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6A96A31E" w:rsidR="00AA13B6" w:rsidRPr="00EB53CB" w:rsidRDefault="00AA13B6" w:rsidP="00842997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1516D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1516D8">
              <w:rPr>
                <w:rFonts w:ascii="Arial" w:hAnsi="Arial" w:cs="Arial"/>
                <w:color w:val="002060"/>
                <w:sz w:val="40"/>
                <w:szCs w:val="40"/>
              </w:rPr>
              <w:t>17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57382452" w14:textId="215DA654"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57285B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14:paraId="1FD650BB" w14:textId="487D2A76" w:rsidR="009E3090" w:rsidRPr="00EB53CB" w:rsidRDefault="00B16E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7285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BE3E1D5" w14:textId="4027FEB9" w:rsidR="009E3090" w:rsidRPr="00EB53CB" w:rsidRDefault="00B16E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7285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05BA8A7" w14:textId="4B6801E9" w:rsidR="009E3090" w:rsidRPr="00EB53CB" w:rsidRDefault="00B16E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7285B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7620DAD" w14:textId="547F8762" w:rsidR="009E3090" w:rsidRPr="00EB53CB" w:rsidRDefault="00B16E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7285B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57B354D4" w14:textId="2BD55DC9" w:rsidR="009E3090" w:rsidRPr="00EB53CB" w:rsidRDefault="00B16E8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57285B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15CA1E96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536439829"/>
      <w:r w:rsidRPr="00EB53CB">
        <w:rPr>
          <w:color w:val="FFFFFF" w:themeColor="background1"/>
        </w:rPr>
        <w:t>COMUNICAZIONI DELLA F.I.G.C.</w:t>
      </w:r>
      <w:bookmarkEnd w:id="1"/>
    </w:p>
    <w:p w14:paraId="0E84A686" w14:textId="77777777" w:rsidR="00BF4F2F" w:rsidRDefault="00BF4F2F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30"/>
      <w:r w:rsidRPr="00EB53CB">
        <w:rPr>
          <w:color w:val="FFFFFF" w:themeColor="background1"/>
        </w:rPr>
        <w:t>COMUNICAZIONI DELLA L.N.D.</w:t>
      </w:r>
      <w:bookmarkEnd w:id="2"/>
    </w:p>
    <w:p w14:paraId="1B6DF467" w14:textId="0A06850E" w:rsidR="00076847" w:rsidRPr="00646C26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0CF878A7" w14:textId="77777777" w:rsidR="00076847" w:rsidRPr="00646C26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6C9FEE15" w14:textId="77777777"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r w:rsidRPr="00EB53CB">
        <w:rPr>
          <w:color w:val="FFFFFF" w:themeColor="background1"/>
        </w:rPr>
        <w:t>COMUNICAZIONI DELLA DIVISIONE CALCIO A CINQUE</w:t>
      </w:r>
      <w:bookmarkEnd w:id="3"/>
    </w:p>
    <w:p w14:paraId="4E7D8940" w14:textId="4F1417ED" w:rsidR="00A36AE6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14:paraId="34C6B2AF" w14:textId="77777777" w:rsidR="000B6171" w:rsidRPr="00F336CC" w:rsidRDefault="000B6171" w:rsidP="000B6171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GARE PLAY-OFF ASSEGNAZIONE 8 POSTI PER IL COMPLETAMENTO DELL’ORGANICO DEL CAMPIONATO NAZIONALE DI SERIE B</w:t>
      </w:r>
    </w:p>
    <w:p w14:paraId="45C1B28C" w14:textId="77777777" w:rsidR="000B6171" w:rsidRPr="00F336CC" w:rsidRDefault="000B6171" w:rsidP="000B6171">
      <w:pPr>
        <w:rPr>
          <w:rFonts w:ascii="Arial" w:hAnsi="Arial" w:cs="Arial"/>
          <w:color w:val="002060"/>
          <w:sz w:val="22"/>
          <w:szCs w:val="22"/>
        </w:rPr>
      </w:pPr>
    </w:p>
    <w:p w14:paraId="32EB8FEF" w14:textId="188FA490" w:rsidR="000B6171" w:rsidRDefault="000B6171" w:rsidP="000B6171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 w:rsidR="001516D8">
        <w:rPr>
          <w:rFonts w:ascii="Arial" w:hAnsi="Arial" w:cs="Arial"/>
          <w:b/>
          <w:i/>
          <w:color w:val="002060"/>
          <w:sz w:val="22"/>
          <w:szCs w:val="22"/>
        </w:rPr>
        <w:t>1039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 w:rsidR="001516D8">
        <w:rPr>
          <w:rFonts w:ascii="Arial" w:hAnsi="Arial" w:cs="Arial"/>
          <w:b/>
          <w:i/>
          <w:color w:val="002060"/>
          <w:sz w:val="22"/>
          <w:szCs w:val="22"/>
        </w:rPr>
        <w:t>16</w:t>
      </w:r>
      <w:r>
        <w:rPr>
          <w:rFonts w:ascii="Arial" w:hAnsi="Arial" w:cs="Arial"/>
          <w:b/>
          <w:i/>
          <w:color w:val="002060"/>
          <w:sz w:val="22"/>
          <w:szCs w:val="22"/>
        </w:rPr>
        <w:t>/05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11FD8CF5" w14:textId="77777777" w:rsidR="000B6171" w:rsidRDefault="000B6171" w:rsidP="000B6171">
      <w:pPr>
        <w:rPr>
          <w:rFonts w:ascii="Arial" w:hAnsi="Arial" w:cs="Arial"/>
          <w:color w:val="002060"/>
          <w:sz w:val="22"/>
          <w:szCs w:val="22"/>
        </w:rPr>
      </w:pPr>
    </w:p>
    <w:p w14:paraId="17DB9BBC" w14:textId="00998B05" w:rsidR="000B6171" w:rsidRPr="00F336CC" w:rsidRDefault="001516D8" w:rsidP="000B6171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VARIAZIONI</w:t>
      </w:r>
    </w:p>
    <w:p w14:paraId="07677B41" w14:textId="77777777" w:rsidR="000B6171" w:rsidRDefault="000B6171" w:rsidP="000B6171">
      <w:pPr>
        <w:rPr>
          <w:rFonts w:ascii="Arial" w:hAnsi="Arial" w:cs="Arial"/>
          <w:b/>
          <w:color w:val="002060"/>
          <w:sz w:val="22"/>
          <w:szCs w:val="22"/>
        </w:rPr>
      </w:pPr>
    </w:p>
    <w:p w14:paraId="27F02B68" w14:textId="77777777" w:rsidR="000B6171" w:rsidRPr="00F336CC" w:rsidRDefault="000B6171" w:rsidP="000B6171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 F</w:t>
      </w:r>
    </w:p>
    <w:p w14:paraId="66E4F447" w14:textId="77777777" w:rsidR="000B6171" w:rsidRDefault="000B6171" w:rsidP="000B617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GROTTACCIA  2005 – A.S.D. POLISPORTIVA VENAFRO F.C.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43BDF080" w14:textId="4A04A79B" w:rsidR="000B6171" w:rsidRDefault="000B6171" w:rsidP="000B6171">
      <w:pPr>
        <w:ind w:left="4956" w:firstLine="708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PALASPORT LUIGINO QUARESIMA</w:t>
      </w:r>
    </w:p>
    <w:p w14:paraId="68C02F6C" w14:textId="6ADC72E9" w:rsidR="000B6171" w:rsidRDefault="001516D8" w:rsidP="000B617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CINGOLI – 24/05/2019, ORE 21:00</w:t>
      </w:r>
    </w:p>
    <w:p w14:paraId="458931E4" w14:textId="77777777" w:rsidR="000B6171" w:rsidRDefault="000B6171" w:rsidP="000B6171">
      <w:pPr>
        <w:rPr>
          <w:rFonts w:ascii="Arial" w:hAnsi="Arial" w:cs="Arial"/>
          <w:color w:val="002060"/>
          <w:sz w:val="22"/>
          <w:szCs w:val="22"/>
        </w:rPr>
      </w:pPr>
    </w:p>
    <w:p w14:paraId="3B4BC78D" w14:textId="77777777" w:rsidR="000B6171" w:rsidRDefault="000B6171" w:rsidP="000B617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14:paraId="3C25DFEC" w14:textId="77777777" w:rsidR="004515CB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4F363EE" w14:textId="77777777" w:rsidR="004515CB" w:rsidRPr="00F336CC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2"/>
      <w:r w:rsidRPr="00EB53CB">
        <w:rPr>
          <w:color w:val="FFFFFF" w:themeColor="background1"/>
        </w:rPr>
        <w:t>COMUNICAZIONI DEL COMITATO REGIONALE MARCHE</w:t>
      </w:r>
      <w:bookmarkEnd w:id="4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FCA3545" w14:textId="45F2E4F1" w:rsidR="00FA572D" w:rsidRDefault="00FA572D" w:rsidP="00AE5A89">
      <w:pPr>
        <w:pStyle w:val="LndNormale1"/>
        <w:rPr>
          <w:b/>
          <w:color w:val="002060"/>
          <w:szCs w:val="22"/>
        </w:rPr>
      </w:pPr>
    </w:p>
    <w:p w14:paraId="1245C21A" w14:textId="77777777" w:rsidR="00460790" w:rsidRDefault="00460790" w:rsidP="00AE5A89">
      <w:pPr>
        <w:pStyle w:val="LndNormale1"/>
        <w:rPr>
          <w:b/>
          <w:color w:val="002060"/>
          <w:szCs w:val="22"/>
        </w:rPr>
      </w:pPr>
    </w:p>
    <w:p w14:paraId="5664CE26" w14:textId="77777777" w:rsidR="00460790" w:rsidRDefault="00460790" w:rsidP="00460790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SOCIETA' DI CALCIO A CINQUE</w:t>
      </w:r>
    </w:p>
    <w:p w14:paraId="744563AA" w14:textId="77777777" w:rsidR="00460790" w:rsidRDefault="00460790" w:rsidP="00460790">
      <w:pPr>
        <w:pStyle w:val="LndNormale1"/>
        <w:rPr>
          <w:color w:val="002060"/>
          <w:szCs w:val="22"/>
        </w:rPr>
      </w:pPr>
    </w:p>
    <w:p w14:paraId="250D6520" w14:textId="04669869" w:rsidR="00460790" w:rsidRPr="00460790" w:rsidRDefault="00460790" w:rsidP="00460790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Allo scopo di valutare tutte le problematiche del Calcio a Cinque Marche e programmare la prossima stagione sportiva, è indetta per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LUNEDI’ 03 GIUGNO 2019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ore </w:t>
      </w:r>
      <w:r w:rsidR="003F79AC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18:25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</w:t>
      </w:r>
      <w:proofErr w:type="spellStart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snc</w:t>
      </w:r>
      <w:proofErr w:type="spellEnd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) la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Riunione di tutte le Società di Calcio a Cinque che partecipano ai Campionati Regionali e Provinciali.</w:t>
      </w:r>
    </w:p>
    <w:p w14:paraId="67A6AED7" w14:textId="77777777" w:rsidR="00646C26" w:rsidRPr="00646C26" w:rsidRDefault="00646C26" w:rsidP="00AE5A89">
      <w:pPr>
        <w:pStyle w:val="LndNormale1"/>
        <w:rPr>
          <w:b/>
          <w:color w:val="002060"/>
          <w:szCs w:val="22"/>
        </w:rPr>
      </w:pPr>
    </w:p>
    <w:p w14:paraId="38C7116C" w14:textId="77777777" w:rsidR="007A4DD0" w:rsidRPr="00646C26" w:rsidRDefault="007A4DD0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3"/>
      <w:r w:rsidRPr="001D1325">
        <w:rPr>
          <w:color w:val="FFFFFF" w:themeColor="background1"/>
        </w:rPr>
        <w:t>NOTIZIE SU ATTIVITA’ AGONISTICA</w:t>
      </w:r>
      <w:bookmarkEnd w:id="5"/>
    </w:p>
    <w:p w14:paraId="31FA669C" w14:textId="4A206B81" w:rsidR="00D06AD0" w:rsidRPr="001F552D" w:rsidRDefault="009E003A" w:rsidP="003F79AC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49680A">
        <w:rPr>
          <w:rFonts w:ascii="Arial" w:hAnsi="Arial" w:cs="Arial"/>
          <w:color w:val="002060"/>
          <w:sz w:val="22"/>
        </w:rPr>
        <w:t>.</w:t>
      </w:r>
    </w:p>
    <w:p w14:paraId="6D607C59" w14:textId="77777777" w:rsidR="001D1325" w:rsidRPr="001D1325" w:rsidRDefault="001D1325" w:rsidP="001D1325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D1325">
        <w:rPr>
          <w:color w:val="002060"/>
        </w:rPr>
        <w:t>JUNIORES CALCIO A 5 PRIMAVERA</w:t>
      </w:r>
    </w:p>
    <w:p w14:paraId="48BFA519" w14:textId="4E83C940" w:rsidR="00240A71" w:rsidRPr="00693409" w:rsidRDefault="00240A71" w:rsidP="00240A71">
      <w:pPr>
        <w:pStyle w:val="TITOLOPRINC"/>
        <w:divId w:val="527259509"/>
        <w:rPr>
          <w:color w:val="002060"/>
        </w:rPr>
      </w:pPr>
      <w:r>
        <w:rPr>
          <w:color w:val="002060"/>
        </w:rPr>
        <w:t>VARIAZIONI AL PROGRAMMA GARE</w:t>
      </w:r>
    </w:p>
    <w:p w14:paraId="7B2D9DD9" w14:textId="2CECB846" w:rsidR="00240A71" w:rsidRPr="00693409" w:rsidRDefault="00240A71" w:rsidP="00240A71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SEMIFINALI</w:t>
      </w:r>
    </w:p>
    <w:p w14:paraId="200D9202" w14:textId="77777777" w:rsidR="00240A71" w:rsidRPr="00693409" w:rsidRDefault="00240A71" w:rsidP="00240A7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43A71A16" w14:textId="3F1EC785" w:rsidR="00240A71" w:rsidRPr="00693409" w:rsidRDefault="00240A71" w:rsidP="00240A71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 xml:space="preserve">GARA DI </w:t>
      </w:r>
      <w:r w:rsidR="0012274A">
        <w:rPr>
          <w:rFonts w:ascii="Arial" w:hAnsi="Arial" w:cs="Arial"/>
          <w:b/>
          <w:i/>
          <w:color w:val="002060"/>
          <w:sz w:val="22"/>
          <w:szCs w:val="22"/>
        </w:rPr>
        <w:t>ANDATA</w:t>
      </w:r>
    </w:p>
    <w:p w14:paraId="7CA0A324" w14:textId="77777777" w:rsidR="00240A71" w:rsidRPr="00693409" w:rsidRDefault="00240A71" w:rsidP="00240A7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AB0BFC7" w14:textId="7557CCCB" w:rsidR="00A5142C" w:rsidRDefault="00240A71" w:rsidP="00240A71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693409">
        <w:rPr>
          <w:rFonts w:ascii="Arial" w:hAnsi="Arial" w:cs="Arial"/>
          <w:color w:val="002060"/>
          <w:sz w:val="22"/>
          <w:szCs w:val="22"/>
        </w:rPr>
        <w:t xml:space="preserve">La gara </w:t>
      </w:r>
      <w:r w:rsidR="0012274A">
        <w:rPr>
          <w:rFonts w:ascii="Arial" w:hAnsi="Arial" w:cs="Arial"/>
          <w:b/>
          <w:color w:val="002060"/>
          <w:sz w:val="22"/>
          <w:szCs w:val="22"/>
        </w:rPr>
        <w:t>AMICI DEL CENTROSOCIO SP. – ACLI MANTOVANI CALCIO A 5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="0012274A">
        <w:rPr>
          <w:rFonts w:ascii="Arial" w:hAnsi="Arial" w:cs="Arial"/>
          <w:b/>
          <w:color w:val="002060"/>
          <w:sz w:val="22"/>
          <w:szCs w:val="22"/>
        </w:rPr>
        <w:t>SABATO 18</w:t>
      </w:r>
      <w:r w:rsidRPr="00693409">
        <w:rPr>
          <w:rFonts w:ascii="Arial" w:hAnsi="Arial" w:cs="Arial"/>
          <w:b/>
          <w:color w:val="002060"/>
          <w:sz w:val="22"/>
          <w:szCs w:val="22"/>
        </w:rPr>
        <w:t>/05/2019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 alle </w:t>
      </w:r>
      <w:r w:rsidR="0012274A">
        <w:rPr>
          <w:rFonts w:ascii="Arial" w:hAnsi="Arial" w:cs="Arial"/>
          <w:b/>
          <w:color w:val="002060"/>
          <w:sz w:val="22"/>
          <w:szCs w:val="22"/>
        </w:rPr>
        <w:t>ore 16</w:t>
      </w:r>
      <w:r w:rsidRPr="00693409">
        <w:rPr>
          <w:rFonts w:ascii="Arial" w:hAnsi="Arial" w:cs="Arial"/>
          <w:b/>
          <w:color w:val="002060"/>
          <w:sz w:val="22"/>
          <w:szCs w:val="22"/>
        </w:rPr>
        <w:t>:00</w:t>
      </w:r>
      <w:r w:rsidRPr="00693409">
        <w:rPr>
          <w:rFonts w:ascii="Arial" w:hAnsi="Arial" w:cs="Arial"/>
          <w:color w:val="002060"/>
          <w:sz w:val="22"/>
          <w:szCs w:val="22"/>
        </w:rPr>
        <w:t>,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>stesso campo.</w:t>
      </w:r>
    </w:p>
    <w:p w14:paraId="48F7C783" w14:textId="77777777" w:rsidR="00A5142C" w:rsidRPr="00693409" w:rsidRDefault="00A5142C" w:rsidP="00A5142C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93409">
        <w:rPr>
          <w:color w:val="002060"/>
        </w:rPr>
        <w:t>TORNEO ALLIEVI C5 PRIMAVERA</w:t>
      </w:r>
    </w:p>
    <w:p w14:paraId="64ADD483" w14:textId="729446A8" w:rsidR="00A5142C" w:rsidRPr="00693409" w:rsidRDefault="0012274A" w:rsidP="00A5142C">
      <w:pPr>
        <w:pStyle w:val="TITOLOPRINC"/>
        <w:divId w:val="527259509"/>
        <w:rPr>
          <w:color w:val="002060"/>
        </w:rPr>
      </w:pPr>
      <w:r>
        <w:rPr>
          <w:color w:val="002060"/>
        </w:rPr>
        <w:t>VARIAZIONI AL PROGRAMMA GARE</w:t>
      </w:r>
    </w:p>
    <w:p w14:paraId="7BBEA351" w14:textId="1534C8DC" w:rsidR="00A5142C" w:rsidRPr="00693409" w:rsidRDefault="00E15DA7" w:rsidP="00A5142C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GIRONE “A</w:t>
      </w:r>
      <w:r w:rsidR="00A5142C" w:rsidRPr="00693409">
        <w:rPr>
          <w:rFonts w:ascii="Arial" w:hAnsi="Arial" w:cs="Arial"/>
          <w:b/>
          <w:color w:val="002060"/>
          <w:sz w:val="22"/>
          <w:szCs w:val="22"/>
          <w:u w:val="single"/>
        </w:rPr>
        <w:t>”</w:t>
      </w:r>
    </w:p>
    <w:p w14:paraId="5B8C52AF" w14:textId="77777777" w:rsidR="00A5142C" w:rsidRPr="00693409" w:rsidRDefault="00A5142C" w:rsidP="00A5142C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14CF1F2" w14:textId="4A0326D2" w:rsidR="00A5142C" w:rsidRPr="00693409" w:rsidRDefault="00A5142C" w:rsidP="00A5142C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693409">
        <w:rPr>
          <w:rFonts w:ascii="Arial" w:hAnsi="Arial" w:cs="Arial"/>
          <w:b/>
          <w:i/>
          <w:color w:val="002060"/>
          <w:sz w:val="22"/>
          <w:szCs w:val="22"/>
        </w:rPr>
        <w:t xml:space="preserve">III^ GIORNATA </w:t>
      </w:r>
      <w:r w:rsidR="0012274A">
        <w:rPr>
          <w:rFonts w:ascii="Arial" w:hAnsi="Arial" w:cs="Arial"/>
          <w:b/>
          <w:i/>
          <w:color w:val="002060"/>
          <w:sz w:val="22"/>
          <w:szCs w:val="22"/>
        </w:rPr>
        <w:t>RITORNO</w:t>
      </w:r>
    </w:p>
    <w:p w14:paraId="6FEA99BE" w14:textId="77777777" w:rsidR="00A5142C" w:rsidRPr="00693409" w:rsidRDefault="00A5142C" w:rsidP="00A5142C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618FD25" w14:textId="587DE0F1" w:rsidR="00A5142C" w:rsidRDefault="00A5142C" w:rsidP="00A5142C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693409">
        <w:rPr>
          <w:rFonts w:ascii="Arial" w:hAnsi="Arial" w:cs="Arial"/>
          <w:color w:val="002060"/>
          <w:sz w:val="22"/>
          <w:szCs w:val="22"/>
        </w:rPr>
        <w:t xml:space="preserve">La gara </w:t>
      </w:r>
      <w:r w:rsidR="00E15DA7">
        <w:rPr>
          <w:rFonts w:ascii="Arial" w:hAnsi="Arial" w:cs="Arial"/>
          <w:b/>
          <w:color w:val="002060"/>
          <w:sz w:val="22"/>
          <w:szCs w:val="22"/>
        </w:rPr>
        <w:t xml:space="preserve">CALCETTO NUMANA – AUDAX 1970 S.ANGELO </w:t>
      </w:r>
      <w:proofErr w:type="spellStart"/>
      <w:r w:rsidR="00E15DA7">
        <w:rPr>
          <w:rFonts w:ascii="Arial" w:hAnsi="Arial" w:cs="Arial"/>
          <w:b/>
          <w:color w:val="002060"/>
          <w:sz w:val="22"/>
          <w:szCs w:val="22"/>
        </w:rPr>
        <w:t>sq.B</w:t>
      </w:r>
      <w:proofErr w:type="spellEnd"/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="00E15DA7">
        <w:rPr>
          <w:rFonts w:ascii="Arial" w:hAnsi="Arial" w:cs="Arial"/>
          <w:b/>
          <w:color w:val="002060"/>
          <w:sz w:val="22"/>
          <w:szCs w:val="22"/>
        </w:rPr>
        <w:t>VENERDI’ 24</w:t>
      </w:r>
      <w:r w:rsidRPr="00693409">
        <w:rPr>
          <w:rFonts w:ascii="Arial" w:hAnsi="Arial" w:cs="Arial"/>
          <w:b/>
          <w:color w:val="002060"/>
          <w:sz w:val="22"/>
          <w:szCs w:val="22"/>
        </w:rPr>
        <w:t>/05/2019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 alle </w:t>
      </w:r>
      <w:r w:rsidR="00E15DA7">
        <w:rPr>
          <w:rFonts w:ascii="Arial" w:hAnsi="Arial" w:cs="Arial"/>
          <w:b/>
          <w:color w:val="002060"/>
          <w:sz w:val="22"/>
          <w:szCs w:val="22"/>
        </w:rPr>
        <w:t>ore 18:0</w:t>
      </w:r>
      <w:r w:rsidR="0012274A">
        <w:rPr>
          <w:rFonts w:ascii="Arial" w:hAnsi="Arial" w:cs="Arial"/>
          <w:b/>
          <w:color w:val="002060"/>
          <w:sz w:val="22"/>
          <w:szCs w:val="22"/>
        </w:rPr>
        <w:t>0</w:t>
      </w:r>
      <w:r w:rsidRPr="00693409">
        <w:rPr>
          <w:rFonts w:ascii="Arial" w:hAnsi="Arial" w:cs="Arial"/>
          <w:color w:val="002060"/>
          <w:sz w:val="22"/>
          <w:szCs w:val="22"/>
        </w:rPr>
        <w:t>,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>stesso campo.</w:t>
      </w:r>
    </w:p>
    <w:p w14:paraId="3AEF407F" w14:textId="77777777" w:rsidR="00E15DA7" w:rsidRDefault="00E15DA7" w:rsidP="00A5142C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AE712BD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93409">
        <w:rPr>
          <w:rFonts w:ascii="Arial" w:hAnsi="Arial" w:cs="Arial"/>
          <w:b/>
          <w:color w:val="002060"/>
          <w:sz w:val="22"/>
          <w:szCs w:val="22"/>
          <w:u w:val="single"/>
        </w:rPr>
        <w:t>GIRONE “D”</w:t>
      </w:r>
    </w:p>
    <w:p w14:paraId="6DC6C64E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DB2A2E1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693409">
        <w:rPr>
          <w:rFonts w:ascii="Arial" w:hAnsi="Arial" w:cs="Arial"/>
          <w:b/>
          <w:i/>
          <w:color w:val="002060"/>
          <w:sz w:val="22"/>
          <w:szCs w:val="22"/>
        </w:rPr>
        <w:t xml:space="preserve">III^ GIORNATA </w:t>
      </w:r>
      <w:r>
        <w:rPr>
          <w:rFonts w:ascii="Arial" w:hAnsi="Arial" w:cs="Arial"/>
          <w:b/>
          <w:i/>
          <w:color w:val="002060"/>
          <w:sz w:val="22"/>
          <w:szCs w:val="22"/>
        </w:rPr>
        <w:t>RITORNO</w:t>
      </w:r>
    </w:p>
    <w:p w14:paraId="491F9E61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D0BC6D4" w14:textId="77777777" w:rsidR="00E15DA7" w:rsidRDefault="00E15DA7" w:rsidP="00E15DA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693409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693409">
        <w:rPr>
          <w:rFonts w:ascii="Arial" w:hAnsi="Arial" w:cs="Arial"/>
          <w:b/>
          <w:color w:val="002060"/>
          <w:sz w:val="22"/>
          <w:szCs w:val="22"/>
        </w:rPr>
        <w:t>FUTSAL COBA’ SPORTIVA DIL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POLISPORTIVA GAGLIARDA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LUNEDI’ 20</w:t>
      </w:r>
      <w:r w:rsidRPr="00693409">
        <w:rPr>
          <w:rFonts w:ascii="Arial" w:hAnsi="Arial" w:cs="Arial"/>
          <w:b/>
          <w:color w:val="002060"/>
          <w:sz w:val="22"/>
          <w:szCs w:val="22"/>
        </w:rPr>
        <w:t>/05/2019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 alle </w:t>
      </w:r>
      <w:r>
        <w:rPr>
          <w:rFonts w:ascii="Arial" w:hAnsi="Arial" w:cs="Arial"/>
          <w:b/>
          <w:color w:val="002060"/>
          <w:sz w:val="22"/>
          <w:szCs w:val="22"/>
        </w:rPr>
        <w:t>ore 19:30</w:t>
      </w:r>
      <w:r w:rsidRPr="00693409">
        <w:rPr>
          <w:rFonts w:ascii="Arial" w:hAnsi="Arial" w:cs="Arial"/>
          <w:color w:val="002060"/>
          <w:sz w:val="22"/>
          <w:szCs w:val="22"/>
        </w:rPr>
        <w:t>,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>stesso campo.</w:t>
      </w:r>
    </w:p>
    <w:p w14:paraId="31F8C240" w14:textId="77777777" w:rsidR="00C50DCE" w:rsidRPr="009501F3" w:rsidRDefault="00C50DCE" w:rsidP="00C50DCE">
      <w:pPr>
        <w:pStyle w:val="TITOLOPRINC"/>
        <w:divId w:val="527259509"/>
        <w:rPr>
          <w:color w:val="002060"/>
        </w:rPr>
      </w:pPr>
      <w:r w:rsidRPr="009501F3">
        <w:rPr>
          <w:color w:val="002060"/>
        </w:rPr>
        <w:t>RISULTATI</w:t>
      </w:r>
    </w:p>
    <w:p w14:paraId="2F40DE21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66965966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RISULTATI UFFICIALI GARE DEL 16/05/2019</w:t>
      </w:r>
    </w:p>
    <w:p w14:paraId="30F08DD9" w14:textId="77777777" w:rsidR="00C50DCE" w:rsidRPr="009501F3" w:rsidRDefault="00C50DCE" w:rsidP="00C50DCE">
      <w:pPr>
        <w:pStyle w:val="SOTTOTITOLOCAMPIONATO2"/>
        <w:divId w:val="527259509"/>
        <w:rPr>
          <w:color w:val="002060"/>
        </w:rPr>
      </w:pPr>
      <w:r w:rsidRPr="009501F3">
        <w:rPr>
          <w:color w:val="002060"/>
        </w:rPr>
        <w:t>Si trascrivono qui di seguito i risultati ufficiali delle gare disputate</w:t>
      </w:r>
    </w:p>
    <w:p w14:paraId="177E97F9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C50DCE" w:rsidRPr="009501F3" w14:paraId="354AB8B3" w14:textId="77777777" w:rsidTr="00C50DC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C50DCE" w:rsidRPr="009501F3" w14:paraId="7CA1467B" w14:textId="77777777" w:rsidTr="00960D8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98F2A3" w14:textId="77777777" w:rsidR="00C50DCE" w:rsidRPr="009501F3" w:rsidRDefault="00C50DCE" w:rsidP="00960D8B">
                  <w:pPr>
                    <w:pStyle w:val="HEADER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GIRONE D - 3 Giornata - A</w:t>
                  </w:r>
                </w:p>
              </w:tc>
            </w:tr>
            <w:tr w:rsidR="00C50DCE" w:rsidRPr="009501F3" w14:paraId="704C8DC7" w14:textId="77777777" w:rsidTr="00960D8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219D2D8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POLISPORTIVA GAGLIARDA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BA938B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- FUTSAL COBA SPORTIVA DIL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BB04A0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AD52C2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43E7F910" w14:textId="77777777" w:rsidR="00C50DCE" w:rsidRPr="009501F3" w:rsidRDefault="00C50DCE" w:rsidP="00960D8B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0E9C755C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234F0518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298325D0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RISULTATI UFFICIALI GARE DEL 16/05/2019</w:t>
      </w:r>
    </w:p>
    <w:p w14:paraId="274E69F7" w14:textId="77777777" w:rsidR="00C50DCE" w:rsidRPr="009501F3" w:rsidRDefault="00C50DCE" w:rsidP="00C50DCE">
      <w:pPr>
        <w:pStyle w:val="SOTTOTITOLOCAMPIONATO2"/>
        <w:divId w:val="527259509"/>
        <w:rPr>
          <w:color w:val="002060"/>
        </w:rPr>
      </w:pPr>
      <w:r w:rsidRPr="009501F3">
        <w:rPr>
          <w:color w:val="002060"/>
        </w:rPr>
        <w:t>Si trascrivono qui di seguito i risultati ufficiali delle gare disputate</w:t>
      </w:r>
    </w:p>
    <w:p w14:paraId="0643F490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C50DCE" w:rsidRPr="009501F3" w14:paraId="6F3B695F" w14:textId="77777777" w:rsidTr="00C50DC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C50DCE" w:rsidRPr="009501F3" w14:paraId="2E9F01F4" w14:textId="77777777" w:rsidTr="00960D8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09E4E4" w14:textId="77777777" w:rsidR="00C50DCE" w:rsidRPr="009501F3" w:rsidRDefault="00C50DCE" w:rsidP="00960D8B">
                  <w:pPr>
                    <w:pStyle w:val="HEADER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GIRONE B - 1 Giornata - R</w:t>
                  </w:r>
                </w:p>
              </w:tc>
            </w:tr>
            <w:tr w:rsidR="00C50DCE" w:rsidRPr="009501F3" w14:paraId="3E1DCF80" w14:textId="77777777" w:rsidTr="00960D8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1AC2B0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AB93A3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4B8272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12 - 5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D82C06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18AE3BDE" w14:textId="77777777" w:rsidR="00C50DCE" w:rsidRPr="009501F3" w:rsidRDefault="00C50DCE" w:rsidP="00960D8B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546446B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03BB8DB9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4D38A54F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RISULTATI UFFICIALI GARE DEL 15/05/2019</w:t>
      </w:r>
    </w:p>
    <w:p w14:paraId="112A9CE5" w14:textId="77777777" w:rsidR="00C50DCE" w:rsidRPr="009501F3" w:rsidRDefault="00C50DCE" w:rsidP="00C50DCE">
      <w:pPr>
        <w:pStyle w:val="SOTTOTITOLOCAMPIONATO2"/>
        <w:divId w:val="527259509"/>
        <w:rPr>
          <w:color w:val="002060"/>
        </w:rPr>
      </w:pPr>
      <w:r w:rsidRPr="009501F3">
        <w:rPr>
          <w:color w:val="002060"/>
        </w:rPr>
        <w:t>Si trascrivono qui di seguito i risultati ufficiali delle gare disputate</w:t>
      </w:r>
    </w:p>
    <w:p w14:paraId="2AD1C4D3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C50DCE" w:rsidRPr="009501F3" w14:paraId="6FF5FC0E" w14:textId="77777777" w:rsidTr="00C50DC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C50DCE" w:rsidRPr="009501F3" w14:paraId="4A78C6B9" w14:textId="77777777" w:rsidTr="00960D8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789F01" w14:textId="77777777" w:rsidR="00C50DCE" w:rsidRPr="009501F3" w:rsidRDefault="00C50DCE" w:rsidP="00960D8B">
                  <w:pPr>
                    <w:pStyle w:val="HEADER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GIRONE A - 2 Giornata - R</w:t>
                  </w:r>
                </w:p>
              </w:tc>
            </w:tr>
            <w:tr w:rsidR="00C50DCE" w:rsidRPr="009501F3" w14:paraId="2AA124C0" w14:textId="77777777" w:rsidTr="00960D8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6C8D7D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 xml:space="preserve">REAL S.COSTANZO </w:t>
                  </w:r>
                  <w:proofErr w:type="spellStart"/>
                  <w:r w:rsidRPr="009501F3">
                    <w:rPr>
                      <w:color w:val="002060"/>
                    </w:rP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7CA590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E86526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B7D227F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030B9F96" w14:textId="77777777" w:rsidR="00C50DCE" w:rsidRPr="009501F3" w:rsidRDefault="00C50DCE" w:rsidP="00960D8B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AD398A1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3293267D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5238669F" w14:textId="77777777" w:rsidR="00C50DCE" w:rsidRPr="009501F3" w:rsidRDefault="00C50DCE" w:rsidP="00C50DCE">
      <w:pPr>
        <w:pStyle w:val="TITOLOPRINC"/>
        <w:divId w:val="527259509"/>
        <w:rPr>
          <w:color w:val="002060"/>
        </w:rPr>
      </w:pPr>
      <w:r w:rsidRPr="009501F3">
        <w:rPr>
          <w:color w:val="002060"/>
        </w:rPr>
        <w:t>CLASSIFICA</w:t>
      </w:r>
    </w:p>
    <w:p w14:paraId="58C5BA1A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34815734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60FB44F9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50DCE" w:rsidRPr="009501F3" w14:paraId="2C25F697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91F18E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EC9A0B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DE8072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27733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D39494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7BC53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0655D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D76E0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066444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4145F7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PE</w:t>
            </w:r>
          </w:p>
        </w:tc>
      </w:tr>
      <w:tr w:rsidR="00C50DCE" w:rsidRPr="009501F3" w14:paraId="1356948B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71BADF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proofErr w:type="spellStart"/>
            <w:r w:rsidRPr="009501F3">
              <w:rPr>
                <w:color w:val="002060"/>
              </w:rPr>
              <w:t>sq.B</w:t>
            </w:r>
            <w:proofErr w:type="spellEnd"/>
            <w:r w:rsidRPr="009501F3">
              <w:rPr>
                <w:color w:val="002060"/>
              </w:rPr>
              <w:t xml:space="preserve"> REAL S.COSTANZO </w:t>
            </w:r>
            <w:proofErr w:type="spellStart"/>
            <w:r w:rsidRPr="009501F3">
              <w:rPr>
                <w:color w:val="002060"/>
              </w:rPr>
              <w:t>CALCIsq.B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1AE9C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87A2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2D67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A9E10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2AAF11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8B241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F4B5E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39BE3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B0310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21CB1521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D63A5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34B84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8DBDF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BDFF5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FA103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4DC76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7B30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CCE480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66AFD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4541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15774767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F668EF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4596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870104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3EB13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0B49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BCCE3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3FC0CB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D3DC2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184A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3BF01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0A23912B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FAFD1B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CCC19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C5E7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31623C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271A3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1E4BE3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521CD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9CBC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BA9C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CDCE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</w:tbl>
    <w:p w14:paraId="1184CCC8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2EB0C3F0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4E599944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50DCE" w:rsidRPr="009501F3" w14:paraId="7C498C1B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599FB1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028E9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3E43CB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BB91B9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D22AEC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54280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950D21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599A8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84A6BC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FD58EE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PE</w:t>
            </w:r>
          </w:p>
        </w:tc>
      </w:tr>
      <w:tr w:rsidR="00C50DCE" w:rsidRPr="009501F3" w14:paraId="71929650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90EC82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CE0514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59F8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E651B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9B87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7798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4E6CB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AD6A5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57ED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700C3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6E79B03A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D7B91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proofErr w:type="spellStart"/>
            <w:r w:rsidRPr="009501F3">
              <w:rPr>
                <w:color w:val="002060"/>
              </w:rPr>
              <w:t>sq.B</w:t>
            </w:r>
            <w:proofErr w:type="spellEnd"/>
            <w:r w:rsidRPr="009501F3">
              <w:rPr>
                <w:color w:val="002060"/>
              </w:rPr>
              <w:t xml:space="preserve"> AUDAX 1970 S.ANGELO </w:t>
            </w:r>
            <w:proofErr w:type="spellStart"/>
            <w:r w:rsidRPr="009501F3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9A30E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410B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116EC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D3BAB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E999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79FB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C6B8C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B4B7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7BBFCB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5C86189E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6A86F9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8D980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4CAB3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11ACC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7DD85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E0EEA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3031DF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F5F5A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DEDA7F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70FC2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</w:tbl>
    <w:p w14:paraId="1F6B44EF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71404F00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4B23AC75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50DCE" w:rsidRPr="009501F3" w14:paraId="1A339852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9BEF47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74A6A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2E9343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42124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085DEF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087D55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BCE1C0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2D3B40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6B814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0A917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PE</w:t>
            </w:r>
          </w:p>
        </w:tc>
      </w:tr>
      <w:tr w:rsidR="00C50DCE" w:rsidRPr="009501F3" w14:paraId="3695A897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6747C6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9511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E89EAB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BF29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771D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701CC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CCDE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639B6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4E077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80ADB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4E359672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71719D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2055D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94590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3E6AD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5CFE4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551520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18486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9ED18B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D97C7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88B933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1062C49E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D960BD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11DE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C43E3F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94B3E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59308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A68101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B00CA1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173B3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207391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E5DD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</w:tbl>
    <w:p w14:paraId="381DAE20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65ADDB76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59C935E7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50DCE" w:rsidRPr="009501F3" w14:paraId="1F78225F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5B84F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1C7CED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15BD9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D862D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126DE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CE72B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ED3244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AE25C9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C43A4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EBF08D" w14:textId="77777777" w:rsidR="00C50DCE" w:rsidRPr="009501F3" w:rsidRDefault="00C50DCE" w:rsidP="00960D8B">
            <w:pPr>
              <w:pStyle w:val="HEADERTABELLA"/>
              <w:rPr>
                <w:color w:val="002060"/>
              </w:rPr>
            </w:pPr>
            <w:r w:rsidRPr="009501F3">
              <w:rPr>
                <w:color w:val="002060"/>
              </w:rPr>
              <w:t>PE</w:t>
            </w:r>
          </w:p>
        </w:tc>
      </w:tr>
      <w:tr w:rsidR="00C50DCE" w:rsidRPr="009501F3" w14:paraId="311A239A" w14:textId="77777777" w:rsidTr="00C50DCE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CB657C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1311F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63B6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14FF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C541AC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52AE4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B4AA4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B38EF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74345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08CFD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56340624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D4A323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3478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5C3A1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D971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0933AE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05F26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EEC7A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2DC9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B53F4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49905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  <w:tr w:rsidR="00C50DCE" w:rsidRPr="009501F3" w14:paraId="59DE3FE1" w14:textId="77777777" w:rsidTr="00C50DCE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DC826C" w14:textId="77777777" w:rsidR="00C50DCE" w:rsidRPr="009501F3" w:rsidRDefault="00C50DCE" w:rsidP="00960D8B">
            <w:pPr>
              <w:pStyle w:val="ROWTABELLA"/>
              <w:rPr>
                <w:color w:val="002060"/>
              </w:rPr>
            </w:pPr>
            <w:r w:rsidRPr="009501F3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843FE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954701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1DE62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4D3A87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B4095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797191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068E8F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7D759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2D2B2D" w14:textId="77777777" w:rsidR="00C50DCE" w:rsidRPr="009501F3" w:rsidRDefault="00C50DCE" w:rsidP="00960D8B">
            <w:pPr>
              <w:pStyle w:val="ROWTABELLA"/>
              <w:jc w:val="center"/>
              <w:rPr>
                <w:color w:val="002060"/>
              </w:rPr>
            </w:pPr>
            <w:r w:rsidRPr="009501F3">
              <w:rPr>
                <w:color w:val="002060"/>
              </w:rPr>
              <w:t>0</w:t>
            </w:r>
          </w:p>
        </w:tc>
      </w:tr>
    </w:tbl>
    <w:p w14:paraId="078A2CD8" w14:textId="77777777" w:rsidR="00E15DA7" w:rsidRPr="00693409" w:rsidRDefault="00E15DA7" w:rsidP="00A5142C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C12D487" w14:textId="77777777" w:rsidR="00A5142C" w:rsidRPr="00693409" w:rsidRDefault="00A5142C" w:rsidP="00A5142C">
      <w:pPr>
        <w:pStyle w:val="breakline"/>
        <w:divId w:val="527259509"/>
        <w:rPr>
          <w:color w:val="002060"/>
        </w:rPr>
      </w:pPr>
    </w:p>
    <w:p w14:paraId="23BA303A" w14:textId="77777777" w:rsidR="00A5142C" w:rsidRPr="00693409" w:rsidRDefault="00A5142C" w:rsidP="00A5142C">
      <w:pPr>
        <w:pStyle w:val="breakline"/>
        <w:divId w:val="527259509"/>
        <w:rPr>
          <w:color w:val="002060"/>
        </w:rPr>
      </w:pPr>
    </w:p>
    <w:p w14:paraId="3D7CA131" w14:textId="77777777" w:rsidR="001D1325" w:rsidRPr="001D1325" w:rsidRDefault="001D1325" w:rsidP="001D1325">
      <w:pPr>
        <w:pStyle w:val="breakline"/>
        <w:divId w:val="527259509"/>
        <w:rPr>
          <w:color w:val="002060"/>
        </w:rPr>
      </w:pPr>
    </w:p>
    <w:p w14:paraId="71409B75" w14:textId="77777777" w:rsidR="001D1325" w:rsidRPr="001D1325" w:rsidRDefault="001D1325" w:rsidP="001D1325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1D1325">
        <w:rPr>
          <w:color w:val="002060"/>
        </w:rPr>
        <w:lastRenderedPageBreak/>
        <w:t>TORNEO PRIMAV. GIOVANISSIMI C5</w:t>
      </w:r>
    </w:p>
    <w:p w14:paraId="5698BC5B" w14:textId="77777777" w:rsidR="001D1325" w:rsidRPr="001D1325" w:rsidRDefault="001D1325" w:rsidP="001D1325">
      <w:pPr>
        <w:pStyle w:val="TITOLOPRINC"/>
        <w:divId w:val="527259509"/>
        <w:rPr>
          <w:color w:val="002060"/>
        </w:rPr>
      </w:pPr>
      <w:r w:rsidRPr="001D1325">
        <w:rPr>
          <w:color w:val="002060"/>
        </w:rPr>
        <w:t>FASE FINALE</w:t>
      </w:r>
    </w:p>
    <w:p w14:paraId="41CFC8E4" w14:textId="77777777" w:rsidR="001D1325" w:rsidRPr="001D1325" w:rsidRDefault="001D1325" w:rsidP="001D1325">
      <w:pPr>
        <w:pStyle w:val="LndNormale1"/>
        <w:divId w:val="527259509"/>
        <w:rPr>
          <w:b/>
          <w:color w:val="002060"/>
        </w:rPr>
      </w:pPr>
      <w:r w:rsidRPr="001D1325">
        <w:rPr>
          <w:b/>
          <w:color w:val="002060"/>
        </w:rPr>
        <w:t>Semifinali</w:t>
      </w:r>
    </w:p>
    <w:p w14:paraId="5B5AA3C0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Gara di Andata 18 maggio 2019 – Gara di Ritorno 25 maggio 2019</w:t>
      </w:r>
    </w:p>
    <w:p w14:paraId="3F48DD2F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Le 4 squadre qualificate dalla prima fase disputeranno gare di andata e ritorno ad eliminazione diretta.</w:t>
      </w:r>
    </w:p>
    <w:p w14:paraId="695A2525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24FEAD0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0EEFF665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vincente "P"</w:t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  <w:t xml:space="preserve"> </w:t>
      </w:r>
      <w:r w:rsidRPr="001D1325">
        <w:rPr>
          <w:rFonts w:ascii="Arial" w:hAnsi="Arial" w:cs="Arial"/>
          <w:color w:val="002060"/>
          <w:sz w:val="22"/>
        </w:rPr>
        <w:tab/>
        <w:t>-</w:t>
      </w:r>
      <w:r w:rsidRPr="001D1325">
        <w:rPr>
          <w:rFonts w:ascii="Arial" w:hAnsi="Arial" w:cs="Arial"/>
          <w:color w:val="002060"/>
          <w:sz w:val="22"/>
        </w:rPr>
        <w:tab/>
        <w:t>vincente "M"</w:t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  <w:t>=</w:t>
      </w:r>
      <w:r w:rsidRPr="001D1325">
        <w:rPr>
          <w:rFonts w:ascii="Arial" w:hAnsi="Arial" w:cs="Arial"/>
          <w:color w:val="002060"/>
          <w:sz w:val="22"/>
        </w:rPr>
        <w:tab/>
        <w:t>X</w:t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</w:r>
    </w:p>
    <w:p w14:paraId="033C274D" w14:textId="57666FEB" w:rsidR="001D1325" w:rsidRPr="001D1325" w:rsidRDefault="00700398" w:rsidP="001D1325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TAVERNELLE</w:t>
      </w:r>
      <w:r w:rsidR="001D1325" w:rsidRPr="001D1325">
        <w:rPr>
          <w:rFonts w:ascii="Arial" w:hAnsi="Arial" w:cs="Arial"/>
          <w:b/>
          <w:color w:val="002060"/>
          <w:sz w:val="22"/>
        </w:rPr>
        <w:t xml:space="preserve"> – ACLI MANTOVANI CALCIO A 5</w:t>
      </w:r>
    </w:p>
    <w:p w14:paraId="5F7474AE" w14:textId="77777777" w:rsid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0127C7B" w14:textId="77777777" w:rsid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vincente "O"</w:t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  <w:t xml:space="preserve"> </w:t>
      </w:r>
      <w:r w:rsidRPr="001D1325">
        <w:rPr>
          <w:rFonts w:ascii="Arial" w:hAnsi="Arial" w:cs="Arial"/>
          <w:color w:val="002060"/>
          <w:sz w:val="22"/>
        </w:rPr>
        <w:tab/>
        <w:t>-</w:t>
      </w:r>
      <w:r w:rsidRPr="001D1325">
        <w:rPr>
          <w:rFonts w:ascii="Arial" w:hAnsi="Arial" w:cs="Arial"/>
          <w:color w:val="002060"/>
          <w:sz w:val="22"/>
        </w:rPr>
        <w:tab/>
        <w:t>vincente "N"</w:t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</w:r>
      <w:r w:rsidRPr="001D1325">
        <w:rPr>
          <w:rFonts w:ascii="Arial" w:hAnsi="Arial" w:cs="Arial"/>
          <w:color w:val="002060"/>
          <w:sz w:val="22"/>
        </w:rPr>
        <w:tab/>
        <w:t>=</w:t>
      </w:r>
      <w:r w:rsidRPr="001D1325">
        <w:rPr>
          <w:rFonts w:ascii="Arial" w:hAnsi="Arial" w:cs="Arial"/>
          <w:color w:val="002060"/>
          <w:sz w:val="22"/>
        </w:rPr>
        <w:tab/>
        <w:t>Y</w:t>
      </w:r>
      <w:r w:rsidRPr="001D1325">
        <w:rPr>
          <w:rFonts w:ascii="Arial" w:hAnsi="Arial" w:cs="Arial"/>
          <w:color w:val="002060"/>
          <w:sz w:val="22"/>
        </w:rPr>
        <w:tab/>
      </w:r>
    </w:p>
    <w:p w14:paraId="26CC4973" w14:textId="76DFEAC4" w:rsidR="001D1325" w:rsidRPr="001D1325" w:rsidRDefault="001D1325" w:rsidP="001D1325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1D1325">
        <w:rPr>
          <w:rFonts w:ascii="Arial" w:hAnsi="Arial" w:cs="Arial"/>
          <w:b/>
          <w:color w:val="002060"/>
          <w:sz w:val="22"/>
        </w:rPr>
        <w:t>AMICI DEL CENTROSOCIO SP. – FUTSAL ASKL</w:t>
      </w:r>
      <w:r w:rsidRPr="001D1325">
        <w:rPr>
          <w:rFonts w:ascii="Arial" w:hAnsi="Arial" w:cs="Arial"/>
          <w:b/>
          <w:color w:val="002060"/>
          <w:sz w:val="22"/>
        </w:rPr>
        <w:tab/>
      </w:r>
    </w:p>
    <w:p w14:paraId="062A8291" w14:textId="77777777" w:rsidR="001D1325" w:rsidRPr="001D1325" w:rsidRDefault="001D1325" w:rsidP="001D1325">
      <w:pPr>
        <w:pStyle w:val="LndNormale1"/>
        <w:divId w:val="527259509"/>
        <w:rPr>
          <w:i/>
          <w:color w:val="002060"/>
          <w:szCs w:val="22"/>
        </w:rPr>
      </w:pPr>
    </w:p>
    <w:p w14:paraId="27DFBA96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4D05D206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73571F98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0640E3D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Finale</w:t>
      </w:r>
    </w:p>
    <w:p w14:paraId="49833C76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Gara unica, 1 giugno 2019</w:t>
      </w:r>
    </w:p>
    <w:p w14:paraId="4AB34FE9" w14:textId="77777777" w:rsidR="001D1325" w:rsidRPr="001D1325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Le 2 società vincenti le Semifinali disputeranno, in sede unica, determinata a mezzo sorteggio dal Comitato Regionale Marche, la gara di finale.</w:t>
      </w:r>
    </w:p>
    <w:p w14:paraId="2BBAEAB2" w14:textId="39E3E65F" w:rsidR="00E15DA7" w:rsidRDefault="001D1325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Al termine dei tempi regolamentari, persistendo il risultato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401A5797" w14:textId="77777777" w:rsidR="00E15DA7" w:rsidRPr="00693409" w:rsidRDefault="00E15DA7" w:rsidP="00E15DA7">
      <w:pPr>
        <w:pStyle w:val="TITOLOPRINC"/>
        <w:divId w:val="527259509"/>
        <w:rPr>
          <w:color w:val="002060"/>
        </w:rPr>
      </w:pPr>
      <w:r w:rsidRPr="00693409">
        <w:rPr>
          <w:color w:val="002060"/>
        </w:rPr>
        <w:t>VARIAZIONI AL PROGRAMMA GARE</w:t>
      </w:r>
    </w:p>
    <w:p w14:paraId="4D9F02D0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93409">
        <w:rPr>
          <w:rFonts w:ascii="Arial" w:hAnsi="Arial" w:cs="Arial"/>
          <w:b/>
          <w:color w:val="002060"/>
          <w:sz w:val="22"/>
          <w:szCs w:val="22"/>
          <w:u w:val="single"/>
        </w:rPr>
        <w:t>SEMIFINALI</w:t>
      </w:r>
    </w:p>
    <w:p w14:paraId="683BBFED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73EC32F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693409"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14:paraId="1DD2C4FB" w14:textId="77777777" w:rsidR="00E15DA7" w:rsidRPr="00693409" w:rsidRDefault="00E15DA7" w:rsidP="00E15DA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9DBA208" w14:textId="09C1B784" w:rsidR="00E15DA7" w:rsidRDefault="00E15DA7" w:rsidP="00E15DA7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693409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FUTSAL ASKL – AMICI DEL CENTROSOCIO SP.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LUNEDI’ 27</w:t>
      </w:r>
      <w:r w:rsidRPr="00693409">
        <w:rPr>
          <w:rFonts w:ascii="Arial" w:hAnsi="Arial" w:cs="Arial"/>
          <w:b/>
          <w:color w:val="002060"/>
          <w:sz w:val="22"/>
          <w:szCs w:val="22"/>
        </w:rPr>
        <w:t>/05/2019</w:t>
      </w:r>
      <w:r w:rsidRPr="00693409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693409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18:45</w:t>
      </w:r>
      <w:r w:rsidRPr="00693409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693409">
        <w:rPr>
          <w:rFonts w:ascii="Arial" w:hAnsi="Arial" w:cs="Arial"/>
          <w:color w:val="002060"/>
          <w:sz w:val="22"/>
          <w:szCs w:val="22"/>
        </w:rPr>
        <w:t>.</w:t>
      </w:r>
    </w:p>
    <w:p w14:paraId="4779794A" w14:textId="77777777" w:rsidR="00C50DCE" w:rsidRPr="009501F3" w:rsidRDefault="00C50DCE" w:rsidP="00C50DCE">
      <w:pPr>
        <w:pStyle w:val="TITOLOPRINC"/>
        <w:divId w:val="527259509"/>
        <w:rPr>
          <w:color w:val="002060"/>
        </w:rPr>
      </w:pPr>
      <w:r w:rsidRPr="009501F3">
        <w:rPr>
          <w:color w:val="002060"/>
        </w:rPr>
        <w:t>RISULTATI</w:t>
      </w:r>
    </w:p>
    <w:p w14:paraId="1A2EEDF7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156BEDA8" w14:textId="77777777" w:rsidR="00C50DCE" w:rsidRPr="009501F3" w:rsidRDefault="00C50DCE" w:rsidP="00C50DCE">
      <w:pPr>
        <w:pStyle w:val="SOTTOTITOLOCAMPIONATO1"/>
        <w:divId w:val="527259509"/>
        <w:rPr>
          <w:color w:val="002060"/>
        </w:rPr>
      </w:pPr>
      <w:r w:rsidRPr="009501F3">
        <w:rPr>
          <w:color w:val="002060"/>
        </w:rPr>
        <w:t>RISULTATI UFFICIALI GARE DEL 15/05/2019</w:t>
      </w:r>
    </w:p>
    <w:p w14:paraId="68890019" w14:textId="77777777" w:rsidR="00C50DCE" w:rsidRPr="009501F3" w:rsidRDefault="00C50DCE" w:rsidP="00C50DCE">
      <w:pPr>
        <w:pStyle w:val="SOTTOTITOLOCAMPIONATO2"/>
        <w:divId w:val="527259509"/>
        <w:rPr>
          <w:color w:val="002060"/>
        </w:rPr>
      </w:pPr>
      <w:r w:rsidRPr="009501F3">
        <w:rPr>
          <w:color w:val="002060"/>
        </w:rPr>
        <w:t>Si trascrivono qui di seguito i risultati ufficiali delle gare disputate</w:t>
      </w:r>
    </w:p>
    <w:p w14:paraId="6AD5B684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C50DCE" w:rsidRPr="009501F3" w14:paraId="202F23FE" w14:textId="77777777" w:rsidTr="00C50DCE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C50DCE" w:rsidRPr="009501F3" w14:paraId="44293D0F" w14:textId="77777777" w:rsidTr="00960D8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C7D453" w14:textId="77777777" w:rsidR="00C50DCE" w:rsidRPr="009501F3" w:rsidRDefault="00C50DCE" w:rsidP="00960D8B">
                  <w:pPr>
                    <w:pStyle w:val="HEADER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GIRONE QF - 1 Giornata - R</w:t>
                  </w:r>
                </w:p>
              </w:tc>
            </w:tr>
            <w:tr w:rsidR="00C50DCE" w:rsidRPr="009501F3" w14:paraId="51830A30" w14:textId="77777777" w:rsidTr="00960D8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18382B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2FD404" w14:textId="77777777" w:rsidR="00C50DCE" w:rsidRPr="009501F3" w:rsidRDefault="00C50DCE" w:rsidP="00960D8B">
                  <w:pPr>
                    <w:pStyle w:val="ROWTABELLA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E563D0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32EB8C" w14:textId="77777777" w:rsidR="00C50DCE" w:rsidRPr="009501F3" w:rsidRDefault="00C50DCE" w:rsidP="00960D8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501F3">
                    <w:rPr>
                      <w:color w:val="002060"/>
                    </w:rPr>
                    <w:t> </w:t>
                  </w:r>
                </w:p>
              </w:tc>
            </w:tr>
          </w:tbl>
          <w:p w14:paraId="2B2AB359" w14:textId="77777777" w:rsidR="00C50DCE" w:rsidRPr="009501F3" w:rsidRDefault="00C50DCE" w:rsidP="00960D8B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B8485C3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360C7669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17277B8E" w14:textId="77777777" w:rsidR="00C50DCE" w:rsidRPr="009501F3" w:rsidRDefault="00C50DCE" w:rsidP="00C50DCE">
      <w:pPr>
        <w:pStyle w:val="TITOLOPRINC"/>
        <w:divId w:val="527259509"/>
        <w:rPr>
          <w:color w:val="002060"/>
        </w:rPr>
      </w:pPr>
      <w:r w:rsidRPr="009501F3">
        <w:rPr>
          <w:color w:val="002060"/>
        </w:rPr>
        <w:t>GIUDICE SPORTIVO</w:t>
      </w:r>
    </w:p>
    <w:p w14:paraId="60BBAF28" w14:textId="77777777" w:rsidR="00C50DCE" w:rsidRPr="009501F3" w:rsidRDefault="00C50DCE" w:rsidP="00C50DCE">
      <w:pPr>
        <w:pStyle w:val="diffida"/>
        <w:divId w:val="527259509"/>
        <w:rPr>
          <w:color w:val="002060"/>
        </w:rPr>
      </w:pPr>
      <w:r w:rsidRPr="009501F3">
        <w:rPr>
          <w:color w:val="002060"/>
        </w:rPr>
        <w:lastRenderedPageBreak/>
        <w:t>Il Giudice Sportivo, Avv. Claudio Romagnoli, nella seduta del 17/05/2019, ha adottato le decisioni che di seguito integralmente si riportano:</w:t>
      </w:r>
    </w:p>
    <w:p w14:paraId="1B3B70B1" w14:textId="77777777" w:rsidR="00C50DCE" w:rsidRPr="009501F3" w:rsidRDefault="00C50DCE" w:rsidP="00C50DCE">
      <w:pPr>
        <w:pStyle w:val="titolo10"/>
        <w:divId w:val="527259509"/>
        <w:rPr>
          <w:color w:val="002060"/>
        </w:rPr>
      </w:pPr>
      <w:r w:rsidRPr="009501F3">
        <w:rPr>
          <w:color w:val="002060"/>
        </w:rPr>
        <w:t xml:space="preserve">GARE DEL 15/ 5/2019 </w:t>
      </w:r>
    </w:p>
    <w:p w14:paraId="525F0400" w14:textId="77777777" w:rsidR="00C50DCE" w:rsidRPr="009501F3" w:rsidRDefault="00C50DCE" w:rsidP="00C50DCE">
      <w:pPr>
        <w:pStyle w:val="titolo7a"/>
        <w:divId w:val="527259509"/>
        <w:rPr>
          <w:color w:val="002060"/>
        </w:rPr>
      </w:pPr>
      <w:r w:rsidRPr="009501F3">
        <w:rPr>
          <w:color w:val="002060"/>
        </w:rPr>
        <w:t xml:space="preserve">PROVVEDIMENTI DISCIPLINARI </w:t>
      </w:r>
    </w:p>
    <w:p w14:paraId="22295BB4" w14:textId="77777777" w:rsidR="00C50DCE" w:rsidRPr="009501F3" w:rsidRDefault="00C50DCE" w:rsidP="00C50DCE">
      <w:pPr>
        <w:pStyle w:val="TITOLO7B"/>
        <w:divId w:val="527259509"/>
        <w:rPr>
          <w:color w:val="002060"/>
        </w:rPr>
      </w:pPr>
      <w:r w:rsidRPr="009501F3">
        <w:rPr>
          <w:color w:val="002060"/>
        </w:rPr>
        <w:t xml:space="preserve">In base alle risultanze degli atti ufficiali sono state deliberate le seguenti sanzioni disciplinari. </w:t>
      </w:r>
    </w:p>
    <w:p w14:paraId="27AFCADB" w14:textId="77777777" w:rsidR="00C50DCE" w:rsidRPr="009501F3" w:rsidRDefault="00C50DCE" w:rsidP="00C50DCE">
      <w:pPr>
        <w:pStyle w:val="titolo3"/>
        <w:divId w:val="527259509"/>
        <w:rPr>
          <w:color w:val="002060"/>
        </w:rPr>
      </w:pPr>
      <w:r w:rsidRPr="009501F3">
        <w:rPr>
          <w:color w:val="002060"/>
        </w:rPr>
        <w:t xml:space="preserve">A CARICO CALCIATORI ESPULSI DAL CAMPO </w:t>
      </w:r>
    </w:p>
    <w:p w14:paraId="1E05EB75" w14:textId="77777777" w:rsidR="00C50DCE" w:rsidRPr="009501F3" w:rsidRDefault="00C50DCE" w:rsidP="00C50DCE">
      <w:pPr>
        <w:pStyle w:val="titolo20"/>
        <w:divId w:val="527259509"/>
        <w:rPr>
          <w:color w:val="002060"/>
        </w:rPr>
      </w:pPr>
      <w:r w:rsidRPr="009501F3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C50DCE" w:rsidRPr="009501F3" w14:paraId="7793313C" w14:textId="77777777" w:rsidTr="00C50DC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26AE4F" w14:textId="77777777" w:rsidR="00C50DCE" w:rsidRPr="009501F3" w:rsidRDefault="00C50DCE" w:rsidP="00960D8B">
            <w:pPr>
              <w:pStyle w:val="movimento"/>
              <w:rPr>
                <w:color w:val="002060"/>
              </w:rPr>
            </w:pPr>
            <w:r w:rsidRPr="009501F3">
              <w:rPr>
                <w:color w:val="002060"/>
              </w:rPr>
              <w:t>LUCARONI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9FF7D" w14:textId="77777777" w:rsidR="00C50DCE" w:rsidRPr="009501F3" w:rsidRDefault="00C50DCE" w:rsidP="00960D8B">
            <w:pPr>
              <w:pStyle w:val="movimento2"/>
              <w:rPr>
                <w:color w:val="002060"/>
              </w:rPr>
            </w:pPr>
            <w:r w:rsidRPr="009501F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B42BE" w14:textId="77777777" w:rsidR="00C50DCE" w:rsidRPr="009501F3" w:rsidRDefault="00C50DCE" w:rsidP="00960D8B">
            <w:pPr>
              <w:pStyle w:val="movimento"/>
              <w:rPr>
                <w:color w:val="002060"/>
              </w:rPr>
            </w:pPr>
            <w:r w:rsidRPr="009501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CC2ED1" w14:textId="77777777" w:rsidR="00C50DCE" w:rsidRPr="009501F3" w:rsidRDefault="00C50DCE" w:rsidP="00960D8B">
            <w:pPr>
              <w:pStyle w:val="movimento"/>
              <w:rPr>
                <w:color w:val="002060"/>
              </w:rPr>
            </w:pPr>
            <w:r w:rsidRPr="009501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2CDFD0" w14:textId="77777777" w:rsidR="00C50DCE" w:rsidRPr="009501F3" w:rsidRDefault="00C50DCE" w:rsidP="00960D8B">
            <w:pPr>
              <w:pStyle w:val="movimento2"/>
              <w:rPr>
                <w:color w:val="002060"/>
              </w:rPr>
            </w:pPr>
            <w:r w:rsidRPr="009501F3">
              <w:rPr>
                <w:color w:val="002060"/>
              </w:rPr>
              <w:t> </w:t>
            </w:r>
          </w:p>
        </w:tc>
      </w:tr>
    </w:tbl>
    <w:p w14:paraId="64D4C29B" w14:textId="77777777" w:rsidR="00C50DCE" w:rsidRPr="009501F3" w:rsidRDefault="00C50DCE" w:rsidP="00C50DCE">
      <w:pPr>
        <w:pStyle w:val="titolo3"/>
        <w:divId w:val="527259509"/>
        <w:rPr>
          <w:color w:val="002060"/>
        </w:rPr>
      </w:pPr>
      <w:r w:rsidRPr="009501F3">
        <w:rPr>
          <w:color w:val="002060"/>
        </w:rPr>
        <w:t xml:space="preserve">A CARICO CALCIATORI NON ESPULSI DAL CAMPO </w:t>
      </w:r>
    </w:p>
    <w:p w14:paraId="513A9F3B" w14:textId="77777777" w:rsidR="00C50DCE" w:rsidRPr="009501F3" w:rsidRDefault="00C50DCE" w:rsidP="00C50DCE">
      <w:pPr>
        <w:pStyle w:val="titolo20"/>
        <w:divId w:val="527259509"/>
        <w:rPr>
          <w:color w:val="002060"/>
        </w:rPr>
      </w:pPr>
      <w:r w:rsidRPr="009501F3">
        <w:rPr>
          <w:color w:val="002060"/>
        </w:rPr>
        <w:t xml:space="preserve">AMMONIZIONE III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C50DCE" w:rsidRPr="009501F3" w14:paraId="6E42ED2C" w14:textId="77777777" w:rsidTr="00C50DCE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FB7BFD" w14:textId="77777777" w:rsidR="00C50DCE" w:rsidRPr="009501F3" w:rsidRDefault="00C50DCE" w:rsidP="00960D8B">
            <w:pPr>
              <w:pStyle w:val="movimento"/>
              <w:rPr>
                <w:color w:val="002060"/>
              </w:rPr>
            </w:pPr>
            <w:r w:rsidRPr="009501F3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085C8" w14:textId="77777777" w:rsidR="00C50DCE" w:rsidRPr="009501F3" w:rsidRDefault="00C50DCE" w:rsidP="00960D8B">
            <w:pPr>
              <w:pStyle w:val="movimento2"/>
              <w:rPr>
                <w:color w:val="002060"/>
              </w:rPr>
            </w:pPr>
            <w:r w:rsidRPr="009501F3">
              <w:rPr>
                <w:color w:val="002060"/>
              </w:rPr>
              <w:t xml:space="preserve">(TAVERNELLE)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A92094" w14:textId="77777777" w:rsidR="00C50DCE" w:rsidRPr="009501F3" w:rsidRDefault="00C50DCE" w:rsidP="00960D8B">
            <w:pPr>
              <w:pStyle w:val="movimento"/>
              <w:rPr>
                <w:color w:val="002060"/>
              </w:rPr>
            </w:pPr>
            <w:r w:rsidRPr="009501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5375DA" w14:textId="77777777" w:rsidR="00C50DCE" w:rsidRPr="009501F3" w:rsidRDefault="00C50DCE" w:rsidP="00960D8B">
            <w:pPr>
              <w:pStyle w:val="movimento"/>
              <w:rPr>
                <w:color w:val="002060"/>
              </w:rPr>
            </w:pPr>
            <w:r w:rsidRPr="009501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DD0CDA" w14:textId="77777777" w:rsidR="00C50DCE" w:rsidRPr="009501F3" w:rsidRDefault="00C50DCE" w:rsidP="00960D8B">
            <w:pPr>
              <w:pStyle w:val="movimento2"/>
              <w:rPr>
                <w:color w:val="002060"/>
              </w:rPr>
            </w:pPr>
            <w:r w:rsidRPr="009501F3">
              <w:rPr>
                <w:color w:val="002060"/>
              </w:rPr>
              <w:t> </w:t>
            </w:r>
          </w:p>
        </w:tc>
      </w:tr>
    </w:tbl>
    <w:p w14:paraId="189192FE" w14:textId="77777777" w:rsidR="00C50DCE" w:rsidRDefault="00C50DCE" w:rsidP="00C50DCE">
      <w:pPr>
        <w:pStyle w:val="breakline"/>
        <w:divId w:val="527259509"/>
        <w:rPr>
          <w:color w:val="002060"/>
        </w:rPr>
      </w:pPr>
    </w:p>
    <w:p w14:paraId="23C0E43B" w14:textId="77777777" w:rsidR="00C50DCE" w:rsidRPr="00693409" w:rsidRDefault="00C50DCE" w:rsidP="00C50DCE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3A0069A0" w14:textId="77777777" w:rsidR="00C50DCE" w:rsidRPr="00693409" w:rsidRDefault="00C50DCE" w:rsidP="00C50DCE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693409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</w:r>
      <w:r w:rsidRPr="00693409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693409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3CE0EFD3" w14:textId="77777777" w:rsidR="00C50DCE" w:rsidRPr="009501F3" w:rsidRDefault="00C50DCE" w:rsidP="00C50DCE">
      <w:pPr>
        <w:pStyle w:val="breakline"/>
        <w:divId w:val="527259509"/>
        <w:rPr>
          <w:color w:val="002060"/>
        </w:rPr>
      </w:pPr>
    </w:p>
    <w:p w14:paraId="73C7326E" w14:textId="74144BE8" w:rsidR="00352A90" w:rsidRPr="00352A90" w:rsidRDefault="00352A90" w:rsidP="00C50DCE">
      <w:pPr>
        <w:pStyle w:val="TITOLOPRINC"/>
        <w:divId w:val="527259509"/>
        <w:rPr>
          <w:color w:val="002060"/>
        </w:rPr>
      </w:pPr>
      <w:bookmarkStart w:id="6" w:name="_GoBack"/>
      <w:bookmarkEnd w:id="6"/>
      <w:r w:rsidRPr="00352A90">
        <w:rPr>
          <w:color w:val="002060"/>
        </w:rPr>
        <w:t>PROGRAMMA GARE SEMIFINALI</w:t>
      </w:r>
    </w:p>
    <w:p w14:paraId="0F9E5477" w14:textId="772A94A8" w:rsidR="00352A90" w:rsidRPr="00352A90" w:rsidRDefault="00352A90" w:rsidP="00352A90">
      <w:pPr>
        <w:pStyle w:val="breakline"/>
        <w:divId w:val="527259509"/>
        <w:rPr>
          <w:color w:val="002060"/>
        </w:rPr>
      </w:pPr>
    </w:p>
    <w:p w14:paraId="481B0EF4" w14:textId="77777777" w:rsidR="00352A90" w:rsidRPr="00352A90" w:rsidRDefault="00352A90" w:rsidP="00352A90">
      <w:pPr>
        <w:pStyle w:val="SOTTOTITOLOCAMPIONATO1"/>
        <w:divId w:val="527259509"/>
        <w:rPr>
          <w:color w:val="002060"/>
        </w:rPr>
      </w:pPr>
      <w:r w:rsidRPr="00352A90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7"/>
        <w:gridCol w:w="2008"/>
        <w:gridCol w:w="385"/>
        <w:gridCol w:w="898"/>
        <w:gridCol w:w="1181"/>
        <w:gridCol w:w="1553"/>
        <w:gridCol w:w="1568"/>
      </w:tblGrid>
      <w:tr w:rsidR="00352A90" w:rsidRPr="00352A90" w14:paraId="4A966857" w14:textId="77777777" w:rsidTr="00352A90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19898C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r w:rsidRPr="00352A9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E90B5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r w:rsidRPr="00352A90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C24938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r w:rsidRPr="00352A9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FBE8A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r w:rsidRPr="00352A9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BD7BC4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r w:rsidRPr="00352A9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41DA8D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proofErr w:type="spellStart"/>
            <w:r w:rsidRPr="00352A90">
              <w:rPr>
                <w:color w:val="002060"/>
              </w:rPr>
              <w:t>Localita'</w:t>
            </w:r>
            <w:proofErr w:type="spellEnd"/>
            <w:r w:rsidRPr="00352A9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A56F2" w14:textId="77777777" w:rsidR="00352A90" w:rsidRPr="00352A90" w:rsidRDefault="00352A90" w:rsidP="00240A71">
            <w:pPr>
              <w:pStyle w:val="HEADERTABELLA"/>
              <w:rPr>
                <w:color w:val="002060"/>
              </w:rPr>
            </w:pPr>
            <w:r w:rsidRPr="00352A90">
              <w:rPr>
                <w:color w:val="002060"/>
              </w:rPr>
              <w:t>Indirizzo Impianto</w:t>
            </w:r>
          </w:p>
        </w:tc>
      </w:tr>
      <w:tr w:rsidR="00352A90" w:rsidRPr="00352A90" w14:paraId="76151ED6" w14:textId="77777777" w:rsidTr="00352A90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2DB710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D49209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FUTSAL ASKL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37070" w14:textId="77777777" w:rsidR="00352A90" w:rsidRPr="00352A90" w:rsidRDefault="00352A90" w:rsidP="00240A71">
            <w:pPr>
              <w:pStyle w:val="ROWTABELLA"/>
              <w:jc w:val="center"/>
              <w:rPr>
                <w:color w:val="002060"/>
              </w:rPr>
            </w:pPr>
            <w:r w:rsidRPr="00352A9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D3441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19/05/2019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3A8AF7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F1E80A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FBE51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VIA LORETO</w:t>
            </w:r>
          </w:p>
        </w:tc>
      </w:tr>
      <w:tr w:rsidR="00700398" w:rsidRPr="00352A90" w14:paraId="6E3482E8" w14:textId="77777777" w:rsidTr="0070039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EC7E14" w14:textId="6F8EF03F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ADBEA7" w14:textId="59A3855D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ACLI MANTOVANI CALCIO A 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7CA09" w14:textId="714030F3" w:rsidR="00700398" w:rsidRPr="00352A90" w:rsidRDefault="00700398" w:rsidP="00240A71">
            <w:pPr>
              <w:pStyle w:val="ROWTABELLA"/>
              <w:jc w:val="center"/>
              <w:rPr>
                <w:color w:val="002060"/>
              </w:rPr>
            </w:pPr>
            <w:r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E8C0C" w14:textId="46A2D742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19/05/2019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9F547E" w14:textId="7028D7EA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793F17" w14:textId="69F01D26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761C9D" w14:textId="3B9B1F6F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VIA DEI LECCI - TAVERNELLE</w:t>
            </w:r>
          </w:p>
        </w:tc>
      </w:tr>
      <w:tr w:rsidR="00700398" w:rsidRPr="00352A90" w14:paraId="6EC14013" w14:textId="77777777" w:rsidTr="0070039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019073" w14:textId="70233299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0F7AAC" w14:textId="11590EDF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TAVERNELLE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1EBBA" w14:textId="15C2E04A" w:rsidR="00700398" w:rsidRPr="00352A90" w:rsidRDefault="00700398" w:rsidP="00240A71">
            <w:pPr>
              <w:pStyle w:val="ROWTABELLA"/>
              <w:jc w:val="center"/>
              <w:rPr>
                <w:color w:val="002060"/>
              </w:rPr>
            </w:pPr>
            <w:r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1D3735" w14:textId="209C3B15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25/05/2019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DBB0A9" w14:textId="75CCC60B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“PALAMASSIMO GALEAZZI”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53D60" w14:textId="4BD67FE4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080FC" w14:textId="7EF53D3E" w:rsidR="00700398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VIA MADRE TERESA DI CALCUTTA</w:t>
            </w:r>
          </w:p>
        </w:tc>
      </w:tr>
      <w:tr w:rsidR="00352A90" w:rsidRPr="00352A90" w14:paraId="465B081A" w14:textId="77777777" w:rsidTr="0070039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CE9C9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FUTSAL ASKL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B1892D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8764A" w14:textId="77777777" w:rsidR="00352A90" w:rsidRPr="00352A90" w:rsidRDefault="00352A90" w:rsidP="00240A71">
            <w:pPr>
              <w:pStyle w:val="ROWTABELLA"/>
              <w:jc w:val="center"/>
              <w:rPr>
                <w:color w:val="002060"/>
              </w:rPr>
            </w:pPr>
            <w:r w:rsidRPr="00352A9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0EC0C9" w14:textId="48D7B18A" w:rsidR="00352A90" w:rsidRPr="00352A90" w:rsidRDefault="00700398" w:rsidP="00240A71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27/05/2019 18:45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06B8EF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F18177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008781" w14:textId="77777777" w:rsidR="00352A90" w:rsidRPr="00352A90" w:rsidRDefault="00352A90" w:rsidP="00240A71">
            <w:pPr>
              <w:pStyle w:val="ROWTABELLA"/>
              <w:rPr>
                <w:color w:val="002060"/>
              </w:rPr>
            </w:pPr>
            <w:r w:rsidRPr="00352A90">
              <w:rPr>
                <w:color w:val="002060"/>
              </w:rPr>
              <w:t>LOC.MONTEROCCO VIA A.MANCINI</w:t>
            </w:r>
          </w:p>
        </w:tc>
      </w:tr>
    </w:tbl>
    <w:p w14:paraId="4CFBC16D" w14:textId="77777777" w:rsidR="00352A90" w:rsidRPr="00352A90" w:rsidRDefault="00352A90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021504C7" w14:textId="77777777" w:rsidR="00CA51BE" w:rsidRPr="001D1325" w:rsidRDefault="00CA51BE" w:rsidP="001D1325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lastRenderedPageBreak/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0F771F30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7F5272">
        <w:rPr>
          <w:b/>
          <w:color w:val="002060"/>
          <w:u w:val="single"/>
        </w:rPr>
        <w:t>2</w:t>
      </w:r>
      <w:r w:rsidR="001D1325">
        <w:rPr>
          <w:b/>
          <w:color w:val="002060"/>
          <w:u w:val="single"/>
        </w:rPr>
        <w:t>7</w:t>
      </w:r>
      <w:r w:rsidR="00F76B63" w:rsidRPr="007F5272">
        <w:rPr>
          <w:b/>
          <w:color w:val="002060"/>
          <w:u w:val="single"/>
        </w:rPr>
        <w:t>/05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435BA93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A97F1C">
        <w:rPr>
          <w:b/>
          <w:color w:val="002060"/>
          <w:u w:val="single"/>
        </w:rPr>
        <w:t>17</w:t>
      </w:r>
      <w:r w:rsidR="005C12EC" w:rsidRPr="007F5272">
        <w:rPr>
          <w:b/>
          <w:color w:val="002060"/>
          <w:u w:val="single"/>
        </w:rPr>
        <w:t>/</w:t>
      </w:r>
      <w:r w:rsidR="00F17603" w:rsidRPr="007F5272">
        <w:rPr>
          <w:b/>
          <w:color w:val="002060"/>
          <w:u w:val="single"/>
        </w:rPr>
        <w:t>05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E670AE" w14:textId="77777777" w:rsidR="00E15DA7" w:rsidRDefault="00E15DA7">
      <w:r>
        <w:separator/>
      </w:r>
    </w:p>
  </w:endnote>
  <w:endnote w:type="continuationSeparator" w:id="0">
    <w:p w14:paraId="410A7863" w14:textId="77777777" w:rsidR="00E15DA7" w:rsidRDefault="00E1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0BAFA" w14:textId="77777777" w:rsidR="00E15DA7" w:rsidRDefault="00E15DA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E15DA7" w:rsidRDefault="00E15DA7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7C9A7" w14:textId="01C97A7C" w:rsidR="00E15DA7" w:rsidRPr="00687C6B" w:rsidRDefault="00E15DA7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B16E8F">
      <w:rPr>
        <w:rStyle w:val="Numeropagina"/>
        <w:rFonts w:ascii="Arial" w:hAnsi="Arial" w:cs="Arial"/>
        <w:noProof/>
        <w:color w:val="002060"/>
      </w:rPr>
      <w:t>6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113</w:t>
    </w:r>
  </w:p>
  <w:p w14:paraId="540FFE15" w14:textId="77777777" w:rsidR="00E15DA7" w:rsidRPr="00B41648" w:rsidRDefault="00E15DA7" w:rsidP="001947B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2A0F7" w14:textId="77777777" w:rsidR="00E15DA7" w:rsidRDefault="00E15DA7">
      <w:r>
        <w:separator/>
      </w:r>
    </w:p>
  </w:footnote>
  <w:footnote w:type="continuationSeparator" w:id="0">
    <w:p w14:paraId="569B42B2" w14:textId="77777777" w:rsidR="00E15DA7" w:rsidRDefault="00E15D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FCBF6" w14:textId="77777777" w:rsidR="00E15DA7" w:rsidRDefault="00E15DA7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15DA7" w14:paraId="45F9ECDC" w14:textId="77777777">
      <w:tc>
        <w:tcPr>
          <w:tcW w:w="2050" w:type="dxa"/>
        </w:tcPr>
        <w:p w14:paraId="22F66615" w14:textId="77777777" w:rsidR="00E15DA7" w:rsidRDefault="00E15DA7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E15DA7" w:rsidRDefault="00E15DA7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E15DA7" w:rsidRDefault="00E15DA7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6F27"/>
    <w:rsid w:val="007F1549"/>
    <w:rsid w:val="007F340C"/>
    <w:rsid w:val="007F5272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017"/>
    <w:rsid w:val="00E10D47"/>
    <w:rsid w:val="00E10EF8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C37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attere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attere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5marche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4F76D3-6236-1148-8060-CA58D251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\QuidInformatica\LND\CCUPortal\lndcu12\PERSONAL. ALLINFO\MODELLO.dot</Template>
  <TotalTime>14</TotalTime>
  <Pages>6</Pages>
  <Words>1234</Words>
  <Characters>7037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8255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2019-04-09T14:49:00Z</cp:lastPrinted>
  <dcterms:created xsi:type="dcterms:W3CDTF">2019-05-17T08:35:00Z</dcterms:created>
  <dcterms:modified xsi:type="dcterms:W3CDTF">2019-05-17T09:42:00Z</dcterms:modified>
</cp:coreProperties>
</file>