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598DD5EB"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3C4217">
              <w:rPr>
                <w:rFonts w:ascii="Arial" w:hAnsi="Arial" w:cs="Arial"/>
                <w:color w:val="002060"/>
                <w:sz w:val="40"/>
                <w:szCs w:val="40"/>
              </w:rPr>
              <w:t>6</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3C4217">
              <w:rPr>
                <w:rFonts w:ascii="Arial" w:hAnsi="Arial" w:cs="Arial"/>
                <w:color w:val="002060"/>
                <w:sz w:val="40"/>
                <w:szCs w:val="40"/>
              </w:rPr>
              <w:t>12</w:t>
            </w:r>
            <w:r w:rsidR="00BE2F84">
              <w:rPr>
                <w:rFonts w:ascii="Arial" w:hAnsi="Arial" w:cs="Arial"/>
                <w:color w:val="002060"/>
                <w:sz w:val="40"/>
                <w:szCs w:val="40"/>
              </w:rPr>
              <w:t>/</w:t>
            </w:r>
            <w:r w:rsidR="00790000">
              <w:rPr>
                <w:rFonts w:ascii="Arial" w:hAnsi="Arial" w:cs="Arial"/>
                <w:color w:val="002060"/>
                <w:sz w:val="40"/>
                <w:szCs w:val="40"/>
              </w:rPr>
              <w:t>0</w:t>
            </w:r>
            <w:r w:rsidR="00CF5741">
              <w:rPr>
                <w:rFonts w:ascii="Arial" w:hAnsi="Arial" w:cs="Arial"/>
                <w:color w:val="002060"/>
                <w:sz w:val="40"/>
                <w:szCs w:val="40"/>
              </w:rPr>
              <w:t>2</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bookmarkStart w:id="1" w:name="_GoBack"/>
    <w:bookmarkEnd w:id="1"/>
    <w:p w14:paraId="27D7B7C9" w14:textId="64AECF22"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B572D2">
          <w:rPr>
            <w:noProof/>
            <w:webHidden/>
            <w:color w:val="002060"/>
          </w:rPr>
          <w:t>1</w:t>
        </w:r>
        <w:r w:rsidRPr="00B04E8D">
          <w:rPr>
            <w:noProof/>
            <w:webHidden/>
            <w:color w:val="002060"/>
          </w:rPr>
          <w:fldChar w:fldCharType="end"/>
        </w:r>
      </w:hyperlink>
    </w:p>
    <w:p w14:paraId="19B270DD" w14:textId="2D3E796C" w:rsidR="00B04E8D" w:rsidRPr="00B04E8D" w:rsidRDefault="003B28EB">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B572D2">
          <w:rPr>
            <w:noProof/>
            <w:webHidden/>
            <w:color w:val="002060"/>
          </w:rPr>
          <w:t>1</w:t>
        </w:r>
        <w:r w:rsidR="00C859AB" w:rsidRPr="00B04E8D">
          <w:rPr>
            <w:noProof/>
            <w:webHidden/>
            <w:color w:val="002060"/>
          </w:rPr>
          <w:fldChar w:fldCharType="end"/>
        </w:r>
      </w:hyperlink>
    </w:p>
    <w:p w14:paraId="6DA095C4" w14:textId="3011D38D" w:rsidR="00B04E8D" w:rsidRPr="00B04E8D" w:rsidRDefault="003B28EB">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B572D2">
          <w:rPr>
            <w:noProof/>
            <w:webHidden/>
            <w:color w:val="002060"/>
          </w:rPr>
          <w:t>1</w:t>
        </w:r>
        <w:r w:rsidR="00C859AB" w:rsidRPr="00B04E8D">
          <w:rPr>
            <w:noProof/>
            <w:webHidden/>
            <w:color w:val="002060"/>
          </w:rPr>
          <w:fldChar w:fldCharType="end"/>
        </w:r>
      </w:hyperlink>
    </w:p>
    <w:p w14:paraId="449E64FB" w14:textId="5252D54F" w:rsidR="00B04E8D" w:rsidRPr="00B04E8D" w:rsidRDefault="003B28EB">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B572D2">
          <w:rPr>
            <w:noProof/>
            <w:webHidden/>
            <w:color w:val="002060"/>
          </w:rPr>
          <w:t>1</w:t>
        </w:r>
        <w:r w:rsidR="00C859AB" w:rsidRPr="00B04E8D">
          <w:rPr>
            <w:noProof/>
            <w:webHidden/>
            <w:color w:val="002060"/>
          </w:rPr>
          <w:fldChar w:fldCharType="end"/>
        </w:r>
      </w:hyperlink>
    </w:p>
    <w:p w14:paraId="0B94D6DD" w14:textId="510B1DBF" w:rsidR="00B04E8D" w:rsidRPr="00B04E8D" w:rsidRDefault="003B28EB">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B572D2">
          <w:rPr>
            <w:noProof/>
            <w:webHidden/>
            <w:color w:val="002060"/>
          </w:rPr>
          <w:t>2</w:t>
        </w:r>
        <w:r w:rsidR="00C859AB" w:rsidRPr="00B04E8D">
          <w:rPr>
            <w:noProof/>
            <w:webHidden/>
            <w:color w:val="002060"/>
          </w:rPr>
          <w:fldChar w:fldCharType="end"/>
        </w:r>
      </w:hyperlink>
    </w:p>
    <w:p w14:paraId="6803A26A" w14:textId="1A9858BC" w:rsidR="00B04E8D" w:rsidRDefault="003B28EB">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B572D2">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66B9F49E" w14:textId="2F1A2D26" w:rsidR="00160129" w:rsidRDefault="00160129" w:rsidP="00F336CC">
      <w:pPr>
        <w:rPr>
          <w:rFonts w:ascii="Arial" w:hAnsi="Arial" w:cs="Arial"/>
          <w:color w:val="002060"/>
          <w:sz w:val="22"/>
          <w:szCs w:val="22"/>
        </w:rPr>
      </w:pPr>
    </w:p>
    <w:p w14:paraId="11E5EFA7" w14:textId="77777777" w:rsidR="00662CED" w:rsidRPr="00662CED" w:rsidRDefault="00662CED" w:rsidP="00662CED">
      <w:pPr>
        <w:pStyle w:val="LndNormale1"/>
        <w:rPr>
          <w:b/>
          <w:color w:val="002060"/>
          <w:sz w:val="28"/>
          <w:szCs w:val="28"/>
        </w:rPr>
      </w:pPr>
      <w:r w:rsidRPr="00662CED">
        <w:rPr>
          <w:b/>
          <w:color w:val="002060"/>
          <w:sz w:val="28"/>
          <w:szCs w:val="28"/>
        </w:rPr>
        <w:t xml:space="preserve">CIRCOLARE N. 38 DEL 05.02.2020 L.N.D. </w:t>
      </w:r>
    </w:p>
    <w:p w14:paraId="3D2798FC" w14:textId="77777777" w:rsidR="00662CED" w:rsidRDefault="00662CED" w:rsidP="00662CED">
      <w:pPr>
        <w:pStyle w:val="LndNormale1"/>
        <w:rPr>
          <w:color w:val="002060"/>
          <w:szCs w:val="22"/>
        </w:rPr>
      </w:pPr>
    </w:p>
    <w:p w14:paraId="3324C1AE" w14:textId="77777777" w:rsidR="00662CED" w:rsidRPr="00A01EDF" w:rsidRDefault="00662CED" w:rsidP="00662CED">
      <w:pPr>
        <w:pStyle w:val="LndNormale1"/>
        <w:rPr>
          <w:color w:val="002060"/>
          <w:szCs w:val="22"/>
        </w:rPr>
      </w:pPr>
      <w:r w:rsidRPr="00A01EDF">
        <w:rPr>
          <w:color w:val="002060"/>
          <w:szCs w:val="22"/>
        </w:rPr>
        <w:t>Si allega la Circolare n. 38 della L.N.D. avente per oggetto “A Coverciano con il Museo del Calcio”</w:t>
      </w:r>
    </w:p>
    <w:p w14:paraId="1A42DB5B" w14:textId="3DCD5935" w:rsidR="00662CED" w:rsidRDefault="00662CED" w:rsidP="00F336CC">
      <w:pPr>
        <w:rPr>
          <w:rFonts w:ascii="Arial" w:hAnsi="Arial" w:cs="Arial"/>
          <w:color w:val="002060"/>
          <w:sz w:val="22"/>
          <w:szCs w:val="22"/>
        </w:rPr>
      </w:pPr>
    </w:p>
    <w:p w14:paraId="09E4177B" w14:textId="77777777" w:rsidR="00662CED" w:rsidRPr="00B96C99" w:rsidRDefault="00662CED"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6FB92FA" w:rsidR="00CB0BB9" w:rsidRDefault="00CB0BB9" w:rsidP="00DE7EC2">
      <w:pPr>
        <w:rPr>
          <w:rFonts w:ascii="Arial" w:hAnsi="Arial" w:cs="Arial"/>
          <w:color w:val="002060"/>
          <w:sz w:val="22"/>
          <w:szCs w:val="22"/>
        </w:rPr>
      </w:pPr>
    </w:p>
    <w:p w14:paraId="3296BD38" w14:textId="4F600BAC" w:rsidR="00662CED" w:rsidRPr="00662CED" w:rsidRDefault="00662CED" w:rsidP="00662CED">
      <w:pPr>
        <w:pStyle w:val="LndNormale1"/>
        <w:rPr>
          <w:b/>
          <w:color w:val="002060"/>
          <w:sz w:val="28"/>
          <w:szCs w:val="28"/>
        </w:rPr>
      </w:pPr>
      <w:r>
        <w:rPr>
          <w:b/>
          <w:color w:val="002060"/>
          <w:sz w:val="28"/>
          <w:szCs w:val="28"/>
        </w:rPr>
        <w:t>FASE NAZIONALE COPPA ITALIA VINCENTI COPPA REGIONALE MASCHILE</w:t>
      </w:r>
    </w:p>
    <w:p w14:paraId="5BE5DBDE" w14:textId="43BC7232" w:rsidR="00662CED" w:rsidRDefault="00662CED" w:rsidP="00662CED">
      <w:pPr>
        <w:pStyle w:val="LndNormale1"/>
        <w:rPr>
          <w:color w:val="002060"/>
          <w:szCs w:val="22"/>
        </w:rPr>
      </w:pPr>
    </w:p>
    <w:p w14:paraId="2F75C4ED" w14:textId="6B163196" w:rsidR="00662CED" w:rsidRPr="00662CED" w:rsidRDefault="00662CED" w:rsidP="00662CED">
      <w:pPr>
        <w:pStyle w:val="LndNormale1"/>
        <w:rPr>
          <w:b/>
          <w:bCs/>
          <w:i/>
          <w:iCs/>
          <w:color w:val="002060"/>
          <w:szCs w:val="22"/>
        </w:rPr>
      </w:pPr>
      <w:r w:rsidRPr="00662CED">
        <w:rPr>
          <w:b/>
          <w:bCs/>
          <w:i/>
          <w:iCs/>
          <w:color w:val="002060"/>
          <w:szCs w:val="22"/>
        </w:rPr>
        <w:t>(Stralcio C.U. n° 571 del 30/01/2020)</w:t>
      </w:r>
    </w:p>
    <w:p w14:paraId="4D794333" w14:textId="77777777" w:rsidR="00662CED" w:rsidRDefault="00662CED" w:rsidP="00662CED">
      <w:pPr>
        <w:pStyle w:val="LndNormale1"/>
        <w:rPr>
          <w:color w:val="002060"/>
          <w:szCs w:val="22"/>
        </w:rPr>
      </w:pPr>
    </w:p>
    <w:p w14:paraId="1C30BB47" w14:textId="210A4B15" w:rsidR="00662CED" w:rsidRPr="00662CED" w:rsidRDefault="00662CED" w:rsidP="00662CED">
      <w:pPr>
        <w:pStyle w:val="LndNormale1"/>
        <w:rPr>
          <w:b/>
          <w:bCs/>
          <w:color w:val="002060"/>
          <w:szCs w:val="22"/>
        </w:rPr>
      </w:pPr>
      <w:r w:rsidRPr="00662CED">
        <w:rPr>
          <w:b/>
          <w:bCs/>
          <w:color w:val="002060"/>
          <w:szCs w:val="22"/>
        </w:rPr>
        <w:t>TRIANGOLARE A</w:t>
      </w:r>
    </w:p>
    <w:p w14:paraId="4DEEE244" w14:textId="77777777" w:rsidR="00662CED" w:rsidRPr="00662CED" w:rsidRDefault="00662CED" w:rsidP="00662CED">
      <w:pPr>
        <w:pStyle w:val="LndNormale1"/>
        <w:rPr>
          <w:b/>
          <w:bCs/>
          <w:color w:val="002060"/>
          <w:szCs w:val="22"/>
        </w:rPr>
      </w:pPr>
      <w:r w:rsidRPr="00662CED">
        <w:rPr>
          <w:b/>
          <w:bCs/>
          <w:color w:val="002060"/>
          <w:szCs w:val="22"/>
        </w:rPr>
        <w:t>S.S.D. A.R.L. ATHENA – A.S.D. RECANATI CALCIO A 5</w:t>
      </w:r>
      <w:r w:rsidRPr="00662CED">
        <w:rPr>
          <w:b/>
          <w:bCs/>
          <w:color w:val="002060"/>
          <w:szCs w:val="22"/>
        </w:rPr>
        <w:tab/>
      </w:r>
    </w:p>
    <w:p w14:paraId="7EC838EC" w14:textId="3BACB274" w:rsidR="00662CED" w:rsidRPr="00662CED" w:rsidRDefault="00662CED" w:rsidP="00662CED">
      <w:pPr>
        <w:pStyle w:val="LndNormale1"/>
        <w:rPr>
          <w:color w:val="002060"/>
          <w:szCs w:val="22"/>
        </w:rPr>
      </w:pPr>
      <w:r w:rsidRPr="00662CED">
        <w:rPr>
          <w:color w:val="002060"/>
          <w:szCs w:val="22"/>
        </w:rPr>
        <w:t>11/02/2020 ore 20:30</w:t>
      </w:r>
      <w:r w:rsidRPr="00662CED">
        <w:rPr>
          <w:color w:val="002060"/>
          <w:szCs w:val="22"/>
        </w:rPr>
        <w:tab/>
      </w:r>
      <w:r w:rsidRPr="00662CED">
        <w:rPr>
          <w:color w:val="002060"/>
          <w:szCs w:val="22"/>
        </w:rPr>
        <w:tab/>
        <w:t>Palestra Comunale, ORISTANO</w:t>
      </w:r>
    </w:p>
    <w:p w14:paraId="73F720C2" w14:textId="39C0D2A8" w:rsidR="00662CED" w:rsidRPr="00662CED" w:rsidRDefault="00662CED" w:rsidP="00662CED">
      <w:pPr>
        <w:pStyle w:val="LndNormale1"/>
        <w:rPr>
          <w:i/>
          <w:iCs/>
          <w:color w:val="002060"/>
          <w:szCs w:val="22"/>
        </w:rPr>
      </w:pPr>
      <w:r w:rsidRPr="00662CED">
        <w:rPr>
          <w:i/>
          <w:iCs/>
          <w:color w:val="002060"/>
          <w:szCs w:val="22"/>
        </w:rPr>
        <w:lastRenderedPageBreak/>
        <w:t>Riposa: A.S.D. LAVAGNA CALCIO A 5</w:t>
      </w:r>
    </w:p>
    <w:p w14:paraId="2C42843F" w14:textId="71131E1D" w:rsidR="00662CED" w:rsidRDefault="00662CED" w:rsidP="00DE7EC2">
      <w:pPr>
        <w:rPr>
          <w:rFonts w:ascii="Arial" w:hAnsi="Arial" w:cs="Arial"/>
          <w:color w:val="002060"/>
          <w:sz w:val="22"/>
          <w:szCs w:val="22"/>
        </w:rPr>
      </w:pPr>
    </w:p>
    <w:p w14:paraId="05772B09" w14:textId="47BAAC58" w:rsidR="00662CED" w:rsidRDefault="00662CED" w:rsidP="00DE7EC2">
      <w:pPr>
        <w:rPr>
          <w:rFonts w:ascii="Arial" w:hAnsi="Arial" w:cs="Arial"/>
          <w:color w:val="002060"/>
          <w:sz w:val="22"/>
          <w:szCs w:val="22"/>
        </w:rPr>
      </w:pPr>
    </w:p>
    <w:p w14:paraId="3F3B1995" w14:textId="26BCE88F" w:rsidR="00662CED" w:rsidRPr="00662CED" w:rsidRDefault="00662CED" w:rsidP="00662CED">
      <w:pPr>
        <w:pStyle w:val="LndNormale1"/>
        <w:rPr>
          <w:b/>
          <w:color w:val="002060"/>
          <w:sz w:val="28"/>
          <w:szCs w:val="28"/>
        </w:rPr>
      </w:pPr>
      <w:r>
        <w:rPr>
          <w:b/>
          <w:color w:val="002060"/>
          <w:sz w:val="28"/>
          <w:szCs w:val="28"/>
        </w:rPr>
        <w:t>FASE NAZIONALE COPPA ITALIA VINCENTI COPPA REGIONALE FEMMINILE</w:t>
      </w:r>
    </w:p>
    <w:p w14:paraId="59515014" w14:textId="77777777" w:rsidR="00662CED" w:rsidRDefault="00662CED" w:rsidP="00662CED">
      <w:pPr>
        <w:pStyle w:val="LndNormale1"/>
        <w:rPr>
          <w:color w:val="002060"/>
          <w:szCs w:val="22"/>
        </w:rPr>
      </w:pPr>
    </w:p>
    <w:p w14:paraId="1F79FF23" w14:textId="1898AF61" w:rsidR="00662CED" w:rsidRPr="00662CED" w:rsidRDefault="00662CED" w:rsidP="00662CED">
      <w:pPr>
        <w:pStyle w:val="LndNormale1"/>
        <w:rPr>
          <w:b/>
          <w:bCs/>
          <w:i/>
          <w:iCs/>
          <w:color w:val="002060"/>
          <w:szCs w:val="22"/>
        </w:rPr>
      </w:pPr>
      <w:r w:rsidRPr="00662CED">
        <w:rPr>
          <w:b/>
          <w:bCs/>
          <w:i/>
          <w:iCs/>
          <w:color w:val="002060"/>
          <w:szCs w:val="22"/>
        </w:rPr>
        <w:t>(Stralcio C.U. n° 5</w:t>
      </w:r>
      <w:r>
        <w:rPr>
          <w:b/>
          <w:bCs/>
          <w:i/>
          <w:iCs/>
          <w:color w:val="002060"/>
          <w:szCs w:val="22"/>
        </w:rPr>
        <w:t>86</w:t>
      </w:r>
      <w:r w:rsidRPr="00662CED">
        <w:rPr>
          <w:b/>
          <w:bCs/>
          <w:i/>
          <w:iCs/>
          <w:color w:val="002060"/>
          <w:szCs w:val="22"/>
        </w:rPr>
        <w:t xml:space="preserve"> del </w:t>
      </w:r>
      <w:r>
        <w:rPr>
          <w:b/>
          <w:bCs/>
          <w:i/>
          <w:iCs/>
          <w:color w:val="002060"/>
          <w:szCs w:val="22"/>
        </w:rPr>
        <w:t>0</w:t>
      </w:r>
      <w:r w:rsidR="00D42EFD">
        <w:rPr>
          <w:b/>
          <w:bCs/>
          <w:i/>
          <w:iCs/>
          <w:color w:val="002060"/>
          <w:szCs w:val="22"/>
        </w:rPr>
        <w:t>6</w:t>
      </w:r>
      <w:r w:rsidRPr="00662CED">
        <w:rPr>
          <w:b/>
          <w:bCs/>
          <w:i/>
          <w:iCs/>
          <w:color w:val="002060"/>
          <w:szCs w:val="22"/>
        </w:rPr>
        <w:t>/0</w:t>
      </w:r>
      <w:r>
        <w:rPr>
          <w:b/>
          <w:bCs/>
          <w:i/>
          <w:iCs/>
          <w:color w:val="002060"/>
          <w:szCs w:val="22"/>
        </w:rPr>
        <w:t>2</w:t>
      </w:r>
      <w:r w:rsidRPr="00662CED">
        <w:rPr>
          <w:b/>
          <w:bCs/>
          <w:i/>
          <w:iCs/>
          <w:color w:val="002060"/>
          <w:szCs w:val="22"/>
        </w:rPr>
        <w:t>/2020)</w:t>
      </w:r>
    </w:p>
    <w:p w14:paraId="263D9C76" w14:textId="77777777" w:rsidR="00662CED" w:rsidRDefault="00662CED" w:rsidP="00662CED">
      <w:pPr>
        <w:pStyle w:val="LndNormale1"/>
        <w:rPr>
          <w:color w:val="002060"/>
          <w:szCs w:val="22"/>
        </w:rPr>
      </w:pPr>
    </w:p>
    <w:p w14:paraId="24A81DEE" w14:textId="77777777" w:rsidR="00662CED" w:rsidRPr="00662CED" w:rsidRDefault="00662CED" w:rsidP="00662CED">
      <w:pPr>
        <w:pStyle w:val="LndNormale1"/>
        <w:rPr>
          <w:b/>
          <w:bCs/>
          <w:color w:val="002060"/>
          <w:szCs w:val="22"/>
        </w:rPr>
      </w:pPr>
      <w:r w:rsidRPr="00662CED">
        <w:rPr>
          <w:b/>
          <w:bCs/>
          <w:color w:val="002060"/>
          <w:szCs w:val="22"/>
        </w:rPr>
        <w:t>TRIANGOLARE A</w:t>
      </w:r>
    </w:p>
    <w:p w14:paraId="6090FCBD" w14:textId="15F6533B" w:rsidR="00662CED" w:rsidRPr="00662CED" w:rsidRDefault="00D42EFD" w:rsidP="00662CED">
      <w:pPr>
        <w:pStyle w:val="LndNormale1"/>
        <w:rPr>
          <w:b/>
          <w:bCs/>
          <w:color w:val="002060"/>
          <w:szCs w:val="22"/>
        </w:rPr>
      </w:pPr>
      <w:r>
        <w:rPr>
          <w:b/>
          <w:bCs/>
          <w:color w:val="002060"/>
          <w:szCs w:val="22"/>
        </w:rPr>
        <w:t>CUS CAGLIARI A.S.D. – SPEZIA CALCIO FEMMINILE</w:t>
      </w:r>
    </w:p>
    <w:p w14:paraId="353CD13A" w14:textId="77950EA0" w:rsidR="00662CED" w:rsidRPr="00662CED" w:rsidRDefault="00662CED" w:rsidP="00662CED">
      <w:pPr>
        <w:pStyle w:val="LndNormale1"/>
        <w:rPr>
          <w:color w:val="002060"/>
          <w:szCs w:val="22"/>
        </w:rPr>
      </w:pPr>
      <w:r w:rsidRPr="00662CED">
        <w:rPr>
          <w:color w:val="002060"/>
          <w:szCs w:val="22"/>
        </w:rPr>
        <w:t>1</w:t>
      </w:r>
      <w:r w:rsidR="00D42EFD">
        <w:rPr>
          <w:color w:val="002060"/>
          <w:szCs w:val="22"/>
        </w:rPr>
        <w:t>5</w:t>
      </w:r>
      <w:r w:rsidRPr="00662CED">
        <w:rPr>
          <w:color w:val="002060"/>
          <w:szCs w:val="22"/>
        </w:rPr>
        <w:t xml:space="preserve">/02/2020 ore </w:t>
      </w:r>
      <w:r w:rsidR="00D42EFD">
        <w:rPr>
          <w:color w:val="002060"/>
          <w:szCs w:val="22"/>
        </w:rPr>
        <w:t>12</w:t>
      </w:r>
      <w:r w:rsidRPr="00662CED">
        <w:rPr>
          <w:color w:val="002060"/>
          <w:szCs w:val="22"/>
        </w:rPr>
        <w:t>:30</w:t>
      </w:r>
      <w:r w:rsidRPr="00662CED">
        <w:rPr>
          <w:color w:val="002060"/>
          <w:szCs w:val="22"/>
        </w:rPr>
        <w:tab/>
      </w:r>
      <w:r w:rsidRPr="00662CED">
        <w:rPr>
          <w:color w:val="002060"/>
          <w:szCs w:val="22"/>
        </w:rPr>
        <w:tab/>
      </w:r>
      <w:r w:rsidR="00D42EFD">
        <w:rPr>
          <w:color w:val="002060"/>
          <w:szCs w:val="22"/>
        </w:rPr>
        <w:t>PalaCus, CAGLIARI</w:t>
      </w:r>
    </w:p>
    <w:p w14:paraId="79336D7E" w14:textId="77EC63D7" w:rsidR="00662CED" w:rsidRPr="00662CED" w:rsidRDefault="00662CED" w:rsidP="00662CED">
      <w:pPr>
        <w:pStyle w:val="LndNormale1"/>
        <w:rPr>
          <w:i/>
          <w:iCs/>
          <w:color w:val="002060"/>
          <w:szCs w:val="22"/>
        </w:rPr>
      </w:pPr>
      <w:r w:rsidRPr="00662CED">
        <w:rPr>
          <w:i/>
          <w:iCs/>
          <w:color w:val="002060"/>
          <w:szCs w:val="22"/>
        </w:rPr>
        <w:t>Riposa: A.S.D.</w:t>
      </w:r>
      <w:r w:rsidR="00D42EFD">
        <w:rPr>
          <w:i/>
          <w:iCs/>
          <w:color w:val="002060"/>
          <w:szCs w:val="22"/>
        </w:rPr>
        <w:t xml:space="preserve"> SAN MICHELE</w:t>
      </w:r>
    </w:p>
    <w:p w14:paraId="5F728F06" w14:textId="441AC962" w:rsidR="00662CED" w:rsidRDefault="00662CED" w:rsidP="00DE7EC2">
      <w:pPr>
        <w:rPr>
          <w:rFonts w:ascii="Arial" w:hAnsi="Arial" w:cs="Arial"/>
          <w:color w:val="002060"/>
          <w:sz w:val="22"/>
          <w:szCs w:val="22"/>
        </w:rPr>
      </w:pPr>
    </w:p>
    <w:p w14:paraId="52AC91BD" w14:textId="77777777" w:rsidR="0091705C" w:rsidRPr="00F336CC" w:rsidRDefault="0091705C"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1D561C0C" w14:textId="03879108" w:rsidR="005B7069" w:rsidRDefault="005B7069" w:rsidP="0059109C">
      <w:pPr>
        <w:pStyle w:val="LndNormale1"/>
        <w:rPr>
          <w:b/>
          <w:i/>
          <w:color w:val="002060"/>
          <w:szCs w:val="22"/>
        </w:rPr>
      </w:pPr>
      <w:r>
        <w:rPr>
          <w:b/>
          <w:i/>
          <w:color w:val="002060"/>
          <w:szCs w:val="22"/>
        </w:rPr>
        <w:t>STAGE 2</w:t>
      </w:r>
      <w:r>
        <w:rPr>
          <w:b/>
          <w:i/>
          <w:color w:val="002060"/>
          <w:szCs w:val="22"/>
        </w:rPr>
        <w:tab/>
        <w:t>settimana dal 17 al 20 FEBBRAIO 2020</w:t>
      </w:r>
    </w:p>
    <w:p w14:paraId="76410234" w14:textId="46CC0E87" w:rsidR="0059109C" w:rsidRPr="005F25D4" w:rsidRDefault="0059109C" w:rsidP="0059109C">
      <w:pPr>
        <w:pStyle w:val="LndNormale1"/>
        <w:rPr>
          <w:b/>
          <w:i/>
          <w:color w:val="002060"/>
          <w:szCs w:val="22"/>
        </w:rPr>
      </w:pPr>
      <w:r w:rsidRPr="005F25D4">
        <w:rPr>
          <w:b/>
          <w:i/>
          <w:color w:val="002060"/>
          <w:szCs w:val="22"/>
        </w:rPr>
        <w:lastRenderedPageBreak/>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0110EE0C" w14:textId="77777777" w:rsidR="00530A22" w:rsidRDefault="00530A22" w:rsidP="00B96C99">
      <w:pPr>
        <w:pStyle w:val="LndNormale1"/>
        <w:rPr>
          <w:color w:val="002060"/>
        </w:rPr>
      </w:pPr>
    </w:p>
    <w:p w14:paraId="3F1B8AEB" w14:textId="77777777" w:rsidR="00160129" w:rsidRDefault="00160129" w:rsidP="00B96C99">
      <w:pPr>
        <w:pStyle w:val="LndNormale1"/>
        <w:rPr>
          <w:color w:val="002060"/>
        </w:rPr>
      </w:pPr>
    </w:p>
    <w:p w14:paraId="2CB0104F" w14:textId="77777777" w:rsidR="00E470F2" w:rsidRPr="00E470F2" w:rsidRDefault="00E470F2" w:rsidP="00E470F2">
      <w:pPr>
        <w:pStyle w:val="LndNormale1"/>
        <w:rPr>
          <w:b/>
          <w:color w:val="002060"/>
          <w:sz w:val="28"/>
          <w:szCs w:val="28"/>
        </w:rPr>
      </w:pPr>
      <w:r w:rsidRPr="00E470F2">
        <w:rPr>
          <w:b/>
          <w:color w:val="002060"/>
          <w:sz w:val="28"/>
          <w:szCs w:val="28"/>
        </w:rPr>
        <w:t>RIUNIONI PROVINCIALI CON LE SOCIETA’</w:t>
      </w:r>
    </w:p>
    <w:p w14:paraId="796E6ABB" w14:textId="77777777" w:rsidR="00E470F2" w:rsidRPr="00E470F2" w:rsidRDefault="00E470F2" w:rsidP="00E470F2">
      <w:pPr>
        <w:pStyle w:val="LndNormale1"/>
        <w:rPr>
          <w:color w:val="002060"/>
        </w:rPr>
      </w:pPr>
    </w:p>
    <w:p w14:paraId="1C018571" w14:textId="77777777" w:rsidR="00E470F2" w:rsidRPr="00E470F2" w:rsidRDefault="00E470F2" w:rsidP="00E470F2">
      <w:pPr>
        <w:pStyle w:val="LndNormale1"/>
        <w:rPr>
          <w:color w:val="002060"/>
        </w:rPr>
      </w:pPr>
      <w:r w:rsidRPr="00E470F2">
        <w:rPr>
          <w:color w:val="002060"/>
        </w:rPr>
        <w:t>Si comunica che sono state programmate le riunioni provinciali con le Società che si svolgeranno secondo il seguente programma:</w:t>
      </w:r>
    </w:p>
    <w:p w14:paraId="0168FD1F" w14:textId="77777777" w:rsidR="00E470F2" w:rsidRPr="00E470F2" w:rsidRDefault="00E470F2" w:rsidP="00E470F2">
      <w:pPr>
        <w:pStyle w:val="LndNormale1"/>
        <w:rPr>
          <w:color w:val="002060"/>
        </w:rPr>
      </w:pPr>
      <w:r w:rsidRPr="00E470F2">
        <w:rPr>
          <w:color w:val="002060"/>
        </w:rPr>
        <w:t xml:space="preserve">                             </w:t>
      </w:r>
    </w:p>
    <w:p w14:paraId="33C3432A" w14:textId="77777777" w:rsidR="00E470F2" w:rsidRPr="00E470F2" w:rsidRDefault="00E470F2" w:rsidP="00E470F2">
      <w:pPr>
        <w:pStyle w:val="LndNormale1"/>
        <w:rPr>
          <w:b/>
          <w:color w:val="002060"/>
          <w:u w:val="single"/>
        </w:rPr>
      </w:pPr>
      <w:r w:rsidRPr="00E470F2">
        <w:rPr>
          <w:b/>
          <w:color w:val="002060"/>
        </w:rPr>
        <w:t>ANCONA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17.02.2020</w:t>
      </w:r>
    </w:p>
    <w:p w14:paraId="64F45EE0" w14:textId="77777777" w:rsidR="00E470F2" w:rsidRPr="00E470F2" w:rsidRDefault="00E470F2" w:rsidP="00E470F2">
      <w:pPr>
        <w:pStyle w:val="LndNormale1"/>
        <w:rPr>
          <w:color w:val="002060"/>
        </w:rPr>
      </w:pPr>
      <w:r w:rsidRPr="00E470F2">
        <w:rPr>
          <w:color w:val="002060"/>
        </w:rPr>
        <w:t>Sala delle riunioni del C.R.Marche FIGC LND di Ancona – via Schiavoni</w:t>
      </w:r>
    </w:p>
    <w:p w14:paraId="0DE89AB2" w14:textId="77777777" w:rsidR="00E470F2" w:rsidRPr="00E470F2" w:rsidRDefault="00E470F2" w:rsidP="00E470F2">
      <w:pPr>
        <w:pStyle w:val="LndNormale1"/>
        <w:rPr>
          <w:color w:val="002060"/>
        </w:rPr>
      </w:pPr>
    </w:p>
    <w:p w14:paraId="2F835C42" w14:textId="77777777" w:rsidR="00E470F2" w:rsidRPr="00E470F2" w:rsidRDefault="00E470F2" w:rsidP="00E470F2">
      <w:pPr>
        <w:pStyle w:val="LndNormale1"/>
        <w:rPr>
          <w:b/>
          <w:color w:val="002060"/>
          <w:u w:val="single"/>
        </w:rPr>
      </w:pPr>
      <w:r w:rsidRPr="00E470F2">
        <w:rPr>
          <w:b/>
          <w:color w:val="002060"/>
        </w:rPr>
        <w:t>MACERATA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20.02.2020</w:t>
      </w:r>
    </w:p>
    <w:p w14:paraId="5D770F4A" w14:textId="77777777" w:rsidR="00E470F2" w:rsidRPr="00E470F2" w:rsidRDefault="00E470F2" w:rsidP="00E470F2">
      <w:pPr>
        <w:pStyle w:val="LndNormale1"/>
        <w:rPr>
          <w:color w:val="002060"/>
        </w:rPr>
      </w:pPr>
      <w:r w:rsidRPr="00E470F2">
        <w:rPr>
          <w:color w:val="002060"/>
        </w:rPr>
        <w:t>Cine Teatro Spirito Santo di Tolentino, piazza Palmiro Togliatti</w:t>
      </w:r>
    </w:p>
    <w:p w14:paraId="3B927661" w14:textId="77777777" w:rsidR="00E470F2" w:rsidRPr="00E470F2" w:rsidRDefault="00E470F2" w:rsidP="00E470F2">
      <w:pPr>
        <w:pStyle w:val="LndNormale1"/>
        <w:rPr>
          <w:color w:val="002060"/>
        </w:rPr>
      </w:pPr>
    </w:p>
    <w:p w14:paraId="7CD441AC" w14:textId="77777777" w:rsidR="00E470F2" w:rsidRPr="00E470F2" w:rsidRDefault="00E470F2" w:rsidP="00E470F2">
      <w:pPr>
        <w:pStyle w:val="LndNormale1"/>
        <w:rPr>
          <w:b/>
          <w:color w:val="002060"/>
          <w:u w:val="single"/>
        </w:rPr>
      </w:pPr>
      <w:r w:rsidRPr="00E470F2">
        <w:rPr>
          <w:b/>
          <w:color w:val="002060"/>
        </w:rPr>
        <w:t>ASCOLI PICENO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27.02.2020</w:t>
      </w:r>
    </w:p>
    <w:p w14:paraId="75E86CE6" w14:textId="77777777" w:rsidR="00E470F2" w:rsidRPr="00E470F2" w:rsidRDefault="00E470F2" w:rsidP="00E470F2">
      <w:pPr>
        <w:pStyle w:val="LndNormale1"/>
        <w:rPr>
          <w:color w:val="002060"/>
        </w:rPr>
      </w:pPr>
      <w:r w:rsidRPr="00E470F2">
        <w:rPr>
          <w:color w:val="002060"/>
        </w:rPr>
        <w:t>Sala Parrocchia SS Simone e Giuda di Ascoli Piceno, via dei Frassini 4 Monticelli</w:t>
      </w:r>
    </w:p>
    <w:p w14:paraId="70A6B8D9" w14:textId="77777777" w:rsidR="00E470F2" w:rsidRPr="00E470F2" w:rsidRDefault="00E470F2" w:rsidP="00E470F2">
      <w:pPr>
        <w:pStyle w:val="LndNormale1"/>
        <w:rPr>
          <w:color w:val="002060"/>
        </w:rPr>
      </w:pPr>
    </w:p>
    <w:p w14:paraId="470E626E" w14:textId="77777777" w:rsidR="00E470F2" w:rsidRPr="00E470F2" w:rsidRDefault="00E470F2" w:rsidP="00E470F2">
      <w:pPr>
        <w:pStyle w:val="LndNormale1"/>
        <w:rPr>
          <w:b/>
          <w:color w:val="002060"/>
          <w:u w:val="single"/>
        </w:rPr>
      </w:pPr>
      <w:r w:rsidRPr="00E470F2">
        <w:rPr>
          <w:b/>
          <w:color w:val="002060"/>
        </w:rPr>
        <w:t>PESARO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02.03.2020</w:t>
      </w:r>
    </w:p>
    <w:p w14:paraId="0DE2EAB5" w14:textId="77777777" w:rsidR="00E470F2" w:rsidRPr="00E470F2" w:rsidRDefault="00E470F2" w:rsidP="00E470F2">
      <w:pPr>
        <w:pStyle w:val="LndNormale1"/>
        <w:rPr>
          <w:color w:val="002060"/>
        </w:rPr>
      </w:pPr>
      <w:r w:rsidRPr="00E470F2">
        <w:rPr>
          <w:color w:val="002060"/>
        </w:rPr>
        <w:t>Sede Delegazione FIGC di Pesaro – via del Cinema 5</w:t>
      </w:r>
    </w:p>
    <w:p w14:paraId="5552E5F0" w14:textId="77777777" w:rsidR="00E470F2" w:rsidRPr="00E470F2" w:rsidRDefault="00E470F2" w:rsidP="00E470F2">
      <w:pPr>
        <w:pStyle w:val="LndNormale1"/>
        <w:rPr>
          <w:color w:val="002060"/>
        </w:rPr>
      </w:pPr>
    </w:p>
    <w:p w14:paraId="684C0D43" w14:textId="77777777" w:rsidR="00E470F2" w:rsidRPr="00E470F2" w:rsidRDefault="00E470F2" w:rsidP="00E470F2">
      <w:pPr>
        <w:pStyle w:val="LndNormale1"/>
        <w:rPr>
          <w:b/>
          <w:color w:val="002060"/>
          <w:u w:val="single"/>
        </w:rPr>
      </w:pPr>
      <w:r w:rsidRPr="00E470F2">
        <w:rPr>
          <w:b/>
          <w:color w:val="002060"/>
        </w:rPr>
        <w:t>FERMO</w:t>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u w:val="single"/>
        </w:rPr>
        <w:t>Giovedì 05.03.2020</w:t>
      </w:r>
    </w:p>
    <w:p w14:paraId="48A5C4D1" w14:textId="77777777" w:rsidR="00E470F2" w:rsidRPr="00E470F2" w:rsidRDefault="00E470F2" w:rsidP="00E470F2">
      <w:pPr>
        <w:pStyle w:val="LndNormale1"/>
        <w:rPr>
          <w:color w:val="002060"/>
        </w:rPr>
      </w:pPr>
      <w:r w:rsidRPr="00E470F2">
        <w:rPr>
          <w:color w:val="002060"/>
        </w:rPr>
        <w:t>Auditorium di Villa Nazareth di Fermo – via S.Salvatore 6</w:t>
      </w:r>
    </w:p>
    <w:p w14:paraId="1A7C5AF9" w14:textId="77777777" w:rsidR="00E470F2" w:rsidRPr="00E470F2" w:rsidRDefault="00E470F2" w:rsidP="00E470F2">
      <w:pPr>
        <w:pStyle w:val="LndNormale1"/>
        <w:rPr>
          <w:color w:val="002060"/>
        </w:rPr>
      </w:pPr>
    </w:p>
    <w:p w14:paraId="2FBABC27" w14:textId="77777777" w:rsidR="00E470F2" w:rsidRPr="00E470F2" w:rsidRDefault="00E470F2" w:rsidP="00E470F2">
      <w:pPr>
        <w:pStyle w:val="LndNormale1"/>
        <w:rPr>
          <w:b/>
          <w:color w:val="002060"/>
          <w:u w:val="single"/>
        </w:rPr>
      </w:pPr>
      <w:r w:rsidRPr="00E470F2">
        <w:rPr>
          <w:color w:val="002060"/>
        </w:rPr>
        <w:t xml:space="preserve">Tutte le riunioni avranno </w:t>
      </w:r>
      <w:r w:rsidRPr="00E470F2">
        <w:rPr>
          <w:b/>
          <w:color w:val="002060"/>
          <w:u w:val="single"/>
        </w:rPr>
        <w:t>inizio alle ore 17,30.</w:t>
      </w:r>
    </w:p>
    <w:p w14:paraId="29D0F8C4" w14:textId="77777777" w:rsidR="00E470F2" w:rsidRPr="00E470F2" w:rsidRDefault="00E470F2" w:rsidP="00E470F2">
      <w:pPr>
        <w:pStyle w:val="LndNormale1"/>
        <w:rPr>
          <w:color w:val="002060"/>
        </w:rPr>
      </w:pPr>
      <w:r w:rsidRPr="00E470F2">
        <w:rPr>
          <w:color w:val="002060"/>
        </w:rPr>
        <w:t xml:space="preserve">Nel corso delle riunioni saranno trattati e discussi temi e problemi relativi all’attività, sia regolamentari che organizzativi, presenti i dirigenti regionali e provinciali. </w:t>
      </w:r>
    </w:p>
    <w:p w14:paraId="50E42D73" w14:textId="77777777" w:rsidR="00E470F2" w:rsidRPr="00E470F2" w:rsidRDefault="00E470F2" w:rsidP="00E470F2">
      <w:pPr>
        <w:pStyle w:val="LndNormale1"/>
        <w:rPr>
          <w:color w:val="002060"/>
        </w:rPr>
      </w:pPr>
      <w:r w:rsidRPr="00E470F2">
        <w:rPr>
          <w:color w:val="002060"/>
        </w:rPr>
        <w:t>Si auspica la consueta massiccia e responsabile presenza.</w:t>
      </w:r>
    </w:p>
    <w:p w14:paraId="75245BB7" w14:textId="241AC5F5" w:rsidR="00E470F2" w:rsidRDefault="00E470F2" w:rsidP="00B96C99">
      <w:pPr>
        <w:pStyle w:val="LndNormale1"/>
        <w:rPr>
          <w:color w:val="002060"/>
        </w:rPr>
      </w:pPr>
    </w:p>
    <w:p w14:paraId="32291375" w14:textId="6CDC45F8" w:rsidR="00C26129" w:rsidRDefault="00C26129" w:rsidP="00B96C99">
      <w:pPr>
        <w:pStyle w:val="LndNormale1"/>
        <w:rPr>
          <w:color w:val="002060"/>
        </w:rPr>
      </w:pPr>
    </w:p>
    <w:p w14:paraId="7F377DF6" w14:textId="77777777" w:rsidR="00C26129" w:rsidRPr="00C26129" w:rsidRDefault="00C26129" w:rsidP="00C26129">
      <w:pPr>
        <w:pStyle w:val="LndNormale1"/>
        <w:rPr>
          <w:b/>
          <w:color w:val="002060"/>
          <w:sz w:val="28"/>
          <w:szCs w:val="28"/>
        </w:rPr>
      </w:pPr>
      <w:r w:rsidRPr="00C26129">
        <w:rPr>
          <w:b/>
          <w:color w:val="002060"/>
          <w:sz w:val="28"/>
          <w:szCs w:val="28"/>
        </w:rPr>
        <w:t>CORSO DIRIGENTI SOCIETA’</w:t>
      </w:r>
    </w:p>
    <w:p w14:paraId="0EE83112" w14:textId="77777777" w:rsidR="00C26129" w:rsidRPr="00FC2427" w:rsidRDefault="00C26129" w:rsidP="00C26129">
      <w:pPr>
        <w:pStyle w:val="LndNormale1"/>
        <w:rPr>
          <w:color w:val="002060"/>
        </w:rPr>
      </w:pPr>
    </w:p>
    <w:p w14:paraId="7CAF25D3" w14:textId="77777777" w:rsidR="00C26129" w:rsidRPr="00FC2427" w:rsidRDefault="00C26129" w:rsidP="00C26129">
      <w:pPr>
        <w:pStyle w:val="LndNormale1"/>
        <w:rPr>
          <w:color w:val="002060"/>
        </w:rPr>
      </w:pPr>
      <w:r w:rsidRPr="00FC2427">
        <w:rPr>
          <w:color w:val="002060"/>
        </w:rPr>
        <w:t>Si allega al presente Comunicato Ufficiale il programma completo del Corso dirigenti di scoietà indetto dal Comitato Regionale Marche FIGC LND.</w:t>
      </w:r>
    </w:p>
    <w:p w14:paraId="664B08E2" w14:textId="77777777" w:rsidR="00C26129" w:rsidRPr="00FC2427" w:rsidRDefault="00C26129" w:rsidP="00C26129">
      <w:pPr>
        <w:pStyle w:val="LndNormale1"/>
        <w:rPr>
          <w:color w:val="002060"/>
        </w:rPr>
      </w:pPr>
      <w:r w:rsidRPr="00FC2427">
        <w:rPr>
          <w:color w:val="002060"/>
        </w:rPr>
        <w:t xml:space="preserve">Si comunica che ad ogni società partecipante al corso verranno riconosciuti </w:t>
      </w:r>
      <w:r w:rsidRPr="00FC2427">
        <w:rPr>
          <w:b/>
          <w:color w:val="002060"/>
        </w:rPr>
        <w:t>2 punti</w:t>
      </w:r>
      <w:r w:rsidRPr="00FC2427">
        <w:rPr>
          <w:color w:val="002060"/>
        </w:rPr>
        <w:t>, a prescindere dal numero dei propri tesserati partecipanti, nella graduatoria per l’ammissione al campionato superiore.</w:t>
      </w:r>
    </w:p>
    <w:p w14:paraId="59752C76" w14:textId="77777777" w:rsidR="00C26129" w:rsidRPr="00E470F2" w:rsidRDefault="00C26129" w:rsidP="00B96C99">
      <w:pPr>
        <w:pStyle w:val="LndNormale1"/>
        <w:rPr>
          <w:color w:val="002060"/>
        </w:rPr>
      </w:pPr>
    </w:p>
    <w:p w14:paraId="462454D9" w14:textId="77777777" w:rsidR="0059109C" w:rsidRPr="00E470F2"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7" w:name="_Toc396581753"/>
      <w:bookmarkStart w:id="8" w:name="_Toc18678742"/>
      <w:r w:rsidRPr="00EC2295">
        <w:rPr>
          <w:color w:val="FFFFFF" w:themeColor="background1"/>
        </w:rPr>
        <w:t>NOTIZIE SU ATTIVITA’ AGONISTICA</w:t>
      </w:r>
      <w:bookmarkEnd w:id="7"/>
      <w:bookmarkEnd w:id="8"/>
    </w:p>
    <w:p w14:paraId="103E78AE" w14:textId="77777777" w:rsidR="00252DFF" w:rsidRDefault="00252DFF" w:rsidP="00252DFF">
      <w:pPr>
        <w:pStyle w:val="breakline"/>
        <w:divId w:val="527259509"/>
      </w:pPr>
    </w:p>
    <w:p w14:paraId="47A8595E" w14:textId="77777777" w:rsidR="00252DFF" w:rsidRPr="00252DFF" w:rsidRDefault="00252DFF" w:rsidP="00252DFF">
      <w:pPr>
        <w:pStyle w:val="TITOLOCAMPIONATO"/>
        <w:shd w:val="clear" w:color="auto" w:fill="CCCCCC"/>
        <w:spacing w:before="80" w:after="40"/>
        <w:divId w:val="527259509"/>
        <w:rPr>
          <w:color w:val="002060"/>
        </w:rPr>
      </w:pPr>
      <w:r w:rsidRPr="00252DFF">
        <w:rPr>
          <w:color w:val="002060"/>
        </w:rPr>
        <w:t>CALCIO A CINQUE SERIE C1</w:t>
      </w:r>
    </w:p>
    <w:p w14:paraId="34872EB6" w14:textId="77777777" w:rsidR="00252DFF" w:rsidRPr="00252DFF" w:rsidRDefault="00252DFF" w:rsidP="00252DFF">
      <w:pPr>
        <w:pStyle w:val="TITOLOPRINC"/>
        <w:divId w:val="527259509"/>
        <w:rPr>
          <w:color w:val="002060"/>
        </w:rPr>
      </w:pPr>
      <w:r w:rsidRPr="00252DFF">
        <w:rPr>
          <w:color w:val="002060"/>
        </w:rPr>
        <w:t>RISULTATI</w:t>
      </w:r>
    </w:p>
    <w:p w14:paraId="4117CD6A" w14:textId="77777777" w:rsidR="00252DFF" w:rsidRPr="00252DFF" w:rsidRDefault="00252DFF" w:rsidP="00252DFF">
      <w:pPr>
        <w:pStyle w:val="breakline"/>
        <w:divId w:val="527259509"/>
        <w:rPr>
          <w:color w:val="002060"/>
        </w:rPr>
      </w:pPr>
    </w:p>
    <w:p w14:paraId="4930386B" w14:textId="77777777" w:rsidR="00252DFF" w:rsidRPr="00252DFF" w:rsidRDefault="00252DFF" w:rsidP="00252DFF">
      <w:pPr>
        <w:pStyle w:val="SOTTOTITOLOCAMPIONATO1"/>
        <w:divId w:val="527259509"/>
        <w:rPr>
          <w:color w:val="002060"/>
        </w:rPr>
      </w:pPr>
      <w:r w:rsidRPr="00252DFF">
        <w:rPr>
          <w:color w:val="002060"/>
        </w:rPr>
        <w:t>RISULTATI UFFICIALI GARE DEL 07/02/2020</w:t>
      </w:r>
    </w:p>
    <w:p w14:paraId="59F143B3" w14:textId="77777777" w:rsidR="00252DFF" w:rsidRPr="00252DFF" w:rsidRDefault="00252DFF" w:rsidP="00252DFF">
      <w:pPr>
        <w:pStyle w:val="SOTTOTITOLOCAMPIONATO2"/>
        <w:divId w:val="527259509"/>
        <w:rPr>
          <w:color w:val="002060"/>
        </w:rPr>
      </w:pPr>
      <w:r w:rsidRPr="00252DFF">
        <w:rPr>
          <w:color w:val="002060"/>
        </w:rPr>
        <w:t>Si trascrivono qui di seguito i risultati ufficiali delle gare disputate</w:t>
      </w:r>
    </w:p>
    <w:p w14:paraId="17BF1A46"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52DFF" w:rsidRPr="00252DFF" w14:paraId="33C4C15E"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0589297E"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5FA6A8" w14:textId="77777777" w:rsidR="00252DFF" w:rsidRPr="00252DFF" w:rsidRDefault="00252DFF" w:rsidP="00252DFF">
                  <w:pPr>
                    <w:pStyle w:val="HEADERTABELLA"/>
                    <w:rPr>
                      <w:color w:val="002060"/>
                    </w:rPr>
                  </w:pPr>
                  <w:r w:rsidRPr="00252DFF">
                    <w:rPr>
                      <w:color w:val="002060"/>
                    </w:rPr>
                    <w:t>GIRONE A - 6 Giornata - R</w:t>
                  </w:r>
                </w:p>
              </w:tc>
            </w:tr>
            <w:tr w:rsidR="00252DFF" w:rsidRPr="00252DFF" w14:paraId="43A8CC68"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096B8F" w14:textId="77777777" w:rsidR="00252DFF" w:rsidRPr="00252DFF" w:rsidRDefault="00252DFF" w:rsidP="00252DFF">
                  <w:pPr>
                    <w:pStyle w:val="ROWTABELLA"/>
                    <w:rPr>
                      <w:color w:val="002060"/>
                    </w:rPr>
                  </w:pPr>
                  <w:r w:rsidRPr="00252DFF">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705445" w14:textId="77777777" w:rsidR="00252DFF" w:rsidRPr="00252DFF" w:rsidRDefault="00252DFF" w:rsidP="00252DFF">
                  <w:pPr>
                    <w:pStyle w:val="ROWTABELLA"/>
                    <w:rPr>
                      <w:color w:val="002060"/>
                    </w:rPr>
                  </w:pPr>
                  <w:r w:rsidRPr="00252DFF">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5DB6B5" w14:textId="77777777" w:rsidR="00252DFF" w:rsidRPr="00252DFF" w:rsidRDefault="00252DFF" w:rsidP="00252DFF">
                  <w:pPr>
                    <w:pStyle w:val="ROWTABELLA"/>
                    <w:jc w:val="center"/>
                    <w:rPr>
                      <w:color w:val="002060"/>
                    </w:rPr>
                  </w:pPr>
                  <w:r w:rsidRPr="00252DFF">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36F6D9" w14:textId="77777777" w:rsidR="00252DFF" w:rsidRPr="00252DFF" w:rsidRDefault="00252DFF" w:rsidP="00252DFF">
                  <w:pPr>
                    <w:pStyle w:val="ROWTABELLA"/>
                    <w:jc w:val="center"/>
                    <w:rPr>
                      <w:color w:val="002060"/>
                    </w:rPr>
                  </w:pPr>
                  <w:r w:rsidRPr="00252DFF">
                    <w:rPr>
                      <w:color w:val="002060"/>
                    </w:rPr>
                    <w:t> </w:t>
                  </w:r>
                </w:p>
              </w:tc>
            </w:tr>
            <w:tr w:rsidR="00252DFF" w:rsidRPr="00252DFF" w14:paraId="37EBD298"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DB68900" w14:textId="77777777" w:rsidR="00252DFF" w:rsidRPr="00252DFF" w:rsidRDefault="00252DFF" w:rsidP="00252DFF">
                  <w:pPr>
                    <w:pStyle w:val="ROWTABELLA"/>
                    <w:rPr>
                      <w:color w:val="002060"/>
                    </w:rPr>
                  </w:pPr>
                  <w:r w:rsidRPr="00252DFF">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B288F6" w14:textId="77777777" w:rsidR="00252DFF" w:rsidRPr="00252DFF" w:rsidRDefault="00252DFF" w:rsidP="00252DFF">
                  <w:pPr>
                    <w:pStyle w:val="ROWTABELLA"/>
                    <w:rPr>
                      <w:color w:val="002060"/>
                    </w:rPr>
                  </w:pPr>
                  <w:r w:rsidRPr="00252DFF">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3D158A" w14:textId="77777777" w:rsidR="00252DFF" w:rsidRPr="00252DFF" w:rsidRDefault="00252DFF" w:rsidP="00252DFF">
                  <w:pPr>
                    <w:pStyle w:val="ROWTABELLA"/>
                    <w:jc w:val="center"/>
                    <w:rPr>
                      <w:color w:val="002060"/>
                    </w:rPr>
                  </w:pPr>
                  <w:r w:rsidRPr="00252DF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70369C" w14:textId="77777777" w:rsidR="00252DFF" w:rsidRPr="00252DFF" w:rsidRDefault="00252DFF" w:rsidP="00252DFF">
                  <w:pPr>
                    <w:pStyle w:val="ROWTABELLA"/>
                    <w:jc w:val="center"/>
                    <w:rPr>
                      <w:color w:val="002060"/>
                    </w:rPr>
                  </w:pPr>
                  <w:r w:rsidRPr="00252DFF">
                    <w:rPr>
                      <w:color w:val="002060"/>
                    </w:rPr>
                    <w:t> </w:t>
                  </w:r>
                </w:p>
              </w:tc>
            </w:tr>
            <w:tr w:rsidR="00252DFF" w:rsidRPr="00252DFF" w14:paraId="46BEA853"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FAD57A" w14:textId="77777777" w:rsidR="00252DFF" w:rsidRPr="00252DFF" w:rsidRDefault="00252DFF" w:rsidP="00252DFF">
                  <w:pPr>
                    <w:pStyle w:val="ROWTABELLA"/>
                    <w:rPr>
                      <w:color w:val="002060"/>
                    </w:rPr>
                  </w:pPr>
                  <w:r w:rsidRPr="00252DFF">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DC955D" w14:textId="77777777" w:rsidR="00252DFF" w:rsidRPr="00252DFF" w:rsidRDefault="00252DFF" w:rsidP="00252DFF">
                  <w:pPr>
                    <w:pStyle w:val="ROWTABELLA"/>
                    <w:rPr>
                      <w:color w:val="002060"/>
                    </w:rPr>
                  </w:pPr>
                  <w:r w:rsidRPr="00252DFF">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5B0E4A" w14:textId="77777777" w:rsidR="00252DFF" w:rsidRPr="00252DFF" w:rsidRDefault="00252DFF" w:rsidP="00252DFF">
                  <w:pPr>
                    <w:pStyle w:val="ROWTABELLA"/>
                    <w:jc w:val="center"/>
                    <w:rPr>
                      <w:color w:val="002060"/>
                    </w:rPr>
                  </w:pPr>
                  <w:r w:rsidRPr="00252DFF">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401050" w14:textId="77777777" w:rsidR="00252DFF" w:rsidRPr="00252DFF" w:rsidRDefault="00252DFF" w:rsidP="00252DFF">
                  <w:pPr>
                    <w:pStyle w:val="ROWTABELLA"/>
                    <w:jc w:val="center"/>
                    <w:rPr>
                      <w:color w:val="002060"/>
                    </w:rPr>
                  </w:pPr>
                  <w:r w:rsidRPr="00252DFF">
                    <w:rPr>
                      <w:color w:val="002060"/>
                    </w:rPr>
                    <w:t> </w:t>
                  </w:r>
                </w:p>
              </w:tc>
            </w:tr>
            <w:tr w:rsidR="00252DFF" w:rsidRPr="00252DFF" w14:paraId="56071415"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B4C5B23" w14:textId="77777777" w:rsidR="00252DFF" w:rsidRPr="00252DFF" w:rsidRDefault="00252DFF" w:rsidP="00252DFF">
                  <w:pPr>
                    <w:pStyle w:val="ROWTABELLA"/>
                    <w:rPr>
                      <w:color w:val="002060"/>
                    </w:rPr>
                  </w:pPr>
                  <w:r w:rsidRPr="00252DFF">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B50FF2B" w14:textId="77777777" w:rsidR="00252DFF" w:rsidRPr="00252DFF" w:rsidRDefault="00252DFF" w:rsidP="00252DFF">
                  <w:pPr>
                    <w:pStyle w:val="ROWTABELLA"/>
                    <w:rPr>
                      <w:color w:val="002060"/>
                    </w:rPr>
                  </w:pPr>
                  <w:r w:rsidRPr="00252DFF">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59E9F7" w14:textId="77777777" w:rsidR="00252DFF" w:rsidRPr="00252DFF" w:rsidRDefault="00252DFF" w:rsidP="00252DFF">
                  <w:pPr>
                    <w:pStyle w:val="ROWTABELLA"/>
                    <w:jc w:val="center"/>
                    <w:rPr>
                      <w:color w:val="002060"/>
                    </w:rPr>
                  </w:pPr>
                  <w:r w:rsidRPr="00252DFF">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D717E4D" w14:textId="77777777" w:rsidR="00252DFF" w:rsidRPr="00252DFF" w:rsidRDefault="00252DFF" w:rsidP="00252DFF">
                  <w:pPr>
                    <w:pStyle w:val="ROWTABELLA"/>
                    <w:jc w:val="center"/>
                    <w:rPr>
                      <w:color w:val="002060"/>
                    </w:rPr>
                  </w:pPr>
                  <w:r w:rsidRPr="00252DFF">
                    <w:rPr>
                      <w:color w:val="002060"/>
                    </w:rPr>
                    <w:t> </w:t>
                  </w:r>
                </w:p>
              </w:tc>
            </w:tr>
            <w:tr w:rsidR="00252DFF" w:rsidRPr="00252DFF" w14:paraId="7C3AB6B3"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89A47BD" w14:textId="77777777" w:rsidR="00252DFF" w:rsidRPr="00252DFF" w:rsidRDefault="00252DFF" w:rsidP="00252DFF">
                  <w:pPr>
                    <w:pStyle w:val="ROWTABELLA"/>
                    <w:rPr>
                      <w:color w:val="002060"/>
                    </w:rPr>
                  </w:pPr>
                  <w:r w:rsidRPr="00252DFF">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1BEFCE6" w14:textId="77777777" w:rsidR="00252DFF" w:rsidRPr="00252DFF" w:rsidRDefault="00252DFF" w:rsidP="00252DFF">
                  <w:pPr>
                    <w:pStyle w:val="ROWTABELLA"/>
                    <w:rPr>
                      <w:color w:val="002060"/>
                    </w:rPr>
                  </w:pPr>
                  <w:r w:rsidRPr="00252DFF">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6F8B1DD" w14:textId="77777777" w:rsidR="00252DFF" w:rsidRPr="00252DFF" w:rsidRDefault="00252DFF" w:rsidP="00252DFF">
                  <w:pPr>
                    <w:pStyle w:val="ROWTABELLA"/>
                    <w:jc w:val="center"/>
                    <w:rPr>
                      <w:color w:val="002060"/>
                    </w:rPr>
                  </w:pPr>
                  <w:r w:rsidRPr="00252DFF">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DCC2881" w14:textId="77777777" w:rsidR="00252DFF" w:rsidRPr="00252DFF" w:rsidRDefault="00252DFF" w:rsidP="00252DFF">
                  <w:pPr>
                    <w:pStyle w:val="ROWTABELLA"/>
                    <w:jc w:val="center"/>
                    <w:rPr>
                      <w:color w:val="002060"/>
                    </w:rPr>
                  </w:pPr>
                  <w:r w:rsidRPr="00252DFF">
                    <w:rPr>
                      <w:color w:val="002060"/>
                    </w:rPr>
                    <w:t> </w:t>
                  </w:r>
                </w:p>
              </w:tc>
            </w:tr>
            <w:tr w:rsidR="00252DFF" w:rsidRPr="00252DFF" w14:paraId="551A53F1"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37FE90F" w14:textId="77777777" w:rsidR="00252DFF" w:rsidRPr="00252DFF" w:rsidRDefault="00252DFF" w:rsidP="00252DFF">
                  <w:pPr>
                    <w:pStyle w:val="ROWTABELLA"/>
                    <w:rPr>
                      <w:color w:val="002060"/>
                    </w:rPr>
                  </w:pPr>
                  <w:r w:rsidRPr="00252DFF">
                    <w:rPr>
                      <w:color w:val="002060"/>
                    </w:rPr>
                    <w:lastRenderedPageBreak/>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D1CE45B" w14:textId="77777777" w:rsidR="00252DFF" w:rsidRPr="00252DFF" w:rsidRDefault="00252DFF" w:rsidP="00252DFF">
                  <w:pPr>
                    <w:pStyle w:val="ROWTABELLA"/>
                    <w:rPr>
                      <w:color w:val="002060"/>
                    </w:rPr>
                  </w:pPr>
                  <w:r w:rsidRPr="00252DFF">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8712CEF" w14:textId="77777777" w:rsidR="00252DFF" w:rsidRPr="00252DFF" w:rsidRDefault="00252DFF" w:rsidP="00252DFF">
                  <w:pPr>
                    <w:pStyle w:val="ROWTABELLA"/>
                    <w:jc w:val="center"/>
                    <w:rPr>
                      <w:color w:val="002060"/>
                    </w:rPr>
                  </w:pPr>
                  <w:r w:rsidRPr="00252DFF">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8D5974E" w14:textId="77777777" w:rsidR="00252DFF" w:rsidRPr="00252DFF" w:rsidRDefault="00252DFF" w:rsidP="00252DFF">
                  <w:pPr>
                    <w:pStyle w:val="ROWTABELLA"/>
                    <w:jc w:val="center"/>
                    <w:rPr>
                      <w:color w:val="002060"/>
                    </w:rPr>
                  </w:pPr>
                  <w:r w:rsidRPr="00252DFF">
                    <w:rPr>
                      <w:color w:val="002060"/>
                    </w:rPr>
                    <w:t> </w:t>
                  </w:r>
                </w:p>
              </w:tc>
            </w:tr>
            <w:tr w:rsidR="00252DFF" w:rsidRPr="00252DFF" w14:paraId="1D17D8F2"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131EC3" w14:textId="77777777" w:rsidR="00252DFF" w:rsidRPr="00252DFF" w:rsidRDefault="00252DFF" w:rsidP="00252DFF">
                  <w:pPr>
                    <w:pStyle w:val="ROWTABELLA"/>
                    <w:rPr>
                      <w:color w:val="002060"/>
                    </w:rPr>
                  </w:pPr>
                  <w:r w:rsidRPr="00252DFF">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90135A" w14:textId="77777777" w:rsidR="00252DFF" w:rsidRPr="00252DFF" w:rsidRDefault="00252DFF" w:rsidP="00252DFF">
                  <w:pPr>
                    <w:pStyle w:val="ROWTABELLA"/>
                    <w:rPr>
                      <w:color w:val="002060"/>
                    </w:rPr>
                  </w:pPr>
                  <w:r w:rsidRPr="00252DFF">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434EEB" w14:textId="77777777" w:rsidR="00252DFF" w:rsidRPr="00252DFF" w:rsidRDefault="00252DFF" w:rsidP="00252DFF">
                  <w:pPr>
                    <w:pStyle w:val="ROWTABELLA"/>
                    <w:jc w:val="center"/>
                    <w:rPr>
                      <w:color w:val="002060"/>
                    </w:rPr>
                  </w:pPr>
                  <w:r w:rsidRPr="00252DFF">
                    <w:rPr>
                      <w:color w:val="002060"/>
                    </w:rPr>
                    <w:t>17 - 3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376483" w14:textId="77777777" w:rsidR="00252DFF" w:rsidRPr="00252DFF" w:rsidRDefault="00252DFF" w:rsidP="00252DFF">
                  <w:pPr>
                    <w:pStyle w:val="ROWTABELLA"/>
                    <w:jc w:val="center"/>
                    <w:rPr>
                      <w:color w:val="002060"/>
                    </w:rPr>
                  </w:pPr>
                  <w:r w:rsidRPr="00252DFF">
                    <w:rPr>
                      <w:color w:val="002060"/>
                    </w:rPr>
                    <w:t> </w:t>
                  </w:r>
                </w:p>
              </w:tc>
            </w:tr>
            <w:tr w:rsidR="00252DFF" w:rsidRPr="00252DFF" w14:paraId="5FAB285B"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36EA9036" w14:textId="77777777" w:rsidR="00252DFF" w:rsidRPr="00252DFF" w:rsidRDefault="00252DFF" w:rsidP="00252DFF">
                  <w:pPr>
                    <w:pStyle w:val="ROWTABELLA"/>
                    <w:rPr>
                      <w:color w:val="002060"/>
                    </w:rPr>
                  </w:pPr>
                  <w:r w:rsidRPr="00252DFF">
                    <w:rPr>
                      <w:color w:val="002060"/>
                    </w:rPr>
                    <w:t>(1) - disputata il 08/02/2020</w:t>
                  </w:r>
                </w:p>
              </w:tc>
            </w:tr>
          </w:tbl>
          <w:p w14:paraId="44380280" w14:textId="77777777" w:rsidR="00252DFF" w:rsidRPr="00252DFF" w:rsidRDefault="00252DFF" w:rsidP="00252DFF">
            <w:pPr>
              <w:rPr>
                <w:color w:val="002060"/>
              </w:rPr>
            </w:pPr>
          </w:p>
        </w:tc>
      </w:tr>
    </w:tbl>
    <w:p w14:paraId="1E3AF6F6" w14:textId="77777777" w:rsidR="00252DFF" w:rsidRPr="00252DFF" w:rsidRDefault="00252DFF" w:rsidP="00252DFF">
      <w:pPr>
        <w:pStyle w:val="breakline"/>
        <w:divId w:val="527259509"/>
        <w:rPr>
          <w:color w:val="002060"/>
        </w:rPr>
      </w:pPr>
    </w:p>
    <w:p w14:paraId="5720FD9A" w14:textId="77777777" w:rsidR="00252DFF" w:rsidRPr="00252DFF" w:rsidRDefault="00252DFF" w:rsidP="00252DFF">
      <w:pPr>
        <w:pStyle w:val="breakline"/>
        <w:divId w:val="527259509"/>
        <w:rPr>
          <w:color w:val="002060"/>
        </w:rPr>
      </w:pPr>
    </w:p>
    <w:p w14:paraId="27ADECAA" w14:textId="77777777" w:rsidR="00252DFF" w:rsidRPr="00252DFF" w:rsidRDefault="00252DFF" w:rsidP="00252DFF">
      <w:pPr>
        <w:pStyle w:val="TITOLOPRINC"/>
        <w:divId w:val="527259509"/>
        <w:rPr>
          <w:color w:val="002060"/>
        </w:rPr>
      </w:pPr>
      <w:r w:rsidRPr="00252DFF">
        <w:rPr>
          <w:color w:val="002060"/>
        </w:rPr>
        <w:t>GIUDICE SPORTIVO</w:t>
      </w:r>
    </w:p>
    <w:p w14:paraId="565D08ED" w14:textId="77777777" w:rsidR="00252DFF" w:rsidRPr="00252DFF" w:rsidRDefault="00252DFF" w:rsidP="00252DFF">
      <w:pPr>
        <w:pStyle w:val="diffida"/>
        <w:divId w:val="527259509"/>
        <w:rPr>
          <w:color w:val="002060"/>
        </w:rPr>
      </w:pPr>
      <w:r w:rsidRPr="00252DFF">
        <w:rPr>
          <w:color w:val="002060"/>
        </w:rPr>
        <w:t>Il Giudice Sportivo, Avv. Claudio Romagnoli, nella seduta del 12/02/2020 ha adottato le decisioni che di seguito integralmente si riportano:</w:t>
      </w:r>
    </w:p>
    <w:p w14:paraId="4A2C5DC3" w14:textId="77777777" w:rsidR="00252DFF" w:rsidRPr="00252DFF" w:rsidRDefault="00252DFF" w:rsidP="00252DFF">
      <w:pPr>
        <w:pStyle w:val="titolo10"/>
        <w:divId w:val="527259509"/>
        <w:rPr>
          <w:color w:val="002060"/>
        </w:rPr>
      </w:pPr>
      <w:r w:rsidRPr="00252DFF">
        <w:rPr>
          <w:color w:val="002060"/>
        </w:rPr>
        <w:t xml:space="preserve">GARE DEL 18/ 1/2020 </w:t>
      </w:r>
    </w:p>
    <w:p w14:paraId="2315F0BC" w14:textId="77777777" w:rsidR="00252DFF" w:rsidRPr="00252DFF" w:rsidRDefault="00252DFF" w:rsidP="00252DFF">
      <w:pPr>
        <w:pStyle w:val="titolo6"/>
        <w:divId w:val="527259509"/>
        <w:rPr>
          <w:color w:val="002060"/>
        </w:rPr>
      </w:pPr>
      <w:r w:rsidRPr="00252DFF">
        <w:rPr>
          <w:color w:val="002060"/>
        </w:rPr>
        <w:t xml:space="preserve">DECISIONI DEL GIUDICE SPORTIVO </w:t>
      </w:r>
    </w:p>
    <w:p w14:paraId="1BC12F8B" w14:textId="22B9C911"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gara del 18/ 1/2020 NUOVA JUVENTINA FFC - CERRETO D ESI C5 A.S.D. </w:t>
      </w:r>
      <w:r w:rsidRPr="00252DFF">
        <w:rPr>
          <w:color w:val="002060"/>
        </w:rPr>
        <w:br/>
        <w:t>A scioglimento della riserva di cui al C.U. n. 59 del 20.01.2020 rilevato che sia il preannuncio di reclamo che il reclamo introitato dalla società Cerreto d'Esi non è stato comunicato, così come previsto dalle vigenti normative alla società Nuova Juventina si dichiara il reclamo inam</w:t>
      </w:r>
      <w:r>
        <w:rPr>
          <w:color w:val="002060"/>
        </w:rPr>
        <w:t>m</w:t>
      </w:r>
      <w:r w:rsidRPr="00252DFF">
        <w:rPr>
          <w:color w:val="002060"/>
        </w:rPr>
        <w:t>issibile, introitando il relativo contributo,</w:t>
      </w:r>
      <w:r>
        <w:rPr>
          <w:color w:val="002060"/>
        </w:rPr>
        <w:t xml:space="preserve"> </w:t>
      </w:r>
      <w:r w:rsidRPr="00252DFF">
        <w:rPr>
          <w:color w:val="002060"/>
        </w:rPr>
        <w:t xml:space="preserve">omologando il risultato conseguito sul campo di Nuova Juventina 6 - Cerreto d'Esi 5. </w:t>
      </w:r>
    </w:p>
    <w:p w14:paraId="5D49B9C4" w14:textId="77777777" w:rsidR="00252DFF" w:rsidRPr="00252DFF" w:rsidRDefault="00252DFF" w:rsidP="00252DFF">
      <w:pPr>
        <w:pStyle w:val="titolo10"/>
        <w:divId w:val="527259509"/>
        <w:rPr>
          <w:color w:val="002060"/>
        </w:rPr>
      </w:pPr>
      <w:r w:rsidRPr="00252DFF">
        <w:rPr>
          <w:color w:val="002060"/>
        </w:rPr>
        <w:t xml:space="preserve">GARE DEL 7/ 2/2020 </w:t>
      </w:r>
    </w:p>
    <w:p w14:paraId="70687EF9"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73DC1070"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5C6F8DCD" w14:textId="77777777" w:rsidR="00252DFF" w:rsidRPr="00252DFF" w:rsidRDefault="00252DFF" w:rsidP="00252DFF">
      <w:pPr>
        <w:pStyle w:val="titolo30"/>
        <w:divId w:val="527259509"/>
        <w:rPr>
          <w:color w:val="002060"/>
        </w:rPr>
      </w:pPr>
      <w:r w:rsidRPr="00252DFF">
        <w:rPr>
          <w:color w:val="002060"/>
        </w:rPr>
        <w:t xml:space="preserve">DIRIGENTI </w:t>
      </w:r>
    </w:p>
    <w:p w14:paraId="3E9FC7B7" w14:textId="77777777" w:rsidR="00252DFF" w:rsidRPr="00252DFF" w:rsidRDefault="00252DFF" w:rsidP="00252DFF">
      <w:pPr>
        <w:pStyle w:val="titolo20"/>
        <w:divId w:val="527259509"/>
        <w:rPr>
          <w:color w:val="002060"/>
        </w:rPr>
      </w:pPr>
      <w:r w:rsidRPr="00252DFF">
        <w:rPr>
          <w:color w:val="002060"/>
        </w:rPr>
        <w:t xml:space="preserve">INIBIZIONE A SVOLGERE OGNI ATTIVITA' FINO AL 4/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B4ADBA4" w14:textId="77777777" w:rsidTr="00252DFF">
        <w:trPr>
          <w:divId w:val="527259509"/>
        </w:trPr>
        <w:tc>
          <w:tcPr>
            <w:tcW w:w="2200" w:type="dxa"/>
            <w:tcMar>
              <w:top w:w="20" w:type="dxa"/>
              <w:left w:w="20" w:type="dxa"/>
              <w:bottom w:w="20" w:type="dxa"/>
              <w:right w:w="20" w:type="dxa"/>
            </w:tcMar>
            <w:vAlign w:val="center"/>
          </w:tcPr>
          <w:p w14:paraId="12BD93F2" w14:textId="77777777" w:rsidR="00252DFF" w:rsidRPr="00252DFF" w:rsidRDefault="00252DFF" w:rsidP="00252DFF">
            <w:pPr>
              <w:pStyle w:val="movimento"/>
              <w:rPr>
                <w:color w:val="002060"/>
              </w:rPr>
            </w:pPr>
            <w:r w:rsidRPr="00252DFF">
              <w:rPr>
                <w:color w:val="002060"/>
              </w:rPr>
              <w:t>PERUGINI ROBERTO</w:t>
            </w:r>
          </w:p>
        </w:tc>
        <w:tc>
          <w:tcPr>
            <w:tcW w:w="2200" w:type="dxa"/>
            <w:tcMar>
              <w:top w:w="20" w:type="dxa"/>
              <w:left w:w="20" w:type="dxa"/>
              <w:bottom w:w="20" w:type="dxa"/>
              <w:right w:w="20" w:type="dxa"/>
            </w:tcMar>
            <w:vAlign w:val="center"/>
          </w:tcPr>
          <w:p w14:paraId="0DE163F0" w14:textId="77777777" w:rsidR="00252DFF" w:rsidRPr="00252DFF" w:rsidRDefault="00252DFF" w:rsidP="00252DFF">
            <w:pPr>
              <w:pStyle w:val="movimento2"/>
              <w:rPr>
                <w:color w:val="002060"/>
              </w:rPr>
            </w:pPr>
            <w:r w:rsidRPr="00252DFF">
              <w:rPr>
                <w:color w:val="002060"/>
              </w:rPr>
              <w:t xml:space="preserve">(OLYMPIA FANO C5) </w:t>
            </w:r>
          </w:p>
        </w:tc>
        <w:tc>
          <w:tcPr>
            <w:tcW w:w="800" w:type="dxa"/>
            <w:tcMar>
              <w:top w:w="20" w:type="dxa"/>
              <w:left w:w="20" w:type="dxa"/>
              <w:bottom w:w="20" w:type="dxa"/>
              <w:right w:w="20" w:type="dxa"/>
            </w:tcMar>
            <w:vAlign w:val="center"/>
          </w:tcPr>
          <w:p w14:paraId="1AC3AA6F"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F6E194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DCD628F" w14:textId="77777777" w:rsidR="00252DFF" w:rsidRPr="00252DFF" w:rsidRDefault="00252DFF" w:rsidP="00252DFF">
            <w:pPr>
              <w:pStyle w:val="movimento2"/>
              <w:rPr>
                <w:color w:val="002060"/>
              </w:rPr>
            </w:pPr>
            <w:r w:rsidRPr="00252DFF">
              <w:rPr>
                <w:color w:val="002060"/>
              </w:rPr>
              <w:t> </w:t>
            </w:r>
          </w:p>
        </w:tc>
      </w:tr>
    </w:tbl>
    <w:p w14:paraId="31D91EA9" w14:textId="4C6355F6" w:rsidR="00252DFF" w:rsidRPr="00252DFF" w:rsidRDefault="00252DFF" w:rsidP="00252DFF">
      <w:pPr>
        <w:pStyle w:val="diffida"/>
        <w:spacing w:before="80" w:beforeAutospacing="0" w:after="40" w:afterAutospacing="0"/>
        <w:jc w:val="left"/>
        <w:divId w:val="527259509"/>
        <w:rPr>
          <w:color w:val="002060"/>
        </w:rPr>
      </w:pPr>
      <w:r w:rsidRPr="00252DFF">
        <w:rPr>
          <w:color w:val="002060"/>
        </w:rPr>
        <w:t>Per frasi irriguardose rivolte al direttore di gara.</w:t>
      </w:r>
      <w:r>
        <w:rPr>
          <w:color w:val="002060"/>
        </w:rPr>
        <w:t xml:space="preserve"> </w:t>
      </w:r>
      <w:r w:rsidRPr="00252DFF">
        <w:rPr>
          <w:color w:val="002060"/>
        </w:rPr>
        <w:t xml:space="preserve">Allontanato. </w:t>
      </w:r>
    </w:p>
    <w:p w14:paraId="717A0B70" w14:textId="77777777" w:rsidR="00252DFF" w:rsidRPr="00252DFF" w:rsidRDefault="00252DFF" w:rsidP="00252DFF">
      <w:pPr>
        <w:pStyle w:val="titolo20"/>
        <w:divId w:val="527259509"/>
        <w:rPr>
          <w:color w:val="002060"/>
        </w:rPr>
      </w:pPr>
      <w:r w:rsidRPr="00252DFF">
        <w:rPr>
          <w:color w:val="002060"/>
        </w:rPr>
        <w:t xml:space="preserve">INIBIZIONE A SVOLGERE OGNI ATTIVITA' FINO AL 26/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4EAB97FB" w14:textId="77777777" w:rsidTr="00252DFF">
        <w:trPr>
          <w:divId w:val="527259509"/>
        </w:trPr>
        <w:tc>
          <w:tcPr>
            <w:tcW w:w="2200" w:type="dxa"/>
            <w:tcMar>
              <w:top w:w="20" w:type="dxa"/>
              <w:left w:w="20" w:type="dxa"/>
              <w:bottom w:w="20" w:type="dxa"/>
              <w:right w:w="20" w:type="dxa"/>
            </w:tcMar>
            <w:vAlign w:val="center"/>
          </w:tcPr>
          <w:p w14:paraId="7215C3EA" w14:textId="77777777" w:rsidR="00252DFF" w:rsidRPr="00252DFF" w:rsidRDefault="00252DFF" w:rsidP="00252DFF">
            <w:pPr>
              <w:pStyle w:val="movimento"/>
              <w:rPr>
                <w:color w:val="002060"/>
              </w:rPr>
            </w:pPr>
            <w:r w:rsidRPr="00252DFF">
              <w:rPr>
                <w:color w:val="002060"/>
              </w:rPr>
              <w:t>ROSATI ALESSANDRO</w:t>
            </w:r>
          </w:p>
        </w:tc>
        <w:tc>
          <w:tcPr>
            <w:tcW w:w="2200" w:type="dxa"/>
            <w:tcMar>
              <w:top w:w="20" w:type="dxa"/>
              <w:left w:w="20" w:type="dxa"/>
              <w:bottom w:w="20" w:type="dxa"/>
              <w:right w:w="20" w:type="dxa"/>
            </w:tcMar>
            <w:vAlign w:val="center"/>
          </w:tcPr>
          <w:p w14:paraId="4809EE81" w14:textId="77777777" w:rsidR="00252DFF" w:rsidRPr="00252DFF" w:rsidRDefault="00252DFF" w:rsidP="00252DFF">
            <w:pPr>
              <w:pStyle w:val="movimento2"/>
              <w:rPr>
                <w:color w:val="002060"/>
              </w:rPr>
            </w:pPr>
            <w:r w:rsidRPr="00252DFF">
              <w:rPr>
                <w:color w:val="002060"/>
              </w:rPr>
              <w:t xml:space="preserve">(OLYMPIA FANO C5) </w:t>
            </w:r>
          </w:p>
        </w:tc>
        <w:tc>
          <w:tcPr>
            <w:tcW w:w="800" w:type="dxa"/>
            <w:tcMar>
              <w:top w:w="20" w:type="dxa"/>
              <w:left w:w="20" w:type="dxa"/>
              <w:bottom w:w="20" w:type="dxa"/>
              <w:right w:w="20" w:type="dxa"/>
            </w:tcMar>
            <w:vAlign w:val="center"/>
          </w:tcPr>
          <w:p w14:paraId="400FA680"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3735BF6"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B9BAF93" w14:textId="77777777" w:rsidR="00252DFF" w:rsidRPr="00252DFF" w:rsidRDefault="00252DFF" w:rsidP="00252DFF">
            <w:pPr>
              <w:pStyle w:val="movimento2"/>
              <w:rPr>
                <w:color w:val="002060"/>
              </w:rPr>
            </w:pPr>
            <w:r w:rsidRPr="00252DFF">
              <w:rPr>
                <w:color w:val="002060"/>
              </w:rPr>
              <w:t> </w:t>
            </w:r>
          </w:p>
        </w:tc>
      </w:tr>
    </w:tbl>
    <w:p w14:paraId="27F26282" w14:textId="77777777"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Per comportamento irriguardoso nei confronti di un giocatore della squadra avversaria. Allontanato. </w:t>
      </w:r>
    </w:p>
    <w:p w14:paraId="18B9E567" w14:textId="77777777" w:rsidR="00252DFF" w:rsidRPr="00252DFF" w:rsidRDefault="00252DFF" w:rsidP="00252DFF">
      <w:pPr>
        <w:pStyle w:val="titolo30"/>
        <w:divId w:val="527259509"/>
        <w:rPr>
          <w:color w:val="002060"/>
        </w:rPr>
      </w:pPr>
      <w:r w:rsidRPr="00252DFF">
        <w:rPr>
          <w:color w:val="002060"/>
        </w:rPr>
        <w:t xml:space="preserve">CALCIATORI ESPULSI </w:t>
      </w:r>
    </w:p>
    <w:p w14:paraId="2EA26188" w14:textId="77777777" w:rsidR="00252DFF" w:rsidRPr="00252DFF" w:rsidRDefault="00252DFF" w:rsidP="00252DFF">
      <w:pPr>
        <w:pStyle w:val="titolo20"/>
        <w:divId w:val="527259509"/>
        <w:rPr>
          <w:color w:val="002060"/>
        </w:rPr>
      </w:pPr>
      <w:r w:rsidRPr="00252DFF">
        <w:rPr>
          <w:color w:val="002060"/>
        </w:rPr>
        <w:t xml:space="preserve">SQUALIFICA PER TRE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090E5B9" w14:textId="77777777" w:rsidTr="00252DFF">
        <w:trPr>
          <w:divId w:val="527259509"/>
        </w:trPr>
        <w:tc>
          <w:tcPr>
            <w:tcW w:w="2200" w:type="dxa"/>
            <w:tcMar>
              <w:top w:w="20" w:type="dxa"/>
              <w:left w:w="20" w:type="dxa"/>
              <w:bottom w:w="20" w:type="dxa"/>
              <w:right w:w="20" w:type="dxa"/>
            </w:tcMar>
            <w:vAlign w:val="center"/>
          </w:tcPr>
          <w:p w14:paraId="26847254" w14:textId="77777777" w:rsidR="00252DFF" w:rsidRPr="00252DFF" w:rsidRDefault="00252DFF" w:rsidP="00252DFF">
            <w:pPr>
              <w:pStyle w:val="movimento"/>
              <w:rPr>
                <w:color w:val="002060"/>
              </w:rPr>
            </w:pPr>
            <w:r w:rsidRPr="00252DFF">
              <w:rPr>
                <w:color w:val="002060"/>
              </w:rPr>
              <w:t>GIACOMELLI ANDREA</w:t>
            </w:r>
          </w:p>
        </w:tc>
        <w:tc>
          <w:tcPr>
            <w:tcW w:w="2200" w:type="dxa"/>
            <w:tcMar>
              <w:top w:w="20" w:type="dxa"/>
              <w:left w:w="20" w:type="dxa"/>
              <w:bottom w:w="20" w:type="dxa"/>
              <w:right w:w="20" w:type="dxa"/>
            </w:tcMar>
            <w:vAlign w:val="center"/>
          </w:tcPr>
          <w:p w14:paraId="4222C4C7" w14:textId="77777777" w:rsidR="00252DFF" w:rsidRPr="00252DFF" w:rsidRDefault="00252DFF" w:rsidP="00252DFF">
            <w:pPr>
              <w:pStyle w:val="movimento2"/>
              <w:rPr>
                <w:color w:val="002060"/>
              </w:rPr>
            </w:pPr>
            <w:r w:rsidRPr="00252DFF">
              <w:rPr>
                <w:color w:val="002060"/>
              </w:rPr>
              <w:t xml:space="preserve">(MONTELUPONE CALCIO A 5) </w:t>
            </w:r>
          </w:p>
        </w:tc>
        <w:tc>
          <w:tcPr>
            <w:tcW w:w="800" w:type="dxa"/>
            <w:tcMar>
              <w:top w:w="20" w:type="dxa"/>
              <w:left w:w="20" w:type="dxa"/>
              <w:bottom w:w="20" w:type="dxa"/>
              <w:right w:w="20" w:type="dxa"/>
            </w:tcMar>
            <w:vAlign w:val="center"/>
          </w:tcPr>
          <w:p w14:paraId="4AE3CBFA"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0150CD0"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2995CFB" w14:textId="77777777" w:rsidR="00252DFF" w:rsidRPr="00252DFF" w:rsidRDefault="00252DFF" w:rsidP="00252DFF">
            <w:pPr>
              <w:pStyle w:val="movimento2"/>
              <w:rPr>
                <w:color w:val="002060"/>
              </w:rPr>
            </w:pPr>
            <w:r w:rsidRPr="00252DFF">
              <w:rPr>
                <w:color w:val="002060"/>
              </w:rPr>
              <w:t> </w:t>
            </w:r>
          </w:p>
        </w:tc>
      </w:tr>
    </w:tbl>
    <w:p w14:paraId="41C9AA32" w14:textId="77777777"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Per aver rivolto frasi offensive all'arbitro. </w:t>
      </w:r>
    </w:p>
    <w:p w14:paraId="70931EA5" w14:textId="77777777" w:rsidR="00252DFF" w:rsidRPr="00252DFF" w:rsidRDefault="00252DFF" w:rsidP="00252DFF">
      <w:pPr>
        <w:pStyle w:val="titolo20"/>
        <w:divId w:val="527259509"/>
        <w:rPr>
          <w:color w:val="002060"/>
        </w:rPr>
      </w:pPr>
      <w:r w:rsidRPr="00252DFF">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2969BFB4" w14:textId="77777777" w:rsidTr="00252DFF">
        <w:trPr>
          <w:divId w:val="527259509"/>
        </w:trPr>
        <w:tc>
          <w:tcPr>
            <w:tcW w:w="2200" w:type="dxa"/>
            <w:tcMar>
              <w:top w:w="20" w:type="dxa"/>
              <w:left w:w="20" w:type="dxa"/>
              <w:bottom w:w="20" w:type="dxa"/>
              <w:right w:w="20" w:type="dxa"/>
            </w:tcMar>
            <w:vAlign w:val="center"/>
          </w:tcPr>
          <w:p w14:paraId="570BA204" w14:textId="77777777" w:rsidR="00252DFF" w:rsidRPr="00252DFF" w:rsidRDefault="00252DFF" w:rsidP="00252DFF">
            <w:pPr>
              <w:pStyle w:val="movimento"/>
              <w:rPr>
                <w:color w:val="002060"/>
              </w:rPr>
            </w:pPr>
            <w:r w:rsidRPr="00252DFF">
              <w:rPr>
                <w:color w:val="002060"/>
              </w:rPr>
              <w:t>DOUMI YOUNESSE</w:t>
            </w:r>
          </w:p>
        </w:tc>
        <w:tc>
          <w:tcPr>
            <w:tcW w:w="2200" w:type="dxa"/>
            <w:tcMar>
              <w:top w:w="20" w:type="dxa"/>
              <w:left w:w="20" w:type="dxa"/>
              <w:bottom w:w="20" w:type="dxa"/>
              <w:right w:w="20" w:type="dxa"/>
            </w:tcMar>
            <w:vAlign w:val="center"/>
          </w:tcPr>
          <w:p w14:paraId="745359E1" w14:textId="77777777" w:rsidR="00252DFF" w:rsidRPr="00252DFF" w:rsidRDefault="00252DFF" w:rsidP="00252DFF">
            <w:pPr>
              <w:pStyle w:val="movimento2"/>
              <w:rPr>
                <w:color w:val="002060"/>
              </w:rPr>
            </w:pPr>
            <w:r w:rsidRPr="00252DFF">
              <w:rPr>
                <w:color w:val="002060"/>
              </w:rPr>
              <w:t xml:space="preserve">(NUOVA JUVENTINA FFC) </w:t>
            </w:r>
          </w:p>
        </w:tc>
        <w:tc>
          <w:tcPr>
            <w:tcW w:w="800" w:type="dxa"/>
            <w:tcMar>
              <w:top w:w="20" w:type="dxa"/>
              <w:left w:w="20" w:type="dxa"/>
              <w:bottom w:w="20" w:type="dxa"/>
              <w:right w:w="20" w:type="dxa"/>
            </w:tcMar>
            <w:vAlign w:val="center"/>
          </w:tcPr>
          <w:p w14:paraId="3CABF23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B77198B"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31BB7E0" w14:textId="77777777" w:rsidR="00252DFF" w:rsidRPr="00252DFF" w:rsidRDefault="00252DFF" w:rsidP="00252DFF">
            <w:pPr>
              <w:pStyle w:val="movimento2"/>
              <w:rPr>
                <w:color w:val="002060"/>
              </w:rPr>
            </w:pPr>
            <w:r w:rsidRPr="00252DFF">
              <w:rPr>
                <w:color w:val="002060"/>
              </w:rPr>
              <w:t> </w:t>
            </w:r>
          </w:p>
        </w:tc>
      </w:tr>
    </w:tbl>
    <w:p w14:paraId="58EC2020" w14:textId="77777777" w:rsidR="00252DFF" w:rsidRPr="00252DFF" w:rsidRDefault="00252DFF" w:rsidP="00252DFF">
      <w:pPr>
        <w:pStyle w:val="titolo20"/>
        <w:divId w:val="527259509"/>
        <w:rPr>
          <w:color w:val="002060"/>
        </w:rPr>
      </w:pPr>
      <w:r w:rsidRPr="00252DFF">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294A76DA" w14:textId="77777777" w:rsidTr="00252DFF">
        <w:trPr>
          <w:divId w:val="527259509"/>
        </w:trPr>
        <w:tc>
          <w:tcPr>
            <w:tcW w:w="2200" w:type="dxa"/>
            <w:tcMar>
              <w:top w:w="20" w:type="dxa"/>
              <w:left w:w="20" w:type="dxa"/>
              <w:bottom w:w="20" w:type="dxa"/>
              <w:right w:w="20" w:type="dxa"/>
            </w:tcMar>
            <w:vAlign w:val="center"/>
          </w:tcPr>
          <w:p w14:paraId="75994D41" w14:textId="77777777" w:rsidR="00252DFF" w:rsidRPr="00252DFF" w:rsidRDefault="00252DFF" w:rsidP="00252DFF">
            <w:pPr>
              <w:pStyle w:val="movimento"/>
              <w:rPr>
                <w:color w:val="002060"/>
              </w:rPr>
            </w:pPr>
            <w:r w:rsidRPr="00252DFF">
              <w:rPr>
                <w:color w:val="002060"/>
              </w:rPr>
              <w:t>FARABINI MATTIA</w:t>
            </w:r>
          </w:p>
        </w:tc>
        <w:tc>
          <w:tcPr>
            <w:tcW w:w="2200" w:type="dxa"/>
            <w:tcMar>
              <w:top w:w="20" w:type="dxa"/>
              <w:left w:w="20" w:type="dxa"/>
              <w:bottom w:w="20" w:type="dxa"/>
              <w:right w:w="20" w:type="dxa"/>
            </w:tcMar>
            <w:vAlign w:val="center"/>
          </w:tcPr>
          <w:p w14:paraId="1535AA75" w14:textId="77777777" w:rsidR="00252DFF" w:rsidRPr="00252DFF" w:rsidRDefault="00252DFF" w:rsidP="00252DFF">
            <w:pPr>
              <w:pStyle w:val="movimento2"/>
              <w:rPr>
                <w:color w:val="002060"/>
              </w:rPr>
            </w:pPr>
            <w:r w:rsidRPr="00252DFF">
              <w:rPr>
                <w:color w:val="002060"/>
              </w:rPr>
              <w:t xml:space="preserve">(OLYMPIA FANO C5) </w:t>
            </w:r>
          </w:p>
        </w:tc>
        <w:tc>
          <w:tcPr>
            <w:tcW w:w="800" w:type="dxa"/>
            <w:tcMar>
              <w:top w:w="20" w:type="dxa"/>
              <w:left w:w="20" w:type="dxa"/>
              <w:bottom w:w="20" w:type="dxa"/>
              <w:right w:w="20" w:type="dxa"/>
            </w:tcMar>
            <w:vAlign w:val="center"/>
          </w:tcPr>
          <w:p w14:paraId="46D8F716"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C8BE3C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DAD3801" w14:textId="77777777" w:rsidR="00252DFF" w:rsidRPr="00252DFF" w:rsidRDefault="00252DFF" w:rsidP="00252DFF">
            <w:pPr>
              <w:pStyle w:val="movimento2"/>
              <w:rPr>
                <w:color w:val="002060"/>
              </w:rPr>
            </w:pPr>
            <w:r w:rsidRPr="00252DFF">
              <w:rPr>
                <w:color w:val="002060"/>
              </w:rPr>
              <w:t> </w:t>
            </w:r>
          </w:p>
        </w:tc>
      </w:tr>
    </w:tbl>
    <w:p w14:paraId="28BE3FAC" w14:textId="77777777" w:rsidR="00252DFF" w:rsidRPr="00252DFF" w:rsidRDefault="00252DFF" w:rsidP="00252DFF">
      <w:pPr>
        <w:pStyle w:val="titolo30"/>
        <w:divId w:val="527259509"/>
        <w:rPr>
          <w:color w:val="002060"/>
        </w:rPr>
      </w:pPr>
      <w:r w:rsidRPr="00252DFF">
        <w:rPr>
          <w:color w:val="002060"/>
        </w:rPr>
        <w:t xml:space="preserve">CALCIATORI NON ESPULSI </w:t>
      </w:r>
    </w:p>
    <w:p w14:paraId="259D5EFC" w14:textId="77777777" w:rsidR="00252DFF" w:rsidRPr="00252DFF" w:rsidRDefault="00252DFF" w:rsidP="00252DFF">
      <w:pPr>
        <w:pStyle w:val="titolo20"/>
        <w:divId w:val="527259509"/>
        <w:rPr>
          <w:color w:val="002060"/>
        </w:rPr>
      </w:pPr>
      <w:r w:rsidRPr="00252DFF">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02B75771" w14:textId="77777777" w:rsidTr="00252DFF">
        <w:trPr>
          <w:divId w:val="527259509"/>
        </w:trPr>
        <w:tc>
          <w:tcPr>
            <w:tcW w:w="2200" w:type="dxa"/>
            <w:tcMar>
              <w:top w:w="20" w:type="dxa"/>
              <w:left w:w="20" w:type="dxa"/>
              <w:bottom w:w="20" w:type="dxa"/>
              <w:right w:w="20" w:type="dxa"/>
            </w:tcMar>
            <w:vAlign w:val="center"/>
          </w:tcPr>
          <w:p w14:paraId="2151B78D" w14:textId="77777777" w:rsidR="00252DFF" w:rsidRPr="00252DFF" w:rsidRDefault="00252DFF" w:rsidP="00252DFF">
            <w:pPr>
              <w:pStyle w:val="movimento"/>
              <w:rPr>
                <w:color w:val="002060"/>
              </w:rPr>
            </w:pPr>
            <w:r w:rsidRPr="00252DFF">
              <w:rPr>
                <w:color w:val="002060"/>
              </w:rPr>
              <w:t>QUERCETTI DANIEL</w:t>
            </w:r>
          </w:p>
        </w:tc>
        <w:tc>
          <w:tcPr>
            <w:tcW w:w="2200" w:type="dxa"/>
            <w:tcMar>
              <w:top w:w="20" w:type="dxa"/>
              <w:left w:w="20" w:type="dxa"/>
              <w:bottom w:w="20" w:type="dxa"/>
              <w:right w:w="20" w:type="dxa"/>
            </w:tcMar>
            <w:vAlign w:val="center"/>
          </w:tcPr>
          <w:p w14:paraId="56FB5312" w14:textId="77777777" w:rsidR="00252DFF" w:rsidRPr="00252DFF" w:rsidRDefault="00252DFF" w:rsidP="00252DFF">
            <w:pPr>
              <w:pStyle w:val="movimento2"/>
              <w:rPr>
                <w:color w:val="002060"/>
              </w:rPr>
            </w:pPr>
            <w:r w:rsidRPr="00252DFF">
              <w:rPr>
                <w:color w:val="002060"/>
              </w:rPr>
              <w:t xml:space="preserve">(DINAMIS 1990) </w:t>
            </w:r>
          </w:p>
        </w:tc>
        <w:tc>
          <w:tcPr>
            <w:tcW w:w="800" w:type="dxa"/>
            <w:tcMar>
              <w:top w:w="20" w:type="dxa"/>
              <w:left w:w="20" w:type="dxa"/>
              <w:bottom w:w="20" w:type="dxa"/>
              <w:right w:w="20" w:type="dxa"/>
            </w:tcMar>
            <w:vAlign w:val="center"/>
          </w:tcPr>
          <w:p w14:paraId="02AEB1E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2EAE480" w14:textId="77777777" w:rsidR="00252DFF" w:rsidRPr="00252DFF" w:rsidRDefault="00252DFF" w:rsidP="00252DFF">
            <w:pPr>
              <w:pStyle w:val="movimento"/>
              <w:rPr>
                <w:color w:val="002060"/>
              </w:rPr>
            </w:pPr>
            <w:r w:rsidRPr="00252DFF">
              <w:rPr>
                <w:color w:val="002060"/>
              </w:rPr>
              <w:t>SCOCCIA ANDREA</w:t>
            </w:r>
          </w:p>
        </w:tc>
        <w:tc>
          <w:tcPr>
            <w:tcW w:w="2200" w:type="dxa"/>
            <w:tcMar>
              <w:top w:w="20" w:type="dxa"/>
              <w:left w:w="20" w:type="dxa"/>
              <w:bottom w:w="20" w:type="dxa"/>
              <w:right w:w="20" w:type="dxa"/>
            </w:tcMar>
            <w:vAlign w:val="center"/>
          </w:tcPr>
          <w:p w14:paraId="084CBB3A" w14:textId="77777777" w:rsidR="00252DFF" w:rsidRPr="00252DFF" w:rsidRDefault="00252DFF" w:rsidP="00252DFF">
            <w:pPr>
              <w:pStyle w:val="movimento2"/>
              <w:rPr>
                <w:color w:val="002060"/>
              </w:rPr>
            </w:pPr>
            <w:r w:rsidRPr="00252DFF">
              <w:rPr>
                <w:color w:val="002060"/>
              </w:rPr>
              <w:t xml:space="preserve">(REAL SAN GIORGIO) </w:t>
            </w:r>
          </w:p>
        </w:tc>
      </w:tr>
    </w:tbl>
    <w:p w14:paraId="4EA23ED2" w14:textId="77777777" w:rsidR="00252DFF" w:rsidRPr="00252DFF" w:rsidRDefault="00252DFF" w:rsidP="00252DFF">
      <w:pPr>
        <w:pStyle w:val="titolo20"/>
        <w:divId w:val="527259509"/>
        <w:rPr>
          <w:color w:val="002060"/>
        </w:rPr>
      </w:pPr>
      <w:r w:rsidRPr="00252DFF">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32BBD89" w14:textId="77777777" w:rsidTr="00252DFF">
        <w:trPr>
          <w:divId w:val="527259509"/>
        </w:trPr>
        <w:tc>
          <w:tcPr>
            <w:tcW w:w="2200" w:type="dxa"/>
            <w:tcMar>
              <w:top w:w="20" w:type="dxa"/>
              <w:left w:w="20" w:type="dxa"/>
              <w:bottom w:w="20" w:type="dxa"/>
              <w:right w:w="20" w:type="dxa"/>
            </w:tcMar>
            <w:vAlign w:val="center"/>
          </w:tcPr>
          <w:p w14:paraId="4150CB7D" w14:textId="77777777" w:rsidR="00252DFF" w:rsidRPr="00252DFF" w:rsidRDefault="00252DFF" w:rsidP="00252DFF">
            <w:pPr>
              <w:pStyle w:val="movimento"/>
              <w:rPr>
                <w:color w:val="002060"/>
              </w:rPr>
            </w:pPr>
            <w:r w:rsidRPr="00252DFF">
              <w:rPr>
                <w:color w:val="002060"/>
              </w:rPr>
              <w:lastRenderedPageBreak/>
              <w:t>MASSACCESI MATTEO</w:t>
            </w:r>
          </w:p>
        </w:tc>
        <w:tc>
          <w:tcPr>
            <w:tcW w:w="2200" w:type="dxa"/>
            <w:tcMar>
              <w:top w:w="20" w:type="dxa"/>
              <w:left w:w="20" w:type="dxa"/>
              <w:bottom w:w="20" w:type="dxa"/>
              <w:right w:w="20" w:type="dxa"/>
            </w:tcMar>
            <w:vAlign w:val="center"/>
          </w:tcPr>
          <w:p w14:paraId="539B4078" w14:textId="77777777" w:rsidR="00252DFF" w:rsidRPr="00252DFF" w:rsidRDefault="00252DFF" w:rsidP="00252DFF">
            <w:pPr>
              <w:pStyle w:val="movimento2"/>
              <w:rPr>
                <w:color w:val="002060"/>
              </w:rPr>
            </w:pPr>
            <w:r w:rsidRPr="00252DFF">
              <w:rPr>
                <w:color w:val="002060"/>
              </w:rPr>
              <w:t xml:space="preserve">(FUTSAL POTENZA PICENA) </w:t>
            </w:r>
          </w:p>
        </w:tc>
        <w:tc>
          <w:tcPr>
            <w:tcW w:w="800" w:type="dxa"/>
            <w:tcMar>
              <w:top w:w="20" w:type="dxa"/>
              <w:left w:w="20" w:type="dxa"/>
              <w:bottom w:w="20" w:type="dxa"/>
              <w:right w:w="20" w:type="dxa"/>
            </w:tcMar>
            <w:vAlign w:val="center"/>
          </w:tcPr>
          <w:p w14:paraId="06050F1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B1FBFFE" w14:textId="77777777" w:rsidR="00252DFF" w:rsidRPr="00252DFF" w:rsidRDefault="00252DFF" w:rsidP="00252DFF">
            <w:pPr>
              <w:pStyle w:val="movimento"/>
              <w:rPr>
                <w:color w:val="002060"/>
              </w:rPr>
            </w:pPr>
            <w:r w:rsidRPr="00252DFF">
              <w:rPr>
                <w:color w:val="002060"/>
              </w:rPr>
              <w:t>CAFIERO FABIO</w:t>
            </w:r>
          </w:p>
        </w:tc>
        <w:tc>
          <w:tcPr>
            <w:tcW w:w="2200" w:type="dxa"/>
            <w:tcMar>
              <w:top w:w="20" w:type="dxa"/>
              <w:left w:w="20" w:type="dxa"/>
              <w:bottom w:w="20" w:type="dxa"/>
              <w:right w:w="20" w:type="dxa"/>
            </w:tcMar>
            <w:vAlign w:val="center"/>
          </w:tcPr>
          <w:p w14:paraId="5C152B52" w14:textId="77777777" w:rsidR="00252DFF" w:rsidRPr="00252DFF" w:rsidRDefault="00252DFF" w:rsidP="00252DFF">
            <w:pPr>
              <w:pStyle w:val="movimento2"/>
              <w:rPr>
                <w:color w:val="002060"/>
              </w:rPr>
            </w:pPr>
            <w:r w:rsidRPr="00252DFF">
              <w:rPr>
                <w:color w:val="002060"/>
              </w:rPr>
              <w:t xml:space="preserve">(OLYMPIA FANO C5) </w:t>
            </w:r>
          </w:p>
        </w:tc>
      </w:tr>
    </w:tbl>
    <w:p w14:paraId="3012F4F5" w14:textId="77777777" w:rsidR="00252DFF" w:rsidRPr="00252DFF" w:rsidRDefault="00252DFF" w:rsidP="00252DFF">
      <w:pPr>
        <w:pStyle w:val="titolo20"/>
        <w:divId w:val="527259509"/>
        <w:rPr>
          <w:color w:val="002060"/>
        </w:rPr>
      </w:pPr>
      <w:r w:rsidRPr="00252DFF">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6F2A496" w14:textId="77777777" w:rsidTr="00252DFF">
        <w:trPr>
          <w:divId w:val="527259509"/>
        </w:trPr>
        <w:tc>
          <w:tcPr>
            <w:tcW w:w="2200" w:type="dxa"/>
            <w:tcMar>
              <w:top w:w="20" w:type="dxa"/>
              <w:left w:w="20" w:type="dxa"/>
              <w:bottom w:w="20" w:type="dxa"/>
              <w:right w:w="20" w:type="dxa"/>
            </w:tcMar>
            <w:vAlign w:val="center"/>
          </w:tcPr>
          <w:p w14:paraId="624C19B8" w14:textId="77777777" w:rsidR="00252DFF" w:rsidRPr="00252DFF" w:rsidRDefault="00252DFF" w:rsidP="00252DFF">
            <w:pPr>
              <w:pStyle w:val="movimento"/>
              <w:rPr>
                <w:color w:val="002060"/>
              </w:rPr>
            </w:pPr>
            <w:r w:rsidRPr="00252DFF">
              <w:rPr>
                <w:color w:val="002060"/>
              </w:rPr>
              <w:t>CHIAPPORI STEFANO</w:t>
            </w:r>
          </w:p>
        </w:tc>
        <w:tc>
          <w:tcPr>
            <w:tcW w:w="2200" w:type="dxa"/>
            <w:tcMar>
              <w:top w:w="20" w:type="dxa"/>
              <w:left w:w="20" w:type="dxa"/>
              <w:bottom w:w="20" w:type="dxa"/>
              <w:right w:w="20" w:type="dxa"/>
            </w:tcMar>
            <w:vAlign w:val="center"/>
          </w:tcPr>
          <w:p w14:paraId="1C8382F6" w14:textId="77777777" w:rsidR="00252DFF" w:rsidRPr="00252DFF" w:rsidRDefault="00252DFF" w:rsidP="00252DFF">
            <w:pPr>
              <w:pStyle w:val="movimento2"/>
              <w:rPr>
                <w:color w:val="002060"/>
              </w:rPr>
            </w:pPr>
            <w:r w:rsidRPr="00252DFF">
              <w:rPr>
                <w:color w:val="002060"/>
              </w:rPr>
              <w:t xml:space="preserve">(OLYMPIA FANO C5) </w:t>
            </w:r>
          </w:p>
        </w:tc>
        <w:tc>
          <w:tcPr>
            <w:tcW w:w="800" w:type="dxa"/>
            <w:tcMar>
              <w:top w:w="20" w:type="dxa"/>
              <w:left w:w="20" w:type="dxa"/>
              <w:bottom w:w="20" w:type="dxa"/>
              <w:right w:w="20" w:type="dxa"/>
            </w:tcMar>
            <w:vAlign w:val="center"/>
          </w:tcPr>
          <w:p w14:paraId="7C43C60B"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F119A6B"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15DCF9D" w14:textId="77777777" w:rsidR="00252DFF" w:rsidRPr="00252DFF" w:rsidRDefault="00252DFF" w:rsidP="00252DFF">
            <w:pPr>
              <w:pStyle w:val="movimento2"/>
              <w:rPr>
                <w:color w:val="002060"/>
              </w:rPr>
            </w:pPr>
            <w:r w:rsidRPr="00252DFF">
              <w:rPr>
                <w:color w:val="002060"/>
              </w:rPr>
              <w:t> </w:t>
            </w:r>
          </w:p>
        </w:tc>
      </w:tr>
    </w:tbl>
    <w:p w14:paraId="15A0CD5C" w14:textId="77777777" w:rsidR="00252DFF" w:rsidRPr="00252DFF" w:rsidRDefault="00252DFF" w:rsidP="00252DFF">
      <w:pPr>
        <w:pStyle w:val="titolo20"/>
        <w:divId w:val="527259509"/>
        <w:rPr>
          <w:color w:val="002060"/>
        </w:rPr>
      </w:pPr>
      <w:r w:rsidRPr="00252DFF">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04990F1" w14:textId="77777777" w:rsidTr="00252DFF">
        <w:trPr>
          <w:divId w:val="527259509"/>
        </w:trPr>
        <w:tc>
          <w:tcPr>
            <w:tcW w:w="2200" w:type="dxa"/>
            <w:tcMar>
              <w:top w:w="20" w:type="dxa"/>
              <w:left w:w="20" w:type="dxa"/>
              <w:bottom w:w="20" w:type="dxa"/>
              <w:right w:w="20" w:type="dxa"/>
            </w:tcMar>
            <w:vAlign w:val="center"/>
          </w:tcPr>
          <w:p w14:paraId="54F3051B" w14:textId="77777777" w:rsidR="00252DFF" w:rsidRPr="00252DFF" w:rsidRDefault="00252DFF" w:rsidP="00252DFF">
            <w:pPr>
              <w:pStyle w:val="movimento"/>
              <w:rPr>
                <w:color w:val="002060"/>
              </w:rPr>
            </w:pPr>
            <w:r w:rsidRPr="00252DFF">
              <w:rPr>
                <w:color w:val="002060"/>
              </w:rPr>
              <w:t>PALMIERI EDOARDO</w:t>
            </w:r>
          </w:p>
        </w:tc>
        <w:tc>
          <w:tcPr>
            <w:tcW w:w="2200" w:type="dxa"/>
            <w:tcMar>
              <w:top w:w="20" w:type="dxa"/>
              <w:left w:w="20" w:type="dxa"/>
              <w:bottom w:w="20" w:type="dxa"/>
              <w:right w:w="20" w:type="dxa"/>
            </w:tcMar>
            <w:vAlign w:val="center"/>
          </w:tcPr>
          <w:p w14:paraId="0A17CFFA" w14:textId="77777777" w:rsidR="00252DFF" w:rsidRPr="00252DFF" w:rsidRDefault="00252DFF" w:rsidP="00252DFF">
            <w:pPr>
              <w:pStyle w:val="movimento2"/>
              <w:rPr>
                <w:color w:val="002060"/>
              </w:rPr>
            </w:pPr>
            <w:r w:rsidRPr="00252DFF">
              <w:rPr>
                <w:color w:val="002060"/>
              </w:rPr>
              <w:t xml:space="preserve">(MONTELUPONE CALCIO A 5) </w:t>
            </w:r>
          </w:p>
        </w:tc>
        <w:tc>
          <w:tcPr>
            <w:tcW w:w="800" w:type="dxa"/>
            <w:tcMar>
              <w:top w:w="20" w:type="dxa"/>
              <w:left w:w="20" w:type="dxa"/>
              <w:bottom w:w="20" w:type="dxa"/>
              <w:right w:w="20" w:type="dxa"/>
            </w:tcMar>
            <w:vAlign w:val="center"/>
          </w:tcPr>
          <w:p w14:paraId="4E926444"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11D5241" w14:textId="77777777" w:rsidR="00252DFF" w:rsidRPr="00252DFF" w:rsidRDefault="00252DFF" w:rsidP="00252DFF">
            <w:pPr>
              <w:pStyle w:val="movimento"/>
              <w:rPr>
                <w:color w:val="002060"/>
              </w:rPr>
            </w:pPr>
            <w:r w:rsidRPr="00252DFF">
              <w:rPr>
                <w:color w:val="002060"/>
              </w:rPr>
              <w:t>DE MELO GABRIEL</w:t>
            </w:r>
          </w:p>
        </w:tc>
        <w:tc>
          <w:tcPr>
            <w:tcW w:w="2200" w:type="dxa"/>
            <w:tcMar>
              <w:top w:w="20" w:type="dxa"/>
              <w:left w:w="20" w:type="dxa"/>
              <w:bottom w:w="20" w:type="dxa"/>
              <w:right w:w="20" w:type="dxa"/>
            </w:tcMar>
            <w:vAlign w:val="center"/>
          </w:tcPr>
          <w:p w14:paraId="3CE96161" w14:textId="77777777" w:rsidR="00252DFF" w:rsidRPr="00252DFF" w:rsidRDefault="00252DFF" w:rsidP="00252DFF">
            <w:pPr>
              <w:pStyle w:val="movimento2"/>
              <w:rPr>
                <w:color w:val="002060"/>
              </w:rPr>
            </w:pPr>
            <w:r w:rsidRPr="00252DFF">
              <w:rPr>
                <w:color w:val="002060"/>
              </w:rPr>
              <w:t xml:space="preserve">(NUOVA JUVENTINA FFC) </w:t>
            </w:r>
          </w:p>
        </w:tc>
      </w:tr>
      <w:tr w:rsidR="00252DFF" w:rsidRPr="00252DFF" w14:paraId="0050E039" w14:textId="77777777" w:rsidTr="00252DFF">
        <w:trPr>
          <w:divId w:val="527259509"/>
        </w:trPr>
        <w:tc>
          <w:tcPr>
            <w:tcW w:w="2200" w:type="dxa"/>
            <w:tcMar>
              <w:top w:w="20" w:type="dxa"/>
              <w:left w:w="20" w:type="dxa"/>
              <w:bottom w:w="20" w:type="dxa"/>
              <w:right w:w="20" w:type="dxa"/>
            </w:tcMar>
            <w:vAlign w:val="center"/>
          </w:tcPr>
          <w:p w14:paraId="014A4B11" w14:textId="77777777" w:rsidR="00252DFF" w:rsidRPr="00252DFF" w:rsidRDefault="00252DFF" w:rsidP="00252DFF">
            <w:pPr>
              <w:pStyle w:val="movimento"/>
              <w:rPr>
                <w:color w:val="002060"/>
              </w:rPr>
            </w:pPr>
            <w:r w:rsidRPr="00252DFF">
              <w:rPr>
                <w:color w:val="002060"/>
              </w:rPr>
              <w:t>BERTOZZI SAMUELE</w:t>
            </w:r>
          </w:p>
        </w:tc>
        <w:tc>
          <w:tcPr>
            <w:tcW w:w="2200" w:type="dxa"/>
            <w:tcMar>
              <w:top w:w="20" w:type="dxa"/>
              <w:left w:w="20" w:type="dxa"/>
              <w:bottom w:w="20" w:type="dxa"/>
              <w:right w:w="20" w:type="dxa"/>
            </w:tcMar>
            <w:vAlign w:val="center"/>
          </w:tcPr>
          <w:p w14:paraId="1A2E72AA" w14:textId="77777777" w:rsidR="00252DFF" w:rsidRPr="00252DFF" w:rsidRDefault="00252DFF" w:rsidP="00252DFF">
            <w:pPr>
              <w:pStyle w:val="movimento2"/>
              <w:rPr>
                <w:color w:val="002060"/>
              </w:rPr>
            </w:pPr>
            <w:r w:rsidRPr="00252DFF">
              <w:rPr>
                <w:color w:val="002060"/>
              </w:rPr>
              <w:t xml:space="preserve">(PIEVE D ICO CALCIO A 5) </w:t>
            </w:r>
          </w:p>
        </w:tc>
        <w:tc>
          <w:tcPr>
            <w:tcW w:w="800" w:type="dxa"/>
            <w:tcMar>
              <w:top w:w="20" w:type="dxa"/>
              <w:left w:w="20" w:type="dxa"/>
              <w:bottom w:w="20" w:type="dxa"/>
              <w:right w:w="20" w:type="dxa"/>
            </w:tcMar>
            <w:vAlign w:val="center"/>
          </w:tcPr>
          <w:p w14:paraId="02F1B30A"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D6E25FE"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5B44892" w14:textId="77777777" w:rsidR="00252DFF" w:rsidRPr="00252DFF" w:rsidRDefault="00252DFF" w:rsidP="00252DFF">
            <w:pPr>
              <w:pStyle w:val="movimento2"/>
              <w:rPr>
                <w:color w:val="002060"/>
              </w:rPr>
            </w:pPr>
            <w:r w:rsidRPr="00252DFF">
              <w:rPr>
                <w:color w:val="002060"/>
              </w:rPr>
              <w:t> </w:t>
            </w:r>
          </w:p>
        </w:tc>
      </w:tr>
    </w:tbl>
    <w:p w14:paraId="39B697F7" w14:textId="77777777" w:rsidR="00252DFF" w:rsidRPr="00252DFF" w:rsidRDefault="00252DFF" w:rsidP="00252DFF">
      <w:pPr>
        <w:pStyle w:val="titolo20"/>
        <w:divId w:val="527259509"/>
        <w:rPr>
          <w:color w:val="002060"/>
        </w:rPr>
      </w:pPr>
      <w:r w:rsidRPr="00252D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280E4DC" w14:textId="77777777" w:rsidTr="00252DFF">
        <w:trPr>
          <w:divId w:val="527259509"/>
        </w:trPr>
        <w:tc>
          <w:tcPr>
            <w:tcW w:w="2200" w:type="dxa"/>
            <w:tcMar>
              <w:top w:w="20" w:type="dxa"/>
              <w:left w:w="20" w:type="dxa"/>
              <w:bottom w:w="20" w:type="dxa"/>
              <w:right w:w="20" w:type="dxa"/>
            </w:tcMar>
            <w:vAlign w:val="center"/>
          </w:tcPr>
          <w:p w14:paraId="2CF0AD7C" w14:textId="77777777" w:rsidR="00252DFF" w:rsidRPr="00252DFF" w:rsidRDefault="00252DFF" w:rsidP="00252DFF">
            <w:pPr>
              <w:pStyle w:val="movimento"/>
              <w:rPr>
                <w:color w:val="002060"/>
              </w:rPr>
            </w:pPr>
            <w:r w:rsidRPr="00252DFF">
              <w:rPr>
                <w:color w:val="002060"/>
              </w:rPr>
              <w:t>CASSISI JACOPO</w:t>
            </w:r>
          </w:p>
        </w:tc>
        <w:tc>
          <w:tcPr>
            <w:tcW w:w="2200" w:type="dxa"/>
            <w:tcMar>
              <w:top w:w="20" w:type="dxa"/>
              <w:left w:w="20" w:type="dxa"/>
              <w:bottom w:w="20" w:type="dxa"/>
              <w:right w:w="20" w:type="dxa"/>
            </w:tcMar>
            <w:vAlign w:val="center"/>
          </w:tcPr>
          <w:p w14:paraId="283C2C3D" w14:textId="77777777" w:rsidR="00252DFF" w:rsidRPr="00252DFF" w:rsidRDefault="00252DFF" w:rsidP="00252DFF">
            <w:pPr>
              <w:pStyle w:val="movimento2"/>
              <w:rPr>
                <w:color w:val="002060"/>
              </w:rPr>
            </w:pPr>
            <w:r w:rsidRPr="00252DFF">
              <w:rPr>
                <w:color w:val="002060"/>
              </w:rPr>
              <w:t xml:space="preserve">(RECANATI CALCIO A 5) </w:t>
            </w:r>
          </w:p>
        </w:tc>
        <w:tc>
          <w:tcPr>
            <w:tcW w:w="800" w:type="dxa"/>
            <w:tcMar>
              <w:top w:w="20" w:type="dxa"/>
              <w:left w:w="20" w:type="dxa"/>
              <w:bottom w:w="20" w:type="dxa"/>
              <w:right w:w="20" w:type="dxa"/>
            </w:tcMar>
            <w:vAlign w:val="center"/>
          </w:tcPr>
          <w:p w14:paraId="2779F0D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C19F374"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A9D6036" w14:textId="77777777" w:rsidR="00252DFF" w:rsidRPr="00252DFF" w:rsidRDefault="00252DFF" w:rsidP="00252DFF">
            <w:pPr>
              <w:pStyle w:val="movimento2"/>
              <w:rPr>
                <w:color w:val="002060"/>
              </w:rPr>
            </w:pPr>
            <w:r w:rsidRPr="00252DFF">
              <w:rPr>
                <w:color w:val="002060"/>
              </w:rPr>
              <w:t> </w:t>
            </w:r>
          </w:p>
        </w:tc>
      </w:tr>
    </w:tbl>
    <w:p w14:paraId="05D8C5AF" w14:textId="77777777" w:rsidR="00252DFF" w:rsidRPr="00252DFF" w:rsidRDefault="00252DFF" w:rsidP="00252DFF">
      <w:pPr>
        <w:pStyle w:val="titolo20"/>
        <w:divId w:val="527259509"/>
        <w:rPr>
          <w:color w:val="002060"/>
        </w:rPr>
      </w:pPr>
      <w:r w:rsidRPr="00252D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17834A09" w14:textId="77777777" w:rsidTr="00252DFF">
        <w:trPr>
          <w:divId w:val="527259509"/>
        </w:trPr>
        <w:tc>
          <w:tcPr>
            <w:tcW w:w="2200" w:type="dxa"/>
            <w:tcMar>
              <w:top w:w="20" w:type="dxa"/>
              <w:left w:w="20" w:type="dxa"/>
              <w:bottom w:w="20" w:type="dxa"/>
              <w:right w:w="20" w:type="dxa"/>
            </w:tcMar>
            <w:vAlign w:val="center"/>
          </w:tcPr>
          <w:p w14:paraId="6824846B" w14:textId="77777777" w:rsidR="00252DFF" w:rsidRPr="00252DFF" w:rsidRDefault="00252DFF" w:rsidP="00252DFF">
            <w:pPr>
              <w:pStyle w:val="movimento"/>
              <w:rPr>
                <w:color w:val="002060"/>
              </w:rPr>
            </w:pPr>
            <w:r w:rsidRPr="00252DFF">
              <w:rPr>
                <w:color w:val="002060"/>
              </w:rPr>
              <w:t>GALLOZZI SIMONE</w:t>
            </w:r>
          </w:p>
        </w:tc>
        <w:tc>
          <w:tcPr>
            <w:tcW w:w="2200" w:type="dxa"/>
            <w:tcMar>
              <w:top w:w="20" w:type="dxa"/>
              <w:left w:w="20" w:type="dxa"/>
              <w:bottom w:w="20" w:type="dxa"/>
              <w:right w:w="20" w:type="dxa"/>
            </w:tcMar>
            <w:vAlign w:val="center"/>
          </w:tcPr>
          <w:p w14:paraId="5BF8DF67" w14:textId="77777777" w:rsidR="00252DFF" w:rsidRPr="00252DFF" w:rsidRDefault="00252DFF" w:rsidP="00252DFF">
            <w:pPr>
              <w:pStyle w:val="movimento2"/>
              <w:rPr>
                <w:color w:val="002060"/>
              </w:rPr>
            </w:pPr>
            <w:r w:rsidRPr="00252DFF">
              <w:rPr>
                <w:color w:val="002060"/>
              </w:rPr>
              <w:t xml:space="preserve">(DINAMIS 1990) </w:t>
            </w:r>
          </w:p>
        </w:tc>
        <w:tc>
          <w:tcPr>
            <w:tcW w:w="800" w:type="dxa"/>
            <w:tcMar>
              <w:top w:w="20" w:type="dxa"/>
              <w:left w:w="20" w:type="dxa"/>
              <w:bottom w:w="20" w:type="dxa"/>
              <w:right w:w="20" w:type="dxa"/>
            </w:tcMar>
            <w:vAlign w:val="center"/>
          </w:tcPr>
          <w:p w14:paraId="759F46C9"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A6B7B16" w14:textId="77777777" w:rsidR="00252DFF" w:rsidRPr="00252DFF" w:rsidRDefault="00252DFF" w:rsidP="00252DFF">
            <w:pPr>
              <w:pStyle w:val="movimento"/>
              <w:rPr>
                <w:color w:val="002060"/>
              </w:rPr>
            </w:pPr>
            <w:r w:rsidRPr="00252DFF">
              <w:rPr>
                <w:color w:val="002060"/>
              </w:rPr>
              <w:t>DE RUGGIERO RICCARDO</w:t>
            </w:r>
          </w:p>
        </w:tc>
        <w:tc>
          <w:tcPr>
            <w:tcW w:w="2200" w:type="dxa"/>
            <w:tcMar>
              <w:top w:w="20" w:type="dxa"/>
              <w:left w:w="20" w:type="dxa"/>
              <w:bottom w:w="20" w:type="dxa"/>
              <w:right w:w="20" w:type="dxa"/>
            </w:tcMar>
            <w:vAlign w:val="center"/>
          </w:tcPr>
          <w:p w14:paraId="085DF4C1" w14:textId="77777777" w:rsidR="00252DFF" w:rsidRPr="00252DFF" w:rsidRDefault="00252DFF" w:rsidP="00252DFF">
            <w:pPr>
              <w:pStyle w:val="movimento2"/>
              <w:rPr>
                <w:color w:val="002060"/>
              </w:rPr>
            </w:pPr>
            <w:r w:rsidRPr="00252DFF">
              <w:rPr>
                <w:color w:val="002060"/>
              </w:rPr>
              <w:t xml:space="preserve">(REAL SAN GIORGIO) </w:t>
            </w:r>
          </w:p>
        </w:tc>
      </w:tr>
      <w:tr w:rsidR="00252DFF" w:rsidRPr="00252DFF" w14:paraId="68FADF46" w14:textId="77777777" w:rsidTr="00252DFF">
        <w:trPr>
          <w:divId w:val="527259509"/>
        </w:trPr>
        <w:tc>
          <w:tcPr>
            <w:tcW w:w="2200" w:type="dxa"/>
            <w:tcMar>
              <w:top w:w="20" w:type="dxa"/>
              <w:left w:w="20" w:type="dxa"/>
              <w:bottom w:w="20" w:type="dxa"/>
              <w:right w:w="20" w:type="dxa"/>
            </w:tcMar>
            <w:vAlign w:val="center"/>
          </w:tcPr>
          <w:p w14:paraId="22BBFE68" w14:textId="77777777" w:rsidR="00252DFF" w:rsidRPr="00252DFF" w:rsidRDefault="00252DFF" w:rsidP="00252DFF">
            <w:pPr>
              <w:pStyle w:val="movimento"/>
              <w:rPr>
                <w:color w:val="002060"/>
              </w:rPr>
            </w:pPr>
            <w:r w:rsidRPr="00252DFF">
              <w:rPr>
                <w:color w:val="002060"/>
              </w:rPr>
              <w:t>GALLO SALVATORE</w:t>
            </w:r>
          </w:p>
        </w:tc>
        <w:tc>
          <w:tcPr>
            <w:tcW w:w="2200" w:type="dxa"/>
            <w:tcMar>
              <w:top w:w="20" w:type="dxa"/>
              <w:left w:w="20" w:type="dxa"/>
              <w:bottom w:w="20" w:type="dxa"/>
              <w:right w:w="20" w:type="dxa"/>
            </w:tcMar>
            <w:vAlign w:val="center"/>
          </w:tcPr>
          <w:p w14:paraId="211BAC08" w14:textId="77777777" w:rsidR="00252DFF" w:rsidRPr="00252DFF" w:rsidRDefault="00252DFF" w:rsidP="00252DFF">
            <w:pPr>
              <w:pStyle w:val="movimento2"/>
              <w:rPr>
                <w:color w:val="002060"/>
              </w:rPr>
            </w:pPr>
            <w:r w:rsidRPr="00252DFF">
              <w:rPr>
                <w:color w:val="002060"/>
              </w:rPr>
              <w:t xml:space="preserve">(REAL SAN GIORGIO) </w:t>
            </w:r>
          </w:p>
        </w:tc>
        <w:tc>
          <w:tcPr>
            <w:tcW w:w="800" w:type="dxa"/>
            <w:tcMar>
              <w:top w:w="20" w:type="dxa"/>
              <w:left w:w="20" w:type="dxa"/>
              <w:bottom w:w="20" w:type="dxa"/>
              <w:right w:w="20" w:type="dxa"/>
            </w:tcMar>
            <w:vAlign w:val="center"/>
          </w:tcPr>
          <w:p w14:paraId="3DA376FD"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31897B5"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180E5C1" w14:textId="77777777" w:rsidR="00252DFF" w:rsidRPr="00252DFF" w:rsidRDefault="00252DFF" w:rsidP="00252DFF">
            <w:pPr>
              <w:pStyle w:val="movimento2"/>
              <w:rPr>
                <w:color w:val="002060"/>
              </w:rPr>
            </w:pPr>
            <w:r w:rsidRPr="00252DFF">
              <w:rPr>
                <w:color w:val="002060"/>
              </w:rPr>
              <w:t> </w:t>
            </w:r>
          </w:p>
        </w:tc>
      </w:tr>
    </w:tbl>
    <w:p w14:paraId="7B54692D" w14:textId="77777777" w:rsidR="00252DFF" w:rsidRPr="00252DFF" w:rsidRDefault="00252DFF" w:rsidP="00252DFF">
      <w:pPr>
        <w:pStyle w:val="titolo10"/>
        <w:divId w:val="527259509"/>
        <w:rPr>
          <w:color w:val="002060"/>
        </w:rPr>
      </w:pPr>
      <w:r w:rsidRPr="00252DFF">
        <w:rPr>
          <w:color w:val="002060"/>
        </w:rPr>
        <w:t xml:space="preserve">GARE DEL 8/ 2/2020 </w:t>
      </w:r>
    </w:p>
    <w:p w14:paraId="7053E100"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5CEBAE5D"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588D1F3E" w14:textId="77777777" w:rsidR="00252DFF" w:rsidRPr="00252DFF" w:rsidRDefault="00252DFF" w:rsidP="00252DFF">
      <w:pPr>
        <w:pStyle w:val="titolo30"/>
        <w:divId w:val="527259509"/>
        <w:rPr>
          <w:color w:val="002060"/>
        </w:rPr>
      </w:pPr>
      <w:r w:rsidRPr="00252DFF">
        <w:rPr>
          <w:color w:val="002060"/>
        </w:rPr>
        <w:t xml:space="preserve">CALCIATORI NON ESPULSI </w:t>
      </w:r>
    </w:p>
    <w:p w14:paraId="38F47839" w14:textId="77777777" w:rsidR="00252DFF" w:rsidRPr="00252DFF" w:rsidRDefault="00252DFF" w:rsidP="00252DFF">
      <w:pPr>
        <w:pStyle w:val="titolo20"/>
        <w:divId w:val="527259509"/>
        <w:rPr>
          <w:color w:val="002060"/>
        </w:rPr>
      </w:pPr>
      <w:r w:rsidRPr="00252D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4C3A9314" w14:textId="77777777" w:rsidTr="00252DFF">
        <w:trPr>
          <w:divId w:val="527259509"/>
        </w:trPr>
        <w:tc>
          <w:tcPr>
            <w:tcW w:w="2200" w:type="dxa"/>
            <w:tcMar>
              <w:top w:w="20" w:type="dxa"/>
              <w:left w:w="20" w:type="dxa"/>
              <w:bottom w:w="20" w:type="dxa"/>
              <w:right w:w="20" w:type="dxa"/>
            </w:tcMar>
            <w:vAlign w:val="center"/>
          </w:tcPr>
          <w:p w14:paraId="15B4EF5D" w14:textId="77777777" w:rsidR="00252DFF" w:rsidRPr="00252DFF" w:rsidRDefault="00252DFF" w:rsidP="00252DFF">
            <w:pPr>
              <w:pStyle w:val="movimento"/>
              <w:rPr>
                <w:color w:val="002060"/>
              </w:rPr>
            </w:pPr>
            <w:r w:rsidRPr="00252DFF">
              <w:rPr>
                <w:color w:val="002060"/>
              </w:rPr>
              <w:t>BRAVI MATTEO</w:t>
            </w:r>
          </w:p>
        </w:tc>
        <w:tc>
          <w:tcPr>
            <w:tcW w:w="2200" w:type="dxa"/>
            <w:tcMar>
              <w:top w:w="20" w:type="dxa"/>
              <w:left w:w="20" w:type="dxa"/>
              <w:bottom w:w="20" w:type="dxa"/>
              <w:right w:w="20" w:type="dxa"/>
            </w:tcMar>
            <w:vAlign w:val="center"/>
          </w:tcPr>
          <w:p w14:paraId="594F6F4B" w14:textId="77777777" w:rsidR="00252DFF" w:rsidRPr="00252DFF" w:rsidRDefault="00252DFF" w:rsidP="00252DFF">
            <w:pPr>
              <w:pStyle w:val="movimento2"/>
              <w:rPr>
                <w:color w:val="002060"/>
              </w:rPr>
            </w:pPr>
            <w:r w:rsidRPr="00252DFF">
              <w:rPr>
                <w:color w:val="002060"/>
              </w:rPr>
              <w:t xml:space="preserve">(JESI CALCIO A 5) </w:t>
            </w:r>
          </w:p>
        </w:tc>
        <w:tc>
          <w:tcPr>
            <w:tcW w:w="800" w:type="dxa"/>
            <w:tcMar>
              <w:top w:w="20" w:type="dxa"/>
              <w:left w:w="20" w:type="dxa"/>
              <w:bottom w:w="20" w:type="dxa"/>
              <w:right w:w="20" w:type="dxa"/>
            </w:tcMar>
            <w:vAlign w:val="center"/>
          </w:tcPr>
          <w:p w14:paraId="576D660A"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AF066A6"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39EC00E" w14:textId="77777777" w:rsidR="00252DFF" w:rsidRPr="00252DFF" w:rsidRDefault="00252DFF" w:rsidP="00252DFF">
            <w:pPr>
              <w:pStyle w:val="movimento2"/>
              <w:rPr>
                <w:color w:val="002060"/>
              </w:rPr>
            </w:pPr>
            <w:r w:rsidRPr="00252DFF">
              <w:rPr>
                <w:color w:val="002060"/>
              </w:rPr>
              <w:t> </w:t>
            </w:r>
          </w:p>
        </w:tc>
      </w:tr>
    </w:tbl>
    <w:p w14:paraId="7E2956BB"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0671E988" w14:textId="77777777" w:rsidTr="00252DFF">
        <w:trPr>
          <w:divId w:val="527259509"/>
        </w:trPr>
        <w:tc>
          <w:tcPr>
            <w:tcW w:w="2200" w:type="dxa"/>
            <w:tcMar>
              <w:top w:w="20" w:type="dxa"/>
              <w:left w:w="20" w:type="dxa"/>
              <w:bottom w:w="20" w:type="dxa"/>
              <w:right w:w="20" w:type="dxa"/>
            </w:tcMar>
            <w:vAlign w:val="center"/>
          </w:tcPr>
          <w:p w14:paraId="12F1366D" w14:textId="77777777" w:rsidR="00252DFF" w:rsidRPr="00252DFF" w:rsidRDefault="00252DFF" w:rsidP="00252DFF">
            <w:pPr>
              <w:pStyle w:val="movimento"/>
              <w:rPr>
                <w:color w:val="002060"/>
              </w:rPr>
            </w:pPr>
            <w:r w:rsidRPr="00252DFF">
              <w:rPr>
                <w:color w:val="002060"/>
              </w:rPr>
              <w:t>CERIONI DAMIANO</w:t>
            </w:r>
          </w:p>
        </w:tc>
        <w:tc>
          <w:tcPr>
            <w:tcW w:w="2200" w:type="dxa"/>
            <w:tcMar>
              <w:top w:w="20" w:type="dxa"/>
              <w:left w:w="20" w:type="dxa"/>
              <w:bottom w:w="20" w:type="dxa"/>
              <w:right w:w="20" w:type="dxa"/>
            </w:tcMar>
            <w:vAlign w:val="center"/>
          </w:tcPr>
          <w:p w14:paraId="4AC1BC0E" w14:textId="77777777" w:rsidR="00252DFF" w:rsidRPr="00252DFF" w:rsidRDefault="00252DFF" w:rsidP="00252DFF">
            <w:pPr>
              <w:pStyle w:val="movimento2"/>
              <w:rPr>
                <w:color w:val="002060"/>
              </w:rPr>
            </w:pPr>
            <w:r w:rsidRPr="00252DFF">
              <w:rPr>
                <w:color w:val="002060"/>
              </w:rPr>
              <w:t xml:space="preserve">(OSTRENSE) </w:t>
            </w:r>
          </w:p>
        </w:tc>
        <w:tc>
          <w:tcPr>
            <w:tcW w:w="800" w:type="dxa"/>
            <w:tcMar>
              <w:top w:w="20" w:type="dxa"/>
              <w:left w:w="20" w:type="dxa"/>
              <w:bottom w:w="20" w:type="dxa"/>
              <w:right w:w="20" w:type="dxa"/>
            </w:tcMar>
            <w:vAlign w:val="center"/>
          </w:tcPr>
          <w:p w14:paraId="0558315E"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36A932E"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A9D0FBF" w14:textId="77777777" w:rsidR="00252DFF" w:rsidRPr="00252DFF" w:rsidRDefault="00252DFF" w:rsidP="00252DFF">
            <w:pPr>
              <w:pStyle w:val="movimento2"/>
              <w:rPr>
                <w:color w:val="002060"/>
              </w:rPr>
            </w:pPr>
            <w:r w:rsidRPr="00252DFF">
              <w:rPr>
                <w:color w:val="002060"/>
              </w:rPr>
              <w:t> </w:t>
            </w:r>
          </w:p>
        </w:tc>
      </w:tr>
    </w:tbl>
    <w:p w14:paraId="4E21B9CB"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7EE16E38"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5B18C366" w14:textId="77777777" w:rsidR="00252DFF" w:rsidRPr="00252DFF" w:rsidRDefault="00252DFF" w:rsidP="00252DFF">
      <w:pPr>
        <w:pStyle w:val="breakline"/>
        <w:divId w:val="527259509"/>
        <w:rPr>
          <w:color w:val="002060"/>
        </w:rPr>
      </w:pPr>
    </w:p>
    <w:p w14:paraId="600CF459" w14:textId="77777777" w:rsidR="00252DFF" w:rsidRPr="00252DFF" w:rsidRDefault="00252DFF" w:rsidP="00252DFF">
      <w:pPr>
        <w:pStyle w:val="TITOLOPRINC"/>
        <w:divId w:val="527259509"/>
        <w:rPr>
          <w:color w:val="002060"/>
        </w:rPr>
      </w:pPr>
      <w:r w:rsidRPr="00252DFF">
        <w:rPr>
          <w:color w:val="002060"/>
        </w:rPr>
        <w:t>CLASSIFICA</w:t>
      </w:r>
    </w:p>
    <w:p w14:paraId="6C06E16E" w14:textId="77777777" w:rsidR="00252DFF" w:rsidRPr="00252DFF" w:rsidRDefault="00252DFF" w:rsidP="00252DFF">
      <w:pPr>
        <w:pStyle w:val="breakline"/>
        <w:divId w:val="527259509"/>
        <w:rPr>
          <w:color w:val="002060"/>
        </w:rPr>
      </w:pPr>
    </w:p>
    <w:p w14:paraId="5F0336C4" w14:textId="77777777" w:rsidR="00252DFF" w:rsidRPr="00252DFF" w:rsidRDefault="00252DFF" w:rsidP="00252DFF">
      <w:pPr>
        <w:pStyle w:val="breakline"/>
        <w:divId w:val="527259509"/>
        <w:rPr>
          <w:color w:val="002060"/>
        </w:rPr>
      </w:pPr>
    </w:p>
    <w:p w14:paraId="1958D625" w14:textId="77777777" w:rsidR="00252DFF" w:rsidRPr="00252DFF" w:rsidRDefault="00252DFF" w:rsidP="00252DFF">
      <w:pPr>
        <w:pStyle w:val="SOTTOTITOLOCAMPIONATO1"/>
        <w:divId w:val="527259509"/>
        <w:rPr>
          <w:color w:val="002060"/>
        </w:rPr>
      </w:pPr>
      <w:r w:rsidRPr="00252DFF">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0CDBEA5F"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1C1439"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408CD2"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74462"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B741A3"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DE27B"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C66179"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96422A"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750B9E"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4B7560"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E2E0EF" w14:textId="77777777" w:rsidR="00252DFF" w:rsidRPr="00252DFF" w:rsidRDefault="00252DFF" w:rsidP="00252DFF">
            <w:pPr>
              <w:pStyle w:val="HEADERTABELLA"/>
              <w:rPr>
                <w:color w:val="002060"/>
              </w:rPr>
            </w:pPr>
            <w:r w:rsidRPr="00252DFF">
              <w:rPr>
                <w:color w:val="002060"/>
              </w:rPr>
              <w:t>PE</w:t>
            </w:r>
          </w:p>
        </w:tc>
      </w:tr>
      <w:tr w:rsidR="00252DFF" w:rsidRPr="00252DFF" w14:paraId="36EF4BCD"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BB052B" w14:textId="77777777" w:rsidR="00252DFF" w:rsidRPr="00252DFF" w:rsidRDefault="00252DFF" w:rsidP="00252DFF">
            <w:pPr>
              <w:pStyle w:val="ROWTABELLA"/>
              <w:rPr>
                <w:color w:val="002060"/>
              </w:rPr>
            </w:pPr>
            <w:r w:rsidRPr="00252DF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2277B" w14:textId="77777777" w:rsidR="00252DFF" w:rsidRPr="00252DFF" w:rsidRDefault="00252DFF" w:rsidP="00252DFF">
            <w:pPr>
              <w:pStyle w:val="ROWTABELLA"/>
              <w:jc w:val="center"/>
              <w:rPr>
                <w:color w:val="002060"/>
              </w:rPr>
            </w:pPr>
            <w:r w:rsidRPr="00252DF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139AE"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E9132" w14:textId="77777777" w:rsidR="00252DFF" w:rsidRPr="00252DFF" w:rsidRDefault="00252DFF" w:rsidP="00252DFF">
            <w:pPr>
              <w:pStyle w:val="ROWTABELLA"/>
              <w:jc w:val="center"/>
              <w:rPr>
                <w:color w:val="002060"/>
              </w:rPr>
            </w:pPr>
            <w:r w:rsidRPr="00252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4E6FF"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E8CD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D8E6A" w14:textId="77777777" w:rsidR="00252DFF" w:rsidRPr="00252DFF" w:rsidRDefault="00252DFF" w:rsidP="00252DFF">
            <w:pPr>
              <w:pStyle w:val="ROWTABELLA"/>
              <w:jc w:val="center"/>
              <w:rPr>
                <w:color w:val="002060"/>
              </w:rPr>
            </w:pPr>
            <w:r w:rsidRPr="00252DFF">
              <w:rPr>
                <w:color w:val="002060"/>
              </w:rPr>
              <w:t>176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D337A" w14:textId="77777777" w:rsidR="00252DFF" w:rsidRPr="00252DFF" w:rsidRDefault="00252DFF" w:rsidP="00252DFF">
            <w:pPr>
              <w:pStyle w:val="ROWTABELLA"/>
              <w:jc w:val="center"/>
              <w:rPr>
                <w:color w:val="002060"/>
              </w:rPr>
            </w:pPr>
            <w:r w:rsidRPr="00252DF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CA749" w14:textId="77777777" w:rsidR="00252DFF" w:rsidRPr="00252DFF" w:rsidRDefault="00252DFF" w:rsidP="00252DFF">
            <w:pPr>
              <w:pStyle w:val="ROWTABELLA"/>
              <w:jc w:val="center"/>
              <w:rPr>
                <w:color w:val="002060"/>
              </w:rPr>
            </w:pPr>
            <w:r w:rsidRPr="00252DFF">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A7ECD" w14:textId="77777777" w:rsidR="00252DFF" w:rsidRPr="00252DFF" w:rsidRDefault="00252DFF" w:rsidP="00252DFF">
            <w:pPr>
              <w:pStyle w:val="ROWTABELLA"/>
              <w:jc w:val="center"/>
              <w:rPr>
                <w:color w:val="002060"/>
              </w:rPr>
            </w:pPr>
            <w:r w:rsidRPr="00252DFF">
              <w:rPr>
                <w:color w:val="002060"/>
              </w:rPr>
              <w:t>0</w:t>
            </w:r>
          </w:p>
        </w:tc>
      </w:tr>
      <w:tr w:rsidR="00252DFF" w:rsidRPr="00252DFF" w14:paraId="71349AC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3BBC56" w14:textId="77777777" w:rsidR="00252DFF" w:rsidRPr="00252DFF" w:rsidRDefault="00252DFF" w:rsidP="00252DFF">
            <w:pPr>
              <w:pStyle w:val="ROWTABELLA"/>
              <w:rPr>
                <w:color w:val="002060"/>
              </w:rPr>
            </w:pPr>
            <w:r w:rsidRPr="00252DFF">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4DFF2" w14:textId="77777777" w:rsidR="00252DFF" w:rsidRPr="00252DFF" w:rsidRDefault="00252DFF" w:rsidP="00252DFF">
            <w:pPr>
              <w:pStyle w:val="ROWTABELLA"/>
              <w:jc w:val="center"/>
              <w:rPr>
                <w:color w:val="002060"/>
              </w:rPr>
            </w:pPr>
            <w:r w:rsidRPr="00252DF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0234D"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71964"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5D1B2"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A4E43"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94DD0" w14:textId="77777777" w:rsidR="00252DFF" w:rsidRPr="00252DFF" w:rsidRDefault="00252DFF" w:rsidP="00252DFF">
            <w:pPr>
              <w:pStyle w:val="ROWTABELLA"/>
              <w:jc w:val="center"/>
              <w:rPr>
                <w:color w:val="002060"/>
              </w:rPr>
            </w:pPr>
            <w:r w:rsidRPr="00252DFF">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AE67F" w14:textId="77777777" w:rsidR="00252DFF" w:rsidRPr="00252DFF" w:rsidRDefault="00252DFF" w:rsidP="00252DFF">
            <w:pPr>
              <w:pStyle w:val="ROWTABELLA"/>
              <w:jc w:val="center"/>
              <w:rPr>
                <w:color w:val="002060"/>
              </w:rPr>
            </w:pPr>
            <w:r w:rsidRPr="00252DF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99059" w14:textId="77777777" w:rsidR="00252DFF" w:rsidRPr="00252DFF" w:rsidRDefault="00252DFF" w:rsidP="00252DFF">
            <w:pPr>
              <w:pStyle w:val="ROWTABELLA"/>
              <w:jc w:val="center"/>
              <w:rPr>
                <w:color w:val="002060"/>
              </w:rPr>
            </w:pPr>
            <w:r w:rsidRPr="00252DF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363B3" w14:textId="77777777" w:rsidR="00252DFF" w:rsidRPr="00252DFF" w:rsidRDefault="00252DFF" w:rsidP="00252DFF">
            <w:pPr>
              <w:pStyle w:val="ROWTABELLA"/>
              <w:jc w:val="center"/>
              <w:rPr>
                <w:color w:val="002060"/>
              </w:rPr>
            </w:pPr>
            <w:r w:rsidRPr="00252DFF">
              <w:rPr>
                <w:color w:val="002060"/>
              </w:rPr>
              <w:t>0</w:t>
            </w:r>
          </w:p>
        </w:tc>
      </w:tr>
      <w:tr w:rsidR="00252DFF" w:rsidRPr="00252DFF" w14:paraId="1D80399A"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237CF9" w14:textId="77777777" w:rsidR="00252DFF" w:rsidRPr="00252DFF" w:rsidRDefault="00252DFF" w:rsidP="00252DFF">
            <w:pPr>
              <w:pStyle w:val="ROWTABELLA"/>
              <w:rPr>
                <w:color w:val="002060"/>
              </w:rPr>
            </w:pPr>
            <w:r w:rsidRPr="00252DFF">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E0F7D" w14:textId="77777777" w:rsidR="00252DFF" w:rsidRPr="00252DFF" w:rsidRDefault="00252DFF" w:rsidP="00252DFF">
            <w:pPr>
              <w:pStyle w:val="ROWTABELLA"/>
              <w:jc w:val="center"/>
              <w:rPr>
                <w:color w:val="002060"/>
              </w:rPr>
            </w:pPr>
            <w:r w:rsidRPr="00252DF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4D646"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D072F"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9620D"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36D9A"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0A7D4" w14:textId="77777777" w:rsidR="00252DFF" w:rsidRPr="00252DFF" w:rsidRDefault="00252DFF" w:rsidP="00252DFF">
            <w:pPr>
              <w:pStyle w:val="ROWTABELLA"/>
              <w:jc w:val="center"/>
              <w:rPr>
                <w:color w:val="002060"/>
              </w:rPr>
            </w:pPr>
            <w:r w:rsidRPr="00252DF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345A8" w14:textId="77777777" w:rsidR="00252DFF" w:rsidRPr="00252DFF" w:rsidRDefault="00252DFF" w:rsidP="00252DFF">
            <w:pPr>
              <w:pStyle w:val="ROWTABELLA"/>
              <w:jc w:val="center"/>
              <w:rPr>
                <w:color w:val="002060"/>
              </w:rPr>
            </w:pPr>
            <w:r w:rsidRPr="00252DFF">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42F78"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E0EF2" w14:textId="77777777" w:rsidR="00252DFF" w:rsidRPr="00252DFF" w:rsidRDefault="00252DFF" w:rsidP="00252DFF">
            <w:pPr>
              <w:pStyle w:val="ROWTABELLA"/>
              <w:jc w:val="center"/>
              <w:rPr>
                <w:color w:val="002060"/>
              </w:rPr>
            </w:pPr>
            <w:r w:rsidRPr="00252DFF">
              <w:rPr>
                <w:color w:val="002060"/>
              </w:rPr>
              <w:t>0</w:t>
            </w:r>
          </w:p>
        </w:tc>
      </w:tr>
      <w:tr w:rsidR="00252DFF" w:rsidRPr="00252DFF" w14:paraId="5F9B21C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2E7AB2" w14:textId="77777777" w:rsidR="00252DFF" w:rsidRPr="00252DFF" w:rsidRDefault="00252DFF" w:rsidP="00252DFF">
            <w:pPr>
              <w:pStyle w:val="ROWTABELLA"/>
              <w:rPr>
                <w:color w:val="002060"/>
              </w:rPr>
            </w:pPr>
            <w:r w:rsidRPr="00252DFF">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5EFE2" w14:textId="77777777" w:rsidR="00252DFF" w:rsidRPr="00252DFF" w:rsidRDefault="00252DFF" w:rsidP="00252DFF">
            <w:pPr>
              <w:pStyle w:val="ROWTABELLA"/>
              <w:jc w:val="center"/>
              <w:rPr>
                <w:color w:val="002060"/>
              </w:rPr>
            </w:pPr>
            <w:r w:rsidRPr="00252DF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0762F"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2D50C"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3FD63"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C7224"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3AB3D" w14:textId="77777777" w:rsidR="00252DFF" w:rsidRPr="00252DFF" w:rsidRDefault="00252DFF" w:rsidP="00252DFF">
            <w:pPr>
              <w:pStyle w:val="ROWTABELLA"/>
              <w:jc w:val="center"/>
              <w:rPr>
                <w:color w:val="002060"/>
              </w:rPr>
            </w:pPr>
            <w:r w:rsidRPr="00252DFF">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D2D08" w14:textId="77777777" w:rsidR="00252DFF" w:rsidRPr="00252DFF" w:rsidRDefault="00252DFF" w:rsidP="00252DFF">
            <w:pPr>
              <w:pStyle w:val="ROWTABELLA"/>
              <w:jc w:val="center"/>
              <w:rPr>
                <w:color w:val="002060"/>
              </w:rPr>
            </w:pPr>
            <w:r w:rsidRPr="00252DFF">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57F13"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8B66C" w14:textId="77777777" w:rsidR="00252DFF" w:rsidRPr="00252DFF" w:rsidRDefault="00252DFF" w:rsidP="00252DFF">
            <w:pPr>
              <w:pStyle w:val="ROWTABELLA"/>
              <w:jc w:val="center"/>
              <w:rPr>
                <w:color w:val="002060"/>
              </w:rPr>
            </w:pPr>
            <w:r w:rsidRPr="00252DFF">
              <w:rPr>
                <w:color w:val="002060"/>
              </w:rPr>
              <w:t>0</w:t>
            </w:r>
          </w:p>
        </w:tc>
      </w:tr>
      <w:tr w:rsidR="00252DFF" w:rsidRPr="00252DFF" w14:paraId="6685A77A"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6ABEC1" w14:textId="77777777" w:rsidR="00252DFF" w:rsidRPr="00252DFF" w:rsidRDefault="00252DFF" w:rsidP="00252DFF">
            <w:pPr>
              <w:pStyle w:val="ROWTABELLA"/>
              <w:rPr>
                <w:color w:val="002060"/>
              </w:rPr>
            </w:pPr>
            <w:r w:rsidRPr="00252DFF">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4E38E" w14:textId="77777777" w:rsidR="00252DFF" w:rsidRPr="00252DFF" w:rsidRDefault="00252DFF" w:rsidP="00252DFF">
            <w:pPr>
              <w:pStyle w:val="ROWTABELLA"/>
              <w:jc w:val="center"/>
              <w:rPr>
                <w:color w:val="002060"/>
              </w:rPr>
            </w:pPr>
            <w:r w:rsidRPr="00252DF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A9894"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C1F02"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E873D"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6FE35"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3294B" w14:textId="77777777" w:rsidR="00252DFF" w:rsidRPr="00252DFF" w:rsidRDefault="00252DFF" w:rsidP="00252DFF">
            <w:pPr>
              <w:pStyle w:val="ROWTABELLA"/>
              <w:jc w:val="center"/>
              <w:rPr>
                <w:color w:val="002060"/>
              </w:rPr>
            </w:pPr>
            <w:r w:rsidRPr="00252DF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40D9F" w14:textId="77777777" w:rsidR="00252DFF" w:rsidRPr="00252DFF" w:rsidRDefault="00252DFF" w:rsidP="00252DFF">
            <w:pPr>
              <w:pStyle w:val="ROWTABELLA"/>
              <w:jc w:val="center"/>
              <w:rPr>
                <w:color w:val="002060"/>
              </w:rPr>
            </w:pPr>
            <w:r w:rsidRPr="00252DF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B4B67"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88290" w14:textId="77777777" w:rsidR="00252DFF" w:rsidRPr="00252DFF" w:rsidRDefault="00252DFF" w:rsidP="00252DFF">
            <w:pPr>
              <w:pStyle w:val="ROWTABELLA"/>
              <w:jc w:val="center"/>
              <w:rPr>
                <w:color w:val="002060"/>
              </w:rPr>
            </w:pPr>
            <w:r w:rsidRPr="00252DFF">
              <w:rPr>
                <w:color w:val="002060"/>
              </w:rPr>
              <w:t>0</w:t>
            </w:r>
          </w:p>
        </w:tc>
      </w:tr>
      <w:tr w:rsidR="00252DFF" w:rsidRPr="00252DFF" w14:paraId="13188599"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76D301" w14:textId="77777777" w:rsidR="00252DFF" w:rsidRPr="00252DFF" w:rsidRDefault="00252DFF" w:rsidP="00252DFF">
            <w:pPr>
              <w:pStyle w:val="ROWTABELLA"/>
              <w:rPr>
                <w:color w:val="002060"/>
              </w:rPr>
            </w:pPr>
            <w:r w:rsidRPr="00252DF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9A57A" w14:textId="77777777" w:rsidR="00252DFF" w:rsidRPr="00252DFF" w:rsidRDefault="00252DFF" w:rsidP="00252DFF">
            <w:pPr>
              <w:pStyle w:val="ROWTABELLA"/>
              <w:jc w:val="center"/>
              <w:rPr>
                <w:color w:val="002060"/>
              </w:rPr>
            </w:pPr>
            <w:r w:rsidRPr="00252DF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E2A8A"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2B538"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EEAF5"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862AA"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DED4C" w14:textId="77777777" w:rsidR="00252DFF" w:rsidRPr="00252DFF" w:rsidRDefault="00252DFF" w:rsidP="00252DFF">
            <w:pPr>
              <w:pStyle w:val="ROWTABELLA"/>
              <w:jc w:val="center"/>
              <w:rPr>
                <w:color w:val="002060"/>
              </w:rPr>
            </w:pPr>
            <w:r w:rsidRPr="00252DFF">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558C6" w14:textId="77777777" w:rsidR="00252DFF" w:rsidRPr="00252DFF" w:rsidRDefault="00252DFF" w:rsidP="00252DFF">
            <w:pPr>
              <w:pStyle w:val="ROWTABELLA"/>
              <w:jc w:val="center"/>
              <w:rPr>
                <w:color w:val="002060"/>
              </w:rPr>
            </w:pPr>
            <w:r w:rsidRPr="00252DF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B6770"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C26C8" w14:textId="77777777" w:rsidR="00252DFF" w:rsidRPr="00252DFF" w:rsidRDefault="00252DFF" w:rsidP="00252DFF">
            <w:pPr>
              <w:pStyle w:val="ROWTABELLA"/>
              <w:jc w:val="center"/>
              <w:rPr>
                <w:color w:val="002060"/>
              </w:rPr>
            </w:pPr>
            <w:r w:rsidRPr="00252DFF">
              <w:rPr>
                <w:color w:val="002060"/>
              </w:rPr>
              <w:t>0</w:t>
            </w:r>
          </w:p>
        </w:tc>
      </w:tr>
      <w:tr w:rsidR="00252DFF" w:rsidRPr="00252DFF" w14:paraId="10C4688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CA083D" w14:textId="77777777" w:rsidR="00252DFF" w:rsidRPr="00252DFF" w:rsidRDefault="00252DFF" w:rsidP="00252DFF">
            <w:pPr>
              <w:pStyle w:val="ROWTABELLA"/>
              <w:rPr>
                <w:color w:val="002060"/>
              </w:rPr>
            </w:pPr>
            <w:r w:rsidRPr="00252DFF">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AD4D8" w14:textId="77777777" w:rsidR="00252DFF" w:rsidRPr="00252DFF" w:rsidRDefault="00252DFF" w:rsidP="00252DFF">
            <w:pPr>
              <w:pStyle w:val="ROWTABELLA"/>
              <w:jc w:val="center"/>
              <w:rPr>
                <w:color w:val="002060"/>
              </w:rPr>
            </w:pPr>
            <w:r w:rsidRPr="00252DF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41D4A"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469EA"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FFB2A"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36D34"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10994" w14:textId="77777777" w:rsidR="00252DFF" w:rsidRPr="00252DFF" w:rsidRDefault="00252DFF" w:rsidP="00252DFF">
            <w:pPr>
              <w:pStyle w:val="ROWTABELLA"/>
              <w:jc w:val="center"/>
              <w:rPr>
                <w:color w:val="002060"/>
              </w:rPr>
            </w:pPr>
            <w:r w:rsidRPr="00252DF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95A9E" w14:textId="77777777" w:rsidR="00252DFF" w:rsidRPr="00252DFF" w:rsidRDefault="00252DFF" w:rsidP="00252DFF">
            <w:pPr>
              <w:pStyle w:val="ROWTABELLA"/>
              <w:jc w:val="center"/>
              <w:rPr>
                <w:color w:val="002060"/>
              </w:rPr>
            </w:pPr>
            <w:r w:rsidRPr="00252DF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62FCC"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147B21" w14:textId="77777777" w:rsidR="00252DFF" w:rsidRPr="00252DFF" w:rsidRDefault="00252DFF" w:rsidP="00252DFF">
            <w:pPr>
              <w:pStyle w:val="ROWTABELLA"/>
              <w:jc w:val="center"/>
              <w:rPr>
                <w:color w:val="002060"/>
              </w:rPr>
            </w:pPr>
            <w:r w:rsidRPr="00252DFF">
              <w:rPr>
                <w:color w:val="002060"/>
              </w:rPr>
              <w:t>0</w:t>
            </w:r>
          </w:p>
        </w:tc>
      </w:tr>
      <w:tr w:rsidR="00252DFF" w:rsidRPr="00252DFF" w14:paraId="1C2B65F3"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EB883E" w14:textId="77777777" w:rsidR="00252DFF" w:rsidRPr="00252DFF" w:rsidRDefault="00252DFF" w:rsidP="00252DFF">
            <w:pPr>
              <w:pStyle w:val="ROWTABELLA"/>
              <w:rPr>
                <w:color w:val="002060"/>
              </w:rPr>
            </w:pPr>
            <w:r w:rsidRPr="00252DF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69401" w14:textId="77777777" w:rsidR="00252DFF" w:rsidRPr="00252DFF" w:rsidRDefault="00252DFF" w:rsidP="00252DFF">
            <w:pPr>
              <w:pStyle w:val="ROWTABELLA"/>
              <w:jc w:val="center"/>
              <w:rPr>
                <w:color w:val="002060"/>
              </w:rPr>
            </w:pPr>
            <w:r w:rsidRPr="00252D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8D044"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A9BBE"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5961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C2142"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4DBA3" w14:textId="77777777" w:rsidR="00252DFF" w:rsidRPr="00252DFF" w:rsidRDefault="00252DFF" w:rsidP="00252DFF">
            <w:pPr>
              <w:pStyle w:val="ROWTABELLA"/>
              <w:jc w:val="center"/>
              <w:rPr>
                <w:color w:val="002060"/>
              </w:rPr>
            </w:pPr>
            <w:r w:rsidRPr="00252DF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ABCF3" w14:textId="77777777" w:rsidR="00252DFF" w:rsidRPr="00252DFF" w:rsidRDefault="00252DFF" w:rsidP="00252DFF">
            <w:pPr>
              <w:pStyle w:val="ROWTABELLA"/>
              <w:jc w:val="center"/>
              <w:rPr>
                <w:color w:val="002060"/>
              </w:rPr>
            </w:pPr>
            <w:r w:rsidRPr="00252DF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FB415"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C627E" w14:textId="77777777" w:rsidR="00252DFF" w:rsidRPr="00252DFF" w:rsidRDefault="00252DFF" w:rsidP="00252DFF">
            <w:pPr>
              <w:pStyle w:val="ROWTABELLA"/>
              <w:jc w:val="center"/>
              <w:rPr>
                <w:color w:val="002060"/>
              </w:rPr>
            </w:pPr>
            <w:r w:rsidRPr="00252DFF">
              <w:rPr>
                <w:color w:val="002060"/>
              </w:rPr>
              <w:t>0</w:t>
            </w:r>
          </w:p>
        </w:tc>
      </w:tr>
      <w:tr w:rsidR="00252DFF" w:rsidRPr="00252DFF" w14:paraId="07B2A3A4"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F2DD84" w14:textId="77777777" w:rsidR="00252DFF" w:rsidRPr="00252DFF" w:rsidRDefault="00252DFF" w:rsidP="00252DFF">
            <w:pPr>
              <w:pStyle w:val="ROWTABELLA"/>
              <w:rPr>
                <w:color w:val="002060"/>
              </w:rPr>
            </w:pPr>
            <w:r w:rsidRPr="00252DF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8DA4F" w14:textId="77777777" w:rsidR="00252DFF" w:rsidRPr="00252DFF" w:rsidRDefault="00252DFF" w:rsidP="00252DFF">
            <w:pPr>
              <w:pStyle w:val="ROWTABELLA"/>
              <w:jc w:val="center"/>
              <w:rPr>
                <w:color w:val="002060"/>
              </w:rPr>
            </w:pPr>
            <w:r w:rsidRPr="00252DF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BDBDE"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EC550"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47D07"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D7633"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C315B" w14:textId="77777777" w:rsidR="00252DFF" w:rsidRPr="00252DFF" w:rsidRDefault="00252DFF" w:rsidP="00252DFF">
            <w:pPr>
              <w:pStyle w:val="ROWTABELLA"/>
              <w:jc w:val="center"/>
              <w:rPr>
                <w:color w:val="002060"/>
              </w:rPr>
            </w:pPr>
            <w:r w:rsidRPr="00252DF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E5E0E" w14:textId="77777777" w:rsidR="00252DFF" w:rsidRPr="00252DFF" w:rsidRDefault="00252DFF" w:rsidP="00252DFF">
            <w:pPr>
              <w:pStyle w:val="ROWTABELLA"/>
              <w:jc w:val="center"/>
              <w:rPr>
                <w:color w:val="002060"/>
              </w:rPr>
            </w:pPr>
            <w:r w:rsidRPr="00252DF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B0B71"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2A50C" w14:textId="77777777" w:rsidR="00252DFF" w:rsidRPr="00252DFF" w:rsidRDefault="00252DFF" w:rsidP="00252DFF">
            <w:pPr>
              <w:pStyle w:val="ROWTABELLA"/>
              <w:jc w:val="center"/>
              <w:rPr>
                <w:color w:val="002060"/>
              </w:rPr>
            </w:pPr>
            <w:r w:rsidRPr="00252DFF">
              <w:rPr>
                <w:color w:val="002060"/>
              </w:rPr>
              <w:t>0</w:t>
            </w:r>
          </w:p>
        </w:tc>
      </w:tr>
      <w:tr w:rsidR="00252DFF" w:rsidRPr="00252DFF" w14:paraId="778F672F"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3C7BBB" w14:textId="77777777" w:rsidR="00252DFF" w:rsidRPr="00252DFF" w:rsidRDefault="00252DFF" w:rsidP="00252DFF">
            <w:pPr>
              <w:pStyle w:val="ROWTABELLA"/>
              <w:rPr>
                <w:color w:val="002060"/>
              </w:rPr>
            </w:pPr>
            <w:r w:rsidRPr="00252DFF">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394C5" w14:textId="77777777" w:rsidR="00252DFF" w:rsidRPr="00252DFF" w:rsidRDefault="00252DFF" w:rsidP="00252DFF">
            <w:pPr>
              <w:pStyle w:val="ROWTABELLA"/>
              <w:jc w:val="center"/>
              <w:rPr>
                <w:color w:val="002060"/>
              </w:rPr>
            </w:pPr>
            <w:r w:rsidRPr="00252D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F0955"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5CB75"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B2F94"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D2612"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A4A32" w14:textId="77777777" w:rsidR="00252DFF" w:rsidRPr="00252DFF" w:rsidRDefault="00252DFF" w:rsidP="00252DFF">
            <w:pPr>
              <w:pStyle w:val="ROWTABELLA"/>
              <w:jc w:val="center"/>
              <w:rPr>
                <w:color w:val="002060"/>
              </w:rPr>
            </w:pPr>
            <w:r w:rsidRPr="00252DF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D28D8" w14:textId="77777777" w:rsidR="00252DFF" w:rsidRPr="00252DFF" w:rsidRDefault="00252DFF" w:rsidP="00252DFF">
            <w:pPr>
              <w:pStyle w:val="ROWTABELLA"/>
              <w:jc w:val="center"/>
              <w:rPr>
                <w:color w:val="002060"/>
              </w:rPr>
            </w:pPr>
            <w:r w:rsidRPr="00252DFF">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4C7A6"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C1BB2" w14:textId="77777777" w:rsidR="00252DFF" w:rsidRPr="00252DFF" w:rsidRDefault="00252DFF" w:rsidP="00252DFF">
            <w:pPr>
              <w:pStyle w:val="ROWTABELLA"/>
              <w:jc w:val="center"/>
              <w:rPr>
                <w:color w:val="002060"/>
              </w:rPr>
            </w:pPr>
            <w:r w:rsidRPr="00252DFF">
              <w:rPr>
                <w:color w:val="002060"/>
              </w:rPr>
              <w:t>0</w:t>
            </w:r>
          </w:p>
        </w:tc>
      </w:tr>
      <w:tr w:rsidR="00252DFF" w:rsidRPr="00252DFF" w14:paraId="2DFAFEE3"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766917" w14:textId="77777777" w:rsidR="00252DFF" w:rsidRPr="00252DFF" w:rsidRDefault="00252DFF" w:rsidP="00252DFF">
            <w:pPr>
              <w:pStyle w:val="ROWTABELLA"/>
              <w:rPr>
                <w:color w:val="002060"/>
              </w:rPr>
            </w:pPr>
            <w:r w:rsidRPr="00252DF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A6A4E" w14:textId="77777777" w:rsidR="00252DFF" w:rsidRPr="00252DFF" w:rsidRDefault="00252DFF" w:rsidP="00252DFF">
            <w:pPr>
              <w:pStyle w:val="ROWTABELLA"/>
              <w:jc w:val="center"/>
              <w:rPr>
                <w:color w:val="002060"/>
              </w:rPr>
            </w:pPr>
            <w:r w:rsidRPr="00252D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CE8BC"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94930"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9BA6C"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1ACC2"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D5B20" w14:textId="77777777" w:rsidR="00252DFF" w:rsidRPr="00252DFF" w:rsidRDefault="00252DFF" w:rsidP="00252DFF">
            <w:pPr>
              <w:pStyle w:val="ROWTABELLA"/>
              <w:jc w:val="center"/>
              <w:rPr>
                <w:color w:val="002060"/>
              </w:rPr>
            </w:pPr>
            <w:r w:rsidRPr="00252DF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DD3DD" w14:textId="77777777" w:rsidR="00252DFF" w:rsidRPr="00252DFF" w:rsidRDefault="00252DFF" w:rsidP="00252DFF">
            <w:pPr>
              <w:pStyle w:val="ROWTABELLA"/>
              <w:jc w:val="center"/>
              <w:rPr>
                <w:color w:val="002060"/>
              </w:rPr>
            </w:pPr>
            <w:r w:rsidRPr="00252DFF">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574B7"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B697F" w14:textId="77777777" w:rsidR="00252DFF" w:rsidRPr="00252DFF" w:rsidRDefault="00252DFF" w:rsidP="00252DFF">
            <w:pPr>
              <w:pStyle w:val="ROWTABELLA"/>
              <w:jc w:val="center"/>
              <w:rPr>
                <w:color w:val="002060"/>
              </w:rPr>
            </w:pPr>
            <w:r w:rsidRPr="00252DFF">
              <w:rPr>
                <w:color w:val="002060"/>
              </w:rPr>
              <w:t>0</w:t>
            </w:r>
          </w:p>
        </w:tc>
      </w:tr>
      <w:tr w:rsidR="00252DFF" w:rsidRPr="00252DFF" w14:paraId="6688E41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110476" w14:textId="77777777" w:rsidR="00252DFF" w:rsidRPr="00252DFF" w:rsidRDefault="00252DFF" w:rsidP="00252DFF">
            <w:pPr>
              <w:pStyle w:val="ROWTABELLA"/>
              <w:rPr>
                <w:color w:val="002060"/>
              </w:rPr>
            </w:pPr>
            <w:r w:rsidRPr="00252DF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4ECF8"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3D895"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8BAF3"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8C8A0"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5A5DA"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85C42" w14:textId="77777777" w:rsidR="00252DFF" w:rsidRPr="00252DFF" w:rsidRDefault="00252DFF" w:rsidP="00252DFF">
            <w:pPr>
              <w:pStyle w:val="ROWTABELLA"/>
              <w:jc w:val="center"/>
              <w:rPr>
                <w:color w:val="002060"/>
              </w:rPr>
            </w:pPr>
            <w:r w:rsidRPr="00252DF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8356F" w14:textId="77777777" w:rsidR="00252DFF" w:rsidRPr="00252DFF" w:rsidRDefault="00252DFF" w:rsidP="00252DFF">
            <w:pPr>
              <w:pStyle w:val="ROWTABELLA"/>
              <w:jc w:val="center"/>
              <w:rPr>
                <w:color w:val="002060"/>
              </w:rPr>
            </w:pPr>
            <w:r w:rsidRPr="00252DFF">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6948E" w14:textId="77777777" w:rsidR="00252DFF" w:rsidRPr="00252DFF" w:rsidRDefault="00252DFF" w:rsidP="00252DFF">
            <w:pPr>
              <w:pStyle w:val="ROWTABELLA"/>
              <w:jc w:val="center"/>
              <w:rPr>
                <w:color w:val="002060"/>
              </w:rPr>
            </w:pPr>
            <w:r w:rsidRPr="00252DF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DCC07" w14:textId="77777777" w:rsidR="00252DFF" w:rsidRPr="00252DFF" w:rsidRDefault="00252DFF" w:rsidP="00252DFF">
            <w:pPr>
              <w:pStyle w:val="ROWTABELLA"/>
              <w:jc w:val="center"/>
              <w:rPr>
                <w:color w:val="002060"/>
              </w:rPr>
            </w:pPr>
            <w:r w:rsidRPr="00252DFF">
              <w:rPr>
                <w:color w:val="002060"/>
              </w:rPr>
              <w:t>0</w:t>
            </w:r>
          </w:p>
        </w:tc>
      </w:tr>
      <w:tr w:rsidR="00252DFF" w:rsidRPr="00252DFF" w14:paraId="0110673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A3EF86" w14:textId="77777777" w:rsidR="00252DFF" w:rsidRPr="00252DFF" w:rsidRDefault="00252DFF" w:rsidP="00252DFF">
            <w:pPr>
              <w:pStyle w:val="ROWTABELLA"/>
              <w:rPr>
                <w:color w:val="002060"/>
              </w:rPr>
            </w:pPr>
            <w:r w:rsidRPr="00252DFF">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8A9FE"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E4599"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0CDA2"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D8B88"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EA56B"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CB882" w14:textId="77777777" w:rsidR="00252DFF" w:rsidRPr="00252DFF" w:rsidRDefault="00252DFF" w:rsidP="00252DFF">
            <w:pPr>
              <w:pStyle w:val="ROWTABELLA"/>
              <w:jc w:val="center"/>
              <w:rPr>
                <w:color w:val="002060"/>
              </w:rPr>
            </w:pPr>
            <w:r w:rsidRPr="00252DF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F4DBC" w14:textId="77777777" w:rsidR="00252DFF" w:rsidRPr="00252DFF" w:rsidRDefault="00252DFF" w:rsidP="00252DFF">
            <w:pPr>
              <w:pStyle w:val="ROWTABELLA"/>
              <w:jc w:val="center"/>
              <w:rPr>
                <w:color w:val="002060"/>
              </w:rPr>
            </w:pPr>
            <w:r w:rsidRPr="00252DFF">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5FE8A" w14:textId="77777777" w:rsidR="00252DFF" w:rsidRPr="00252DFF" w:rsidRDefault="00252DFF" w:rsidP="00252DFF">
            <w:pPr>
              <w:pStyle w:val="ROWTABELLA"/>
              <w:jc w:val="center"/>
              <w:rPr>
                <w:color w:val="002060"/>
              </w:rPr>
            </w:pPr>
            <w:r w:rsidRPr="00252DF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2B46D" w14:textId="77777777" w:rsidR="00252DFF" w:rsidRPr="00252DFF" w:rsidRDefault="00252DFF" w:rsidP="00252DFF">
            <w:pPr>
              <w:pStyle w:val="ROWTABELLA"/>
              <w:jc w:val="center"/>
              <w:rPr>
                <w:color w:val="002060"/>
              </w:rPr>
            </w:pPr>
            <w:r w:rsidRPr="00252DFF">
              <w:rPr>
                <w:color w:val="002060"/>
              </w:rPr>
              <w:t>0</w:t>
            </w:r>
          </w:p>
        </w:tc>
      </w:tr>
      <w:tr w:rsidR="00252DFF" w:rsidRPr="00252DFF" w14:paraId="7C391916"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550DA9" w14:textId="77777777" w:rsidR="00252DFF" w:rsidRPr="00252DFF" w:rsidRDefault="00252DFF" w:rsidP="00252DFF">
            <w:pPr>
              <w:pStyle w:val="ROWTABELLA"/>
              <w:rPr>
                <w:color w:val="002060"/>
              </w:rPr>
            </w:pPr>
            <w:r w:rsidRPr="00252DFF">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9F452"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ED0C4"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BED7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17DE5"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76C3E"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06D40" w14:textId="77777777" w:rsidR="00252DFF" w:rsidRPr="00252DFF" w:rsidRDefault="00252DFF" w:rsidP="00252DFF">
            <w:pPr>
              <w:pStyle w:val="ROWTABELLA"/>
              <w:jc w:val="center"/>
              <w:rPr>
                <w:color w:val="002060"/>
              </w:rPr>
            </w:pPr>
            <w:r w:rsidRPr="00252DF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C0B37" w14:textId="77777777" w:rsidR="00252DFF" w:rsidRPr="00252DFF" w:rsidRDefault="00252DFF" w:rsidP="00252DFF">
            <w:pPr>
              <w:pStyle w:val="ROWTABELLA"/>
              <w:jc w:val="center"/>
              <w:rPr>
                <w:color w:val="002060"/>
              </w:rPr>
            </w:pPr>
            <w:r w:rsidRPr="00252DFF">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70417" w14:textId="77777777" w:rsidR="00252DFF" w:rsidRPr="00252DFF" w:rsidRDefault="00252DFF" w:rsidP="00252DFF">
            <w:pPr>
              <w:pStyle w:val="ROWTABELLA"/>
              <w:jc w:val="center"/>
              <w:rPr>
                <w:color w:val="002060"/>
              </w:rPr>
            </w:pPr>
            <w:r w:rsidRPr="00252DFF">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4A84C" w14:textId="77777777" w:rsidR="00252DFF" w:rsidRPr="00252DFF" w:rsidRDefault="00252DFF" w:rsidP="00252DFF">
            <w:pPr>
              <w:pStyle w:val="ROWTABELLA"/>
              <w:jc w:val="center"/>
              <w:rPr>
                <w:color w:val="002060"/>
              </w:rPr>
            </w:pPr>
            <w:r w:rsidRPr="00252DFF">
              <w:rPr>
                <w:color w:val="002060"/>
              </w:rPr>
              <w:t>0</w:t>
            </w:r>
          </w:p>
        </w:tc>
      </w:tr>
    </w:tbl>
    <w:p w14:paraId="35846B03" w14:textId="77777777" w:rsidR="00252DFF" w:rsidRPr="00252DFF" w:rsidRDefault="00252DFF" w:rsidP="00252DFF">
      <w:pPr>
        <w:pStyle w:val="breakline"/>
        <w:divId w:val="527259509"/>
        <w:rPr>
          <w:color w:val="002060"/>
        </w:rPr>
      </w:pPr>
    </w:p>
    <w:p w14:paraId="340A276F" w14:textId="77777777" w:rsidR="00252DFF" w:rsidRPr="00252DFF" w:rsidRDefault="00252DFF" w:rsidP="00252DFF">
      <w:pPr>
        <w:pStyle w:val="TITOLOPRINC"/>
        <w:divId w:val="527259509"/>
        <w:rPr>
          <w:color w:val="002060"/>
        </w:rPr>
      </w:pPr>
      <w:r w:rsidRPr="00252DFF">
        <w:rPr>
          <w:color w:val="002060"/>
        </w:rPr>
        <w:t>PROGRAMMA GARE</w:t>
      </w:r>
    </w:p>
    <w:p w14:paraId="0497A2E5" w14:textId="77777777" w:rsidR="00252DFF" w:rsidRPr="00252DFF" w:rsidRDefault="00252DFF" w:rsidP="00252DFF">
      <w:pPr>
        <w:pStyle w:val="SOTTOTITOLOCAMPIONATO1"/>
        <w:divId w:val="527259509"/>
        <w:rPr>
          <w:color w:val="002060"/>
        </w:rPr>
      </w:pPr>
      <w:r w:rsidRPr="00252DFF">
        <w:rPr>
          <w:color w:val="002060"/>
        </w:rPr>
        <w:lastRenderedPageBreak/>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15"/>
        <w:gridCol w:w="385"/>
        <w:gridCol w:w="898"/>
        <w:gridCol w:w="1191"/>
        <w:gridCol w:w="1561"/>
        <w:gridCol w:w="1545"/>
      </w:tblGrid>
      <w:tr w:rsidR="00252DFF" w:rsidRPr="00252DFF" w14:paraId="13F9CBC5"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50EF4D"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93B15"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5C73DC"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D5B9F4"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4BA95F"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AD7249"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062D03"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321F2EB6"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0B0BD2" w14:textId="77777777" w:rsidR="00252DFF" w:rsidRPr="00252DFF" w:rsidRDefault="00252DFF" w:rsidP="00252DFF">
            <w:pPr>
              <w:pStyle w:val="ROWTABELLA"/>
              <w:rPr>
                <w:color w:val="002060"/>
              </w:rPr>
            </w:pPr>
            <w:r w:rsidRPr="00252DFF">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D16D86" w14:textId="77777777" w:rsidR="00252DFF" w:rsidRPr="00252DFF" w:rsidRDefault="00252DFF" w:rsidP="00252DFF">
            <w:pPr>
              <w:pStyle w:val="ROWTABELLA"/>
              <w:rPr>
                <w:color w:val="002060"/>
              </w:rPr>
            </w:pPr>
            <w:r w:rsidRPr="00252DFF">
              <w:rPr>
                <w:color w:val="002060"/>
              </w:rPr>
              <w:t>FUTSAL 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0639FCC" w14:textId="77777777" w:rsidR="00252DFF" w:rsidRPr="00252DFF" w:rsidRDefault="00252DFF" w:rsidP="00252DFF">
            <w:pPr>
              <w:pStyle w:val="ROWTABELLA"/>
              <w:jc w:val="center"/>
              <w:rPr>
                <w:color w:val="002060"/>
              </w:rPr>
            </w:pPr>
            <w:r w:rsidRPr="00252DF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F62115" w14:textId="77777777" w:rsidR="00252DFF" w:rsidRPr="00252DFF" w:rsidRDefault="00252DFF" w:rsidP="00252DFF">
            <w:pPr>
              <w:pStyle w:val="ROWTABELLA"/>
              <w:rPr>
                <w:color w:val="002060"/>
              </w:rPr>
            </w:pPr>
            <w:r w:rsidRPr="00252DFF">
              <w:rPr>
                <w:color w:val="002060"/>
              </w:rPr>
              <w:t>14/02/2020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6029E1" w14:textId="77777777" w:rsidR="00252DFF" w:rsidRPr="00252DFF" w:rsidRDefault="00252DFF" w:rsidP="00252DFF">
            <w:pPr>
              <w:pStyle w:val="ROWTABELLA"/>
              <w:rPr>
                <w:color w:val="002060"/>
              </w:rPr>
            </w:pPr>
            <w:r w:rsidRPr="00252DFF">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334AF9" w14:textId="77777777" w:rsidR="00252DFF" w:rsidRPr="00252DFF" w:rsidRDefault="00252DFF" w:rsidP="00252DFF">
            <w:pPr>
              <w:pStyle w:val="ROWTABELLA"/>
              <w:rPr>
                <w:color w:val="002060"/>
              </w:rPr>
            </w:pPr>
            <w:r w:rsidRPr="00252DFF">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CFE8B5" w14:textId="77777777" w:rsidR="00252DFF" w:rsidRPr="00252DFF" w:rsidRDefault="00252DFF" w:rsidP="00252DFF">
            <w:pPr>
              <w:pStyle w:val="ROWTABELLA"/>
              <w:rPr>
                <w:color w:val="002060"/>
              </w:rPr>
            </w:pPr>
            <w:r w:rsidRPr="00252DFF">
              <w:rPr>
                <w:color w:val="002060"/>
              </w:rPr>
              <w:t>VIA DELLO STADIO</w:t>
            </w:r>
          </w:p>
        </w:tc>
      </w:tr>
      <w:tr w:rsidR="00252DFF" w:rsidRPr="00252DFF" w14:paraId="55D752DF"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4FD67A" w14:textId="77777777" w:rsidR="00252DFF" w:rsidRPr="00252DFF" w:rsidRDefault="00252DFF" w:rsidP="00252DFF">
            <w:pPr>
              <w:pStyle w:val="ROWTABELLA"/>
              <w:rPr>
                <w:color w:val="002060"/>
              </w:rPr>
            </w:pPr>
            <w:r w:rsidRPr="00252DFF">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EE408C6" w14:textId="77777777" w:rsidR="00252DFF" w:rsidRPr="00252DFF" w:rsidRDefault="00252DFF" w:rsidP="00252DFF">
            <w:pPr>
              <w:pStyle w:val="ROWTABELLA"/>
              <w:rPr>
                <w:color w:val="002060"/>
              </w:rPr>
            </w:pPr>
            <w:r w:rsidRPr="00252DFF">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31508C"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7EBE2AD" w14:textId="77777777" w:rsidR="00252DFF" w:rsidRPr="00252DFF" w:rsidRDefault="00252DFF" w:rsidP="00252DFF">
            <w:pPr>
              <w:pStyle w:val="ROWTABELLA"/>
              <w:rPr>
                <w:color w:val="002060"/>
              </w:rPr>
            </w:pPr>
            <w:r w:rsidRPr="00252DFF">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F63DC32" w14:textId="77777777" w:rsidR="00252DFF" w:rsidRPr="00252DFF" w:rsidRDefault="00252DFF" w:rsidP="00252DFF">
            <w:pPr>
              <w:pStyle w:val="ROWTABELLA"/>
              <w:rPr>
                <w:color w:val="002060"/>
              </w:rPr>
            </w:pPr>
            <w:r w:rsidRPr="00252DFF">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03195F" w14:textId="77777777" w:rsidR="00252DFF" w:rsidRPr="00252DFF" w:rsidRDefault="00252DFF" w:rsidP="00252DFF">
            <w:pPr>
              <w:pStyle w:val="ROWTABELLA"/>
              <w:rPr>
                <w:color w:val="002060"/>
              </w:rPr>
            </w:pPr>
            <w:r w:rsidRPr="00252DF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F1159F" w14:textId="77777777" w:rsidR="00252DFF" w:rsidRPr="00252DFF" w:rsidRDefault="00252DFF" w:rsidP="00252DFF">
            <w:pPr>
              <w:pStyle w:val="ROWTABELLA"/>
              <w:rPr>
                <w:color w:val="002060"/>
              </w:rPr>
            </w:pPr>
            <w:r w:rsidRPr="00252DFF">
              <w:rPr>
                <w:color w:val="002060"/>
              </w:rPr>
              <w:t>VIA DEI TESSITORI</w:t>
            </w:r>
          </w:p>
        </w:tc>
      </w:tr>
      <w:tr w:rsidR="00252DFF" w:rsidRPr="00252DFF" w14:paraId="7AFE4DD3"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093143F" w14:textId="77777777" w:rsidR="00252DFF" w:rsidRPr="00252DFF" w:rsidRDefault="00252DFF" w:rsidP="00252DFF">
            <w:pPr>
              <w:pStyle w:val="ROWTABELLA"/>
              <w:rPr>
                <w:color w:val="002060"/>
              </w:rPr>
            </w:pPr>
            <w:r w:rsidRPr="00252DFF">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57C898E" w14:textId="77777777" w:rsidR="00252DFF" w:rsidRPr="00252DFF" w:rsidRDefault="00252DFF" w:rsidP="00252DFF">
            <w:pPr>
              <w:pStyle w:val="ROWTABELLA"/>
              <w:rPr>
                <w:color w:val="002060"/>
              </w:rPr>
            </w:pPr>
            <w:r w:rsidRPr="00252DFF">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5B5F02A"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CB6475" w14:textId="77777777" w:rsidR="00252DFF" w:rsidRPr="00252DFF" w:rsidRDefault="00252DFF" w:rsidP="00252DFF">
            <w:pPr>
              <w:pStyle w:val="ROWTABELLA"/>
              <w:rPr>
                <w:color w:val="002060"/>
              </w:rPr>
            </w:pPr>
            <w:r w:rsidRPr="00252DFF">
              <w:rPr>
                <w:color w:val="002060"/>
              </w:rPr>
              <w:t>14/02/2020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8D9B73F" w14:textId="77777777" w:rsidR="00252DFF" w:rsidRPr="00252DFF" w:rsidRDefault="00252DFF" w:rsidP="00252DFF">
            <w:pPr>
              <w:pStyle w:val="ROWTABELLA"/>
              <w:rPr>
                <w:color w:val="002060"/>
              </w:rPr>
            </w:pPr>
            <w:r w:rsidRPr="00252DFF">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579E16" w14:textId="77777777" w:rsidR="00252DFF" w:rsidRPr="00252DFF" w:rsidRDefault="00252DFF" w:rsidP="00252DFF">
            <w:pPr>
              <w:pStyle w:val="ROWTABELLA"/>
              <w:rPr>
                <w:color w:val="002060"/>
              </w:rPr>
            </w:pPr>
            <w:r w:rsidRPr="00252DFF">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58A6A9" w14:textId="77777777" w:rsidR="00252DFF" w:rsidRPr="00252DFF" w:rsidRDefault="00252DFF" w:rsidP="00252DFF">
            <w:pPr>
              <w:pStyle w:val="ROWTABELLA"/>
              <w:rPr>
                <w:color w:val="002060"/>
              </w:rPr>
            </w:pPr>
            <w:r w:rsidRPr="00252DFF">
              <w:rPr>
                <w:color w:val="002060"/>
              </w:rPr>
              <w:t>VIA MATTEOTTI</w:t>
            </w:r>
          </w:p>
        </w:tc>
      </w:tr>
      <w:tr w:rsidR="00252DFF" w:rsidRPr="00252DFF" w14:paraId="7004EBD2"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FC8CD8" w14:textId="77777777" w:rsidR="00252DFF" w:rsidRPr="00252DFF" w:rsidRDefault="00252DFF" w:rsidP="00252DFF">
            <w:pPr>
              <w:pStyle w:val="ROWTABELLA"/>
              <w:rPr>
                <w:color w:val="002060"/>
              </w:rPr>
            </w:pPr>
            <w:r w:rsidRPr="00252DFF">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B3F13D" w14:textId="77777777" w:rsidR="00252DFF" w:rsidRPr="00252DFF" w:rsidRDefault="00252DFF" w:rsidP="00252DFF">
            <w:pPr>
              <w:pStyle w:val="ROWTABELLA"/>
              <w:rPr>
                <w:color w:val="002060"/>
              </w:rPr>
            </w:pPr>
            <w:r w:rsidRPr="00252DFF">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13AA8E6"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26E3D12" w14:textId="77777777" w:rsidR="00252DFF" w:rsidRPr="00252DFF" w:rsidRDefault="00252DFF" w:rsidP="00252DFF">
            <w:pPr>
              <w:pStyle w:val="ROWTABELLA"/>
              <w:rPr>
                <w:color w:val="002060"/>
              </w:rPr>
            </w:pPr>
            <w:r w:rsidRPr="00252DFF">
              <w:rPr>
                <w:color w:val="002060"/>
              </w:rPr>
              <w:t>14/02/2020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29BA40" w14:textId="77777777" w:rsidR="00252DFF" w:rsidRPr="00252DFF" w:rsidRDefault="00252DFF" w:rsidP="00252DFF">
            <w:pPr>
              <w:pStyle w:val="ROWTABELLA"/>
              <w:rPr>
                <w:color w:val="002060"/>
              </w:rPr>
            </w:pPr>
            <w:r w:rsidRPr="00252DFF">
              <w:rPr>
                <w:color w:val="002060"/>
              </w:rPr>
              <w:t>5456 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DAF380" w14:textId="77777777" w:rsidR="00252DFF" w:rsidRPr="00252DFF" w:rsidRDefault="00252DFF" w:rsidP="00252DFF">
            <w:pPr>
              <w:pStyle w:val="ROWTABELLA"/>
              <w:rPr>
                <w:color w:val="002060"/>
              </w:rPr>
            </w:pPr>
            <w:r w:rsidRPr="00252DFF">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BC75EE" w14:textId="77777777" w:rsidR="00252DFF" w:rsidRPr="00252DFF" w:rsidRDefault="00252DFF" w:rsidP="00252DFF">
            <w:pPr>
              <w:pStyle w:val="ROWTABELLA"/>
              <w:rPr>
                <w:color w:val="002060"/>
              </w:rPr>
            </w:pPr>
            <w:r w:rsidRPr="00252DFF">
              <w:rPr>
                <w:color w:val="002060"/>
              </w:rPr>
              <w:t>PIAZZALE COTIGNOLI</w:t>
            </w:r>
          </w:p>
        </w:tc>
      </w:tr>
      <w:tr w:rsidR="00252DFF" w:rsidRPr="00252DFF" w14:paraId="707B0DA2"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7D7D89E" w14:textId="77777777" w:rsidR="00252DFF" w:rsidRPr="00252DFF" w:rsidRDefault="00252DFF" w:rsidP="00252DFF">
            <w:pPr>
              <w:pStyle w:val="ROWTABELLA"/>
              <w:rPr>
                <w:color w:val="002060"/>
              </w:rPr>
            </w:pPr>
            <w:r w:rsidRPr="00252DFF">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E9DECA7" w14:textId="77777777" w:rsidR="00252DFF" w:rsidRPr="00252DFF" w:rsidRDefault="00252DFF" w:rsidP="00252DFF">
            <w:pPr>
              <w:pStyle w:val="ROWTABELLA"/>
              <w:rPr>
                <w:color w:val="002060"/>
              </w:rPr>
            </w:pPr>
            <w:r w:rsidRPr="00252DFF">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B8CB8E9"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09E6809" w14:textId="77777777" w:rsidR="00252DFF" w:rsidRPr="00252DFF" w:rsidRDefault="00252DFF" w:rsidP="00252DFF">
            <w:pPr>
              <w:pStyle w:val="ROWTABELLA"/>
              <w:rPr>
                <w:color w:val="002060"/>
              </w:rPr>
            </w:pPr>
            <w:r w:rsidRPr="00252DFF">
              <w:rPr>
                <w:color w:val="002060"/>
              </w:rPr>
              <w:t>14/02/2020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809ED3F" w14:textId="77777777" w:rsidR="00252DFF" w:rsidRPr="00252DFF" w:rsidRDefault="00252DFF" w:rsidP="00252DFF">
            <w:pPr>
              <w:pStyle w:val="ROWTABELLA"/>
              <w:rPr>
                <w:color w:val="002060"/>
              </w:rPr>
            </w:pPr>
            <w:r w:rsidRPr="00252DFF">
              <w:rPr>
                <w:color w:val="002060"/>
              </w:rPr>
              <w:t xml:space="preserve">5623 PALESTRA </w:t>
            </w:r>
            <w:proofErr w:type="gramStart"/>
            <w:r w:rsidRPr="00252DFF">
              <w:rPr>
                <w:color w:val="002060"/>
              </w:rPr>
              <w:t>SC.MEDIA</w:t>
            </w:r>
            <w:proofErr w:type="gramEnd"/>
            <w:r w:rsidRPr="00252DFF">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DF6AC5" w14:textId="77777777" w:rsidR="00252DFF" w:rsidRPr="00252DFF" w:rsidRDefault="00252DFF" w:rsidP="00252DFF">
            <w:pPr>
              <w:pStyle w:val="ROWTABELLA"/>
              <w:rPr>
                <w:color w:val="002060"/>
              </w:rPr>
            </w:pPr>
            <w:r w:rsidRPr="00252DF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0FDC15" w14:textId="77777777" w:rsidR="00252DFF" w:rsidRPr="00252DFF" w:rsidRDefault="00252DFF" w:rsidP="00252DFF">
            <w:pPr>
              <w:pStyle w:val="ROWTABELLA"/>
              <w:rPr>
                <w:color w:val="002060"/>
              </w:rPr>
            </w:pPr>
            <w:r w:rsidRPr="00252DFF">
              <w:rPr>
                <w:color w:val="002060"/>
              </w:rPr>
              <w:t>VIA PIRANDELLO AREA MT.4</w:t>
            </w:r>
          </w:p>
        </w:tc>
      </w:tr>
      <w:tr w:rsidR="00252DFF" w:rsidRPr="00252DFF" w14:paraId="725BDBC7"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BC6F15E" w14:textId="77777777" w:rsidR="00252DFF" w:rsidRPr="00252DFF" w:rsidRDefault="00252DFF" w:rsidP="00252DFF">
            <w:pPr>
              <w:pStyle w:val="ROWTABELLA"/>
              <w:rPr>
                <w:color w:val="002060"/>
              </w:rPr>
            </w:pPr>
            <w:r w:rsidRPr="00252DFF">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26842E" w14:textId="77777777" w:rsidR="00252DFF" w:rsidRPr="00252DFF" w:rsidRDefault="00252DFF" w:rsidP="00252DFF">
            <w:pPr>
              <w:pStyle w:val="ROWTABELLA"/>
              <w:rPr>
                <w:color w:val="002060"/>
              </w:rPr>
            </w:pPr>
            <w:r w:rsidRPr="00252DFF">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2A9BB2B"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7E2E06" w14:textId="77777777" w:rsidR="00252DFF" w:rsidRPr="00252DFF" w:rsidRDefault="00252DFF" w:rsidP="00252DFF">
            <w:pPr>
              <w:pStyle w:val="ROWTABELLA"/>
              <w:rPr>
                <w:color w:val="002060"/>
              </w:rPr>
            </w:pPr>
            <w:r w:rsidRPr="00252DFF">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B86802" w14:textId="77777777" w:rsidR="00252DFF" w:rsidRPr="00252DFF" w:rsidRDefault="00252DFF" w:rsidP="00252DFF">
            <w:pPr>
              <w:pStyle w:val="ROWTABELLA"/>
              <w:rPr>
                <w:color w:val="002060"/>
              </w:rPr>
            </w:pPr>
            <w:r w:rsidRPr="00252DFF">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7AE7AD" w14:textId="77777777" w:rsidR="00252DFF" w:rsidRPr="00252DFF" w:rsidRDefault="00252DFF" w:rsidP="00252DFF">
            <w:pPr>
              <w:pStyle w:val="ROWTABELLA"/>
              <w:rPr>
                <w:color w:val="002060"/>
              </w:rPr>
            </w:pPr>
            <w:r w:rsidRPr="00252DFF">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168E3E" w14:textId="77777777" w:rsidR="00252DFF" w:rsidRPr="00252DFF" w:rsidRDefault="00252DFF" w:rsidP="00252DFF">
            <w:pPr>
              <w:pStyle w:val="ROWTABELLA"/>
              <w:rPr>
                <w:color w:val="002060"/>
              </w:rPr>
            </w:pPr>
            <w:r w:rsidRPr="00252DFF">
              <w:rPr>
                <w:color w:val="002060"/>
              </w:rPr>
              <w:t>VIA FAVETO</w:t>
            </w:r>
          </w:p>
        </w:tc>
      </w:tr>
      <w:tr w:rsidR="00252DFF" w:rsidRPr="00252DFF" w14:paraId="044B37D3"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90B59DA" w14:textId="77777777" w:rsidR="00252DFF" w:rsidRPr="00252DFF" w:rsidRDefault="00252DFF" w:rsidP="00252DFF">
            <w:pPr>
              <w:pStyle w:val="ROWTABELLA"/>
              <w:rPr>
                <w:color w:val="002060"/>
              </w:rPr>
            </w:pPr>
            <w:r w:rsidRPr="00252DFF">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82E413" w14:textId="77777777" w:rsidR="00252DFF" w:rsidRPr="00252DFF" w:rsidRDefault="00252DFF" w:rsidP="00252DFF">
            <w:pPr>
              <w:pStyle w:val="ROWTABELLA"/>
              <w:rPr>
                <w:color w:val="002060"/>
              </w:rPr>
            </w:pPr>
            <w:r w:rsidRPr="00252DFF">
              <w:rPr>
                <w:color w:val="002060"/>
              </w:rPr>
              <w:t>MONTESICURO TRE COLLI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F748B9C"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1CD04B" w14:textId="77777777" w:rsidR="00252DFF" w:rsidRPr="00252DFF" w:rsidRDefault="00252DFF" w:rsidP="00252DFF">
            <w:pPr>
              <w:pStyle w:val="ROWTABELLA"/>
              <w:rPr>
                <w:color w:val="002060"/>
              </w:rPr>
            </w:pPr>
            <w:r w:rsidRPr="00252DFF">
              <w:rPr>
                <w:color w:val="002060"/>
              </w:rPr>
              <w:t>15/02/2020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6F80F3" w14:textId="77777777" w:rsidR="00252DFF" w:rsidRPr="00252DFF" w:rsidRDefault="00252DFF" w:rsidP="00252DFF">
            <w:pPr>
              <w:pStyle w:val="ROWTABELLA"/>
              <w:rPr>
                <w:color w:val="002060"/>
              </w:rPr>
            </w:pPr>
            <w:r w:rsidRPr="00252DFF">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B2AA7F" w14:textId="77777777" w:rsidR="00252DFF" w:rsidRPr="00252DFF" w:rsidRDefault="00252DFF" w:rsidP="00252DFF">
            <w:pPr>
              <w:pStyle w:val="ROWTABELLA"/>
              <w:rPr>
                <w:color w:val="002060"/>
              </w:rPr>
            </w:pPr>
            <w:r w:rsidRPr="00252DFF">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4370CD" w14:textId="77777777" w:rsidR="00252DFF" w:rsidRPr="00252DFF" w:rsidRDefault="00252DFF" w:rsidP="00252DFF">
            <w:pPr>
              <w:pStyle w:val="ROWTABELLA"/>
              <w:rPr>
                <w:color w:val="002060"/>
              </w:rPr>
            </w:pPr>
            <w:r w:rsidRPr="00252DFF">
              <w:rPr>
                <w:color w:val="002060"/>
              </w:rPr>
              <w:t xml:space="preserve">VIA </w:t>
            </w:r>
            <w:proofErr w:type="gramStart"/>
            <w:r w:rsidRPr="00252DFF">
              <w:rPr>
                <w:color w:val="002060"/>
              </w:rPr>
              <w:t>B.ROSSI</w:t>
            </w:r>
            <w:proofErr w:type="gramEnd"/>
            <w:r w:rsidRPr="00252DFF">
              <w:rPr>
                <w:color w:val="002060"/>
              </w:rPr>
              <w:t xml:space="preserve"> SNC</w:t>
            </w:r>
          </w:p>
        </w:tc>
      </w:tr>
    </w:tbl>
    <w:p w14:paraId="54A95AD7" w14:textId="77777777" w:rsidR="00252DFF" w:rsidRPr="00252DFF" w:rsidRDefault="00252DFF" w:rsidP="00252DFF">
      <w:pPr>
        <w:pStyle w:val="breakline"/>
        <w:divId w:val="527259509"/>
        <w:rPr>
          <w:color w:val="002060"/>
        </w:rPr>
      </w:pPr>
    </w:p>
    <w:p w14:paraId="000EC4FF" w14:textId="77777777" w:rsidR="00252DFF" w:rsidRPr="00252DFF" w:rsidRDefault="00252DFF" w:rsidP="00252DFF">
      <w:pPr>
        <w:pStyle w:val="TITOLOCAMPIONATO"/>
        <w:shd w:val="clear" w:color="auto" w:fill="CCCCCC"/>
        <w:spacing w:before="80" w:after="40"/>
        <w:divId w:val="527259509"/>
        <w:rPr>
          <w:color w:val="002060"/>
        </w:rPr>
      </w:pPr>
      <w:r w:rsidRPr="00252DFF">
        <w:rPr>
          <w:color w:val="002060"/>
        </w:rPr>
        <w:t>CALCIO A CINQUE SERIE C2</w:t>
      </w:r>
    </w:p>
    <w:p w14:paraId="51A82AC6" w14:textId="77777777" w:rsidR="00252DFF" w:rsidRPr="00252DFF" w:rsidRDefault="00252DFF" w:rsidP="00252DFF">
      <w:pPr>
        <w:pStyle w:val="TITOLOPRINC"/>
        <w:divId w:val="527259509"/>
        <w:rPr>
          <w:color w:val="002060"/>
        </w:rPr>
      </w:pPr>
      <w:r w:rsidRPr="00252DFF">
        <w:rPr>
          <w:color w:val="002060"/>
        </w:rPr>
        <w:t>VARIAZIONI AL PROGRAMMA GARE</w:t>
      </w:r>
    </w:p>
    <w:p w14:paraId="3B7DDA5A" w14:textId="77777777" w:rsidR="00252DFF" w:rsidRPr="00252DFF" w:rsidRDefault="00252DFF" w:rsidP="00252DFF">
      <w:pPr>
        <w:pStyle w:val="breakline"/>
        <w:divId w:val="527259509"/>
        <w:rPr>
          <w:color w:val="002060"/>
        </w:rPr>
      </w:pPr>
    </w:p>
    <w:p w14:paraId="61B8C894" w14:textId="7113220A" w:rsidR="00252DFF" w:rsidRPr="00252DFF" w:rsidRDefault="00252DFF" w:rsidP="00252DFF">
      <w:pPr>
        <w:pStyle w:val="SOTTOTITOLOCAMPIONATO1"/>
        <w:divId w:val="527259509"/>
        <w:rPr>
          <w:color w:val="002060"/>
        </w:rPr>
      </w:pPr>
      <w:r w:rsidRPr="00252DFF">
        <w:rPr>
          <w:color w:val="002060"/>
        </w:rPr>
        <w:t xml:space="preserve">GIRONE </w:t>
      </w:r>
      <w:r w:rsidR="003B28EB">
        <w:rPr>
          <w:color w:val="002060"/>
        </w:rPr>
        <w: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52DFF" w:rsidRPr="00252DFF" w14:paraId="297A9BFB" w14:textId="77777777" w:rsidTr="00252DF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F3D2D3" w14:textId="77777777" w:rsidR="00252DFF" w:rsidRPr="00252DFF" w:rsidRDefault="00252DFF" w:rsidP="00252DFF">
            <w:pPr>
              <w:pStyle w:val="HEADERTABELLA"/>
              <w:rPr>
                <w:color w:val="002060"/>
              </w:rPr>
            </w:pPr>
            <w:r w:rsidRPr="00252DF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EBA233" w14:textId="77777777" w:rsidR="00252DFF" w:rsidRPr="00252DFF" w:rsidRDefault="00252DFF" w:rsidP="00252DFF">
            <w:pPr>
              <w:pStyle w:val="HEADERTABELLA"/>
              <w:rPr>
                <w:color w:val="002060"/>
              </w:rPr>
            </w:pPr>
            <w:r w:rsidRPr="00252DFF">
              <w:rPr>
                <w:color w:val="002060"/>
              </w:rPr>
              <w:t xml:space="preserve">N° </w:t>
            </w:r>
            <w:proofErr w:type="spellStart"/>
            <w:r w:rsidRPr="00252DFF">
              <w:rPr>
                <w:color w:val="002060"/>
              </w:rPr>
              <w:t>Gior</w:t>
            </w:r>
            <w:proofErr w:type="spellEnd"/>
            <w:r w:rsidRPr="00252DF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BA452F" w14:textId="77777777" w:rsidR="00252DFF" w:rsidRPr="00252DFF" w:rsidRDefault="00252DFF" w:rsidP="00252DFF">
            <w:pPr>
              <w:pStyle w:val="HEADERTABELLA"/>
              <w:rPr>
                <w:color w:val="002060"/>
              </w:rPr>
            </w:pPr>
            <w:r w:rsidRPr="00252DF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FD00ED" w14:textId="77777777" w:rsidR="00252DFF" w:rsidRPr="00252DFF" w:rsidRDefault="00252DFF" w:rsidP="00252DFF">
            <w:pPr>
              <w:pStyle w:val="HEADERTABELLA"/>
              <w:rPr>
                <w:color w:val="002060"/>
              </w:rPr>
            </w:pPr>
            <w:r w:rsidRPr="00252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970AB" w14:textId="77777777" w:rsidR="00252DFF" w:rsidRPr="00252DFF" w:rsidRDefault="00252DFF" w:rsidP="00252DFF">
            <w:pPr>
              <w:pStyle w:val="HEADERTABELLA"/>
              <w:rPr>
                <w:color w:val="002060"/>
              </w:rPr>
            </w:pPr>
            <w:r w:rsidRPr="00252DFF">
              <w:rPr>
                <w:color w:val="002060"/>
              </w:rPr>
              <w:t xml:space="preserve">Data </w:t>
            </w:r>
            <w:proofErr w:type="spellStart"/>
            <w:r w:rsidRPr="00252DFF">
              <w:rPr>
                <w:color w:val="002060"/>
              </w:rPr>
              <w:t>Orig</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04319A"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Var</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EFC6EC"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Orig</w:t>
            </w:r>
            <w:proofErr w:type="spellEnd"/>
            <w:r w:rsidRPr="00252DF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AF2DBE" w14:textId="77777777" w:rsidR="00252DFF" w:rsidRPr="00252DFF" w:rsidRDefault="00252DFF" w:rsidP="00252DFF">
            <w:pPr>
              <w:pStyle w:val="HEADERTABELLA"/>
              <w:rPr>
                <w:color w:val="002060"/>
              </w:rPr>
            </w:pPr>
            <w:r w:rsidRPr="00252DFF">
              <w:rPr>
                <w:color w:val="002060"/>
              </w:rPr>
              <w:t>Impianto</w:t>
            </w:r>
          </w:p>
        </w:tc>
      </w:tr>
      <w:tr w:rsidR="00252DFF" w:rsidRPr="00252DFF" w14:paraId="16E1C335" w14:textId="77777777" w:rsidTr="00252DF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EAA5F" w14:textId="7F49CF79" w:rsidR="00252DFF" w:rsidRPr="00252DFF" w:rsidRDefault="003B28EB" w:rsidP="00252DFF">
            <w:pPr>
              <w:pStyle w:val="ROWTABELLA"/>
              <w:rPr>
                <w:color w:val="002060"/>
                <w:highlight w:val="yellow"/>
              </w:rPr>
            </w:pPr>
            <w:r>
              <w:rPr>
                <w:color w:val="002060"/>
                <w:highlight w:val="yellow"/>
              </w:rPr>
              <w:t>21</w:t>
            </w:r>
            <w:r w:rsidR="00252DFF" w:rsidRPr="00252DFF">
              <w:rPr>
                <w:color w:val="002060"/>
                <w:highlight w:val="yellow"/>
              </w:rPr>
              <w:t>/02/2020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AF593" w14:textId="77777777" w:rsidR="00252DFF" w:rsidRPr="00252DFF" w:rsidRDefault="00252DFF" w:rsidP="00252DFF">
            <w:pPr>
              <w:pStyle w:val="ROWTABELLA"/>
              <w:jc w:val="center"/>
              <w:rPr>
                <w:color w:val="002060"/>
                <w:highlight w:val="yellow"/>
              </w:rPr>
            </w:pPr>
            <w:r w:rsidRPr="00252DFF">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BD3EE" w14:textId="377B5465" w:rsidR="00252DFF" w:rsidRPr="00252DFF" w:rsidRDefault="003B28EB" w:rsidP="00252DFF">
            <w:pPr>
              <w:pStyle w:val="ROWTABELLA"/>
              <w:rPr>
                <w:color w:val="002060"/>
                <w:highlight w:val="yellow"/>
              </w:rPr>
            </w:pPr>
            <w:r>
              <w:rPr>
                <w:color w:val="002060"/>
                <w:highlight w:val="yellow"/>
              </w:rPr>
              <w:t>SPORTLAND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E2EE5" w14:textId="68865698" w:rsidR="00252DFF" w:rsidRPr="00252DFF" w:rsidRDefault="003B28EB" w:rsidP="00252DFF">
            <w:pPr>
              <w:pStyle w:val="ROWTABELLA"/>
              <w:rPr>
                <w:color w:val="002060"/>
                <w:highlight w:val="yellow"/>
              </w:rPr>
            </w:pPr>
            <w:r>
              <w:rPr>
                <w:color w:val="002060"/>
                <w:highlight w:val="yellow"/>
              </w:rPr>
              <w:t>FUTSAL MONTEMARCIANO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9F470" w14:textId="77777777" w:rsidR="00252DFF" w:rsidRPr="00252DFF" w:rsidRDefault="00252DFF" w:rsidP="00252DFF">
            <w:pPr>
              <w:pStyle w:val="ROWTABELLA"/>
              <w:rPr>
                <w:color w:val="002060"/>
              </w:rPr>
            </w:pPr>
            <w:r w:rsidRPr="00252DFF">
              <w:rPr>
                <w:color w:val="002060"/>
              </w:rPr>
              <w:t>14/02/2020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3403B" w14:textId="154BE469" w:rsidR="00252DFF" w:rsidRPr="00252DFF" w:rsidRDefault="003B28EB" w:rsidP="00252DFF">
            <w:pPr>
              <w:pStyle w:val="ROWTABELLA"/>
              <w:jc w:val="center"/>
              <w:rPr>
                <w:color w:val="002060"/>
              </w:rPr>
            </w:pPr>
            <w:r w:rsidRPr="003B28E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40594" w14:textId="1B863C5B" w:rsidR="00252DFF" w:rsidRPr="00252DFF" w:rsidRDefault="00252DFF" w:rsidP="00252DFF">
            <w:pPr>
              <w:pStyle w:val="ROWTABELLA"/>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6D90E" w14:textId="620962AA" w:rsidR="00252DFF" w:rsidRPr="003B28EB" w:rsidRDefault="003B28EB" w:rsidP="00252DFF">
            <w:pPr>
              <w:rPr>
                <w:rFonts w:ascii="Arial" w:hAnsi="Arial" w:cs="Arial"/>
                <w:color w:val="002060"/>
                <w:sz w:val="12"/>
                <w:szCs w:val="12"/>
                <w:highlight w:val="yellow"/>
              </w:rPr>
            </w:pPr>
            <w:r w:rsidRPr="003B28EB">
              <w:rPr>
                <w:rFonts w:ascii="Arial" w:hAnsi="Arial" w:cs="Arial"/>
                <w:color w:val="002060"/>
                <w:sz w:val="12"/>
                <w:szCs w:val="12"/>
                <w:highlight w:val="yellow"/>
              </w:rPr>
              <w:t>C. COPERTO C. TENNIS LA TRAVE FANO VIA VILLA TOMBARI</w:t>
            </w:r>
          </w:p>
        </w:tc>
      </w:tr>
    </w:tbl>
    <w:p w14:paraId="6E3DAB41" w14:textId="77777777" w:rsidR="00252DFF" w:rsidRPr="00252DFF" w:rsidRDefault="00252DFF" w:rsidP="00252DFF">
      <w:pPr>
        <w:pStyle w:val="breakline"/>
        <w:divId w:val="527259509"/>
        <w:rPr>
          <w:color w:val="002060"/>
        </w:rPr>
      </w:pPr>
    </w:p>
    <w:p w14:paraId="37C76D47" w14:textId="77777777" w:rsidR="003B28EB" w:rsidRPr="00252DFF" w:rsidRDefault="003B28EB" w:rsidP="003B28EB">
      <w:pPr>
        <w:pStyle w:val="SOTTOTITOLOCAMPIONATO1"/>
        <w:divId w:val="527259509"/>
        <w:rPr>
          <w:color w:val="002060"/>
        </w:rPr>
      </w:pPr>
      <w:r w:rsidRPr="00252DFF">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3B28EB" w:rsidRPr="00252DFF" w14:paraId="1287FC46" w14:textId="77777777" w:rsidTr="003B28E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B80026" w14:textId="77777777" w:rsidR="003B28EB" w:rsidRPr="00252DFF" w:rsidRDefault="003B28EB" w:rsidP="003B28EB">
            <w:pPr>
              <w:pStyle w:val="HEADERTABELLA"/>
              <w:rPr>
                <w:color w:val="002060"/>
              </w:rPr>
            </w:pPr>
            <w:r w:rsidRPr="00252DF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EABD52" w14:textId="77777777" w:rsidR="003B28EB" w:rsidRPr="00252DFF" w:rsidRDefault="003B28EB" w:rsidP="003B28EB">
            <w:pPr>
              <w:pStyle w:val="HEADERTABELLA"/>
              <w:rPr>
                <w:color w:val="002060"/>
              </w:rPr>
            </w:pPr>
            <w:r w:rsidRPr="00252DFF">
              <w:rPr>
                <w:color w:val="002060"/>
              </w:rPr>
              <w:t xml:space="preserve">N° </w:t>
            </w:r>
            <w:proofErr w:type="spellStart"/>
            <w:r w:rsidRPr="00252DFF">
              <w:rPr>
                <w:color w:val="002060"/>
              </w:rPr>
              <w:t>Gior</w:t>
            </w:r>
            <w:proofErr w:type="spellEnd"/>
            <w:r w:rsidRPr="00252DF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6DD505" w14:textId="77777777" w:rsidR="003B28EB" w:rsidRPr="00252DFF" w:rsidRDefault="003B28EB" w:rsidP="003B28EB">
            <w:pPr>
              <w:pStyle w:val="HEADERTABELLA"/>
              <w:rPr>
                <w:color w:val="002060"/>
              </w:rPr>
            </w:pPr>
            <w:r w:rsidRPr="00252DF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91FFAC" w14:textId="77777777" w:rsidR="003B28EB" w:rsidRPr="00252DFF" w:rsidRDefault="003B28EB" w:rsidP="003B28EB">
            <w:pPr>
              <w:pStyle w:val="HEADERTABELLA"/>
              <w:rPr>
                <w:color w:val="002060"/>
              </w:rPr>
            </w:pPr>
            <w:r w:rsidRPr="00252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0A680A" w14:textId="77777777" w:rsidR="003B28EB" w:rsidRPr="00252DFF" w:rsidRDefault="003B28EB" w:rsidP="003B28EB">
            <w:pPr>
              <w:pStyle w:val="HEADERTABELLA"/>
              <w:rPr>
                <w:color w:val="002060"/>
              </w:rPr>
            </w:pPr>
            <w:r w:rsidRPr="00252DFF">
              <w:rPr>
                <w:color w:val="002060"/>
              </w:rPr>
              <w:t xml:space="preserve">Data </w:t>
            </w:r>
            <w:proofErr w:type="spellStart"/>
            <w:r w:rsidRPr="00252DFF">
              <w:rPr>
                <w:color w:val="002060"/>
              </w:rPr>
              <w:t>Orig</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461975" w14:textId="77777777" w:rsidR="003B28EB" w:rsidRPr="00252DFF" w:rsidRDefault="003B28EB" w:rsidP="003B28EB">
            <w:pPr>
              <w:pStyle w:val="HEADERTABELLA"/>
              <w:rPr>
                <w:color w:val="002060"/>
              </w:rPr>
            </w:pPr>
            <w:r w:rsidRPr="00252DFF">
              <w:rPr>
                <w:color w:val="002060"/>
              </w:rPr>
              <w:t xml:space="preserve">Ora </w:t>
            </w:r>
            <w:proofErr w:type="spellStart"/>
            <w:r w:rsidRPr="00252DFF">
              <w:rPr>
                <w:color w:val="002060"/>
              </w:rPr>
              <w:t>Var</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4B5E78" w14:textId="77777777" w:rsidR="003B28EB" w:rsidRPr="00252DFF" w:rsidRDefault="003B28EB" w:rsidP="003B28EB">
            <w:pPr>
              <w:pStyle w:val="HEADERTABELLA"/>
              <w:rPr>
                <w:color w:val="002060"/>
              </w:rPr>
            </w:pPr>
            <w:r w:rsidRPr="00252DFF">
              <w:rPr>
                <w:color w:val="002060"/>
              </w:rPr>
              <w:t xml:space="preserve">Ora </w:t>
            </w:r>
            <w:proofErr w:type="spellStart"/>
            <w:r w:rsidRPr="00252DFF">
              <w:rPr>
                <w:color w:val="002060"/>
              </w:rPr>
              <w:t>Orig</w:t>
            </w:r>
            <w:proofErr w:type="spellEnd"/>
            <w:r w:rsidRPr="00252DF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73E794" w14:textId="77777777" w:rsidR="003B28EB" w:rsidRPr="00252DFF" w:rsidRDefault="003B28EB" w:rsidP="003B28EB">
            <w:pPr>
              <w:pStyle w:val="HEADERTABELLA"/>
              <w:rPr>
                <w:color w:val="002060"/>
              </w:rPr>
            </w:pPr>
            <w:r w:rsidRPr="00252DFF">
              <w:rPr>
                <w:color w:val="002060"/>
              </w:rPr>
              <w:t>Impianto</w:t>
            </w:r>
          </w:p>
        </w:tc>
      </w:tr>
      <w:tr w:rsidR="003B28EB" w:rsidRPr="00252DFF" w14:paraId="6B832BE3" w14:textId="77777777" w:rsidTr="003B28E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5C54D" w14:textId="77777777" w:rsidR="003B28EB" w:rsidRPr="00252DFF" w:rsidRDefault="003B28EB" w:rsidP="003B28EB">
            <w:pPr>
              <w:pStyle w:val="ROWTABELLA"/>
              <w:rPr>
                <w:color w:val="002060"/>
                <w:highlight w:val="yellow"/>
              </w:rPr>
            </w:pPr>
            <w:r w:rsidRPr="00252DFF">
              <w:rPr>
                <w:color w:val="002060"/>
                <w:highlight w:val="yellow"/>
              </w:rPr>
              <w:t>17/02/2020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ED378" w14:textId="77777777" w:rsidR="003B28EB" w:rsidRPr="00252DFF" w:rsidRDefault="003B28EB" w:rsidP="003B28EB">
            <w:pPr>
              <w:pStyle w:val="ROWTABELLA"/>
              <w:jc w:val="center"/>
              <w:rPr>
                <w:color w:val="002060"/>
                <w:highlight w:val="yellow"/>
              </w:rPr>
            </w:pPr>
            <w:r w:rsidRPr="00252DFF">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37AC9" w14:textId="77777777" w:rsidR="003B28EB" w:rsidRPr="00252DFF" w:rsidRDefault="003B28EB" w:rsidP="003B28EB">
            <w:pPr>
              <w:pStyle w:val="ROWTABELLA"/>
              <w:rPr>
                <w:color w:val="002060"/>
                <w:highlight w:val="yellow"/>
              </w:rPr>
            </w:pPr>
            <w:r w:rsidRPr="00252DFF">
              <w:rPr>
                <w:color w:val="002060"/>
                <w:highlight w:val="yellow"/>
              </w:rPr>
              <w:t>FREELY SPORT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A42D7" w14:textId="77777777" w:rsidR="003B28EB" w:rsidRPr="00252DFF" w:rsidRDefault="003B28EB" w:rsidP="003B28EB">
            <w:pPr>
              <w:pStyle w:val="ROWTABELLA"/>
              <w:rPr>
                <w:color w:val="002060"/>
                <w:highlight w:val="yellow"/>
              </w:rPr>
            </w:pPr>
            <w:r w:rsidRPr="00252DFF">
              <w:rPr>
                <w:color w:val="002060"/>
                <w:highlight w:val="yellow"/>
              </w:rPr>
              <w:t>FUTSAL SILENZI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3196F" w14:textId="77777777" w:rsidR="003B28EB" w:rsidRPr="00252DFF" w:rsidRDefault="003B28EB" w:rsidP="003B28EB">
            <w:pPr>
              <w:pStyle w:val="ROWTABELLA"/>
              <w:rPr>
                <w:color w:val="002060"/>
              </w:rPr>
            </w:pPr>
            <w:r w:rsidRPr="00252DFF">
              <w:rPr>
                <w:color w:val="002060"/>
              </w:rPr>
              <w:t>14/02/2020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37D63" w14:textId="77777777" w:rsidR="003B28EB" w:rsidRPr="00252DFF" w:rsidRDefault="003B28EB" w:rsidP="003B28EB">
            <w:pPr>
              <w:pStyle w:val="ROWTABELLA"/>
              <w:jc w:val="center"/>
              <w:rPr>
                <w:color w:val="002060"/>
              </w:rPr>
            </w:pPr>
            <w:r w:rsidRPr="00252DF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DEC12" w14:textId="77777777" w:rsidR="003B28EB" w:rsidRPr="00252DFF" w:rsidRDefault="003B28EB" w:rsidP="003B28EB">
            <w:pPr>
              <w:pStyle w:val="ROWTABELLA"/>
              <w:jc w:val="center"/>
              <w:rPr>
                <w:color w:val="002060"/>
              </w:rPr>
            </w:pPr>
            <w:r w:rsidRPr="00252DFF">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655B8" w14:textId="77777777" w:rsidR="003B28EB" w:rsidRPr="00252DFF" w:rsidRDefault="003B28EB" w:rsidP="003B28EB">
            <w:pPr>
              <w:rPr>
                <w:color w:val="002060"/>
              </w:rPr>
            </w:pPr>
          </w:p>
        </w:tc>
      </w:tr>
    </w:tbl>
    <w:p w14:paraId="4EDFD77F" w14:textId="77777777" w:rsidR="00252DFF" w:rsidRPr="00252DFF" w:rsidRDefault="00252DFF" w:rsidP="00252DFF">
      <w:pPr>
        <w:pStyle w:val="breakline"/>
        <w:divId w:val="527259509"/>
        <w:rPr>
          <w:color w:val="002060"/>
        </w:rPr>
      </w:pPr>
    </w:p>
    <w:p w14:paraId="7C5AF8C7" w14:textId="77777777" w:rsidR="00252DFF" w:rsidRPr="00252DFF" w:rsidRDefault="00252DFF" w:rsidP="00252DFF">
      <w:pPr>
        <w:pStyle w:val="TITOLOPRINC"/>
        <w:divId w:val="527259509"/>
        <w:rPr>
          <w:color w:val="002060"/>
        </w:rPr>
      </w:pPr>
      <w:r w:rsidRPr="00252DFF">
        <w:rPr>
          <w:color w:val="002060"/>
        </w:rPr>
        <w:t>RISULTATI</w:t>
      </w:r>
    </w:p>
    <w:p w14:paraId="4906DBBC" w14:textId="77777777" w:rsidR="00252DFF" w:rsidRPr="00252DFF" w:rsidRDefault="00252DFF" w:rsidP="00252DFF">
      <w:pPr>
        <w:pStyle w:val="breakline"/>
        <w:divId w:val="527259509"/>
        <w:rPr>
          <w:color w:val="002060"/>
        </w:rPr>
      </w:pPr>
    </w:p>
    <w:p w14:paraId="27289570" w14:textId="77777777" w:rsidR="00252DFF" w:rsidRPr="00252DFF" w:rsidRDefault="00252DFF" w:rsidP="00252DFF">
      <w:pPr>
        <w:pStyle w:val="SOTTOTITOLOCAMPIONATO1"/>
        <w:divId w:val="527259509"/>
        <w:rPr>
          <w:color w:val="002060"/>
        </w:rPr>
      </w:pPr>
      <w:r w:rsidRPr="00252DFF">
        <w:rPr>
          <w:color w:val="002060"/>
        </w:rPr>
        <w:t>RISULTATI UFFICIALI GARE DEL 07/02/2020</w:t>
      </w:r>
    </w:p>
    <w:p w14:paraId="5AF9B0DE" w14:textId="77777777" w:rsidR="00252DFF" w:rsidRPr="00252DFF" w:rsidRDefault="00252DFF" w:rsidP="00252DFF">
      <w:pPr>
        <w:pStyle w:val="SOTTOTITOLOCAMPIONATO2"/>
        <w:divId w:val="527259509"/>
        <w:rPr>
          <w:color w:val="002060"/>
        </w:rPr>
      </w:pPr>
      <w:r w:rsidRPr="00252DFF">
        <w:rPr>
          <w:color w:val="002060"/>
        </w:rPr>
        <w:t>Si trascrivono qui di seguito i risultati ufficiali delle gare disputate</w:t>
      </w:r>
    </w:p>
    <w:p w14:paraId="380323EB"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52DFF" w:rsidRPr="00252DFF" w14:paraId="386ACDE7"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04DA82C1"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85BE18" w14:textId="77777777" w:rsidR="00252DFF" w:rsidRPr="00252DFF" w:rsidRDefault="00252DFF" w:rsidP="00252DFF">
                  <w:pPr>
                    <w:pStyle w:val="HEADERTABELLA"/>
                    <w:rPr>
                      <w:color w:val="002060"/>
                    </w:rPr>
                  </w:pPr>
                  <w:r w:rsidRPr="00252DFF">
                    <w:rPr>
                      <w:color w:val="002060"/>
                    </w:rPr>
                    <w:t>GIRONE A - 6 Giornata - R</w:t>
                  </w:r>
                </w:p>
              </w:tc>
            </w:tr>
            <w:tr w:rsidR="00252DFF" w:rsidRPr="00252DFF" w14:paraId="094CF80A"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D6C61B" w14:textId="77777777" w:rsidR="00252DFF" w:rsidRPr="00252DFF" w:rsidRDefault="00252DFF" w:rsidP="00252DFF">
                  <w:pPr>
                    <w:pStyle w:val="ROWTABELLA"/>
                    <w:rPr>
                      <w:color w:val="002060"/>
                    </w:rPr>
                  </w:pPr>
                  <w:r w:rsidRPr="00252DFF">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7AE927" w14:textId="77777777" w:rsidR="00252DFF" w:rsidRPr="00252DFF" w:rsidRDefault="00252DFF" w:rsidP="00252DFF">
                  <w:pPr>
                    <w:pStyle w:val="ROWTABELLA"/>
                    <w:rPr>
                      <w:color w:val="002060"/>
                    </w:rPr>
                  </w:pPr>
                  <w:r w:rsidRPr="00252DFF">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4F53DC" w14:textId="77777777" w:rsidR="00252DFF" w:rsidRPr="00252DFF" w:rsidRDefault="00252DFF" w:rsidP="00252DFF">
                  <w:pPr>
                    <w:pStyle w:val="ROWTABELLA"/>
                    <w:jc w:val="center"/>
                    <w:rPr>
                      <w:color w:val="002060"/>
                    </w:rPr>
                  </w:pPr>
                  <w:r w:rsidRPr="00252DFF">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50FED4" w14:textId="77777777" w:rsidR="00252DFF" w:rsidRPr="00252DFF" w:rsidRDefault="00252DFF" w:rsidP="00252DFF">
                  <w:pPr>
                    <w:pStyle w:val="ROWTABELLA"/>
                    <w:jc w:val="center"/>
                    <w:rPr>
                      <w:color w:val="002060"/>
                    </w:rPr>
                  </w:pPr>
                  <w:r w:rsidRPr="00252DFF">
                    <w:rPr>
                      <w:color w:val="002060"/>
                    </w:rPr>
                    <w:t> </w:t>
                  </w:r>
                </w:p>
              </w:tc>
            </w:tr>
            <w:tr w:rsidR="00252DFF" w:rsidRPr="00252DFF" w14:paraId="7FB98FCC"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8D4561F" w14:textId="77777777" w:rsidR="00252DFF" w:rsidRPr="00252DFF" w:rsidRDefault="00252DFF" w:rsidP="00252DFF">
                  <w:pPr>
                    <w:pStyle w:val="ROWTABELLA"/>
                    <w:rPr>
                      <w:color w:val="002060"/>
                    </w:rPr>
                  </w:pPr>
                  <w:r w:rsidRPr="00252DFF">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F8CFD5" w14:textId="77777777" w:rsidR="00252DFF" w:rsidRPr="00252DFF" w:rsidRDefault="00252DFF" w:rsidP="00252DFF">
                  <w:pPr>
                    <w:pStyle w:val="ROWTABELLA"/>
                    <w:rPr>
                      <w:color w:val="002060"/>
                    </w:rPr>
                  </w:pPr>
                  <w:r w:rsidRPr="00252DFF">
                    <w:rPr>
                      <w:color w:val="002060"/>
                    </w:rPr>
                    <w:t xml:space="preserve">- REAL </w:t>
                  </w:r>
                  <w:proofErr w:type="gramStart"/>
                  <w:r w:rsidRPr="00252DFF">
                    <w:rPr>
                      <w:color w:val="002060"/>
                    </w:rPr>
                    <w:t>S.COSTANZO</w:t>
                  </w:r>
                  <w:proofErr w:type="gramEnd"/>
                  <w:r w:rsidRPr="00252DFF">
                    <w:rPr>
                      <w:color w:val="002060"/>
                    </w:rPr>
                    <w:t xml:space="preserve">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849FFC9" w14:textId="77777777" w:rsidR="00252DFF" w:rsidRPr="00252DFF" w:rsidRDefault="00252DFF" w:rsidP="00252DFF">
                  <w:pPr>
                    <w:pStyle w:val="ROWTABELLA"/>
                    <w:jc w:val="center"/>
                    <w:rPr>
                      <w:color w:val="002060"/>
                    </w:rPr>
                  </w:pPr>
                  <w:r w:rsidRPr="00252DF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E6A0F4" w14:textId="77777777" w:rsidR="00252DFF" w:rsidRPr="00252DFF" w:rsidRDefault="00252DFF" w:rsidP="00252DFF">
                  <w:pPr>
                    <w:pStyle w:val="ROWTABELLA"/>
                    <w:jc w:val="center"/>
                    <w:rPr>
                      <w:color w:val="002060"/>
                    </w:rPr>
                  </w:pPr>
                  <w:r w:rsidRPr="00252DFF">
                    <w:rPr>
                      <w:color w:val="002060"/>
                    </w:rPr>
                    <w:t> </w:t>
                  </w:r>
                </w:p>
              </w:tc>
            </w:tr>
            <w:tr w:rsidR="00252DFF" w:rsidRPr="00252DFF" w14:paraId="50165B6F"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CE792D" w14:textId="77777777" w:rsidR="00252DFF" w:rsidRPr="00252DFF" w:rsidRDefault="00252DFF" w:rsidP="00252DFF">
                  <w:pPr>
                    <w:pStyle w:val="ROWTABELLA"/>
                    <w:rPr>
                      <w:color w:val="002060"/>
                    </w:rPr>
                  </w:pPr>
                  <w:r w:rsidRPr="00252DFF">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80B74C2" w14:textId="77777777" w:rsidR="00252DFF" w:rsidRPr="00252DFF" w:rsidRDefault="00252DFF" w:rsidP="00252DFF">
                  <w:pPr>
                    <w:pStyle w:val="ROWTABELLA"/>
                    <w:rPr>
                      <w:color w:val="002060"/>
                    </w:rPr>
                  </w:pPr>
                  <w:r w:rsidRPr="00252DFF">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A8B2646" w14:textId="77777777" w:rsidR="00252DFF" w:rsidRPr="00252DFF" w:rsidRDefault="00252DFF" w:rsidP="00252DFF">
                  <w:pPr>
                    <w:pStyle w:val="ROWTABELLA"/>
                    <w:jc w:val="center"/>
                    <w:rPr>
                      <w:color w:val="002060"/>
                    </w:rPr>
                  </w:pPr>
                  <w:r w:rsidRPr="00252DF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747FF34" w14:textId="77777777" w:rsidR="00252DFF" w:rsidRPr="00252DFF" w:rsidRDefault="00252DFF" w:rsidP="00252DFF">
                  <w:pPr>
                    <w:pStyle w:val="ROWTABELLA"/>
                    <w:jc w:val="center"/>
                    <w:rPr>
                      <w:color w:val="002060"/>
                    </w:rPr>
                  </w:pPr>
                  <w:r w:rsidRPr="00252DFF">
                    <w:rPr>
                      <w:color w:val="002060"/>
                    </w:rPr>
                    <w:t> </w:t>
                  </w:r>
                </w:p>
              </w:tc>
            </w:tr>
            <w:tr w:rsidR="00252DFF" w:rsidRPr="00252DFF" w14:paraId="7BD26D84"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BEA099" w14:textId="77777777" w:rsidR="00252DFF" w:rsidRPr="00252DFF" w:rsidRDefault="00252DFF" w:rsidP="00252DFF">
                  <w:pPr>
                    <w:pStyle w:val="ROWTABELLA"/>
                    <w:rPr>
                      <w:color w:val="002060"/>
                    </w:rPr>
                  </w:pPr>
                  <w:r w:rsidRPr="00252DFF">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023B6F2" w14:textId="77777777" w:rsidR="00252DFF" w:rsidRPr="00252DFF" w:rsidRDefault="00252DFF" w:rsidP="00252DFF">
                  <w:pPr>
                    <w:pStyle w:val="ROWTABELLA"/>
                    <w:rPr>
                      <w:color w:val="002060"/>
                    </w:rPr>
                  </w:pPr>
                  <w:r w:rsidRPr="00252DFF">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2E1F95" w14:textId="77777777" w:rsidR="00252DFF" w:rsidRPr="00252DFF" w:rsidRDefault="00252DFF" w:rsidP="00252DFF">
                  <w:pPr>
                    <w:pStyle w:val="ROWTABELLA"/>
                    <w:jc w:val="center"/>
                    <w:rPr>
                      <w:color w:val="002060"/>
                    </w:rPr>
                  </w:pPr>
                  <w:r w:rsidRPr="00252DF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7E5D6A" w14:textId="77777777" w:rsidR="00252DFF" w:rsidRPr="00252DFF" w:rsidRDefault="00252DFF" w:rsidP="00252DFF">
                  <w:pPr>
                    <w:pStyle w:val="ROWTABELLA"/>
                    <w:jc w:val="center"/>
                    <w:rPr>
                      <w:color w:val="002060"/>
                    </w:rPr>
                  </w:pPr>
                  <w:r w:rsidRPr="00252DFF">
                    <w:rPr>
                      <w:color w:val="002060"/>
                    </w:rPr>
                    <w:t> </w:t>
                  </w:r>
                </w:p>
              </w:tc>
            </w:tr>
            <w:tr w:rsidR="00252DFF" w:rsidRPr="00252DFF" w14:paraId="65A5A826"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2C06221" w14:textId="77777777" w:rsidR="00252DFF" w:rsidRPr="00252DFF" w:rsidRDefault="00252DFF" w:rsidP="00252DFF">
                  <w:pPr>
                    <w:pStyle w:val="ROWTABELLA"/>
                    <w:rPr>
                      <w:color w:val="002060"/>
                    </w:rPr>
                  </w:pPr>
                  <w:r w:rsidRPr="00252DFF">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9816B86" w14:textId="77777777" w:rsidR="00252DFF" w:rsidRPr="00252DFF" w:rsidRDefault="00252DFF" w:rsidP="00252DFF">
                  <w:pPr>
                    <w:pStyle w:val="ROWTABELLA"/>
                    <w:rPr>
                      <w:color w:val="002060"/>
                    </w:rPr>
                  </w:pPr>
                  <w:r w:rsidRPr="00252DFF">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506BDDC" w14:textId="77777777" w:rsidR="00252DFF" w:rsidRPr="00252DFF" w:rsidRDefault="00252DFF" w:rsidP="00252DFF">
                  <w:pPr>
                    <w:pStyle w:val="ROWTABELLA"/>
                    <w:jc w:val="center"/>
                    <w:rPr>
                      <w:color w:val="002060"/>
                    </w:rPr>
                  </w:pPr>
                  <w:r w:rsidRPr="00252DFF">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EAE7404" w14:textId="77777777" w:rsidR="00252DFF" w:rsidRPr="00252DFF" w:rsidRDefault="00252DFF" w:rsidP="00252DFF">
                  <w:pPr>
                    <w:pStyle w:val="ROWTABELLA"/>
                    <w:jc w:val="center"/>
                    <w:rPr>
                      <w:color w:val="002060"/>
                    </w:rPr>
                  </w:pPr>
                  <w:r w:rsidRPr="00252DFF">
                    <w:rPr>
                      <w:color w:val="002060"/>
                    </w:rPr>
                    <w:t> </w:t>
                  </w:r>
                </w:p>
              </w:tc>
            </w:tr>
            <w:tr w:rsidR="00252DFF" w:rsidRPr="00252DFF" w14:paraId="149EE764"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F30ACD2" w14:textId="77777777" w:rsidR="00252DFF" w:rsidRPr="00252DFF" w:rsidRDefault="00252DFF" w:rsidP="00252DFF">
                  <w:pPr>
                    <w:pStyle w:val="ROWTABELLA"/>
                    <w:rPr>
                      <w:color w:val="002060"/>
                    </w:rPr>
                  </w:pPr>
                  <w:r w:rsidRPr="00252DFF">
                    <w:rPr>
                      <w:color w:val="002060"/>
                    </w:rPr>
                    <w:t>VALLEFOGLIA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962C729" w14:textId="77777777" w:rsidR="00252DFF" w:rsidRPr="00252DFF" w:rsidRDefault="00252DFF" w:rsidP="00252DFF">
                  <w:pPr>
                    <w:pStyle w:val="ROWTABELLA"/>
                    <w:rPr>
                      <w:color w:val="002060"/>
                    </w:rPr>
                  </w:pPr>
                  <w:r w:rsidRPr="00252DFF">
                    <w:rPr>
                      <w:color w:val="002060"/>
                    </w:rPr>
                    <w:t xml:space="preserve">- AUDAX 1970 </w:t>
                  </w:r>
                  <w:proofErr w:type="gramStart"/>
                  <w:r w:rsidRPr="00252DFF">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7F45B0" w14:textId="77777777" w:rsidR="00252DFF" w:rsidRPr="00252DFF" w:rsidRDefault="00252DFF" w:rsidP="00252DFF">
                  <w:pPr>
                    <w:pStyle w:val="ROWTABELLA"/>
                    <w:jc w:val="center"/>
                    <w:rPr>
                      <w:color w:val="002060"/>
                    </w:rPr>
                  </w:pPr>
                  <w:r w:rsidRPr="00252DF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A149F4" w14:textId="77777777" w:rsidR="00252DFF" w:rsidRPr="00252DFF" w:rsidRDefault="00252DFF" w:rsidP="00252DFF">
                  <w:pPr>
                    <w:pStyle w:val="ROWTABELLA"/>
                    <w:jc w:val="center"/>
                    <w:rPr>
                      <w:color w:val="002060"/>
                    </w:rPr>
                  </w:pPr>
                  <w:r w:rsidRPr="00252DFF">
                    <w:rPr>
                      <w:color w:val="002060"/>
                    </w:rPr>
                    <w:t> </w:t>
                  </w:r>
                </w:p>
              </w:tc>
            </w:tr>
            <w:tr w:rsidR="00252DFF" w:rsidRPr="00252DFF" w14:paraId="21D3C3FB"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1FA153" w14:textId="77777777" w:rsidR="00252DFF" w:rsidRPr="00252DFF" w:rsidRDefault="00252DFF" w:rsidP="00252DFF">
                  <w:pPr>
                    <w:pStyle w:val="ROWTABELLA"/>
                    <w:rPr>
                      <w:color w:val="002060"/>
                    </w:rPr>
                  </w:pPr>
                  <w:r w:rsidRPr="00252DFF">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7CB741" w14:textId="77777777" w:rsidR="00252DFF" w:rsidRPr="00252DFF" w:rsidRDefault="00252DFF" w:rsidP="00252DFF">
                  <w:pPr>
                    <w:pStyle w:val="ROWTABELLA"/>
                    <w:rPr>
                      <w:color w:val="002060"/>
                    </w:rPr>
                  </w:pPr>
                  <w:r w:rsidRPr="00252DFF">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8F2B1B" w14:textId="77777777" w:rsidR="00252DFF" w:rsidRPr="00252DFF" w:rsidRDefault="00252DFF" w:rsidP="00252DFF">
                  <w:pPr>
                    <w:pStyle w:val="ROWTABELLA"/>
                    <w:jc w:val="center"/>
                    <w:rPr>
                      <w:color w:val="002060"/>
                    </w:rPr>
                  </w:pPr>
                  <w:r w:rsidRPr="00252DFF">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757343" w14:textId="77777777" w:rsidR="00252DFF" w:rsidRPr="00252DFF" w:rsidRDefault="00252DFF" w:rsidP="00252DFF">
                  <w:pPr>
                    <w:pStyle w:val="ROWTABELLA"/>
                    <w:jc w:val="center"/>
                    <w:rPr>
                      <w:color w:val="002060"/>
                    </w:rPr>
                  </w:pPr>
                  <w:r w:rsidRPr="00252DFF">
                    <w:rPr>
                      <w:color w:val="002060"/>
                    </w:rPr>
                    <w:t> </w:t>
                  </w:r>
                </w:p>
              </w:tc>
            </w:tr>
            <w:tr w:rsidR="00252DFF" w:rsidRPr="00252DFF" w14:paraId="5CC3D3CD"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54124A93" w14:textId="77777777" w:rsidR="00252DFF" w:rsidRPr="00252DFF" w:rsidRDefault="00252DFF" w:rsidP="00252DFF">
                  <w:pPr>
                    <w:pStyle w:val="ROWTABELLA"/>
                    <w:rPr>
                      <w:color w:val="002060"/>
                    </w:rPr>
                  </w:pPr>
                  <w:r w:rsidRPr="00252DFF">
                    <w:rPr>
                      <w:color w:val="002060"/>
                    </w:rPr>
                    <w:t>(1) - disputata il 08/02/2020</w:t>
                  </w:r>
                </w:p>
              </w:tc>
            </w:tr>
          </w:tbl>
          <w:p w14:paraId="5FA1369D" w14:textId="77777777" w:rsidR="00252DFF" w:rsidRPr="00252DFF" w:rsidRDefault="00252DFF" w:rsidP="00252DF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4383B89F"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B90864" w14:textId="77777777" w:rsidR="00252DFF" w:rsidRPr="00252DFF" w:rsidRDefault="00252DFF" w:rsidP="00252DFF">
                  <w:pPr>
                    <w:pStyle w:val="HEADERTABELLA"/>
                    <w:rPr>
                      <w:color w:val="002060"/>
                    </w:rPr>
                  </w:pPr>
                  <w:r w:rsidRPr="00252DFF">
                    <w:rPr>
                      <w:color w:val="002060"/>
                    </w:rPr>
                    <w:t>GIRONE B - 6 Giornata - R</w:t>
                  </w:r>
                </w:p>
              </w:tc>
            </w:tr>
            <w:tr w:rsidR="00252DFF" w:rsidRPr="00252DFF" w14:paraId="5CAAFF7A"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4E92DD" w14:textId="77777777" w:rsidR="00252DFF" w:rsidRPr="00252DFF" w:rsidRDefault="00252DFF" w:rsidP="00252DFF">
                  <w:pPr>
                    <w:pStyle w:val="ROWTABELLA"/>
                    <w:rPr>
                      <w:color w:val="002060"/>
                    </w:rPr>
                  </w:pPr>
                  <w:r w:rsidRPr="00252DFF">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64FFB9" w14:textId="77777777" w:rsidR="00252DFF" w:rsidRPr="00252DFF" w:rsidRDefault="00252DFF" w:rsidP="00252DFF">
                  <w:pPr>
                    <w:pStyle w:val="ROWTABELLA"/>
                    <w:rPr>
                      <w:color w:val="002060"/>
                    </w:rPr>
                  </w:pPr>
                  <w:r w:rsidRPr="00252DFF">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B35B6F" w14:textId="77777777" w:rsidR="00252DFF" w:rsidRPr="00252DFF" w:rsidRDefault="00252DFF" w:rsidP="00252DFF">
                  <w:pPr>
                    <w:pStyle w:val="ROWTABELLA"/>
                    <w:jc w:val="center"/>
                    <w:rPr>
                      <w:color w:val="002060"/>
                    </w:rPr>
                  </w:pPr>
                  <w:r w:rsidRPr="00252DFF">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C79BA6" w14:textId="77777777" w:rsidR="00252DFF" w:rsidRPr="00252DFF" w:rsidRDefault="00252DFF" w:rsidP="00252DFF">
                  <w:pPr>
                    <w:pStyle w:val="ROWTABELLA"/>
                    <w:jc w:val="center"/>
                    <w:rPr>
                      <w:color w:val="002060"/>
                    </w:rPr>
                  </w:pPr>
                  <w:r w:rsidRPr="00252DFF">
                    <w:rPr>
                      <w:color w:val="002060"/>
                    </w:rPr>
                    <w:t> </w:t>
                  </w:r>
                </w:p>
              </w:tc>
            </w:tr>
            <w:tr w:rsidR="00252DFF" w:rsidRPr="00252DFF" w14:paraId="6308E153"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717D2CC" w14:textId="77777777" w:rsidR="00252DFF" w:rsidRPr="00252DFF" w:rsidRDefault="00252DFF" w:rsidP="00252DFF">
                  <w:pPr>
                    <w:pStyle w:val="ROWTABELLA"/>
                    <w:rPr>
                      <w:color w:val="002060"/>
                    </w:rPr>
                  </w:pPr>
                  <w:r w:rsidRPr="00252DFF">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7FEB007" w14:textId="77777777" w:rsidR="00252DFF" w:rsidRPr="00252DFF" w:rsidRDefault="00252DFF" w:rsidP="00252DFF">
                  <w:pPr>
                    <w:pStyle w:val="ROWTABELLA"/>
                    <w:rPr>
                      <w:color w:val="002060"/>
                    </w:rPr>
                  </w:pPr>
                  <w:r w:rsidRPr="00252DFF">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0B3E72A" w14:textId="77777777" w:rsidR="00252DFF" w:rsidRPr="00252DFF" w:rsidRDefault="00252DFF" w:rsidP="00252DFF">
                  <w:pPr>
                    <w:pStyle w:val="ROWTABELLA"/>
                    <w:jc w:val="center"/>
                    <w:rPr>
                      <w:color w:val="002060"/>
                    </w:rPr>
                  </w:pPr>
                  <w:r w:rsidRPr="00252DF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B8224D" w14:textId="77777777" w:rsidR="00252DFF" w:rsidRPr="00252DFF" w:rsidRDefault="00252DFF" w:rsidP="00252DFF">
                  <w:pPr>
                    <w:pStyle w:val="ROWTABELLA"/>
                    <w:jc w:val="center"/>
                    <w:rPr>
                      <w:color w:val="002060"/>
                    </w:rPr>
                  </w:pPr>
                  <w:r w:rsidRPr="00252DFF">
                    <w:rPr>
                      <w:color w:val="002060"/>
                    </w:rPr>
                    <w:t> </w:t>
                  </w:r>
                </w:p>
              </w:tc>
            </w:tr>
            <w:tr w:rsidR="00252DFF" w:rsidRPr="00252DFF" w14:paraId="5F312796"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6B92902" w14:textId="77777777" w:rsidR="00252DFF" w:rsidRPr="00252DFF" w:rsidRDefault="00252DFF" w:rsidP="00252DFF">
                  <w:pPr>
                    <w:pStyle w:val="ROWTABELLA"/>
                    <w:rPr>
                      <w:color w:val="002060"/>
                    </w:rPr>
                  </w:pPr>
                  <w:r w:rsidRPr="00252DFF">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867153B" w14:textId="77777777" w:rsidR="00252DFF" w:rsidRPr="00252DFF" w:rsidRDefault="00252DFF" w:rsidP="00252DFF">
                  <w:pPr>
                    <w:pStyle w:val="ROWTABELLA"/>
                    <w:rPr>
                      <w:color w:val="002060"/>
                    </w:rPr>
                  </w:pPr>
                  <w:r w:rsidRPr="00252DFF">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A65AAA" w14:textId="77777777" w:rsidR="00252DFF" w:rsidRPr="00252DFF" w:rsidRDefault="00252DFF" w:rsidP="00252DFF">
                  <w:pPr>
                    <w:pStyle w:val="ROWTABELLA"/>
                    <w:jc w:val="center"/>
                    <w:rPr>
                      <w:color w:val="002060"/>
                    </w:rPr>
                  </w:pPr>
                  <w:r w:rsidRPr="00252DF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F10A9D" w14:textId="77777777" w:rsidR="00252DFF" w:rsidRPr="00252DFF" w:rsidRDefault="00252DFF" w:rsidP="00252DFF">
                  <w:pPr>
                    <w:pStyle w:val="ROWTABELLA"/>
                    <w:jc w:val="center"/>
                    <w:rPr>
                      <w:color w:val="002060"/>
                    </w:rPr>
                  </w:pPr>
                  <w:r w:rsidRPr="00252DFF">
                    <w:rPr>
                      <w:color w:val="002060"/>
                    </w:rPr>
                    <w:t> </w:t>
                  </w:r>
                </w:p>
              </w:tc>
            </w:tr>
            <w:tr w:rsidR="00252DFF" w:rsidRPr="00252DFF" w14:paraId="521A986D"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BC89DAD" w14:textId="77777777" w:rsidR="00252DFF" w:rsidRPr="00252DFF" w:rsidRDefault="00252DFF" w:rsidP="00252DFF">
                  <w:pPr>
                    <w:pStyle w:val="ROWTABELLA"/>
                    <w:rPr>
                      <w:color w:val="002060"/>
                    </w:rPr>
                  </w:pPr>
                  <w:r w:rsidRPr="00252DFF">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A55DD2C" w14:textId="77777777" w:rsidR="00252DFF" w:rsidRPr="00252DFF" w:rsidRDefault="00252DFF" w:rsidP="00252DFF">
                  <w:pPr>
                    <w:pStyle w:val="ROWTABELLA"/>
                    <w:rPr>
                      <w:color w:val="002060"/>
                    </w:rPr>
                  </w:pPr>
                  <w:r w:rsidRPr="00252DFF">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B12CD68" w14:textId="77777777" w:rsidR="00252DFF" w:rsidRPr="00252DFF" w:rsidRDefault="00252DFF" w:rsidP="00252DFF">
                  <w:pPr>
                    <w:pStyle w:val="ROWTABELLA"/>
                    <w:jc w:val="center"/>
                    <w:rPr>
                      <w:color w:val="002060"/>
                    </w:rPr>
                  </w:pPr>
                  <w:r w:rsidRPr="00252DFF">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5EE241" w14:textId="77777777" w:rsidR="00252DFF" w:rsidRPr="00252DFF" w:rsidRDefault="00252DFF" w:rsidP="00252DFF">
                  <w:pPr>
                    <w:pStyle w:val="ROWTABELLA"/>
                    <w:jc w:val="center"/>
                    <w:rPr>
                      <w:color w:val="002060"/>
                    </w:rPr>
                  </w:pPr>
                  <w:r w:rsidRPr="00252DFF">
                    <w:rPr>
                      <w:color w:val="002060"/>
                    </w:rPr>
                    <w:t> </w:t>
                  </w:r>
                </w:p>
              </w:tc>
            </w:tr>
            <w:tr w:rsidR="00252DFF" w:rsidRPr="00252DFF" w14:paraId="15D022A6"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566C01" w14:textId="77777777" w:rsidR="00252DFF" w:rsidRPr="00252DFF" w:rsidRDefault="00252DFF" w:rsidP="00252DFF">
                  <w:pPr>
                    <w:pStyle w:val="ROWTABELLA"/>
                    <w:rPr>
                      <w:color w:val="002060"/>
                    </w:rPr>
                  </w:pPr>
                  <w:r w:rsidRPr="00252DFF">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7A5D78" w14:textId="77777777" w:rsidR="00252DFF" w:rsidRPr="00252DFF" w:rsidRDefault="00252DFF" w:rsidP="00252DFF">
                  <w:pPr>
                    <w:pStyle w:val="ROWTABELLA"/>
                    <w:rPr>
                      <w:color w:val="002060"/>
                    </w:rPr>
                  </w:pPr>
                  <w:r w:rsidRPr="00252DFF">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60AF25" w14:textId="77777777" w:rsidR="00252DFF" w:rsidRPr="00252DFF" w:rsidRDefault="00252DFF" w:rsidP="00252DFF">
                  <w:pPr>
                    <w:pStyle w:val="ROWTABELLA"/>
                    <w:jc w:val="center"/>
                    <w:rPr>
                      <w:color w:val="002060"/>
                    </w:rPr>
                  </w:pPr>
                  <w:r w:rsidRPr="00252DFF">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82BDD29" w14:textId="77777777" w:rsidR="00252DFF" w:rsidRPr="00252DFF" w:rsidRDefault="00252DFF" w:rsidP="00252DFF">
                  <w:pPr>
                    <w:pStyle w:val="ROWTABELLA"/>
                    <w:jc w:val="center"/>
                    <w:rPr>
                      <w:color w:val="002060"/>
                    </w:rPr>
                  </w:pPr>
                  <w:r w:rsidRPr="00252DFF">
                    <w:rPr>
                      <w:color w:val="002060"/>
                    </w:rPr>
                    <w:t> </w:t>
                  </w:r>
                </w:p>
              </w:tc>
            </w:tr>
            <w:tr w:rsidR="00252DFF" w:rsidRPr="00252DFF" w14:paraId="6075E325"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CDE8FC" w14:textId="77777777" w:rsidR="00252DFF" w:rsidRPr="00252DFF" w:rsidRDefault="00252DFF" w:rsidP="00252DFF">
                  <w:pPr>
                    <w:pStyle w:val="ROWTABELLA"/>
                    <w:rPr>
                      <w:color w:val="002060"/>
                    </w:rPr>
                  </w:pPr>
                  <w:r w:rsidRPr="00252DFF">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6FEB9B" w14:textId="77777777" w:rsidR="00252DFF" w:rsidRPr="00252DFF" w:rsidRDefault="00252DFF" w:rsidP="00252DFF">
                  <w:pPr>
                    <w:pStyle w:val="ROWTABELLA"/>
                    <w:rPr>
                      <w:color w:val="002060"/>
                    </w:rPr>
                  </w:pPr>
                  <w:r w:rsidRPr="00252DFF">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AAE6E0E" w14:textId="77777777" w:rsidR="00252DFF" w:rsidRPr="00252DFF" w:rsidRDefault="00252DFF" w:rsidP="00252DFF">
                  <w:pPr>
                    <w:pStyle w:val="ROWTABELLA"/>
                    <w:jc w:val="center"/>
                    <w:rPr>
                      <w:color w:val="002060"/>
                    </w:rPr>
                  </w:pPr>
                  <w:r w:rsidRPr="00252DF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C0D345" w14:textId="77777777" w:rsidR="00252DFF" w:rsidRPr="00252DFF" w:rsidRDefault="00252DFF" w:rsidP="00252DFF">
                  <w:pPr>
                    <w:pStyle w:val="ROWTABELLA"/>
                    <w:jc w:val="center"/>
                    <w:rPr>
                      <w:color w:val="002060"/>
                    </w:rPr>
                  </w:pPr>
                  <w:r w:rsidRPr="00252DFF">
                    <w:rPr>
                      <w:color w:val="002060"/>
                    </w:rPr>
                    <w:t> </w:t>
                  </w:r>
                </w:p>
              </w:tc>
            </w:tr>
            <w:tr w:rsidR="00252DFF" w:rsidRPr="00252DFF" w14:paraId="489E6AC0"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97DD8E" w14:textId="77777777" w:rsidR="00252DFF" w:rsidRPr="00252DFF" w:rsidRDefault="00252DFF" w:rsidP="00252DFF">
                  <w:pPr>
                    <w:pStyle w:val="ROWTABELLA"/>
                    <w:rPr>
                      <w:color w:val="002060"/>
                    </w:rPr>
                  </w:pPr>
                  <w:r w:rsidRPr="00252DFF">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1B65A1" w14:textId="77777777" w:rsidR="00252DFF" w:rsidRPr="00252DFF" w:rsidRDefault="00252DFF" w:rsidP="00252DFF">
                  <w:pPr>
                    <w:pStyle w:val="ROWTABELLA"/>
                    <w:rPr>
                      <w:color w:val="002060"/>
                    </w:rPr>
                  </w:pPr>
                  <w:r w:rsidRPr="00252DFF">
                    <w:rPr>
                      <w:color w:val="002060"/>
                    </w:rPr>
                    <w:t>- MOSCOSI 2008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16B18D" w14:textId="77777777" w:rsidR="00252DFF" w:rsidRPr="00252DFF" w:rsidRDefault="00252DFF" w:rsidP="00252DFF">
                  <w:pPr>
                    <w:pStyle w:val="ROWTABELLA"/>
                    <w:jc w:val="center"/>
                    <w:rPr>
                      <w:color w:val="002060"/>
                    </w:rPr>
                  </w:pPr>
                  <w:r w:rsidRPr="00252DFF">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A61C74" w14:textId="77777777" w:rsidR="00252DFF" w:rsidRPr="00252DFF" w:rsidRDefault="00252DFF" w:rsidP="00252DFF">
                  <w:pPr>
                    <w:pStyle w:val="ROWTABELLA"/>
                    <w:jc w:val="center"/>
                    <w:rPr>
                      <w:color w:val="002060"/>
                    </w:rPr>
                  </w:pPr>
                  <w:r w:rsidRPr="00252DFF">
                    <w:rPr>
                      <w:color w:val="002060"/>
                    </w:rPr>
                    <w:t> </w:t>
                  </w:r>
                </w:p>
              </w:tc>
            </w:tr>
          </w:tbl>
          <w:p w14:paraId="00723513" w14:textId="77777777" w:rsidR="00252DFF" w:rsidRPr="00252DFF" w:rsidRDefault="00252DFF" w:rsidP="00252DFF">
            <w:pPr>
              <w:rPr>
                <w:color w:val="002060"/>
              </w:rPr>
            </w:pPr>
          </w:p>
        </w:tc>
      </w:tr>
    </w:tbl>
    <w:p w14:paraId="7469F301"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52DFF" w:rsidRPr="00252DFF" w14:paraId="4C907E35"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4C780434"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9C5BBC" w14:textId="77777777" w:rsidR="00252DFF" w:rsidRPr="00252DFF" w:rsidRDefault="00252DFF" w:rsidP="00252DFF">
                  <w:pPr>
                    <w:pStyle w:val="HEADERTABELLA"/>
                    <w:rPr>
                      <w:color w:val="002060"/>
                    </w:rPr>
                  </w:pPr>
                  <w:r w:rsidRPr="00252DFF">
                    <w:rPr>
                      <w:color w:val="002060"/>
                    </w:rPr>
                    <w:t>GIRONE C - 6 Giornata - R</w:t>
                  </w:r>
                </w:p>
              </w:tc>
            </w:tr>
            <w:tr w:rsidR="00252DFF" w:rsidRPr="00252DFF" w14:paraId="2E90298E"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3460E9E" w14:textId="77777777" w:rsidR="00252DFF" w:rsidRPr="00252DFF" w:rsidRDefault="00252DFF" w:rsidP="00252DFF">
                  <w:pPr>
                    <w:pStyle w:val="ROWTABELLA"/>
                    <w:rPr>
                      <w:color w:val="002060"/>
                    </w:rPr>
                  </w:pPr>
                  <w:r w:rsidRPr="00252DFF">
                    <w:rPr>
                      <w:color w:val="002060"/>
                    </w:rPr>
                    <w:t>(1) 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AB8111" w14:textId="77777777" w:rsidR="00252DFF" w:rsidRPr="00252DFF" w:rsidRDefault="00252DFF" w:rsidP="00252DFF">
                  <w:pPr>
                    <w:pStyle w:val="ROWTABELLA"/>
                    <w:rPr>
                      <w:color w:val="002060"/>
                    </w:rPr>
                  </w:pPr>
                  <w:r w:rsidRPr="00252DFF">
                    <w:rPr>
                      <w:color w:val="002060"/>
                    </w:rPr>
                    <w:t>- FREELY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832F75" w14:textId="77777777" w:rsidR="00252DFF" w:rsidRPr="00252DFF" w:rsidRDefault="00252DFF" w:rsidP="00252DFF">
                  <w:pPr>
                    <w:pStyle w:val="ROWTABELLA"/>
                    <w:jc w:val="center"/>
                    <w:rPr>
                      <w:color w:val="002060"/>
                    </w:rPr>
                  </w:pPr>
                  <w:r w:rsidRPr="00252DFF">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C083E2" w14:textId="77777777" w:rsidR="00252DFF" w:rsidRPr="00252DFF" w:rsidRDefault="00252DFF" w:rsidP="00252DFF">
                  <w:pPr>
                    <w:pStyle w:val="ROWTABELLA"/>
                    <w:jc w:val="center"/>
                    <w:rPr>
                      <w:color w:val="002060"/>
                    </w:rPr>
                  </w:pPr>
                  <w:r w:rsidRPr="00252DFF">
                    <w:rPr>
                      <w:color w:val="002060"/>
                    </w:rPr>
                    <w:t> </w:t>
                  </w:r>
                </w:p>
              </w:tc>
            </w:tr>
            <w:tr w:rsidR="00252DFF" w:rsidRPr="00252DFF" w14:paraId="0F3233F2"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B96E5C2" w14:textId="77777777" w:rsidR="00252DFF" w:rsidRPr="00252DFF" w:rsidRDefault="00252DFF" w:rsidP="00252DFF">
                  <w:pPr>
                    <w:pStyle w:val="ROWTABELLA"/>
                    <w:rPr>
                      <w:color w:val="002060"/>
                    </w:rPr>
                  </w:pPr>
                  <w:r w:rsidRPr="00252DFF">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6F924A9" w14:textId="77777777" w:rsidR="00252DFF" w:rsidRPr="00252DFF" w:rsidRDefault="00252DFF" w:rsidP="00252DFF">
                  <w:pPr>
                    <w:pStyle w:val="ROWTABELLA"/>
                    <w:rPr>
                      <w:color w:val="002060"/>
                    </w:rPr>
                  </w:pPr>
                  <w:r w:rsidRPr="00252DFF">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F00317F" w14:textId="77777777" w:rsidR="00252DFF" w:rsidRPr="00252DFF" w:rsidRDefault="00252DFF" w:rsidP="00252DFF">
                  <w:pPr>
                    <w:pStyle w:val="ROWTABELLA"/>
                    <w:jc w:val="center"/>
                    <w:rPr>
                      <w:color w:val="002060"/>
                    </w:rPr>
                  </w:pPr>
                  <w:r w:rsidRPr="00252DFF">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577C7A0" w14:textId="77777777" w:rsidR="00252DFF" w:rsidRPr="00252DFF" w:rsidRDefault="00252DFF" w:rsidP="00252DFF">
                  <w:pPr>
                    <w:pStyle w:val="ROWTABELLA"/>
                    <w:jc w:val="center"/>
                    <w:rPr>
                      <w:color w:val="002060"/>
                    </w:rPr>
                  </w:pPr>
                  <w:r w:rsidRPr="00252DFF">
                    <w:rPr>
                      <w:color w:val="002060"/>
                    </w:rPr>
                    <w:t> </w:t>
                  </w:r>
                </w:p>
              </w:tc>
            </w:tr>
            <w:tr w:rsidR="00252DFF" w:rsidRPr="00252DFF" w14:paraId="36DC08D9"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3FF9745" w14:textId="77777777" w:rsidR="00252DFF" w:rsidRPr="00252DFF" w:rsidRDefault="00252DFF" w:rsidP="00252DFF">
                  <w:pPr>
                    <w:pStyle w:val="ROWTABELLA"/>
                    <w:rPr>
                      <w:color w:val="002060"/>
                    </w:rPr>
                  </w:pPr>
                  <w:r w:rsidRPr="00252DFF">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5AE910" w14:textId="77777777" w:rsidR="00252DFF" w:rsidRPr="00252DFF" w:rsidRDefault="00252DFF" w:rsidP="00252DFF">
                  <w:pPr>
                    <w:pStyle w:val="ROWTABELLA"/>
                    <w:rPr>
                      <w:color w:val="002060"/>
                    </w:rPr>
                  </w:pPr>
                  <w:r w:rsidRPr="00252DFF">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DABF116" w14:textId="77777777" w:rsidR="00252DFF" w:rsidRPr="00252DFF" w:rsidRDefault="00252DFF" w:rsidP="00252DFF">
                  <w:pPr>
                    <w:pStyle w:val="ROWTABELLA"/>
                    <w:jc w:val="center"/>
                    <w:rPr>
                      <w:color w:val="002060"/>
                    </w:rPr>
                  </w:pPr>
                  <w:r w:rsidRPr="00252DFF">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84CD6DE" w14:textId="77777777" w:rsidR="00252DFF" w:rsidRPr="00252DFF" w:rsidRDefault="00252DFF" w:rsidP="00252DFF">
                  <w:pPr>
                    <w:pStyle w:val="ROWTABELLA"/>
                    <w:jc w:val="center"/>
                    <w:rPr>
                      <w:color w:val="002060"/>
                    </w:rPr>
                  </w:pPr>
                  <w:r w:rsidRPr="00252DFF">
                    <w:rPr>
                      <w:color w:val="002060"/>
                    </w:rPr>
                    <w:t> </w:t>
                  </w:r>
                </w:p>
              </w:tc>
            </w:tr>
            <w:tr w:rsidR="00252DFF" w:rsidRPr="00252DFF" w14:paraId="29E470B6"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4C2C99" w14:textId="77777777" w:rsidR="00252DFF" w:rsidRPr="00252DFF" w:rsidRDefault="00252DFF" w:rsidP="00252DFF">
                  <w:pPr>
                    <w:pStyle w:val="ROWTABELLA"/>
                    <w:rPr>
                      <w:color w:val="002060"/>
                    </w:rPr>
                  </w:pPr>
                  <w:r w:rsidRPr="00252DFF">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57B32A" w14:textId="77777777" w:rsidR="00252DFF" w:rsidRPr="00252DFF" w:rsidRDefault="00252DFF" w:rsidP="00252DFF">
                  <w:pPr>
                    <w:pStyle w:val="ROWTABELLA"/>
                    <w:rPr>
                      <w:color w:val="002060"/>
                    </w:rPr>
                  </w:pPr>
                  <w:r w:rsidRPr="00252DFF">
                    <w:rPr>
                      <w:color w:val="002060"/>
                    </w:rPr>
                    <w:t xml:space="preserve">- </w:t>
                  </w:r>
                  <w:proofErr w:type="gramStart"/>
                  <w:r w:rsidRPr="00252DFF">
                    <w:rPr>
                      <w:color w:val="002060"/>
                    </w:rPr>
                    <w:t>U.MANDOLESI</w:t>
                  </w:r>
                  <w:proofErr w:type="gramEnd"/>
                  <w:r w:rsidRPr="00252DFF">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28113F8" w14:textId="77777777" w:rsidR="00252DFF" w:rsidRPr="00252DFF" w:rsidRDefault="00252DFF" w:rsidP="00252DFF">
                  <w:pPr>
                    <w:pStyle w:val="ROWTABELLA"/>
                    <w:jc w:val="center"/>
                    <w:rPr>
                      <w:color w:val="002060"/>
                    </w:rPr>
                  </w:pPr>
                  <w:r w:rsidRPr="00252DFF">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E7F666" w14:textId="77777777" w:rsidR="00252DFF" w:rsidRPr="00252DFF" w:rsidRDefault="00252DFF" w:rsidP="00252DFF">
                  <w:pPr>
                    <w:pStyle w:val="ROWTABELLA"/>
                    <w:jc w:val="center"/>
                    <w:rPr>
                      <w:color w:val="002060"/>
                    </w:rPr>
                  </w:pPr>
                  <w:r w:rsidRPr="00252DFF">
                    <w:rPr>
                      <w:color w:val="002060"/>
                    </w:rPr>
                    <w:t> </w:t>
                  </w:r>
                </w:p>
              </w:tc>
            </w:tr>
            <w:tr w:rsidR="00252DFF" w:rsidRPr="00252DFF" w14:paraId="1EED0138"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BC4BECC" w14:textId="77777777" w:rsidR="00252DFF" w:rsidRPr="00252DFF" w:rsidRDefault="00252DFF" w:rsidP="00252DFF">
                  <w:pPr>
                    <w:pStyle w:val="ROWTABELLA"/>
                    <w:rPr>
                      <w:color w:val="002060"/>
                    </w:rPr>
                  </w:pPr>
                  <w:r w:rsidRPr="00252DFF">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5D8794C" w14:textId="77777777" w:rsidR="00252DFF" w:rsidRPr="00252DFF" w:rsidRDefault="00252DFF" w:rsidP="00252DFF">
                  <w:pPr>
                    <w:pStyle w:val="ROWTABELLA"/>
                    <w:rPr>
                      <w:color w:val="002060"/>
                    </w:rPr>
                  </w:pPr>
                  <w:r w:rsidRPr="00252DFF">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CB1FC46" w14:textId="77777777" w:rsidR="00252DFF" w:rsidRPr="00252DFF" w:rsidRDefault="00252DFF" w:rsidP="00252DFF">
                  <w:pPr>
                    <w:pStyle w:val="ROWTABELLA"/>
                    <w:jc w:val="center"/>
                    <w:rPr>
                      <w:color w:val="002060"/>
                    </w:rPr>
                  </w:pPr>
                  <w:r w:rsidRPr="00252DFF">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327F4F4" w14:textId="77777777" w:rsidR="00252DFF" w:rsidRPr="00252DFF" w:rsidRDefault="00252DFF" w:rsidP="00252DFF">
                  <w:pPr>
                    <w:pStyle w:val="ROWTABELLA"/>
                    <w:jc w:val="center"/>
                    <w:rPr>
                      <w:color w:val="002060"/>
                    </w:rPr>
                  </w:pPr>
                  <w:r w:rsidRPr="00252DFF">
                    <w:rPr>
                      <w:color w:val="002060"/>
                    </w:rPr>
                    <w:t> </w:t>
                  </w:r>
                </w:p>
              </w:tc>
            </w:tr>
            <w:tr w:rsidR="00252DFF" w:rsidRPr="00252DFF" w14:paraId="195A6E70"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5548D40" w14:textId="77777777" w:rsidR="00252DFF" w:rsidRPr="00252DFF" w:rsidRDefault="00252DFF" w:rsidP="00252DFF">
                  <w:pPr>
                    <w:pStyle w:val="ROWTABELLA"/>
                    <w:rPr>
                      <w:color w:val="002060"/>
                    </w:rPr>
                  </w:pPr>
                  <w:r w:rsidRPr="00252DFF">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BB83CE" w14:textId="77777777" w:rsidR="00252DFF" w:rsidRPr="00252DFF" w:rsidRDefault="00252DFF" w:rsidP="00252DFF">
                  <w:pPr>
                    <w:pStyle w:val="ROWTABELLA"/>
                    <w:rPr>
                      <w:color w:val="002060"/>
                    </w:rPr>
                  </w:pPr>
                  <w:r w:rsidRPr="00252DFF">
                    <w:rPr>
                      <w:color w:val="002060"/>
                    </w:rPr>
                    <w:t>- EAGLES PAGLIARE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FBC281E" w14:textId="77777777" w:rsidR="00252DFF" w:rsidRPr="00252DFF" w:rsidRDefault="00252DFF" w:rsidP="00252DFF">
                  <w:pPr>
                    <w:pStyle w:val="ROWTABELLA"/>
                    <w:jc w:val="center"/>
                    <w:rPr>
                      <w:color w:val="002060"/>
                    </w:rPr>
                  </w:pPr>
                  <w:r w:rsidRPr="00252DF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05BB5CE" w14:textId="77777777" w:rsidR="00252DFF" w:rsidRPr="00252DFF" w:rsidRDefault="00252DFF" w:rsidP="00252DFF">
                  <w:pPr>
                    <w:pStyle w:val="ROWTABELLA"/>
                    <w:jc w:val="center"/>
                    <w:rPr>
                      <w:color w:val="002060"/>
                    </w:rPr>
                  </w:pPr>
                  <w:r w:rsidRPr="00252DFF">
                    <w:rPr>
                      <w:color w:val="002060"/>
                    </w:rPr>
                    <w:t> </w:t>
                  </w:r>
                </w:p>
              </w:tc>
            </w:tr>
            <w:tr w:rsidR="00252DFF" w:rsidRPr="00252DFF" w14:paraId="7C247245"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D4B86EB" w14:textId="77777777" w:rsidR="00252DFF" w:rsidRPr="00252DFF" w:rsidRDefault="00252DFF" w:rsidP="00252DFF">
                  <w:pPr>
                    <w:pStyle w:val="ROWTABELLA"/>
                    <w:rPr>
                      <w:color w:val="002060"/>
                    </w:rPr>
                  </w:pPr>
                  <w:r w:rsidRPr="00252DFF">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83C31C" w14:textId="77777777" w:rsidR="00252DFF" w:rsidRPr="00252DFF" w:rsidRDefault="00252DFF" w:rsidP="00252DFF">
                  <w:pPr>
                    <w:pStyle w:val="ROWTABELLA"/>
                    <w:rPr>
                      <w:color w:val="002060"/>
                    </w:rPr>
                  </w:pPr>
                  <w:r w:rsidRPr="00252DFF">
                    <w:rPr>
                      <w:color w:val="002060"/>
                    </w:rPr>
                    <w:t>- BOCASTRUM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E0C590" w14:textId="77777777" w:rsidR="00252DFF" w:rsidRPr="00252DFF" w:rsidRDefault="00252DFF" w:rsidP="00252DFF">
                  <w:pPr>
                    <w:pStyle w:val="ROWTABELLA"/>
                    <w:jc w:val="center"/>
                    <w:rPr>
                      <w:color w:val="002060"/>
                    </w:rPr>
                  </w:pPr>
                  <w:r w:rsidRPr="00252DFF">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080E97" w14:textId="77777777" w:rsidR="00252DFF" w:rsidRPr="00252DFF" w:rsidRDefault="00252DFF" w:rsidP="00252DFF">
                  <w:pPr>
                    <w:pStyle w:val="ROWTABELLA"/>
                    <w:jc w:val="center"/>
                    <w:rPr>
                      <w:color w:val="002060"/>
                    </w:rPr>
                  </w:pPr>
                  <w:r w:rsidRPr="00252DFF">
                    <w:rPr>
                      <w:color w:val="002060"/>
                    </w:rPr>
                    <w:t> </w:t>
                  </w:r>
                </w:p>
              </w:tc>
            </w:tr>
            <w:tr w:rsidR="00252DFF" w:rsidRPr="00252DFF" w14:paraId="587FA305"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1D40C2D8" w14:textId="77777777" w:rsidR="00252DFF" w:rsidRPr="00252DFF" w:rsidRDefault="00252DFF" w:rsidP="00252DFF">
                  <w:pPr>
                    <w:pStyle w:val="ROWTABELLA"/>
                    <w:rPr>
                      <w:color w:val="002060"/>
                    </w:rPr>
                  </w:pPr>
                  <w:r w:rsidRPr="00252DFF">
                    <w:rPr>
                      <w:color w:val="002060"/>
                    </w:rPr>
                    <w:t>(1) - disputata il 10/02/2020</w:t>
                  </w:r>
                </w:p>
              </w:tc>
            </w:tr>
          </w:tbl>
          <w:p w14:paraId="339DECC1" w14:textId="77777777" w:rsidR="00252DFF" w:rsidRPr="00252DFF" w:rsidRDefault="00252DFF" w:rsidP="00252DFF">
            <w:pPr>
              <w:rPr>
                <w:color w:val="002060"/>
              </w:rPr>
            </w:pPr>
          </w:p>
        </w:tc>
      </w:tr>
    </w:tbl>
    <w:p w14:paraId="5E4685C7" w14:textId="77777777" w:rsidR="00252DFF" w:rsidRPr="00252DFF" w:rsidRDefault="00252DFF" w:rsidP="00252DFF">
      <w:pPr>
        <w:pStyle w:val="breakline"/>
        <w:divId w:val="527259509"/>
        <w:rPr>
          <w:color w:val="002060"/>
        </w:rPr>
      </w:pPr>
    </w:p>
    <w:p w14:paraId="52870AEB" w14:textId="77777777" w:rsidR="00252DFF" w:rsidRPr="00252DFF" w:rsidRDefault="00252DFF" w:rsidP="00252DFF">
      <w:pPr>
        <w:pStyle w:val="breakline"/>
        <w:divId w:val="527259509"/>
        <w:rPr>
          <w:color w:val="002060"/>
        </w:rPr>
      </w:pPr>
    </w:p>
    <w:p w14:paraId="21BABB3B" w14:textId="77777777" w:rsidR="00252DFF" w:rsidRPr="00252DFF" w:rsidRDefault="00252DFF" w:rsidP="00252DFF">
      <w:pPr>
        <w:pStyle w:val="TITOLOPRINC"/>
        <w:divId w:val="527259509"/>
        <w:rPr>
          <w:color w:val="002060"/>
        </w:rPr>
      </w:pPr>
      <w:r w:rsidRPr="00252DFF">
        <w:rPr>
          <w:color w:val="002060"/>
        </w:rPr>
        <w:lastRenderedPageBreak/>
        <w:t>GIUDICE SPORTIVO</w:t>
      </w:r>
    </w:p>
    <w:p w14:paraId="13AD8274" w14:textId="77777777" w:rsidR="00252DFF" w:rsidRPr="00252DFF" w:rsidRDefault="00252DFF" w:rsidP="00252DFF">
      <w:pPr>
        <w:pStyle w:val="diffida"/>
        <w:divId w:val="527259509"/>
        <w:rPr>
          <w:color w:val="002060"/>
        </w:rPr>
      </w:pPr>
      <w:r w:rsidRPr="00252DFF">
        <w:rPr>
          <w:color w:val="002060"/>
        </w:rPr>
        <w:t>Il Giudice Sportivo, Avv. Claudio Romagnoli, nella seduta del 12/02/2020 ha adottato le decisioni che di seguito integralmente si riportano:</w:t>
      </w:r>
    </w:p>
    <w:p w14:paraId="02726294" w14:textId="77777777" w:rsidR="00252DFF" w:rsidRPr="00252DFF" w:rsidRDefault="00252DFF" w:rsidP="00252DFF">
      <w:pPr>
        <w:pStyle w:val="titolo10"/>
        <w:divId w:val="527259509"/>
        <w:rPr>
          <w:color w:val="002060"/>
        </w:rPr>
      </w:pPr>
      <w:r w:rsidRPr="00252DFF">
        <w:rPr>
          <w:color w:val="002060"/>
        </w:rPr>
        <w:t xml:space="preserve">GARE DEL 7/ 2/2020 </w:t>
      </w:r>
    </w:p>
    <w:p w14:paraId="793C7159"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1ED55C45"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7A419410" w14:textId="77777777" w:rsidR="00252DFF" w:rsidRPr="00252DFF" w:rsidRDefault="00252DFF" w:rsidP="00252DFF">
      <w:pPr>
        <w:pStyle w:val="titolo30"/>
        <w:divId w:val="527259509"/>
        <w:rPr>
          <w:color w:val="002060"/>
        </w:rPr>
      </w:pPr>
      <w:r w:rsidRPr="00252DFF">
        <w:rPr>
          <w:color w:val="002060"/>
        </w:rPr>
        <w:t xml:space="preserve">SOCIETA' </w:t>
      </w:r>
    </w:p>
    <w:p w14:paraId="40DA1137" w14:textId="77777777" w:rsidR="00252DFF" w:rsidRPr="00252DFF" w:rsidRDefault="00252DFF" w:rsidP="00252DFF">
      <w:pPr>
        <w:pStyle w:val="titolo20"/>
        <w:divId w:val="527259509"/>
        <w:rPr>
          <w:color w:val="002060"/>
        </w:rPr>
      </w:pPr>
      <w:r w:rsidRPr="00252DFF">
        <w:rPr>
          <w:color w:val="002060"/>
        </w:rPr>
        <w:t xml:space="preserve">AMMENDA </w:t>
      </w:r>
    </w:p>
    <w:p w14:paraId="08D337EF" w14:textId="77777777"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Euro 80,00 AMICI DEL CENTROSOCIO SP. </w:t>
      </w:r>
      <w:r w:rsidRPr="00252DFF">
        <w:rPr>
          <w:color w:val="002060"/>
        </w:rPr>
        <w:br/>
        <w:t xml:space="preserve">Per comportamento offensivo del proprio pubblico nei confronti dell'arbitro. </w:t>
      </w:r>
    </w:p>
    <w:p w14:paraId="2A159435" w14:textId="77777777" w:rsidR="00252DFF" w:rsidRPr="00252DFF" w:rsidRDefault="00252DFF" w:rsidP="00252DFF">
      <w:pPr>
        <w:pStyle w:val="diffida"/>
        <w:spacing w:before="80" w:beforeAutospacing="0" w:after="40" w:afterAutospacing="0"/>
        <w:jc w:val="left"/>
        <w:divId w:val="527259509"/>
        <w:rPr>
          <w:color w:val="002060"/>
        </w:rPr>
      </w:pPr>
      <w:r w:rsidRPr="00252DFF">
        <w:rPr>
          <w:color w:val="002060"/>
        </w:rPr>
        <w:br/>
        <w:t xml:space="preserve">Euro 80,00 RIVIERA DELLE PALME </w:t>
      </w:r>
      <w:r w:rsidRPr="00252DFF">
        <w:rPr>
          <w:color w:val="002060"/>
        </w:rPr>
        <w:br/>
        <w:t xml:space="preserve">Per comportamento offensivo del proprio pubblico nei confronti dell'arbitro per tutta la gara. </w:t>
      </w:r>
    </w:p>
    <w:p w14:paraId="18E37A91" w14:textId="77777777" w:rsidR="00252DFF" w:rsidRPr="00252DFF" w:rsidRDefault="00252DFF" w:rsidP="00252DFF">
      <w:pPr>
        <w:pStyle w:val="titolo30"/>
        <w:divId w:val="527259509"/>
        <w:rPr>
          <w:color w:val="002060"/>
        </w:rPr>
      </w:pPr>
      <w:r w:rsidRPr="00252DFF">
        <w:rPr>
          <w:color w:val="002060"/>
        </w:rPr>
        <w:t xml:space="preserve">DIRIGENTI </w:t>
      </w:r>
    </w:p>
    <w:p w14:paraId="69E1C0D3" w14:textId="77777777" w:rsidR="00252DFF" w:rsidRPr="00252DFF" w:rsidRDefault="00252DFF" w:rsidP="00252DFF">
      <w:pPr>
        <w:pStyle w:val="titolo20"/>
        <w:divId w:val="527259509"/>
        <w:rPr>
          <w:color w:val="002060"/>
        </w:rPr>
      </w:pPr>
      <w:r w:rsidRPr="00252DFF">
        <w:rPr>
          <w:color w:val="002060"/>
        </w:rPr>
        <w:t xml:space="preserve">INIBIZIONE A SVOLGERE OGNI ATTIVITA' FINO AL 11/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2AFC3D72" w14:textId="77777777" w:rsidTr="00252DFF">
        <w:trPr>
          <w:divId w:val="527259509"/>
        </w:trPr>
        <w:tc>
          <w:tcPr>
            <w:tcW w:w="2200" w:type="dxa"/>
            <w:tcMar>
              <w:top w:w="20" w:type="dxa"/>
              <w:left w:w="20" w:type="dxa"/>
              <w:bottom w:w="20" w:type="dxa"/>
              <w:right w:w="20" w:type="dxa"/>
            </w:tcMar>
            <w:vAlign w:val="center"/>
          </w:tcPr>
          <w:p w14:paraId="14AF48AE" w14:textId="77777777" w:rsidR="00252DFF" w:rsidRPr="00252DFF" w:rsidRDefault="00252DFF" w:rsidP="00252DFF">
            <w:pPr>
              <w:pStyle w:val="movimento"/>
              <w:rPr>
                <w:color w:val="002060"/>
              </w:rPr>
            </w:pPr>
            <w:r w:rsidRPr="00252DFF">
              <w:rPr>
                <w:color w:val="002060"/>
              </w:rPr>
              <w:t>CARDINALI DANILO</w:t>
            </w:r>
          </w:p>
        </w:tc>
        <w:tc>
          <w:tcPr>
            <w:tcW w:w="2200" w:type="dxa"/>
            <w:tcMar>
              <w:top w:w="20" w:type="dxa"/>
              <w:left w:w="20" w:type="dxa"/>
              <w:bottom w:w="20" w:type="dxa"/>
              <w:right w:w="20" w:type="dxa"/>
            </w:tcMar>
            <w:vAlign w:val="center"/>
          </w:tcPr>
          <w:p w14:paraId="2383EF83" w14:textId="77777777" w:rsidR="00252DFF" w:rsidRPr="00252DFF" w:rsidRDefault="00252DFF" w:rsidP="00252DFF">
            <w:pPr>
              <w:pStyle w:val="movimento2"/>
              <w:rPr>
                <w:color w:val="002060"/>
              </w:rPr>
            </w:pPr>
            <w:r w:rsidRPr="00252DFF">
              <w:rPr>
                <w:color w:val="002060"/>
              </w:rPr>
              <w:t xml:space="preserve">(EAGLES PAGLIARE) </w:t>
            </w:r>
          </w:p>
        </w:tc>
        <w:tc>
          <w:tcPr>
            <w:tcW w:w="800" w:type="dxa"/>
            <w:tcMar>
              <w:top w:w="20" w:type="dxa"/>
              <w:left w:w="20" w:type="dxa"/>
              <w:bottom w:w="20" w:type="dxa"/>
              <w:right w:w="20" w:type="dxa"/>
            </w:tcMar>
            <w:vAlign w:val="center"/>
          </w:tcPr>
          <w:p w14:paraId="1788463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1F971DB"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991D745" w14:textId="77777777" w:rsidR="00252DFF" w:rsidRPr="00252DFF" w:rsidRDefault="00252DFF" w:rsidP="00252DFF">
            <w:pPr>
              <w:pStyle w:val="movimento2"/>
              <w:rPr>
                <w:color w:val="002060"/>
              </w:rPr>
            </w:pPr>
            <w:r w:rsidRPr="00252DFF">
              <w:rPr>
                <w:color w:val="002060"/>
              </w:rPr>
              <w:t> </w:t>
            </w:r>
          </w:p>
        </w:tc>
      </w:tr>
    </w:tbl>
    <w:p w14:paraId="29CE0DEA" w14:textId="77777777" w:rsidR="00252DFF" w:rsidRPr="00252DFF" w:rsidRDefault="00252DFF" w:rsidP="00252DFF">
      <w:pPr>
        <w:pStyle w:val="diffida"/>
        <w:spacing w:before="80" w:beforeAutospacing="0" w:after="40" w:afterAutospacing="0"/>
        <w:jc w:val="left"/>
        <w:divId w:val="527259509"/>
        <w:rPr>
          <w:color w:val="002060"/>
        </w:rPr>
      </w:pPr>
      <w:r w:rsidRPr="00252DFF">
        <w:rPr>
          <w:color w:val="002060"/>
        </w:rPr>
        <w:t>Per aver tenuto a fine gara un comportamento offensivo e minaccioso nei confronti dell'arbitro. In distinta come dirigente accompagnatore.</w:t>
      </w:r>
    </w:p>
    <w:p w14:paraId="60F89921" w14:textId="77777777" w:rsidR="00252DFF" w:rsidRPr="00252DFF" w:rsidRDefault="00252DFF" w:rsidP="00252DFF">
      <w:pPr>
        <w:pStyle w:val="titolo20"/>
        <w:divId w:val="527259509"/>
        <w:rPr>
          <w:color w:val="002060"/>
        </w:rPr>
      </w:pPr>
      <w:r w:rsidRPr="00252DFF">
        <w:rPr>
          <w:color w:val="002060"/>
        </w:rPr>
        <w:t xml:space="preserve">INIBIZIONE A SVOLGERE OGNI ATTIVITA' FINO AL 4/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2A76C3D" w14:textId="77777777" w:rsidTr="00252DFF">
        <w:trPr>
          <w:divId w:val="527259509"/>
        </w:trPr>
        <w:tc>
          <w:tcPr>
            <w:tcW w:w="2200" w:type="dxa"/>
            <w:tcMar>
              <w:top w:w="20" w:type="dxa"/>
              <w:left w:w="20" w:type="dxa"/>
              <w:bottom w:w="20" w:type="dxa"/>
              <w:right w:w="20" w:type="dxa"/>
            </w:tcMar>
            <w:vAlign w:val="center"/>
          </w:tcPr>
          <w:p w14:paraId="3C177FFF" w14:textId="77777777" w:rsidR="00252DFF" w:rsidRPr="00252DFF" w:rsidRDefault="00252DFF" w:rsidP="00252DFF">
            <w:pPr>
              <w:pStyle w:val="movimento"/>
              <w:rPr>
                <w:color w:val="002060"/>
              </w:rPr>
            </w:pPr>
            <w:r w:rsidRPr="00252DFF">
              <w:rPr>
                <w:color w:val="002060"/>
              </w:rPr>
              <w:t>BORGHI ENRICO</w:t>
            </w:r>
          </w:p>
        </w:tc>
        <w:tc>
          <w:tcPr>
            <w:tcW w:w="2200" w:type="dxa"/>
            <w:tcMar>
              <w:top w:w="20" w:type="dxa"/>
              <w:left w:w="20" w:type="dxa"/>
              <w:bottom w:w="20" w:type="dxa"/>
              <w:right w:w="20" w:type="dxa"/>
            </w:tcMar>
            <w:vAlign w:val="center"/>
          </w:tcPr>
          <w:p w14:paraId="6C9640E3" w14:textId="77777777" w:rsidR="00252DFF" w:rsidRPr="00252DFF" w:rsidRDefault="00252DFF" w:rsidP="00252DFF">
            <w:pPr>
              <w:pStyle w:val="movimento2"/>
              <w:rPr>
                <w:color w:val="002060"/>
              </w:rPr>
            </w:pPr>
            <w:r w:rsidRPr="00252DFF">
              <w:rPr>
                <w:color w:val="002060"/>
              </w:rPr>
              <w:t xml:space="preserve">(AMICI DEL CENTROSOCIO SP.) </w:t>
            </w:r>
          </w:p>
        </w:tc>
        <w:tc>
          <w:tcPr>
            <w:tcW w:w="800" w:type="dxa"/>
            <w:tcMar>
              <w:top w:w="20" w:type="dxa"/>
              <w:left w:w="20" w:type="dxa"/>
              <w:bottom w:w="20" w:type="dxa"/>
              <w:right w:w="20" w:type="dxa"/>
            </w:tcMar>
            <w:vAlign w:val="center"/>
          </w:tcPr>
          <w:p w14:paraId="5B4429D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106142A"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1408126" w14:textId="77777777" w:rsidR="00252DFF" w:rsidRPr="00252DFF" w:rsidRDefault="00252DFF" w:rsidP="00252DFF">
            <w:pPr>
              <w:pStyle w:val="movimento2"/>
              <w:rPr>
                <w:color w:val="002060"/>
              </w:rPr>
            </w:pPr>
            <w:r w:rsidRPr="00252DFF">
              <w:rPr>
                <w:color w:val="002060"/>
              </w:rPr>
              <w:t> </w:t>
            </w:r>
          </w:p>
        </w:tc>
      </w:tr>
    </w:tbl>
    <w:p w14:paraId="4BF04D68" w14:textId="0DEC4137"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Allontanato per proteste, dal corridoio che conduce agli spogliatoi teneva un comportamento irriguardoso e intimidatorio nei confronti dell'arbitro.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D671A3F" w14:textId="77777777" w:rsidTr="00252DFF">
        <w:trPr>
          <w:divId w:val="527259509"/>
        </w:trPr>
        <w:tc>
          <w:tcPr>
            <w:tcW w:w="2200" w:type="dxa"/>
            <w:tcMar>
              <w:top w:w="20" w:type="dxa"/>
              <w:left w:w="20" w:type="dxa"/>
              <w:bottom w:w="20" w:type="dxa"/>
              <w:right w:w="20" w:type="dxa"/>
            </w:tcMar>
            <w:vAlign w:val="center"/>
          </w:tcPr>
          <w:p w14:paraId="5CD6622D" w14:textId="77777777" w:rsidR="00252DFF" w:rsidRPr="00252DFF" w:rsidRDefault="00252DFF" w:rsidP="00252DFF">
            <w:pPr>
              <w:pStyle w:val="movimento"/>
              <w:rPr>
                <w:color w:val="002060"/>
              </w:rPr>
            </w:pPr>
            <w:r w:rsidRPr="00252DFF">
              <w:rPr>
                <w:color w:val="002060"/>
              </w:rPr>
              <w:t>PESANTE GIUSEPPE</w:t>
            </w:r>
          </w:p>
        </w:tc>
        <w:tc>
          <w:tcPr>
            <w:tcW w:w="2200" w:type="dxa"/>
            <w:tcMar>
              <w:top w:w="20" w:type="dxa"/>
              <w:left w:w="20" w:type="dxa"/>
              <w:bottom w:w="20" w:type="dxa"/>
              <w:right w:w="20" w:type="dxa"/>
            </w:tcMar>
            <w:vAlign w:val="center"/>
          </w:tcPr>
          <w:p w14:paraId="2781388F" w14:textId="77777777" w:rsidR="00252DFF" w:rsidRPr="00252DFF" w:rsidRDefault="00252DFF" w:rsidP="00252DFF">
            <w:pPr>
              <w:pStyle w:val="movimento2"/>
              <w:rPr>
                <w:color w:val="002060"/>
              </w:rPr>
            </w:pPr>
            <w:r w:rsidRPr="00252DFF">
              <w:rPr>
                <w:color w:val="002060"/>
              </w:rPr>
              <w:t xml:space="preserve">(RIVIERA DELLE PALME) </w:t>
            </w:r>
          </w:p>
        </w:tc>
        <w:tc>
          <w:tcPr>
            <w:tcW w:w="800" w:type="dxa"/>
            <w:tcMar>
              <w:top w:w="20" w:type="dxa"/>
              <w:left w:w="20" w:type="dxa"/>
              <w:bottom w:w="20" w:type="dxa"/>
              <w:right w:w="20" w:type="dxa"/>
            </w:tcMar>
            <w:vAlign w:val="center"/>
          </w:tcPr>
          <w:p w14:paraId="2363821E"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B838D45"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0CF57C6" w14:textId="77777777" w:rsidR="00252DFF" w:rsidRPr="00252DFF" w:rsidRDefault="00252DFF" w:rsidP="00252DFF">
            <w:pPr>
              <w:pStyle w:val="movimento2"/>
              <w:rPr>
                <w:color w:val="002060"/>
              </w:rPr>
            </w:pPr>
            <w:r w:rsidRPr="00252DFF">
              <w:rPr>
                <w:color w:val="002060"/>
              </w:rPr>
              <w:t> </w:t>
            </w:r>
          </w:p>
        </w:tc>
      </w:tr>
    </w:tbl>
    <w:p w14:paraId="2766E27E" w14:textId="6968D43D"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Allontanato per proteste dalla tribuna teneva un comportamento offensivo nei confronti dell'arbitro. </w:t>
      </w:r>
    </w:p>
    <w:p w14:paraId="310BBC23" w14:textId="77777777" w:rsidR="00252DFF" w:rsidRPr="00252DFF" w:rsidRDefault="00252DFF" w:rsidP="00252DFF">
      <w:pPr>
        <w:pStyle w:val="titolo20"/>
        <w:divId w:val="527259509"/>
        <w:rPr>
          <w:color w:val="002060"/>
        </w:rPr>
      </w:pPr>
      <w:r w:rsidRPr="00252DFF">
        <w:rPr>
          <w:color w:val="002060"/>
        </w:rPr>
        <w:t xml:space="preserve">INIBIZIONE A SVOLGERE OGNI ATTIVITA' FINO AL 19/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28C4010" w14:textId="77777777" w:rsidTr="00252DFF">
        <w:trPr>
          <w:divId w:val="527259509"/>
        </w:trPr>
        <w:tc>
          <w:tcPr>
            <w:tcW w:w="2200" w:type="dxa"/>
            <w:tcMar>
              <w:top w:w="20" w:type="dxa"/>
              <w:left w:w="20" w:type="dxa"/>
              <w:bottom w:w="20" w:type="dxa"/>
              <w:right w:w="20" w:type="dxa"/>
            </w:tcMar>
            <w:vAlign w:val="center"/>
          </w:tcPr>
          <w:p w14:paraId="2A3D65AE" w14:textId="77777777" w:rsidR="00252DFF" w:rsidRPr="00252DFF" w:rsidRDefault="00252DFF" w:rsidP="00252DFF">
            <w:pPr>
              <w:pStyle w:val="movimento"/>
              <w:rPr>
                <w:color w:val="002060"/>
              </w:rPr>
            </w:pPr>
            <w:r w:rsidRPr="00252DFF">
              <w:rPr>
                <w:color w:val="002060"/>
              </w:rPr>
              <w:t>SERAFINI FABIO</w:t>
            </w:r>
          </w:p>
        </w:tc>
        <w:tc>
          <w:tcPr>
            <w:tcW w:w="2200" w:type="dxa"/>
            <w:tcMar>
              <w:top w:w="20" w:type="dxa"/>
              <w:left w:w="20" w:type="dxa"/>
              <w:bottom w:w="20" w:type="dxa"/>
              <w:right w:w="20" w:type="dxa"/>
            </w:tcMar>
            <w:vAlign w:val="center"/>
          </w:tcPr>
          <w:p w14:paraId="10728B52" w14:textId="77777777" w:rsidR="00252DFF" w:rsidRPr="00252DFF" w:rsidRDefault="00252DFF" w:rsidP="00252DFF">
            <w:pPr>
              <w:pStyle w:val="movimento2"/>
              <w:rPr>
                <w:color w:val="002060"/>
              </w:rPr>
            </w:pPr>
            <w:r w:rsidRPr="00252DFF">
              <w:rPr>
                <w:color w:val="002060"/>
              </w:rPr>
              <w:t xml:space="preserve">(SPORTLAND) </w:t>
            </w:r>
          </w:p>
        </w:tc>
        <w:tc>
          <w:tcPr>
            <w:tcW w:w="800" w:type="dxa"/>
            <w:tcMar>
              <w:top w:w="20" w:type="dxa"/>
              <w:left w:w="20" w:type="dxa"/>
              <w:bottom w:w="20" w:type="dxa"/>
              <w:right w:w="20" w:type="dxa"/>
            </w:tcMar>
            <w:vAlign w:val="center"/>
          </w:tcPr>
          <w:p w14:paraId="15578ABB"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A71D56A"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C152729" w14:textId="77777777" w:rsidR="00252DFF" w:rsidRPr="00252DFF" w:rsidRDefault="00252DFF" w:rsidP="00252DFF">
            <w:pPr>
              <w:pStyle w:val="movimento2"/>
              <w:rPr>
                <w:color w:val="002060"/>
              </w:rPr>
            </w:pPr>
            <w:r w:rsidRPr="00252DFF">
              <w:rPr>
                <w:color w:val="002060"/>
              </w:rPr>
              <w:t> </w:t>
            </w:r>
          </w:p>
        </w:tc>
      </w:tr>
    </w:tbl>
    <w:p w14:paraId="49827C6E" w14:textId="77777777"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Per proteste nei confronti dell'arbitro. Allontanato. </w:t>
      </w:r>
    </w:p>
    <w:p w14:paraId="2DEC60E7" w14:textId="77777777" w:rsidR="00252DFF" w:rsidRPr="00252DFF" w:rsidRDefault="00252DFF" w:rsidP="00252DFF">
      <w:pPr>
        <w:pStyle w:val="titolo30"/>
        <w:divId w:val="527259509"/>
        <w:rPr>
          <w:color w:val="002060"/>
        </w:rPr>
      </w:pPr>
      <w:r w:rsidRPr="00252DFF">
        <w:rPr>
          <w:color w:val="002060"/>
        </w:rPr>
        <w:t xml:space="preserve">ALLENATORI </w:t>
      </w:r>
    </w:p>
    <w:p w14:paraId="604E48B2" w14:textId="77777777" w:rsidR="00252DFF" w:rsidRPr="00252DFF" w:rsidRDefault="00252DFF" w:rsidP="00252DFF">
      <w:pPr>
        <w:pStyle w:val="titolo20"/>
        <w:divId w:val="527259509"/>
        <w:rPr>
          <w:color w:val="002060"/>
        </w:rPr>
      </w:pPr>
      <w:r w:rsidRPr="00252DFF">
        <w:rPr>
          <w:color w:val="002060"/>
        </w:rPr>
        <w:t xml:space="preserve">SQUALIFICA FINO AL 26/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58CC509" w14:textId="77777777" w:rsidTr="00252DFF">
        <w:trPr>
          <w:divId w:val="527259509"/>
        </w:trPr>
        <w:tc>
          <w:tcPr>
            <w:tcW w:w="2200" w:type="dxa"/>
            <w:tcMar>
              <w:top w:w="20" w:type="dxa"/>
              <w:left w:w="20" w:type="dxa"/>
              <w:bottom w:w="20" w:type="dxa"/>
              <w:right w:w="20" w:type="dxa"/>
            </w:tcMar>
            <w:vAlign w:val="center"/>
          </w:tcPr>
          <w:p w14:paraId="3647B925" w14:textId="77777777" w:rsidR="00252DFF" w:rsidRPr="00252DFF" w:rsidRDefault="00252DFF" w:rsidP="00252DFF">
            <w:pPr>
              <w:pStyle w:val="movimento"/>
              <w:rPr>
                <w:color w:val="002060"/>
              </w:rPr>
            </w:pPr>
            <w:r w:rsidRPr="00252DFF">
              <w:rPr>
                <w:color w:val="002060"/>
              </w:rPr>
              <w:t>ANGELONI GIOVANNI</w:t>
            </w:r>
          </w:p>
        </w:tc>
        <w:tc>
          <w:tcPr>
            <w:tcW w:w="2200" w:type="dxa"/>
            <w:tcMar>
              <w:top w:w="20" w:type="dxa"/>
              <w:left w:w="20" w:type="dxa"/>
              <w:bottom w:w="20" w:type="dxa"/>
              <w:right w:w="20" w:type="dxa"/>
            </w:tcMar>
            <w:vAlign w:val="center"/>
          </w:tcPr>
          <w:p w14:paraId="78968A2B" w14:textId="77777777" w:rsidR="00252DFF" w:rsidRPr="00252DFF" w:rsidRDefault="00252DFF" w:rsidP="00252DFF">
            <w:pPr>
              <w:pStyle w:val="movimento2"/>
              <w:rPr>
                <w:color w:val="002060"/>
              </w:rPr>
            </w:pPr>
            <w:r w:rsidRPr="00252DFF">
              <w:rPr>
                <w:color w:val="002060"/>
              </w:rPr>
              <w:t xml:space="preserve">(AMICI DEL CENTROSOCIO SP.) </w:t>
            </w:r>
          </w:p>
        </w:tc>
        <w:tc>
          <w:tcPr>
            <w:tcW w:w="800" w:type="dxa"/>
            <w:tcMar>
              <w:top w:w="20" w:type="dxa"/>
              <w:left w:w="20" w:type="dxa"/>
              <w:bottom w:w="20" w:type="dxa"/>
              <w:right w:w="20" w:type="dxa"/>
            </w:tcMar>
            <w:vAlign w:val="center"/>
          </w:tcPr>
          <w:p w14:paraId="423F89A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A8FE8FD"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DEA0349" w14:textId="77777777" w:rsidR="00252DFF" w:rsidRPr="00252DFF" w:rsidRDefault="00252DFF" w:rsidP="00252DFF">
            <w:pPr>
              <w:pStyle w:val="movimento2"/>
              <w:rPr>
                <w:color w:val="002060"/>
              </w:rPr>
            </w:pPr>
            <w:r w:rsidRPr="00252DFF">
              <w:rPr>
                <w:color w:val="002060"/>
              </w:rPr>
              <w:t> </w:t>
            </w:r>
          </w:p>
        </w:tc>
      </w:tr>
    </w:tbl>
    <w:p w14:paraId="746FC8FA" w14:textId="75A3201E"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Per aver tenuto un comportamento irriguardoso nei confronti del direttore di gara a fine partita. </w:t>
      </w:r>
    </w:p>
    <w:p w14:paraId="7F7E0F6F" w14:textId="77777777" w:rsidR="00252DFF" w:rsidRPr="00252DFF" w:rsidRDefault="00252DFF" w:rsidP="00252DFF">
      <w:pPr>
        <w:pStyle w:val="titolo30"/>
        <w:divId w:val="527259509"/>
        <w:rPr>
          <w:color w:val="002060"/>
        </w:rPr>
      </w:pPr>
      <w:r w:rsidRPr="00252DFF">
        <w:rPr>
          <w:color w:val="002060"/>
        </w:rPr>
        <w:t xml:space="preserve">CALCIATORI ESPULSI </w:t>
      </w:r>
    </w:p>
    <w:p w14:paraId="222315D4" w14:textId="77777777" w:rsidR="00252DFF" w:rsidRPr="00252DFF" w:rsidRDefault="00252DFF" w:rsidP="00252DFF">
      <w:pPr>
        <w:pStyle w:val="titolo20"/>
        <w:divId w:val="527259509"/>
        <w:rPr>
          <w:color w:val="002060"/>
        </w:rPr>
      </w:pPr>
      <w:r w:rsidRPr="00252DFF">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8E35FB6" w14:textId="77777777" w:rsidTr="00252DFF">
        <w:trPr>
          <w:divId w:val="527259509"/>
        </w:trPr>
        <w:tc>
          <w:tcPr>
            <w:tcW w:w="2200" w:type="dxa"/>
            <w:tcMar>
              <w:top w:w="20" w:type="dxa"/>
              <w:left w:w="20" w:type="dxa"/>
              <w:bottom w:w="20" w:type="dxa"/>
              <w:right w:w="20" w:type="dxa"/>
            </w:tcMar>
            <w:vAlign w:val="center"/>
          </w:tcPr>
          <w:p w14:paraId="37092D46" w14:textId="77777777" w:rsidR="00252DFF" w:rsidRPr="00252DFF" w:rsidRDefault="00252DFF" w:rsidP="00252DFF">
            <w:pPr>
              <w:pStyle w:val="movimento"/>
              <w:rPr>
                <w:color w:val="002060"/>
              </w:rPr>
            </w:pPr>
            <w:r w:rsidRPr="00252DFF">
              <w:rPr>
                <w:color w:val="002060"/>
              </w:rPr>
              <w:t>GUAZZARONI DANILO</w:t>
            </w:r>
          </w:p>
        </w:tc>
        <w:tc>
          <w:tcPr>
            <w:tcW w:w="2200" w:type="dxa"/>
            <w:tcMar>
              <w:top w:w="20" w:type="dxa"/>
              <w:left w:w="20" w:type="dxa"/>
              <w:bottom w:w="20" w:type="dxa"/>
              <w:right w:w="20" w:type="dxa"/>
            </w:tcMar>
            <w:vAlign w:val="center"/>
          </w:tcPr>
          <w:p w14:paraId="761AA64D" w14:textId="77777777" w:rsidR="00252DFF" w:rsidRPr="00252DFF" w:rsidRDefault="00252DFF" w:rsidP="00252DFF">
            <w:pPr>
              <w:pStyle w:val="movimento2"/>
              <w:rPr>
                <w:color w:val="002060"/>
              </w:rPr>
            </w:pPr>
            <w:r w:rsidRPr="00252DFF">
              <w:rPr>
                <w:color w:val="002060"/>
              </w:rPr>
              <w:t xml:space="preserve">(ACLI VILLA MUSONE) </w:t>
            </w:r>
          </w:p>
        </w:tc>
        <w:tc>
          <w:tcPr>
            <w:tcW w:w="800" w:type="dxa"/>
            <w:tcMar>
              <w:top w:w="20" w:type="dxa"/>
              <w:left w:w="20" w:type="dxa"/>
              <w:bottom w:w="20" w:type="dxa"/>
              <w:right w:w="20" w:type="dxa"/>
            </w:tcMar>
            <w:vAlign w:val="center"/>
          </w:tcPr>
          <w:p w14:paraId="776AC9EF"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6D1E0AA" w14:textId="77777777" w:rsidR="00252DFF" w:rsidRPr="00252DFF" w:rsidRDefault="00252DFF" w:rsidP="00252DFF">
            <w:pPr>
              <w:pStyle w:val="movimento"/>
              <w:rPr>
                <w:color w:val="002060"/>
              </w:rPr>
            </w:pPr>
            <w:r w:rsidRPr="00252DFF">
              <w:rPr>
                <w:color w:val="002060"/>
              </w:rPr>
              <w:t>OLIVI FEDERICO</w:t>
            </w:r>
          </w:p>
        </w:tc>
        <w:tc>
          <w:tcPr>
            <w:tcW w:w="2200" w:type="dxa"/>
            <w:tcMar>
              <w:top w:w="20" w:type="dxa"/>
              <w:left w:w="20" w:type="dxa"/>
              <w:bottom w:w="20" w:type="dxa"/>
              <w:right w:w="20" w:type="dxa"/>
            </w:tcMar>
            <w:vAlign w:val="center"/>
          </w:tcPr>
          <w:p w14:paraId="4CA4C9ED" w14:textId="77777777" w:rsidR="00252DFF" w:rsidRPr="00252DFF" w:rsidRDefault="00252DFF" w:rsidP="00252DFF">
            <w:pPr>
              <w:pStyle w:val="movimento2"/>
              <w:rPr>
                <w:color w:val="002060"/>
              </w:rPr>
            </w:pPr>
            <w:r w:rsidRPr="00252DFF">
              <w:rPr>
                <w:color w:val="002060"/>
              </w:rPr>
              <w:t xml:space="preserve">(AUDAX 1970 </w:t>
            </w:r>
            <w:proofErr w:type="gramStart"/>
            <w:r w:rsidRPr="00252DFF">
              <w:rPr>
                <w:color w:val="002060"/>
              </w:rPr>
              <w:t>S.ANGELO</w:t>
            </w:r>
            <w:proofErr w:type="gramEnd"/>
            <w:r w:rsidRPr="00252DFF">
              <w:rPr>
                <w:color w:val="002060"/>
              </w:rPr>
              <w:t xml:space="preserve">) </w:t>
            </w:r>
          </w:p>
        </w:tc>
      </w:tr>
      <w:tr w:rsidR="00252DFF" w:rsidRPr="00252DFF" w14:paraId="2B370B86" w14:textId="77777777" w:rsidTr="00252DFF">
        <w:trPr>
          <w:divId w:val="527259509"/>
        </w:trPr>
        <w:tc>
          <w:tcPr>
            <w:tcW w:w="2200" w:type="dxa"/>
            <w:tcMar>
              <w:top w:w="20" w:type="dxa"/>
              <w:left w:w="20" w:type="dxa"/>
              <w:bottom w:w="20" w:type="dxa"/>
              <w:right w:w="20" w:type="dxa"/>
            </w:tcMar>
            <w:vAlign w:val="center"/>
          </w:tcPr>
          <w:p w14:paraId="75DBC86B" w14:textId="77777777" w:rsidR="00252DFF" w:rsidRPr="00252DFF" w:rsidRDefault="00252DFF" w:rsidP="00252DFF">
            <w:pPr>
              <w:pStyle w:val="movimento"/>
              <w:rPr>
                <w:color w:val="002060"/>
              </w:rPr>
            </w:pPr>
            <w:r w:rsidRPr="00252DFF">
              <w:rPr>
                <w:color w:val="002060"/>
              </w:rPr>
              <w:t>NARCISI WILLIAM</w:t>
            </w:r>
          </w:p>
        </w:tc>
        <w:tc>
          <w:tcPr>
            <w:tcW w:w="2200" w:type="dxa"/>
            <w:tcMar>
              <w:top w:w="20" w:type="dxa"/>
              <w:left w:w="20" w:type="dxa"/>
              <w:bottom w:w="20" w:type="dxa"/>
              <w:right w:w="20" w:type="dxa"/>
            </w:tcMar>
            <w:vAlign w:val="center"/>
          </w:tcPr>
          <w:p w14:paraId="0BA4A204" w14:textId="77777777" w:rsidR="00252DFF" w:rsidRPr="00252DFF" w:rsidRDefault="00252DFF" w:rsidP="00252DFF">
            <w:pPr>
              <w:pStyle w:val="movimento2"/>
              <w:rPr>
                <w:color w:val="002060"/>
              </w:rPr>
            </w:pPr>
            <w:r w:rsidRPr="00252DFF">
              <w:rPr>
                <w:color w:val="002060"/>
              </w:rPr>
              <w:t xml:space="preserve">(FUTSAL PRANDONE) </w:t>
            </w:r>
          </w:p>
        </w:tc>
        <w:tc>
          <w:tcPr>
            <w:tcW w:w="800" w:type="dxa"/>
            <w:tcMar>
              <w:top w:w="20" w:type="dxa"/>
              <w:left w:w="20" w:type="dxa"/>
              <w:bottom w:w="20" w:type="dxa"/>
              <w:right w:w="20" w:type="dxa"/>
            </w:tcMar>
            <w:vAlign w:val="center"/>
          </w:tcPr>
          <w:p w14:paraId="45E831B8"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7C83782" w14:textId="77777777" w:rsidR="00252DFF" w:rsidRPr="00252DFF" w:rsidRDefault="00252DFF" w:rsidP="00252DFF">
            <w:pPr>
              <w:pStyle w:val="movimento"/>
              <w:rPr>
                <w:color w:val="002060"/>
              </w:rPr>
            </w:pPr>
            <w:r w:rsidRPr="00252DFF">
              <w:rPr>
                <w:color w:val="002060"/>
              </w:rPr>
              <w:t>PENNESI JACOPO</w:t>
            </w:r>
          </w:p>
        </w:tc>
        <w:tc>
          <w:tcPr>
            <w:tcW w:w="2200" w:type="dxa"/>
            <w:tcMar>
              <w:top w:w="20" w:type="dxa"/>
              <w:left w:w="20" w:type="dxa"/>
              <w:bottom w:w="20" w:type="dxa"/>
              <w:right w:w="20" w:type="dxa"/>
            </w:tcMar>
            <w:vAlign w:val="center"/>
          </w:tcPr>
          <w:p w14:paraId="570663FF" w14:textId="77777777" w:rsidR="00252DFF" w:rsidRPr="00252DFF" w:rsidRDefault="00252DFF" w:rsidP="00252DFF">
            <w:pPr>
              <w:pStyle w:val="movimento2"/>
              <w:rPr>
                <w:color w:val="002060"/>
              </w:rPr>
            </w:pPr>
            <w:r w:rsidRPr="00252DFF">
              <w:rPr>
                <w:color w:val="002060"/>
              </w:rPr>
              <w:t xml:space="preserve">(INVICTA FUTSAL MACERATA) </w:t>
            </w:r>
          </w:p>
        </w:tc>
      </w:tr>
      <w:tr w:rsidR="00252DFF" w:rsidRPr="00252DFF" w14:paraId="2E54BBB4" w14:textId="77777777" w:rsidTr="00252DFF">
        <w:trPr>
          <w:divId w:val="527259509"/>
        </w:trPr>
        <w:tc>
          <w:tcPr>
            <w:tcW w:w="2200" w:type="dxa"/>
            <w:tcMar>
              <w:top w:w="20" w:type="dxa"/>
              <w:left w:w="20" w:type="dxa"/>
              <w:bottom w:w="20" w:type="dxa"/>
              <w:right w:w="20" w:type="dxa"/>
            </w:tcMar>
            <w:vAlign w:val="center"/>
          </w:tcPr>
          <w:p w14:paraId="79C1DE01" w14:textId="77777777" w:rsidR="00252DFF" w:rsidRPr="00252DFF" w:rsidRDefault="00252DFF" w:rsidP="00252DFF">
            <w:pPr>
              <w:pStyle w:val="movimento"/>
              <w:rPr>
                <w:color w:val="002060"/>
              </w:rPr>
            </w:pPr>
            <w:r w:rsidRPr="00252DFF">
              <w:rPr>
                <w:color w:val="002060"/>
              </w:rPr>
              <w:t>GALEAZZO MICHELE</w:t>
            </w:r>
          </w:p>
        </w:tc>
        <w:tc>
          <w:tcPr>
            <w:tcW w:w="2200" w:type="dxa"/>
            <w:tcMar>
              <w:top w:w="20" w:type="dxa"/>
              <w:left w:w="20" w:type="dxa"/>
              <w:bottom w:w="20" w:type="dxa"/>
              <w:right w:w="20" w:type="dxa"/>
            </w:tcMar>
            <w:vAlign w:val="center"/>
          </w:tcPr>
          <w:p w14:paraId="1D6ED3C3" w14:textId="77777777" w:rsidR="00252DFF" w:rsidRPr="00252DFF" w:rsidRDefault="00252DFF" w:rsidP="00252DFF">
            <w:pPr>
              <w:pStyle w:val="movimento2"/>
              <w:rPr>
                <w:color w:val="002060"/>
              </w:rPr>
            </w:pPr>
            <w:r w:rsidRPr="00252DFF">
              <w:rPr>
                <w:color w:val="002060"/>
              </w:rPr>
              <w:t xml:space="preserve">(NUOVA OTTRANO 98) </w:t>
            </w:r>
          </w:p>
        </w:tc>
        <w:tc>
          <w:tcPr>
            <w:tcW w:w="800" w:type="dxa"/>
            <w:tcMar>
              <w:top w:w="20" w:type="dxa"/>
              <w:left w:w="20" w:type="dxa"/>
              <w:bottom w:w="20" w:type="dxa"/>
              <w:right w:w="20" w:type="dxa"/>
            </w:tcMar>
            <w:vAlign w:val="center"/>
          </w:tcPr>
          <w:p w14:paraId="3FBE9C0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E73CD19" w14:textId="77777777" w:rsidR="00252DFF" w:rsidRPr="00252DFF" w:rsidRDefault="00252DFF" w:rsidP="00252DFF">
            <w:pPr>
              <w:pStyle w:val="movimento"/>
              <w:rPr>
                <w:color w:val="002060"/>
              </w:rPr>
            </w:pPr>
            <w:r w:rsidRPr="00252DFF">
              <w:rPr>
                <w:color w:val="002060"/>
              </w:rPr>
              <w:t>DRIDI MOHAMED ANIS</w:t>
            </w:r>
          </w:p>
        </w:tc>
        <w:tc>
          <w:tcPr>
            <w:tcW w:w="2200" w:type="dxa"/>
            <w:tcMar>
              <w:top w:w="20" w:type="dxa"/>
              <w:left w:w="20" w:type="dxa"/>
              <w:bottom w:w="20" w:type="dxa"/>
              <w:right w:w="20" w:type="dxa"/>
            </w:tcMar>
            <w:vAlign w:val="center"/>
          </w:tcPr>
          <w:p w14:paraId="0B8FFFCB" w14:textId="77777777" w:rsidR="00252DFF" w:rsidRPr="00252DFF" w:rsidRDefault="00252DFF" w:rsidP="00252DFF">
            <w:pPr>
              <w:pStyle w:val="movimento2"/>
              <w:rPr>
                <w:color w:val="002060"/>
              </w:rPr>
            </w:pPr>
            <w:r w:rsidRPr="00252DFF">
              <w:rPr>
                <w:color w:val="002060"/>
              </w:rPr>
              <w:t xml:space="preserve">(VALLEFOGLIA C5) </w:t>
            </w:r>
          </w:p>
        </w:tc>
      </w:tr>
    </w:tbl>
    <w:p w14:paraId="03B1C1A2" w14:textId="77777777" w:rsidR="00252DFF" w:rsidRPr="00252DFF" w:rsidRDefault="00252DFF" w:rsidP="00252DFF">
      <w:pPr>
        <w:pStyle w:val="titolo30"/>
        <w:divId w:val="527259509"/>
        <w:rPr>
          <w:color w:val="002060"/>
        </w:rPr>
      </w:pPr>
      <w:r w:rsidRPr="00252DFF">
        <w:rPr>
          <w:color w:val="002060"/>
        </w:rPr>
        <w:t xml:space="preserve">CALCIATORI NON ESPULSI </w:t>
      </w:r>
    </w:p>
    <w:p w14:paraId="555E2424" w14:textId="77777777" w:rsidR="00252DFF" w:rsidRPr="00252DFF" w:rsidRDefault="00252DFF" w:rsidP="00252DFF">
      <w:pPr>
        <w:pStyle w:val="titolo20"/>
        <w:divId w:val="527259509"/>
        <w:rPr>
          <w:color w:val="002060"/>
        </w:rPr>
      </w:pPr>
      <w:r w:rsidRPr="00252DFF">
        <w:rPr>
          <w:color w:val="002060"/>
        </w:rPr>
        <w:lastRenderedPageBreak/>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A77E9DD" w14:textId="77777777" w:rsidTr="00252DFF">
        <w:trPr>
          <w:divId w:val="527259509"/>
        </w:trPr>
        <w:tc>
          <w:tcPr>
            <w:tcW w:w="2200" w:type="dxa"/>
            <w:tcMar>
              <w:top w:w="20" w:type="dxa"/>
              <w:left w:w="20" w:type="dxa"/>
              <w:bottom w:w="20" w:type="dxa"/>
              <w:right w:w="20" w:type="dxa"/>
            </w:tcMar>
            <w:vAlign w:val="center"/>
          </w:tcPr>
          <w:p w14:paraId="179D4D13" w14:textId="77777777" w:rsidR="00252DFF" w:rsidRPr="00252DFF" w:rsidRDefault="00252DFF" w:rsidP="00252DFF">
            <w:pPr>
              <w:pStyle w:val="movimento"/>
              <w:rPr>
                <w:color w:val="002060"/>
              </w:rPr>
            </w:pPr>
            <w:r w:rsidRPr="00252DFF">
              <w:rPr>
                <w:color w:val="002060"/>
              </w:rPr>
              <w:t>GAMBARARA LUCA</w:t>
            </w:r>
          </w:p>
        </w:tc>
        <w:tc>
          <w:tcPr>
            <w:tcW w:w="2200" w:type="dxa"/>
            <w:tcMar>
              <w:top w:w="20" w:type="dxa"/>
              <w:left w:w="20" w:type="dxa"/>
              <w:bottom w:w="20" w:type="dxa"/>
              <w:right w:w="20" w:type="dxa"/>
            </w:tcMar>
            <w:vAlign w:val="center"/>
          </w:tcPr>
          <w:p w14:paraId="08A29D22" w14:textId="77777777" w:rsidR="00252DFF" w:rsidRPr="00252DFF" w:rsidRDefault="00252DFF" w:rsidP="00252DFF">
            <w:pPr>
              <w:pStyle w:val="movimento2"/>
              <w:rPr>
                <w:color w:val="002060"/>
              </w:rPr>
            </w:pPr>
            <w:r w:rsidRPr="00252DFF">
              <w:rPr>
                <w:color w:val="002060"/>
              </w:rPr>
              <w:t xml:space="preserve">(ATL URBINO C5 1999) </w:t>
            </w:r>
          </w:p>
        </w:tc>
        <w:tc>
          <w:tcPr>
            <w:tcW w:w="800" w:type="dxa"/>
            <w:tcMar>
              <w:top w:w="20" w:type="dxa"/>
              <w:left w:w="20" w:type="dxa"/>
              <w:bottom w:w="20" w:type="dxa"/>
              <w:right w:w="20" w:type="dxa"/>
            </w:tcMar>
            <w:vAlign w:val="center"/>
          </w:tcPr>
          <w:p w14:paraId="6172E2E9"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F780261" w14:textId="77777777" w:rsidR="00252DFF" w:rsidRPr="00252DFF" w:rsidRDefault="00252DFF" w:rsidP="00252DFF">
            <w:pPr>
              <w:pStyle w:val="movimento"/>
              <w:rPr>
                <w:color w:val="002060"/>
              </w:rPr>
            </w:pPr>
            <w:r w:rsidRPr="00252DFF">
              <w:rPr>
                <w:color w:val="002060"/>
              </w:rPr>
              <w:t>MAZZIERI DIEGO</w:t>
            </w:r>
          </w:p>
        </w:tc>
        <w:tc>
          <w:tcPr>
            <w:tcW w:w="2200" w:type="dxa"/>
            <w:tcMar>
              <w:top w:w="20" w:type="dxa"/>
              <w:left w:w="20" w:type="dxa"/>
              <w:bottom w:w="20" w:type="dxa"/>
              <w:right w:w="20" w:type="dxa"/>
            </w:tcMar>
            <w:vAlign w:val="center"/>
          </w:tcPr>
          <w:p w14:paraId="09FFEEC6" w14:textId="77777777" w:rsidR="00252DFF" w:rsidRPr="00252DFF" w:rsidRDefault="00252DFF" w:rsidP="00252DFF">
            <w:pPr>
              <w:pStyle w:val="movimento2"/>
              <w:rPr>
                <w:color w:val="002060"/>
              </w:rPr>
            </w:pPr>
            <w:r w:rsidRPr="00252DFF">
              <w:rPr>
                <w:color w:val="002060"/>
              </w:rPr>
              <w:t xml:space="preserve">(AVENALE) </w:t>
            </w:r>
          </w:p>
        </w:tc>
      </w:tr>
      <w:tr w:rsidR="00252DFF" w:rsidRPr="00252DFF" w14:paraId="3F144992" w14:textId="77777777" w:rsidTr="00252DFF">
        <w:trPr>
          <w:divId w:val="527259509"/>
        </w:trPr>
        <w:tc>
          <w:tcPr>
            <w:tcW w:w="2200" w:type="dxa"/>
            <w:tcMar>
              <w:top w:w="20" w:type="dxa"/>
              <w:left w:w="20" w:type="dxa"/>
              <w:bottom w:w="20" w:type="dxa"/>
              <w:right w:w="20" w:type="dxa"/>
            </w:tcMar>
            <w:vAlign w:val="center"/>
          </w:tcPr>
          <w:p w14:paraId="25538526" w14:textId="77777777" w:rsidR="00252DFF" w:rsidRPr="00252DFF" w:rsidRDefault="00252DFF" w:rsidP="00252DFF">
            <w:pPr>
              <w:pStyle w:val="movimento"/>
              <w:rPr>
                <w:color w:val="002060"/>
              </w:rPr>
            </w:pPr>
            <w:r w:rsidRPr="00252DFF">
              <w:rPr>
                <w:color w:val="002060"/>
              </w:rPr>
              <w:t>NAVA ANDREA</w:t>
            </w:r>
          </w:p>
        </w:tc>
        <w:tc>
          <w:tcPr>
            <w:tcW w:w="2200" w:type="dxa"/>
            <w:tcMar>
              <w:top w:w="20" w:type="dxa"/>
              <w:left w:w="20" w:type="dxa"/>
              <w:bottom w:w="20" w:type="dxa"/>
              <w:right w:w="20" w:type="dxa"/>
            </w:tcMar>
            <w:vAlign w:val="center"/>
          </w:tcPr>
          <w:p w14:paraId="1027CFAF" w14:textId="77777777" w:rsidR="00252DFF" w:rsidRPr="00252DFF" w:rsidRDefault="00252DFF" w:rsidP="00252DFF">
            <w:pPr>
              <w:pStyle w:val="movimento2"/>
              <w:rPr>
                <w:color w:val="002060"/>
              </w:rPr>
            </w:pPr>
            <w:r w:rsidRPr="00252DFF">
              <w:rPr>
                <w:color w:val="002060"/>
              </w:rPr>
              <w:t xml:space="preserve">(BOCASTRUM UNITED) </w:t>
            </w:r>
          </w:p>
        </w:tc>
        <w:tc>
          <w:tcPr>
            <w:tcW w:w="800" w:type="dxa"/>
            <w:tcMar>
              <w:top w:w="20" w:type="dxa"/>
              <w:left w:w="20" w:type="dxa"/>
              <w:bottom w:w="20" w:type="dxa"/>
              <w:right w:w="20" w:type="dxa"/>
            </w:tcMar>
            <w:vAlign w:val="center"/>
          </w:tcPr>
          <w:p w14:paraId="62572DF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58C0C57" w14:textId="77777777" w:rsidR="00252DFF" w:rsidRPr="00252DFF" w:rsidRDefault="00252DFF" w:rsidP="00252DFF">
            <w:pPr>
              <w:pStyle w:val="movimento"/>
              <w:rPr>
                <w:color w:val="002060"/>
              </w:rPr>
            </w:pPr>
            <w:r w:rsidRPr="00252DFF">
              <w:rPr>
                <w:color w:val="002060"/>
              </w:rPr>
              <w:t>LOPEZ DAVIDE</w:t>
            </w:r>
          </w:p>
        </w:tc>
        <w:tc>
          <w:tcPr>
            <w:tcW w:w="2200" w:type="dxa"/>
            <w:tcMar>
              <w:top w:w="20" w:type="dxa"/>
              <w:left w:w="20" w:type="dxa"/>
              <w:bottom w:w="20" w:type="dxa"/>
              <w:right w:w="20" w:type="dxa"/>
            </w:tcMar>
            <w:vAlign w:val="center"/>
          </w:tcPr>
          <w:p w14:paraId="28C23FBF" w14:textId="77777777" w:rsidR="00252DFF" w:rsidRPr="00252DFF" w:rsidRDefault="00252DFF" w:rsidP="00252DFF">
            <w:pPr>
              <w:pStyle w:val="movimento2"/>
              <w:rPr>
                <w:color w:val="002060"/>
              </w:rPr>
            </w:pPr>
            <w:r w:rsidRPr="00252DFF">
              <w:rPr>
                <w:color w:val="002060"/>
              </w:rPr>
              <w:t xml:space="preserve">(CHIARAVALLE FUTSAL) </w:t>
            </w:r>
          </w:p>
        </w:tc>
      </w:tr>
      <w:tr w:rsidR="00252DFF" w:rsidRPr="00252DFF" w14:paraId="4AB251E9" w14:textId="77777777" w:rsidTr="00252DFF">
        <w:trPr>
          <w:divId w:val="527259509"/>
        </w:trPr>
        <w:tc>
          <w:tcPr>
            <w:tcW w:w="2200" w:type="dxa"/>
            <w:tcMar>
              <w:top w:w="20" w:type="dxa"/>
              <w:left w:w="20" w:type="dxa"/>
              <w:bottom w:w="20" w:type="dxa"/>
              <w:right w:w="20" w:type="dxa"/>
            </w:tcMar>
            <w:vAlign w:val="center"/>
          </w:tcPr>
          <w:p w14:paraId="08572EF3" w14:textId="77777777" w:rsidR="00252DFF" w:rsidRPr="00252DFF" w:rsidRDefault="00252DFF" w:rsidP="00252DFF">
            <w:pPr>
              <w:pStyle w:val="movimento"/>
              <w:rPr>
                <w:color w:val="002060"/>
              </w:rPr>
            </w:pPr>
            <w:r w:rsidRPr="00252DFF">
              <w:rPr>
                <w:color w:val="002060"/>
              </w:rPr>
              <w:t>GATTAFONI FILIPPO</w:t>
            </w:r>
          </w:p>
        </w:tc>
        <w:tc>
          <w:tcPr>
            <w:tcW w:w="2200" w:type="dxa"/>
            <w:tcMar>
              <w:top w:w="20" w:type="dxa"/>
              <w:left w:w="20" w:type="dxa"/>
              <w:bottom w:w="20" w:type="dxa"/>
              <w:right w:w="20" w:type="dxa"/>
            </w:tcMar>
            <w:vAlign w:val="center"/>
          </w:tcPr>
          <w:p w14:paraId="13B0C9A4" w14:textId="77777777" w:rsidR="00252DFF" w:rsidRPr="00252DFF" w:rsidRDefault="00252DFF" w:rsidP="00252DFF">
            <w:pPr>
              <w:pStyle w:val="movimento2"/>
              <w:rPr>
                <w:color w:val="002060"/>
              </w:rPr>
            </w:pPr>
            <w:r w:rsidRPr="00252DFF">
              <w:rPr>
                <w:color w:val="002060"/>
              </w:rPr>
              <w:t xml:space="preserve">(POTENZA PICENA) </w:t>
            </w:r>
          </w:p>
        </w:tc>
        <w:tc>
          <w:tcPr>
            <w:tcW w:w="800" w:type="dxa"/>
            <w:tcMar>
              <w:top w:w="20" w:type="dxa"/>
              <w:left w:w="20" w:type="dxa"/>
              <w:bottom w:w="20" w:type="dxa"/>
              <w:right w:w="20" w:type="dxa"/>
            </w:tcMar>
            <w:vAlign w:val="center"/>
          </w:tcPr>
          <w:p w14:paraId="00345640"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2DD752B" w14:textId="77777777" w:rsidR="00252DFF" w:rsidRPr="00252DFF" w:rsidRDefault="00252DFF" w:rsidP="00252DFF">
            <w:pPr>
              <w:pStyle w:val="movimento"/>
              <w:rPr>
                <w:color w:val="002060"/>
              </w:rPr>
            </w:pPr>
            <w:r w:rsidRPr="00252DFF">
              <w:rPr>
                <w:color w:val="002060"/>
              </w:rPr>
              <w:t>INNOCENZI TEO</w:t>
            </w:r>
          </w:p>
        </w:tc>
        <w:tc>
          <w:tcPr>
            <w:tcW w:w="2200" w:type="dxa"/>
            <w:tcMar>
              <w:top w:w="20" w:type="dxa"/>
              <w:left w:w="20" w:type="dxa"/>
              <w:bottom w:w="20" w:type="dxa"/>
              <w:right w:w="20" w:type="dxa"/>
            </w:tcMar>
            <w:vAlign w:val="center"/>
          </w:tcPr>
          <w:p w14:paraId="34E4DB00" w14:textId="77777777" w:rsidR="00252DFF" w:rsidRPr="00252DFF" w:rsidRDefault="00252DFF" w:rsidP="00252DFF">
            <w:pPr>
              <w:pStyle w:val="movimento2"/>
              <w:rPr>
                <w:color w:val="002060"/>
              </w:rPr>
            </w:pPr>
            <w:r w:rsidRPr="00252DFF">
              <w:rPr>
                <w:color w:val="002060"/>
              </w:rPr>
              <w:t xml:space="preserve">(REAL FABRIANO) </w:t>
            </w:r>
          </w:p>
        </w:tc>
      </w:tr>
      <w:tr w:rsidR="00252DFF" w:rsidRPr="00252DFF" w14:paraId="195345FB" w14:textId="77777777" w:rsidTr="00252DFF">
        <w:trPr>
          <w:divId w:val="527259509"/>
        </w:trPr>
        <w:tc>
          <w:tcPr>
            <w:tcW w:w="2200" w:type="dxa"/>
            <w:tcMar>
              <w:top w:w="20" w:type="dxa"/>
              <w:left w:w="20" w:type="dxa"/>
              <w:bottom w:w="20" w:type="dxa"/>
              <w:right w:w="20" w:type="dxa"/>
            </w:tcMar>
            <w:vAlign w:val="center"/>
          </w:tcPr>
          <w:p w14:paraId="35FD395A" w14:textId="77777777" w:rsidR="00252DFF" w:rsidRPr="00252DFF" w:rsidRDefault="00252DFF" w:rsidP="00252DFF">
            <w:pPr>
              <w:pStyle w:val="movimento"/>
              <w:rPr>
                <w:color w:val="002060"/>
              </w:rPr>
            </w:pPr>
            <w:r w:rsidRPr="00252DFF">
              <w:rPr>
                <w:color w:val="002060"/>
              </w:rPr>
              <w:t>PICCININI ENRICO</w:t>
            </w:r>
          </w:p>
        </w:tc>
        <w:tc>
          <w:tcPr>
            <w:tcW w:w="2200" w:type="dxa"/>
            <w:tcMar>
              <w:top w:w="20" w:type="dxa"/>
              <w:left w:w="20" w:type="dxa"/>
              <w:bottom w:w="20" w:type="dxa"/>
              <w:right w:w="20" w:type="dxa"/>
            </w:tcMar>
            <w:vAlign w:val="center"/>
          </w:tcPr>
          <w:p w14:paraId="4E8E0624" w14:textId="77777777" w:rsidR="00252DFF" w:rsidRPr="00252DFF" w:rsidRDefault="00252DFF" w:rsidP="00252DFF">
            <w:pPr>
              <w:pStyle w:val="movimento2"/>
              <w:rPr>
                <w:color w:val="002060"/>
              </w:rPr>
            </w:pPr>
            <w:r w:rsidRPr="00252DFF">
              <w:rPr>
                <w:color w:val="002060"/>
              </w:rPr>
              <w:t xml:space="preserve">(SERRALTA) </w:t>
            </w:r>
          </w:p>
        </w:tc>
        <w:tc>
          <w:tcPr>
            <w:tcW w:w="800" w:type="dxa"/>
            <w:tcMar>
              <w:top w:w="20" w:type="dxa"/>
              <w:left w:w="20" w:type="dxa"/>
              <w:bottom w:w="20" w:type="dxa"/>
              <w:right w:w="20" w:type="dxa"/>
            </w:tcMar>
            <w:vAlign w:val="center"/>
          </w:tcPr>
          <w:p w14:paraId="398E61C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648F850" w14:textId="77777777" w:rsidR="00252DFF" w:rsidRPr="00252DFF" w:rsidRDefault="00252DFF" w:rsidP="00252DFF">
            <w:pPr>
              <w:pStyle w:val="movimento"/>
              <w:rPr>
                <w:color w:val="002060"/>
              </w:rPr>
            </w:pPr>
            <w:r w:rsidRPr="00252DFF">
              <w:rPr>
                <w:color w:val="002060"/>
              </w:rPr>
              <w:t>RIMINUCCI ALESSANDRO</w:t>
            </w:r>
          </w:p>
        </w:tc>
        <w:tc>
          <w:tcPr>
            <w:tcW w:w="2200" w:type="dxa"/>
            <w:tcMar>
              <w:top w:w="20" w:type="dxa"/>
              <w:left w:w="20" w:type="dxa"/>
              <w:bottom w:w="20" w:type="dxa"/>
              <w:right w:w="20" w:type="dxa"/>
            </w:tcMar>
            <w:vAlign w:val="center"/>
          </w:tcPr>
          <w:p w14:paraId="586AEEAD" w14:textId="77777777" w:rsidR="00252DFF" w:rsidRPr="00252DFF" w:rsidRDefault="00252DFF" w:rsidP="00252DFF">
            <w:pPr>
              <w:pStyle w:val="movimento2"/>
              <w:rPr>
                <w:color w:val="002060"/>
              </w:rPr>
            </w:pPr>
            <w:r w:rsidRPr="00252DFF">
              <w:rPr>
                <w:color w:val="002060"/>
              </w:rPr>
              <w:t xml:space="preserve">(SPORTLAND) </w:t>
            </w:r>
          </w:p>
        </w:tc>
      </w:tr>
      <w:tr w:rsidR="00252DFF" w:rsidRPr="00252DFF" w14:paraId="2BC008BD" w14:textId="77777777" w:rsidTr="00252DFF">
        <w:trPr>
          <w:divId w:val="527259509"/>
        </w:trPr>
        <w:tc>
          <w:tcPr>
            <w:tcW w:w="2200" w:type="dxa"/>
            <w:tcMar>
              <w:top w:w="20" w:type="dxa"/>
              <w:left w:w="20" w:type="dxa"/>
              <w:bottom w:w="20" w:type="dxa"/>
              <w:right w:w="20" w:type="dxa"/>
            </w:tcMar>
            <w:vAlign w:val="center"/>
          </w:tcPr>
          <w:p w14:paraId="2AB06D93" w14:textId="77777777" w:rsidR="00252DFF" w:rsidRPr="00252DFF" w:rsidRDefault="00252DFF" w:rsidP="00252DFF">
            <w:pPr>
              <w:pStyle w:val="movimento"/>
              <w:rPr>
                <w:color w:val="002060"/>
              </w:rPr>
            </w:pPr>
            <w:r w:rsidRPr="00252DFF">
              <w:rPr>
                <w:color w:val="002060"/>
              </w:rPr>
              <w:t>FRATESI SIMONE</w:t>
            </w:r>
          </w:p>
        </w:tc>
        <w:tc>
          <w:tcPr>
            <w:tcW w:w="2200" w:type="dxa"/>
            <w:tcMar>
              <w:top w:w="20" w:type="dxa"/>
              <w:left w:w="20" w:type="dxa"/>
              <w:bottom w:w="20" w:type="dxa"/>
              <w:right w:w="20" w:type="dxa"/>
            </w:tcMar>
            <w:vAlign w:val="center"/>
          </w:tcPr>
          <w:p w14:paraId="4D686D81" w14:textId="77777777" w:rsidR="00252DFF" w:rsidRPr="00252DFF" w:rsidRDefault="00252DFF" w:rsidP="00252DFF">
            <w:pPr>
              <w:pStyle w:val="movimento2"/>
              <w:rPr>
                <w:color w:val="002060"/>
              </w:rPr>
            </w:pPr>
            <w:r w:rsidRPr="00252DFF">
              <w:rPr>
                <w:color w:val="002060"/>
              </w:rPr>
              <w:t xml:space="preserve">(VALLEFOGLIA C5) </w:t>
            </w:r>
          </w:p>
        </w:tc>
        <w:tc>
          <w:tcPr>
            <w:tcW w:w="800" w:type="dxa"/>
            <w:tcMar>
              <w:top w:w="20" w:type="dxa"/>
              <w:left w:w="20" w:type="dxa"/>
              <w:bottom w:w="20" w:type="dxa"/>
              <w:right w:w="20" w:type="dxa"/>
            </w:tcMar>
            <w:vAlign w:val="center"/>
          </w:tcPr>
          <w:p w14:paraId="3A3DC42E"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E9BFC23"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124CC57" w14:textId="77777777" w:rsidR="00252DFF" w:rsidRPr="00252DFF" w:rsidRDefault="00252DFF" w:rsidP="00252DFF">
            <w:pPr>
              <w:pStyle w:val="movimento2"/>
              <w:rPr>
                <w:color w:val="002060"/>
              </w:rPr>
            </w:pPr>
            <w:r w:rsidRPr="00252DFF">
              <w:rPr>
                <w:color w:val="002060"/>
              </w:rPr>
              <w:t> </w:t>
            </w:r>
          </w:p>
        </w:tc>
      </w:tr>
    </w:tbl>
    <w:p w14:paraId="011BFA21" w14:textId="77777777" w:rsidR="00252DFF" w:rsidRPr="00252DFF" w:rsidRDefault="00252DFF" w:rsidP="00252DFF">
      <w:pPr>
        <w:pStyle w:val="titolo20"/>
        <w:divId w:val="527259509"/>
        <w:rPr>
          <w:color w:val="002060"/>
        </w:rPr>
      </w:pPr>
      <w:r w:rsidRPr="00252DFF">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C72E980" w14:textId="77777777" w:rsidTr="00252DFF">
        <w:trPr>
          <w:divId w:val="527259509"/>
        </w:trPr>
        <w:tc>
          <w:tcPr>
            <w:tcW w:w="2200" w:type="dxa"/>
            <w:tcMar>
              <w:top w:w="20" w:type="dxa"/>
              <w:left w:w="20" w:type="dxa"/>
              <w:bottom w:w="20" w:type="dxa"/>
              <w:right w:w="20" w:type="dxa"/>
            </w:tcMar>
            <w:vAlign w:val="center"/>
          </w:tcPr>
          <w:p w14:paraId="295771B2" w14:textId="77777777" w:rsidR="00252DFF" w:rsidRPr="00252DFF" w:rsidRDefault="00252DFF" w:rsidP="00252DFF">
            <w:pPr>
              <w:pStyle w:val="movimento"/>
              <w:rPr>
                <w:color w:val="002060"/>
              </w:rPr>
            </w:pPr>
            <w:r w:rsidRPr="00252DFF">
              <w:rPr>
                <w:color w:val="002060"/>
              </w:rPr>
              <w:t>ACCATTOLI DAVIDE</w:t>
            </w:r>
          </w:p>
        </w:tc>
        <w:tc>
          <w:tcPr>
            <w:tcW w:w="2200" w:type="dxa"/>
            <w:tcMar>
              <w:top w:w="20" w:type="dxa"/>
              <w:left w:w="20" w:type="dxa"/>
              <w:bottom w:w="20" w:type="dxa"/>
              <w:right w:w="20" w:type="dxa"/>
            </w:tcMar>
            <w:vAlign w:val="center"/>
          </w:tcPr>
          <w:p w14:paraId="1AB18BDD" w14:textId="77777777" w:rsidR="00252DFF" w:rsidRPr="00252DFF" w:rsidRDefault="00252DFF" w:rsidP="00252DFF">
            <w:pPr>
              <w:pStyle w:val="movimento2"/>
              <w:rPr>
                <w:color w:val="002060"/>
              </w:rPr>
            </w:pPr>
            <w:r w:rsidRPr="00252DFF">
              <w:rPr>
                <w:color w:val="002060"/>
              </w:rPr>
              <w:t xml:space="preserve">(ACLI VILLA MUSONE) </w:t>
            </w:r>
          </w:p>
        </w:tc>
        <w:tc>
          <w:tcPr>
            <w:tcW w:w="800" w:type="dxa"/>
            <w:tcMar>
              <w:top w:w="20" w:type="dxa"/>
              <w:left w:w="20" w:type="dxa"/>
              <w:bottom w:w="20" w:type="dxa"/>
              <w:right w:w="20" w:type="dxa"/>
            </w:tcMar>
            <w:vAlign w:val="center"/>
          </w:tcPr>
          <w:p w14:paraId="284F663B"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911A577" w14:textId="77777777" w:rsidR="00252DFF" w:rsidRPr="00252DFF" w:rsidRDefault="00252DFF" w:rsidP="00252DFF">
            <w:pPr>
              <w:pStyle w:val="movimento"/>
              <w:rPr>
                <w:color w:val="002060"/>
              </w:rPr>
            </w:pPr>
            <w:r w:rsidRPr="00252DFF">
              <w:rPr>
                <w:color w:val="002060"/>
              </w:rPr>
              <w:t>FULIGNI PIERPAOLO</w:t>
            </w:r>
          </w:p>
        </w:tc>
        <w:tc>
          <w:tcPr>
            <w:tcW w:w="2200" w:type="dxa"/>
            <w:tcMar>
              <w:top w:w="20" w:type="dxa"/>
              <w:left w:w="20" w:type="dxa"/>
              <w:bottom w:w="20" w:type="dxa"/>
              <w:right w:w="20" w:type="dxa"/>
            </w:tcMar>
            <w:vAlign w:val="center"/>
          </w:tcPr>
          <w:p w14:paraId="05056EA9" w14:textId="77777777" w:rsidR="00252DFF" w:rsidRPr="00252DFF" w:rsidRDefault="00252DFF" w:rsidP="00252DFF">
            <w:pPr>
              <w:pStyle w:val="movimento2"/>
              <w:rPr>
                <w:color w:val="002060"/>
              </w:rPr>
            </w:pPr>
            <w:r w:rsidRPr="00252DFF">
              <w:rPr>
                <w:color w:val="002060"/>
              </w:rPr>
              <w:t xml:space="preserve">(AMICI DEL CENTROSOCIO SP.) </w:t>
            </w:r>
          </w:p>
        </w:tc>
      </w:tr>
      <w:tr w:rsidR="00252DFF" w:rsidRPr="00252DFF" w14:paraId="48997669" w14:textId="77777777" w:rsidTr="00252DFF">
        <w:trPr>
          <w:divId w:val="527259509"/>
        </w:trPr>
        <w:tc>
          <w:tcPr>
            <w:tcW w:w="2200" w:type="dxa"/>
            <w:tcMar>
              <w:top w:w="20" w:type="dxa"/>
              <w:left w:w="20" w:type="dxa"/>
              <w:bottom w:w="20" w:type="dxa"/>
              <w:right w:w="20" w:type="dxa"/>
            </w:tcMar>
            <w:vAlign w:val="center"/>
          </w:tcPr>
          <w:p w14:paraId="1F74BA1E" w14:textId="77777777" w:rsidR="00252DFF" w:rsidRPr="00252DFF" w:rsidRDefault="00252DFF" w:rsidP="00252DFF">
            <w:pPr>
              <w:pStyle w:val="movimento"/>
              <w:rPr>
                <w:color w:val="002060"/>
              </w:rPr>
            </w:pPr>
            <w:r w:rsidRPr="00252DFF">
              <w:rPr>
                <w:color w:val="002060"/>
              </w:rPr>
              <w:t>BALLONI STEFANO</w:t>
            </w:r>
          </w:p>
        </w:tc>
        <w:tc>
          <w:tcPr>
            <w:tcW w:w="2200" w:type="dxa"/>
            <w:tcMar>
              <w:top w:w="20" w:type="dxa"/>
              <w:left w:w="20" w:type="dxa"/>
              <w:bottom w:w="20" w:type="dxa"/>
              <w:right w:w="20" w:type="dxa"/>
            </w:tcMar>
            <w:vAlign w:val="center"/>
          </w:tcPr>
          <w:p w14:paraId="5C14CE30" w14:textId="77777777" w:rsidR="00252DFF" w:rsidRPr="00252DFF" w:rsidRDefault="00252DFF" w:rsidP="00252DFF">
            <w:pPr>
              <w:pStyle w:val="movimento2"/>
              <w:rPr>
                <w:color w:val="002060"/>
              </w:rPr>
            </w:pPr>
            <w:r w:rsidRPr="00252DFF">
              <w:rPr>
                <w:color w:val="002060"/>
              </w:rPr>
              <w:t xml:space="preserve">(BOCASTRUM UNITED) </w:t>
            </w:r>
          </w:p>
        </w:tc>
        <w:tc>
          <w:tcPr>
            <w:tcW w:w="800" w:type="dxa"/>
            <w:tcMar>
              <w:top w:w="20" w:type="dxa"/>
              <w:left w:w="20" w:type="dxa"/>
              <w:bottom w:w="20" w:type="dxa"/>
              <w:right w:w="20" w:type="dxa"/>
            </w:tcMar>
            <w:vAlign w:val="center"/>
          </w:tcPr>
          <w:p w14:paraId="2536F79B"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8C5CBED" w14:textId="77777777" w:rsidR="00252DFF" w:rsidRPr="00252DFF" w:rsidRDefault="00252DFF" w:rsidP="00252DFF">
            <w:pPr>
              <w:pStyle w:val="movimento"/>
              <w:rPr>
                <w:color w:val="002060"/>
              </w:rPr>
            </w:pPr>
            <w:r w:rsidRPr="00252DFF">
              <w:rPr>
                <w:color w:val="002060"/>
              </w:rPr>
              <w:t>CARANCINI GIULIO</w:t>
            </w:r>
          </w:p>
        </w:tc>
        <w:tc>
          <w:tcPr>
            <w:tcW w:w="2200" w:type="dxa"/>
            <w:tcMar>
              <w:top w:w="20" w:type="dxa"/>
              <w:left w:w="20" w:type="dxa"/>
              <w:bottom w:w="20" w:type="dxa"/>
              <w:right w:w="20" w:type="dxa"/>
            </w:tcMar>
            <w:vAlign w:val="center"/>
          </w:tcPr>
          <w:p w14:paraId="672D1C09" w14:textId="77777777" w:rsidR="00252DFF" w:rsidRPr="00252DFF" w:rsidRDefault="00252DFF" w:rsidP="00252DFF">
            <w:pPr>
              <w:pStyle w:val="movimento2"/>
              <w:rPr>
                <w:color w:val="002060"/>
              </w:rPr>
            </w:pPr>
            <w:r w:rsidRPr="00252DFF">
              <w:rPr>
                <w:color w:val="002060"/>
              </w:rPr>
              <w:t xml:space="preserve">(NUOVA OTTRANO 98) </w:t>
            </w:r>
          </w:p>
        </w:tc>
      </w:tr>
      <w:tr w:rsidR="00252DFF" w:rsidRPr="00252DFF" w14:paraId="1FD58205" w14:textId="77777777" w:rsidTr="00252DFF">
        <w:trPr>
          <w:divId w:val="527259509"/>
        </w:trPr>
        <w:tc>
          <w:tcPr>
            <w:tcW w:w="2200" w:type="dxa"/>
            <w:tcMar>
              <w:top w:w="20" w:type="dxa"/>
              <w:left w:w="20" w:type="dxa"/>
              <w:bottom w:w="20" w:type="dxa"/>
              <w:right w:w="20" w:type="dxa"/>
            </w:tcMar>
            <w:vAlign w:val="center"/>
          </w:tcPr>
          <w:p w14:paraId="42607EA0" w14:textId="77777777" w:rsidR="00252DFF" w:rsidRPr="00252DFF" w:rsidRDefault="00252DFF" w:rsidP="00252DFF">
            <w:pPr>
              <w:pStyle w:val="movimento"/>
              <w:rPr>
                <w:color w:val="002060"/>
              </w:rPr>
            </w:pPr>
            <w:r w:rsidRPr="00252DFF">
              <w:rPr>
                <w:color w:val="002060"/>
              </w:rPr>
              <w:t>SAKUTA RUBENS</w:t>
            </w:r>
          </w:p>
        </w:tc>
        <w:tc>
          <w:tcPr>
            <w:tcW w:w="2200" w:type="dxa"/>
            <w:tcMar>
              <w:top w:w="20" w:type="dxa"/>
              <w:left w:w="20" w:type="dxa"/>
              <w:bottom w:w="20" w:type="dxa"/>
              <w:right w:w="20" w:type="dxa"/>
            </w:tcMar>
            <w:vAlign w:val="center"/>
          </w:tcPr>
          <w:p w14:paraId="0AE689DC" w14:textId="77777777" w:rsidR="00252DFF" w:rsidRPr="00252DFF" w:rsidRDefault="00252DFF" w:rsidP="00252DFF">
            <w:pPr>
              <w:pStyle w:val="movimento2"/>
              <w:rPr>
                <w:color w:val="002060"/>
              </w:rPr>
            </w:pPr>
            <w:r w:rsidRPr="00252DFF">
              <w:rPr>
                <w:color w:val="002060"/>
              </w:rPr>
              <w:t xml:space="preserve">(REAL FABRIANO) </w:t>
            </w:r>
          </w:p>
        </w:tc>
        <w:tc>
          <w:tcPr>
            <w:tcW w:w="800" w:type="dxa"/>
            <w:tcMar>
              <w:top w:w="20" w:type="dxa"/>
              <w:left w:w="20" w:type="dxa"/>
              <w:bottom w:w="20" w:type="dxa"/>
              <w:right w:w="20" w:type="dxa"/>
            </w:tcMar>
            <w:vAlign w:val="center"/>
          </w:tcPr>
          <w:p w14:paraId="49436635"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9B4DC51" w14:textId="77777777" w:rsidR="00252DFF" w:rsidRPr="00252DFF" w:rsidRDefault="00252DFF" w:rsidP="00252DFF">
            <w:pPr>
              <w:pStyle w:val="movimento"/>
              <w:rPr>
                <w:color w:val="002060"/>
              </w:rPr>
            </w:pPr>
            <w:r w:rsidRPr="00252DFF">
              <w:rPr>
                <w:color w:val="002060"/>
              </w:rPr>
              <w:t>CARLETTI ANDREA</w:t>
            </w:r>
          </w:p>
        </w:tc>
        <w:tc>
          <w:tcPr>
            <w:tcW w:w="2200" w:type="dxa"/>
            <w:tcMar>
              <w:top w:w="20" w:type="dxa"/>
              <w:left w:w="20" w:type="dxa"/>
              <w:bottom w:w="20" w:type="dxa"/>
              <w:right w:w="20" w:type="dxa"/>
            </w:tcMar>
            <w:vAlign w:val="center"/>
          </w:tcPr>
          <w:p w14:paraId="6A74D9D4" w14:textId="77777777" w:rsidR="00252DFF" w:rsidRPr="00252DFF" w:rsidRDefault="00252DFF" w:rsidP="00252DFF">
            <w:pPr>
              <w:pStyle w:val="movimento2"/>
              <w:rPr>
                <w:color w:val="002060"/>
              </w:rPr>
            </w:pPr>
            <w:r w:rsidRPr="00252DFF">
              <w:rPr>
                <w:color w:val="002060"/>
              </w:rPr>
              <w:t xml:space="preserve">(REAL </w:t>
            </w:r>
            <w:proofErr w:type="gramStart"/>
            <w:r w:rsidRPr="00252DFF">
              <w:rPr>
                <w:color w:val="002060"/>
              </w:rPr>
              <w:t>S.COSTANZO</w:t>
            </w:r>
            <w:proofErr w:type="gramEnd"/>
            <w:r w:rsidRPr="00252DFF">
              <w:rPr>
                <w:color w:val="002060"/>
              </w:rPr>
              <w:t xml:space="preserve"> CALCIO 5) </w:t>
            </w:r>
          </w:p>
        </w:tc>
      </w:tr>
      <w:tr w:rsidR="00252DFF" w:rsidRPr="00252DFF" w14:paraId="48E625D3" w14:textId="77777777" w:rsidTr="00252DFF">
        <w:trPr>
          <w:divId w:val="527259509"/>
        </w:trPr>
        <w:tc>
          <w:tcPr>
            <w:tcW w:w="2200" w:type="dxa"/>
            <w:tcMar>
              <w:top w:w="20" w:type="dxa"/>
              <w:left w:w="20" w:type="dxa"/>
              <w:bottom w:w="20" w:type="dxa"/>
              <w:right w:w="20" w:type="dxa"/>
            </w:tcMar>
            <w:vAlign w:val="center"/>
          </w:tcPr>
          <w:p w14:paraId="5CE9B1C9" w14:textId="77777777" w:rsidR="00252DFF" w:rsidRPr="00252DFF" w:rsidRDefault="00252DFF" w:rsidP="00252DFF">
            <w:pPr>
              <w:pStyle w:val="movimento"/>
              <w:rPr>
                <w:color w:val="002060"/>
              </w:rPr>
            </w:pPr>
            <w:r w:rsidRPr="00252DFF">
              <w:rPr>
                <w:color w:val="002060"/>
              </w:rPr>
              <w:t>ANTRONACO JACOPO</w:t>
            </w:r>
          </w:p>
        </w:tc>
        <w:tc>
          <w:tcPr>
            <w:tcW w:w="2200" w:type="dxa"/>
            <w:tcMar>
              <w:top w:w="20" w:type="dxa"/>
              <w:left w:w="20" w:type="dxa"/>
              <w:bottom w:w="20" w:type="dxa"/>
              <w:right w:w="20" w:type="dxa"/>
            </w:tcMar>
            <w:vAlign w:val="center"/>
          </w:tcPr>
          <w:p w14:paraId="0C566029" w14:textId="77777777" w:rsidR="00252DFF" w:rsidRPr="00252DFF" w:rsidRDefault="00252DFF" w:rsidP="00252DFF">
            <w:pPr>
              <w:pStyle w:val="movimento2"/>
              <w:rPr>
                <w:color w:val="002060"/>
              </w:rPr>
            </w:pPr>
            <w:r w:rsidRPr="00252DFF">
              <w:rPr>
                <w:color w:val="002060"/>
              </w:rPr>
              <w:t xml:space="preserve">(SENIGALLIA CALCIO) </w:t>
            </w:r>
          </w:p>
        </w:tc>
        <w:tc>
          <w:tcPr>
            <w:tcW w:w="800" w:type="dxa"/>
            <w:tcMar>
              <w:top w:w="20" w:type="dxa"/>
              <w:left w:w="20" w:type="dxa"/>
              <w:bottom w:w="20" w:type="dxa"/>
              <w:right w:w="20" w:type="dxa"/>
            </w:tcMar>
            <w:vAlign w:val="center"/>
          </w:tcPr>
          <w:p w14:paraId="68B3CD33"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4D4023B" w14:textId="77777777" w:rsidR="00252DFF" w:rsidRPr="00252DFF" w:rsidRDefault="00252DFF" w:rsidP="00252DFF">
            <w:pPr>
              <w:pStyle w:val="movimento"/>
              <w:rPr>
                <w:color w:val="002060"/>
              </w:rPr>
            </w:pPr>
            <w:r w:rsidRPr="00252DFF">
              <w:rPr>
                <w:color w:val="002060"/>
              </w:rPr>
              <w:t>LINI EDUARDO DAVID</w:t>
            </w:r>
          </w:p>
        </w:tc>
        <w:tc>
          <w:tcPr>
            <w:tcW w:w="2200" w:type="dxa"/>
            <w:tcMar>
              <w:top w:w="20" w:type="dxa"/>
              <w:left w:w="20" w:type="dxa"/>
              <w:bottom w:w="20" w:type="dxa"/>
              <w:right w:w="20" w:type="dxa"/>
            </w:tcMar>
            <w:vAlign w:val="center"/>
          </w:tcPr>
          <w:p w14:paraId="64667011" w14:textId="77777777" w:rsidR="00252DFF" w:rsidRPr="00252DFF" w:rsidRDefault="00252DFF" w:rsidP="00252DFF">
            <w:pPr>
              <w:pStyle w:val="movimento2"/>
              <w:rPr>
                <w:color w:val="002060"/>
              </w:rPr>
            </w:pPr>
            <w:r w:rsidRPr="00252DFF">
              <w:rPr>
                <w:color w:val="002060"/>
              </w:rPr>
              <w:t xml:space="preserve">(SPORTING GROTTAMMARE) </w:t>
            </w:r>
          </w:p>
        </w:tc>
      </w:tr>
      <w:tr w:rsidR="00252DFF" w:rsidRPr="00252DFF" w14:paraId="4E5CCF3A" w14:textId="77777777" w:rsidTr="00252DFF">
        <w:trPr>
          <w:divId w:val="527259509"/>
        </w:trPr>
        <w:tc>
          <w:tcPr>
            <w:tcW w:w="2200" w:type="dxa"/>
            <w:tcMar>
              <w:top w:w="20" w:type="dxa"/>
              <w:left w:w="20" w:type="dxa"/>
              <w:bottom w:w="20" w:type="dxa"/>
              <w:right w:w="20" w:type="dxa"/>
            </w:tcMar>
            <w:vAlign w:val="center"/>
          </w:tcPr>
          <w:p w14:paraId="4045EDD6" w14:textId="77777777" w:rsidR="00252DFF" w:rsidRPr="00252DFF" w:rsidRDefault="00252DFF" w:rsidP="00252DFF">
            <w:pPr>
              <w:pStyle w:val="movimento"/>
              <w:rPr>
                <w:color w:val="002060"/>
              </w:rPr>
            </w:pPr>
            <w:r w:rsidRPr="00252DFF">
              <w:rPr>
                <w:color w:val="002060"/>
              </w:rPr>
              <w:t>BELLOCCHI FEDERICO</w:t>
            </w:r>
          </w:p>
        </w:tc>
        <w:tc>
          <w:tcPr>
            <w:tcW w:w="2200" w:type="dxa"/>
            <w:tcMar>
              <w:top w:w="20" w:type="dxa"/>
              <w:left w:w="20" w:type="dxa"/>
              <w:bottom w:w="20" w:type="dxa"/>
              <w:right w:w="20" w:type="dxa"/>
            </w:tcMar>
            <w:vAlign w:val="center"/>
          </w:tcPr>
          <w:p w14:paraId="55C210F2" w14:textId="77777777" w:rsidR="00252DFF" w:rsidRPr="00252DFF" w:rsidRDefault="00252DFF" w:rsidP="00252DFF">
            <w:pPr>
              <w:pStyle w:val="movimento2"/>
              <w:rPr>
                <w:color w:val="002060"/>
              </w:rPr>
            </w:pPr>
            <w:r w:rsidRPr="00252DFF">
              <w:rPr>
                <w:color w:val="002060"/>
              </w:rPr>
              <w:t xml:space="preserve">(SPORTLAND) </w:t>
            </w:r>
          </w:p>
        </w:tc>
        <w:tc>
          <w:tcPr>
            <w:tcW w:w="800" w:type="dxa"/>
            <w:tcMar>
              <w:top w:w="20" w:type="dxa"/>
              <w:left w:w="20" w:type="dxa"/>
              <w:bottom w:w="20" w:type="dxa"/>
              <w:right w:w="20" w:type="dxa"/>
            </w:tcMar>
            <w:vAlign w:val="center"/>
          </w:tcPr>
          <w:p w14:paraId="1110E47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01966D2" w14:textId="77777777" w:rsidR="00252DFF" w:rsidRPr="00252DFF" w:rsidRDefault="00252DFF" w:rsidP="00252DFF">
            <w:pPr>
              <w:pStyle w:val="movimento"/>
              <w:rPr>
                <w:color w:val="002060"/>
              </w:rPr>
            </w:pPr>
            <w:r w:rsidRPr="00252DFF">
              <w:rPr>
                <w:color w:val="002060"/>
              </w:rPr>
              <w:t>VENTURINI OSCAR</w:t>
            </w:r>
          </w:p>
        </w:tc>
        <w:tc>
          <w:tcPr>
            <w:tcW w:w="2200" w:type="dxa"/>
            <w:tcMar>
              <w:top w:w="20" w:type="dxa"/>
              <w:left w:w="20" w:type="dxa"/>
              <w:bottom w:w="20" w:type="dxa"/>
              <w:right w:w="20" w:type="dxa"/>
            </w:tcMar>
            <w:vAlign w:val="center"/>
          </w:tcPr>
          <w:p w14:paraId="798A6BF7" w14:textId="77777777" w:rsidR="00252DFF" w:rsidRPr="00252DFF" w:rsidRDefault="00252DFF" w:rsidP="00252DFF">
            <w:pPr>
              <w:pStyle w:val="movimento2"/>
              <w:rPr>
                <w:color w:val="002060"/>
              </w:rPr>
            </w:pPr>
            <w:r w:rsidRPr="00252DFF">
              <w:rPr>
                <w:color w:val="002060"/>
              </w:rPr>
              <w:t xml:space="preserve">(SPORTLAND) </w:t>
            </w:r>
          </w:p>
        </w:tc>
      </w:tr>
      <w:tr w:rsidR="00252DFF" w:rsidRPr="00252DFF" w14:paraId="3320F8F7" w14:textId="77777777" w:rsidTr="00252DFF">
        <w:trPr>
          <w:divId w:val="527259509"/>
        </w:trPr>
        <w:tc>
          <w:tcPr>
            <w:tcW w:w="2200" w:type="dxa"/>
            <w:tcMar>
              <w:top w:w="20" w:type="dxa"/>
              <w:left w:w="20" w:type="dxa"/>
              <w:bottom w:w="20" w:type="dxa"/>
              <w:right w:w="20" w:type="dxa"/>
            </w:tcMar>
            <w:vAlign w:val="center"/>
          </w:tcPr>
          <w:p w14:paraId="5986BE82" w14:textId="77777777" w:rsidR="00252DFF" w:rsidRPr="00252DFF" w:rsidRDefault="00252DFF" w:rsidP="00252DFF">
            <w:pPr>
              <w:pStyle w:val="movimento"/>
              <w:rPr>
                <w:color w:val="002060"/>
              </w:rPr>
            </w:pPr>
            <w:r w:rsidRPr="00252DFF">
              <w:rPr>
                <w:color w:val="002060"/>
              </w:rPr>
              <w:t>MASSUCCI MIRKO</w:t>
            </w:r>
          </w:p>
        </w:tc>
        <w:tc>
          <w:tcPr>
            <w:tcW w:w="2200" w:type="dxa"/>
            <w:tcMar>
              <w:top w:w="20" w:type="dxa"/>
              <w:left w:w="20" w:type="dxa"/>
              <w:bottom w:w="20" w:type="dxa"/>
              <w:right w:w="20" w:type="dxa"/>
            </w:tcMar>
            <w:vAlign w:val="center"/>
          </w:tcPr>
          <w:p w14:paraId="21476449" w14:textId="77777777" w:rsidR="00252DFF" w:rsidRPr="00252DFF" w:rsidRDefault="00252DFF" w:rsidP="00252DFF">
            <w:pPr>
              <w:pStyle w:val="movimento2"/>
              <w:rPr>
                <w:color w:val="002060"/>
              </w:rPr>
            </w:pPr>
            <w:r w:rsidRPr="00252DFF">
              <w:rPr>
                <w:color w:val="002060"/>
              </w:rPr>
              <w:t xml:space="preserve">(TRE TORRI A.S.D.) </w:t>
            </w:r>
          </w:p>
        </w:tc>
        <w:tc>
          <w:tcPr>
            <w:tcW w:w="800" w:type="dxa"/>
            <w:tcMar>
              <w:top w:w="20" w:type="dxa"/>
              <w:left w:w="20" w:type="dxa"/>
              <w:bottom w:w="20" w:type="dxa"/>
              <w:right w:w="20" w:type="dxa"/>
            </w:tcMar>
            <w:vAlign w:val="center"/>
          </w:tcPr>
          <w:p w14:paraId="4ADEFCF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79A7AC5"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C64D3E0" w14:textId="77777777" w:rsidR="00252DFF" w:rsidRPr="00252DFF" w:rsidRDefault="00252DFF" w:rsidP="00252DFF">
            <w:pPr>
              <w:pStyle w:val="movimento2"/>
              <w:rPr>
                <w:color w:val="002060"/>
              </w:rPr>
            </w:pPr>
            <w:r w:rsidRPr="00252DFF">
              <w:rPr>
                <w:color w:val="002060"/>
              </w:rPr>
              <w:t> </w:t>
            </w:r>
          </w:p>
        </w:tc>
      </w:tr>
    </w:tbl>
    <w:p w14:paraId="12FBE53D" w14:textId="77777777" w:rsidR="00252DFF" w:rsidRPr="00252DFF" w:rsidRDefault="00252DFF" w:rsidP="00252DFF">
      <w:pPr>
        <w:pStyle w:val="titolo20"/>
        <w:divId w:val="527259509"/>
        <w:rPr>
          <w:color w:val="002060"/>
        </w:rPr>
      </w:pPr>
      <w:r w:rsidRPr="00252DFF">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7B2B57C" w14:textId="77777777" w:rsidTr="00252DFF">
        <w:trPr>
          <w:divId w:val="527259509"/>
        </w:trPr>
        <w:tc>
          <w:tcPr>
            <w:tcW w:w="2200" w:type="dxa"/>
            <w:tcMar>
              <w:top w:w="20" w:type="dxa"/>
              <w:left w:w="20" w:type="dxa"/>
              <w:bottom w:w="20" w:type="dxa"/>
              <w:right w:w="20" w:type="dxa"/>
            </w:tcMar>
            <w:vAlign w:val="center"/>
          </w:tcPr>
          <w:p w14:paraId="64960FE7" w14:textId="77777777" w:rsidR="00252DFF" w:rsidRPr="00252DFF" w:rsidRDefault="00252DFF" w:rsidP="00252DFF">
            <w:pPr>
              <w:pStyle w:val="movimento"/>
              <w:rPr>
                <w:color w:val="002060"/>
              </w:rPr>
            </w:pPr>
            <w:r w:rsidRPr="00252DFF">
              <w:rPr>
                <w:color w:val="002060"/>
              </w:rPr>
              <w:t>LUCHETTI ALESSANDRO</w:t>
            </w:r>
          </w:p>
        </w:tc>
        <w:tc>
          <w:tcPr>
            <w:tcW w:w="2200" w:type="dxa"/>
            <w:tcMar>
              <w:top w:w="20" w:type="dxa"/>
              <w:left w:w="20" w:type="dxa"/>
              <w:bottom w:w="20" w:type="dxa"/>
              <w:right w:w="20" w:type="dxa"/>
            </w:tcMar>
            <w:vAlign w:val="center"/>
          </w:tcPr>
          <w:p w14:paraId="6BECFA57" w14:textId="77777777" w:rsidR="00252DFF" w:rsidRPr="00252DFF" w:rsidRDefault="00252DFF" w:rsidP="00252DFF">
            <w:pPr>
              <w:pStyle w:val="movimento2"/>
              <w:rPr>
                <w:color w:val="002060"/>
              </w:rPr>
            </w:pPr>
            <w:r w:rsidRPr="00252DFF">
              <w:rPr>
                <w:color w:val="002060"/>
              </w:rPr>
              <w:t xml:space="preserve">(ACLI MANTOVANI CALCIO A 5) </w:t>
            </w:r>
          </w:p>
        </w:tc>
        <w:tc>
          <w:tcPr>
            <w:tcW w:w="800" w:type="dxa"/>
            <w:tcMar>
              <w:top w:w="20" w:type="dxa"/>
              <w:left w:w="20" w:type="dxa"/>
              <w:bottom w:w="20" w:type="dxa"/>
              <w:right w:w="20" w:type="dxa"/>
            </w:tcMar>
            <w:vAlign w:val="center"/>
          </w:tcPr>
          <w:p w14:paraId="7D4CCB3F"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61E229B" w14:textId="77777777" w:rsidR="00252DFF" w:rsidRPr="00252DFF" w:rsidRDefault="00252DFF" w:rsidP="00252DFF">
            <w:pPr>
              <w:pStyle w:val="movimento"/>
              <w:rPr>
                <w:color w:val="002060"/>
              </w:rPr>
            </w:pPr>
            <w:r w:rsidRPr="00252DFF">
              <w:rPr>
                <w:color w:val="002060"/>
              </w:rPr>
              <w:t>PETROLATI MARCO</w:t>
            </w:r>
          </w:p>
        </w:tc>
        <w:tc>
          <w:tcPr>
            <w:tcW w:w="2200" w:type="dxa"/>
            <w:tcMar>
              <w:top w:w="20" w:type="dxa"/>
              <w:left w:w="20" w:type="dxa"/>
              <w:bottom w:w="20" w:type="dxa"/>
              <w:right w:w="20" w:type="dxa"/>
            </w:tcMar>
            <w:vAlign w:val="center"/>
          </w:tcPr>
          <w:p w14:paraId="4D224B61" w14:textId="77777777" w:rsidR="00252DFF" w:rsidRPr="00252DFF" w:rsidRDefault="00252DFF" w:rsidP="00252DFF">
            <w:pPr>
              <w:pStyle w:val="movimento2"/>
              <w:rPr>
                <w:color w:val="002060"/>
              </w:rPr>
            </w:pPr>
            <w:r w:rsidRPr="00252DFF">
              <w:rPr>
                <w:color w:val="002060"/>
              </w:rPr>
              <w:t xml:space="preserve">(AUDAX 1970 </w:t>
            </w:r>
            <w:proofErr w:type="gramStart"/>
            <w:r w:rsidRPr="00252DFF">
              <w:rPr>
                <w:color w:val="002060"/>
              </w:rPr>
              <w:t>S.ANGELO</w:t>
            </w:r>
            <w:proofErr w:type="gramEnd"/>
            <w:r w:rsidRPr="00252DFF">
              <w:rPr>
                <w:color w:val="002060"/>
              </w:rPr>
              <w:t xml:space="preserve">) </w:t>
            </w:r>
          </w:p>
        </w:tc>
      </w:tr>
      <w:tr w:rsidR="00252DFF" w:rsidRPr="00252DFF" w14:paraId="6A578433" w14:textId="77777777" w:rsidTr="00252DFF">
        <w:trPr>
          <w:divId w:val="527259509"/>
        </w:trPr>
        <w:tc>
          <w:tcPr>
            <w:tcW w:w="2200" w:type="dxa"/>
            <w:tcMar>
              <w:top w:w="20" w:type="dxa"/>
              <w:left w:w="20" w:type="dxa"/>
              <w:bottom w:w="20" w:type="dxa"/>
              <w:right w:w="20" w:type="dxa"/>
            </w:tcMar>
            <w:vAlign w:val="center"/>
          </w:tcPr>
          <w:p w14:paraId="5DE92971" w14:textId="77777777" w:rsidR="00252DFF" w:rsidRPr="00252DFF" w:rsidRDefault="00252DFF" w:rsidP="00252DFF">
            <w:pPr>
              <w:pStyle w:val="movimento"/>
              <w:rPr>
                <w:color w:val="002060"/>
              </w:rPr>
            </w:pPr>
            <w:r w:rsidRPr="00252DFF">
              <w:rPr>
                <w:color w:val="002060"/>
              </w:rPr>
              <w:t>FRASCHETTI SIMONE</w:t>
            </w:r>
          </w:p>
        </w:tc>
        <w:tc>
          <w:tcPr>
            <w:tcW w:w="2200" w:type="dxa"/>
            <w:tcMar>
              <w:top w:w="20" w:type="dxa"/>
              <w:left w:w="20" w:type="dxa"/>
              <w:bottom w:w="20" w:type="dxa"/>
              <w:right w:w="20" w:type="dxa"/>
            </w:tcMar>
            <w:vAlign w:val="center"/>
          </w:tcPr>
          <w:p w14:paraId="54E7B442" w14:textId="77777777" w:rsidR="00252DFF" w:rsidRPr="00252DFF" w:rsidRDefault="00252DFF" w:rsidP="00252DFF">
            <w:pPr>
              <w:pStyle w:val="movimento2"/>
              <w:rPr>
                <w:color w:val="002060"/>
              </w:rPr>
            </w:pPr>
            <w:r w:rsidRPr="00252DFF">
              <w:rPr>
                <w:color w:val="002060"/>
              </w:rPr>
              <w:t xml:space="preserve">(EAGLES PAGLIARE) </w:t>
            </w:r>
          </w:p>
        </w:tc>
        <w:tc>
          <w:tcPr>
            <w:tcW w:w="800" w:type="dxa"/>
            <w:tcMar>
              <w:top w:w="20" w:type="dxa"/>
              <w:left w:w="20" w:type="dxa"/>
              <w:bottom w:w="20" w:type="dxa"/>
              <w:right w:w="20" w:type="dxa"/>
            </w:tcMar>
            <w:vAlign w:val="center"/>
          </w:tcPr>
          <w:p w14:paraId="57FB2A8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99A9198" w14:textId="77777777" w:rsidR="00252DFF" w:rsidRPr="00252DFF" w:rsidRDefault="00252DFF" w:rsidP="00252DFF">
            <w:pPr>
              <w:pStyle w:val="movimento"/>
              <w:rPr>
                <w:color w:val="002060"/>
              </w:rPr>
            </w:pPr>
            <w:r w:rsidRPr="00252DFF">
              <w:rPr>
                <w:color w:val="002060"/>
              </w:rPr>
              <w:t>CANONICI CHRISTIAN</w:t>
            </w:r>
          </w:p>
        </w:tc>
        <w:tc>
          <w:tcPr>
            <w:tcW w:w="2200" w:type="dxa"/>
            <w:tcMar>
              <w:top w:w="20" w:type="dxa"/>
              <w:left w:w="20" w:type="dxa"/>
              <w:bottom w:w="20" w:type="dxa"/>
              <w:right w:w="20" w:type="dxa"/>
            </w:tcMar>
            <w:vAlign w:val="center"/>
          </w:tcPr>
          <w:p w14:paraId="19D0624B" w14:textId="77777777" w:rsidR="00252DFF" w:rsidRPr="00252DFF" w:rsidRDefault="00252DFF" w:rsidP="00252DFF">
            <w:pPr>
              <w:pStyle w:val="movimento2"/>
              <w:rPr>
                <w:color w:val="002060"/>
              </w:rPr>
            </w:pPr>
            <w:r w:rsidRPr="00252DFF">
              <w:rPr>
                <w:color w:val="002060"/>
              </w:rPr>
              <w:t xml:space="preserve">(SENIGALLIA CALCIO) </w:t>
            </w:r>
          </w:p>
        </w:tc>
      </w:tr>
      <w:tr w:rsidR="00252DFF" w:rsidRPr="00252DFF" w14:paraId="592596F3" w14:textId="77777777" w:rsidTr="00252DFF">
        <w:trPr>
          <w:divId w:val="527259509"/>
        </w:trPr>
        <w:tc>
          <w:tcPr>
            <w:tcW w:w="2200" w:type="dxa"/>
            <w:tcMar>
              <w:top w:w="20" w:type="dxa"/>
              <w:left w:w="20" w:type="dxa"/>
              <w:bottom w:w="20" w:type="dxa"/>
              <w:right w:w="20" w:type="dxa"/>
            </w:tcMar>
            <w:vAlign w:val="center"/>
          </w:tcPr>
          <w:p w14:paraId="3A779822" w14:textId="77777777" w:rsidR="00252DFF" w:rsidRPr="00252DFF" w:rsidRDefault="00252DFF" w:rsidP="00252DFF">
            <w:pPr>
              <w:pStyle w:val="movimento"/>
              <w:rPr>
                <w:color w:val="002060"/>
              </w:rPr>
            </w:pPr>
            <w:r w:rsidRPr="00252DFF">
              <w:rPr>
                <w:color w:val="002060"/>
              </w:rPr>
              <w:t>DIGNANI MASSIMO</w:t>
            </w:r>
          </w:p>
        </w:tc>
        <w:tc>
          <w:tcPr>
            <w:tcW w:w="2200" w:type="dxa"/>
            <w:tcMar>
              <w:top w:w="20" w:type="dxa"/>
              <w:left w:w="20" w:type="dxa"/>
              <w:bottom w:w="20" w:type="dxa"/>
              <w:right w:w="20" w:type="dxa"/>
            </w:tcMar>
            <w:vAlign w:val="center"/>
          </w:tcPr>
          <w:p w14:paraId="191410A5" w14:textId="77777777" w:rsidR="00252DFF" w:rsidRPr="00252DFF" w:rsidRDefault="00252DFF" w:rsidP="00252DFF">
            <w:pPr>
              <w:pStyle w:val="movimento2"/>
              <w:rPr>
                <w:color w:val="002060"/>
              </w:rPr>
            </w:pPr>
            <w:r w:rsidRPr="00252DFF">
              <w:rPr>
                <w:color w:val="002060"/>
              </w:rPr>
              <w:t xml:space="preserve">(SERRALTA) </w:t>
            </w:r>
          </w:p>
        </w:tc>
        <w:tc>
          <w:tcPr>
            <w:tcW w:w="800" w:type="dxa"/>
            <w:tcMar>
              <w:top w:w="20" w:type="dxa"/>
              <w:left w:w="20" w:type="dxa"/>
              <w:bottom w:w="20" w:type="dxa"/>
              <w:right w:w="20" w:type="dxa"/>
            </w:tcMar>
            <w:vAlign w:val="center"/>
          </w:tcPr>
          <w:p w14:paraId="31CF3793"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593CDA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244816A" w14:textId="77777777" w:rsidR="00252DFF" w:rsidRPr="00252DFF" w:rsidRDefault="00252DFF" w:rsidP="00252DFF">
            <w:pPr>
              <w:pStyle w:val="movimento2"/>
              <w:rPr>
                <w:color w:val="002060"/>
              </w:rPr>
            </w:pPr>
            <w:r w:rsidRPr="00252DFF">
              <w:rPr>
                <w:color w:val="002060"/>
              </w:rPr>
              <w:t> </w:t>
            </w:r>
          </w:p>
        </w:tc>
      </w:tr>
    </w:tbl>
    <w:p w14:paraId="121CC125" w14:textId="77777777" w:rsidR="00252DFF" w:rsidRPr="00252DFF" w:rsidRDefault="00252DFF" w:rsidP="00252DFF">
      <w:pPr>
        <w:pStyle w:val="titolo20"/>
        <w:divId w:val="527259509"/>
        <w:rPr>
          <w:color w:val="002060"/>
        </w:rPr>
      </w:pPr>
      <w:r w:rsidRPr="00252D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4FE29B2B" w14:textId="77777777" w:rsidTr="00252DFF">
        <w:trPr>
          <w:divId w:val="527259509"/>
        </w:trPr>
        <w:tc>
          <w:tcPr>
            <w:tcW w:w="2200" w:type="dxa"/>
            <w:tcMar>
              <w:top w:w="20" w:type="dxa"/>
              <w:left w:w="20" w:type="dxa"/>
              <w:bottom w:w="20" w:type="dxa"/>
              <w:right w:w="20" w:type="dxa"/>
            </w:tcMar>
            <w:vAlign w:val="center"/>
          </w:tcPr>
          <w:p w14:paraId="742A6C40" w14:textId="77777777" w:rsidR="00252DFF" w:rsidRPr="00252DFF" w:rsidRDefault="00252DFF" w:rsidP="00252DFF">
            <w:pPr>
              <w:pStyle w:val="movimento"/>
              <w:rPr>
                <w:color w:val="002060"/>
              </w:rPr>
            </w:pPr>
            <w:r w:rsidRPr="00252DFF">
              <w:rPr>
                <w:color w:val="002060"/>
              </w:rPr>
              <w:t>SEMPRONI MATTEO</w:t>
            </w:r>
          </w:p>
        </w:tc>
        <w:tc>
          <w:tcPr>
            <w:tcW w:w="2200" w:type="dxa"/>
            <w:tcMar>
              <w:top w:w="20" w:type="dxa"/>
              <w:left w:w="20" w:type="dxa"/>
              <w:bottom w:w="20" w:type="dxa"/>
              <w:right w:w="20" w:type="dxa"/>
            </w:tcMar>
            <w:vAlign w:val="center"/>
          </w:tcPr>
          <w:p w14:paraId="1A87BBDA" w14:textId="77777777" w:rsidR="00252DFF" w:rsidRPr="00252DFF" w:rsidRDefault="00252DFF" w:rsidP="00252DFF">
            <w:pPr>
              <w:pStyle w:val="movimento2"/>
              <w:rPr>
                <w:color w:val="002060"/>
              </w:rPr>
            </w:pPr>
            <w:r w:rsidRPr="00252DFF">
              <w:rPr>
                <w:color w:val="002060"/>
              </w:rPr>
              <w:t xml:space="preserve">(AUDAX 1970 </w:t>
            </w:r>
            <w:proofErr w:type="gramStart"/>
            <w:r w:rsidRPr="00252DFF">
              <w:rPr>
                <w:color w:val="002060"/>
              </w:rPr>
              <w:t>S.ANGELO</w:t>
            </w:r>
            <w:proofErr w:type="gramEnd"/>
            <w:r w:rsidRPr="00252DFF">
              <w:rPr>
                <w:color w:val="002060"/>
              </w:rPr>
              <w:t xml:space="preserve">) </w:t>
            </w:r>
          </w:p>
        </w:tc>
        <w:tc>
          <w:tcPr>
            <w:tcW w:w="800" w:type="dxa"/>
            <w:tcMar>
              <w:top w:w="20" w:type="dxa"/>
              <w:left w:w="20" w:type="dxa"/>
              <w:bottom w:w="20" w:type="dxa"/>
              <w:right w:w="20" w:type="dxa"/>
            </w:tcMar>
            <w:vAlign w:val="center"/>
          </w:tcPr>
          <w:p w14:paraId="643E638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87DEB65" w14:textId="77777777" w:rsidR="00252DFF" w:rsidRPr="00252DFF" w:rsidRDefault="00252DFF" w:rsidP="00252DFF">
            <w:pPr>
              <w:pStyle w:val="movimento"/>
              <w:rPr>
                <w:color w:val="002060"/>
              </w:rPr>
            </w:pPr>
            <w:r w:rsidRPr="00252DFF">
              <w:rPr>
                <w:color w:val="002060"/>
              </w:rPr>
              <w:t>BARBABELLA DANIELE</w:t>
            </w:r>
          </w:p>
        </w:tc>
        <w:tc>
          <w:tcPr>
            <w:tcW w:w="2200" w:type="dxa"/>
            <w:tcMar>
              <w:top w:w="20" w:type="dxa"/>
              <w:left w:w="20" w:type="dxa"/>
              <w:bottom w:w="20" w:type="dxa"/>
              <w:right w:w="20" w:type="dxa"/>
            </w:tcMar>
            <w:vAlign w:val="center"/>
          </w:tcPr>
          <w:p w14:paraId="21BC4CFF" w14:textId="77777777" w:rsidR="00252DFF" w:rsidRPr="00252DFF" w:rsidRDefault="00252DFF" w:rsidP="00252DFF">
            <w:pPr>
              <w:pStyle w:val="movimento2"/>
              <w:rPr>
                <w:color w:val="002060"/>
              </w:rPr>
            </w:pPr>
            <w:r w:rsidRPr="00252DFF">
              <w:rPr>
                <w:color w:val="002060"/>
              </w:rPr>
              <w:t xml:space="preserve">(CHIARAVALLE FUTSAL) </w:t>
            </w:r>
          </w:p>
        </w:tc>
      </w:tr>
      <w:tr w:rsidR="00252DFF" w:rsidRPr="00252DFF" w14:paraId="5708065F" w14:textId="77777777" w:rsidTr="00252DFF">
        <w:trPr>
          <w:divId w:val="527259509"/>
        </w:trPr>
        <w:tc>
          <w:tcPr>
            <w:tcW w:w="2200" w:type="dxa"/>
            <w:tcMar>
              <w:top w:w="20" w:type="dxa"/>
              <w:left w:w="20" w:type="dxa"/>
              <w:bottom w:w="20" w:type="dxa"/>
              <w:right w:w="20" w:type="dxa"/>
            </w:tcMar>
            <w:vAlign w:val="center"/>
          </w:tcPr>
          <w:p w14:paraId="436793DE" w14:textId="77777777" w:rsidR="00252DFF" w:rsidRPr="00252DFF" w:rsidRDefault="00252DFF" w:rsidP="00252DFF">
            <w:pPr>
              <w:pStyle w:val="movimento"/>
              <w:rPr>
                <w:color w:val="002060"/>
              </w:rPr>
            </w:pPr>
            <w:r w:rsidRPr="00252DFF">
              <w:rPr>
                <w:color w:val="002060"/>
              </w:rPr>
              <w:t>ALESSANDRONI DIEGO</w:t>
            </w:r>
          </w:p>
        </w:tc>
        <w:tc>
          <w:tcPr>
            <w:tcW w:w="2200" w:type="dxa"/>
            <w:tcMar>
              <w:top w:w="20" w:type="dxa"/>
              <w:left w:w="20" w:type="dxa"/>
              <w:bottom w:w="20" w:type="dxa"/>
              <w:right w:w="20" w:type="dxa"/>
            </w:tcMar>
            <w:vAlign w:val="center"/>
          </w:tcPr>
          <w:p w14:paraId="77A07DEB" w14:textId="77777777" w:rsidR="00252DFF" w:rsidRPr="00252DFF" w:rsidRDefault="00252DFF" w:rsidP="00252DFF">
            <w:pPr>
              <w:pStyle w:val="movimento2"/>
              <w:rPr>
                <w:color w:val="002060"/>
              </w:rPr>
            </w:pPr>
            <w:r w:rsidRPr="00252DFF">
              <w:rPr>
                <w:color w:val="002060"/>
              </w:rPr>
              <w:t xml:space="preserve">(FUTSAL MONTEMARCIANO C5) </w:t>
            </w:r>
          </w:p>
        </w:tc>
        <w:tc>
          <w:tcPr>
            <w:tcW w:w="800" w:type="dxa"/>
            <w:tcMar>
              <w:top w:w="20" w:type="dxa"/>
              <w:left w:w="20" w:type="dxa"/>
              <w:bottom w:w="20" w:type="dxa"/>
              <w:right w:w="20" w:type="dxa"/>
            </w:tcMar>
            <w:vAlign w:val="center"/>
          </w:tcPr>
          <w:p w14:paraId="630B8B24"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CE5DE23" w14:textId="77777777" w:rsidR="00252DFF" w:rsidRPr="00252DFF" w:rsidRDefault="00252DFF" w:rsidP="00252DFF">
            <w:pPr>
              <w:pStyle w:val="movimento"/>
              <w:rPr>
                <w:color w:val="002060"/>
              </w:rPr>
            </w:pPr>
            <w:r w:rsidRPr="00252DFF">
              <w:rPr>
                <w:color w:val="002060"/>
              </w:rPr>
              <w:t>BORIA SAMUELE</w:t>
            </w:r>
          </w:p>
        </w:tc>
        <w:tc>
          <w:tcPr>
            <w:tcW w:w="2200" w:type="dxa"/>
            <w:tcMar>
              <w:top w:w="20" w:type="dxa"/>
              <w:left w:w="20" w:type="dxa"/>
              <w:bottom w:w="20" w:type="dxa"/>
              <w:right w:w="20" w:type="dxa"/>
            </w:tcMar>
            <w:vAlign w:val="center"/>
          </w:tcPr>
          <w:p w14:paraId="2987BA6F" w14:textId="77777777" w:rsidR="00252DFF" w:rsidRPr="00252DFF" w:rsidRDefault="00252DFF" w:rsidP="00252DFF">
            <w:pPr>
              <w:pStyle w:val="movimento2"/>
              <w:rPr>
                <w:color w:val="002060"/>
              </w:rPr>
            </w:pPr>
            <w:r w:rsidRPr="00252DFF">
              <w:rPr>
                <w:color w:val="002060"/>
              </w:rPr>
              <w:t xml:space="preserve">(MONTECAROTTO) </w:t>
            </w:r>
          </w:p>
        </w:tc>
      </w:tr>
      <w:tr w:rsidR="00252DFF" w:rsidRPr="00252DFF" w14:paraId="0A827A4A" w14:textId="77777777" w:rsidTr="00252DFF">
        <w:trPr>
          <w:divId w:val="527259509"/>
        </w:trPr>
        <w:tc>
          <w:tcPr>
            <w:tcW w:w="2200" w:type="dxa"/>
            <w:tcMar>
              <w:top w:w="20" w:type="dxa"/>
              <w:left w:w="20" w:type="dxa"/>
              <w:bottom w:w="20" w:type="dxa"/>
              <w:right w:w="20" w:type="dxa"/>
            </w:tcMar>
            <w:vAlign w:val="center"/>
          </w:tcPr>
          <w:p w14:paraId="69E94061" w14:textId="77777777" w:rsidR="00252DFF" w:rsidRPr="00252DFF" w:rsidRDefault="00252DFF" w:rsidP="00252DFF">
            <w:pPr>
              <w:pStyle w:val="movimento"/>
              <w:rPr>
                <w:color w:val="002060"/>
              </w:rPr>
            </w:pPr>
            <w:r w:rsidRPr="00252DFF">
              <w:rPr>
                <w:color w:val="002060"/>
              </w:rPr>
              <w:t>FIRMANI LEONARDO</w:t>
            </w:r>
          </w:p>
        </w:tc>
        <w:tc>
          <w:tcPr>
            <w:tcW w:w="2200" w:type="dxa"/>
            <w:tcMar>
              <w:top w:w="20" w:type="dxa"/>
              <w:left w:w="20" w:type="dxa"/>
              <w:bottom w:w="20" w:type="dxa"/>
              <w:right w:w="20" w:type="dxa"/>
            </w:tcMar>
            <w:vAlign w:val="center"/>
          </w:tcPr>
          <w:p w14:paraId="3457A939" w14:textId="77777777" w:rsidR="00252DFF" w:rsidRPr="00252DFF" w:rsidRDefault="00252DFF" w:rsidP="00252DFF">
            <w:pPr>
              <w:pStyle w:val="movimento2"/>
              <w:rPr>
                <w:color w:val="002060"/>
              </w:rPr>
            </w:pPr>
            <w:r w:rsidRPr="00252DFF">
              <w:rPr>
                <w:color w:val="002060"/>
              </w:rPr>
              <w:t xml:space="preserve">(REAL ANCARIA) </w:t>
            </w:r>
          </w:p>
        </w:tc>
        <w:tc>
          <w:tcPr>
            <w:tcW w:w="800" w:type="dxa"/>
            <w:tcMar>
              <w:top w:w="20" w:type="dxa"/>
              <w:left w:w="20" w:type="dxa"/>
              <w:bottom w:w="20" w:type="dxa"/>
              <w:right w:w="20" w:type="dxa"/>
            </w:tcMar>
            <w:vAlign w:val="center"/>
          </w:tcPr>
          <w:p w14:paraId="2203BD56"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483469E" w14:textId="77777777" w:rsidR="00252DFF" w:rsidRPr="00252DFF" w:rsidRDefault="00252DFF" w:rsidP="00252DFF">
            <w:pPr>
              <w:pStyle w:val="movimento"/>
              <w:rPr>
                <w:color w:val="002060"/>
              </w:rPr>
            </w:pPr>
            <w:r w:rsidRPr="00252DFF">
              <w:rPr>
                <w:color w:val="002060"/>
              </w:rPr>
              <w:t>PETRILLO MAURO</w:t>
            </w:r>
          </w:p>
        </w:tc>
        <w:tc>
          <w:tcPr>
            <w:tcW w:w="2200" w:type="dxa"/>
            <w:tcMar>
              <w:top w:w="20" w:type="dxa"/>
              <w:left w:w="20" w:type="dxa"/>
              <w:bottom w:w="20" w:type="dxa"/>
              <w:right w:w="20" w:type="dxa"/>
            </w:tcMar>
            <w:vAlign w:val="center"/>
          </w:tcPr>
          <w:p w14:paraId="3B38BB9E" w14:textId="77777777" w:rsidR="00252DFF" w:rsidRPr="00252DFF" w:rsidRDefault="00252DFF" w:rsidP="00252DFF">
            <w:pPr>
              <w:pStyle w:val="movimento2"/>
              <w:rPr>
                <w:color w:val="002060"/>
              </w:rPr>
            </w:pPr>
            <w:r w:rsidRPr="00252DFF">
              <w:rPr>
                <w:color w:val="002060"/>
              </w:rPr>
              <w:t xml:space="preserve">(SENIGALLIA CALCIO) </w:t>
            </w:r>
          </w:p>
        </w:tc>
      </w:tr>
    </w:tbl>
    <w:p w14:paraId="4A9A0CD9" w14:textId="77777777" w:rsidR="00252DFF" w:rsidRPr="00252DFF" w:rsidRDefault="00252DFF" w:rsidP="00252DFF">
      <w:pPr>
        <w:pStyle w:val="titolo20"/>
        <w:divId w:val="527259509"/>
        <w:rPr>
          <w:color w:val="002060"/>
        </w:rPr>
      </w:pPr>
      <w:r w:rsidRPr="00252D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20359726" w14:textId="77777777" w:rsidTr="00252DFF">
        <w:trPr>
          <w:divId w:val="527259509"/>
        </w:trPr>
        <w:tc>
          <w:tcPr>
            <w:tcW w:w="2200" w:type="dxa"/>
            <w:tcMar>
              <w:top w:w="20" w:type="dxa"/>
              <w:left w:w="20" w:type="dxa"/>
              <w:bottom w:w="20" w:type="dxa"/>
              <w:right w:w="20" w:type="dxa"/>
            </w:tcMar>
            <w:vAlign w:val="center"/>
          </w:tcPr>
          <w:p w14:paraId="12EBC1DE" w14:textId="77777777" w:rsidR="00252DFF" w:rsidRPr="00252DFF" w:rsidRDefault="00252DFF" w:rsidP="00252DFF">
            <w:pPr>
              <w:pStyle w:val="movimento"/>
              <w:rPr>
                <w:color w:val="002060"/>
              </w:rPr>
            </w:pPr>
            <w:r w:rsidRPr="00252DFF">
              <w:rPr>
                <w:color w:val="002060"/>
              </w:rPr>
              <w:t>DE CAPUA STEFANO</w:t>
            </w:r>
          </w:p>
        </w:tc>
        <w:tc>
          <w:tcPr>
            <w:tcW w:w="2200" w:type="dxa"/>
            <w:tcMar>
              <w:top w:w="20" w:type="dxa"/>
              <w:left w:w="20" w:type="dxa"/>
              <w:bottom w:w="20" w:type="dxa"/>
              <w:right w:w="20" w:type="dxa"/>
            </w:tcMar>
            <w:vAlign w:val="center"/>
          </w:tcPr>
          <w:p w14:paraId="79791DBD" w14:textId="77777777" w:rsidR="00252DFF" w:rsidRPr="00252DFF" w:rsidRDefault="00252DFF" w:rsidP="00252DFF">
            <w:pPr>
              <w:pStyle w:val="movimento2"/>
              <w:rPr>
                <w:color w:val="002060"/>
              </w:rPr>
            </w:pPr>
            <w:r w:rsidRPr="00252DFF">
              <w:rPr>
                <w:color w:val="002060"/>
              </w:rPr>
              <w:t xml:space="preserve">(ACLI MANTOVANI CALCIO A 5) </w:t>
            </w:r>
          </w:p>
        </w:tc>
        <w:tc>
          <w:tcPr>
            <w:tcW w:w="800" w:type="dxa"/>
            <w:tcMar>
              <w:top w:w="20" w:type="dxa"/>
              <w:left w:w="20" w:type="dxa"/>
              <w:bottom w:w="20" w:type="dxa"/>
              <w:right w:w="20" w:type="dxa"/>
            </w:tcMar>
            <w:vAlign w:val="center"/>
          </w:tcPr>
          <w:p w14:paraId="3676CF6D"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7005481" w14:textId="77777777" w:rsidR="00252DFF" w:rsidRPr="00252DFF" w:rsidRDefault="00252DFF" w:rsidP="00252DFF">
            <w:pPr>
              <w:pStyle w:val="movimento"/>
              <w:rPr>
                <w:color w:val="002060"/>
              </w:rPr>
            </w:pPr>
            <w:r w:rsidRPr="00252DFF">
              <w:rPr>
                <w:color w:val="002060"/>
              </w:rPr>
              <w:t>BRUNETTI ROBERTO</w:t>
            </w:r>
          </w:p>
        </w:tc>
        <w:tc>
          <w:tcPr>
            <w:tcW w:w="2200" w:type="dxa"/>
            <w:tcMar>
              <w:top w:w="20" w:type="dxa"/>
              <w:left w:w="20" w:type="dxa"/>
              <w:bottom w:w="20" w:type="dxa"/>
              <w:right w:w="20" w:type="dxa"/>
            </w:tcMar>
            <w:vAlign w:val="center"/>
          </w:tcPr>
          <w:p w14:paraId="32B68C6A" w14:textId="77777777" w:rsidR="00252DFF" w:rsidRPr="00252DFF" w:rsidRDefault="00252DFF" w:rsidP="00252DFF">
            <w:pPr>
              <w:pStyle w:val="movimento2"/>
              <w:rPr>
                <w:color w:val="002060"/>
              </w:rPr>
            </w:pPr>
            <w:r w:rsidRPr="00252DFF">
              <w:rPr>
                <w:color w:val="002060"/>
              </w:rPr>
              <w:t xml:space="preserve">(ACLI VILLA MUSONE) </w:t>
            </w:r>
          </w:p>
        </w:tc>
      </w:tr>
      <w:tr w:rsidR="00252DFF" w:rsidRPr="00252DFF" w14:paraId="3DC83677" w14:textId="77777777" w:rsidTr="00252DFF">
        <w:trPr>
          <w:divId w:val="527259509"/>
        </w:trPr>
        <w:tc>
          <w:tcPr>
            <w:tcW w:w="2200" w:type="dxa"/>
            <w:tcMar>
              <w:top w:w="20" w:type="dxa"/>
              <w:left w:w="20" w:type="dxa"/>
              <w:bottom w:w="20" w:type="dxa"/>
              <w:right w:w="20" w:type="dxa"/>
            </w:tcMar>
            <w:vAlign w:val="center"/>
          </w:tcPr>
          <w:p w14:paraId="42F46213" w14:textId="77777777" w:rsidR="00252DFF" w:rsidRPr="00252DFF" w:rsidRDefault="00252DFF" w:rsidP="00252DFF">
            <w:pPr>
              <w:pStyle w:val="movimento"/>
              <w:rPr>
                <w:color w:val="002060"/>
              </w:rPr>
            </w:pPr>
            <w:r w:rsidRPr="00252DFF">
              <w:rPr>
                <w:color w:val="002060"/>
              </w:rPr>
              <w:t>DI TOMMASO GIOVANNI</w:t>
            </w:r>
          </w:p>
        </w:tc>
        <w:tc>
          <w:tcPr>
            <w:tcW w:w="2200" w:type="dxa"/>
            <w:tcMar>
              <w:top w:w="20" w:type="dxa"/>
              <w:left w:w="20" w:type="dxa"/>
              <w:bottom w:w="20" w:type="dxa"/>
              <w:right w:w="20" w:type="dxa"/>
            </w:tcMar>
            <w:vAlign w:val="center"/>
          </w:tcPr>
          <w:p w14:paraId="34634181" w14:textId="77777777" w:rsidR="00252DFF" w:rsidRPr="00252DFF" w:rsidRDefault="00252DFF" w:rsidP="00252DFF">
            <w:pPr>
              <w:pStyle w:val="movimento2"/>
              <w:rPr>
                <w:color w:val="002060"/>
              </w:rPr>
            </w:pPr>
            <w:r w:rsidRPr="00252DFF">
              <w:rPr>
                <w:color w:val="002060"/>
              </w:rPr>
              <w:t xml:space="preserve">(AMICI DEL CENTROSOCIO SP.) </w:t>
            </w:r>
          </w:p>
        </w:tc>
        <w:tc>
          <w:tcPr>
            <w:tcW w:w="800" w:type="dxa"/>
            <w:tcMar>
              <w:top w:w="20" w:type="dxa"/>
              <w:left w:w="20" w:type="dxa"/>
              <w:bottom w:w="20" w:type="dxa"/>
              <w:right w:w="20" w:type="dxa"/>
            </w:tcMar>
            <w:vAlign w:val="center"/>
          </w:tcPr>
          <w:p w14:paraId="5ED4BA18"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1F40875" w14:textId="77777777" w:rsidR="00252DFF" w:rsidRPr="00252DFF" w:rsidRDefault="00252DFF" w:rsidP="00252DFF">
            <w:pPr>
              <w:pStyle w:val="movimento"/>
              <w:rPr>
                <w:color w:val="002060"/>
              </w:rPr>
            </w:pPr>
            <w:r w:rsidRPr="00252DFF">
              <w:rPr>
                <w:color w:val="002060"/>
              </w:rPr>
              <w:t>GARBATINI MASSIMILIANO</w:t>
            </w:r>
          </w:p>
        </w:tc>
        <w:tc>
          <w:tcPr>
            <w:tcW w:w="2200" w:type="dxa"/>
            <w:tcMar>
              <w:top w:w="20" w:type="dxa"/>
              <w:left w:w="20" w:type="dxa"/>
              <w:bottom w:w="20" w:type="dxa"/>
              <w:right w:w="20" w:type="dxa"/>
            </w:tcMar>
            <w:vAlign w:val="center"/>
          </w:tcPr>
          <w:p w14:paraId="29F52CE6" w14:textId="77777777" w:rsidR="00252DFF" w:rsidRPr="00252DFF" w:rsidRDefault="00252DFF" w:rsidP="00252DFF">
            <w:pPr>
              <w:pStyle w:val="movimento2"/>
              <w:rPr>
                <w:color w:val="002060"/>
              </w:rPr>
            </w:pPr>
            <w:r w:rsidRPr="00252DFF">
              <w:rPr>
                <w:color w:val="002060"/>
              </w:rPr>
              <w:t xml:space="preserve">(AMICI DEL CENTROSOCIO SP.) </w:t>
            </w:r>
          </w:p>
        </w:tc>
      </w:tr>
      <w:tr w:rsidR="00252DFF" w:rsidRPr="00252DFF" w14:paraId="05EFF7D9" w14:textId="77777777" w:rsidTr="00252DFF">
        <w:trPr>
          <w:divId w:val="527259509"/>
        </w:trPr>
        <w:tc>
          <w:tcPr>
            <w:tcW w:w="2200" w:type="dxa"/>
            <w:tcMar>
              <w:top w:w="20" w:type="dxa"/>
              <w:left w:w="20" w:type="dxa"/>
              <w:bottom w:w="20" w:type="dxa"/>
              <w:right w:w="20" w:type="dxa"/>
            </w:tcMar>
            <w:vAlign w:val="center"/>
          </w:tcPr>
          <w:p w14:paraId="44DE54F0" w14:textId="77777777" w:rsidR="00252DFF" w:rsidRPr="00252DFF" w:rsidRDefault="00252DFF" w:rsidP="00252DFF">
            <w:pPr>
              <w:pStyle w:val="movimento"/>
              <w:rPr>
                <w:color w:val="002060"/>
              </w:rPr>
            </w:pPr>
            <w:r w:rsidRPr="00252DFF">
              <w:rPr>
                <w:color w:val="002060"/>
              </w:rPr>
              <w:t>COLA LORENZO</w:t>
            </w:r>
          </w:p>
        </w:tc>
        <w:tc>
          <w:tcPr>
            <w:tcW w:w="2200" w:type="dxa"/>
            <w:tcMar>
              <w:top w:w="20" w:type="dxa"/>
              <w:left w:w="20" w:type="dxa"/>
              <w:bottom w:w="20" w:type="dxa"/>
              <w:right w:w="20" w:type="dxa"/>
            </w:tcMar>
            <w:vAlign w:val="center"/>
          </w:tcPr>
          <w:p w14:paraId="206D4FA2" w14:textId="77777777" w:rsidR="00252DFF" w:rsidRPr="00252DFF" w:rsidRDefault="00252DFF" w:rsidP="00252DFF">
            <w:pPr>
              <w:pStyle w:val="movimento2"/>
              <w:rPr>
                <w:color w:val="002060"/>
              </w:rPr>
            </w:pPr>
            <w:r w:rsidRPr="00252DFF">
              <w:rPr>
                <w:color w:val="002060"/>
              </w:rPr>
              <w:t xml:space="preserve">(AVENALE) </w:t>
            </w:r>
          </w:p>
        </w:tc>
        <w:tc>
          <w:tcPr>
            <w:tcW w:w="800" w:type="dxa"/>
            <w:tcMar>
              <w:top w:w="20" w:type="dxa"/>
              <w:left w:w="20" w:type="dxa"/>
              <w:bottom w:w="20" w:type="dxa"/>
              <w:right w:w="20" w:type="dxa"/>
            </w:tcMar>
            <w:vAlign w:val="center"/>
          </w:tcPr>
          <w:p w14:paraId="1C94C88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2DDB23F" w14:textId="77777777" w:rsidR="00252DFF" w:rsidRPr="00252DFF" w:rsidRDefault="00252DFF" w:rsidP="00252DFF">
            <w:pPr>
              <w:pStyle w:val="movimento"/>
              <w:rPr>
                <w:color w:val="002060"/>
              </w:rPr>
            </w:pPr>
            <w:r w:rsidRPr="00252DFF">
              <w:rPr>
                <w:color w:val="002060"/>
              </w:rPr>
              <w:t>D ORSANEO MARCO</w:t>
            </w:r>
          </w:p>
        </w:tc>
        <w:tc>
          <w:tcPr>
            <w:tcW w:w="2200" w:type="dxa"/>
            <w:tcMar>
              <w:top w:w="20" w:type="dxa"/>
              <w:left w:w="20" w:type="dxa"/>
              <w:bottom w:w="20" w:type="dxa"/>
              <w:right w:w="20" w:type="dxa"/>
            </w:tcMar>
            <w:vAlign w:val="center"/>
          </w:tcPr>
          <w:p w14:paraId="5E0BCE23" w14:textId="77777777" w:rsidR="00252DFF" w:rsidRPr="00252DFF" w:rsidRDefault="00252DFF" w:rsidP="00252DFF">
            <w:pPr>
              <w:pStyle w:val="movimento2"/>
              <w:rPr>
                <w:color w:val="002060"/>
              </w:rPr>
            </w:pPr>
            <w:r w:rsidRPr="00252DFF">
              <w:rPr>
                <w:color w:val="002060"/>
              </w:rPr>
              <w:t xml:space="preserve">(AVIS ARCEVIA 1964) </w:t>
            </w:r>
          </w:p>
        </w:tc>
      </w:tr>
      <w:tr w:rsidR="00252DFF" w:rsidRPr="00252DFF" w14:paraId="67E7C743" w14:textId="77777777" w:rsidTr="00252DFF">
        <w:trPr>
          <w:divId w:val="527259509"/>
        </w:trPr>
        <w:tc>
          <w:tcPr>
            <w:tcW w:w="2200" w:type="dxa"/>
            <w:tcMar>
              <w:top w:w="20" w:type="dxa"/>
              <w:left w:w="20" w:type="dxa"/>
              <w:bottom w:w="20" w:type="dxa"/>
              <w:right w:w="20" w:type="dxa"/>
            </w:tcMar>
            <w:vAlign w:val="center"/>
          </w:tcPr>
          <w:p w14:paraId="6203FF38" w14:textId="77777777" w:rsidR="00252DFF" w:rsidRPr="00252DFF" w:rsidRDefault="00252DFF" w:rsidP="00252DFF">
            <w:pPr>
              <w:pStyle w:val="movimento"/>
              <w:rPr>
                <w:color w:val="002060"/>
              </w:rPr>
            </w:pPr>
            <w:r w:rsidRPr="00252DFF">
              <w:rPr>
                <w:color w:val="002060"/>
              </w:rPr>
              <w:t>KONTE ISSA</w:t>
            </w:r>
          </w:p>
        </w:tc>
        <w:tc>
          <w:tcPr>
            <w:tcW w:w="2200" w:type="dxa"/>
            <w:tcMar>
              <w:top w:w="20" w:type="dxa"/>
              <w:left w:w="20" w:type="dxa"/>
              <w:bottom w:w="20" w:type="dxa"/>
              <w:right w:w="20" w:type="dxa"/>
            </w:tcMar>
            <w:vAlign w:val="center"/>
          </w:tcPr>
          <w:p w14:paraId="4E62FACF" w14:textId="77777777" w:rsidR="00252DFF" w:rsidRPr="00252DFF" w:rsidRDefault="00252DFF" w:rsidP="00252DFF">
            <w:pPr>
              <w:pStyle w:val="movimento2"/>
              <w:rPr>
                <w:color w:val="002060"/>
              </w:rPr>
            </w:pPr>
            <w:r w:rsidRPr="00252DFF">
              <w:rPr>
                <w:color w:val="002060"/>
              </w:rPr>
              <w:t xml:space="preserve">(BORGOROSSO TOLENTINO) </w:t>
            </w:r>
          </w:p>
        </w:tc>
        <w:tc>
          <w:tcPr>
            <w:tcW w:w="800" w:type="dxa"/>
            <w:tcMar>
              <w:top w:w="20" w:type="dxa"/>
              <w:left w:w="20" w:type="dxa"/>
              <w:bottom w:w="20" w:type="dxa"/>
              <w:right w:w="20" w:type="dxa"/>
            </w:tcMar>
            <w:vAlign w:val="center"/>
          </w:tcPr>
          <w:p w14:paraId="463CAD84"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0D98463" w14:textId="77777777" w:rsidR="00252DFF" w:rsidRPr="00252DFF" w:rsidRDefault="00252DFF" w:rsidP="00252DFF">
            <w:pPr>
              <w:pStyle w:val="movimento"/>
              <w:rPr>
                <w:color w:val="002060"/>
              </w:rPr>
            </w:pPr>
            <w:r w:rsidRPr="00252DFF">
              <w:rPr>
                <w:color w:val="002060"/>
              </w:rPr>
              <w:t>SEMPLICINI EMANUELE</w:t>
            </w:r>
          </w:p>
        </w:tc>
        <w:tc>
          <w:tcPr>
            <w:tcW w:w="2200" w:type="dxa"/>
            <w:tcMar>
              <w:top w:w="20" w:type="dxa"/>
              <w:left w:w="20" w:type="dxa"/>
              <w:bottom w:w="20" w:type="dxa"/>
              <w:right w:w="20" w:type="dxa"/>
            </w:tcMar>
            <w:vAlign w:val="center"/>
          </w:tcPr>
          <w:p w14:paraId="53B87EDD" w14:textId="77777777" w:rsidR="00252DFF" w:rsidRPr="00252DFF" w:rsidRDefault="00252DFF" w:rsidP="00252DFF">
            <w:pPr>
              <w:pStyle w:val="movimento2"/>
              <w:rPr>
                <w:color w:val="002060"/>
              </w:rPr>
            </w:pPr>
            <w:r w:rsidRPr="00252DFF">
              <w:rPr>
                <w:color w:val="002060"/>
              </w:rPr>
              <w:t xml:space="preserve">(EAGLES PAGLIARE) </w:t>
            </w:r>
          </w:p>
        </w:tc>
      </w:tr>
      <w:tr w:rsidR="00252DFF" w:rsidRPr="00252DFF" w14:paraId="0A722C38" w14:textId="77777777" w:rsidTr="00252DFF">
        <w:trPr>
          <w:divId w:val="527259509"/>
        </w:trPr>
        <w:tc>
          <w:tcPr>
            <w:tcW w:w="2200" w:type="dxa"/>
            <w:tcMar>
              <w:top w:w="20" w:type="dxa"/>
              <w:left w:w="20" w:type="dxa"/>
              <w:bottom w:w="20" w:type="dxa"/>
              <w:right w:w="20" w:type="dxa"/>
            </w:tcMar>
            <w:vAlign w:val="center"/>
          </w:tcPr>
          <w:p w14:paraId="41D45385" w14:textId="77777777" w:rsidR="00252DFF" w:rsidRPr="00252DFF" w:rsidRDefault="00252DFF" w:rsidP="00252DFF">
            <w:pPr>
              <w:pStyle w:val="movimento"/>
              <w:rPr>
                <w:color w:val="002060"/>
              </w:rPr>
            </w:pPr>
            <w:r w:rsidRPr="00252DFF">
              <w:rPr>
                <w:color w:val="002060"/>
              </w:rPr>
              <w:t>RE RICCARDO</w:t>
            </w:r>
          </w:p>
        </w:tc>
        <w:tc>
          <w:tcPr>
            <w:tcW w:w="2200" w:type="dxa"/>
            <w:tcMar>
              <w:top w:w="20" w:type="dxa"/>
              <w:left w:w="20" w:type="dxa"/>
              <w:bottom w:w="20" w:type="dxa"/>
              <w:right w:w="20" w:type="dxa"/>
            </w:tcMar>
            <w:vAlign w:val="center"/>
          </w:tcPr>
          <w:p w14:paraId="0994EAAA" w14:textId="77777777" w:rsidR="00252DFF" w:rsidRPr="00252DFF" w:rsidRDefault="00252DFF" w:rsidP="00252DFF">
            <w:pPr>
              <w:pStyle w:val="movimento2"/>
              <w:rPr>
                <w:color w:val="002060"/>
              </w:rPr>
            </w:pPr>
            <w:r w:rsidRPr="00252DFF">
              <w:rPr>
                <w:color w:val="002060"/>
              </w:rPr>
              <w:t xml:space="preserve">(FUTSAL PRANDONE) </w:t>
            </w:r>
          </w:p>
        </w:tc>
        <w:tc>
          <w:tcPr>
            <w:tcW w:w="800" w:type="dxa"/>
            <w:tcMar>
              <w:top w:w="20" w:type="dxa"/>
              <w:left w:w="20" w:type="dxa"/>
              <w:bottom w:w="20" w:type="dxa"/>
              <w:right w:w="20" w:type="dxa"/>
            </w:tcMar>
            <w:vAlign w:val="center"/>
          </w:tcPr>
          <w:p w14:paraId="30FB2AF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EAC09D7" w14:textId="77777777" w:rsidR="00252DFF" w:rsidRPr="00252DFF" w:rsidRDefault="00252DFF" w:rsidP="00252DFF">
            <w:pPr>
              <w:pStyle w:val="movimento"/>
              <w:rPr>
                <w:color w:val="002060"/>
              </w:rPr>
            </w:pPr>
            <w:r w:rsidRPr="00252DFF">
              <w:rPr>
                <w:color w:val="002060"/>
              </w:rPr>
              <w:t>CORVATTA ALESSANDRO</w:t>
            </w:r>
          </w:p>
        </w:tc>
        <w:tc>
          <w:tcPr>
            <w:tcW w:w="2200" w:type="dxa"/>
            <w:tcMar>
              <w:top w:w="20" w:type="dxa"/>
              <w:left w:w="20" w:type="dxa"/>
              <w:bottom w:w="20" w:type="dxa"/>
              <w:right w:w="20" w:type="dxa"/>
            </w:tcMar>
            <w:vAlign w:val="center"/>
          </w:tcPr>
          <w:p w14:paraId="19025B38" w14:textId="77777777" w:rsidR="00252DFF" w:rsidRPr="00252DFF" w:rsidRDefault="00252DFF" w:rsidP="00252DFF">
            <w:pPr>
              <w:pStyle w:val="movimento2"/>
              <w:rPr>
                <w:color w:val="002060"/>
              </w:rPr>
            </w:pPr>
            <w:r w:rsidRPr="00252DFF">
              <w:rPr>
                <w:color w:val="002060"/>
              </w:rPr>
              <w:t xml:space="preserve">(INVICTA FUTSAL MACERATA) </w:t>
            </w:r>
          </w:p>
        </w:tc>
      </w:tr>
      <w:tr w:rsidR="00252DFF" w:rsidRPr="00252DFF" w14:paraId="11765DC0" w14:textId="77777777" w:rsidTr="00252DFF">
        <w:trPr>
          <w:divId w:val="527259509"/>
        </w:trPr>
        <w:tc>
          <w:tcPr>
            <w:tcW w:w="2200" w:type="dxa"/>
            <w:tcMar>
              <w:top w:w="20" w:type="dxa"/>
              <w:left w:w="20" w:type="dxa"/>
              <w:bottom w:w="20" w:type="dxa"/>
              <w:right w:w="20" w:type="dxa"/>
            </w:tcMar>
            <w:vAlign w:val="center"/>
          </w:tcPr>
          <w:p w14:paraId="59170EA6" w14:textId="77777777" w:rsidR="00252DFF" w:rsidRPr="00252DFF" w:rsidRDefault="00252DFF" w:rsidP="00252DFF">
            <w:pPr>
              <w:pStyle w:val="movimento"/>
              <w:rPr>
                <w:color w:val="002060"/>
              </w:rPr>
            </w:pPr>
            <w:r w:rsidRPr="00252DFF">
              <w:rPr>
                <w:color w:val="002060"/>
              </w:rPr>
              <w:t>BACCI DIEGO</w:t>
            </w:r>
          </w:p>
        </w:tc>
        <w:tc>
          <w:tcPr>
            <w:tcW w:w="2200" w:type="dxa"/>
            <w:tcMar>
              <w:top w:w="20" w:type="dxa"/>
              <w:left w:w="20" w:type="dxa"/>
              <w:bottom w:w="20" w:type="dxa"/>
              <w:right w:w="20" w:type="dxa"/>
            </w:tcMar>
            <w:vAlign w:val="center"/>
          </w:tcPr>
          <w:p w14:paraId="6499D9E2" w14:textId="77777777" w:rsidR="00252DFF" w:rsidRPr="00252DFF" w:rsidRDefault="00252DFF" w:rsidP="00252DFF">
            <w:pPr>
              <w:pStyle w:val="movimento2"/>
              <w:rPr>
                <w:color w:val="002060"/>
              </w:rPr>
            </w:pPr>
            <w:r w:rsidRPr="00252DFF">
              <w:rPr>
                <w:color w:val="002060"/>
              </w:rPr>
              <w:t xml:space="preserve">(MONTECAROTTO) </w:t>
            </w:r>
          </w:p>
        </w:tc>
        <w:tc>
          <w:tcPr>
            <w:tcW w:w="800" w:type="dxa"/>
            <w:tcMar>
              <w:top w:w="20" w:type="dxa"/>
              <w:left w:w="20" w:type="dxa"/>
              <w:bottom w:w="20" w:type="dxa"/>
              <w:right w:w="20" w:type="dxa"/>
            </w:tcMar>
            <w:vAlign w:val="center"/>
          </w:tcPr>
          <w:p w14:paraId="7D489C4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5A110B5" w14:textId="77777777" w:rsidR="00252DFF" w:rsidRPr="00252DFF" w:rsidRDefault="00252DFF" w:rsidP="00252DFF">
            <w:pPr>
              <w:pStyle w:val="movimento"/>
              <w:rPr>
                <w:color w:val="002060"/>
              </w:rPr>
            </w:pPr>
            <w:r w:rsidRPr="00252DFF">
              <w:rPr>
                <w:color w:val="002060"/>
              </w:rPr>
              <w:t>BELFIORE MAURO</w:t>
            </w:r>
          </w:p>
        </w:tc>
        <w:tc>
          <w:tcPr>
            <w:tcW w:w="2200" w:type="dxa"/>
            <w:tcMar>
              <w:top w:w="20" w:type="dxa"/>
              <w:left w:w="20" w:type="dxa"/>
              <w:bottom w:w="20" w:type="dxa"/>
              <w:right w:w="20" w:type="dxa"/>
            </w:tcMar>
            <w:vAlign w:val="center"/>
          </w:tcPr>
          <w:p w14:paraId="6F0AEEC1" w14:textId="77777777" w:rsidR="00252DFF" w:rsidRPr="00252DFF" w:rsidRDefault="00252DFF" w:rsidP="00252DFF">
            <w:pPr>
              <w:pStyle w:val="movimento2"/>
              <w:rPr>
                <w:color w:val="002060"/>
              </w:rPr>
            </w:pPr>
            <w:r w:rsidRPr="00252DFF">
              <w:rPr>
                <w:color w:val="002060"/>
              </w:rPr>
              <w:t xml:space="preserve">(NUOVA OTTRANO 98) </w:t>
            </w:r>
          </w:p>
        </w:tc>
      </w:tr>
      <w:tr w:rsidR="00252DFF" w:rsidRPr="00252DFF" w14:paraId="6D342E8C" w14:textId="77777777" w:rsidTr="00252DFF">
        <w:trPr>
          <w:divId w:val="527259509"/>
        </w:trPr>
        <w:tc>
          <w:tcPr>
            <w:tcW w:w="2200" w:type="dxa"/>
            <w:tcMar>
              <w:top w:w="20" w:type="dxa"/>
              <w:left w:w="20" w:type="dxa"/>
              <w:bottom w:w="20" w:type="dxa"/>
              <w:right w:w="20" w:type="dxa"/>
            </w:tcMar>
            <w:vAlign w:val="center"/>
          </w:tcPr>
          <w:p w14:paraId="04F73724" w14:textId="77777777" w:rsidR="00252DFF" w:rsidRPr="00252DFF" w:rsidRDefault="00252DFF" w:rsidP="00252DFF">
            <w:pPr>
              <w:pStyle w:val="movimento"/>
              <w:rPr>
                <w:color w:val="002060"/>
              </w:rPr>
            </w:pPr>
            <w:r w:rsidRPr="00252DFF">
              <w:rPr>
                <w:color w:val="002060"/>
              </w:rPr>
              <w:t>PICCIONI NICOLO</w:t>
            </w:r>
          </w:p>
        </w:tc>
        <w:tc>
          <w:tcPr>
            <w:tcW w:w="2200" w:type="dxa"/>
            <w:tcMar>
              <w:top w:w="20" w:type="dxa"/>
              <w:left w:w="20" w:type="dxa"/>
              <w:bottom w:w="20" w:type="dxa"/>
              <w:right w:w="20" w:type="dxa"/>
            </w:tcMar>
            <w:vAlign w:val="center"/>
          </w:tcPr>
          <w:p w14:paraId="1B0B0FE3" w14:textId="77777777" w:rsidR="00252DFF" w:rsidRPr="00252DFF" w:rsidRDefault="00252DFF" w:rsidP="00252DFF">
            <w:pPr>
              <w:pStyle w:val="movimento2"/>
              <w:rPr>
                <w:color w:val="002060"/>
              </w:rPr>
            </w:pPr>
            <w:r w:rsidRPr="00252DFF">
              <w:rPr>
                <w:color w:val="002060"/>
              </w:rPr>
              <w:t xml:space="preserve">(REAL ANCARIA) </w:t>
            </w:r>
          </w:p>
        </w:tc>
        <w:tc>
          <w:tcPr>
            <w:tcW w:w="800" w:type="dxa"/>
            <w:tcMar>
              <w:top w:w="20" w:type="dxa"/>
              <w:left w:w="20" w:type="dxa"/>
              <w:bottom w:w="20" w:type="dxa"/>
              <w:right w:w="20" w:type="dxa"/>
            </w:tcMar>
            <w:vAlign w:val="center"/>
          </w:tcPr>
          <w:p w14:paraId="126D2699"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06E78BA"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91A3371" w14:textId="77777777" w:rsidR="00252DFF" w:rsidRPr="00252DFF" w:rsidRDefault="00252DFF" w:rsidP="00252DFF">
            <w:pPr>
              <w:pStyle w:val="movimento2"/>
              <w:rPr>
                <w:color w:val="002060"/>
              </w:rPr>
            </w:pPr>
            <w:r w:rsidRPr="00252DFF">
              <w:rPr>
                <w:color w:val="002060"/>
              </w:rPr>
              <w:t> </w:t>
            </w:r>
          </w:p>
        </w:tc>
      </w:tr>
    </w:tbl>
    <w:p w14:paraId="05EA948E"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2932DC37" w14:textId="77777777" w:rsidTr="00252DFF">
        <w:trPr>
          <w:divId w:val="527259509"/>
        </w:trPr>
        <w:tc>
          <w:tcPr>
            <w:tcW w:w="2200" w:type="dxa"/>
            <w:tcMar>
              <w:top w:w="20" w:type="dxa"/>
              <w:left w:w="20" w:type="dxa"/>
              <w:bottom w:w="20" w:type="dxa"/>
              <w:right w:w="20" w:type="dxa"/>
            </w:tcMar>
            <w:vAlign w:val="center"/>
          </w:tcPr>
          <w:p w14:paraId="1351C5CF" w14:textId="77777777" w:rsidR="00252DFF" w:rsidRPr="00252DFF" w:rsidRDefault="00252DFF" w:rsidP="00252DFF">
            <w:pPr>
              <w:pStyle w:val="movimento"/>
              <w:rPr>
                <w:color w:val="002060"/>
              </w:rPr>
            </w:pPr>
            <w:r w:rsidRPr="00252DFF">
              <w:rPr>
                <w:color w:val="002060"/>
              </w:rPr>
              <w:t>NICOLETTI LUDOVICO</w:t>
            </w:r>
          </w:p>
        </w:tc>
        <w:tc>
          <w:tcPr>
            <w:tcW w:w="2200" w:type="dxa"/>
            <w:tcMar>
              <w:top w:w="20" w:type="dxa"/>
              <w:left w:w="20" w:type="dxa"/>
              <w:bottom w:w="20" w:type="dxa"/>
              <w:right w:w="20" w:type="dxa"/>
            </w:tcMar>
            <w:vAlign w:val="center"/>
          </w:tcPr>
          <w:p w14:paraId="431E4ED8" w14:textId="77777777" w:rsidR="00252DFF" w:rsidRPr="00252DFF" w:rsidRDefault="00252DFF" w:rsidP="00252DFF">
            <w:pPr>
              <w:pStyle w:val="movimento2"/>
              <w:rPr>
                <w:color w:val="002060"/>
              </w:rPr>
            </w:pPr>
            <w:r w:rsidRPr="00252DFF">
              <w:rPr>
                <w:color w:val="002060"/>
              </w:rPr>
              <w:t xml:space="preserve">(ACLI MANTOVANI CALCIO A 5) </w:t>
            </w:r>
          </w:p>
        </w:tc>
        <w:tc>
          <w:tcPr>
            <w:tcW w:w="800" w:type="dxa"/>
            <w:tcMar>
              <w:top w:w="20" w:type="dxa"/>
              <w:left w:w="20" w:type="dxa"/>
              <w:bottom w:w="20" w:type="dxa"/>
              <w:right w:w="20" w:type="dxa"/>
            </w:tcMar>
            <w:vAlign w:val="center"/>
          </w:tcPr>
          <w:p w14:paraId="7CC39A98"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70EA929" w14:textId="77777777" w:rsidR="00252DFF" w:rsidRPr="00252DFF" w:rsidRDefault="00252DFF" w:rsidP="00252DFF">
            <w:pPr>
              <w:pStyle w:val="movimento"/>
              <w:rPr>
                <w:color w:val="002060"/>
              </w:rPr>
            </w:pPr>
            <w:r w:rsidRPr="00252DFF">
              <w:rPr>
                <w:color w:val="002060"/>
              </w:rPr>
              <w:t>RUGGERO ANDREA</w:t>
            </w:r>
          </w:p>
        </w:tc>
        <w:tc>
          <w:tcPr>
            <w:tcW w:w="2200" w:type="dxa"/>
            <w:tcMar>
              <w:top w:w="20" w:type="dxa"/>
              <w:left w:w="20" w:type="dxa"/>
              <w:bottom w:w="20" w:type="dxa"/>
              <w:right w:w="20" w:type="dxa"/>
            </w:tcMar>
            <w:vAlign w:val="center"/>
          </w:tcPr>
          <w:p w14:paraId="087C7220" w14:textId="77777777" w:rsidR="00252DFF" w:rsidRPr="00252DFF" w:rsidRDefault="00252DFF" w:rsidP="00252DFF">
            <w:pPr>
              <w:pStyle w:val="movimento2"/>
              <w:rPr>
                <w:color w:val="002060"/>
              </w:rPr>
            </w:pPr>
            <w:r w:rsidRPr="00252DFF">
              <w:rPr>
                <w:color w:val="002060"/>
              </w:rPr>
              <w:t xml:space="preserve">(ATL URBINO C5 1999) </w:t>
            </w:r>
          </w:p>
        </w:tc>
      </w:tr>
      <w:tr w:rsidR="00252DFF" w:rsidRPr="00252DFF" w14:paraId="2FC1D15F" w14:textId="77777777" w:rsidTr="00252DFF">
        <w:trPr>
          <w:divId w:val="527259509"/>
        </w:trPr>
        <w:tc>
          <w:tcPr>
            <w:tcW w:w="2200" w:type="dxa"/>
            <w:tcMar>
              <w:top w:w="20" w:type="dxa"/>
              <w:left w:w="20" w:type="dxa"/>
              <w:bottom w:w="20" w:type="dxa"/>
              <w:right w:w="20" w:type="dxa"/>
            </w:tcMar>
            <w:vAlign w:val="center"/>
          </w:tcPr>
          <w:p w14:paraId="1F36F25D" w14:textId="77777777" w:rsidR="00252DFF" w:rsidRPr="00252DFF" w:rsidRDefault="00252DFF" w:rsidP="00252DFF">
            <w:pPr>
              <w:pStyle w:val="movimento"/>
              <w:rPr>
                <w:color w:val="002060"/>
              </w:rPr>
            </w:pPr>
            <w:r w:rsidRPr="00252DFF">
              <w:rPr>
                <w:color w:val="002060"/>
              </w:rPr>
              <w:t>CAPOMAGI VITTORIO ALBERT</w:t>
            </w:r>
          </w:p>
        </w:tc>
        <w:tc>
          <w:tcPr>
            <w:tcW w:w="2200" w:type="dxa"/>
            <w:tcMar>
              <w:top w:w="20" w:type="dxa"/>
              <w:left w:w="20" w:type="dxa"/>
              <w:bottom w:w="20" w:type="dxa"/>
              <w:right w:w="20" w:type="dxa"/>
            </w:tcMar>
            <w:vAlign w:val="center"/>
          </w:tcPr>
          <w:p w14:paraId="19FC9F19" w14:textId="77777777" w:rsidR="00252DFF" w:rsidRPr="00252DFF" w:rsidRDefault="00252DFF" w:rsidP="00252DFF">
            <w:pPr>
              <w:pStyle w:val="movimento2"/>
              <w:rPr>
                <w:color w:val="002060"/>
              </w:rPr>
            </w:pPr>
            <w:r w:rsidRPr="00252DFF">
              <w:rPr>
                <w:color w:val="002060"/>
              </w:rPr>
              <w:t xml:space="preserve">(AUDAX 1970 </w:t>
            </w:r>
            <w:proofErr w:type="gramStart"/>
            <w:r w:rsidRPr="00252DFF">
              <w:rPr>
                <w:color w:val="002060"/>
              </w:rPr>
              <w:t>S.ANGELO</w:t>
            </w:r>
            <w:proofErr w:type="gramEnd"/>
            <w:r w:rsidRPr="00252DFF">
              <w:rPr>
                <w:color w:val="002060"/>
              </w:rPr>
              <w:t xml:space="preserve">) </w:t>
            </w:r>
          </w:p>
        </w:tc>
        <w:tc>
          <w:tcPr>
            <w:tcW w:w="800" w:type="dxa"/>
            <w:tcMar>
              <w:top w:w="20" w:type="dxa"/>
              <w:left w:w="20" w:type="dxa"/>
              <w:bottom w:w="20" w:type="dxa"/>
              <w:right w:w="20" w:type="dxa"/>
            </w:tcMar>
            <w:vAlign w:val="center"/>
          </w:tcPr>
          <w:p w14:paraId="0B70363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ADD5F74" w14:textId="77777777" w:rsidR="00252DFF" w:rsidRPr="00252DFF" w:rsidRDefault="00252DFF" w:rsidP="00252DFF">
            <w:pPr>
              <w:pStyle w:val="movimento"/>
              <w:rPr>
                <w:color w:val="002060"/>
              </w:rPr>
            </w:pPr>
            <w:r w:rsidRPr="00252DFF">
              <w:rPr>
                <w:color w:val="002060"/>
              </w:rPr>
              <w:t>BENMASOUD OUTMANE</w:t>
            </w:r>
          </w:p>
        </w:tc>
        <w:tc>
          <w:tcPr>
            <w:tcW w:w="2200" w:type="dxa"/>
            <w:tcMar>
              <w:top w:w="20" w:type="dxa"/>
              <w:left w:w="20" w:type="dxa"/>
              <w:bottom w:w="20" w:type="dxa"/>
              <w:right w:w="20" w:type="dxa"/>
            </w:tcMar>
            <w:vAlign w:val="center"/>
          </w:tcPr>
          <w:p w14:paraId="49A3E62B" w14:textId="77777777" w:rsidR="00252DFF" w:rsidRPr="00252DFF" w:rsidRDefault="00252DFF" w:rsidP="00252DFF">
            <w:pPr>
              <w:pStyle w:val="movimento2"/>
              <w:rPr>
                <w:color w:val="002060"/>
              </w:rPr>
            </w:pPr>
            <w:r w:rsidRPr="00252DFF">
              <w:rPr>
                <w:color w:val="002060"/>
              </w:rPr>
              <w:t xml:space="preserve">(FUTSAL SILENZI) </w:t>
            </w:r>
          </w:p>
        </w:tc>
      </w:tr>
      <w:tr w:rsidR="00252DFF" w:rsidRPr="00252DFF" w14:paraId="6BFE1416" w14:textId="77777777" w:rsidTr="00252DFF">
        <w:trPr>
          <w:divId w:val="527259509"/>
        </w:trPr>
        <w:tc>
          <w:tcPr>
            <w:tcW w:w="2200" w:type="dxa"/>
            <w:tcMar>
              <w:top w:w="20" w:type="dxa"/>
              <w:left w:w="20" w:type="dxa"/>
              <w:bottom w:w="20" w:type="dxa"/>
              <w:right w:w="20" w:type="dxa"/>
            </w:tcMar>
            <w:vAlign w:val="center"/>
          </w:tcPr>
          <w:p w14:paraId="3989E382" w14:textId="77777777" w:rsidR="00252DFF" w:rsidRPr="00252DFF" w:rsidRDefault="00252DFF" w:rsidP="00252DFF">
            <w:pPr>
              <w:pStyle w:val="movimento"/>
              <w:rPr>
                <w:color w:val="002060"/>
              </w:rPr>
            </w:pPr>
            <w:r w:rsidRPr="00252DFF">
              <w:rPr>
                <w:color w:val="002060"/>
              </w:rPr>
              <w:t>BARTOLUCCI STEFANO</w:t>
            </w:r>
          </w:p>
        </w:tc>
        <w:tc>
          <w:tcPr>
            <w:tcW w:w="2200" w:type="dxa"/>
            <w:tcMar>
              <w:top w:w="20" w:type="dxa"/>
              <w:left w:w="20" w:type="dxa"/>
              <w:bottom w:w="20" w:type="dxa"/>
              <w:right w:w="20" w:type="dxa"/>
            </w:tcMar>
            <w:vAlign w:val="center"/>
          </w:tcPr>
          <w:p w14:paraId="79E9BC54" w14:textId="77777777" w:rsidR="00252DFF" w:rsidRPr="00252DFF" w:rsidRDefault="00252DFF" w:rsidP="00252DFF">
            <w:pPr>
              <w:pStyle w:val="movimento2"/>
              <w:rPr>
                <w:color w:val="002060"/>
              </w:rPr>
            </w:pPr>
            <w:r w:rsidRPr="00252DFF">
              <w:rPr>
                <w:color w:val="002060"/>
              </w:rPr>
              <w:t xml:space="preserve">(MONTECAROTTO) </w:t>
            </w:r>
          </w:p>
        </w:tc>
        <w:tc>
          <w:tcPr>
            <w:tcW w:w="800" w:type="dxa"/>
            <w:tcMar>
              <w:top w:w="20" w:type="dxa"/>
              <w:left w:w="20" w:type="dxa"/>
              <w:bottom w:w="20" w:type="dxa"/>
              <w:right w:w="20" w:type="dxa"/>
            </w:tcMar>
            <w:vAlign w:val="center"/>
          </w:tcPr>
          <w:p w14:paraId="16EAD50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9FA762F" w14:textId="77777777" w:rsidR="00252DFF" w:rsidRPr="00252DFF" w:rsidRDefault="00252DFF" w:rsidP="00252DFF">
            <w:pPr>
              <w:pStyle w:val="movimento"/>
              <w:rPr>
                <w:color w:val="002060"/>
              </w:rPr>
            </w:pPr>
            <w:r w:rsidRPr="00252DFF">
              <w:rPr>
                <w:color w:val="002060"/>
              </w:rPr>
              <w:t>PERELLI RICCARDO</w:t>
            </w:r>
          </w:p>
        </w:tc>
        <w:tc>
          <w:tcPr>
            <w:tcW w:w="2200" w:type="dxa"/>
            <w:tcMar>
              <w:top w:w="20" w:type="dxa"/>
              <w:left w:w="20" w:type="dxa"/>
              <w:bottom w:w="20" w:type="dxa"/>
              <w:right w:w="20" w:type="dxa"/>
            </w:tcMar>
            <w:vAlign w:val="center"/>
          </w:tcPr>
          <w:p w14:paraId="2894B55A" w14:textId="77777777" w:rsidR="00252DFF" w:rsidRPr="00252DFF" w:rsidRDefault="00252DFF" w:rsidP="00252DFF">
            <w:pPr>
              <w:pStyle w:val="movimento2"/>
              <w:rPr>
                <w:color w:val="002060"/>
              </w:rPr>
            </w:pPr>
            <w:r w:rsidRPr="00252DFF">
              <w:rPr>
                <w:color w:val="002060"/>
              </w:rPr>
              <w:t xml:space="preserve">(SPORTLAND) </w:t>
            </w:r>
          </w:p>
        </w:tc>
      </w:tr>
      <w:tr w:rsidR="00252DFF" w:rsidRPr="00252DFF" w14:paraId="73351D84" w14:textId="77777777" w:rsidTr="00252DFF">
        <w:trPr>
          <w:divId w:val="527259509"/>
        </w:trPr>
        <w:tc>
          <w:tcPr>
            <w:tcW w:w="2200" w:type="dxa"/>
            <w:tcMar>
              <w:top w:w="20" w:type="dxa"/>
              <w:left w:w="20" w:type="dxa"/>
              <w:bottom w:w="20" w:type="dxa"/>
              <w:right w:w="20" w:type="dxa"/>
            </w:tcMar>
            <w:vAlign w:val="center"/>
          </w:tcPr>
          <w:p w14:paraId="0D557A65" w14:textId="77777777" w:rsidR="00252DFF" w:rsidRPr="00252DFF" w:rsidRDefault="00252DFF" w:rsidP="00252DFF">
            <w:pPr>
              <w:pStyle w:val="movimento"/>
              <w:rPr>
                <w:color w:val="002060"/>
              </w:rPr>
            </w:pPr>
            <w:r w:rsidRPr="00252DFF">
              <w:rPr>
                <w:color w:val="002060"/>
              </w:rPr>
              <w:t>TORQUATI LUCA</w:t>
            </w:r>
          </w:p>
        </w:tc>
        <w:tc>
          <w:tcPr>
            <w:tcW w:w="2200" w:type="dxa"/>
            <w:tcMar>
              <w:top w:w="20" w:type="dxa"/>
              <w:left w:w="20" w:type="dxa"/>
              <w:bottom w:w="20" w:type="dxa"/>
              <w:right w:w="20" w:type="dxa"/>
            </w:tcMar>
            <w:vAlign w:val="center"/>
          </w:tcPr>
          <w:p w14:paraId="23452579" w14:textId="77777777" w:rsidR="00252DFF" w:rsidRPr="00252DFF" w:rsidRDefault="00252DFF" w:rsidP="00252DFF">
            <w:pPr>
              <w:pStyle w:val="movimento2"/>
              <w:rPr>
                <w:color w:val="002060"/>
              </w:rPr>
            </w:pPr>
            <w:r w:rsidRPr="00252DFF">
              <w:rPr>
                <w:color w:val="002060"/>
              </w:rPr>
              <w:t xml:space="preserve">(TRE TORRI A.S.D.) </w:t>
            </w:r>
          </w:p>
        </w:tc>
        <w:tc>
          <w:tcPr>
            <w:tcW w:w="800" w:type="dxa"/>
            <w:tcMar>
              <w:top w:w="20" w:type="dxa"/>
              <w:left w:w="20" w:type="dxa"/>
              <w:bottom w:w="20" w:type="dxa"/>
              <w:right w:w="20" w:type="dxa"/>
            </w:tcMar>
            <w:vAlign w:val="center"/>
          </w:tcPr>
          <w:p w14:paraId="2EBB4FF3"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2F6F19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69E5524" w14:textId="77777777" w:rsidR="00252DFF" w:rsidRPr="00252DFF" w:rsidRDefault="00252DFF" w:rsidP="00252DFF">
            <w:pPr>
              <w:pStyle w:val="movimento2"/>
              <w:rPr>
                <w:color w:val="002060"/>
              </w:rPr>
            </w:pPr>
            <w:r w:rsidRPr="00252DFF">
              <w:rPr>
                <w:color w:val="002060"/>
              </w:rPr>
              <w:t> </w:t>
            </w:r>
          </w:p>
        </w:tc>
      </w:tr>
    </w:tbl>
    <w:p w14:paraId="57BA502E" w14:textId="77777777" w:rsidR="00252DFF" w:rsidRPr="00252DFF" w:rsidRDefault="00252DFF" w:rsidP="00252DFF">
      <w:pPr>
        <w:pStyle w:val="titolo10"/>
        <w:divId w:val="527259509"/>
        <w:rPr>
          <w:color w:val="002060"/>
        </w:rPr>
      </w:pPr>
      <w:r w:rsidRPr="00252DFF">
        <w:rPr>
          <w:color w:val="002060"/>
        </w:rPr>
        <w:t xml:space="preserve">GARE DEL 10/ 2/2020 </w:t>
      </w:r>
    </w:p>
    <w:p w14:paraId="21A2DF09"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00532C72"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11DCD288" w14:textId="77777777" w:rsidR="00252DFF" w:rsidRPr="00252DFF" w:rsidRDefault="00252DFF" w:rsidP="00252DFF">
      <w:pPr>
        <w:pStyle w:val="titolo30"/>
        <w:divId w:val="527259509"/>
        <w:rPr>
          <w:color w:val="002060"/>
        </w:rPr>
      </w:pPr>
      <w:r w:rsidRPr="00252DFF">
        <w:rPr>
          <w:color w:val="002060"/>
        </w:rPr>
        <w:t xml:space="preserve">CALCIATORI ESPULSI </w:t>
      </w:r>
    </w:p>
    <w:p w14:paraId="5F8558F6" w14:textId="77777777" w:rsidR="00252DFF" w:rsidRPr="00252DFF" w:rsidRDefault="00252DFF" w:rsidP="00252DFF">
      <w:pPr>
        <w:pStyle w:val="titolo20"/>
        <w:divId w:val="527259509"/>
        <w:rPr>
          <w:color w:val="002060"/>
        </w:rPr>
      </w:pPr>
      <w:r w:rsidRPr="00252DFF">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5DC1470C" w14:textId="77777777" w:rsidTr="00252DFF">
        <w:trPr>
          <w:divId w:val="527259509"/>
        </w:trPr>
        <w:tc>
          <w:tcPr>
            <w:tcW w:w="2200" w:type="dxa"/>
            <w:tcMar>
              <w:top w:w="20" w:type="dxa"/>
              <w:left w:w="20" w:type="dxa"/>
              <w:bottom w:w="20" w:type="dxa"/>
              <w:right w:w="20" w:type="dxa"/>
            </w:tcMar>
            <w:vAlign w:val="center"/>
          </w:tcPr>
          <w:p w14:paraId="19B2CE5C" w14:textId="77777777" w:rsidR="00252DFF" w:rsidRPr="00252DFF" w:rsidRDefault="00252DFF" w:rsidP="00252DFF">
            <w:pPr>
              <w:pStyle w:val="movimento"/>
              <w:rPr>
                <w:color w:val="002060"/>
              </w:rPr>
            </w:pPr>
            <w:r w:rsidRPr="00252DFF">
              <w:rPr>
                <w:color w:val="002060"/>
              </w:rPr>
              <w:t>GIORGI MATTIA</w:t>
            </w:r>
          </w:p>
        </w:tc>
        <w:tc>
          <w:tcPr>
            <w:tcW w:w="2200" w:type="dxa"/>
            <w:tcMar>
              <w:top w:w="20" w:type="dxa"/>
              <w:left w:w="20" w:type="dxa"/>
              <w:bottom w:w="20" w:type="dxa"/>
              <w:right w:w="20" w:type="dxa"/>
            </w:tcMar>
            <w:vAlign w:val="center"/>
          </w:tcPr>
          <w:p w14:paraId="7BA3682D" w14:textId="77777777" w:rsidR="00252DFF" w:rsidRPr="00252DFF" w:rsidRDefault="00252DFF" w:rsidP="00252DFF">
            <w:pPr>
              <w:pStyle w:val="movimento2"/>
              <w:rPr>
                <w:color w:val="002060"/>
              </w:rPr>
            </w:pPr>
            <w:r w:rsidRPr="00252DFF">
              <w:rPr>
                <w:color w:val="002060"/>
              </w:rPr>
              <w:t xml:space="preserve">(AMICI 84) </w:t>
            </w:r>
          </w:p>
        </w:tc>
        <w:tc>
          <w:tcPr>
            <w:tcW w:w="800" w:type="dxa"/>
            <w:tcMar>
              <w:top w:w="20" w:type="dxa"/>
              <w:left w:w="20" w:type="dxa"/>
              <w:bottom w:w="20" w:type="dxa"/>
              <w:right w:w="20" w:type="dxa"/>
            </w:tcMar>
            <w:vAlign w:val="center"/>
          </w:tcPr>
          <w:p w14:paraId="46E06E7F"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AFBEA8F"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D62436C" w14:textId="77777777" w:rsidR="00252DFF" w:rsidRPr="00252DFF" w:rsidRDefault="00252DFF" w:rsidP="00252DFF">
            <w:pPr>
              <w:pStyle w:val="movimento2"/>
              <w:rPr>
                <w:color w:val="002060"/>
              </w:rPr>
            </w:pPr>
            <w:r w:rsidRPr="00252DFF">
              <w:rPr>
                <w:color w:val="002060"/>
              </w:rPr>
              <w:t> </w:t>
            </w:r>
          </w:p>
        </w:tc>
      </w:tr>
    </w:tbl>
    <w:p w14:paraId="5ACF75C5" w14:textId="77777777" w:rsidR="00252DFF" w:rsidRPr="00252DFF" w:rsidRDefault="00252DFF" w:rsidP="00252DFF">
      <w:pPr>
        <w:pStyle w:val="titolo30"/>
        <w:divId w:val="527259509"/>
        <w:rPr>
          <w:color w:val="002060"/>
        </w:rPr>
      </w:pPr>
      <w:r w:rsidRPr="00252DFF">
        <w:rPr>
          <w:color w:val="002060"/>
        </w:rPr>
        <w:t xml:space="preserve">CALCIATORI NON ESPULSI </w:t>
      </w:r>
    </w:p>
    <w:p w14:paraId="63E5DB4F" w14:textId="77777777" w:rsidR="00252DFF" w:rsidRPr="00252DFF" w:rsidRDefault="00252DFF" w:rsidP="00252DFF">
      <w:pPr>
        <w:pStyle w:val="titolo20"/>
        <w:divId w:val="527259509"/>
        <w:rPr>
          <w:color w:val="002060"/>
        </w:rPr>
      </w:pPr>
      <w:r w:rsidRPr="00252DFF">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781F67E5" w14:textId="77777777" w:rsidTr="00252DFF">
        <w:trPr>
          <w:divId w:val="527259509"/>
        </w:trPr>
        <w:tc>
          <w:tcPr>
            <w:tcW w:w="2200" w:type="dxa"/>
            <w:tcMar>
              <w:top w:w="20" w:type="dxa"/>
              <w:left w:w="20" w:type="dxa"/>
              <w:bottom w:w="20" w:type="dxa"/>
              <w:right w:w="20" w:type="dxa"/>
            </w:tcMar>
            <w:vAlign w:val="center"/>
          </w:tcPr>
          <w:p w14:paraId="041B5040" w14:textId="77777777" w:rsidR="00252DFF" w:rsidRPr="00252DFF" w:rsidRDefault="00252DFF" w:rsidP="00252DFF">
            <w:pPr>
              <w:pStyle w:val="movimento"/>
              <w:rPr>
                <w:color w:val="002060"/>
              </w:rPr>
            </w:pPr>
            <w:r w:rsidRPr="00252DFF">
              <w:rPr>
                <w:color w:val="002060"/>
              </w:rPr>
              <w:lastRenderedPageBreak/>
              <w:t>BIONDI FULVIO</w:t>
            </w:r>
          </w:p>
        </w:tc>
        <w:tc>
          <w:tcPr>
            <w:tcW w:w="2200" w:type="dxa"/>
            <w:tcMar>
              <w:top w:w="20" w:type="dxa"/>
              <w:left w:w="20" w:type="dxa"/>
              <w:bottom w:w="20" w:type="dxa"/>
              <w:right w:w="20" w:type="dxa"/>
            </w:tcMar>
            <w:vAlign w:val="center"/>
          </w:tcPr>
          <w:p w14:paraId="26E265F8" w14:textId="77777777" w:rsidR="00252DFF" w:rsidRPr="00252DFF" w:rsidRDefault="00252DFF" w:rsidP="00252DFF">
            <w:pPr>
              <w:pStyle w:val="movimento2"/>
              <w:rPr>
                <w:color w:val="002060"/>
              </w:rPr>
            </w:pPr>
            <w:r w:rsidRPr="00252DFF">
              <w:rPr>
                <w:color w:val="002060"/>
              </w:rPr>
              <w:t xml:space="preserve">(AMICI 84) </w:t>
            </w:r>
          </w:p>
        </w:tc>
        <w:tc>
          <w:tcPr>
            <w:tcW w:w="800" w:type="dxa"/>
            <w:tcMar>
              <w:top w:w="20" w:type="dxa"/>
              <w:left w:w="20" w:type="dxa"/>
              <w:bottom w:w="20" w:type="dxa"/>
              <w:right w:w="20" w:type="dxa"/>
            </w:tcMar>
            <w:vAlign w:val="center"/>
          </w:tcPr>
          <w:p w14:paraId="566E8FD8"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A912683"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D7F4FA5" w14:textId="77777777" w:rsidR="00252DFF" w:rsidRPr="00252DFF" w:rsidRDefault="00252DFF" w:rsidP="00252DFF">
            <w:pPr>
              <w:pStyle w:val="movimento2"/>
              <w:rPr>
                <w:color w:val="002060"/>
              </w:rPr>
            </w:pPr>
            <w:r w:rsidRPr="00252DFF">
              <w:rPr>
                <w:color w:val="002060"/>
              </w:rPr>
              <w:t> </w:t>
            </w:r>
          </w:p>
        </w:tc>
      </w:tr>
    </w:tbl>
    <w:p w14:paraId="67E1BF2A" w14:textId="77777777" w:rsidR="00252DFF" w:rsidRPr="00252DFF" w:rsidRDefault="00252DFF" w:rsidP="00252DFF">
      <w:pPr>
        <w:pStyle w:val="titolo20"/>
        <w:divId w:val="527259509"/>
        <w:rPr>
          <w:color w:val="002060"/>
        </w:rPr>
      </w:pPr>
      <w:r w:rsidRPr="00252DFF">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06943E6" w14:textId="77777777" w:rsidTr="00252DFF">
        <w:trPr>
          <w:divId w:val="527259509"/>
        </w:trPr>
        <w:tc>
          <w:tcPr>
            <w:tcW w:w="2200" w:type="dxa"/>
            <w:tcMar>
              <w:top w:w="20" w:type="dxa"/>
              <w:left w:w="20" w:type="dxa"/>
              <w:bottom w:w="20" w:type="dxa"/>
              <w:right w:w="20" w:type="dxa"/>
            </w:tcMar>
            <w:vAlign w:val="center"/>
          </w:tcPr>
          <w:p w14:paraId="5A6F9B94" w14:textId="77777777" w:rsidR="00252DFF" w:rsidRPr="00252DFF" w:rsidRDefault="00252DFF" w:rsidP="00252DFF">
            <w:pPr>
              <w:pStyle w:val="movimento"/>
              <w:rPr>
                <w:color w:val="002060"/>
              </w:rPr>
            </w:pPr>
            <w:r w:rsidRPr="00252DFF">
              <w:rPr>
                <w:color w:val="002060"/>
              </w:rPr>
              <w:t>TOMBOLINI ANDREA</w:t>
            </w:r>
          </w:p>
        </w:tc>
        <w:tc>
          <w:tcPr>
            <w:tcW w:w="2200" w:type="dxa"/>
            <w:tcMar>
              <w:top w:w="20" w:type="dxa"/>
              <w:left w:w="20" w:type="dxa"/>
              <w:bottom w:w="20" w:type="dxa"/>
              <w:right w:w="20" w:type="dxa"/>
            </w:tcMar>
            <w:vAlign w:val="center"/>
          </w:tcPr>
          <w:p w14:paraId="06B05722" w14:textId="77777777" w:rsidR="00252DFF" w:rsidRPr="00252DFF" w:rsidRDefault="00252DFF" w:rsidP="00252DFF">
            <w:pPr>
              <w:pStyle w:val="movimento2"/>
              <w:rPr>
                <w:color w:val="002060"/>
              </w:rPr>
            </w:pPr>
            <w:r w:rsidRPr="00252DFF">
              <w:rPr>
                <w:color w:val="002060"/>
              </w:rPr>
              <w:t xml:space="preserve">(FREELY SPORT) </w:t>
            </w:r>
          </w:p>
        </w:tc>
        <w:tc>
          <w:tcPr>
            <w:tcW w:w="800" w:type="dxa"/>
            <w:tcMar>
              <w:top w:w="20" w:type="dxa"/>
              <w:left w:w="20" w:type="dxa"/>
              <w:bottom w:w="20" w:type="dxa"/>
              <w:right w:w="20" w:type="dxa"/>
            </w:tcMar>
            <w:vAlign w:val="center"/>
          </w:tcPr>
          <w:p w14:paraId="360B6913"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ECAE0CE"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81F360B" w14:textId="77777777" w:rsidR="00252DFF" w:rsidRPr="00252DFF" w:rsidRDefault="00252DFF" w:rsidP="00252DFF">
            <w:pPr>
              <w:pStyle w:val="movimento2"/>
              <w:rPr>
                <w:color w:val="002060"/>
              </w:rPr>
            </w:pPr>
            <w:r w:rsidRPr="00252DFF">
              <w:rPr>
                <w:color w:val="002060"/>
              </w:rPr>
              <w:t> </w:t>
            </w:r>
          </w:p>
        </w:tc>
      </w:tr>
    </w:tbl>
    <w:p w14:paraId="415EAACB" w14:textId="77777777" w:rsidR="00252DFF" w:rsidRPr="00252DFF" w:rsidRDefault="00252DFF" w:rsidP="00252DFF">
      <w:pPr>
        <w:pStyle w:val="titolo20"/>
        <w:divId w:val="527259509"/>
        <w:rPr>
          <w:color w:val="002060"/>
        </w:rPr>
      </w:pPr>
      <w:r w:rsidRPr="00252DFF">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51F49A8D" w14:textId="77777777" w:rsidTr="00252DFF">
        <w:trPr>
          <w:divId w:val="527259509"/>
        </w:trPr>
        <w:tc>
          <w:tcPr>
            <w:tcW w:w="2200" w:type="dxa"/>
            <w:tcMar>
              <w:top w:w="20" w:type="dxa"/>
              <w:left w:w="20" w:type="dxa"/>
              <w:bottom w:w="20" w:type="dxa"/>
              <w:right w:w="20" w:type="dxa"/>
            </w:tcMar>
            <w:vAlign w:val="center"/>
          </w:tcPr>
          <w:p w14:paraId="67CAF839" w14:textId="77777777" w:rsidR="00252DFF" w:rsidRPr="00252DFF" w:rsidRDefault="00252DFF" w:rsidP="00252DFF">
            <w:pPr>
              <w:pStyle w:val="movimento"/>
              <w:rPr>
                <w:color w:val="002060"/>
              </w:rPr>
            </w:pPr>
            <w:r w:rsidRPr="00252DFF">
              <w:rPr>
                <w:color w:val="002060"/>
              </w:rPr>
              <w:t>SCATTOLINI SERAFINO</w:t>
            </w:r>
          </w:p>
        </w:tc>
        <w:tc>
          <w:tcPr>
            <w:tcW w:w="2200" w:type="dxa"/>
            <w:tcMar>
              <w:top w:w="20" w:type="dxa"/>
              <w:left w:w="20" w:type="dxa"/>
              <w:bottom w:w="20" w:type="dxa"/>
              <w:right w:w="20" w:type="dxa"/>
            </w:tcMar>
            <w:vAlign w:val="center"/>
          </w:tcPr>
          <w:p w14:paraId="70A191AC" w14:textId="77777777" w:rsidR="00252DFF" w:rsidRPr="00252DFF" w:rsidRDefault="00252DFF" w:rsidP="00252DFF">
            <w:pPr>
              <w:pStyle w:val="movimento2"/>
              <w:rPr>
                <w:color w:val="002060"/>
              </w:rPr>
            </w:pPr>
            <w:r w:rsidRPr="00252DFF">
              <w:rPr>
                <w:color w:val="002060"/>
              </w:rPr>
              <w:t xml:space="preserve">(AMICI 84) </w:t>
            </w:r>
          </w:p>
        </w:tc>
        <w:tc>
          <w:tcPr>
            <w:tcW w:w="800" w:type="dxa"/>
            <w:tcMar>
              <w:top w:w="20" w:type="dxa"/>
              <w:left w:w="20" w:type="dxa"/>
              <w:bottom w:w="20" w:type="dxa"/>
              <w:right w:w="20" w:type="dxa"/>
            </w:tcMar>
            <w:vAlign w:val="center"/>
          </w:tcPr>
          <w:p w14:paraId="015E741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F9757F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C166385" w14:textId="77777777" w:rsidR="00252DFF" w:rsidRPr="00252DFF" w:rsidRDefault="00252DFF" w:rsidP="00252DFF">
            <w:pPr>
              <w:pStyle w:val="movimento2"/>
              <w:rPr>
                <w:color w:val="002060"/>
              </w:rPr>
            </w:pPr>
            <w:r w:rsidRPr="00252DFF">
              <w:rPr>
                <w:color w:val="002060"/>
              </w:rPr>
              <w:t> </w:t>
            </w:r>
          </w:p>
        </w:tc>
      </w:tr>
    </w:tbl>
    <w:p w14:paraId="2FDA0261" w14:textId="77777777" w:rsidR="00252DFF" w:rsidRPr="00252DFF" w:rsidRDefault="00252DFF" w:rsidP="00252DFF">
      <w:pPr>
        <w:pStyle w:val="titolo20"/>
        <w:divId w:val="527259509"/>
        <w:rPr>
          <w:color w:val="002060"/>
        </w:rPr>
      </w:pPr>
      <w:r w:rsidRPr="00252D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7664994B" w14:textId="77777777" w:rsidTr="00252DFF">
        <w:trPr>
          <w:divId w:val="527259509"/>
        </w:trPr>
        <w:tc>
          <w:tcPr>
            <w:tcW w:w="2200" w:type="dxa"/>
            <w:tcMar>
              <w:top w:w="20" w:type="dxa"/>
              <w:left w:w="20" w:type="dxa"/>
              <w:bottom w:w="20" w:type="dxa"/>
              <w:right w:w="20" w:type="dxa"/>
            </w:tcMar>
            <w:vAlign w:val="center"/>
          </w:tcPr>
          <w:p w14:paraId="599A1BA7" w14:textId="77777777" w:rsidR="00252DFF" w:rsidRPr="00252DFF" w:rsidRDefault="00252DFF" w:rsidP="00252DFF">
            <w:pPr>
              <w:pStyle w:val="movimento"/>
              <w:rPr>
                <w:color w:val="002060"/>
              </w:rPr>
            </w:pPr>
            <w:r w:rsidRPr="00252DFF">
              <w:rPr>
                <w:color w:val="002060"/>
              </w:rPr>
              <w:t>DI TORO NICHOLAS</w:t>
            </w:r>
          </w:p>
        </w:tc>
        <w:tc>
          <w:tcPr>
            <w:tcW w:w="2200" w:type="dxa"/>
            <w:tcMar>
              <w:top w:w="20" w:type="dxa"/>
              <w:left w:w="20" w:type="dxa"/>
              <w:bottom w:w="20" w:type="dxa"/>
              <w:right w:w="20" w:type="dxa"/>
            </w:tcMar>
            <w:vAlign w:val="center"/>
          </w:tcPr>
          <w:p w14:paraId="0823BC66" w14:textId="77777777" w:rsidR="00252DFF" w:rsidRPr="00252DFF" w:rsidRDefault="00252DFF" w:rsidP="00252DFF">
            <w:pPr>
              <w:pStyle w:val="movimento2"/>
              <w:rPr>
                <w:color w:val="002060"/>
              </w:rPr>
            </w:pPr>
            <w:r w:rsidRPr="00252DFF">
              <w:rPr>
                <w:color w:val="002060"/>
              </w:rPr>
              <w:t xml:space="preserve">(FREELY SPORT) </w:t>
            </w:r>
          </w:p>
        </w:tc>
        <w:tc>
          <w:tcPr>
            <w:tcW w:w="800" w:type="dxa"/>
            <w:tcMar>
              <w:top w:w="20" w:type="dxa"/>
              <w:left w:w="20" w:type="dxa"/>
              <w:bottom w:w="20" w:type="dxa"/>
              <w:right w:w="20" w:type="dxa"/>
            </w:tcMar>
            <w:vAlign w:val="center"/>
          </w:tcPr>
          <w:p w14:paraId="5DFF49A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5B97924"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7691C04" w14:textId="77777777" w:rsidR="00252DFF" w:rsidRPr="00252DFF" w:rsidRDefault="00252DFF" w:rsidP="00252DFF">
            <w:pPr>
              <w:pStyle w:val="movimento2"/>
              <w:rPr>
                <w:color w:val="002060"/>
              </w:rPr>
            </w:pPr>
            <w:r w:rsidRPr="00252DFF">
              <w:rPr>
                <w:color w:val="002060"/>
              </w:rPr>
              <w:t> </w:t>
            </w:r>
          </w:p>
        </w:tc>
      </w:tr>
    </w:tbl>
    <w:p w14:paraId="0C59DC44" w14:textId="77777777" w:rsidR="00252DFF" w:rsidRPr="00252DFF" w:rsidRDefault="00252DFF" w:rsidP="00252DFF">
      <w:pPr>
        <w:pStyle w:val="titolo20"/>
        <w:divId w:val="527259509"/>
        <w:rPr>
          <w:color w:val="002060"/>
        </w:rPr>
      </w:pPr>
      <w:r w:rsidRPr="00252D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8587FED" w14:textId="77777777" w:rsidTr="00252DFF">
        <w:trPr>
          <w:divId w:val="527259509"/>
        </w:trPr>
        <w:tc>
          <w:tcPr>
            <w:tcW w:w="2200" w:type="dxa"/>
            <w:tcMar>
              <w:top w:w="20" w:type="dxa"/>
              <w:left w:w="20" w:type="dxa"/>
              <w:bottom w:w="20" w:type="dxa"/>
              <w:right w:w="20" w:type="dxa"/>
            </w:tcMar>
            <w:vAlign w:val="center"/>
          </w:tcPr>
          <w:p w14:paraId="6E63E6A8" w14:textId="77777777" w:rsidR="00252DFF" w:rsidRPr="00252DFF" w:rsidRDefault="00252DFF" w:rsidP="00252DFF">
            <w:pPr>
              <w:pStyle w:val="movimento"/>
              <w:rPr>
                <w:color w:val="002060"/>
              </w:rPr>
            </w:pPr>
            <w:r w:rsidRPr="00252DFF">
              <w:rPr>
                <w:color w:val="002060"/>
              </w:rPr>
              <w:t>LATTANZI DAVIDE</w:t>
            </w:r>
          </w:p>
        </w:tc>
        <w:tc>
          <w:tcPr>
            <w:tcW w:w="2200" w:type="dxa"/>
            <w:tcMar>
              <w:top w:w="20" w:type="dxa"/>
              <w:left w:w="20" w:type="dxa"/>
              <w:bottom w:w="20" w:type="dxa"/>
              <w:right w:w="20" w:type="dxa"/>
            </w:tcMar>
            <w:vAlign w:val="center"/>
          </w:tcPr>
          <w:p w14:paraId="09949F97" w14:textId="77777777" w:rsidR="00252DFF" w:rsidRPr="00252DFF" w:rsidRDefault="00252DFF" w:rsidP="00252DFF">
            <w:pPr>
              <w:pStyle w:val="movimento2"/>
              <w:rPr>
                <w:color w:val="002060"/>
              </w:rPr>
            </w:pPr>
            <w:r w:rsidRPr="00252DFF">
              <w:rPr>
                <w:color w:val="002060"/>
              </w:rPr>
              <w:t xml:space="preserve">(FREELY SPORT) </w:t>
            </w:r>
          </w:p>
        </w:tc>
        <w:tc>
          <w:tcPr>
            <w:tcW w:w="800" w:type="dxa"/>
            <w:tcMar>
              <w:top w:w="20" w:type="dxa"/>
              <w:left w:w="20" w:type="dxa"/>
              <w:bottom w:w="20" w:type="dxa"/>
              <w:right w:w="20" w:type="dxa"/>
            </w:tcMar>
            <w:vAlign w:val="center"/>
          </w:tcPr>
          <w:p w14:paraId="25BB0E5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421F913"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65CFCBB" w14:textId="77777777" w:rsidR="00252DFF" w:rsidRPr="00252DFF" w:rsidRDefault="00252DFF" w:rsidP="00252DFF">
            <w:pPr>
              <w:pStyle w:val="movimento2"/>
              <w:rPr>
                <w:color w:val="002060"/>
              </w:rPr>
            </w:pPr>
            <w:r w:rsidRPr="00252DFF">
              <w:rPr>
                <w:color w:val="002060"/>
              </w:rPr>
              <w:t> </w:t>
            </w:r>
          </w:p>
        </w:tc>
      </w:tr>
    </w:tbl>
    <w:p w14:paraId="294E5381"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3CE64AC3"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263099D1" w14:textId="77777777" w:rsidR="00252DFF" w:rsidRPr="00252DFF" w:rsidRDefault="00252DFF" w:rsidP="00252DFF">
      <w:pPr>
        <w:pStyle w:val="breakline"/>
        <w:divId w:val="527259509"/>
        <w:rPr>
          <w:color w:val="002060"/>
        </w:rPr>
      </w:pPr>
    </w:p>
    <w:p w14:paraId="31899DED" w14:textId="77777777" w:rsidR="00252DFF" w:rsidRPr="00252DFF" w:rsidRDefault="00252DFF" w:rsidP="00252DFF">
      <w:pPr>
        <w:pStyle w:val="TITOLOPRINC"/>
        <w:divId w:val="527259509"/>
        <w:rPr>
          <w:color w:val="002060"/>
        </w:rPr>
      </w:pPr>
      <w:r w:rsidRPr="00252DFF">
        <w:rPr>
          <w:color w:val="002060"/>
        </w:rPr>
        <w:t>CLASSIFICA</w:t>
      </w:r>
    </w:p>
    <w:p w14:paraId="077C4D04" w14:textId="77777777" w:rsidR="00252DFF" w:rsidRPr="00252DFF" w:rsidRDefault="00252DFF" w:rsidP="00252DFF">
      <w:pPr>
        <w:pStyle w:val="breakline"/>
        <w:divId w:val="527259509"/>
        <w:rPr>
          <w:color w:val="002060"/>
        </w:rPr>
      </w:pPr>
    </w:p>
    <w:p w14:paraId="46A3439B" w14:textId="77777777" w:rsidR="00252DFF" w:rsidRPr="00252DFF" w:rsidRDefault="00252DFF" w:rsidP="00252DFF">
      <w:pPr>
        <w:pStyle w:val="breakline"/>
        <w:divId w:val="527259509"/>
        <w:rPr>
          <w:color w:val="002060"/>
        </w:rPr>
      </w:pPr>
    </w:p>
    <w:p w14:paraId="00657125" w14:textId="77777777" w:rsidR="00252DFF" w:rsidRPr="00252DFF" w:rsidRDefault="00252DFF" w:rsidP="00252DFF">
      <w:pPr>
        <w:pStyle w:val="SOTTOTITOLOCAMPIONATO1"/>
        <w:divId w:val="527259509"/>
        <w:rPr>
          <w:color w:val="002060"/>
        </w:rPr>
      </w:pPr>
      <w:r w:rsidRPr="00252DFF">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2DBA8469"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B25821"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EBD2F7"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0921F3"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684769"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8862B6"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3F923E"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DA4238"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2B3531"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A439EC"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4ED127" w14:textId="77777777" w:rsidR="00252DFF" w:rsidRPr="00252DFF" w:rsidRDefault="00252DFF" w:rsidP="00252DFF">
            <w:pPr>
              <w:pStyle w:val="HEADERTABELLA"/>
              <w:rPr>
                <w:color w:val="002060"/>
              </w:rPr>
            </w:pPr>
            <w:r w:rsidRPr="00252DFF">
              <w:rPr>
                <w:color w:val="002060"/>
              </w:rPr>
              <w:t>PE</w:t>
            </w:r>
          </w:p>
        </w:tc>
      </w:tr>
      <w:tr w:rsidR="00252DFF" w:rsidRPr="00252DFF" w14:paraId="0B083F12"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7766F4F" w14:textId="77777777" w:rsidR="00252DFF" w:rsidRPr="00252DFF" w:rsidRDefault="00252DFF" w:rsidP="00252DFF">
            <w:pPr>
              <w:pStyle w:val="ROWTABELLA"/>
              <w:rPr>
                <w:color w:val="002060"/>
              </w:rPr>
            </w:pPr>
            <w:r w:rsidRPr="00252DFF">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90842" w14:textId="77777777" w:rsidR="00252DFF" w:rsidRPr="00252DFF" w:rsidRDefault="00252DFF" w:rsidP="00252DFF">
            <w:pPr>
              <w:pStyle w:val="ROWTABELLA"/>
              <w:jc w:val="center"/>
              <w:rPr>
                <w:color w:val="002060"/>
              </w:rPr>
            </w:pPr>
            <w:r w:rsidRPr="00252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EAEA9"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DF4556"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3DA11"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1B8AF"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6EAD0" w14:textId="77777777" w:rsidR="00252DFF" w:rsidRPr="00252DFF" w:rsidRDefault="00252DFF" w:rsidP="00252DFF">
            <w:pPr>
              <w:pStyle w:val="ROWTABELLA"/>
              <w:jc w:val="center"/>
              <w:rPr>
                <w:color w:val="002060"/>
              </w:rPr>
            </w:pPr>
            <w:r w:rsidRPr="00252DF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B1437" w14:textId="77777777" w:rsidR="00252DFF" w:rsidRPr="00252DFF" w:rsidRDefault="00252DFF" w:rsidP="00252DFF">
            <w:pPr>
              <w:pStyle w:val="ROWTABELLA"/>
              <w:jc w:val="center"/>
              <w:rPr>
                <w:color w:val="002060"/>
              </w:rPr>
            </w:pPr>
            <w:r w:rsidRPr="00252DF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35621" w14:textId="77777777" w:rsidR="00252DFF" w:rsidRPr="00252DFF" w:rsidRDefault="00252DFF" w:rsidP="00252DFF">
            <w:pPr>
              <w:pStyle w:val="ROWTABELLA"/>
              <w:jc w:val="center"/>
              <w:rPr>
                <w:color w:val="002060"/>
              </w:rPr>
            </w:pPr>
            <w:r w:rsidRPr="00252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BE2CA" w14:textId="77777777" w:rsidR="00252DFF" w:rsidRPr="00252DFF" w:rsidRDefault="00252DFF" w:rsidP="00252DFF">
            <w:pPr>
              <w:pStyle w:val="ROWTABELLA"/>
              <w:jc w:val="center"/>
              <w:rPr>
                <w:color w:val="002060"/>
              </w:rPr>
            </w:pPr>
            <w:r w:rsidRPr="00252DFF">
              <w:rPr>
                <w:color w:val="002060"/>
              </w:rPr>
              <w:t>0</w:t>
            </w:r>
          </w:p>
        </w:tc>
      </w:tr>
      <w:tr w:rsidR="00252DFF" w:rsidRPr="00252DFF" w14:paraId="7FE0CE12"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68474A" w14:textId="77777777" w:rsidR="00252DFF" w:rsidRPr="00252DFF" w:rsidRDefault="00252DFF" w:rsidP="00252DFF">
            <w:pPr>
              <w:pStyle w:val="ROWTABELLA"/>
              <w:rPr>
                <w:color w:val="002060"/>
              </w:rPr>
            </w:pPr>
            <w:r w:rsidRPr="00252DFF">
              <w:rPr>
                <w:color w:val="002060"/>
              </w:rPr>
              <w:t xml:space="preserve">G.S. AUDAX 1970 </w:t>
            </w:r>
            <w:proofErr w:type="gramStart"/>
            <w:r w:rsidRPr="00252DFF">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3D319" w14:textId="77777777" w:rsidR="00252DFF" w:rsidRPr="00252DFF" w:rsidRDefault="00252DFF" w:rsidP="00252DFF">
            <w:pPr>
              <w:pStyle w:val="ROWTABELLA"/>
              <w:jc w:val="center"/>
              <w:rPr>
                <w:color w:val="002060"/>
              </w:rPr>
            </w:pPr>
            <w:r w:rsidRPr="00252DF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65187"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2942B"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AED3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B4EA3"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4C67D" w14:textId="77777777" w:rsidR="00252DFF" w:rsidRPr="00252DFF" w:rsidRDefault="00252DFF" w:rsidP="00252DFF">
            <w:pPr>
              <w:pStyle w:val="ROWTABELLA"/>
              <w:jc w:val="center"/>
              <w:rPr>
                <w:color w:val="002060"/>
              </w:rPr>
            </w:pPr>
            <w:r w:rsidRPr="00252DF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F8C3E" w14:textId="77777777" w:rsidR="00252DFF" w:rsidRPr="00252DFF" w:rsidRDefault="00252DFF" w:rsidP="00252DFF">
            <w:pPr>
              <w:pStyle w:val="ROWTABELLA"/>
              <w:jc w:val="center"/>
              <w:rPr>
                <w:color w:val="002060"/>
              </w:rPr>
            </w:pPr>
            <w:r w:rsidRPr="00252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3F07B"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D5CE0" w14:textId="77777777" w:rsidR="00252DFF" w:rsidRPr="00252DFF" w:rsidRDefault="00252DFF" w:rsidP="00252DFF">
            <w:pPr>
              <w:pStyle w:val="ROWTABELLA"/>
              <w:jc w:val="center"/>
              <w:rPr>
                <w:color w:val="002060"/>
              </w:rPr>
            </w:pPr>
            <w:r w:rsidRPr="00252DFF">
              <w:rPr>
                <w:color w:val="002060"/>
              </w:rPr>
              <w:t>0</w:t>
            </w:r>
          </w:p>
        </w:tc>
      </w:tr>
      <w:tr w:rsidR="00252DFF" w:rsidRPr="00252DFF" w14:paraId="2C11A402"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4E916E" w14:textId="77777777" w:rsidR="00252DFF" w:rsidRPr="00252DFF" w:rsidRDefault="00252DFF" w:rsidP="00252DFF">
            <w:pPr>
              <w:pStyle w:val="ROWTABELLA"/>
              <w:rPr>
                <w:color w:val="002060"/>
              </w:rPr>
            </w:pPr>
            <w:r w:rsidRPr="00252DF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E23C4" w14:textId="77777777" w:rsidR="00252DFF" w:rsidRPr="00252DFF" w:rsidRDefault="00252DFF" w:rsidP="00252DFF">
            <w:pPr>
              <w:pStyle w:val="ROWTABELLA"/>
              <w:jc w:val="center"/>
              <w:rPr>
                <w:color w:val="002060"/>
              </w:rPr>
            </w:pPr>
            <w:r w:rsidRPr="00252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F0B51"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1F897"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AB4B7"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38DA0"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CEEFE" w14:textId="77777777" w:rsidR="00252DFF" w:rsidRPr="00252DFF" w:rsidRDefault="00252DFF" w:rsidP="00252DFF">
            <w:pPr>
              <w:pStyle w:val="ROWTABELLA"/>
              <w:jc w:val="center"/>
              <w:rPr>
                <w:color w:val="002060"/>
              </w:rPr>
            </w:pPr>
            <w:r w:rsidRPr="00252DF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970A3" w14:textId="77777777" w:rsidR="00252DFF" w:rsidRPr="00252DFF" w:rsidRDefault="00252DFF" w:rsidP="00252DFF">
            <w:pPr>
              <w:pStyle w:val="ROWTABELLA"/>
              <w:jc w:val="center"/>
              <w:rPr>
                <w:color w:val="002060"/>
              </w:rPr>
            </w:pPr>
            <w:r w:rsidRPr="00252DF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2DDA7"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E319A" w14:textId="77777777" w:rsidR="00252DFF" w:rsidRPr="00252DFF" w:rsidRDefault="00252DFF" w:rsidP="00252DFF">
            <w:pPr>
              <w:pStyle w:val="ROWTABELLA"/>
              <w:jc w:val="center"/>
              <w:rPr>
                <w:color w:val="002060"/>
              </w:rPr>
            </w:pPr>
            <w:r w:rsidRPr="00252DFF">
              <w:rPr>
                <w:color w:val="002060"/>
              </w:rPr>
              <w:t>0</w:t>
            </w:r>
          </w:p>
        </w:tc>
      </w:tr>
      <w:tr w:rsidR="00252DFF" w:rsidRPr="00252DFF" w14:paraId="55FD7D06"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CDAA02" w14:textId="77777777" w:rsidR="00252DFF" w:rsidRPr="00252DFF" w:rsidRDefault="00252DFF" w:rsidP="00252DFF">
            <w:pPr>
              <w:pStyle w:val="ROWTABELLA"/>
              <w:rPr>
                <w:color w:val="002060"/>
              </w:rPr>
            </w:pPr>
            <w:r w:rsidRPr="00252DF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FDAED" w14:textId="77777777" w:rsidR="00252DFF" w:rsidRPr="00252DFF" w:rsidRDefault="00252DFF" w:rsidP="00252DFF">
            <w:pPr>
              <w:pStyle w:val="ROWTABELLA"/>
              <w:jc w:val="center"/>
              <w:rPr>
                <w:color w:val="002060"/>
              </w:rPr>
            </w:pPr>
            <w:r w:rsidRPr="00252DF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EABE4"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4EB9E"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00988"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A7275"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5DA5A" w14:textId="77777777" w:rsidR="00252DFF" w:rsidRPr="00252DFF" w:rsidRDefault="00252DFF" w:rsidP="00252DFF">
            <w:pPr>
              <w:pStyle w:val="ROWTABELLA"/>
              <w:jc w:val="center"/>
              <w:rPr>
                <w:color w:val="002060"/>
              </w:rPr>
            </w:pPr>
            <w:r w:rsidRPr="00252DF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6A59B" w14:textId="77777777" w:rsidR="00252DFF" w:rsidRPr="00252DFF" w:rsidRDefault="00252DFF" w:rsidP="00252DFF">
            <w:pPr>
              <w:pStyle w:val="ROWTABELLA"/>
              <w:jc w:val="center"/>
              <w:rPr>
                <w:color w:val="002060"/>
              </w:rPr>
            </w:pPr>
            <w:r w:rsidRPr="00252DF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C0F42" w14:textId="77777777" w:rsidR="00252DFF" w:rsidRPr="00252DFF" w:rsidRDefault="00252DFF" w:rsidP="00252DFF">
            <w:pPr>
              <w:pStyle w:val="ROWTABELLA"/>
              <w:jc w:val="center"/>
              <w:rPr>
                <w:color w:val="002060"/>
              </w:rPr>
            </w:pPr>
            <w:r w:rsidRPr="00252DF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26305" w14:textId="77777777" w:rsidR="00252DFF" w:rsidRPr="00252DFF" w:rsidRDefault="00252DFF" w:rsidP="00252DFF">
            <w:pPr>
              <w:pStyle w:val="ROWTABELLA"/>
              <w:jc w:val="center"/>
              <w:rPr>
                <w:color w:val="002060"/>
              </w:rPr>
            </w:pPr>
            <w:r w:rsidRPr="00252DFF">
              <w:rPr>
                <w:color w:val="002060"/>
              </w:rPr>
              <w:t>0</w:t>
            </w:r>
          </w:p>
        </w:tc>
      </w:tr>
      <w:tr w:rsidR="00252DFF" w:rsidRPr="00252DFF" w14:paraId="783FC02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B23095" w14:textId="77777777" w:rsidR="00252DFF" w:rsidRPr="00252DFF" w:rsidRDefault="00252DFF" w:rsidP="00252DFF">
            <w:pPr>
              <w:pStyle w:val="ROWTABELLA"/>
              <w:rPr>
                <w:color w:val="002060"/>
              </w:rPr>
            </w:pPr>
            <w:r w:rsidRPr="00252DFF">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EC96D" w14:textId="77777777" w:rsidR="00252DFF" w:rsidRPr="00252DFF" w:rsidRDefault="00252DFF" w:rsidP="00252DFF">
            <w:pPr>
              <w:pStyle w:val="ROWTABELLA"/>
              <w:jc w:val="center"/>
              <w:rPr>
                <w:color w:val="002060"/>
              </w:rPr>
            </w:pPr>
            <w:r w:rsidRPr="00252DF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239D5"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1750C"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430EF"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65063"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6C0B5" w14:textId="77777777" w:rsidR="00252DFF" w:rsidRPr="00252DFF" w:rsidRDefault="00252DFF" w:rsidP="00252DFF">
            <w:pPr>
              <w:pStyle w:val="ROWTABELLA"/>
              <w:jc w:val="center"/>
              <w:rPr>
                <w:color w:val="002060"/>
              </w:rPr>
            </w:pPr>
            <w:r w:rsidRPr="00252DF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B91F4" w14:textId="77777777" w:rsidR="00252DFF" w:rsidRPr="00252DFF" w:rsidRDefault="00252DFF" w:rsidP="00252DFF">
            <w:pPr>
              <w:pStyle w:val="ROWTABELLA"/>
              <w:jc w:val="center"/>
              <w:rPr>
                <w:color w:val="002060"/>
              </w:rPr>
            </w:pPr>
            <w:r w:rsidRPr="00252DF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B324E" w14:textId="77777777" w:rsidR="00252DFF" w:rsidRPr="00252DFF" w:rsidRDefault="00252DFF" w:rsidP="00252DFF">
            <w:pPr>
              <w:pStyle w:val="ROWTABELLA"/>
              <w:jc w:val="center"/>
              <w:rPr>
                <w:color w:val="002060"/>
              </w:rPr>
            </w:pPr>
            <w:r w:rsidRPr="00252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5AD21" w14:textId="77777777" w:rsidR="00252DFF" w:rsidRPr="00252DFF" w:rsidRDefault="00252DFF" w:rsidP="00252DFF">
            <w:pPr>
              <w:pStyle w:val="ROWTABELLA"/>
              <w:jc w:val="center"/>
              <w:rPr>
                <w:color w:val="002060"/>
              </w:rPr>
            </w:pPr>
            <w:r w:rsidRPr="00252DFF">
              <w:rPr>
                <w:color w:val="002060"/>
              </w:rPr>
              <w:t>0</w:t>
            </w:r>
          </w:p>
        </w:tc>
      </w:tr>
      <w:tr w:rsidR="00252DFF" w:rsidRPr="00252DFF" w14:paraId="3EC81F46"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BC5B7C" w14:textId="77777777" w:rsidR="00252DFF" w:rsidRPr="00252DFF" w:rsidRDefault="00252DFF" w:rsidP="00252DFF">
            <w:pPr>
              <w:pStyle w:val="ROWTABELLA"/>
              <w:rPr>
                <w:color w:val="002060"/>
              </w:rPr>
            </w:pPr>
            <w:r w:rsidRPr="00252DF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E757F" w14:textId="77777777" w:rsidR="00252DFF" w:rsidRPr="00252DFF" w:rsidRDefault="00252DFF" w:rsidP="00252DFF">
            <w:pPr>
              <w:pStyle w:val="ROWTABELLA"/>
              <w:jc w:val="center"/>
              <w:rPr>
                <w:color w:val="002060"/>
              </w:rPr>
            </w:pPr>
            <w:r w:rsidRPr="00252DF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E4D9F"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4A75A"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4F254"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130B2"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5EEA4" w14:textId="77777777" w:rsidR="00252DFF" w:rsidRPr="00252DFF" w:rsidRDefault="00252DFF" w:rsidP="00252DFF">
            <w:pPr>
              <w:pStyle w:val="ROWTABELLA"/>
              <w:jc w:val="center"/>
              <w:rPr>
                <w:color w:val="002060"/>
              </w:rPr>
            </w:pPr>
            <w:r w:rsidRPr="00252DF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0B21D" w14:textId="77777777" w:rsidR="00252DFF" w:rsidRPr="00252DFF" w:rsidRDefault="00252DFF" w:rsidP="00252DFF">
            <w:pPr>
              <w:pStyle w:val="ROWTABELLA"/>
              <w:jc w:val="center"/>
              <w:rPr>
                <w:color w:val="002060"/>
              </w:rPr>
            </w:pPr>
            <w:r w:rsidRPr="00252DF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DE6A5"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5EED3" w14:textId="77777777" w:rsidR="00252DFF" w:rsidRPr="00252DFF" w:rsidRDefault="00252DFF" w:rsidP="00252DFF">
            <w:pPr>
              <w:pStyle w:val="ROWTABELLA"/>
              <w:jc w:val="center"/>
              <w:rPr>
                <w:color w:val="002060"/>
              </w:rPr>
            </w:pPr>
            <w:r w:rsidRPr="00252DFF">
              <w:rPr>
                <w:color w:val="002060"/>
              </w:rPr>
              <w:t>0</w:t>
            </w:r>
          </w:p>
        </w:tc>
      </w:tr>
      <w:tr w:rsidR="00252DFF" w:rsidRPr="00252DFF" w14:paraId="42FF64FF"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648C56" w14:textId="77777777" w:rsidR="00252DFF" w:rsidRPr="00252DFF" w:rsidRDefault="00252DFF" w:rsidP="00252DFF">
            <w:pPr>
              <w:pStyle w:val="ROWTABELLA"/>
              <w:rPr>
                <w:color w:val="002060"/>
              </w:rPr>
            </w:pPr>
            <w:r w:rsidRPr="00252DFF">
              <w:rPr>
                <w:color w:val="002060"/>
              </w:rPr>
              <w:t xml:space="preserve">A.S.D. REAL </w:t>
            </w:r>
            <w:proofErr w:type="gramStart"/>
            <w:r w:rsidRPr="00252DFF">
              <w:rPr>
                <w:color w:val="002060"/>
              </w:rPr>
              <w:t>S.COSTANZO</w:t>
            </w:r>
            <w:proofErr w:type="gramEnd"/>
            <w:r w:rsidRPr="00252DFF">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872CC" w14:textId="77777777" w:rsidR="00252DFF" w:rsidRPr="00252DFF" w:rsidRDefault="00252DFF" w:rsidP="00252DFF">
            <w:pPr>
              <w:pStyle w:val="ROWTABELLA"/>
              <w:jc w:val="center"/>
              <w:rPr>
                <w:color w:val="002060"/>
              </w:rPr>
            </w:pPr>
            <w:r w:rsidRPr="00252D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8AE63"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6E13D"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B8965"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2D64A"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38C42" w14:textId="77777777" w:rsidR="00252DFF" w:rsidRPr="00252DFF" w:rsidRDefault="00252DFF" w:rsidP="00252DFF">
            <w:pPr>
              <w:pStyle w:val="ROWTABELLA"/>
              <w:jc w:val="center"/>
              <w:rPr>
                <w:color w:val="002060"/>
              </w:rPr>
            </w:pPr>
            <w:r w:rsidRPr="00252DF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87C5F" w14:textId="77777777" w:rsidR="00252DFF" w:rsidRPr="00252DFF" w:rsidRDefault="00252DFF" w:rsidP="00252DFF">
            <w:pPr>
              <w:pStyle w:val="ROWTABELLA"/>
              <w:jc w:val="center"/>
              <w:rPr>
                <w:color w:val="002060"/>
              </w:rPr>
            </w:pPr>
            <w:r w:rsidRPr="00252DF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80B6C"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B0FF0" w14:textId="77777777" w:rsidR="00252DFF" w:rsidRPr="00252DFF" w:rsidRDefault="00252DFF" w:rsidP="00252DFF">
            <w:pPr>
              <w:pStyle w:val="ROWTABELLA"/>
              <w:jc w:val="center"/>
              <w:rPr>
                <w:color w:val="002060"/>
              </w:rPr>
            </w:pPr>
            <w:r w:rsidRPr="00252DFF">
              <w:rPr>
                <w:color w:val="002060"/>
              </w:rPr>
              <w:t>0</w:t>
            </w:r>
          </w:p>
        </w:tc>
      </w:tr>
      <w:tr w:rsidR="00252DFF" w:rsidRPr="00252DFF" w14:paraId="5FDB80F5"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D2594F" w14:textId="77777777" w:rsidR="00252DFF" w:rsidRPr="00252DFF" w:rsidRDefault="00252DFF" w:rsidP="00252DFF">
            <w:pPr>
              <w:pStyle w:val="ROWTABELLA"/>
              <w:rPr>
                <w:color w:val="002060"/>
              </w:rPr>
            </w:pPr>
            <w:r w:rsidRPr="00252DFF">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92143" w14:textId="77777777" w:rsidR="00252DFF" w:rsidRPr="00252DFF" w:rsidRDefault="00252DFF" w:rsidP="00252DFF">
            <w:pPr>
              <w:pStyle w:val="ROWTABELLA"/>
              <w:jc w:val="center"/>
              <w:rPr>
                <w:color w:val="002060"/>
              </w:rPr>
            </w:pPr>
            <w:r w:rsidRPr="00252D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DE0F5"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BD3C6"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81252"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3A0E5"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02125" w14:textId="77777777" w:rsidR="00252DFF" w:rsidRPr="00252DFF" w:rsidRDefault="00252DFF" w:rsidP="00252DFF">
            <w:pPr>
              <w:pStyle w:val="ROWTABELLA"/>
              <w:jc w:val="center"/>
              <w:rPr>
                <w:color w:val="002060"/>
              </w:rPr>
            </w:pPr>
            <w:r w:rsidRPr="00252DF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46BDF" w14:textId="77777777" w:rsidR="00252DFF" w:rsidRPr="00252DFF" w:rsidRDefault="00252DFF" w:rsidP="00252DFF">
            <w:pPr>
              <w:pStyle w:val="ROWTABELLA"/>
              <w:jc w:val="center"/>
              <w:rPr>
                <w:color w:val="002060"/>
              </w:rPr>
            </w:pPr>
            <w:r w:rsidRPr="00252DF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B2547"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1D168" w14:textId="77777777" w:rsidR="00252DFF" w:rsidRPr="00252DFF" w:rsidRDefault="00252DFF" w:rsidP="00252DFF">
            <w:pPr>
              <w:pStyle w:val="ROWTABELLA"/>
              <w:jc w:val="center"/>
              <w:rPr>
                <w:color w:val="002060"/>
              </w:rPr>
            </w:pPr>
            <w:r w:rsidRPr="00252DFF">
              <w:rPr>
                <w:color w:val="002060"/>
              </w:rPr>
              <w:t>0</w:t>
            </w:r>
          </w:p>
        </w:tc>
      </w:tr>
      <w:tr w:rsidR="00252DFF" w:rsidRPr="00252DFF" w14:paraId="6FA143D8"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EF32B7" w14:textId="77777777" w:rsidR="00252DFF" w:rsidRPr="00252DFF" w:rsidRDefault="00252DFF" w:rsidP="00252DFF">
            <w:pPr>
              <w:pStyle w:val="ROWTABELLA"/>
              <w:rPr>
                <w:color w:val="002060"/>
              </w:rPr>
            </w:pPr>
            <w:r w:rsidRPr="00252DFF">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945B0" w14:textId="77777777" w:rsidR="00252DFF" w:rsidRPr="00252DFF" w:rsidRDefault="00252DFF" w:rsidP="00252DFF">
            <w:pPr>
              <w:pStyle w:val="ROWTABELLA"/>
              <w:jc w:val="center"/>
              <w:rPr>
                <w:color w:val="002060"/>
              </w:rPr>
            </w:pPr>
            <w:r w:rsidRPr="00252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3350D"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70278"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6B220"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C4B46"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06125" w14:textId="77777777" w:rsidR="00252DFF" w:rsidRPr="00252DFF" w:rsidRDefault="00252DFF" w:rsidP="00252DFF">
            <w:pPr>
              <w:pStyle w:val="ROWTABELLA"/>
              <w:jc w:val="center"/>
              <w:rPr>
                <w:color w:val="002060"/>
              </w:rPr>
            </w:pPr>
            <w:r w:rsidRPr="00252DF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BA26F" w14:textId="77777777" w:rsidR="00252DFF" w:rsidRPr="00252DFF" w:rsidRDefault="00252DFF" w:rsidP="00252DFF">
            <w:pPr>
              <w:pStyle w:val="ROWTABELLA"/>
              <w:jc w:val="center"/>
              <w:rPr>
                <w:color w:val="002060"/>
              </w:rPr>
            </w:pPr>
            <w:r w:rsidRPr="00252DF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34C92"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D6B7B" w14:textId="77777777" w:rsidR="00252DFF" w:rsidRPr="00252DFF" w:rsidRDefault="00252DFF" w:rsidP="00252DFF">
            <w:pPr>
              <w:pStyle w:val="ROWTABELLA"/>
              <w:jc w:val="center"/>
              <w:rPr>
                <w:color w:val="002060"/>
              </w:rPr>
            </w:pPr>
            <w:r w:rsidRPr="00252DFF">
              <w:rPr>
                <w:color w:val="002060"/>
              </w:rPr>
              <w:t>0</w:t>
            </w:r>
          </w:p>
        </w:tc>
      </w:tr>
      <w:tr w:rsidR="00252DFF" w:rsidRPr="00252DFF" w14:paraId="4E9FD32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B4A08B" w14:textId="77777777" w:rsidR="00252DFF" w:rsidRPr="00252DFF" w:rsidRDefault="00252DFF" w:rsidP="00252DFF">
            <w:pPr>
              <w:pStyle w:val="ROWTABELLA"/>
              <w:rPr>
                <w:color w:val="002060"/>
              </w:rPr>
            </w:pPr>
            <w:r w:rsidRPr="00252DF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FBDB3" w14:textId="77777777" w:rsidR="00252DFF" w:rsidRPr="00252DFF" w:rsidRDefault="00252DFF" w:rsidP="00252DFF">
            <w:pPr>
              <w:pStyle w:val="ROWTABELLA"/>
              <w:jc w:val="center"/>
              <w:rPr>
                <w:color w:val="002060"/>
              </w:rPr>
            </w:pPr>
            <w:r w:rsidRPr="00252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D67A1"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D38AC"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3E644"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598FD"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B1D65" w14:textId="77777777" w:rsidR="00252DFF" w:rsidRPr="00252DFF" w:rsidRDefault="00252DFF" w:rsidP="00252DFF">
            <w:pPr>
              <w:pStyle w:val="ROWTABELLA"/>
              <w:jc w:val="center"/>
              <w:rPr>
                <w:color w:val="002060"/>
              </w:rPr>
            </w:pPr>
            <w:r w:rsidRPr="00252DF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36C5B" w14:textId="77777777" w:rsidR="00252DFF" w:rsidRPr="00252DFF" w:rsidRDefault="00252DFF" w:rsidP="00252DFF">
            <w:pPr>
              <w:pStyle w:val="ROWTABELLA"/>
              <w:jc w:val="center"/>
              <w:rPr>
                <w:color w:val="002060"/>
              </w:rPr>
            </w:pPr>
            <w:r w:rsidRPr="00252DF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0AF88"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AD164" w14:textId="77777777" w:rsidR="00252DFF" w:rsidRPr="00252DFF" w:rsidRDefault="00252DFF" w:rsidP="00252DFF">
            <w:pPr>
              <w:pStyle w:val="ROWTABELLA"/>
              <w:jc w:val="center"/>
              <w:rPr>
                <w:color w:val="002060"/>
              </w:rPr>
            </w:pPr>
            <w:r w:rsidRPr="00252DFF">
              <w:rPr>
                <w:color w:val="002060"/>
              </w:rPr>
              <w:t>0</w:t>
            </w:r>
          </w:p>
        </w:tc>
      </w:tr>
      <w:tr w:rsidR="00252DFF" w:rsidRPr="00252DFF" w14:paraId="561B7DA5"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735EBF" w14:textId="77777777" w:rsidR="00252DFF" w:rsidRPr="00252DFF" w:rsidRDefault="00252DFF" w:rsidP="00252DFF">
            <w:pPr>
              <w:pStyle w:val="ROWTABELLA"/>
              <w:rPr>
                <w:color w:val="002060"/>
              </w:rPr>
            </w:pPr>
            <w:r w:rsidRPr="00252DFF">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6A359" w14:textId="77777777" w:rsidR="00252DFF" w:rsidRPr="00252DFF" w:rsidRDefault="00252DFF" w:rsidP="00252DFF">
            <w:pPr>
              <w:pStyle w:val="ROWTABELLA"/>
              <w:jc w:val="center"/>
              <w:rPr>
                <w:color w:val="002060"/>
              </w:rPr>
            </w:pPr>
            <w:r w:rsidRPr="00252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55EA1"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C2367"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6E2E3"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AE858"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0558F" w14:textId="77777777" w:rsidR="00252DFF" w:rsidRPr="00252DFF" w:rsidRDefault="00252DFF" w:rsidP="00252DFF">
            <w:pPr>
              <w:pStyle w:val="ROWTABELLA"/>
              <w:jc w:val="center"/>
              <w:rPr>
                <w:color w:val="002060"/>
              </w:rPr>
            </w:pPr>
            <w:r w:rsidRPr="00252DF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EFD69" w14:textId="77777777" w:rsidR="00252DFF" w:rsidRPr="00252DFF" w:rsidRDefault="00252DFF" w:rsidP="00252DFF">
            <w:pPr>
              <w:pStyle w:val="ROWTABELLA"/>
              <w:jc w:val="center"/>
              <w:rPr>
                <w:color w:val="002060"/>
              </w:rPr>
            </w:pPr>
            <w:r w:rsidRPr="00252DF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C49F0"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D36C7" w14:textId="77777777" w:rsidR="00252DFF" w:rsidRPr="00252DFF" w:rsidRDefault="00252DFF" w:rsidP="00252DFF">
            <w:pPr>
              <w:pStyle w:val="ROWTABELLA"/>
              <w:jc w:val="center"/>
              <w:rPr>
                <w:color w:val="002060"/>
              </w:rPr>
            </w:pPr>
            <w:r w:rsidRPr="00252DFF">
              <w:rPr>
                <w:color w:val="002060"/>
              </w:rPr>
              <w:t>0</w:t>
            </w:r>
          </w:p>
        </w:tc>
      </w:tr>
      <w:tr w:rsidR="00252DFF" w:rsidRPr="00252DFF" w14:paraId="0329FA62"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B00339" w14:textId="77777777" w:rsidR="00252DFF" w:rsidRPr="00252DFF" w:rsidRDefault="00252DFF" w:rsidP="00252DFF">
            <w:pPr>
              <w:pStyle w:val="ROWTABELLA"/>
              <w:rPr>
                <w:color w:val="002060"/>
              </w:rPr>
            </w:pPr>
            <w:r w:rsidRPr="00252DF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88B35"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14080"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45CF1"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E7FB7"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65430"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8A4EE" w14:textId="77777777" w:rsidR="00252DFF" w:rsidRPr="00252DFF" w:rsidRDefault="00252DFF" w:rsidP="00252DFF">
            <w:pPr>
              <w:pStyle w:val="ROWTABELLA"/>
              <w:jc w:val="center"/>
              <w:rPr>
                <w:color w:val="002060"/>
              </w:rPr>
            </w:pPr>
            <w:r w:rsidRPr="00252DF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C2318" w14:textId="77777777" w:rsidR="00252DFF" w:rsidRPr="00252DFF" w:rsidRDefault="00252DFF" w:rsidP="00252DFF">
            <w:pPr>
              <w:pStyle w:val="ROWTABELLA"/>
              <w:jc w:val="center"/>
              <w:rPr>
                <w:color w:val="002060"/>
              </w:rPr>
            </w:pPr>
            <w:r w:rsidRPr="00252DF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B0105" w14:textId="77777777" w:rsidR="00252DFF" w:rsidRPr="00252DFF" w:rsidRDefault="00252DFF" w:rsidP="00252DFF">
            <w:pPr>
              <w:pStyle w:val="ROWTABELLA"/>
              <w:jc w:val="center"/>
              <w:rPr>
                <w:color w:val="002060"/>
              </w:rPr>
            </w:pPr>
            <w:r w:rsidRPr="00252DF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30A97" w14:textId="77777777" w:rsidR="00252DFF" w:rsidRPr="00252DFF" w:rsidRDefault="00252DFF" w:rsidP="00252DFF">
            <w:pPr>
              <w:pStyle w:val="ROWTABELLA"/>
              <w:jc w:val="center"/>
              <w:rPr>
                <w:color w:val="002060"/>
              </w:rPr>
            </w:pPr>
            <w:r w:rsidRPr="00252DFF">
              <w:rPr>
                <w:color w:val="002060"/>
              </w:rPr>
              <w:t>0</w:t>
            </w:r>
          </w:p>
        </w:tc>
      </w:tr>
      <w:tr w:rsidR="00252DFF" w:rsidRPr="00252DFF" w14:paraId="105B9CF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772590" w14:textId="77777777" w:rsidR="00252DFF" w:rsidRPr="00252DFF" w:rsidRDefault="00252DFF" w:rsidP="00252DFF">
            <w:pPr>
              <w:pStyle w:val="ROWTABELLA"/>
              <w:rPr>
                <w:color w:val="002060"/>
              </w:rPr>
            </w:pPr>
            <w:r w:rsidRPr="00252DF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90CB7"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97536"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28351"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49E1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15595" w14:textId="77777777" w:rsidR="00252DFF" w:rsidRPr="00252DFF" w:rsidRDefault="00252DFF" w:rsidP="00252DFF">
            <w:pPr>
              <w:pStyle w:val="ROWTABELLA"/>
              <w:jc w:val="center"/>
              <w:rPr>
                <w:color w:val="002060"/>
              </w:rPr>
            </w:pPr>
            <w:r w:rsidRPr="00252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D19AE" w14:textId="77777777" w:rsidR="00252DFF" w:rsidRPr="00252DFF" w:rsidRDefault="00252DFF" w:rsidP="00252DFF">
            <w:pPr>
              <w:pStyle w:val="ROWTABELLA"/>
              <w:jc w:val="center"/>
              <w:rPr>
                <w:color w:val="002060"/>
              </w:rPr>
            </w:pPr>
            <w:r w:rsidRPr="00252DF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F1F47" w14:textId="77777777" w:rsidR="00252DFF" w:rsidRPr="00252DFF" w:rsidRDefault="00252DFF" w:rsidP="00252DFF">
            <w:pPr>
              <w:pStyle w:val="ROWTABELLA"/>
              <w:jc w:val="center"/>
              <w:rPr>
                <w:color w:val="002060"/>
              </w:rPr>
            </w:pPr>
            <w:r w:rsidRPr="00252DFF">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F8BF6"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91371" w14:textId="77777777" w:rsidR="00252DFF" w:rsidRPr="00252DFF" w:rsidRDefault="00252DFF" w:rsidP="00252DFF">
            <w:pPr>
              <w:pStyle w:val="ROWTABELLA"/>
              <w:jc w:val="center"/>
              <w:rPr>
                <w:color w:val="002060"/>
              </w:rPr>
            </w:pPr>
            <w:r w:rsidRPr="00252DFF">
              <w:rPr>
                <w:color w:val="002060"/>
              </w:rPr>
              <w:t>0</w:t>
            </w:r>
          </w:p>
        </w:tc>
      </w:tr>
      <w:tr w:rsidR="00252DFF" w:rsidRPr="00252DFF" w14:paraId="4D5A4E09"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A05039" w14:textId="77777777" w:rsidR="00252DFF" w:rsidRPr="00252DFF" w:rsidRDefault="00252DFF" w:rsidP="00252DFF">
            <w:pPr>
              <w:pStyle w:val="ROWTABELLA"/>
              <w:rPr>
                <w:color w:val="002060"/>
              </w:rPr>
            </w:pPr>
            <w:r w:rsidRPr="00252DFF">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2548E"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287C1"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ECB7C"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11BC1"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28E6F"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F1190" w14:textId="77777777" w:rsidR="00252DFF" w:rsidRPr="00252DFF" w:rsidRDefault="00252DFF" w:rsidP="00252DFF">
            <w:pPr>
              <w:pStyle w:val="ROWTABELLA"/>
              <w:jc w:val="center"/>
              <w:rPr>
                <w:color w:val="002060"/>
              </w:rPr>
            </w:pPr>
            <w:r w:rsidRPr="00252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1A7F7" w14:textId="77777777" w:rsidR="00252DFF" w:rsidRPr="00252DFF" w:rsidRDefault="00252DFF" w:rsidP="00252DFF">
            <w:pPr>
              <w:pStyle w:val="ROWTABELLA"/>
              <w:jc w:val="center"/>
              <w:rPr>
                <w:color w:val="002060"/>
              </w:rPr>
            </w:pPr>
            <w:r w:rsidRPr="00252DF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582B9" w14:textId="77777777" w:rsidR="00252DFF" w:rsidRPr="00252DFF" w:rsidRDefault="00252DFF" w:rsidP="00252DFF">
            <w:pPr>
              <w:pStyle w:val="ROWTABELLA"/>
              <w:jc w:val="center"/>
              <w:rPr>
                <w:color w:val="002060"/>
              </w:rPr>
            </w:pPr>
            <w:r w:rsidRPr="00252DF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4E4CC" w14:textId="77777777" w:rsidR="00252DFF" w:rsidRPr="00252DFF" w:rsidRDefault="00252DFF" w:rsidP="00252DFF">
            <w:pPr>
              <w:pStyle w:val="ROWTABELLA"/>
              <w:jc w:val="center"/>
              <w:rPr>
                <w:color w:val="002060"/>
              </w:rPr>
            </w:pPr>
            <w:r w:rsidRPr="00252DFF">
              <w:rPr>
                <w:color w:val="002060"/>
              </w:rPr>
              <w:t>0</w:t>
            </w:r>
          </w:p>
        </w:tc>
      </w:tr>
    </w:tbl>
    <w:p w14:paraId="1C7086A3" w14:textId="77777777" w:rsidR="00252DFF" w:rsidRPr="00252DFF" w:rsidRDefault="00252DFF" w:rsidP="00252DFF">
      <w:pPr>
        <w:pStyle w:val="breakline"/>
        <w:divId w:val="527259509"/>
        <w:rPr>
          <w:color w:val="002060"/>
        </w:rPr>
      </w:pPr>
    </w:p>
    <w:p w14:paraId="23E9ED1D" w14:textId="77777777" w:rsidR="00252DFF" w:rsidRPr="00252DFF" w:rsidRDefault="00252DFF" w:rsidP="00252DFF">
      <w:pPr>
        <w:pStyle w:val="breakline"/>
        <w:divId w:val="527259509"/>
        <w:rPr>
          <w:color w:val="002060"/>
        </w:rPr>
      </w:pPr>
    </w:p>
    <w:p w14:paraId="603A3977" w14:textId="77777777" w:rsidR="00252DFF" w:rsidRPr="00252DFF" w:rsidRDefault="00252DFF" w:rsidP="00252DFF">
      <w:pPr>
        <w:pStyle w:val="SOTTOTITOLOCAMPIONATO1"/>
        <w:divId w:val="527259509"/>
        <w:rPr>
          <w:color w:val="002060"/>
        </w:rPr>
      </w:pPr>
      <w:r w:rsidRPr="00252DFF">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0CAF2D8D"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BB7275"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22BF62"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14D403"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1666E3"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75C63D"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42FFB5"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588BA9"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2A21E"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423CED"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283CBE" w14:textId="77777777" w:rsidR="00252DFF" w:rsidRPr="00252DFF" w:rsidRDefault="00252DFF" w:rsidP="00252DFF">
            <w:pPr>
              <w:pStyle w:val="HEADERTABELLA"/>
              <w:rPr>
                <w:color w:val="002060"/>
              </w:rPr>
            </w:pPr>
            <w:r w:rsidRPr="00252DFF">
              <w:rPr>
                <w:color w:val="002060"/>
              </w:rPr>
              <w:t>PE</w:t>
            </w:r>
          </w:p>
        </w:tc>
      </w:tr>
      <w:tr w:rsidR="00252DFF" w:rsidRPr="00252DFF" w14:paraId="26A77B7C"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7733CAF" w14:textId="77777777" w:rsidR="00252DFF" w:rsidRPr="00252DFF" w:rsidRDefault="00252DFF" w:rsidP="00252DFF">
            <w:pPr>
              <w:pStyle w:val="ROWTABELLA"/>
              <w:rPr>
                <w:color w:val="002060"/>
              </w:rPr>
            </w:pPr>
            <w:r w:rsidRPr="00252DFF">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BE3D5" w14:textId="77777777" w:rsidR="00252DFF" w:rsidRPr="00252DFF" w:rsidRDefault="00252DFF" w:rsidP="00252DFF">
            <w:pPr>
              <w:pStyle w:val="ROWTABELLA"/>
              <w:jc w:val="center"/>
              <w:rPr>
                <w:color w:val="002060"/>
              </w:rPr>
            </w:pPr>
            <w:r w:rsidRPr="00252DF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04F8D"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8A0A7"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7E4A2"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AFD02"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90D9E" w14:textId="77777777" w:rsidR="00252DFF" w:rsidRPr="00252DFF" w:rsidRDefault="00252DFF" w:rsidP="00252DFF">
            <w:pPr>
              <w:pStyle w:val="ROWTABELLA"/>
              <w:jc w:val="center"/>
              <w:rPr>
                <w:color w:val="002060"/>
              </w:rPr>
            </w:pPr>
            <w:r w:rsidRPr="00252DFF">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C42B6" w14:textId="77777777" w:rsidR="00252DFF" w:rsidRPr="00252DFF" w:rsidRDefault="00252DFF" w:rsidP="00252DFF">
            <w:pPr>
              <w:pStyle w:val="ROWTABELLA"/>
              <w:jc w:val="center"/>
              <w:rPr>
                <w:color w:val="002060"/>
              </w:rPr>
            </w:pPr>
            <w:r w:rsidRPr="00252DF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81191" w14:textId="77777777" w:rsidR="00252DFF" w:rsidRPr="00252DFF" w:rsidRDefault="00252DFF" w:rsidP="00252DFF">
            <w:pPr>
              <w:pStyle w:val="ROWTABELLA"/>
              <w:jc w:val="center"/>
              <w:rPr>
                <w:color w:val="002060"/>
              </w:rPr>
            </w:pPr>
            <w:r w:rsidRPr="00252DF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6AC29" w14:textId="77777777" w:rsidR="00252DFF" w:rsidRPr="00252DFF" w:rsidRDefault="00252DFF" w:rsidP="00252DFF">
            <w:pPr>
              <w:pStyle w:val="ROWTABELLA"/>
              <w:jc w:val="center"/>
              <w:rPr>
                <w:color w:val="002060"/>
              </w:rPr>
            </w:pPr>
            <w:r w:rsidRPr="00252DFF">
              <w:rPr>
                <w:color w:val="002060"/>
              </w:rPr>
              <w:t>0</w:t>
            </w:r>
          </w:p>
        </w:tc>
      </w:tr>
      <w:tr w:rsidR="00252DFF" w:rsidRPr="00252DFF" w14:paraId="6F4BD116"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390EAE" w14:textId="77777777" w:rsidR="00252DFF" w:rsidRPr="00252DFF" w:rsidRDefault="00252DFF" w:rsidP="00252DFF">
            <w:pPr>
              <w:pStyle w:val="ROWTABELLA"/>
              <w:rPr>
                <w:color w:val="002060"/>
              </w:rPr>
            </w:pPr>
            <w:r w:rsidRPr="00252DF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4D963" w14:textId="77777777" w:rsidR="00252DFF" w:rsidRPr="00252DFF" w:rsidRDefault="00252DFF" w:rsidP="00252DFF">
            <w:pPr>
              <w:pStyle w:val="ROWTABELLA"/>
              <w:jc w:val="center"/>
              <w:rPr>
                <w:color w:val="002060"/>
              </w:rPr>
            </w:pPr>
            <w:r w:rsidRPr="00252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4A34E"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9A6E0"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3BA6A"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34296"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E3250" w14:textId="77777777" w:rsidR="00252DFF" w:rsidRPr="00252DFF" w:rsidRDefault="00252DFF" w:rsidP="00252DFF">
            <w:pPr>
              <w:pStyle w:val="ROWTABELLA"/>
              <w:jc w:val="center"/>
              <w:rPr>
                <w:color w:val="002060"/>
              </w:rPr>
            </w:pPr>
            <w:r w:rsidRPr="00252DF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CD4EB" w14:textId="77777777" w:rsidR="00252DFF" w:rsidRPr="00252DFF" w:rsidRDefault="00252DFF" w:rsidP="00252DFF">
            <w:pPr>
              <w:pStyle w:val="ROWTABELLA"/>
              <w:jc w:val="center"/>
              <w:rPr>
                <w:color w:val="002060"/>
              </w:rPr>
            </w:pPr>
            <w:r w:rsidRPr="00252DF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11B81" w14:textId="77777777" w:rsidR="00252DFF" w:rsidRPr="00252DFF" w:rsidRDefault="00252DFF" w:rsidP="00252DFF">
            <w:pPr>
              <w:pStyle w:val="ROWTABELLA"/>
              <w:jc w:val="center"/>
              <w:rPr>
                <w:color w:val="002060"/>
              </w:rPr>
            </w:pPr>
            <w:r w:rsidRPr="00252DF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8FF6E" w14:textId="77777777" w:rsidR="00252DFF" w:rsidRPr="00252DFF" w:rsidRDefault="00252DFF" w:rsidP="00252DFF">
            <w:pPr>
              <w:pStyle w:val="ROWTABELLA"/>
              <w:jc w:val="center"/>
              <w:rPr>
                <w:color w:val="002060"/>
              </w:rPr>
            </w:pPr>
            <w:r w:rsidRPr="00252DFF">
              <w:rPr>
                <w:color w:val="002060"/>
              </w:rPr>
              <w:t>0</w:t>
            </w:r>
          </w:p>
        </w:tc>
      </w:tr>
      <w:tr w:rsidR="00252DFF" w:rsidRPr="00252DFF" w14:paraId="69D42D32"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A126B0" w14:textId="77777777" w:rsidR="00252DFF" w:rsidRPr="00252DFF" w:rsidRDefault="00252DFF" w:rsidP="00252DFF">
            <w:pPr>
              <w:pStyle w:val="ROWTABELLA"/>
              <w:rPr>
                <w:color w:val="002060"/>
              </w:rPr>
            </w:pPr>
            <w:r w:rsidRPr="00252DFF">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604C8" w14:textId="77777777" w:rsidR="00252DFF" w:rsidRPr="00252DFF" w:rsidRDefault="00252DFF" w:rsidP="00252DFF">
            <w:pPr>
              <w:pStyle w:val="ROWTABELLA"/>
              <w:jc w:val="center"/>
              <w:rPr>
                <w:color w:val="002060"/>
              </w:rPr>
            </w:pPr>
            <w:r w:rsidRPr="00252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23424"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7077F"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75260"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01268"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ED80D" w14:textId="77777777" w:rsidR="00252DFF" w:rsidRPr="00252DFF" w:rsidRDefault="00252DFF" w:rsidP="00252DFF">
            <w:pPr>
              <w:pStyle w:val="ROWTABELLA"/>
              <w:jc w:val="center"/>
              <w:rPr>
                <w:color w:val="002060"/>
              </w:rPr>
            </w:pPr>
            <w:r w:rsidRPr="00252DF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3545F" w14:textId="77777777" w:rsidR="00252DFF" w:rsidRPr="00252DFF" w:rsidRDefault="00252DFF" w:rsidP="00252DFF">
            <w:pPr>
              <w:pStyle w:val="ROWTABELLA"/>
              <w:jc w:val="center"/>
              <w:rPr>
                <w:color w:val="002060"/>
              </w:rPr>
            </w:pPr>
            <w:r w:rsidRPr="00252DF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89EB2"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CF8DE" w14:textId="77777777" w:rsidR="00252DFF" w:rsidRPr="00252DFF" w:rsidRDefault="00252DFF" w:rsidP="00252DFF">
            <w:pPr>
              <w:pStyle w:val="ROWTABELLA"/>
              <w:jc w:val="center"/>
              <w:rPr>
                <w:color w:val="002060"/>
              </w:rPr>
            </w:pPr>
            <w:r w:rsidRPr="00252DFF">
              <w:rPr>
                <w:color w:val="002060"/>
              </w:rPr>
              <w:t>0</w:t>
            </w:r>
          </w:p>
        </w:tc>
      </w:tr>
      <w:tr w:rsidR="00252DFF" w:rsidRPr="00252DFF" w14:paraId="7C74B6C7"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D6BB1F" w14:textId="77777777" w:rsidR="00252DFF" w:rsidRPr="00252DFF" w:rsidRDefault="00252DFF" w:rsidP="00252DFF">
            <w:pPr>
              <w:pStyle w:val="ROWTABELLA"/>
              <w:rPr>
                <w:color w:val="002060"/>
              </w:rPr>
            </w:pPr>
            <w:r w:rsidRPr="00252DF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55393" w14:textId="77777777" w:rsidR="00252DFF" w:rsidRPr="00252DFF" w:rsidRDefault="00252DFF" w:rsidP="00252DFF">
            <w:pPr>
              <w:pStyle w:val="ROWTABELLA"/>
              <w:jc w:val="center"/>
              <w:rPr>
                <w:color w:val="002060"/>
              </w:rPr>
            </w:pPr>
            <w:r w:rsidRPr="00252DF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41AE6"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8C3FD"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3CA54"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5D773"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735EF" w14:textId="77777777" w:rsidR="00252DFF" w:rsidRPr="00252DFF" w:rsidRDefault="00252DFF" w:rsidP="00252DFF">
            <w:pPr>
              <w:pStyle w:val="ROWTABELLA"/>
              <w:jc w:val="center"/>
              <w:rPr>
                <w:color w:val="002060"/>
              </w:rPr>
            </w:pPr>
            <w:r w:rsidRPr="00252DF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D05E4" w14:textId="77777777" w:rsidR="00252DFF" w:rsidRPr="00252DFF" w:rsidRDefault="00252DFF" w:rsidP="00252DFF">
            <w:pPr>
              <w:pStyle w:val="ROWTABELLA"/>
              <w:jc w:val="center"/>
              <w:rPr>
                <w:color w:val="002060"/>
              </w:rPr>
            </w:pPr>
            <w:r w:rsidRPr="00252DF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7BD3E"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3BCF3" w14:textId="77777777" w:rsidR="00252DFF" w:rsidRPr="00252DFF" w:rsidRDefault="00252DFF" w:rsidP="00252DFF">
            <w:pPr>
              <w:pStyle w:val="ROWTABELLA"/>
              <w:jc w:val="center"/>
              <w:rPr>
                <w:color w:val="002060"/>
              </w:rPr>
            </w:pPr>
            <w:r w:rsidRPr="00252DFF">
              <w:rPr>
                <w:color w:val="002060"/>
              </w:rPr>
              <w:t>0</w:t>
            </w:r>
          </w:p>
        </w:tc>
      </w:tr>
      <w:tr w:rsidR="00252DFF" w:rsidRPr="00252DFF" w14:paraId="00EDD29F"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94DDEA" w14:textId="77777777" w:rsidR="00252DFF" w:rsidRPr="00252DFF" w:rsidRDefault="00252DFF" w:rsidP="00252DFF">
            <w:pPr>
              <w:pStyle w:val="ROWTABELLA"/>
              <w:rPr>
                <w:color w:val="002060"/>
              </w:rPr>
            </w:pPr>
            <w:r w:rsidRPr="00252DFF">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229F4" w14:textId="77777777" w:rsidR="00252DFF" w:rsidRPr="00252DFF" w:rsidRDefault="00252DFF" w:rsidP="00252DFF">
            <w:pPr>
              <w:pStyle w:val="ROWTABELLA"/>
              <w:jc w:val="center"/>
              <w:rPr>
                <w:color w:val="002060"/>
              </w:rPr>
            </w:pPr>
            <w:r w:rsidRPr="00252DF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06E94"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EDDD6"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12BD1"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AB8EF"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571A7" w14:textId="77777777" w:rsidR="00252DFF" w:rsidRPr="00252DFF" w:rsidRDefault="00252DFF" w:rsidP="00252DFF">
            <w:pPr>
              <w:pStyle w:val="ROWTABELLA"/>
              <w:jc w:val="center"/>
              <w:rPr>
                <w:color w:val="002060"/>
              </w:rPr>
            </w:pPr>
            <w:r w:rsidRPr="00252DF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602CA" w14:textId="77777777" w:rsidR="00252DFF" w:rsidRPr="00252DFF" w:rsidRDefault="00252DFF" w:rsidP="00252DFF">
            <w:pPr>
              <w:pStyle w:val="ROWTABELLA"/>
              <w:jc w:val="center"/>
              <w:rPr>
                <w:color w:val="002060"/>
              </w:rPr>
            </w:pPr>
            <w:r w:rsidRPr="00252DF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5C13E"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35AC3" w14:textId="77777777" w:rsidR="00252DFF" w:rsidRPr="00252DFF" w:rsidRDefault="00252DFF" w:rsidP="00252DFF">
            <w:pPr>
              <w:pStyle w:val="ROWTABELLA"/>
              <w:jc w:val="center"/>
              <w:rPr>
                <w:color w:val="002060"/>
              </w:rPr>
            </w:pPr>
            <w:r w:rsidRPr="00252DFF">
              <w:rPr>
                <w:color w:val="002060"/>
              </w:rPr>
              <w:t>0</w:t>
            </w:r>
          </w:p>
        </w:tc>
      </w:tr>
      <w:tr w:rsidR="00252DFF" w:rsidRPr="00252DFF" w14:paraId="0A5C72BB"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B5C0D4" w14:textId="77777777" w:rsidR="00252DFF" w:rsidRPr="00252DFF" w:rsidRDefault="00252DFF" w:rsidP="00252DFF">
            <w:pPr>
              <w:pStyle w:val="ROWTABELLA"/>
              <w:rPr>
                <w:color w:val="002060"/>
              </w:rPr>
            </w:pPr>
            <w:r w:rsidRPr="00252DF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35F27" w14:textId="77777777" w:rsidR="00252DFF" w:rsidRPr="00252DFF" w:rsidRDefault="00252DFF" w:rsidP="00252DFF">
            <w:pPr>
              <w:pStyle w:val="ROWTABELLA"/>
              <w:jc w:val="center"/>
              <w:rPr>
                <w:color w:val="002060"/>
              </w:rPr>
            </w:pPr>
            <w:r w:rsidRPr="00252DF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6542D"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8299A"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0B7F6"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E28FE"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75CD6" w14:textId="77777777" w:rsidR="00252DFF" w:rsidRPr="00252DFF" w:rsidRDefault="00252DFF" w:rsidP="00252DFF">
            <w:pPr>
              <w:pStyle w:val="ROWTABELLA"/>
              <w:jc w:val="center"/>
              <w:rPr>
                <w:color w:val="002060"/>
              </w:rPr>
            </w:pPr>
            <w:r w:rsidRPr="00252DF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138F0" w14:textId="77777777" w:rsidR="00252DFF" w:rsidRPr="00252DFF" w:rsidRDefault="00252DFF" w:rsidP="00252DFF">
            <w:pPr>
              <w:pStyle w:val="ROWTABELLA"/>
              <w:jc w:val="center"/>
              <w:rPr>
                <w:color w:val="002060"/>
              </w:rPr>
            </w:pPr>
            <w:r w:rsidRPr="00252DF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215B3"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73014" w14:textId="77777777" w:rsidR="00252DFF" w:rsidRPr="00252DFF" w:rsidRDefault="00252DFF" w:rsidP="00252DFF">
            <w:pPr>
              <w:pStyle w:val="ROWTABELLA"/>
              <w:jc w:val="center"/>
              <w:rPr>
                <w:color w:val="002060"/>
              </w:rPr>
            </w:pPr>
            <w:r w:rsidRPr="00252DFF">
              <w:rPr>
                <w:color w:val="002060"/>
              </w:rPr>
              <w:t>0</w:t>
            </w:r>
          </w:p>
        </w:tc>
      </w:tr>
      <w:tr w:rsidR="00252DFF" w:rsidRPr="00252DFF" w14:paraId="615EA551"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AA2AC1" w14:textId="77777777" w:rsidR="00252DFF" w:rsidRPr="00252DFF" w:rsidRDefault="00252DFF" w:rsidP="00252DFF">
            <w:pPr>
              <w:pStyle w:val="ROWTABELLA"/>
              <w:rPr>
                <w:color w:val="002060"/>
              </w:rPr>
            </w:pPr>
            <w:r w:rsidRPr="00252DFF">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6F824" w14:textId="77777777" w:rsidR="00252DFF" w:rsidRPr="00252DFF" w:rsidRDefault="00252DFF" w:rsidP="00252DFF">
            <w:pPr>
              <w:pStyle w:val="ROWTABELLA"/>
              <w:jc w:val="center"/>
              <w:rPr>
                <w:color w:val="002060"/>
              </w:rPr>
            </w:pPr>
            <w:r w:rsidRPr="00252D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A689A"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BA89A"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FC873"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9DFF0"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0ACD6" w14:textId="77777777" w:rsidR="00252DFF" w:rsidRPr="00252DFF" w:rsidRDefault="00252DFF" w:rsidP="00252DFF">
            <w:pPr>
              <w:pStyle w:val="ROWTABELLA"/>
              <w:jc w:val="center"/>
              <w:rPr>
                <w:color w:val="002060"/>
              </w:rPr>
            </w:pPr>
            <w:r w:rsidRPr="00252DF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385DB" w14:textId="77777777" w:rsidR="00252DFF" w:rsidRPr="00252DFF" w:rsidRDefault="00252DFF" w:rsidP="00252DFF">
            <w:pPr>
              <w:pStyle w:val="ROWTABELLA"/>
              <w:jc w:val="center"/>
              <w:rPr>
                <w:color w:val="002060"/>
              </w:rPr>
            </w:pPr>
            <w:r w:rsidRPr="00252DF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2DCA2"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6DD8F" w14:textId="77777777" w:rsidR="00252DFF" w:rsidRPr="00252DFF" w:rsidRDefault="00252DFF" w:rsidP="00252DFF">
            <w:pPr>
              <w:pStyle w:val="ROWTABELLA"/>
              <w:jc w:val="center"/>
              <w:rPr>
                <w:color w:val="002060"/>
              </w:rPr>
            </w:pPr>
            <w:r w:rsidRPr="00252DFF">
              <w:rPr>
                <w:color w:val="002060"/>
              </w:rPr>
              <w:t>0</w:t>
            </w:r>
          </w:p>
        </w:tc>
      </w:tr>
      <w:tr w:rsidR="00252DFF" w:rsidRPr="00252DFF" w14:paraId="492AA189"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F91216" w14:textId="77777777" w:rsidR="00252DFF" w:rsidRPr="00252DFF" w:rsidRDefault="00252DFF" w:rsidP="00252DFF">
            <w:pPr>
              <w:pStyle w:val="ROWTABELLA"/>
              <w:rPr>
                <w:color w:val="002060"/>
              </w:rPr>
            </w:pPr>
            <w:r w:rsidRPr="00252DF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77A8F" w14:textId="77777777" w:rsidR="00252DFF" w:rsidRPr="00252DFF" w:rsidRDefault="00252DFF" w:rsidP="00252DFF">
            <w:pPr>
              <w:pStyle w:val="ROWTABELLA"/>
              <w:jc w:val="center"/>
              <w:rPr>
                <w:color w:val="002060"/>
              </w:rPr>
            </w:pPr>
            <w:r w:rsidRPr="00252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58C01"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8C3DA"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E5298"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3673E"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C56B7" w14:textId="77777777" w:rsidR="00252DFF" w:rsidRPr="00252DFF" w:rsidRDefault="00252DFF" w:rsidP="00252DFF">
            <w:pPr>
              <w:pStyle w:val="ROWTABELLA"/>
              <w:jc w:val="center"/>
              <w:rPr>
                <w:color w:val="002060"/>
              </w:rPr>
            </w:pPr>
            <w:r w:rsidRPr="00252DF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7963A" w14:textId="77777777" w:rsidR="00252DFF" w:rsidRPr="00252DFF" w:rsidRDefault="00252DFF" w:rsidP="00252DFF">
            <w:pPr>
              <w:pStyle w:val="ROWTABELLA"/>
              <w:jc w:val="center"/>
              <w:rPr>
                <w:color w:val="002060"/>
              </w:rPr>
            </w:pPr>
            <w:r w:rsidRPr="00252DF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B108D" w14:textId="77777777" w:rsidR="00252DFF" w:rsidRPr="00252DFF" w:rsidRDefault="00252DFF" w:rsidP="00252DFF">
            <w:pPr>
              <w:pStyle w:val="ROWTABELLA"/>
              <w:jc w:val="center"/>
              <w:rPr>
                <w:color w:val="002060"/>
              </w:rPr>
            </w:pPr>
            <w:r w:rsidRPr="00252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6D733" w14:textId="77777777" w:rsidR="00252DFF" w:rsidRPr="00252DFF" w:rsidRDefault="00252DFF" w:rsidP="00252DFF">
            <w:pPr>
              <w:pStyle w:val="ROWTABELLA"/>
              <w:jc w:val="center"/>
              <w:rPr>
                <w:color w:val="002060"/>
              </w:rPr>
            </w:pPr>
            <w:r w:rsidRPr="00252DFF">
              <w:rPr>
                <w:color w:val="002060"/>
              </w:rPr>
              <w:t>0</w:t>
            </w:r>
          </w:p>
        </w:tc>
      </w:tr>
      <w:tr w:rsidR="00252DFF" w:rsidRPr="00252DFF" w14:paraId="7F31A47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83CEBA" w14:textId="77777777" w:rsidR="00252DFF" w:rsidRPr="00252DFF" w:rsidRDefault="00252DFF" w:rsidP="00252DFF">
            <w:pPr>
              <w:pStyle w:val="ROWTABELLA"/>
              <w:rPr>
                <w:color w:val="002060"/>
              </w:rPr>
            </w:pPr>
            <w:r w:rsidRPr="00252DFF">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E73C2" w14:textId="77777777" w:rsidR="00252DFF" w:rsidRPr="00252DFF" w:rsidRDefault="00252DFF" w:rsidP="00252DFF">
            <w:pPr>
              <w:pStyle w:val="ROWTABELLA"/>
              <w:jc w:val="center"/>
              <w:rPr>
                <w:color w:val="002060"/>
              </w:rPr>
            </w:pPr>
            <w:r w:rsidRPr="00252D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BD08A"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C09BB"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E55B3"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A9D27"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BB4F0" w14:textId="77777777" w:rsidR="00252DFF" w:rsidRPr="00252DFF" w:rsidRDefault="00252DFF" w:rsidP="00252DFF">
            <w:pPr>
              <w:pStyle w:val="ROWTABELLA"/>
              <w:jc w:val="center"/>
              <w:rPr>
                <w:color w:val="002060"/>
              </w:rPr>
            </w:pPr>
            <w:r w:rsidRPr="00252DF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937DF" w14:textId="77777777" w:rsidR="00252DFF" w:rsidRPr="00252DFF" w:rsidRDefault="00252DFF" w:rsidP="00252DFF">
            <w:pPr>
              <w:pStyle w:val="ROWTABELLA"/>
              <w:jc w:val="center"/>
              <w:rPr>
                <w:color w:val="002060"/>
              </w:rPr>
            </w:pPr>
            <w:r w:rsidRPr="00252DF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15A4D"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21237" w14:textId="77777777" w:rsidR="00252DFF" w:rsidRPr="00252DFF" w:rsidRDefault="00252DFF" w:rsidP="00252DFF">
            <w:pPr>
              <w:pStyle w:val="ROWTABELLA"/>
              <w:jc w:val="center"/>
              <w:rPr>
                <w:color w:val="002060"/>
              </w:rPr>
            </w:pPr>
            <w:r w:rsidRPr="00252DFF">
              <w:rPr>
                <w:color w:val="002060"/>
              </w:rPr>
              <w:t>0</w:t>
            </w:r>
          </w:p>
        </w:tc>
      </w:tr>
      <w:tr w:rsidR="00252DFF" w:rsidRPr="00252DFF" w14:paraId="7CB75747"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7E6270" w14:textId="77777777" w:rsidR="00252DFF" w:rsidRPr="00252DFF" w:rsidRDefault="00252DFF" w:rsidP="00252DFF">
            <w:pPr>
              <w:pStyle w:val="ROWTABELLA"/>
              <w:rPr>
                <w:color w:val="002060"/>
              </w:rPr>
            </w:pPr>
            <w:r w:rsidRPr="00252DF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31F01" w14:textId="77777777" w:rsidR="00252DFF" w:rsidRPr="00252DFF" w:rsidRDefault="00252DFF" w:rsidP="00252DFF">
            <w:pPr>
              <w:pStyle w:val="ROWTABELLA"/>
              <w:jc w:val="center"/>
              <w:rPr>
                <w:color w:val="002060"/>
              </w:rPr>
            </w:pPr>
            <w:r w:rsidRPr="00252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94BAB"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8C4F4"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87259"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79288"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D28D9" w14:textId="77777777" w:rsidR="00252DFF" w:rsidRPr="00252DFF" w:rsidRDefault="00252DFF" w:rsidP="00252DFF">
            <w:pPr>
              <w:pStyle w:val="ROWTABELLA"/>
              <w:jc w:val="center"/>
              <w:rPr>
                <w:color w:val="002060"/>
              </w:rPr>
            </w:pPr>
            <w:r w:rsidRPr="00252DF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4E493" w14:textId="77777777" w:rsidR="00252DFF" w:rsidRPr="00252DFF" w:rsidRDefault="00252DFF" w:rsidP="00252DFF">
            <w:pPr>
              <w:pStyle w:val="ROWTABELLA"/>
              <w:jc w:val="center"/>
              <w:rPr>
                <w:color w:val="002060"/>
              </w:rPr>
            </w:pPr>
            <w:r w:rsidRPr="00252DF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1A9C8"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B10FB" w14:textId="77777777" w:rsidR="00252DFF" w:rsidRPr="00252DFF" w:rsidRDefault="00252DFF" w:rsidP="00252DFF">
            <w:pPr>
              <w:pStyle w:val="ROWTABELLA"/>
              <w:jc w:val="center"/>
              <w:rPr>
                <w:color w:val="002060"/>
              </w:rPr>
            </w:pPr>
            <w:r w:rsidRPr="00252DFF">
              <w:rPr>
                <w:color w:val="002060"/>
              </w:rPr>
              <w:t>0</w:t>
            </w:r>
          </w:p>
        </w:tc>
      </w:tr>
      <w:tr w:rsidR="00252DFF" w:rsidRPr="00252DFF" w14:paraId="4DA5238A"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9C46CA" w14:textId="77777777" w:rsidR="00252DFF" w:rsidRPr="00252DFF" w:rsidRDefault="00252DFF" w:rsidP="00252DFF">
            <w:pPr>
              <w:pStyle w:val="ROWTABELLA"/>
              <w:rPr>
                <w:color w:val="002060"/>
              </w:rPr>
            </w:pPr>
            <w:r w:rsidRPr="00252DF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480EF"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32A97"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5AD8F"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02476"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390B8"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3B21F" w14:textId="77777777" w:rsidR="00252DFF" w:rsidRPr="00252DFF" w:rsidRDefault="00252DFF" w:rsidP="00252DFF">
            <w:pPr>
              <w:pStyle w:val="ROWTABELLA"/>
              <w:jc w:val="center"/>
              <w:rPr>
                <w:color w:val="002060"/>
              </w:rPr>
            </w:pPr>
            <w:r w:rsidRPr="00252DF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5097C" w14:textId="77777777" w:rsidR="00252DFF" w:rsidRPr="00252DFF" w:rsidRDefault="00252DFF" w:rsidP="00252DFF">
            <w:pPr>
              <w:pStyle w:val="ROWTABELLA"/>
              <w:jc w:val="center"/>
              <w:rPr>
                <w:color w:val="002060"/>
              </w:rPr>
            </w:pPr>
            <w:r w:rsidRPr="00252DF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992B1"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D766E" w14:textId="77777777" w:rsidR="00252DFF" w:rsidRPr="00252DFF" w:rsidRDefault="00252DFF" w:rsidP="00252DFF">
            <w:pPr>
              <w:pStyle w:val="ROWTABELLA"/>
              <w:jc w:val="center"/>
              <w:rPr>
                <w:color w:val="002060"/>
              </w:rPr>
            </w:pPr>
            <w:r w:rsidRPr="00252DFF">
              <w:rPr>
                <w:color w:val="002060"/>
              </w:rPr>
              <w:t>0</w:t>
            </w:r>
          </w:p>
        </w:tc>
      </w:tr>
      <w:tr w:rsidR="00252DFF" w:rsidRPr="00252DFF" w14:paraId="37DC107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514D35" w14:textId="77777777" w:rsidR="00252DFF" w:rsidRPr="00252DFF" w:rsidRDefault="00252DFF" w:rsidP="00252DFF">
            <w:pPr>
              <w:pStyle w:val="ROWTABELLA"/>
              <w:rPr>
                <w:color w:val="002060"/>
              </w:rPr>
            </w:pPr>
            <w:r w:rsidRPr="00252DFF">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BCF8E"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66A9A"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48510"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019F09"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F0F95"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5B5F3" w14:textId="77777777" w:rsidR="00252DFF" w:rsidRPr="00252DFF" w:rsidRDefault="00252DFF" w:rsidP="00252DFF">
            <w:pPr>
              <w:pStyle w:val="ROWTABELLA"/>
              <w:jc w:val="center"/>
              <w:rPr>
                <w:color w:val="002060"/>
              </w:rPr>
            </w:pPr>
            <w:r w:rsidRPr="00252DF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1F78E" w14:textId="77777777" w:rsidR="00252DFF" w:rsidRPr="00252DFF" w:rsidRDefault="00252DFF" w:rsidP="00252DFF">
            <w:pPr>
              <w:pStyle w:val="ROWTABELLA"/>
              <w:jc w:val="center"/>
              <w:rPr>
                <w:color w:val="002060"/>
              </w:rPr>
            </w:pPr>
            <w:r w:rsidRPr="00252DF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2D8FA" w14:textId="77777777" w:rsidR="00252DFF" w:rsidRPr="00252DFF" w:rsidRDefault="00252DFF" w:rsidP="00252DFF">
            <w:pPr>
              <w:pStyle w:val="ROWTABELLA"/>
              <w:jc w:val="center"/>
              <w:rPr>
                <w:color w:val="002060"/>
              </w:rPr>
            </w:pPr>
            <w:r w:rsidRPr="00252DF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AD937" w14:textId="77777777" w:rsidR="00252DFF" w:rsidRPr="00252DFF" w:rsidRDefault="00252DFF" w:rsidP="00252DFF">
            <w:pPr>
              <w:pStyle w:val="ROWTABELLA"/>
              <w:jc w:val="center"/>
              <w:rPr>
                <w:color w:val="002060"/>
              </w:rPr>
            </w:pPr>
            <w:r w:rsidRPr="00252DFF">
              <w:rPr>
                <w:color w:val="002060"/>
              </w:rPr>
              <w:t>0</w:t>
            </w:r>
          </w:p>
        </w:tc>
      </w:tr>
      <w:tr w:rsidR="00252DFF" w:rsidRPr="00252DFF" w14:paraId="2EA98E18"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714868" w14:textId="77777777" w:rsidR="00252DFF" w:rsidRPr="00252DFF" w:rsidRDefault="00252DFF" w:rsidP="00252DFF">
            <w:pPr>
              <w:pStyle w:val="ROWTABELLA"/>
              <w:rPr>
                <w:color w:val="002060"/>
              </w:rPr>
            </w:pPr>
            <w:r w:rsidRPr="00252DFF">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36BB6"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80C37"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997C9"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0D2E2"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71247"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34F01A" w14:textId="77777777" w:rsidR="00252DFF" w:rsidRPr="00252DFF" w:rsidRDefault="00252DFF" w:rsidP="00252DFF">
            <w:pPr>
              <w:pStyle w:val="ROWTABELLA"/>
              <w:jc w:val="center"/>
              <w:rPr>
                <w:color w:val="002060"/>
              </w:rPr>
            </w:pPr>
            <w:r w:rsidRPr="00252DF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C0C22" w14:textId="77777777" w:rsidR="00252DFF" w:rsidRPr="00252DFF" w:rsidRDefault="00252DFF" w:rsidP="00252DFF">
            <w:pPr>
              <w:pStyle w:val="ROWTABELLA"/>
              <w:jc w:val="center"/>
              <w:rPr>
                <w:color w:val="002060"/>
              </w:rPr>
            </w:pPr>
            <w:r w:rsidRPr="00252DFF">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A4367" w14:textId="77777777" w:rsidR="00252DFF" w:rsidRPr="00252DFF" w:rsidRDefault="00252DFF" w:rsidP="00252DFF">
            <w:pPr>
              <w:pStyle w:val="ROWTABELLA"/>
              <w:jc w:val="center"/>
              <w:rPr>
                <w:color w:val="002060"/>
              </w:rPr>
            </w:pPr>
            <w:r w:rsidRPr="00252DF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89219" w14:textId="77777777" w:rsidR="00252DFF" w:rsidRPr="00252DFF" w:rsidRDefault="00252DFF" w:rsidP="00252DFF">
            <w:pPr>
              <w:pStyle w:val="ROWTABELLA"/>
              <w:jc w:val="center"/>
              <w:rPr>
                <w:color w:val="002060"/>
              </w:rPr>
            </w:pPr>
            <w:r w:rsidRPr="00252DFF">
              <w:rPr>
                <w:color w:val="002060"/>
              </w:rPr>
              <w:t>0</w:t>
            </w:r>
          </w:p>
        </w:tc>
      </w:tr>
      <w:tr w:rsidR="00252DFF" w:rsidRPr="00252DFF" w14:paraId="32645556"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9BCED5C" w14:textId="77777777" w:rsidR="00252DFF" w:rsidRPr="00252DFF" w:rsidRDefault="00252DFF" w:rsidP="00252DFF">
            <w:pPr>
              <w:pStyle w:val="ROWTABELLA"/>
              <w:rPr>
                <w:color w:val="002060"/>
              </w:rPr>
            </w:pPr>
            <w:r w:rsidRPr="00252DFF">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AB692"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AB1D8"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564CA"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87180"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7065B"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B9624" w14:textId="77777777" w:rsidR="00252DFF" w:rsidRPr="00252DFF" w:rsidRDefault="00252DFF" w:rsidP="00252DFF">
            <w:pPr>
              <w:pStyle w:val="ROWTABELLA"/>
              <w:jc w:val="center"/>
              <w:rPr>
                <w:color w:val="002060"/>
              </w:rPr>
            </w:pPr>
            <w:r w:rsidRPr="00252DF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BCF0D" w14:textId="77777777" w:rsidR="00252DFF" w:rsidRPr="00252DFF" w:rsidRDefault="00252DFF" w:rsidP="00252DFF">
            <w:pPr>
              <w:pStyle w:val="ROWTABELLA"/>
              <w:jc w:val="center"/>
              <w:rPr>
                <w:color w:val="002060"/>
              </w:rPr>
            </w:pPr>
            <w:r w:rsidRPr="00252DF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2F5BE" w14:textId="77777777" w:rsidR="00252DFF" w:rsidRPr="00252DFF" w:rsidRDefault="00252DFF" w:rsidP="00252DFF">
            <w:pPr>
              <w:pStyle w:val="ROWTABELLA"/>
              <w:jc w:val="center"/>
              <w:rPr>
                <w:color w:val="002060"/>
              </w:rPr>
            </w:pPr>
            <w:r w:rsidRPr="00252DF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A79ED" w14:textId="77777777" w:rsidR="00252DFF" w:rsidRPr="00252DFF" w:rsidRDefault="00252DFF" w:rsidP="00252DFF">
            <w:pPr>
              <w:pStyle w:val="ROWTABELLA"/>
              <w:jc w:val="center"/>
              <w:rPr>
                <w:color w:val="002060"/>
              </w:rPr>
            </w:pPr>
            <w:r w:rsidRPr="00252DFF">
              <w:rPr>
                <w:color w:val="002060"/>
              </w:rPr>
              <w:t>0</w:t>
            </w:r>
          </w:p>
        </w:tc>
      </w:tr>
    </w:tbl>
    <w:p w14:paraId="4E2A8EB8" w14:textId="77777777" w:rsidR="00252DFF" w:rsidRPr="00252DFF" w:rsidRDefault="00252DFF" w:rsidP="00252DFF">
      <w:pPr>
        <w:pStyle w:val="breakline"/>
        <w:divId w:val="527259509"/>
        <w:rPr>
          <w:color w:val="002060"/>
        </w:rPr>
      </w:pPr>
    </w:p>
    <w:p w14:paraId="51B217D0" w14:textId="77777777" w:rsidR="00252DFF" w:rsidRPr="00252DFF" w:rsidRDefault="00252DFF" w:rsidP="00252DFF">
      <w:pPr>
        <w:pStyle w:val="breakline"/>
        <w:divId w:val="527259509"/>
        <w:rPr>
          <w:color w:val="002060"/>
        </w:rPr>
      </w:pPr>
    </w:p>
    <w:p w14:paraId="384860C7" w14:textId="77777777" w:rsidR="00252DFF" w:rsidRPr="00252DFF" w:rsidRDefault="00252DFF" w:rsidP="00252DFF">
      <w:pPr>
        <w:pStyle w:val="SOTTOTITOLOCAMPIONATO1"/>
        <w:divId w:val="527259509"/>
        <w:rPr>
          <w:color w:val="002060"/>
        </w:rPr>
      </w:pPr>
      <w:r w:rsidRPr="00252DFF">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5D03CDD3"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B58071"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0D5A34"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4A26A0"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B8A8A2"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2A26E5"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22E314"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6E3F78"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85CA30"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AA8D59"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FD571D" w14:textId="77777777" w:rsidR="00252DFF" w:rsidRPr="00252DFF" w:rsidRDefault="00252DFF" w:rsidP="00252DFF">
            <w:pPr>
              <w:pStyle w:val="HEADERTABELLA"/>
              <w:rPr>
                <w:color w:val="002060"/>
              </w:rPr>
            </w:pPr>
            <w:r w:rsidRPr="00252DFF">
              <w:rPr>
                <w:color w:val="002060"/>
              </w:rPr>
              <w:t>PE</w:t>
            </w:r>
          </w:p>
        </w:tc>
      </w:tr>
      <w:tr w:rsidR="00252DFF" w:rsidRPr="00252DFF" w14:paraId="4833C083"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FBECC5" w14:textId="77777777" w:rsidR="00252DFF" w:rsidRPr="00252DFF" w:rsidRDefault="00252DFF" w:rsidP="00252DFF">
            <w:pPr>
              <w:pStyle w:val="ROWTABELLA"/>
              <w:rPr>
                <w:color w:val="002060"/>
              </w:rPr>
            </w:pPr>
            <w:r w:rsidRPr="00252DFF">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72897" w14:textId="77777777" w:rsidR="00252DFF" w:rsidRPr="00252DFF" w:rsidRDefault="00252DFF" w:rsidP="00252DFF">
            <w:pPr>
              <w:pStyle w:val="ROWTABELLA"/>
              <w:jc w:val="center"/>
              <w:rPr>
                <w:color w:val="002060"/>
              </w:rPr>
            </w:pPr>
            <w:r w:rsidRPr="00252DF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D1FC3"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88629"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F925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EA77D"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C5EF8" w14:textId="77777777" w:rsidR="00252DFF" w:rsidRPr="00252DFF" w:rsidRDefault="00252DFF" w:rsidP="00252DFF">
            <w:pPr>
              <w:pStyle w:val="ROWTABELLA"/>
              <w:jc w:val="center"/>
              <w:rPr>
                <w:color w:val="002060"/>
              </w:rPr>
            </w:pPr>
            <w:r w:rsidRPr="00252DFF">
              <w:rPr>
                <w:color w:val="002060"/>
              </w:rPr>
              <w:t>164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433FA" w14:textId="77777777" w:rsidR="00252DFF" w:rsidRPr="00252DFF" w:rsidRDefault="00252DFF" w:rsidP="00252DFF">
            <w:pPr>
              <w:pStyle w:val="ROWTABELLA"/>
              <w:jc w:val="center"/>
              <w:rPr>
                <w:color w:val="002060"/>
              </w:rPr>
            </w:pPr>
            <w:r w:rsidRPr="00252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AB62A" w14:textId="77777777" w:rsidR="00252DFF" w:rsidRPr="00252DFF" w:rsidRDefault="00252DFF" w:rsidP="00252DFF">
            <w:pPr>
              <w:pStyle w:val="ROWTABELLA"/>
              <w:jc w:val="center"/>
              <w:rPr>
                <w:color w:val="002060"/>
              </w:rPr>
            </w:pPr>
            <w:r w:rsidRPr="00252DFF">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B59E0" w14:textId="77777777" w:rsidR="00252DFF" w:rsidRPr="00252DFF" w:rsidRDefault="00252DFF" w:rsidP="00252DFF">
            <w:pPr>
              <w:pStyle w:val="ROWTABELLA"/>
              <w:jc w:val="center"/>
              <w:rPr>
                <w:color w:val="002060"/>
              </w:rPr>
            </w:pPr>
            <w:r w:rsidRPr="00252DFF">
              <w:rPr>
                <w:color w:val="002060"/>
              </w:rPr>
              <w:t>0</w:t>
            </w:r>
          </w:p>
        </w:tc>
      </w:tr>
      <w:tr w:rsidR="00252DFF" w:rsidRPr="00252DFF" w14:paraId="148B5CF1"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6D4F24" w14:textId="77777777" w:rsidR="00252DFF" w:rsidRPr="00252DFF" w:rsidRDefault="00252DFF" w:rsidP="00252DFF">
            <w:pPr>
              <w:pStyle w:val="ROWTABELLA"/>
              <w:rPr>
                <w:color w:val="002060"/>
              </w:rPr>
            </w:pPr>
            <w:r w:rsidRPr="00252DFF">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1BA9E" w14:textId="77777777" w:rsidR="00252DFF" w:rsidRPr="00252DFF" w:rsidRDefault="00252DFF" w:rsidP="00252DFF">
            <w:pPr>
              <w:pStyle w:val="ROWTABELLA"/>
              <w:jc w:val="center"/>
              <w:rPr>
                <w:color w:val="002060"/>
              </w:rPr>
            </w:pPr>
            <w:r w:rsidRPr="00252DF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1357C"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DBA13"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8578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37E3C"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E9EAF" w14:textId="77777777" w:rsidR="00252DFF" w:rsidRPr="00252DFF" w:rsidRDefault="00252DFF" w:rsidP="00252DFF">
            <w:pPr>
              <w:pStyle w:val="ROWTABELLA"/>
              <w:jc w:val="center"/>
              <w:rPr>
                <w:color w:val="002060"/>
              </w:rPr>
            </w:pPr>
            <w:r w:rsidRPr="00252DFF">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A8613" w14:textId="77777777" w:rsidR="00252DFF" w:rsidRPr="00252DFF" w:rsidRDefault="00252DFF" w:rsidP="00252DFF">
            <w:pPr>
              <w:pStyle w:val="ROWTABELLA"/>
              <w:jc w:val="center"/>
              <w:rPr>
                <w:color w:val="002060"/>
              </w:rPr>
            </w:pPr>
            <w:r w:rsidRPr="00252DF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67353" w14:textId="77777777" w:rsidR="00252DFF" w:rsidRPr="00252DFF" w:rsidRDefault="00252DFF" w:rsidP="00252DFF">
            <w:pPr>
              <w:pStyle w:val="ROWTABELLA"/>
              <w:jc w:val="center"/>
              <w:rPr>
                <w:color w:val="002060"/>
              </w:rPr>
            </w:pPr>
            <w:r w:rsidRPr="00252DF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30AA0" w14:textId="77777777" w:rsidR="00252DFF" w:rsidRPr="00252DFF" w:rsidRDefault="00252DFF" w:rsidP="00252DFF">
            <w:pPr>
              <w:pStyle w:val="ROWTABELLA"/>
              <w:jc w:val="center"/>
              <w:rPr>
                <w:color w:val="002060"/>
              </w:rPr>
            </w:pPr>
            <w:r w:rsidRPr="00252DFF">
              <w:rPr>
                <w:color w:val="002060"/>
              </w:rPr>
              <w:t>0</w:t>
            </w:r>
          </w:p>
        </w:tc>
      </w:tr>
      <w:tr w:rsidR="00252DFF" w:rsidRPr="00252DFF" w14:paraId="60AF2D15"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794199" w14:textId="77777777" w:rsidR="00252DFF" w:rsidRPr="00252DFF" w:rsidRDefault="00252DFF" w:rsidP="00252DFF">
            <w:pPr>
              <w:pStyle w:val="ROWTABELLA"/>
              <w:rPr>
                <w:color w:val="002060"/>
              </w:rPr>
            </w:pPr>
            <w:r w:rsidRPr="00252DFF">
              <w:rPr>
                <w:color w:val="002060"/>
              </w:rPr>
              <w:lastRenderedPageBreak/>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65F53" w14:textId="77777777" w:rsidR="00252DFF" w:rsidRPr="00252DFF" w:rsidRDefault="00252DFF" w:rsidP="00252DFF">
            <w:pPr>
              <w:pStyle w:val="ROWTABELLA"/>
              <w:jc w:val="center"/>
              <w:rPr>
                <w:color w:val="002060"/>
              </w:rPr>
            </w:pPr>
            <w:r w:rsidRPr="00252DF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3DDB4"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D011B"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043E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A89C8"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4775A" w14:textId="77777777" w:rsidR="00252DFF" w:rsidRPr="00252DFF" w:rsidRDefault="00252DFF" w:rsidP="00252DFF">
            <w:pPr>
              <w:pStyle w:val="ROWTABELLA"/>
              <w:jc w:val="center"/>
              <w:rPr>
                <w:color w:val="002060"/>
              </w:rPr>
            </w:pPr>
            <w:r w:rsidRPr="00252DFF">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38C4B" w14:textId="77777777" w:rsidR="00252DFF" w:rsidRPr="00252DFF" w:rsidRDefault="00252DFF" w:rsidP="00252DFF">
            <w:pPr>
              <w:pStyle w:val="ROWTABELLA"/>
              <w:jc w:val="center"/>
              <w:rPr>
                <w:color w:val="002060"/>
              </w:rPr>
            </w:pPr>
            <w:r w:rsidRPr="00252DF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9CF7F" w14:textId="77777777" w:rsidR="00252DFF" w:rsidRPr="00252DFF" w:rsidRDefault="00252DFF" w:rsidP="00252DFF">
            <w:pPr>
              <w:pStyle w:val="ROWTABELLA"/>
              <w:jc w:val="center"/>
              <w:rPr>
                <w:color w:val="002060"/>
              </w:rPr>
            </w:pPr>
            <w:r w:rsidRPr="00252DF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A0219" w14:textId="77777777" w:rsidR="00252DFF" w:rsidRPr="00252DFF" w:rsidRDefault="00252DFF" w:rsidP="00252DFF">
            <w:pPr>
              <w:pStyle w:val="ROWTABELLA"/>
              <w:jc w:val="center"/>
              <w:rPr>
                <w:color w:val="002060"/>
              </w:rPr>
            </w:pPr>
            <w:r w:rsidRPr="00252DFF">
              <w:rPr>
                <w:color w:val="002060"/>
              </w:rPr>
              <w:t>0</w:t>
            </w:r>
          </w:p>
        </w:tc>
      </w:tr>
      <w:tr w:rsidR="00252DFF" w:rsidRPr="00252DFF" w14:paraId="4E3AECE3"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615AB7" w14:textId="77777777" w:rsidR="00252DFF" w:rsidRPr="00252DFF" w:rsidRDefault="00252DFF" w:rsidP="00252DFF">
            <w:pPr>
              <w:pStyle w:val="ROWTABELLA"/>
              <w:rPr>
                <w:color w:val="002060"/>
              </w:rPr>
            </w:pPr>
            <w:r w:rsidRPr="00252DFF">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20163" w14:textId="77777777" w:rsidR="00252DFF" w:rsidRPr="00252DFF" w:rsidRDefault="00252DFF" w:rsidP="00252DFF">
            <w:pPr>
              <w:pStyle w:val="ROWTABELLA"/>
              <w:jc w:val="center"/>
              <w:rPr>
                <w:color w:val="002060"/>
              </w:rPr>
            </w:pPr>
            <w:r w:rsidRPr="00252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C03D1"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B1C06"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F0DBD"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ED35D"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F9079" w14:textId="77777777" w:rsidR="00252DFF" w:rsidRPr="00252DFF" w:rsidRDefault="00252DFF" w:rsidP="00252DFF">
            <w:pPr>
              <w:pStyle w:val="ROWTABELLA"/>
              <w:jc w:val="center"/>
              <w:rPr>
                <w:color w:val="002060"/>
              </w:rPr>
            </w:pPr>
            <w:r w:rsidRPr="00252DFF">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624D5" w14:textId="77777777" w:rsidR="00252DFF" w:rsidRPr="00252DFF" w:rsidRDefault="00252DFF" w:rsidP="00252DFF">
            <w:pPr>
              <w:pStyle w:val="ROWTABELLA"/>
              <w:jc w:val="center"/>
              <w:rPr>
                <w:color w:val="002060"/>
              </w:rPr>
            </w:pPr>
            <w:r w:rsidRPr="00252DF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FE609" w14:textId="77777777" w:rsidR="00252DFF" w:rsidRPr="00252DFF" w:rsidRDefault="00252DFF" w:rsidP="00252DFF">
            <w:pPr>
              <w:pStyle w:val="ROWTABELLA"/>
              <w:jc w:val="center"/>
              <w:rPr>
                <w:color w:val="002060"/>
              </w:rPr>
            </w:pPr>
            <w:r w:rsidRPr="00252DF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8950E" w14:textId="77777777" w:rsidR="00252DFF" w:rsidRPr="00252DFF" w:rsidRDefault="00252DFF" w:rsidP="00252DFF">
            <w:pPr>
              <w:pStyle w:val="ROWTABELLA"/>
              <w:jc w:val="center"/>
              <w:rPr>
                <w:color w:val="002060"/>
              </w:rPr>
            </w:pPr>
            <w:r w:rsidRPr="00252DFF">
              <w:rPr>
                <w:color w:val="002060"/>
              </w:rPr>
              <w:t>0</w:t>
            </w:r>
          </w:p>
        </w:tc>
      </w:tr>
      <w:tr w:rsidR="00252DFF" w:rsidRPr="00252DFF" w14:paraId="2B929073"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9EA026" w14:textId="77777777" w:rsidR="00252DFF" w:rsidRPr="00252DFF" w:rsidRDefault="00252DFF" w:rsidP="00252DFF">
            <w:pPr>
              <w:pStyle w:val="ROWTABELLA"/>
              <w:rPr>
                <w:color w:val="002060"/>
              </w:rPr>
            </w:pPr>
            <w:r w:rsidRPr="00252DF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2A9EB" w14:textId="77777777" w:rsidR="00252DFF" w:rsidRPr="00252DFF" w:rsidRDefault="00252DFF" w:rsidP="00252DFF">
            <w:pPr>
              <w:pStyle w:val="ROWTABELLA"/>
              <w:jc w:val="center"/>
              <w:rPr>
                <w:color w:val="002060"/>
              </w:rPr>
            </w:pPr>
            <w:r w:rsidRPr="00252DF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D8D96"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D9F03"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A2909"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F4E3F5"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A15DB" w14:textId="77777777" w:rsidR="00252DFF" w:rsidRPr="00252DFF" w:rsidRDefault="00252DFF" w:rsidP="00252DFF">
            <w:pPr>
              <w:pStyle w:val="ROWTABELLA"/>
              <w:jc w:val="center"/>
              <w:rPr>
                <w:color w:val="002060"/>
              </w:rPr>
            </w:pPr>
            <w:r w:rsidRPr="00252DF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5431B" w14:textId="77777777" w:rsidR="00252DFF" w:rsidRPr="00252DFF" w:rsidRDefault="00252DFF" w:rsidP="00252DFF">
            <w:pPr>
              <w:pStyle w:val="ROWTABELLA"/>
              <w:jc w:val="center"/>
              <w:rPr>
                <w:color w:val="002060"/>
              </w:rPr>
            </w:pPr>
            <w:r w:rsidRPr="00252DF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C46C3"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38C84" w14:textId="77777777" w:rsidR="00252DFF" w:rsidRPr="00252DFF" w:rsidRDefault="00252DFF" w:rsidP="00252DFF">
            <w:pPr>
              <w:pStyle w:val="ROWTABELLA"/>
              <w:jc w:val="center"/>
              <w:rPr>
                <w:color w:val="002060"/>
              </w:rPr>
            </w:pPr>
            <w:r w:rsidRPr="00252DFF">
              <w:rPr>
                <w:color w:val="002060"/>
              </w:rPr>
              <w:t>0</w:t>
            </w:r>
          </w:p>
        </w:tc>
      </w:tr>
      <w:tr w:rsidR="00252DFF" w:rsidRPr="00252DFF" w14:paraId="2FCB9A9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BC6638" w14:textId="77777777" w:rsidR="00252DFF" w:rsidRPr="00252DFF" w:rsidRDefault="00252DFF" w:rsidP="00252DFF">
            <w:pPr>
              <w:pStyle w:val="ROWTABELLA"/>
              <w:rPr>
                <w:color w:val="002060"/>
              </w:rPr>
            </w:pPr>
            <w:r w:rsidRPr="00252DFF">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AA2F09" w14:textId="77777777" w:rsidR="00252DFF" w:rsidRPr="00252DFF" w:rsidRDefault="00252DFF" w:rsidP="00252DFF">
            <w:pPr>
              <w:pStyle w:val="ROWTABELLA"/>
              <w:jc w:val="center"/>
              <w:rPr>
                <w:color w:val="002060"/>
              </w:rPr>
            </w:pPr>
            <w:r w:rsidRPr="00252DF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B4B0F"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B294F"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C91A4"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C2788"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555EA" w14:textId="77777777" w:rsidR="00252DFF" w:rsidRPr="00252DFF" w:rsidRDefault="00252DFF" w:rsidP="00252DFF">
            <w:pPr>
              <w:pStyle w:val="ROWTABELLA"/>
              <w:jc w:val="center"/>
              <w:rPr>
                <w:color w:val="002060"/>
              </w:rPr>
            </w:pPr>
            <w:r w:rsidRPr="00252DF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DACC0" w14:textId="77777777" w:rsidR="00252DFF" w:rsidRPr="00252DFF" w:rsidRDefault="00252DFF" w:rsidP="00252DFF">
            <w:pPr>
              <w:pStyle w:val="ROWTABELLA"/>
              <w:jc w:val="center"/>
              <w:rPr>
                <w:color w:val="002060"/>
              </w:rPr>
            </w:pPr>
            <w:r w:rsidRPr="00252DF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92B2D"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A26B4" w14:textId="77777777" w:rsidR="00252DFF" w:rsidRPr="00252DFF" w:rsidRDefault="00252DFF" w:rsidP="00252DFF">
            <w:pPr>
              <w:pStyle w:val="ROWTABELLA"/>
              <w:jc w:val="center"/>
              <w:rPr>
                <w:color w:val="002060"/>
              </w:rPr>
            </w:pPr>
            <w:r w:rsidRPr="00252DFF">
              <w:rPr>
                <w:color w:val="002060"/>
              </w:rPr>
              <w:t>0</w:t>
            </w:r>
          </w:p>
        </w:tc>
      </w:tr>
      <w:tr w:rsidR="00252DFF" w:rsidRPr="00252DFF" w14:paraId="1ECB4CA5"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F5519E" w14:textId="77777777" w:rsidR="00252DFF" w:rsidRPr="00252DFF" w:rsidRDefault="00252DFF" w:rsidP="00252DFF">
            <w:pPr>
              <w:pStyle w:val="ROWTABELLA"/>
              <w:rPr>
                <w:color w:val="002060"/>
              </w:rPr>
            </w:pPr>
            <w:r w:rsidRPr="00252DF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8E2EE" w14:textId="77777777" w:rsidR="00252DFF" w:rsidRPr="00252DFF" w:rsidRDefault="00252DFF" w:rsidP="00252DFF">
            <w:pPr>
              <w:pStyle w:val="ROWTABELLA"/>
              <w:jc w:val="center"/>
              <w:rPr>
                <w:color w:val="002060"/>
              </w:rPr>
            </w:pPr>
            <w:r w:rsidRPr="00252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697B4"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6CD07"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449F5"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5E943"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27E18" w14:textId="77777777" w:rsidR="00252DFF" w:rsidRPr="00252DFF" w:rsidRDefault="00252DFF" w:rsidP="00252DFF">
            <w:pPr>
              <w:pStyle w:val="ROWTABELLA"/>
              <w:jc w:val="center"/>
              <w:rPr>
                <w:color w:val="002060"/>
              </w:rPr>
            </w:pPr>
            <w:r w:rsidRPr="00252DF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C0E87" w14:textId="77777777" w:rsidR="00252DFF" w:rsidRPr="00252DFF" w:rsidRDefault="00252DFF" w:rsidP="00252DFF">
            <w:pPr>
              <w:pStyle w:val="ROWTABELLA"/>
              <w:jc w:val="center"/>
              <w:rPr>
                <w:color w:val="002060"/>
              </w:rPr>
            </w:pPr>
            <w:r w:rsidRPr="00252DF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6002C"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17B7E" w14:textId="77777777" w:rsidR="00252DFF" w:rsidRPr="00252DFF" w:rsidRDefault="00252DFF" w:rsidP="00252DFF">
            <w:pPr>
              <w:pStyle w:val="ROWTABELLA"/>
              <w:jc w:val="center"/>
              <w:rPr>
                <w:color w:val="002060"/>
              </w:rPr>
            </w:pPr>
            <w:r w:rsidRPr="00252DFF">
              <w:rPr>
                <w:color w:val="002060"/>
              </w:rPr>
              <w:t>0</w:t>
            </w:r>
          </w:p>
        </w:tc>
      </w:tr>
      <w:tr w:rsidR="00252DFF" w:rsidRPr="00252DFF" w14:paraId="48995703"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480E6F" w14:textId="77777777" w:rsidR="00252DFF" w:rsidRPr="00252DFF" w:rsidRDefault="00252DFF" w:rsidP="00252DFF">
            <w:pPr>
              <w:pStyle w:val="ROWTABELLA"/>
              <w:rPr>
                <w:color w:val="002060"/>
              </w:rPr>
            </w:pPr>
            <w:r w:rsidRPr="00252DF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EB6E0" w14:textId="77777777" w:rsidR="00252DFF" w:rsidRPr="00252DFF" w:rsidRDefault="00252DFF" w:rsidP="00252DFF">
            <w:pPr>
              <w:pStyle w:val="ROWTABELLA"/>
              <w:jc w:val="center"/>
              <w:rPr>
                <w:color w:val="002060"/>
              </w:rPr>
            </w:pPr>
            <w:r w:rsidRPr="00252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AA7A2"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DE039"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FB39C"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A5DC3"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BBF81" w14:textId="77777777" w:rsidR="00252DFF" w:rsidRPr="00252DFF" w:rsidRDefault="00252DFF" w:rsidP="00252DFF">
            <w:pPr>
              <w:pStyle w:val="ROWTABELLA"/>
              <w:jc w:val="center"/>
              <w:rPr>
                <w:color w:val="002060"/>
              </w:rPr>
            </w:pPr>
            <w:r w:rsidRPr="00252DF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EA482" w14:textId="77777777" w:rsidR="00252DFF" w:rsidRPr="00252DFF" w:rsidRDefault="00252DFF" w:rsidP="00252DFF">
            <w:pPr>
              <w:pStyle w:val="ROWTABELLA"/>
              <w:jc w:val="center"/>
              <w:rPr>
                <w:color w:val="002060"/>
              </w:rPr>
            </w:pPr>
            <w:r w:rsidRPr="00252DF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9F79A"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CA9C2" w14:textId="77777777" w:rsidR="00252DFF" w:rsidRPr="00252DFF" w:rsidRDefault="00252DFF" w:rsidP="00252DFF">
            <w:pPr>
              <w:pStyle w:val="ROWTABELLA"/>
              <w:jc w:val="center"/>
              <w:rPr>
                <w:color w:val="002060"/>
              </w:rPr>
            </w:pPr>
            <w:r w:rsidRPr="00252DFF">
              <w:rPr>
                <w:color w:val="002060"/>
              </w:rPr>
              <w:t>0</w:t>
            </w:r>
          </w:p>
        </w:tc>
      </w:tr>
      <w:tr w:rsidR="00252DFF" w:rsidRPr="00252DFF" w14:paraId="21E8A74F"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ABD858" w14:textId="77777777" w:rsidR="00252DFF" w:rsidRPr="00252DFF" w:rsidRDefault="00252DFF" w:rsidP="00252DFF">
            <w:pPr>
              <w:pStyle w:val="ROWTABELLA"/>
              <w:rPr>
                <w:color w:val="002060"/>
              </w:rPr>
            </w:pPr>
            <w:r w:rsidRPr="00252DFF">
              <w:rPr>
                <w:color w:val="002060"/>
              </w:rPr>
              <w:t xml:space="preserve">POL.D. </w:t>
            </w:r>
            <w:proofErr w:type="gramStart"/>
            <w:r w:rsidRPr="00252DFF">
              <w:rPr>
                <w:color w:val="002060"/>
              </w:rPr>
              <w:t>U.MANDOLESI</w:t>
            </w:r>
            <w:proofErr w:type="gramEnd"/>
            <w:r w:rsidRPr="00252DF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78209" w14:textId="77777777" w:rsidR="00252DFF" w:rsidRPr="00252DFF" w:rsidRDefault="00252DFF" w:rsidP="00252DFF">
            <w:pPr>
              <w:pStyle w:val="ROWTABELLA"/>
              <w:jc w:val="center"/>
              <w:rPr>
                <w:color w:val="002060"/>
              </w:rPr>
            </w:pPr>
            <w:r w:rsidRPr="00252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4537C"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38912"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E6D41"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217E0"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ACE3C" w14:textId="77777777" w:rsidR="00252DFF" w:rsidRPr="00252DFF" w:rsidRDefault="00252DFF" w:rsidP="00252DFF">
            <w:pPr>
              <w:pStyle w:val="ROWTABELLA"/>
              <w:jc w:val="center"/>
              <w:rPr>
                <w:color w:val="002060"/>
              </w:rPr>
            </w:pPr>
            <w:r w:rsidRPr="00252DF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68FF6" w14:textId="77777777" w:rsidR="00252DFF" w:rsidRPr="00252DFF" w:rsidRDefault="00252DFF" w:rsidP="00252DFF">
            <w:pPr>
              <w:pStyle w:val="ROWTABELLA"/>
              <w:jc w:val="center"/>
              <w:rPr>
                <w:color w:val="002060"/>
              </w:rPr>
            </w:pPr>
            <w:r w:rsidRPr="00252DFF">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DCB19"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56C4E" w14:textId="77777777" w:rsidR="00252DFF" w:rsidRPr="00252DFF" w:rsidRDefault="00252DFF" w:rsidP="00252DFF">
            <w:pPr>
              <w:pStyle w:val="ROWTABELLA"/>
              <w:jc w:val="center"/>
              <w:rPr>
                <w:color w:val="002060"/>
              </w:rPr>
            </w:pPr>
            <w:r w:rsidRPr="00252DFF">
              <w:rPr>
                <w:color w:val="002060"/>
              </w:rPr>
              <w:t>0</w:t>
            </w:r>
          </w:p>
        </w:tc>
      </w:tr>
      <w:tr w:rsidR="00252DFF" w:rsidRPr="00252DFF" w14:paraId="7D8305EF"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67334C" w14:textId="77777777" w:rsidR="00252DFF" w:rsidRPr="00252DFF" w:rsidRDefault="00252DFF" w:rsidP="00252DFF">
            <w:pPr>
              <w:pStyle w:val="ROWTABELLA"/>
              <w:rPr>
                <w:color w:val="002060"/>
              </w:rPr>
            </w:pPr>
            <w:r w:rsidRPr="00252DFF">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7F441" w14:textId="77777777" w:rsidR="00252DFF" w:rsidRPr="00252DFF" w:rsidRDefault="00252DFF" w:rsidP="00252DFF">
            <w:pPr>
              <w:pStyle w:val="ROWTABELLA"/>
              <w:jc w:val="center"/>
              <w:rPr>
                <w:color w:val="002060"/>
              </w:rPr>
            </w:pPr>
            <w:r w:rsidRPr="00252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22F03"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27847"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D351A"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B0335"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6DD25" w14:textId="77777777" w:rsidR="00252DFF" w:rsidRPr="00252DFF" w:rsidRDefault="00252DFF" w:rsidP="00252DFF">
            <w:pPr>
              <w:pStyle w:val="ROWTABELLA"/>
              <w:jc w:val="center"/>
              <w:rPr>
                <w:color w:val="002060"/>
              </w:rPr>
            </w:pPr>
            <w:r w:rsidRPr="00252DF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ECCEE" w14:textId="77777777" w:rsidR="00252DFF" w:rsidRPr="00252DFF" w:rsidRDefault="00252DFF" w:rsidP="00252DFF">
            <w:pPr>
              <w:pStyle w:val="ROWTABELLA"/>
              <w:jc w:val="center"/>
              <w:rPr>
                <w:color w:val="002060"/>
              </w:rPr>
            </w:pPr>
            <w:r w:rsidRPr="00252DF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87CEF"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DB8B0" w14:textId="77777777" w:rsidR="00252DFF" w:rsidRPr="00252DFF" w:rsidRDefault="00252DFF" w:rsidP="00252DFF">
            <w:pPr>
              <w:pStyle w:val="ROWTABELLA"/>
              <w:jc w:val="center"/>
              <w:rPr>
                <w:color w:val="002060"/>
              </w:rPr>
            </w:pPr>
            <w:r w:rsidRPr="00252DFF">
              <w:rPr>
                <w:color w:val="002060"/>
              </w:rPr>
              <w:t>0</w:t>
            </w:r>
          </w:p>
        </w:tc>
      </w:tr>
      <w:tr w:rsidR="00252DFF" w:rsidRPr="00252DFF" w14:paraId="7860C17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87A566" w14:textId="77777777" w:rsidR="00252DFF" w:rsidRPr="00252DFF" w:rsidRDefault="00252DFF" w:rsidP="00252DFF">
            <w:pPr>
              <w:pStyle w:val="ROWTABELLA"/>
              <w:rPr>
                <w:color w:val="002060"/>
              </w:rPr>
            </w:pPr>
            <w:r w:rsidRPr="00252DFF">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11265" w14:textId="77777777" w:rsidR="00252DFF" w:rsidRPr="00252DFF" w:rsidRDefault="00252DFF" w:rsidP="00252DFF">
            <w:pPr>
              <w:pStyle w:val="ROWTABELLA"/>
              <w:jc w:val="center"/>
              <w:rPr>
                <w:color w:val="002060"/>
              </w:rPr>
            </w:pPr>
            <w:r w:rsidRPr="00252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B8C74"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7F6DE"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64305"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5DC47"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05D59" w14:textId="77777777" w:rsidR="00252DFF" w:rsidRPr="00252DFF" w:rsidRDefault="00252DFF" w:rsidP="00252DFF">
            <w:pPr>
              <w:pStyle w:val="ROWTABELLA"/>
              <w:jc w:val="center"/>
              <w:rPr>
                <w:color w:val="002060"/>
              </w:rPr>
            </w:pPr>
            <w:r w:rsidRPr="00252DF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9D2BC" w14:textId="77777777" w:rsidR="00252DFF" w:rsidRPr="00252DFF" w:rsidRDefault="00252DFF" w:rsidP="00252DFF">
            <w:pPr>
              <w:pStyle w:val="ROWTABELLA"/>
              <w:jc w:val="center"/>
              <w:rPr>
                <w:color w:val="002060"/>
              </w:rPr>
            </w:pPr>
            <w:r w:rsidRPr="00252DF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640FF" w14:textId="77777777" w:rsidR="00252DFF" w:rsidRPr="00252DFF" w:rsidRDefault="00252DFF" w:rsidP="00252DFF">
            <w:pPr>
              <w:pStyle w:val="ROWTABELLA"/>
              <w:jc w:val="center"/>
              <w:rPr>
                <w:color w:val="002060"/>
              </w:rPr>
            </w:pPr>
            <w:r w:rsidRPr="00252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87A82" w14:textId="77777777" w:rsidR="00252DFF" w:rsidRPr="00252DFF" w:rsidRDefault="00252DFF" w:rsidP="00252DFF">
            <w:pPr>
              <w:pStyle w:val="ROWTABELLA"/>
              <w:jc w:val="center"/>
              <w:rPr>
                <w:color w:val="002060"/>
              </w:rPr>
            </w:pPr>
            <w:r w:rsidRPr="00252DFF">
              <w:rPr>
                <w:color w:val="002060"/>
              </w:rPr>
              <w:t>0</w:t>
            </w:r>
          </w:p>
        </w:tc>
      </w:tr>
      <w:tr w:rsidR="00252DFF" w:rsidRPr="00252DFF" w14:paraId="6F99947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E9DB53" w14:textId="77777777" w:rsidR="00252DFF" w:rsidRPr="00252DFF" w:rsidRDefault="00252DFF" w:rsidP="00252DFF">
            <w:pPr>
              <w:pStyle w:val="ROWTABELLA"/>
              <w:rPr>
                <w:color w:val="002060"/>
              </w:rPr>
            </w:pPr>
            <w:r w:rsidRPr="00252DFF">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FDFE2"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CCE0C"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9803F"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9BB37"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00E04"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66B8C" w14:textId="77777777" w:rsidR="00252DFF" w:rsidRPr="00252DFF" w:rsidRDefault="00252DFF" w:rsidP="00252DFF">
            <w:pPr>
              <w:pStyle w:val="ROWTABELLA"/>
              <w:jc w:val="center"/>
              <w:rPr>
                <w:color w:val="002060"/>
              </w:rPr>
            </w:pPr>
            <w:r w:rsidRPr="00252DF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8A743" w14:textId="77777777" w:rsidR="00252DFF" w:rsidRPr="00252DFF" w:rsidRDefault="00252DFF" w:rsidP="00252DFF">
            <w:pPr>
              <w:pStyle w:val="ROWTABELLA"/>
              <w:jc w:val="center"/>
              <w:rPr>
                <w:color w:val="002060"/>
              </w:rPr>
            </w:pPr>
            <w:r w:rsidRPr="00252DF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5812C"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92190" w14:textId="77777777" w:rsidR="00252DFF" w:rsidRPr="00252DFF" w:rsidRDefault="00252DFF" w:rsidP="00252DFF">
            <w:pPr>
              <w:pStyle w:val="ROWTABELLA"/>
              <w:jc w:val="center"/>
              <w:rPr>
                <w:color w:val="002060"/>
              </w:rPr>
            </w:pPr>
            <w:r w:rsidRPr="00252DFF">
              <w:rPr>
                <w:color w:val="002060"/>
              </w:rPr>
              <w:t>0</w:t>
            </w:r>
          </w:p>
        </w:tc>
      </w:tr>
      <w:tr w:rsidR="00252DFF" w:rsidRPr="00252DFF" w14:paraId="7BA5FE4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E06FF7" w14:textId="77777777" w:rsidR="00252DFF" w:rsidRPr="00252DFF" w:rsidRDefault="00252DFF" w:rsidP="00252DFF">
            <w:pPr>
              <w:pStyle w:val="ROWTABELLA"/>
              <w:rPr>
                <w:color w:val="002060"/>
              </w:rPr>
            </w:pPr>
            <w:r w:rsidRPr="00252DFF">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44A7F"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AB60A"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6778C"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50E8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A19C5"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B692A" w14:textId="77777777" w:rsidR="00252DFF" w:rsidRPr="00252DFF" w:rsidRDefault="00252DFF" w:rsidP="00252DFF">
            <w:pPr>
              <w:pStyle w:val="ROWTABELLA"/>
              <w:jc w:val="center"/>
              <w:rPr>
                <w:color w:val="002060"/>
              </w:rPr>
            </w:pPr>
            <w:r w:rsidRPr="00252DF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E5EDB" w14:textId="77777777" w:rsidR="00252DFF" w:rsidRPr="00252DFF" w:rsidRDefault="00252DFF" w:rsidP="00252DFF">
            <w:pPr>
              <w:pStyle w:val="ROWTABELLA"/>
              <w:jc w:val="center"/>
              <w:rPr>
                <w:color w:val="002060"/>
              </w:rPr>
            </w:pPr>
            <w:r w:rsidRPr="00252DFF">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9AEEF" w14:textId="77777777" w:rsidR="00252DFF" w:rsidRPr="00252DFF" w:rsidRDefault="00252DFF" w:rsidP="00252DFF">
            <w:pPr>
              <w:pStyle w:val="ROWTABELLA"/>
              <w:jc w:val="center"/>
              <w:rPr>
                <w:color w:val="002060"/>
              </w:rPr>
            </w:pPr>
            <w:r w:rsidRPr="00252DF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8C337" w14:textId="77777777" w:rsidR="00252DFF" w:rsidRPr="00252DFF" w:rsidRDefault="00252DFF" w:rsidP="00252DFF">
            <w:pPr>
              <w:pStyle w:val="ROWTABELLA"/>
              <w:jc w:val="center"/>
              <w:rPr>
                <w:color w:val="002060"/>
              </w:rPr>
            </w:pPr>
            <w:r w:rsidRPr="00252DFF">
              <w:rPr>
                <w:color w:val="002060"/>
              </w:rPr>
              <w:t>0</w:t>
            </w:r>
          </w:p>
        </w:tc>
      </w:tr>
      <w:tr w:rsidR="00252DFF" w:rsidRPr="00252DFF" w14:paraId="0FA0E29F"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A17E565" w14:textId="77777777" w:rsidR="00252DFF" w:rsidRPr="00252DFF" w:rsidRDefault="00252DFF" w:rsidP="00252DFF">
            <w:pPr>
              <w:pStyle w:val="ROWTABELLA"/>
              <w:rPr>
                <w:color w:val="002060"/>
              </w:rPr>
            </w:pPr>
            <w:r w:rsidRPr="00252DFF">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82F2D"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6C93C"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2CE41"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F43B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5B4D9"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7BBDA" w14:textId="77777777" w:rsidR="00252DFF" w:rsidRPr="00252DFF" w:rsidRDefault="00252DFF" w:rsidP="00252DFF">
            <w:pPr>
              <w:pStyle w:val="ROWTABELLA"/>
              <w:jc w:val="center"/>
              <w:rPr>
                <w:color w:val="002060"/>
              </w:rPr>
            </w:pPr>
            <w:r w:rsidRPr="00252DF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E7DEE" w14:textId="77777777" w:rsidR="00252DFF" w:rsidRPr="00252DFF" w:rsidRDefault="00252DFF" w:rsidP="00252DFF">
            <w:pPr>
              <w:pStyle w:val="ROWTABELLA"/>
              <w:jc w:val="center"/>
              <w:rPr>
                <w:color w:val="002060"/>
              </w:rPr>
            </w:pPr>
            <w:r w:rsidRPr="00252DFF">
              <w:rPr>
                <w:color w:val="002060"/>
              </w:rPr>
              <w:t>171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1BDDE"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DE682" w14:textId="77777777" w:rsidR="00252DFF" w:rsidRPr="00252DFF" w:rsidRDefault="00252DFF" w:rsidP="00252DFF">
            <w:pPr>
              <w:pStyle w:val="ROWTABELLA"/>
              <w:jc w:val="center"/>
              <w:rPr>
                <w:color w:val="002060"/>
              </w:rPr>
            </w:pPr>
            <w:r w:rsidRPr="00252DFF">
              <w:rPr>
                <w:color w:val="002060"/>
              </w:rPr>
              <w:t>0</w:t>
            </w:r>
          </w:p>
        </w:tc>
      </w:tr>
    </w:tbl>
    <w:p w14:paraId="2A2295A0" w14:textId="77777777" w:rsidR="00252DFF" w:rsidRPr="00252DFF" w:rsidRDefault="00252DFF" w:rsidP="00252DFF">
      <w:pPr>
        <w:pStyle w:val="breakline"/>
        <w:divId w:val="527259509"/>
        <w:rPr>
          <w:color w:val="002060"/>
        </w:rPr>
      </w:pPr>
    </w:p>
    <w:p w14:paraId="0BD2E6E2" w14:textId="77777777" w:rsidR="00252DFF" w:rsidRPr="00252DFF" w:rsidRDefault="00252DFF" w:rsidP="00252DFF">
      <w:pPr>
        <w:pStyle w:val="TITOLOPRINC"/>
        <w:divId w:val="527259509"/>
        <w:rPr>
          <w:color w:val="002060"/>
        </w:rPr>
      </w:pPr>
      <w:r w:rsidRPr="00252DFF">
        <w:rPr>
          <w:color w:val="002060"/>
        </w:rPr>
        <w:t>PROGRAMMA GARE</w:t>
      </w:r>
    </w:p>
    <w:p w14:paraId="34F011B7" w14:textId="77777777" w:rsidR="00252DFF" w:rsidRPr="00252DFF" w:rsidRDefault="00252DFF" w:rsidP="00252DFF">
      <w:pPr>
        <w:pStyle w:val="SOTTOTITOLOCAMPIONATO1"/>
        <w:divId w:val="527259509"/>
        <w:rPr>
          <w:color w:val="002060"/>
        </w:rPr>
      </w:pPr>
      <w:r w:rsidRPr="00252DFF">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0"/>
        <w:gridCol w:w="1991"/>
        <w:gridCol w:w="385"/>
        <w:gridCol w:w="897"/>
        <w:gridCol w:w="1281"/>
        <w:gridCol w:w="1523"/>
        <w:gridCol w:w="1533"/>
      </w:tblGrid>
      <w:tr w:rsidR="00252DFF" w:rsidRPr="00252DFF" w14:paraId="25A92725" w14:textId="77777777" w:rsidTr="00051FCF">
        <w:trPr>
          <w:divId w:val="527259509"/>
        </w:trPr>
        <w:tc>
          <w:tcPr>
            <w:tcW w:w="19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E47A5C" w14:textId="77777777" w:rsidR="00252DFF" w:rsidRPr="00252DFF" w:rsidRDefault="00252DFF" w:rsidP="00252DFF">
            <w:pPr>
              <w:pStyle w:val="HEADERTABELLA"/>
              <w:rPr>
                <w:color w:val="002060"/>
              </w:rPr>
            </w:pPr>
            <w:r w:rsidRPr="00252DFF">
              <w:rPr>
                <w:color w:val="002060"/>
              </w:rPr>
              <w:t>Squadra 1</w:t>
            </w:r>
          </w:p>
        </w:tc>
        <w:tc>
          <w:tcPr>
            <w:tcW w:w="19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37164D" w14:textId="77777777" w:rsidR="00252DFF" w:rsidRPr="00252DFF" w:rsidRDefault="00252DFF" w:rsidP="00252DFF">
            <w:pPr>
              <w:pStyle w:val="HEADERTABELLA"/>
              <w:rPr>
                <w:color w:val="002060"/>
              </w:rPr>
            </w:pPr>
            <w:r w:rsidRPr="00252DFF">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5F83FC" w14:textId="77777777" w:rsidR="00252DFF" w:rsidRPr="00252DFF" w:rsidRDefault="00252DFF" w:rsidP="00252DFF">
            <w:pPr>
              <w:pStyle w:val="HEADERTABELLA"/>
              <w:rPr>
                <w:color w:val="002060"/>
              </w:rPr>
            </w:pPr>
            <w:r w:rsidRPr="00252DFF">
              <w:rPr>
                <w:color w:val="002060"/>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56FF56" w14:textId="77777777" w:rsidR="00252DFF" w:rsidRPr="00252DFF" w:rsidRDefault="00252DFF" w:rsidP="00252DFF">
            <w:pPr>
              <w:pStyle w:val="HEADERTABELLA"/>
              <w:rPr>
                <w:color w:val="002060"/>
              </w:rPr>
            </w:pPr>
            <w:r w:rsidRPr="00252DFF">
              <w:rPr>
                <w:color w:val="002060"/>
              </w:rPr>
              <w:t>Data/Ora</w:t>
            </w:r>
          </w:p>
        </w:tc>
        <w:tc>
          <w:tcPr>
            <w:tcW w:w="12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8E6732" w14:textId="77777777" w:rsidR="00252DFF" w:rsidRPr="00252DFF" w:rsidRDefault="00252DFF" w:rsidP="00252DFF">
            <w:pPr>
              <w:pStyle w:val="HEADERTABELLA"/>
              <w:rPr>
                <w:color w:val="002060"/>
              </w:rPr>
            </w:pPr>
            <w:r w:rsidRPr="00252DFF">
              <w:rPr>
                <w:color w:val="002060"/>
              </w:rPr>
              <w:t>Impianto</w:t>
            </w:r>
          </w:p>
        </w:tc>
        <w:tc>
          <w:tcPr>
            <w:tcW w:w="15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19EB04"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5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59CA0E"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7F2418E4" w14:textId="77777777" w:rsidTr="00051FCF">
        <w:trPr>
          <w:divId w:val="527259509"/>
          <w:trHeight w:val="165"/>
        </w:trPr>
        <w:tc>
          <w:tcPr>
            <w:tcW w:w="199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4F88C9" w14:textId="77777777" w:rsidR="00252DFF" w:rsidRPr="00252DFF" w:rsidRDefault="00252DFF" w:rsidP="00252DFF">
            <w:pPr>
              <w:pStyle w:val="ROWTABELLA"/>
              <w:rPr>
                <w:color w:val="002060"/>
              </w:rPr>
            </w:pPr>
            <w:r w:rsidRPr="00252DFF">
              <w:rPr>
                <w:color w:val="002060"/>
              </w:rPr>
              <w:t>ACLI MANTOVANI CALCIO A 5</w:t>
            </w:r>
          </w:p>
        </w:tc>
        <w:tc>
          <w:tcPr>
            <w:tcW w:w="1991" w:type="dxa"/>
            <w:tcBorders>
              <w:top w:val="outset" w:sz="6" w:space="0" w:color="auto"/>
              <w:left w:val="nil"/>
              <w:bottom w:val="nil"/>
              <w:right w:val="outset" w:sz="6" w:space="0" w:color="auto"/>
            </w:tcBorders>
            <w:tcMar>
              <w:top w:w="20" w:type="dxa"/>
              <w:left w:w="20" w:type="dxa"/>
              <w:bottom w:w="20" w:type="dxa"/>
              <w:right w:w="20" w:type="dxa"/>
            </w:tcMar>
            <w:vAlign w:val="center"/>
          </w:tcPr>
          <w:p w14:paraId="373F78C3" w14:textId="77777777" w:rsidR="00252DFF" w:rsidRPr="00252DFF" w:rsidRDefault="00252DFF" w:rsidP="00252DFF">
            <w:pPr>
              <w:pStyle w:val="ROWTABELLA"/>
              <w:rPr>
                <w:color w:val="002060"/>
              </w:rPr>
            </w:pPr>
            <w:r w:rsidRPr="00252DFF">
              <w:rPr>
                <w:color w:val="002060"/>
              </w:rPr>
              <w:t>AVIS ARCEVIA 1964</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1908A057" w14:textId="77777777" w:rsidR="00252DFF" w:rsidRPr="00252DFF" w:rsidRDefault="00252DFF" w:rsidP="00252DFF">
            <w:pPr>
              <w:pStyle w:val="ROWTABELLA"/>
              <w:jc w:val="center"/>
              <w:rPr>
                <w:color w:val="002060"/>
              </w:rPr>
            </w:pPr>
            <w:r w:rsidRPr="00252DFF">
              <w:rPr>
                <w:color w:val="002060"/>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14:paraId="7AFBF8BA" w14:textId="77777777" w:rsidR="00252DFF" w:rsidRPr="00252DFF" w:rsidRDefault="00252DFF" w:rsidP="00252DFF">
            <w:pPr>
              <w:pStyle w:val="ROWTABELLA"/>
              <w:rPr>
                <w:color w:val="002060"/>
              </w:rPr>
            </w:pPr>
            <w:r w:rsidRPr="00252DFF">
              <w:rPr>
                <w:color w:val="002060"/>
              </w:rPr>
              <w:t>14/02/2020 21:30</w:t>
            </w:r>
          </w:p>
        </w:tc>
        <w:tc>
          <w:tcPr>
            <w:tcW w:w="1281" w:type="dxa"/>
            <w:tcBorders>
              <w:top w:val="outset" w:sz="6" w:space="0" w:color="auto"/>
              <w:left w:val="nil"/>
              <w:bottom w:val="nil"/>
              <w:right w:val="outset" w:sz="6" w:space="0" w:color="auto"/>
            </w:tcBorders>
            <w:tcMar>
              <w:top w:w="20" w:type="dxa"/>
              <w:left w:w="20" w:type="dxa"/>
              <w:bottom w:w="20" w:type="dxa"/>
              <w:right w:w="20" w:type="dxa"/>
            </w:tcMar>
            <w:vAlign w:val="center"/>
          </w:tcPr>
          <w:p w14:paraId="2F81F095" w14:textId="77777777" w:rsidR="00252DFF" w:rsidRPr="00252DFF" w:rsidRDefault="00252DFF" w:rsidP="00252DFF">
            <w:pPr>
              <w:pStyle w:val="ROWTABELLA"/>
              <w:rPr>
                <w:color w:val="002060"/>
              </w:rPr>
            </w:pPr>
            <w:r w:rsidRPr="00252DFF">
              <w:rPr>
                <w:color w:val="002060"/>
              </w:rPr>
              <w:t>5121 "PALAMASSIMO GALEAZZI"</w:t>
            </w:r>
          </w:p>
        </w:tc>
        <w:tc>
          <w:tcPr>
            <w:tcW w:w="1523" w:type="dxa"/>
            <w:tcBorders>
              <w:top w:val="outset" w:sz="6" w:space="0" w:color="auto"/>
              <w:left w:val="nil"/>
              <w:bottom w:val="nil"/>
              <w:right w:val="outset" w:sz="6" w:space="0" w:color="auto"/>
            </w:tcBorders>
            <w:tcMar>
              <w:top w:w="20" w:type="dxa"/>
              <w:left w:w="20" w:type="dxa"/>
              <w:bottom w:w="20" w:type="dxa"/>
              <w:right w:w="20" w:type="dxa"/>
            </w:tcMar>
            <w:vAlign w:val="center"/>
          </w:tcPr>
          <w:p w14:paraId="26F74518" w14:textId="77777777" w:rsidR="00252DFF" w:rsidRPr="00252DFF" w:rsidRDefault="00252DFF" w:rsidP="00252DFF">
            <w:pPr>
              <w:pStyle w:val="ROWTABELLA"/>
              <w:rPr>
                <w:color w:val="002060"/>
              </w:rPr>
            </w:pPr>
            <w:r w:rsidRPr="00252DFF">
              <w:rPr>
                <w:color w:val="002060"/>
              </w:rPr>
              <w:t>ANCONA</w:t>
            </w:r>
          </w:p>
        </w:tc>
        <w:tc>
          <w:tcPr>
            <w:tcW w:w="1533" w:type="dxa"/>
            <w:tcBorders>
              <w:top w:val="outset" w:sz="6" w:space="0" w:color="auto"/>
              <w:left w:val="nil"/>
              <w:bottom w:val="nil"/>
              <w:right w:val="outset" w:sz="6" w:space="0" w:color="auto"/>
            </w:tcBorders>
            <w:tcMar>
              <w:top w:w="20" w:type="dxa"/>
              <w:left w:w="20" w:type="dxa"/>
              <w:bottom w:w="20" w:type="dxa"/>
              <w:right w:w="20" w:type="dxa"/>
            </w:tcMar>
            <w:vAlign w:val="center"/>
          </w:tcPr>
          <w:p w14:paraId="77226FB3" w14:textId="77777777" w:rsidR="00252DFF" w:rsidRPr="00252DFF" w:rsidRDefault="00252DFF" w:rsidP="00252DFF">
            <w:pPr>
              <w:pStyle w:val="ROWTABELLA"/>
              <w:rPr>
                <w:color w:val="002060"/>
              </w:rPr>
            </w:pPr>
            <w:r w:rsidRPr="00252DFF">
              <w:rPr>
                <w:color w:val="002060"/>
              </w:rPr>
              <w:t>VIA MADRE TERESA DI CALCUTTA</w:t>
            </w:r>
          </w:p>
        </w:tc>
      </w:tr>
      <w:tr w:rsidR="00252DFF" w:rsidRPr="00252DFF" w14:paraId="2C648CCC" w14:textId="77777777" w:rsidTr="00051FCF">
        <w:trPr>
          <w:divId w:val="527259509"/>
          <w:trHeight w:val="165"/>
        </w:trPr>
        <w:tc>
          <w:tcPr>
            <w:tcW w:w="1990" w:type="dxa"/>
            <w:tcBorders>
              <w:top w:val="nil"/>
              <w:left w:val="outset" w:sz="6" w:space="0" w:color="auto"/>
              <w:bottom w:val="nil"/>
              <w:right w:val="nil"/>
            </w:tcBorders>
            <w:tcMar>
              <w:top w:w="20" w:type="dxa"/>
              <w:left w:w="20" w:type="dxa"/>
              <w:bottom w:w="20" w:type="dxa"/>
              <w:right w:w="20" w:type="dxa"/>
            </w:tcMar>
            <w:vAlign w:val="center"/>
          </w:tcPr>
          <w:p w14:paraId="26DBCE34" w14:textId="77777777" w:rsidR="00252DFF" w:rsidRPr="00252DFF" w:rsidRDefault="00252DFF" w:rsidP="00252DFF">
            <w:pPr>
              <w:pStyle w:val="ROWTABELLA"/>
              <w:rPr>
                <w:color w:val="002060"/>
              </w:rPr>
            </w:pPr>
            <w:r w:rsidRPr="00252DFF">
              <w:rPr>
                <w:color w:val="002060"/>
              </w:rPr>
              <w:t>ALMA JUVENTUS FANO</w:t>
            </w:r>
          </w:p>
        </w:tc>
        <w:tc>
          <w:tcPr>
            <w:tcW w:w="1991" w:type="dxa"/>
            <w:tcBorders>
              <w:top w:val="nil"/>
              <w:left w:val="nil"/>
              <w:bottom w:val="nil"/>
              <w:right w:val="outset" w:sz="6" w:space="0" w:color="auto"/>
            </w:tcBorders>
            <w:tcMar>
              <w:top w:w="20" w:type="dxa"/>
              <w:left w:w="20" w:type="dxa"/>
              <w:bottom w:w="20" w:type="dxa"/>
              <w:right w:w="20" w:type="dxa"/>
            </w:tcMar>
            <w:vAlign w:val="center"/>
          </w:tcPr>
          <w:p w14:paraId="59825F9B" w14:textId="77777777" w:rsidR="00252DFF" w:rsidRPr="00252DFF" w:rsidRDefault="00252DFF" w:rsidP="00252DFF">
            <w:pPr>
              <w:pStyle w:val="ROWTABELLA"/>
              <w:rPr>
                <w:color w:val="002060"/>
              </w:rPr>
            </w:pPr>
            <w:r w:rsidRPr="00252DFF">
              <w:rPr>
                <w:color w:val="002060"/>
              </w:rPr>
              <w:t>ATL URBINO C5 1999</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799A986B" w14:textId="77777777" w:rsidR="00252DFF" w:rsidRPr="00252DFF" w:rsidRDefault="00252DFF" w:rsidP="00252DFF">
            <w:pPr>
              <w:pStyle w:val="ROWTABELLA"/>
              <w:jc w:val="center"/>
              <w:rPr>
                <w:color w:val="002060"/>
              </w:rPr>
            </w:pPr>
            <w:r w:rsidRPr="00252DFF">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3AD63C47" w14:textId="77777777" w:rsidR="00252DFF" w:rsidRPr="00252DFF" w:rsidRDefault="00252DFF" w:rsidP="00252DFF">
            <w:pPr>
              <w:pStyle w:val="ROWTABELLA"/>
              <w:rPr>
                <w:color w:val="002060"/>
              </w:rPr>
            </w:pPr>
            <w:r w:rsidRPr="00252DFF">
              <w:rPr>
                <w:color w:val="002060"/>
              </w:rPr>
              <w:t>14/02/2020 21:00</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47D34FED" w14:textId="77777777" w:rsidR="00252DFF" w:rsidRPr="00252DFF" w:rsidRDefault="00252DFF" w:rsidP="00252DFF">
            <w:pPr>
              <w:pStyle w:val="ROWTABELLA"/>
              <w:rPr>
                <w:color w:val="002060"/>
              </w:rPr>
            </w:pPr>
            <w:r w:rsidRPr="00252DFF">
              <w:rPr>
                <w:color w:val="002060"/>
              </w:rPr>
              <w:t xml:space="preserve">5454 </w:t>
            </w:r>
            <w:proofErr w:type="gramStart"/>
            <w:r w:rsidRPr="00252DFF">
              <w:rPr>
                <w:color w:val="002060"/>
              </w:rPr>
              <w:t>C.COPERTO</w:t>
            </w:r>
            <w:proofErr w:type="gramEnd"/>
            <w:r w:rsidRPr="00252DFF">
              <w:rPr>
                <w:color w:val="002060"/>
              </w:rPr>
              <w:t xml:space="preserve"> C.TENNIS LA TRAVE</w:t>
            </w:r>
          </w:p>
        </w:tc>
        <w:tc>
          <w:tcPr>
            <w:tcW w:w="1523" w:type="dxa"/>
            <w:tcBorders>
              <w:top w:val="nil"/>
              <w:left w:val="nil"/>
              <w:bottom w:val="nil"/>
              <w:right w:val="outset" w:sz="6" w:space="0" w:color="auto"/>
            </w:tcBorders>
            <w:tcMar>
              <w:top w:w="20" w:type="dxa"/>
              <w:left w:w="20" w:type="dxa"/>
              <w:bottom w:w="20" w:type="dxa"/>
              <w:right w:w="20" w:type="dxa"/>
            </w:tcMar>
            <w:vAlign w:val="center"/>
          </w:tcPr>
          <w:p w14:paraId="10AE12AA" w14:textId="77777777" w:rsidR="00252DFF" w:rsidRPr="00252DFF" w:rsidRDefault="00252DFF" w:rsidP="00252DFF">
            <w:pPr>
              <w:pStyle w:val="ROWTABELLA"/>
              <w:rPr>
                <w:color w:val="002060"/>
              </w:rPr>
            </w:pPr>
            <w:r w:rsidRPr="00252DFF">
              <w:rPr>
                <w:color w:val="002060"/>
              </w:rPr>
              <w:t>FANO</w:t>
            </w:r>
          </w:p>
        </w:tc>
        <w:tc>
          <w:tcPr>
            <w:tcW w:w="1533" w:type="dxa"/>
            <w:tcBorders>
              <w:top w:val="nil"/>
              <w:left w:val="nil"/>
              <w:bottom w:val="nil"/>
              <w:right w:val="outset" w:sz="6" w:space="0" w:color="auto"/>
            </w:tcBorders>
            <w:tcMar>
              <w:top w:w="20" w:type="dxa"/>
              <w:left w:w="20" w:type="dxa"/>
              <w:bottom w:w="20" w:type="dxa"/>
              <w:right w:w="20" w:type="dxa"/>
            </w:tcMar>
            <w:vAlign w:val="center"/>
          </w:tcPr>
          <w:p w14:paraId="010EB5E4" w14:textId="77777777" w:rsidR="00252DFF" w:rsidRPr="00252DFF" w:rsidRDefault="00252DFF" w:rsidP="00252DFF">
            <w:pPr>
              <w:pStyle w:val="ROWTABELLA"/>
              <w:rPr>
                <w:color w:val="002060"/>
              </w:rPr>
            </w:pPr>
            <w:r w:rsidRPr="00252DFF">
              <w:rPr>
                <w:color w:val="002060"/>
              </w:rPr>
              <w:t>VIA VILLA TOMBARI</w:t>
            </w:r>
          </w:p>
        </w:tc>
      </w:tr>
      <w:tr w:rsidR="00252DFF" w:rsidRPr="00252DFF" w14:paraId="45A85AF6" w14:textId="77777777" w:rsidTr="00051FCF">
        <w:trPr>
          <w:divId w:val="527259509"/>
          <w:trHeight w:val="165"/>
        </w:trPr>
        <w:tc>
          <w:tcPr>
            <w:tcW w:w="1990" w:type="dxa"/>
            <w:tcBorders>
              <w:top w:val="nil"/>
              <w:left w:val="outset" w:sz="6" w:space="0" w:color="auto"/>
              <w:bottom w:val="nil"/>
              <w:right w:val="nil"/>
            </w:tcBorders>
            <w:tcMar>
              <w:top w:w="20" w:type="dxa"/>
              <w:left w:w="20" w:type="dxa"/>
              <w:bottom w:w="20" w:type="dxa"/>
              <w:right w:w="20" w:type="dxa"/>
            </w:tcMar>
            <w:vAlign w:val="center"/>
          </w:tcPr>
          <w:p w14:paraId="287A44F4" w14:textId="77777777" w:rsidR="00252DFF" w:rsidRPr="00252DFF" w:rsidRDefault="00252DFF" w:rsidP="00252DFF">
            <w:pPr>
              <w:pStyle w:val="ROWTABELLA"/>
              <w:rPr>
                <w:color w:val="002060"/>
              </w:rPr>
            </w:pPr>
            <w:r w:rsidRPr="00252DFF">
              <w:rPr>
                <w:color w:val="002060"/>
              </w:rPr>
              <w:t xml:space="preserve">AUDAX 1970 </w:t>
            </w:r>
            <w:proofErr w:type="gramStart"/>
            <w:r w:rsidRPr="00252DFF">
              <w:rPr>
                <w:color w:val="002060"/>
              </w:rPr>
              <w:t>S.ANGELO</w:t>
            </w:r>
            <w:proofErr w:type="gramEnd"/>
          </w:p>
        </w:tc>
        <w:tc>
          <w:tcPr>
            <w:tcW w:w="1991" w:type="dxa"/>
            <w:tcBorders>
              <w:top w:val="nil"/>
              <w:left w:val="nil"/>
              <w:bottom w:val="nil"/>
              <w:right w:val="outset" w:sz="6" w:space="0" w:color="auto"/>
            </w:tcBorders>
            <w:tcMar>
              <w:top w:w="20" w:type="dxa"/>
              <w:left w:w="20" w:type="dxa"/>
              <w:bottom w:w="20" w:type="dxa"/>
              <w:right w:w="20" w:type="dxa"/>
            </w:tcMar>
            <w:vAlign w:val="center"/>
          </w:tcPr>
          <w:p w14:paraId="75B4179F" w14:textId="77777777" w:rsidR="00252DFF" w:rsidRPr="00252DFF" w:rsidRDefault="00252DFF" w:rsidP="00252DFF">
            <w:pPr>
              <w:pStyle w:val="ROWTABELLA"/>
              <w:rPr>
                <w:color w:val="002060"/>
              </w:rPr>
            </w:pPr>
            <w:r w:rsidRPr="00252DFF">
              <w:rPr>
                <w:color w:val="002060"/>
              </w:rPr>
              <w:t>AMICI DEL CENTROSOCIO SP.</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18FB2231" w14:textId="77777777" w:rsidR="00252DFF" w:rsidRPr="00252DFF" w:rsidRDefault="00252DFF" w:rsidP="00252DFF">
            <w:pPr>
              <w:pStyle w:val="ROWTABELLA"/>
              <w:jc w:val="center"/>
              <w:rPr>
                <w:color w:val="002060"/>
              </w:rPr>
            </w:pPr>
            <w:r w:rsidRPr="00252DFF">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755B7190" w14:textId="77777777" w:rsidR="00252DFF" w:rsidRPr="00252DFF" w:rsidRDefault="00252DFF" w:rsidP="00252DFF">
            <w:pPr>
              <w:pStyle w:val="ROWTABELLA"/>
              <w:rPr>
                <w:color w:val="002060"/>
              </w:rPr>
            </w:pPr>
            <w:r w:rsidRPr="00252DFF">
              <w:rPr>
                <w:color w:val="002060"/>
              </w:rPr>
              <w:t>14/02/2020 21:45</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50209141" w14:textId="77777777" w:rsidR="00252DFF" w:rsidRPr="00252DFF" w:rsidRDefault="00252DFF" w:rsidP="00252DFF">
            <w:pPr>
              <w:pStyle w:val="ROWTABELLA"/>
              <w:rPr>
                <w:color w:val="002060"/>
              </w:rPr>
            </w:pPr>
            <w:r w:rsidRPr="00252DFF">
              <w:rPr>
                <w:color w:val="002060"/>
              </w:rPr>
              <w:t>5017 PALLONE GEODETICO CAMPO NÂ°1</w:t>
            </w:r>
          </w:p>
        </w:tc>
        <w:tc>
          <w:tcPr>
            <w:tcW w:w="1523" w:type="dxa"/>
            <w:tcBorders>
              <w:top w:val="nil"/>
              <w:left w:val="nil"/>
              <w:bottom w:val="nil"/>
              <w:right w:val="outset" w:sz="6" w:space="0" w:color="auto"/>
            </w:tcBorders>
            <w:tcMar>
              <w:top w:w="20" w:type="dxa"/>
              <w:left w:w="20" w:type="dxa"/>
              <w:bottom w:w="20" w:type="dxa"/>
              <w:right w:w="20" w:type="dxa"/>
            </w:tcMar>
            <w:vAlign w:val="center"/>
          </w:tcPr>
          <w:p w14:paraId="0C7152D8" w14:textId="77777777" w:rsidR="00252DFF" w:rsidRPr="00252DFF" w:rsidRDefault="00252DFF" w:rsidP="00252DFF">
            <w:pPr>
              <w:pStyle w:val="ROWTABELLA"/>
              <w:rPr>
                <w:color w:val="002060"/>
              </w:rPr>
            </w:pPr>
            <w:r w:rsidRPr="00252DFF">
              <w:rPr>
                <w:color w:val="002060"/>
              </w:rPr>
              <w:t>SENIGALLIA</w:t>
            </w:r>
          </w:p>
        </w:tc>
        <w:tc>
          <w:tcPr>
            <w:tcW w:w="1533" w:type="dxa"/>
            <w:tcBorders>
              <w:top w:val="nil"/>
              <w:left w:val="nil"/>
              <w:bottom w:val="nil"/>
              <w:right w:val="outset" w:sz="6" w:space="0" w:color="auto"/>
            </w:tcBorders>
            <w:tcMar>
              <w:top w:w="20" w:type="dxa"/>
              <w:left w:w="20" w:type="dxa"/>
              <w:bottom w:w="20" w:type="dxa"/>
              <w:right w:w="20" w:type="dxa"/>
            </w:tcMar>
            <w:vAlign w:val="center"/>
          </w:tcPr>
          <w:p w14:paraId="7283CEFB" w14:textId="77777777" w:rsidR="00252DFF" w:rsidRPr="00252DFF" w:rsidRDefault="00252DFF" w:rsidP="00252DFF">
            <w:pPr>
              <w:pStyle w:val="ROWTABELLA"/>
              <w:rPr>
                <w:color w:val="002060"/>
              </w:rPr>
            </w:pPr>
            <w:r w:rsidRPr="00252DFF">
              <w:rPr>
                <w:color w:val="002060"/>
              </w:rPr>
              <w:t>VIA CELLINI, 13</w:t>
            </w:r>
          </w:p>
        </w:tc>
      </w:tr>
      <w:tr w:rsidR="00252DFF" w:rsidRPr="00252DFF" w14:paraId="44289FC2" w14:textId="77777777" w:rsidTr="00051FCF">
        <w:trPr>
          <w:divId w:val="527259509"/>
          <w:trHeight w:val="165"/>
        </w:trPr>
        <w:tc>
          <w:tcPr>
            <w:tcW w:w="1990" w:type="dxa"/>
            <w:tcBorders>
              <w:top w:val="nil"/>
              <w:left w:val="outset" w:sz="6" w:space="0" w:color="auto"/>
              <w:bottom w:val="nil"/>
              <w:right w:val="nil"/>
            </w:tcBorders>
            <w:tcMar>
              <w:top w:w="20" w:type="dxa"/>
              <w:left w:w="20" w:type="dxa"/>
              <w:bottom w:w="20" w:type="dxa"/>
              <w:right w:w="20" w:type="dxa"/>
            </w:tcMar>
            <w:vAlign w:val="center"/>
          </w:tcPr>
          <w:p w14:paraId="66B658DF" w14:textId="77777777" w:rsidR="00252DFF" w:rsidRPr="00252DFF" w:rsidRDefault="00252DFF" w:rsidP="00252DFF">
            <w:pPr>
              <w:pStyle w:val="ROWTABELLA"/>
              <w:rPr>
                <w:color w:val="002060"/>
              </w:rPr>
            </w:pPr>
            <w:r w:rsidRPr="00252DFF">
              <w:rPr>
                <w:color w:val="002060"/>
              </w:rPr>
              <w:t>PIETRALACROCE 73</w:t>
            </w:r>
          </w:p>
        </w:tc>
        <w:tc>
          <w:tcPr>
            <w:tcW w:w="1991" w:type="dxa"/>
            <w:tcBorders>
              <w:top w:val="nil"/>
              <w:left w:val="nil"/>
              <w:bottom w:val="nil"/>
              <w:right w:val="outset" w:sz="6" w:space="0" w:color="auto"/>
            </w:tcBorders>
            <w:tcMar>
              <w:top w:w="20" w:type="dxa"/>
              <w:left w:w="20" w:type="dxa"/>
              <w:bottom w:w="20" w:type="dxa"/>
              <w:right w:w="20" w:type="dxa"/>
            </w:tcMar>
            <w:vAlign w:val="center"/>
          </w:tcPr>
          <w:p w14:paraId="7C7C441E" w14:textId="77777777" w:rsidR="00252DFF" w:rsidRPr="00252DFF" w:rsidRDefault="00252DFF" w:rsidP="00252DFF">
            <w:pPr>
              <w:pStyle w:val="ROWTABELLA"/>
              <w:rPr>
                <w:color w:val="002060"/>
              </w:rPr>
            </w:pPr>
            <w:r w:rsidRPr="00252DFF">
              <w:rPr>
                <w:color w:val="002060"/>
              </w:rPr>
              <w:t>CHIARAVALLE FUTSAL</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464E1C53" w14:textId="77777777" w:rsidR="00252DFF" w:rsidRPr="00252DFF" w:rsidRDefault="00252DFF" w:rsidP="00252DFF">
            <w:pPr>
              <w:pStyle w:val="ROWTABELLA"/>
              <w:jc w:val="center"/>
              <w:rPr>
                <w:color w:val="002060"/>
              </w:rPr>
            </w:pPr>
            <w:r w:rsidRPr="00252DFF">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3DA16582" w14:textId="77777777" w:rsidR="00252DFF" w:rsidRPr="00252DFF" w:rsidRDefault="00252DFF" w:rsidP="00252DFF">
            <w:pPr>
              <w:pStyle w:val="ROWTABELLA"/>
              <w:rPr>
                <w:color w:val="002060"/>
              </w:rPr>
            </w:pPr>
            <w:r w:rsidRPr="00252DFF">
              <w:rPr>
                <w:color w:val="002060"/>
              </w:rPr>
              <w:t>14/02/2020 21:30</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73BFFF65" w14:textId="77777777" w:rsidR="00252DFF" w:rsidRPr="00252DFF" w:rsidRDefault="00252DFF" w:rsidP="00252DFF">
            <w:pPr>
              <w:pStyle w:val="ROWTABELLA"/>
              <w:rPr>
                <w:color w:val="002060"/>
              </w:rPr>
            </w:pPr>
            <w:r w:rsidRPr="00252DFF">
              <w:rPr>
                <w:color w:val="002060"/>
              </w:rPr>
              <w:t>5067 PALASCHERMA</w:t>
            </w:r>
          </w:p>
        </w:tc>
        <w:tc>
          <w:tcPr>
            <w:tcW w:w="1523" w:type="dxa"/>
            <w:tcBorders>
              <w:top w:val="nil"/>
              <w:left w:val="nil"/>
              <w:bottom w:val="nil"/>
              <w:right w:val="outset" w:sz="6" w:space="0" w:color="auto"/>
            </w:tcBorders>
            <w:tcMar>
              <w:top w:w="20" w:type="dxa"/>
              <w:left w:w="20" w:type="dxa"/>
              <w:bottom w:w="20" w:type="dxa"/>
              <w:right w:w="20" w:type="dxa"/>
            </w:tcMar>
            <w:vAlign w:val="center"/>
          </w:tcPr>
          <w:p w14:paraId="27B5B75C" w14:textId="77777777" w:rsidR="00252DFF" w:rsidRPr="00252DFF" w:rsidRDefault="00252DFF" w:rsidP="00252DFF">
            <w:pPr>
              <w:pStyle w:val="ROWTABELLA"/>
              <w:rPr>
                <w:color w:val="002060"/>
              </w:rPr>
            </w:pPr>
            <w:r w:rsidRPr="00252DFF">
              <w:rPr>
                <w:color w:val="002060"/>
              </w:rPr>
              <w:t>ANCONA</w:t>
            </w:r>
          </w:p>
        </w:tc>
        <w:tc>
          <w:tcPr>
            <w:tcW w:w="1533" w:type="dxa"/>
            <w:tcBorders>
              <w:top w:val="nil"/>
              <w:left w:val="nil"/>
              <w:bottom w:val="nil"/>
              <w:right w:val="outset" w:sz="6" w:space="0" w:color="auto"/>
            </w:tcBorders>
            <w:tcMar>
              <w:top w:w="20" w:type="dxa"/>
              <w:left w:w="20" w:type="dxa"/>
              <w:bottom w:w="20" w:type="dxa"/>
              <w:right w:w="20" w:type="dxa"/>
            </w:tcMar>
            <w:vAlign w:val="center"/>
          </w:tcPr>
          <w:p w14:paraId="01480D08" w14:textId="77777777" w:rsidR="00252DFF" w:rsidRPr="00252DFF" w:rsidRDefault="00252DFF" w:rsidP="00252DFF">
            <w:pPr>
              <w:pStyle w:val="ROWTABELLA"/>
              <w:rPr>
                <w:color w:val="002060"/>
              </w:rPr>
            </w:pPr>
            <w:r w:rsidRPr="00252DFF">
              <w:rPr>
                <w:color w:val="002060"/>
              </w:rPr>
              <w:t>VIA MONTEPELAGO</w:t>
            </w:r>
          </w:p>
        </w:tc>
      </w:tr>
      <w:tr w:rsidR="00252DFF" w:rsidRPr="00252DFF" w14:paraId="53EDBFC5" w14:textId="77777777" w:rsidTr="00051FCF">
        <w:trPr>
          <w:divId w:val="527259509"/>
          <w:trHeight w:val="165"/>
        </w:trPr>
        <w:tc>
          <w:tcPr>
            <w:tcW w:w="1990" w:type="dxa"/>
            <w:tcBorders>
              <w:top w:val="nil"/>
              <w:left w:val="outset" w:sz="6" w:space="0" w:color="auto"/>
              <w:bottom w:val="nil"/>
              <w:right w:val="nil"/>
            </w:tcBorders>
            <w:tcMar>
              <w:top w:w="20" w:type="dxa"/>
              <w:left w:w="20" w:type="dxa"/>
              <w:bottom w:w="20" w:type="dxa"/>
              <w:right w:w="20" w:type="dxa"/>
            </w:tcMar>
            <w:vAlign w:val="center"/>
          </w:tcPr>
          <w:p w14:paraId="6585A3A0" w14:textId="77777777" w:rsidR="00252DFF" w:rsidRPr="00252DFF" w:rsidRDefault="00252DFF" w:rsidP="00252DFF">
            <w:pPr>
              <w:pStyle w:val="ROWTABELLA"/>
              <w:rPr>
                <w:color w:val="002060"/>
              </w:rPr>
            </w:pPr>
            <w:r w:rsidRPr="00252DFF">
              <w:rPr>
                <w:color w:val="002060"/>
              </w:rPr>
              <w:t>SENIGALLIA CALCIO</w:t>
            </w:r>
          </w:p>
        </w:tc>
        <w:tc>
          <w:tcPr>
            <w:tcW w:w="1991" w:type="dxa"/>
            <w:tcBorders>
              <w:top w:val="nil"/>
              <w:left w:val="nil"/>
              <w:bottom w:val="nil"/>
              <w:right w:val="outset" w:sz="6" w:space="0" w:color="auto"/>
            </w:tcBorders>
            <w:tcMar>
              <w:top w:w="20" w:type="dxa"/>
              <w:left w:w="20" w:type="dxa"/>
              <w:bottom w:w="20" w:type="dxa"/>
              <w:right w:w="20" w:type="dxa"/>
            </w:tcMar>
            <w:vAlign w:val="center"/>
          </w:tcPr>
          <w:p w14:paraId="52E327BC" w14:textId="77777777" w:rsidR="00252DFF" w:rsidRPr="00252DFF" w:rsidRDefault="00252DFF" w:rsidP="00252DFF">
            <w:pPr>
              <w:pStyle w:val="ROWTABELLA"/>
              <w:rPr>
                <w:color w:val="002060"/>
              </w:rPr>
            </w:pPr>
            <w:r w:rsidRPr="00252DFF">
              <w:rPr>
                <w:color w:val="002060"/>
              </w:rPr>
              <w:t xml:space="preserve">REAL </w:t>
            </w:r>
            <w:proofErr w:type="gramStart"/>
            <w:r w:rsidRPr="00252DFF">
              <w:rPr>
                <w:color w:val="002060"/>
              </w:rPr>
              <w:t>S.COSTANZO</w:t>
            </w:r>
            <w:proofErr w:type="gramEnd"/>
            <w:r w:rsidRPr="00252DFF">
              <w:rPr>
                <w:color w:val="002060"/>
              </w:rPr>
              <w:t xml:space="preserve"> CALCIO 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6F7845BD" w14:textId="77777777" w:rsidR="00252DFF" w:rsidRPr="00252DFF" w:rsidRDefault="00252DFF" w:rsidP="00252DFF">
            <w:pPr>
              <w:pStyle w:val="ROWTABELLA"/>
              <w:jc w:val="center"/>
              <w:rPr>
                <w:color w:val="002060"/>
              </w:rPr>
            </w:pPr>
            <w:r w:rsidRPr="00252DFF">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741859D2" w14:textId="77777777" w:rsidR="00252DFF" w:rsidRPr="00252DFF" w:rsidRDefault="00252DFF" w:rsidP="00252DFF">
            <w:pPr>
              <w:pStyle w:val="ROWTABELLA"/>
              <w:rPr>
                <w:color w:val="002060"/>
              </w:rPr>
            </w:pPr>
            <w:r w:rsidRPr="00252DFF">
              <w:rPr>
                <w:color w:val="002060"/>
              </w:rPr>
              <w:t>14/02/2020 21:15</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653AB85C" w14:textId="77777777" w:rsidR="00252DFF" w:rsidRPr="00252DFF" w:rsidRDefault="00252DFF" w:rsidP="00252DFF">
            <w:pPr>
              <w:pStyle w:val="ROWTABELLA"/>
              <w:rPr>
                <w:color w:val="002060"/>
              </w:rPr>
            </w:pPr>
            <w:r w:rsidRPr="00252DFF">
              <w:rPr>
                <w:color w:val="002060"/>
              </w:rPr>
              <w:t>5449 PALESTRA COMUNALE</w:t>
            </w:r>
          </w:p>
        </w:tc>
        <w:tc>
          <w:tcPr>
            <w:tcW w:w="1523" w:type="dxa"/>
            <w:tcBorders>
              <w:top w:val="nil"/>
              <w:left w:val="nil"/>
              <w:bottom w:val="nil"/>
              <w:right w:val="outset" w:sz="6" w:space="0" w:color="auto"/>
            </w:tcBorders>
            <w:tcMar>
              <w:top w:w="20" w:type="dxa"/>
              <w:left w:w="20" w:type="dxa"/>
              <w:bottom w:w="20" w:type="dxa"/>
              <w:right w:w="20" w:type="dxa"/>
            </w:tcMar>
            <w:vAlign w:val="center"/>
          </w:tcPr>
          <w:p w14:paraId="18BF90FE" w14:textId="77777777" w:rsidR="00252DFF" w:rsidRPr="00252DFF" w:rsidRDefault="00252DFF" w:rsidP="00252DFF">
            <w:pPr>
              <w:pStyle w:val="ROWTABELLA"/>
              <w:rPr>
                <w:color w:val="002060"/>
              </w:rPr>
            </w:pPr>
            <w:r w:rsidRPr="00252DFF">
              <w:rPr>
                <w:color w:val="002060"/>
              </w:rPr>
              <w:t>SAN COSTANZO</w:t>
            </w:r>
          </w:p>
        </w:tc>
        <w:tc>
          <w:tcPr>
            <w:tcW w:w="1533" w:type="dxa"/>
            <w:tcBorders>
              <w:top w:val="nil"/>
              <w:left w:val="nil"/>
              <w:bottom w:val="nil"/>
              <w:right w:val="outset" w:sz="6" w:space="0" w:color="auto"/>
            </w:tcBorders>
            <w:tcMar>
              <w:top w:w="20" w:type="dxa"/>
              <w:left w:w="20" w:type="dxa"/>
              <w:bottom w:w="20" w:type="dxa"/>
              <w:right w:w="20" w:type="dxa"/>
            </w:tcMar>
            <w:vAlign w:val="center"/>
          </w:tcPr>
          <w:p w14:paraId="082A2583" w14:textId="77777777" w:rsidR="00252DFF" w:rsidRPr="00252DFF" w:rsidRDefault="00252DFF" w:rsidP="00252DFF">
            <w:pPr>
              <w:pStyle w:val="ROWTABELLA"/>
              <w:rPr>
                <w:color w:val="002060"/>
              </w:rPr>
            </w:pPr>
            <w:r w:rsidRPr="00252DFF">
              <w:rPr>
                <w:color w:val="002060"/>
              </w:rPr>
              <w:t>VIA DELLA SANTA SELVINO</w:t>
            </w:r>
          </w:p>
        </w:tc>
      </w:tr>
      <w:tr w:rsidR="00051FCF" w:rsidRPr="00252DFF" w14:paraId="1F65FB47" w14:textId="77777777" w:rsidTr="00051FCF">
        <w:trPr>
          <w:divId w:val="527259509"/>
          <w:trHeight w:val="165"/>
        </w:trPr>
        <w:tc>
          <w:tcPr>
            <w:tcW w:w="1990" w:type="dxa"/>
            <w:tcBorders>
              <w:top w:val="nil"/>
              <w:left w:val="outset" w:sz="6" w:space="0" w:color="auto"/>
              <w:bottom w:val="nil"/>
              <w:right w:val="nil"/>
            </w:tcBorders>
            <w:tcMar>
              <w:top w:w="20" w:type="dxa"/>
              <w:left w:w="20" w:type="dxa"/>
              <w:bottom w:w="20" w:type="dxa"/>
              <w:right w:w="20" w:type="dxa"/>
            </w:tcMar>
            <w:vAlign w:val="center"/>
          </w:tcPr>
          <w:p w14:paraId="76D3E1AA" w14:textId="6CDB85DF" w:rsidR="00051FCF" w:rsidRPr="00252DFF" w:rsidRDefault="00051FCF" w:rsidP="00051FCF">
            <w:pPr>
              <w:pStyle w:val="ROWTABELLA"/>
              <w:rPr>
                <w:color w:val="002060"/>
              </w:rPr>
            </w:pPr>
            <w:r w:rsidRPr="00252DFF">
              <w:rPr>
                <w:color w:val="002060"/>
              </w:rPr>
              <w:t>VALLEFOGLIA C5</w:t>
            </w:r>
          </w:p>
        </w:tc>
        <w:tc>
          <w:tcPr>
            <w:tcW w:w="1991" w:type="dxa"/>
            <w:tcBorders>
              <w:top w:val="nil"/>
              <w:left w:val="nil"/>
              <w:bottom w:val="nil"/>
              <w:right w:val="outset" w:sz="6" w:space="0" w:color="auto"/>
            </w:tcBorders>
            <w:tcMar>
              <w:top w:w="20" w:type="dxa"/>
              <w:left w:w="20" w:type="dxa"/>
              <w:bottom w:w="20" w:type="dxa"/>
              <w:right w:w="20" w:type="dxa"/>
            </w:tcMar>
            <w:vAlign w:val="center"/>
          </w:tcPr>
          <w:p w14:paraId="39853038" w14:textId="3CABB1CD" w:rsidR="00051FCF" w:rsidRPr="00252DFF" w:rsidRDefault="00051FCF" w:rsidP="00051FCF">
            <w:pPr>
              <w:pStyle w:val="ROWTABELLA"/>
              <w:rPr>
                <w:color w:val="002060"/>
              </w:rPr>
            </w:pPr>
            <w:r w:rsidRPr="00252DFF">
              <w:rPr>
                <w:color w:val="002060"/>
              </w:rPr>
              <w:t>VERBENA C5 ANCONA</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459798C1" w14:textId="21D0CDA1" w:rsidR="00051FCF" w:rsidRPr="00252DFF" w:rsidRDefault="00051FCF" w:rsidP="00051FCF">
            <w:pPr>
              <w:pStyle w:val="ROWTABELLA"/>
              <w:jc w:val="center"/>
              <w:rPr>
                <w:color w:val="002060"/>
              </w:rPr>
            </w:pPr>
            <w:r w:rsidRPr="00252DFF">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63CBF7BB" w14:textId="626D7041" w:rsidR="00051FCF" w:rsidRPr="00252DFF" w:rsidRDefault="00051FCF" w:rsidP="00051FCF">
            <w:pPr>
              <w:pStyle w:val="ROWTABELLA"/>
              <w:rPr>
                <w:color w:val="002060"/>
              </w:rPr>
            </w:pPr>
            <w:r w:rsidRPr="00252DFF">
              <w:rPr>
                <w:color w:val="002060"/>
              </w:rPr>
              <w:t>14/02/2020 21:30</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22EBB60C" w14:textId="1B78547E" w:rsidR="00051FCF" w:rsidRPr="00252DFF" w:rsidRDefault="00051FCF" w:rsidP="00051FCF">
            <w:pPr>
              <w:pStyle w:val="ROWTABELLA"/>
              <w:rPr>
                <w:color w:val="002060"/>
              </w:rPr>
            </w:pPr>
            <w:r w:rsidRPr="00252DFF">
              <w:rPr>
                <w:color w:val="002060"/>
              </w:rPr>
              <w:t>5423 PALAS.MONTECCHIO "PALADIONIGI"</w:t>
            </w:r>
          </w:p>
        </w:tc>
        <w:tc>
          <w:tcPr>
            <w:tcW w:w="1523" w:type="dxa"/>
            <w:tcBorders>
              <w:top w:val="nil"/>
              <w:left w:val="nil"/>
              <w:bottom w:val="nil"/>
              <w:right w:val="outset" w:sz="6" w:space="0" w:color="auto"/>
            </w:tcBorders>
            <w:tcMar>
              <w:top w:w="20" w:type="dxa"/>
              <w:left w:w="20" w:type="dxa"/>
              <w:bottom w:w="20" w:type="dxa"/>
              <w:right w:w="20" w:type="dxa"/>
            </w:tcMar>
            <w:vAlign w:val="center"/>
          </w:tcPr>
          <w:p w14:paraId="47B3C087" w14:textId="724E284F" w:rsidR="00051FCF" w:rsidRPr="00252DFF" w:rsidRDefault="00051FCF" w:rsidP="00051FCF">
            <w:pPr>
              <w:pStyle w:val="ROWTABELLA"/>
              <w:rPr>
                <w:color w:val="002060"/>
              </w:rPr>
            </w:pPr>
            <w:r w:rsidRPr="00252DFF">
              <w:rPr>
                <w:color w:val="002060"/>
              </w:rPr>
              <w:t>VALLEFOGLIA</w:t>
            </w:r>
          </w:p>
        </w:tc>
        <w:tc>
          <w:tcPr>
            <w:tcW w:w="1533" w:type="dxa"/>
            <w:tcBorders>
              <w:top w:val="nil"/>
              <w:left w:val="nil"/>
              <w:bottom w:val="nil"/>
              <w:right w:val="outset" w:sz="6" w:space="0" w:color="auto"/>
            </w:tcBorders>
            <w:tcMar>
              <w:top w:w="20" w:type="dxa"/>
              <w:left w:w="20" w:type="dxa"/>
              <w:bottom w:w="20" w:type="dxa"/>
              <w:right w:w="20" w:type="dxa"/>
            </w:tcMar>
            <w:vAlign w:val="center"/>
          </w:tcPr>
          <w:p w14:paraId="55EDD089" w14:textId="3B6D43EE" w:rsidR="00051FCF" w:rsidRPr="00252DFF" w:rsidRDefault="00051FCF" w:rsidP="00051FCF">
            <w:pPr>
              <w:pStyle w:val="ROWTABELLA"/>
              <w:rPr>
                <w:color w:val="002060"/>
              </w:rPr>
            </w:pPr>
            <w:r w:rsidRPr="00252DFF">
              <w:rPr>
                <w:color w:val="002060"/>
              </w:rPr>
              <w:t>VIA MAZZINI</w:t>
            </w:r>
          </w:p>
        </w:tc>
      </w:tr>
      <w:tr w:rsidR="00051FCF" w:rsidRPr="00252DFF" w14:paraId="03A3BC30" w14:textId="77777777" w:rsidTr="00051FCF">
        <w:trPr>
          <w:divId w:val="527259509"/>
          <w:trHeight w:val="165"/>
        </w:trPr>
        <w:tc>
          <w:tcPr>
            <w:tcW w:w="199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2E0B0A" w14:textId="02314609" w:rsidR="00051FCF" w:rsidRPr="00252DFF" w:rsidRDefault="00051FCF" w:rsidP="00051FCF">
            <w:pPr>
              <w:pStyle w:val="ROWTABELLA"/>
              <w:rPr>
                <w:color w:val="002060"/>
              </w:rPr>
            </w:pPr>
            <w:r w:rsidRPr="00252DFF">
              <w:rPr>
                <w:color w:val="002060"/>
              </w:rPr>
              <w:t>SPORTLAND</w:t>
            </w:r>
          </w:p>
        </w:tc>
        <w:tc>
          <w:tcPr>
            <w:tcW w:w="1991" w:type="dxa"/>
            <w:tcBorders>
              <w:top w:val="nil"/>
              <w:left w:val="nil"/>
              <w:bottom w:val="outset" w:sz="6" w:space="0" w:color="auto"/>
              <w:right w:val="outset" w:sz="6" w:space="0" w:color="auto"/>
            </w:tcBorders>
            <w:tcMar>
              <w:top w:w="20" w:type="dxa"/>
              <w:left w:w="20" w:type="dxa"/>
              <w:bottom w:w="20" w:type="dxa"/>
              <w:right w:w="20" w:type="dxa"/>
            </w:tcMar>
            <w:vAlign w:val="center"/>
          </w:tcPr>
          <w:p w14:paraId="606A764B" w14:textId="3758749A" w:rsidR="00051FCF" w:rsidRPr="00252DFF" w:rsidRDefault="00051FCF" w:rsidP="00051FCF">
            <w:pPr>
              <w:pStyle w:val="ROWTABELLA"/>
              <w:rPr>
                <w:color w:val="002060"/>
              </w:rPr>
            </w:pPr>
            <w:r w:rsidRPr="00252DFF">
              <w:rPr>
                <w:color w:val="002060"/>
              </w:rPr>
              <w:t>FUTSAL MONTEMARCIANO C5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6F48F83B" w14:textId="577E0DAA" w:rsidR="00051FCF" w:rsidRPr="00252DFF" w:rsidRDefault="00051FCF" w:rsidP="00051FCF">
            <w:pPr>
              <w:pStyle w:val="ROWTABELLA"/>
              <w:jc w:val="center"/>
              <w:rPr>
                <w:color w:val="002060"/>
              </w:rPr>
            </w:pPr>
            <w:r w:rsidRPr="00252DFF">
              <w:rPr>
                <w:color w:val="002060"/>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14:paraId="5D67D93B" w14:textId="19DF1BCF" w:rsidR="00051FCF" w:rsidRPr="00252DFF" w:rsidRDefault="00051FCF" w:rsidP="00051FCF">
            <w:pPr>
              <w:pStyle w:val="ROWTABELLA"/>
              <w:rPr>
                <w:color w:val="002060"/>
              </w:rPr>
            </w:pPr>
            <w:r>
              <w:rPr>
                <w:color w:val="002060"/>
              </w:rPr>
              <w:t>21</w:t>
            </w:r>
            <w:r w:rsidRPr="00252DFF">
              <w:rPr>
                <w:color w:val="002060"/>
              </w:rPr>
              <w:t>/02/2020 21:30</w:t>
            </w:r>
          </w:p>
        </w:tc>
        <w:tc>
          <w:tcPr>
            <w:tcW w:w="1281" w:type="dxa"/>
            <w:tcBorders>
              <w:top w:val="nil"/>
              <w:left w:val="nil"/>
              <w:bottom w:val="outset" w:sz="6" w:space="0" w:color="auto"/>
              <w:right w:val="outset" w:sz="6" w:space="0" w:color="auto"/>
            </w:tcBorders>
            <w:tcMar>
              <w:top w:w="20" w:type="dxa"/>
              <w:left w:w="20" w:type="dxa"/>
              <w:bottom w:w="20" w:type="dxa"/>
              <w:right w:w="20" w:type="dxa"/>
            </w:tcMar>
            <w:vAlign w:val="center"/>
          </w:tcPr>
          <w:p w14:paraId="7405988D" w14:textId="1F3AA101" w:rsidR="00051FCF" w:rsidRPr="00252DFF" w:rsidRDefault="00051FCF" w:rsidP="00051FCF">
            <w:pPr>
              <w:pStyle w:val="ROWTABELLA"/>
              <w:rPr>
                <w:color w:val="002060"/>
              </w:rPr>
            </w:pPr>
            <w:r>
              <w:rPr>
                <w:color w:val="002060"/>
              </w:rPr>
              <w:t xml:space="preserve">5454 C. COPERTO </w:t>
            </w:r>
            <w:proofErr w:type="gramStart"/>
            <w:r>
              <w:rPr>
                <w:color w:val="002060"/>
              </w:rPr>
              <w:t>C,TENNIS</w:t>
            </w:r>
            <w:proofErr w:type="gramEnd"/>
            <w:r>
              <w:rPr>
                <w:color w:val="002060"/>
              </w:rPr>
              <w:t xml:space="preserve"> LA TRAVE</w:t>
            </w:r>
          </w:p>
        </w:tc>
        <w:tc>
          <w:tcPr>
            <w:tcW w:w="1523" w:type="dxa"/>
            <w:tcBorders>
              <w:top w:val="nil"/>
              <w:left w:val="nil"/>
              <w:bottom w:val="outset" w:sz="6" w:space="0" w:color="auto"/>
              <w:right w:val="outset" w:sz="6" w:space="0" w:color="auto"/>
            </w:tcBorders>
            <w:tcMar>
              <w:top w:w="20" w:type="dxa"/>
              <w:left w:w="20" w:type="dxa"/>
              <w:bottom w:w="20" w:type="dxa"/>
              <w:right w:w="20" w:type="dxa"/>
            </w:tcMar>
            <w:vAlign w:val="center"/>
          </w:tcPr>
          <w:p w14:paraId="15BA5D8D" w14:textId="273F5DCF" w:rsidR="00051FCF" w:rsidRPr="00252DFF" w:rsidRDefault="00051FCF" w:rsidP="00051FCF">
            <w:pPr>
              <w:pStyle w:val="ROWTABELLA"/>
              <w:rPr>
                <w:color w:val="002060"/>
              </w:rPr>
            </w:pPr>
            <w:r>
              <w:rPr>
                <w:color w:val="002060"/>
              </w:rPr>
              <w:t>FANO</w:t>
            </w:r>
          </w:p>
        </w:tc>
        <w:tc>
          <w:tcPr>
            <w:tcW w:w="1533" w:type="dxa"/>
            <w:tcBorders>
              <w:top w:val="nil"/>
              <w:left w:val="nil"/>
              <w:bottom w:val="outset" w:sz="6" w:space="0" w:color="auto"/>
              <w:right w:val="outset" w:sz="6" w:space="0" w:color="auto"/>
            </w:tcBorders>
            <w:tcMar>
              <w:top w:w="20" w:type="dxa"/>
              <w:left w:w="20" w:type="dxa"/>
              <w:bottom w:w="20" w:type="dxa"/>
              <w:right w:w="20" w:type="dxa"/>
            </w:tcMar>
            <w:vAlign w:val="center"/>
          </w:tcPr>
          <w:p w14:paraId="29A3954F" w14:textId="44FE9BC0" w:rsidR="00051FCF" w:rsidRPr="00252DFF" w:rsidRDefault="00051FCF" w:rsidP="00051FCF">
            <w:pPr>
              <w:pStyle w:val="ROWTABELLA"/>
              <w:rPr>
                <w:color w:val="002060"/>
              </w:rPr>
            </w:pPr>
            <w:r>
              <w:rPr>
                <w:color w:val="002060"/>
              </w:rPr>
              <w:t>VIA VILLA TOMBARI</w:t>
            </w:r>
          </w:p>
        </w:tc>
      </w:tr>
    </w:tbl>
    <w:p w14:paraId="3B7731AA" w14:textId="77777777" w:rsidR="00252DFF" w:rsidRPr="00252DFF" w:rsidRDefault="00252DFF" w:rsidP="00252DFF">
      <w:pPr>
        <w:pStyle w:val="breakline"/>
        <w:divId w:val="527259509"/>
        <w:rPr>
          <w:color w:val="002060"/>
        </w:rPr>
      </w:pPr>
    </w:p>
    <w:p w14:paraId="66B91162" w14:textId="77777777" w:rsidR="00252DFF" w:rsidRPr="00252DFF" w:rsidRDefault="00252DFF" w:rsidP="00252DFF">
      <w:pPr>
        <w:pStyle w:val="breakline"/>
        <w:divId w:val="527259509"/>
        <w:rPr>
          <w:color w:val="002060"/>
        </w:rPr>
      </w:pPr>
    </w:p>
    <w:p w14:paraId="64DCD981" w14:textId="77777777" w:rsidR="00252DFF" w:rsidRPr="00252DFF" w:rsidRDefault="00252DFF" w:rsidP="00252DFF">
      <w:pPr>
        <w:pStyle w:val="breakline"/>
        <w:divId w:val="527259509"/>
        <w:rPr>
          <w:color w:val="002060"/>
        </w:rPr>
      </w:pPr>
    </w:p>
    <w:p w14:paraId="07912234" w14:textId="77777777" w:rsidR="00252DFF" w:rsidRPr="00252DFF" w:rsidRDefault="00252DFF" w:rsidP="00252DFF">
      <w:pPr>
        <w:pStyle w:val="SOTTOTITOLOCAMPIONATO1"/>
        <w:divId w:val="527259509"/>
        <w:rPr>
          <w:color w:val="002060"/>
        </w:rPr>
      </w:pPr>
      <w:r w:rsidRPr="00252DFF">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21"/>
        <w:gridCol w:w="385"/>
        <w:gridCol w:w="898"/>
        <w:gridCol w:w="1191"/>
        <w:gridCol w:w="1543"/>
        <w:gridCol w:w="1545"/>
      </w:tblGrid>
      <w:tr w:rsidR="00252DFF" w:rsidRPr="00252DFF" w14:paraId="21B52426"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D9CD6D"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AAB2B3"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9670A5"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6C27E8"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43D171"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C6A495"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A4BB60"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3CD600EF"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D388A37" w14:textId="77777777" w:rsidR="00252DFF" w:rsidRPr="00252DFF" w:rsidRDefault="00252DFF" w:rsidP="00252DFF">
            <w:pPr>
              <w:pStyle w:val="ROWTABELLA"/>
              <w:rPr>
                <w:color w:val="002060"/>
              </w:rPr>
            </w:pPr>
            <w:r w:rsidRPr="00252DFF">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1B339A" w14:textId="77777777" w:rsidR="00252DFF" w:rsidRPr="00252DFF" w:rsidRDefault="00252DFF" w:rsidP="00252DFF">
            <w:pPr>
              <w:pStyle w:val="ROWTABELLA"/>
              <w:rPr>
                <w:color w:val="002060"/>
              </w:rPr>
            </w:pPr>
            <w:r w:rsidRPr="00252DFF">
              <w:rPr>
                <w:color w:val="002060"/>
              </w:rPr>
              <w:t>CASTELBELLINO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79769B2" w14:textId="77777777" w:rsidR="00252DFF" w:rsidRPr="00252DFF" w:rsidRDefault="00252DFF" w:rsidP="00252DFF">
            <w:pPr>
              <w:pStyle w:val="ROWTABELLA"/>
              <w:jc w:val="center"/>
              <w:rPr>
                <w:color w:val="002060"/>
              </w:rPr>
            </w:pPr>
            <w:r w:rsidRPr="00252DF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BEA7D4" w14:textId="77777777" w:rsidR="00252DFF" w:rsidRPr="00252DFF" w:rsidRDefault="00252DFF" w:rsidP="00252DFF">
            <w:pPr>
              <w:pStyle w:val="ROWTABELLA"/>
              <w:rPr>
                <w:color w:val="002060"/>
              </w:rPr>
            </w:pPr>
            <w:r w:rsidRPr="00252DFF">
              <w:rPr>
                <w:color w:val="002060"/>
              </w:rPr>
              <w:t>14/02/2020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396BDF" w14:textId="77777777" w:rsidR="00252DFF" w:rsidRPr="00252DFF" w:rsidRDefault="00252DFF" w:rsidP="00252DFF">
            <w:pPr>
              <w:pStyle w:val="ROWTABELLA"/>
              <w:rPr>
                <w:color w:val="002060"/>
              </w:rPr>
            </w:pPr>
            <w:r w:rsidRPr="00252DFF">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EC2D85" w14:textId="77777777" w:rsidR="00252DFF" w:rsidRPr="00252DFF" w:rsidRDefault="00252DFF" w:rsidP="00252DFF">
            <w:pPr>
              <w:pStyle w:val="ROWTABELLA"/>
              <w:rPr>
                <w:color w:val="002060"/>
              </w:rPr>
            </w:pPr>
            <w:r w:rsidRPr="00252DFF">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9B0330" w14:textId="77777777" w:rsidR="00252DFF" w:rsidRPr="00252DFF" w:rsidRDefault="00252DFF" w:rsidP="00252DFF">
            <w:pPr>
              <w:pStyle w:val="ROWTABELLA"/>
              <w:rPr>
                <w:color w:val="002060"/>
              </w:rPr>
            </w:pPr>
            <w:r w:rsidRPr="00252DFF">
              <w:rPr>
                <w:color w:val="002060"/>
              </w:rPr>
              <w:t>FRAZIONE COPPO VIA FORMA</w:t>
            </w:r>
          </w:p>
        </w:tc>
      </w:tr>
      <w:tr w:rsidR="00252DFF" w:rsidRPr="00252DFF" w14:paraId="11E916C9"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EEA903" w14:textId="77777777" w:rsidR="00252DFF" w:rsidRPr="00252DFF" w:rsidRDefault="00252DFF" w:rsidP="00252DFF">
            <w:pPr>
              <w:pStyle w:val="ROWTABELLA"/>
              <w:rPr>
                <w:color w:val="002060"/>
              </w:rPr>
            </w:pPr>
            <w:r w:rsidRPr="00252DFF">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D6D046" w14:textId="77777777" w:rsidR="00252DFF" w:rsidRPr="00252DFF" w:rsidRDefault="00252DFF" w:rsidP="00252DFF">
            <w:pPr>
              <w:pStyle w:val="ROWTABELLA"/>
              <w:rPr>
                <w:color w:val="002060"/>
              </w:rPr>
            </w:pPr>
            <w:r w:rsidRPr="00252DFF">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A00F4C2"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BA7C8A" w14:textId="77777777" w:rsidR="00252DFF" w:rsidRPr="00252DFF" w:rsidRDefault="00252DFF" w:rsidP="00252DFF">
            <w:pPr>
              <w:pStyle w:val="ROWTABELLA"/>
              <w:rPr>
                <w:color w:val="002060"/>
              </w:rPr>
            </w:pPr>
            <w:r w:rsidRPr="00252DFF">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A48673D" w14:textId="77777777" w:rsidR="00252DFF" w:rsidRPr="00252DFF" w:rsidRDefault="00252DFF" w:rsidP="00252DFF">
            <w:pPr>
              <w:pStyle w:val="ROWTABELLA"/>
              <w:rPr>
                <w:color w:val="002060"/>
              </w:rPr>
            </w:pPr>
            <w:r w:rsidRPr="00252DFF">
              <w:rPr>
                <w:color w:val="002060"/>
              </w:rPr>
              <w:t>5299 CENTRO SP. POL. "</w:t>
            </w:r>
            <w:proofErr w:type="gramStart"/>
            <w:r w:rsidRPr="00252DFF">
              <w:rPr>
                <w:color w:val="002060"/>
              </w:rPr>
              <w:t>R.GATTARI</w:t>
            </w:r>
            <w:proofErr w:type="gramEnd"/>
            <w:r w:rsidRPr="00252DF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AD7656" w14:textId="77777777" w:rsidR="00252DFF" w:rsidRPr="00252DFF" w:rsidRDefault="00252DFF" w:rsidP="00252DFF">
            <w:pPr>
              <w:pStyle w:val="ROWTABELLA"/>
              <w:rPr>
                <w:color w:val="002060"/>
              </w:rPr>
            </w:pPr>
            <w:r w:rsidRPr="00252DFF">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A1B6A7" w14:textId="77777777" w:rsidR="00252DFF" w:rsidRPr="00252DFF" w:rsidRDefault="00252DFF" w:rsidP="00252DFF">
            <w:pPr>
              <w:pStyle w:val="ROWTABELLA"/>
              <w:rPr>
                <w:color w:val="002060"/>
              </w:rPr>
            </w:pPr>
            <w:r w:rsidRPr="00252DFF">
              <w:rPr>
                <w:color w:val="002060"/>
              </w:rPr>
              <w:t>VIA TAGLIAMENTO</w:t>
            </w:r>
          </w:p>
        </w:tc>
      </w:tr>
      <w:tr w:rsidR="00252DFF" w:rsidRPr="00252DFF" w14:paraId="2225079B"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1BE913" w14:textId="77777777" w:rsidR="00252DFF" w:rsidRPr="00252DFF" w:rsidRDefault="00252DFF" w:rsidP="00252DFF">
            <w:pPr>
              <w:pStyle w:val="ROWTABELLA"/>
              <w:rPr>
                <w:color w:val="002060"/>
              </w:rPr>
            </w:pPr>
            <w:r w:rsidRPr="00252DFF">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7C93F63" w14:textId="77777777" w:rsidR="00252DFF" w:rsidRPr="00252DFF" w:rsidRDefault="00252DFF" w:rsidP="00252DFF">
            <w:pPr>
              <w:pStyle w:val="ROWTABELLA"/>
              <w:rPr>
                <w:color w:val="002060"/>
              </w:rPr>
            </w:pPr>
            <w:r w:rsidRPr="00252DFF">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91AFBA"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60F4897" w14:textId="77777777" w:rsidR="00252DFF" w:rsidRPr="00252DFF" w:rsidRDefault="00252DFF" w:rsidP="00252DFF">
            <w:pPr>
              <w:pStyle w:val="ROWTABELLA"/>
              <w:rPr>
                <w:color w:val="002060"/>
              </w:rPr>
            </w:pPr>
            <w:r w:rsidRPr="00252DFF">
              <w:rPr>
                <w:color w:val="002060"/>
              </w:rPr>
              <w:t>14/02/2020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360906A" w14:textId="77777777" w:rsidR="00252DFF" w:rsidRPr="00252DFF" w:rsidRDefault="00252DFF" w:rsidP="00252DFF">
            <w:pPr>
              <w:pStyle w:val="ROWTABELLA"/>
              <w:rPr>
                <w:color w:val="002060"/>
              </w:rPr>
            </w:pPr>
            <w:r w:rsidRPr="00252DFF">
              <w:rPr>
                <w:color w:val="002060"/>
              </w:rPr>
              <w:t xml:space="preserve">5286 PALESTRA </w:t>
            </w:r>
            <w:proofErr w:type="gramStart"/>
            <w:r w:rsidRPr="00252DFF">
              <w:rPr>
                <w:color w:val="002060"/>
              </w:rPr>
              <w:t>C.SPORTIVO</w:t>
            </w:r>
            <w:proofErr w:type="gramEnd"/>
            <w:r w:rsidRPr="00252DFF">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90F7E5" w14:textId="77777777" w:rsidR="00252DFF" w:rsidRPr="00252DFF" w:rsidRDefault="00252DFF" w:rsidP="00252DFF">
            <w:pPr>
              <w:pStyle w:val="ROWTABELLA"/>
              <w:rPr>
                <w:color w:val="002060"/>
              </w:rPr>
            </w:pPr>
            <w:r w:rsidRPr="00252DF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82C74F" w14:textId="77777777" w:rsidR="00252DFF" w:rsidRPr="00252DFF" w:rsidRDefault="00252DFF" w:rsidP="00252DFF">
            <w:pPr>
              <w:pStyle w:val="ROWTABELLA"/>
              <w:rPr>
                <w:color w:val="002060"/>
              </w:rPr>
            </w:pPr>
            <w:r w:rsidRPr="00252DFF">
              <w:rPr>
                <w:color w:val="002060"/>
              </w:rPr>
              <w:t>VIA ALFIERI SNC</w:t>
            </w:r>
          </w:p>
        </w:tc>
      </w:tr>
      <w:tr w:rsidR="00252DFF" w:rsidRPr="00252DFF" w14:paraId="4EBAE6B4"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1A179FD" w14:textId="77777777" w:rsidR="00252DFF" w:rsidRPr="00252DFF" w:rsidRDefault="00252DFF" w:rsidP="00252DFF">
            <w:pPr>
              <w:pStyle w:val="ROWTABELLA"/>
              <w:rPr>
                <w:color w:val="002060"/>
              </w:rPr>
            </w:pPr>
            <w:r w:rsidRPr="00252DFF">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AD186A0" w14:textId="77777777" w:rsidR="00252DFF" w:rsidRPr="00252DFF" w:rsidRDefault="00252DFF" w:rsidP="00252DFF">
            <w:pPr>
              <w:pStyle w:val="ROWTABELLA"/>
              <w:rPr>
                <w:color w:val="002060"/>
              </w:rPr>
            </w:pPr>
            <w:r w:rsidRPr="00252DFF">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32665F1"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21AE46" w14:textId="77777777" w:rsidR="00252DFF" w:rsidRPr="00252DFF" w:rsidRDefault="00252DFF" w:rsidP="00252DFF">
            <w:pPr>
              <w:pStyle w:val="ROWTABELLA"/>
              <w:rPr>
                <w:color w:val="002060"/>
              </w:rPr>
            </w:pPr>
            <w:r w:rsidRPr="00252DFF">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277BD0" w14:textId="77777777" w:rsidR="00252DFF" w:rsidRPr="00252DFF" w:rsidRDefault="00252DFF" w:rsidP="00252DFF">
            <w:pPr>
              <w:pStyle w:val="ROWTABELLA"/>
              <w:rPr>
                <w:color w:val="002060"/>
              </w:rPr>
            </w:pPr>
            <w:r w:rsidRPr="00252DFF">
              <w:rPr>
                <w:color w:val="002060"/>
              </w:rPr>
              <w:t>5016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C59FDF" w14:textId="77777777" w:rsidR="00252DFF" w:rsidRPr="00252DFF" w:rsidRDefault="00252DFF" w:rsidP="00252DFF">
            <w:pPr>
              <w:pStyle w:val="ROWTABELLA"/>
              <w:rPr>
                <w:color w:val="002060"/>
              </w:rPr>
            </w:pPr>
            <w:r w:rsidRPr="00252DFF">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930887" w14:textId="77777777" w:rsidR="00252DFF" w:rsidRPr="00252DFF" w:rsidRDefault="00252DFF" w:rsidP="00252DFF">
            <w:pPr>
              <w:pStyle w:val="ROWTABELLA"/>
              <w:rPr>
                <w:color w:val="002060"/>
              </w:rPr>
            </w:pPr>
            <w:r w:rsidRPr="00252DFF">
              <w:rPr>
                <w:color w:val="002060"/>
              </w:rPr>
              <w:t>VIA GRAMSCI</w:t>
            </w:r>
          </w:p>
        </w:tc>
      </w:tr>
      <w:tr w:rsidR="00252DFF" w:rsidRPr="00252DFF" w14:paraId="1C910D62"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31620D" w14:textId="77777777" w:rsidR="00252DFF" w:rsidRPr="00252DFF" w:rsidRDefault="00252DFF" w:rsidP="00252DFF">
            <w:pPr>
              <w:pStyle w:val="ROWTABELLA"/>
              <w:rPr>
                <w:color w:val="002060"/>
              </w:rPr>
            </w:pPr>
            <w:r w:rsidRPr="00252DFF">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88B84AF" w14:textId="77777777" w:rsidR="00252DFF" w:rsidRPr="00252DFF" w:rsidRDefault="00252DFF" w:rsidP="00252DFF">
            <w:pPr>
              <w:pStyle w:val="ROWTABELLA"/>
              <w:rPr>
                <w:color w:val="002060"/>
              </w:rPr>
            </w:pPr>
            <w:r w:rsidRPr="00252DFF">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B6E0012"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058BDB" w14:textId="77777777" w:rsidR="00252DFF" w:rsidRPr="00252DFF" w:rsidRDefault="00252DFF" w:rsidP="00252DFF">
            <w:pPr>
              <w:pStyle w:val="ROWTABELLA"/>
              <w:rPr>
                <w:color w:val="002060"/>
              </w:rPr>
            </w:pPr>
            <w:r w:rsidRPr="00252DFF">
              <w:rPr>
                <w:color w:val="002060"/>
              </w:rPr>
              <w:t>14/02/2020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D317D2" w14:textId="77777777" w:rsidR="00252DFF" w:rsidRPr="00252DFF" w:rsidRDefault="00252DFF" w:rsidP="00252DFF">
            <w:pPr>
              <w:pStyle w:val="ROWTABELLA"/>
              <w:rPr>
                <w:color w:val="002060"/>
              </w:rPr>
            </w:pPr>
            <w:r w:rsidRPr="00252DFF">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457CCC" w14:textId="77777777" w:rsidR="00252DFF" w:rsidRPr="00252DFF" w:rsidRDefault="00252DFF" w:rsidP="00252DFF">
            <w:pPr>
              <w:pStyle w:val="ROWTABELLA"/>
              <w:rPr>
                <w:color w:val="002060"/>
              </w:rPr>
            </w:pPr>
            <w:r w:rsidRPr="00252DFF">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D19013" w14:textId="77777777" w:rsidR="00252DFF" w:rsidRPr="00252DFF" w:rsidRDefault="00252DFF" w:rsidP="00252DFF">
            <w:pPr>
              <w:pStyle w:val="ROWTABELLA"/>
              <w:rPr>
                <w:color w:val="002060"/>
              </w:rPr>
            </w:pPr>
            <w:r w:rsidRPr="00252DFF">
              <w:rPr>
                <w:color w:val="002060"/>
              </w:rPr>
              <w:t>VIA CERQUATTI</w:t>
            </w:r>
          </w:p>
        </w:tc>
      </w:tr>
      <w:tr w:rsidR="00252DFF" w:rsidRPr="00252DFF" w14:paraId="39234535"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3BB3256" w14:textId="77777777" w:rsidR="00252DFF" w:rsidRPr="00252DFF" w:rsidRDefault="00252DFF" w:rsidP="00252DFF">
            <w:pPr>
              <w:pStyle w:val="ROWTABELLA"/>
              <w:rPr>
                <w:color w:val="002060"/>
              </w:rPr>
            </w:pPr>
            <w:r w:rsidRPr="00252DFF">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86B687" w14:textId="77777777" w:rsidR="00252DFF" w:rsidRPr="00252DFF" w:rsidRDefault="00252DFF" w:rsidP="00252DFF">
            <w:pPr>
              <w:pStyle w:val="ROWTABELLA"/>
              <w:rPr>
                <w:color w:val="002060"/>
              </w:rPr>
            </w:pPr>
            <w:r w:rsidRPr="00252DFF">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15361B"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C97435" w14:textId="77777777" w:rsidR="00252DFF" w:rsidRPr="00252DFF" w:rsidRDefault="00252DFF" w:rsidP="00252DFF">
            <w:pPr>
              <w:pStyle w:val="ROWTABELLA"/>
              <w:rPr>
                <w:color w:val="002060"/>
              </w:rPr>
            </w:pPr>
            <w:r w:rsidRPr="00252DFF">
              <w:rPr>
                <w:color w:val="002060"/>
              </w:rPr>
              <w:t>14/02/2020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17C239F" w14:textId="77777777" w:rsidR="00252DFF" w:rsidRPr="00252DFF" w:rsidRDefault="00252DFF" w:rsidP="00252DFF">
            <w:pPr>
              <w:pStyle w:val="ROWTABELLA"/>
              <w:rPr>
                <w:color w:val="002060"/>
              </w:rPr>
            </w:pPr>
            <w:r w:rsidRPr="00252DFF">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6F42BB" w14:textId="77777777" w:rsidR="00252DFF" w:rsidRPr="00252DFF" w:rsidRDefault="00252DFF" w:rsidP="00252DFF">
            <w:pPr>
              <w:pStyle w:val="ROWTABELLA"/>
              <w:rPr>
                <w:color w:val="002060"/>
              </w:rPr>
            </w:pPr>
            <w:r w:rsidRPr="00252DFF">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5FF412" w14:textId="77777777" w:rsidR="00252DFF" w:rsidRPr="00252DFF" w:rsidRDefault="00252DFF" w:rsidP="00252DFF">
            <w:pPr>
              <w:pStyle w:val="ROWTABELLA"/>
              <w:rPr>
                <w:color w:val="002060"/>
              </w:rPr>
            </w:pPr>
            <w:r w:rsidRPr="00252DFF">
              <w:rPr>
                <w:color w:val="002060"/>
              </w:rPr>
              <w:t>VIA GEMME, 13</w:t>
            </w:r>
          </w:p>
        </w:tc>
      </w:tr>
      <w:tr w:rsidR="00252DFF" w:rsidRPr="00252DFF" w14:paraId="126CFE0F"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922E6F6" w14:textId="77777777" w:rsidR="00252DFF" w:rsidRPr="00252DFF" w:rsidRDefault="00252DFF" w:rsidP="00252DFF">
            <w:pPr>
              <w:pStyle w:val="ROWTABELLA"/>
              <w:rPr>
                <w:color w:val="002060"/>
              </w:rPr>
            </w:pPr>
            <w:r w:rsidRPr="00252DFF">
              <w:rPr>
                <w:color w:val="002060"/>
              </w:rPr>
              <w:t>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0323A3" w14:textId="77777777" w:rsidR="00252DFF" w:rsidRPr="00252DFF" w:rsidRDefault="00252DFF" w:rsidP="00252DFF">
            <w:pPr>
              <w:pStyle w:val="ROWTABELLA"/>
              <w:rPr>
                <w:color w:val="002060"/>
              </w:rPr>
            </w:pPr>
            <w:r w:rsidRPr="00252DFF">
              <w:rPr>
                <w:color w:val="002060"/>
              </w:rPr>
              <w:t>AVENALE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27B0DDC"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CFB59E" w14:textId="77777777" w:rsidR="00252DFF" w:rsidRPr="00252DFF" w:rsidRDefault="00252DFF" w:rsidP="00252DFF">
            <w:pPr>
              <w:pStyle w:val="ROWTABELLA"/>
              <w:rPr>
                <w:color w:val="002060"/>
              </w:rPr>
            </w:pPr>
            <w:r w:rsidRPr="00252DFF">
              <w:rPr>
                <w:color w:val="002060"/>
              </w:rPr>
              <w:t>14/02/2020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77629D" w14:textId="77777777" w:rsidR="00252DFF" w:rsidRPr="00252DFF" w:rsidRDefault="00252DFF" w:rsidP="00252DFF">
            <w:pPr>
              <w:pStyle w:val="ROWTABELLA"/>
              <w:rPr>
                <w:color w:val="002060"/>
              </w:rPr>
            </w:pPr>
            <w:r w:rsidRPr="00252DFF">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0EF062" w14:textId="77777777" w:rsidR="00252DFF" w:rsidRPr="00252DFF" w:rsidRDefault="00252DFF" w:rsidP="00252DFF">
            <w:pPr>
              <w:pStyle w:val="ROWTABELLA"/>
              <w:rPr>
                <w:color w:val="002060"/>
              </w:rPr>
            </w:pPr>
            <w:r w:rsidRPr="00252DFF">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28C728" w14:textId="77777777" w:rsidR="00252DFF" w:rsidRPr="00252DFF" w:rsidRDefault="00252DFF" w:rsidP="00252DFF">
            <w:pPr>
              <w:pStyle w:val="ROWTABELLA"/>
              <w:rPr>
                <w:color w:val="002060"/>
              </w:rPr>
            </w:pPr>
            <w:r w:rsidRPr="00252DFF">
              <w:rPr>
                <w:color w:val="002060"/>
              </w:rPr>
              <w:t>VIA DELLO SPORT</w:t>
            </w:r>
          </w:p>
        </w:tc>
      </w:tr>
    </w:tbl>
    <w:p w14:paraId="7A5B4596" w14:textId="77777777" w:rsidR="00252DFF" w:rsidRPr="00252DFF" w:rsidRDefault="00252DFF" w:rsidP="00252DFF">
      <w:pPr>
        <w:pStyle w:val="breakline"/>
        <w:divId w:val="527259509"/>
        <w:rPr>
          <w:color w:val="002060"/>
        </w:rPr>
      </w:pPr>
    </w:p>
    <w:p w14:paraId="1A8977EB" w14:textId="77777777" w:rsidR="00252DFF" w:rsidRPr="00252DFF" w:rsidRDefault="00252DFF" w:rsidP="00252DFF">
      <w:pPr>
        <w:pStyle w:val="breakline"/>
        <w:divId w:val="527259509"/>
        <w:rPr>
          <w:color w:val="002060"/>
        </w:rPr>
      </w:pPr>
    </w:p>
    <w:p w14:paraId="26CA1F8E" w14:textId="77777777" w:rsidR="00252DFF" w:rsidRPr="00252DFF" w:rsidRDefault="00252DFF" w:rsidP="00252DFF">
      <w:pPr>
        <w:pStyle w:val="breakline"/>
        <w:divId w:val="527259509"/>
        <w:rPr>
          <w:color w:val="002060"/>
        </w:rPr>
      </w:pPr>
    </w:p>
    <w:p w14:paraId="3329525E" w14:textId="77777777" w:rsidR="00252DFF" w:rsidRPr="00252DFF" w:rsidRDefault="00252DFF" w:rsidP="00252DFF">
      <w:pPr>
        <w:pStyle w:val="SOTTOTITOLOCAMPIONATO1"/>
        <w:divId w:val="527259509"/>
        <w:rPr>
          <w:color w:val="002060"/>
        </w:rPr>
      </w:pPr>
      <w:r w:rsidRPr="00252DFF">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05"/>
        <w:gridCol w:w="385"/>
        <w:gridCol w:w="898"/>
        <w:gridCol w:w="1175"/>
        <w:gridCol w:w="1566"/>
        <w:gridCol w:w="1554"/>
      </w:tblGrid>
      <w:tr w:rsidR="00252DFF" w:rsidRPr="00252DFF" w14:paraId="3BD8302E"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49BA70"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822FCE"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70D8DC"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C66C2"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3EFD9C"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944167"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E16A9"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51AE16B9"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FBD25EE" w14:textId="77777777" w:rsidR="00252DFF" w:rsidRPr="00252DFF" w:rsidRDefault="00252DFF" w:rsidP="00252DFF">
            <w:pPr>
              <w:pStyle w:val="ROWTABELLA"/>
              <w:rPr>
                <w:color w:val="002060"/>
              </w:rPr>
            </w:pPr>
            <w:r w:rsidRPr="00252DFF">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6517C4" w14:textId="77777777" w:rsidR="00252DFF" w:rsidRPr="00252DFF" w:rsidRDefault="00252DFF" w:rsidP="00252DFF">
            <w:pPr>
              <w:pStyle w:val="ROWTABELLA"/>
              <w:rPr>
                <w:color w:val="002060"/>
              </w:rPr>
            </w:pPr>
            <w:r w:rsidRPr="00252DFF">
              <w:rPr>
                <w:color w:val="002060"/>
              </w:rPr>
              <w:t>CSI STELLA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4DA13B" w14:textId="77777777" w:rsidR="00252DFF" w:rsidRPr="00252DFF" w:rsidRDefault="00252DFF" w:rsidP="00252DFF">
            <w:pPr>
              <w:pStyle w:val="ROWTABELLA"/>
              <w:jc w:val="center"/>
              <w:rPr>
                <w:color w:val="002060"/>
              </w:rPr>
            </w:pPr>
            <w:r w:rsidRPr="00252DF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2F24E8" w14:textId="77777777" w:rsidR="00252DFF" w:rsidRPr="00252DFF" w:rsidRDefault="00252DFF" w:rsidP="00252DFF">
            <w:pPr>
              <w:pStyle w:val="ROWTABELLA"/>
              <w:rPr>
                <w:color w:val="002060"/>
              </w:rPr>
            </w:pPr>
            <w:r w:rsidRPr="00252DFF">
              <w:rPr>
                <w:color w:val="002060"/>
              </w:rPr>
              <w:t>14/02/2020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A7B545" w14:textId="77777777" w:rsidR="00252DFF" w:rsidRPr="00252DFF" w:rsidRDefault="00252DFF" w:rsidP="00252DFF">
            <w:pPr>
              <w:pStyle w:val="ROWTABELLA"/>
              <w:rPr>
                <w:color w:val="002060"/>
              </w:rPr>
            </w:pPr>
            <w:r w:rsidRPr="00252DFF">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E1DB81" w14:textId="77777777" w:rsidR="00252DFF" w:rsidRPr="00252DFF" w:rsidRDefault="00252DFF" w:rsidP="00252DFF">
            <w:pPr>
              <w:pStyle w:val="ROWTABELLA"/>
              <w:rPr>
                <w:color w:val="002060"/>
              </w:rPr>
            </w:pPr>
            <w:r w:rsidRPr="00252DFF">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AEA9A0" w14:textId="77777777" w:rsidR="00252DFF" w:rsidRPr="00252DFF" w:rsidRDefault="00252DFF" w:rsidP="00252DFF">
            <w:pPr>
              <w:pStyle w:val="ROWTABELLA"/>
              <w:rPr>
                <w:color w:val="002060"/>
              </w:rPr>
            </w:pPr>
            <w:r w:rsidRPr="00252DFF">
              <w:rPr>
                <w:color w:val="002060"/>
              </w:rPr>
              <w:t>LOC. ROCCHETTA</w:t>
            </w:r>
          </w:p>
        </w:tc>
      </w:tr>
      <w:tr w:rsidR="00252DFF" w:rsidRPr="00252DFF" w14:paraId="05B5C629"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EAA8882" w14:textId="77777777" w:rsidR="00252DFF" w:rsidRPr="00252DFF" w:rsidRDefault="00252DFF" w:rsidP="00252DFF">
            <w:pPr>
              <w:pStyle w:val="ROWTABELLA"/>
              <w:rPr>
                <w:color w:val="002060"/>
              </w:rPr>
            </w:pPr>
            <w:r w:rsidRPr="00252DFF">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4399C7" w14:textId="77777777" w:rsidR="00252DFF" w:rsidRPr="00252DFF" w:rsidRDefault="00252DFF" w:rsidP="00252DFF">
            <w:pPr>
              <w:pStyle w:val="ROWTABELLA"/>
              <w:rPr>
                <w:color w:val="002060"/>
              </w:rPr>
            </w:pPr>
            <w:r w:rsidRPr="00252DFF">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6F23C3"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5BBB9B8" w14:textId="77777777" w:rsidR="00252DFF" w:rsidRPr="00252DFF" w:rsidRDefault="00252DFF" w:rsidP="00252DFF">
            <w:pPr>
              <w:pStyle w:val="ROWTABELLA"/>
              <w:rPr>
                <w:color w:val="002060"/>
              </w:rPr>
            </w:pPr>
            <w:r w:rsidRPr="00252DFF">
              <w:rPr>
                <w:color w:val="002060"/>
              </w:rPr>
              <w:t>14/02/2020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DD0A56E" w14:textId="77777777" w:rsidR="00252DFF" w:rsidRPr="00252DFF" w:rsidRDefault="00252DFF" w:rsidP="00252DFF">
            <w:pPr>
              <w:pStyle w:val="ROWTABELLA"/>
              <w:rPr>
                <w:color w:val="002060"/>
              </w:rPr>
            </w:pPr>
            <w:r w:rsidRPr="00252DFF">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6741C7" w14:textId="77777777" w:rsidR="00252DFF" w:rsidRPr="00252DFF" w:rsidRDefault="00252DFF" w:rsidP="00252DFF">
            <w:pPr>
              <w:pStyle w:val="ROWTABELLA"/>
              <w:rPr>
                <w:color w:val="002060"/>
              </w:rPr>
            </w:pPr>
            <w:r w:rsidRPr="00252DFF">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5360CF" w14:textId="77777777" w:rsidR="00252DFF" w:rsidRPr="00252DFF" w:rsidRDefault="00252DFF" w:rsidP="00252DFF">
            <w:pPr>
              <w:pStyle w:val="ROWTABELLA"/>
              <w:rPr>
                <w:color w:val="002060"/>
              </w:rPr>
            </w:pPr>
            <w:r w:rsidRPr="00252DFF">
              <w:rPr>
                <w:color w:val="002060"/>
              </w:rPr>
              <w:t>FRAZ.PAGLIARE VIA VECCHI</w:t>
            </w:r>
          </w:p>
        </w:tc>
      </w:tr>
      <w:tr w:rsidR="00252DFF" w:rsidRPr="00252DFF" w14:paraId="097BA083"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7FC805" w14:textId="77777777" w:rsidR="00252DFF" w:rsidRPr="00252DFF" w:rsidRDefault="00252DFF" w:rsidP="00252DFF">
            <w:pPr>
              <w:pStyle w:val="ROWTABELLA"/>
              <w:rPr>
                <w:color w:val="002060"/>
              </w:rPr>
            </w:pPr>
            <w:r w:rsidRPr="00252DFF">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293957" w14:textId="77777777" w:rsidR="00252DFF" w:rsidRPr="00252DFF" w:rsidRDefault="00252DFF" w:rsidP="00252DFF">
            <w:pPr>
              <w:pStyle w:val="ROWTABELLA"/>
              <w:rPr>
                <w:color w:val="002060"/>
              </w:rPr>
            </w:pPr>
            <w:r w:rsidRPr="00252DFF">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898A10"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8237EB" w14:textId="77777777" w:rsidR="00252DFF" w:rsidRPr="00252DFF" w:rsidRDefault="00252DFF" w:rsidP="00252DFF">
            <w:pPr>
              <w:pStyle w:val="ROWTABELLA"/>
              <w:rPr>
                <w:color w:val="002060"/>
              </w:rPr>
            </w:pPr>
            <w:r w:rsidRPr="00252DFF">
              <w:rPr>
                <w:color w:val="002060"/>
              </w:rPr>
              <w:t>14/02/2020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FA7FD5F" w14:textId="77777777" w:rsidR="00252DFF" w:rsidRPr="00252DFF" w:rsidRDefault="00252DFF" w:rsidP="00252DFF">
            <w:pPr>
              <w:pStyle w:val="ROWTABELLA"/>
              <w:rPr>
                <w:color w:val="002060"/>
              </w:rPr>
            </w:pPr>
            <w:r w:rsidRPr="00252DFF">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B01EE5" w14:textId="77777777" w:rsidR="00252DFF" w:rsidRPr="00252DFF" w:rsidRDefault="00252DFF" w:rsidP="00252DFF">
            <w:pPr>
              <w:pStyle w:val="ROWTABELLA"/>
              <w:rPr>
                <w:color w:val="002060"/>
              </w:rPr>
            </w:pPr>
            <w:r w:rsidRPr="00252DFF">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9E1AEB" w14:textId="77777777" w:rsidR="00252DFF" w:rsidRPr="00252DFF" w:rsidRDefault="00252DFF" w:rsidP="00252DFF">
            <w:pPr>
              <w:pStyle w:val="ROWTABELLA"/>
              <w:rPr>
                <w:color w:val="002060"/>
              </w:rPr>
            </w:pPr>
            <w:r w:rsidRPr="00252DFF">
              <w:rPr>
                <w:color w:val="002060"/>
              </w:rPr>
              <w:t>VIA COLLE GIOIOSO</w:t>
            </w:r>
          </w:p>
        </w:tc>
      </w:tr>
      <w:tr w:rsidR="00252DFF" w:rsidRPr="00252DFF" w14:paraId="7916D455"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6C96DB8" w14:textId="77777777" w:rsidR="00252DFF" w:rsidRPr="00252DFF" w:rsidRDefault="00252DFF" w:rsidP="00252DFF">
            <w:pPr>
              <w:pStyle w:val="ROWTABELLA"/>
              <w:rPr>
                <w:color w:val="002060"/>
              </w:rPr>
            </w:pPr>
            <w:r w:rsidRPr="00252DFF">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8832B85" w14:textId="77777777" w:rsidR="00252DFF" w:rsidRPr="00252DFF" w:rsidRDefault="00252DFF" w:rsidP="00252DFF">
            <w:pPr>
              <w:pStyle w:val="ROWTABELLA"/>
              <w:rPr>
                <w:color w:val="002060"/>
              </w:rPr>
            </w:pPr>
            <w:r w:rsidRPr="00252DFF">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297AF0"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15E1910" w14:textId="77777777" w:rsidR="00252DFF" w:rsidRPr="00252DFF" w:rsidRDefault="00252DFF" w:rsidP="00252DFF">
            <w:pPr>
              <w:pStyle w:val="ROWTABELLA"/>
              <w:rPr>
                <w:color w:val="002060"/>
              </w:rPr>
            </w:pPr>
            <w:r w:rsidRPr="00252DFF">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1F4466A" w14:textId="77777777" w:rsidR="00252DFF" w:rsidRPr="00252DFF" w:rsidRDefault="00252DFF" w:rsidP="00252DFF">
            <w:pPr>
              <w:pStyle w:val="ROWTABELLA"/>
              <w:rPr>
                <w:color w:val="002060"/>
              </w:rPr>
            </w:pPr>
            <w:r w:rsidRPr="00252DFF">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3E34EA" w14:textId="77777777" w:rsidR="00252DFF" w:rsidRPr="00252DFF" w:rsidRDefault="00252DFF" w:rsidP="00252DFF">
            <w:pPr>
              <w:pStyle w:val="ROWTABELLA"/>
              <w:rPr>
                <w:color w:val="002060"/>
              </w:rPr>
            </w:pPr>
            <w:r w:rsidRPr="00252DFF">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80B7C5" w14:textId="77777777" w:rsidR="00252DFF" w:rsidRPr="00252DFF" w:rsidRDefault="00252DFF" w:rsidP="00252DFF">
            <w:pPr>
              <w:pStyle w:val="ROWTABELLA"/>
              <w:rPr>
                <w:color w:val="002060"/>
              </w:rPr>
            </w:pPr>
            <w:r w:rsidRPr="00252DFF">
              <w:rPr>
                <w:color w:val="002060"/>
              </w:rPr>
              <w:t>VIA FONTE DI MONSIGNORE</w:t>
            </w:r>
          </w:p>
        </w:tc>
      </w:tr>
      <w:tr w:rsidR="00252DFF" w:rsidRPr="00252DFF" w14:paraId="71F02D44"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DCC3ED" w14:textId="77777777" w:rsidR="00252DFF" w:rsidRPr="00252DFF" w:rsidRDefault="00252DFF" w:rsidP="00252DFF">
            <w:pPr>
              <w:pStyle w:val="ROWTABELLA"/>
              <w:rPr>
                <w:color w:val="002060"/>
              </w:rPr>
            </w:pPr>
            <w:r w:rsidRPr="00252DFF">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F554F76" w14:textId="77777777" w:rsidR="00252DFF" w:rsidRPr="00252DFF" w:rsidRDefault="00252DFF" w:rsidP="00252DFF">
            <w:pPr>
              <w:pStyle w:val="ROWTABELLA"/>
              <w:rPr>
                <w:color w:val="002060"/>
              </w:rPr>
            </w:pPr>
            <w:r w:rsidRPr="00252DFF">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6D63F27"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419A7A" w14:textId="77777777" w:rsidR="00252DFF" w:rsidRPr="00252DFF" w:rsidRDefault="00252DFF" w:rsidP="00252DFF">
            <w:pPr>
              <w:pStyle w:val="ROWTABELLA"/>
              <w:rPr>
                <w:color w:val="002060"/>
              </w:rPr>
            </w:pPr>
            <w:r w:rsidRPr="00252DFF">
              <w:rPr>
                <w:color w:val="002060"/>
              </w:rPr>
              <w:t>14/02/2020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D015F6" w14:textId="77777777" w:rsidR="00252DFF" w:rsidRPr="00252DFF" w:rsidRDefault="00252DFF" w:rsidP="00252DFF">
            <w:pPr>
              <w:pStyle w:val="ROWTABELLA"/>
              <w:rPr>
                <w:color w:val="002060"/>
              </w:rPr>
            </w:pPr>
            <w:r w:rsidRPr="00252DFF">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E73777" w14:textId="77777777" w:rsidR="00252DFF" w:rsidRPr="00252DFF" w:rsidRDefault="00252DFF" w:rsidP="00252DFF">
            <w:pPr>
              <w:pStyle w:val="ROWTABELLA"/>
              <w:rPr>
                <w:color w:val="002060"/>
              </w:rPr>
            </w:pPr>
            <w:r w:rsidRPr="00252DFF">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479371" w14:textId="77777777" w:rsidR="00252DFF" w:rsidRPr="00252DFF" w:rsidRDefault="00252DFF" w:rsidP="00252DFF">
            <w:pPr>
              <w:pStyle w:val="ROWTABELLA"/>
              <w:rPr>
                <w:color w:val="002060"/>
              </w:rPr>
            </w:pPr>
            <w:r w:rsidRPr="00252DFF">
              <w:rPr>
                <w:color w:val="002060"/>
              </w:rPr>
              <w:t>VIA SALVO D'ACQUISTO</w:t>
            </w:r>
          </w:p>
        </w:tc>
      </w:tr>
      <w:tr w:rsidR="00252DFF" w:rsidRPr="00252DFF" w14:paraId="08703147"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057F7E" w14:textId="77777777" w:rsidR="00252DFF" w:rsidRPr="00252DFF" w:rsidRDefault="00252DFF" w:rsidP="00252DFF">
            <w:pPr>
              <w:pStyle w:val="ROWTABELLA"/>
              <w:rPr>
                <w:color w:val="002060"/>
              </w:rPr>
            </w:pPr>
            <w:proofErr w:type="gramStart"/>
            <w:r w:rsidRPr="00252DFF">
              <w:rPr>
                <w:color w:val="002060"/>
              </w:rPr>
              <w:lastRenderedPageBreak/>
              <w:t>U.MANDOLESI</w:t>
            </w:r>
            <w:proofErr w:type="gramEnd"/>
            <w:r w:rsidRPr="00252DFF">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F8CCEE" w14:textId="77777777" w:rsidR="00252DFF" w:rsidRPr="00252DFF" w:rsidRDefault="00252DFF" w:rsidP="00252DFF">
            <w:pPr>
              <w:pStyle w:val="ROWTABELLA"/>
              <w:rPr>
                <w:color w:val="002060"/>
              </w:rPr>
            </w:pPr>
            <w:r w:rsidRPr="00252DFF">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2DA9D3A"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7CEA0F3" w14:textId="77777777" w:rsidR="00252DFF" w:rsidRPr="00252DFF" w:rsidRDefault="00252DFF" w:rsidP="00252DFF">
            <w:pPr>
              <w:pStyle w:val="ROWTABELLA"/>
              <w:rPr>
                <w:color w:val="002060"/>
              </w:rPr>
            </w:pPr>
            <w:r w:rsidRPr="00252DFF">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014CD0" w14:textId="77777777" w:rsidR="00252DFF" w:rsidRPr="00252DFF" w:rsidRDefault="00252DFF" w:rsidP="00252DFF">
            <w:pPr>
              <w:pStyle w:val="ROWTABELLA"/>
              <w:rPr>
                <w:color w:val="002060"/>
              </w:rPr>
            </w:pPr>
            <w:r w:rsidRPr="00252DFF">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ECACCA" w14:textId="77777777" w:rsidR="00252DFF" w:rsidRPr="00252DFF" w:rsidRDefault="00252DFF" w:rsidP="00252DFF">
            <w:pPr>
              <w:pStyle w:val="ROWTABELLA"/>
              <w:rPr>
                <w:color w:val="002060"/>
              </w:rPr>
            </w:pPr>
            <w:r w:rsidRPr="00252DF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ADAA6F" w14:textId="77777777" w:rsidR="00252DFF" w:rsidRPr="00252DFF" w:rsidRDefault="00252DFF" w:rsidP="00252DFF">
            <w:pPr>
              <w:pStyle w:val="ROWTABELLA"/>
              <w:rPr>
                <w:color w:val="002060"/>
              </w:rPr>
            </w:pPr>
            <w:r w:rsidRPr="00252DFF">
              <w:rPr>
                <w:color w:val="002060"/>
              </w:rPr>
              <w:t>VIA DELLE REGIONI, 8</w:t>
            </w:r>
          </w:p>
        </w:tc>
      </w:tr>
      <w:tr w:rsidR="00252DFF" w:rsidRPr="00252DFF" w14:paraId="48B75FE9"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1F392C" w14:textId="77777777" w:rsidR="00252DFF" w:rsidRPr="00252DFF" w:rsidRDefault="00252DFF" w:rsidP="00252DFF">
            <w:pPr>
              <w:pStyle w:val="ROWTABELLA"/>
              <w:rPr>
                <w:color w:val="002060"/>
              </w:rPr>
            </w:pPr>
            <w:r w:rsidRPr="00252DFF">
              <w:rPr>
                <w:color w:val="002060"/>
              </w:rPr>
              <w:t>FREELY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E138A7" w14:textId="77777777" w:rsidR="00252DFF" w:rsidRPr="00252DFF" w:rsidRDefault="00252DFF" w:rsidP="00252DFF">
            <w:pPr>
              <w:pStyle w:val="ROWTABELLA"/>
              <w:rPr>
                <w:color w:val="002060"/>
              </w:rPr>
            </w:pPr>
            <w:r w:rsidRPr="00252DFF">
              <w:rPr>
                <w:color w:val="002060"/>
              </w:rPr>
              <w:t>FUTSAL SILENZI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E475F8C" w14:textId="77777777" w:rsidR="00252DFF" w:rsidRPr="00252DFF" w:rsidRDefault="00252DFF" w:rsidP="00252DFF">
            <w:pPr>
              <w:pStyle w:val="ROWTABELLA"/>
              <w:jc w:val="center"/>
              <w:rPr>
                <w:color w:val="002060"/>
              </w:rPr>
            </w:pPr>
            <w:r w:rsidRPr="00252DF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294186" w14:textId="77777777" w:rsidR="00252DFF" w:rsidRPr="00252DFF" w:rsidRDefault="00252DFF" w:rsidP="00252DFF">
            <w:pPr>
              <w:pStyle w:val="ROWTABELLA"/>
              <w:rPr>
                <w:color w:val="002060"/>
              </w:rPr>
            </w:pPr>
            <w:r w:rsidRPr="00252DFF">
              <w:rPr>
                <w:color w:val="002060"/>
              </w:rPr>
              <w:t>17/02/2020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C365FA" w14:textId="77777777" w:rsidR="00252DFF" w:rsidRPr="00252DFF" w:rsidRDefault="00252DFF" w:rsidP="00252DFF">
            <w:pPr>
              <w:pStyle w:val="ROWTABELLA"/>
              <w:rPr>
                <w:color w:val="002060"/>
              </w:rPr>
            </w:pPr>
            <w:r w:rsidRPr="00252DFF">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2C1FC8" w14:textId="77777777" w:rsidR="00252DFF" w:rsidRPr="00252DFF" w:rsidRDefault="00252DFF" w:rsidP="00252DFF">
            <w:pPr>
              <w:pStyle w:val="ROWTABELLA"/>
              <w:rPr>
                <w:color w:val="002060"/>
              </w:rPr>
            </w:pPr>
            <w:r w:rsidRPr="00252DFF">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CC2515" w14:textId="77777777" w:rsidR="00252DFF" w:rsidRPr="00252DFF" w:rsidRDefault="00252DFF" w:rsidP="00252DFF">
            <w:pPr>
              <w:pStyle w:val="ROWTABELLA"/>
              <w:rPr>
                <w:color w:val="002060"/>
              </w:rPr>
            </w:pPr>
            <w:r w:rsidRPr="00252DFF">
              <w:rPr>
                <w:color w:val="002060"/>
              </w:rPr>
              <w:t>VIA CARDUCCI</w:t>
            </w:r>
          </w:p>
        </w:tc>
      </w:tr>
    </w:tbl>
    <w:p w14:paraId="3DE739D9" w14:textId="77777777" w:rsidR="00252DFF" w:rsidRPr="00252DFF" w:rsidRDefault="00252DFF" w:rsidP="00252DFF">
      <w:pPr>
        <w:pStyle w:val="breakline"/>
        <w:divId w:val="527259509"/>
        <w:rPr>
          <w:color w:val="002060"/>
        </w:rPr>
      </w:pPr>
    </w:p>
    <w:p w14:paraId="6AA30941" w14:textId="77777777" w:rsidR="00252DFF" w:rsidRPr="00252DFF" w:rsidRDefault="00252DFF" w:rsidP="00252DFF">
      <w:pPr>
        <w:pStyle w:val="TITOLOCAMPIONATO"/>
        <w:shd w:val="clear" w:color="auto" w:fill="CCCCCC"/>
        <w:spacing w:before="80" w:after="40"/>
        <w:divId w:val="527259509"/>
        <w:rPr>
          <w:color w:val="002060"/>
        </w:rPr>
      </w:pPr>
      <w:r w:rsidRPr="00252DFF">
        <w:rPr>
          <w:color w:val="002060"/>
        </w:rPr>
        <w:t>REGIONALE CALCIO A 5 FEMMINILE</w:t>
      </w:r>
    </w:p>
    <w:p w14:paraId="4959B33A" w14:textId="77777777" w:rsidR="00252DFF" w:rsidRPr="00252DFF" w:rsidRDefault="00252DFF" w:rsidP="00252DFF">
      <w:pPr>
        <w:pStyle w:val="TITOLOPRINC"/>
        <w:divId w:val="527259509"/>
        <w:rPr>
          <w:color w:val="002060"/>
        </w:rPr>
      </w:pPr>
      <w:r w:rsidRPr="00252DFF">
        <w:rPr>
          <w:color w:val="002060"/>
        </w:rPr>
        <w:t>RISULTATI</w:t>
      </w:r>
    </w:p>
    <w:p w14:paraId="113D8DDE" w14:textId="77777777" w:rsidR="00252DFF" w:rsidRPr="00252DFF" w:rsidRDefault="00252DFF" w:rsidP="00252DFF">
      <w:pPr>
        <w:pStyle w:val="breakline"/>
        <w:divId w:val="527259509"/>
        <w:rPr>
          <w:color w:val="002060"/>
        </w:rPr>
      </w:pPr>
    </w:p>
    <w:p w14:paraId="0178304E" w14:textId="77777777" w:rsidR="00252DFF" w:rsidRPr="00252DFF" w:rsidRDefault="00252DFF" w:rsidP="00252DFF">
      <w:pPr>
        <w:pStyle w:val="SOTTOTITOLOCAMPIONATO1"/>
        <w:divId w:val="527259509"/>
        <w:rPr>
          <w:color w:val="002060"/>
        </w:rPr>
      </w:pPr>
      <w:r w:rsidRPr="00252DFF">
        <w:rPr>
          <w:color w:val="002060"/>
        </w:rPr>
        <w:t>RISULTATI UFFICIALI GARE DEL 09/02/2020</w:t>
      </w:r>
    </w:p>
    <w:p w14:paraId="7AE1CBB7" w14:textId="77777777" w:rsidR="00252DFF" w:rsidRPr="00252DFF" w:rsidRDefault="00252DFF" w:rsidP="00252DFF">
      <w:pPr>
        <w:pStyle w:val="SOTTOTITOLOCAMPIONATO2"/>
        <w:divId w:val="527259509"/>
        <w:rPr>
          <w:color w:val="002060"/>
        </w:rPr>
      </w:pPr>
      <w:r w:rsidRPr="00252DFF">
        <w:rPr>
          <w:color w:val="002060"/>
        </w:rPr>
        <w:t>Si trascrivono qui di seguito i risultati ufficiali delle gare disputate</w:t>
      </w:r>
    </w:p>
    <w:p w14:paraId="43513234"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52DFF" w:rsidRPr="00252DFF" w14:paraId="0D070142"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1C09B4DA"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FFCA89" w14:textId="77777777" w:rsidR="00252DFF" w:rsidRPr="00252DFF" w:rsidRDefault="00252DFF" w:rsidP="00252DFF">
                  <w:pPr>
                    <w:pStyle w:val="HEADERTABELLA"/>
                    <w:rPr>
                      <w:color w:val="002060"/>
                    </w:rPr>
                  </w:pPr>
                  <w:r w:rsidRPr="00252DFF">
                    <w:rPr>
                      <w:color w:val="002060"/>
                    </w:rPr>
                    <w:t>GIRONE G - 3 Giornata - A</w:t>
                  </w:r>
                </w:p>
              </w:tc>
            </w:tr>
            <w:tr w:rsidR="00252DFF" w:rsidRPr="00252DFF" w14:paraId="57631FDC"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6BC2D2" w14:textId="77777777" w:rsidR="00252DFF" w:rsidRPr="00252DFF" w:rsidRDefault="00252DFF" w:rsidP="00252DFF">
                  <w:pPr>
                    <w:pStyle w:val="ROWTABELLA"/>
                    <w:rPr>
                      <w:color w:val="002060"/>
                    </w:rPr>
                  </w:pPr>
                  <w:r w:rsidRPr="00252DFF">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1DD1E6" w14:textId="77777777" w:rsidR="00252DFF" w:rsidRPr="00252DFF" w:rsidRDefault="00252DFF" w:rsidP="00252DFF">
                  <w:pPr>
                    <w:pStyle w:val="ROWTABELLA"/>
                    <w:rPr>
                      <w:color w:val="002060"/>
                    </w:rPr>
                  </w:pPr>
                  <w:r w:rsidRPr="00252DFF">
                    <w:rPr>
                      <w:color w:val="002060"/>
                    </w:rPr>
                    <w:t>- SAN MICHELE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0A35B5" w14:textId="77777777" w:rsidR="00252DFF" w:rsidRPr="00252DFF" w:rsidRDefault="00252DFF" w:rsidP="00252DFF">
                  <w:pPr>
                    <w:pStyle w:val="ROWTABELLA"/>
                    <w:jc w:val="center"/>
                    <w:rPr>
                      <w:color w:val="002060"/>
                    </w:rPr>
                  </w:pPr>
                  <w:r w:rsidRPr="00252DFF">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BB095E" w14:textId="77777777" w:rsidR="00252DFF" w:rsidRPr="00252DFF" w:rsidRDefault="00252DFF" w:rsidP="00252DFF">
                  <w:pPr>
                    <w:pStyle w:val="ROWTABELLA"/>
                    <w:jc w:val="center"/>
                    <w:rPr>
                      <w:color w:val="002060"/>
                    </w:rPr>
                  </w:pPr>
                  <w:r w:rsidRPr="00252DFF">
                    <w:rPr>
                      <w:color w:val="002060"/>
                    </w:rPr>
                    <w:t> </w:t>
                  </w:r>
                </w:p>
              </w:tc>
            </w:tr>
            <w:tr w:rsidR="00252DFF" w:rsidRPr="00252DFF" w14:paraId="125061E5"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0CA1B0F" w14:textId="77777777" w:rsidR="00252DFF" w:rsidRPr="00252DFF" w:rsidRDefault="00252DFF" w:rsidP="00252DFF">
                  <w:pPr>
                    <w:pStyle w:val="ROWTABELLA"/>
                    <w:rPr>
                      <w:color w:val="002060"/>
                    </w:rPr>
                  </w:pPr>
                  <w:r w:rsidRPr="00252DFF">
                    <w:rPr>
                      <w:color w:val="002060"/>
                    </w:rPr>
                    <w:t>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7CC3A6" w14:textId="77777777" w:rsidR="00252DFF" w:rsidRPr="00252DFF" w:rsidRDefault="00252DFF" w:rsidP="00252DFF">
                  <w:pPr>
                    <w:pStyle w:val="ROWTABELLA"/>
                    <w:rPr>
                      <w:color w:val="002060"/>
                    </w:rPr>
                  </w:pPr>
                  <w:r w:rsidRPr="00252DFF">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16A8FCC" w14:textId="77777777" w:rsidR="00252DFF" w:rsidRPr="00252DFF" w:rsidRDefault="00252DFF" w:rsidP="00252DFF">
                  <w:pPr>
                    <w:pStyle w:val="ROWTABELLA"/>
                    <w:jc w:val="center"/>
                    <w:rPr>
                      <w:color w:val="002060"/>
                    </w:rPr>
                  </w:pPr>
                  <w:r w:rsidRPr="00252DF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1B4C71" w14:textId="77777777" w:rsidR="00252DFF" w:rsidRPr="00252DFF" w:rsidRDefault="00252DFF" w:rsidP="00252DFF">
                  <w:pPr>
                    <w:pStyle w:val="ROWTABELLA"/>
                    <w:jc w:val="center"/>
                    <w:rPr>
                      <w:color w:val="002060"/>
                    </w:rPr>
                  </w:pPr>
                  <w:r w:rsidRPr="00252DFF">
                    <w:rPr>
                      <w:color w:val="002060"/>
                    </w:rPr>
                    <w:t> </w:t>
                  </w:r>
                </w:p>
              </w:tc>
            </w:tr>
            <w:tr w:rsidR="00252DFF" w:rsidRPr="00252DFF" w14:paraId="02DE57D4"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0C855AD" w14:textId="77777777" w:rsidR="00252DFF" w:rsidRPr="00252DFF" w:rsidRDefault="00252DFF" w:rsidP="00252DFF">
                  <w:pPr>
                    <w:pStyle w:val="ROWTABELLA"/>
                    <w:rPr>
                      <w:color w:val="002060"/>
                    </w:rPr>
                  </w:pPr>
                  <w:r w:rsidRPr="00252DFF">
                    <w:rPr>
                      <w:color w:val="002060"/>
                    </w:rPr>
                    <w:t>(1) LF JESINA FEMMINILE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08B8C44" w14:textId="77777777" w:rsidR="00252DFF" w:rsidRPr="00252DFF" w:rsidRDefault="00252DFF" w:rsidP="00252DFF">
                  <w:pPr>
                    <w:pStyle w:val="ROWTABELLA"/>
                    <w:rPr>
                      <w:color w:val="002060"/>
                    </w:rPr>
                  </w:pPr>
                  <w:r w:rsidRPr="00252DFF">
                    <w:rPr>
                      <w:color w:val="002060"/>
                    </w:rPr>
                    <w:t xml:space="preserve">- </w:t>
                  </w:r>
                  <w:proofErr w:type="gramStart"/>
                  <w:r w:rsidRPr="00252DFF">
                    <w:rPr>
                      <w:color w:val="002060"/>
                    </w:rPr>
                    <w:t>U.MANDOLESI</w:t>
                  </w:r>
                  <w:proofErr w:type="gramEnd"/>
                  <w:r w:rsidRPr="00252DFF">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490CBF1" w14:textId="77777777" w:rsidR="00252DFF" w:rsidRPr="00252DFF" w:rsidRDefault="00252DFF" w:rsidP="00252DFF">
                  <w:pPr>
                    <w:pStyle w:val="ROWTABELLA"/>
                    <w:jc w:val="center"/>
                    <w:rPr>
                      <w:color w:val="002060"/>
                    </w:rPr>
                  </w:pPr>
                  <w:r w:rsidRPr="00252DFF">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1ECC214" w14:textId="77777777" w:rsidR="00252DFF" w:rsidRPr="00252DFF" w:rsidRDefault="00252DFF" w:rsidP="00252DFF">
                  <w:pPr>
                    <w:pStyle w:val="ROWTABELLA"/>
                    <w:jc w:val="center"/>
                    <w:rPr>
                      <w:color w:val="002060"/>
                    </w:rPr>
                  </w:pPr>
                  <w:r w:rsidRPr="00252DFF">
                    <w:rPr>
                      <w:color w:val="002060"/>
                    </w:rPr>
                    <w:t> </w:t>
                  </w:r>
                </w:p>
              </w:tc>
            </w:tr>
            <w:tr w:rsidR="00252DFF" w:rsidRPr="00252DFF" w14:paraId="312C2C8B"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DC1C56" w14:textId="77777777" w:rsidR="00252DFF" w:rsidRPr="00252DFF" w:rsidRDefault="00252DFF" w:rsidP="00252DFF">
                  <w:pPr>
                    <w:pStyle w:val="ROWTABELLA"/>
                    <w:rPr>
                      <w:color w:val="002060"/>
                    </w:rPr>
                  </w:pPr>
                  <w:r w:rsidRPr="00252DFF">
                    <w:rPr>
                      <w:color w:val="002060"/>
                    </w:rPr>
                    <w:t>POLISPORTIVA BORGOSOLESTA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37CB2F" w14:textId="77777777" w:rsidR="00252DFF" w:rsidRPr="00252DFF" w:rsidRDefault="00252DFF" w:rsidP="00252DFF">
                  <w:pPr>
                    <w:pStyle w:val="ROWTABELLA"/>
                    <w:rPr>
                      <w:color w:val="002060"/>
                    </w:rPr>
                  </w:pPr>
                  <w:r w:rsidRPr="00252DFF">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7AC6E8" w14:textId="77777777" w:rsidR="00252DFF" w:rsidRPr="00252DFF" w:rsidRDefault="00252DFF" w:rsidP="00252DFF">
                  <w:pPr>
                    <w:pStyle w:val="ROWTABELLA"/>
                    <w:jc w:val="center"/>
                    <w:rPr>
                      <w:color w:val="002060"/>
                    </w:rPr>
                  </w:pPr>
                  <w:r w:rsidRPr="00252DFF">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2D7D4A" w14:textId="77777777" w:rsidR="00252DFF" w:rsidRPr="00252DFF" w:rsidRDefault="00252DFF" w:rsidP="00252DFF">
                  <w:pPr>
                    <w:pStyle w:val="ROWTABELLA"/>
                    <w:jc w:val="center"/>
                    <w:rPr>
                      <w:color w:val="002060"/>
                    </w:rPr>
                  </w:pPr>
                  <w:r w:rsidRPr="00252DFF">
                    <w:rPr>
                      <w:color w:val="002060"/>
                    </w:rPr>
                    <w:t> </w:t>
                  </w:r>
                </w:p>
              </w:tc>
            </w:tr>
            <w:tr w:rsidR="00252DFF" w:rsidRPr="00252DFF" w14:paraId="7E10280E"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06B58DDE" w14:textId="77777777" w:rsidR="00252DFF" w:rsidRPr="00252DFF" w:rsidRDefault="00252DFF" w:rsidP="00252DFF">
                  <w:pPr>
                    <w:pStyle w:val="ROWTABELLA"/>
                    <w:rPr>
                      <w:color w:val="002060"/>
                    </w:rPr>
                  </w:pPr>
                  <w:r w:rsidRPr="00252DFF">
                    <w:rPr>
                      <w:color w:val="002060"/>
                    </w:rPr>
                    <w:t>(1) - disputata il 07/02/2020</w:t>
                  </w:r>
                </w:p>
              </w:tc>
            </w:tr>
          </w:tbl>
          <w:p w14:paraId="4CDD99F2" w14:textId="77777777" w:rsidR="00252DFF" w:rsidRPr="00252DFF" w:rsidRDefault="00252DFF" w:rsidP="00252DF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6130288F"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67B24D" w14:textId="77777777" w:rsidR="00252DFF" w:rsidRPr="00252DFF" w:rsidRDefault="00252DFF" w:rsidP="00252DFF">
                  <w:pPr>
                    <w:pStyle w:val="HEADERTABELLA"/>
                    <w:rPr>
                      <w:color w:val="002060"/>
                    </w:rPr>
                  </w:pPr>
                  <w:r w:rsidRPr="00252DFF">
                    <w:rPr>
                      <w:color w:val="002060"/>
                    </w:rPr>
                    <w:t>GIRONE S - 3 Giornata - A</w:t>
                  </w:r>
                </w:p>
              </w:tc>
            </w:tr>
            <w:tr w:rsidR="00252DFF" w:rsidRPr="00252DFF" w14:paraId="4AF8CC2B"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90E811" w14:textId="77777777" w:rsidR="00252DFF" w:rsidRPr="00252DFF" w:rsidRDefault="00252DFF" w:rsidP="00252DFF">
                  <w:pPr>
                    <w:pStyle w:val="ROWTABELLA"/>
                    <w:rPr>
                      <w:color w:val="002060"/>
                    </w:rPr>
                  </w:pPr>
                  <w:r w:rsidRPr="00252DFF">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23A027" w14:textId="77777777" w:rsidR="00252DFF" w:rsidRPr="00252DFF" w:rsidRDefault="00252DFF" w:rsidP="00252DFF">
                  <w:pPr>
                    <w:pStyle w:val="ROWTABELLA"/>
                    <w:rPr>
                      <w:color w:val="002060"/>
                    </w:rPr>
                  </w:pPr>
                  <w:r w:rsidRPr="00252DFF">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C3D90E" w14:textId="77777777" w:rsidR="00252DFF" w:rsidRPr="00252DFF" w:rsidRDefault="00252DFF" w:rsidP="00252DFF">
                  <w:pPr>
                    <w:pStyle w:val="ROWTABELLA"/>
                    <w:jc w:val="center"/>
                    <w:rPr>
                      <w:color w:val="002060"/>
                    </w:rPr>
                  </w:pPr>
                  <w:r w:rsidRPr="00252DFF">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6A9C3E" w14:textId="77777777" w:rsidR="00252DFF" w:rsidRPr="00252DFF" w:rsidRDefault="00252DFF" w:rsidP="00252DFF">
                  <w:pPr>
                    <w:pStyle w:val="ROWTABELLA"/>
                    <w:jc w:val="center"/>
                    <w:rPr>
                      <w:color w:val="002060"/>
                    </w:rPr>
                  </w:pPr>
                  <w:r w:rsidRPr="00252DFF">
                    <w:rPr>
                      <w:color w:val="002060"/>
                    </w:rPr>
                    <w:t> </w:t>
                  </w:r>
                </w:p>
              </w:tc>
            </w:tr>
            <w:tr w:rsidR="00252DFF" w:rsidRPr="00252DFF" w14:paraId="5772CA9F"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5BD6FB4" w14:textId="77777777" w:rsidR="00252DFF" w:rsidRPr="00252DFF" w:rsidRDefault="00252DFF" w:rsidP="00252DFF">
                  <w:pPr>
                    <w:pStyle w:val="ROWTABELLA"/>
                    <w:rPr>
                      <w:color w:val="002060"/>
                    </w:rPr>
                  </w:pPr>
                  <w:r w:rsidRPr="00252DFF">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F731D51" w14:textId="77777777" w:rsidR="00252DFF" w:rsidRPr="00252DFF" w:rsidRDefault="00252DFF" w:rsidP="00252DFF">
                  <w:pPr>
                    <w:pStyle w:val="ROWTABELLA"/>
                    <w:rPr>
                      <w:color w:val="002060"/>
                    </w:rPr>
                  </w:pPr>
                  <w:r w:rsidRPr="00252DFF">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E38667F" w14:textId="63124CDF" w:rsidR="00252DFF" w:rsidRPr="00252DFF" w:rsidRDefault="00252DFF" w:rsidP="00252DFF">
                  <w:pPr>
                    <w:pStyle w:val="ROWTABELLA"/>
                    <w:jc w:val="center"/>
                    <w:rPr>
                      <w:color w:val="002060"/>
                    </w:rPr>
                  </w:pPr>
                  <w:r w:rsidRPr="00252DFF">
                    <w:rPr>
                      <w:color w:val="002060"/>
                    </w:rPr>
                    <w:t xml:space="preserve">3 - </w:t>
                  </w:r>
                  <w:r w:rsidR="00D67585">
                    <w:rPr>
                      <w:color w:val="002060"/>
                    </w:rPr>
                    <w:t>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4C0E735" w14:textId="77777777" w:rsidR="00252DFF" w:rsidRPr="00252DFF" w:rsidRDefault="00252DFF" w:rsidP="00252DFF">
                  <w:pPr>
                    <w:pStyle w:val="ROWTABELLA"/>
                    <w:jc w:val="center"/>
                    <w:rPr>
                      <w:color w:val="002060"/>
                    </w:rPr>
                  </w:pPr>
                  <w:r w:rsidRPr="00252DFF">
                    <w:rPr>
                      <w:color w:val="002060"/>
                    </w:rPr>
                    <w:t> </w:t>
                  </w:r>
                </w:p>
              </w:tc>
            </w:tr>
            <w:tr w:rsidR="00252DFF" w:rsidRPr="00252DFF" w14:paraId="6A0BC596"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D424F4" w14:textId="77777777" w:rsidR="00252DFF" w:rsidRPr="00252DFF" w:rsidRDefault="00252DFF" w:rsidP="00252DFF">
                  <w:pPr>
                    <w:pStyle w:val="ROWTABELLA"/>
                    <w:rPr>
                      <w:color w:val="002060"/>
                    </w:rPr>
                  </w:pPr>
                  <w:r w:rsidRPr="00252DFF">
                    <w:rPr>
                      <w:color w:val="002060"/>
                    </w:rPr>
                    <w:t>(2) S.ORSO 1980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9A93C3" w14:textId="77777777" w:rsidR="00252DFF" w:rsidRPr="00252DFF" w:rsidRDefault="00252DFF" w:rsidP="00252DFF">
                  <w:pPr>
                    <w:pStyle w:val="ROWTABELLA"/>
                    <w:rPr>
                      <w:color w:val="002060"/>
                    </w:rPr>
                  </w:pPr>
                  <w:r w:rsidRPr="00252DFF">
                    <w:rPr>
                      <w:color w:val="002060"/>
                    </w:rPr>
                    <w:t>- ATL URBINO C5 1999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2361A0" w14:textId="77777777" w:rsidR="00252DFF" w:rsidRPr="00252DFF" w:rsidRDefault="00252DFF" w:rsidP="00252DFF">
                  <w:pPr>
                    <w:pStyle w:val="ROWTABELLA"/>
                    <w:jc w:val="center"/>
                    <w:rPr>
                      <w:color w:val="002060"/>
                    </w:rPr>
                  </w:pPr>
                  <w:r w:rsidRPr="00252DFF">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652365" w14:textId="77777777" w:rsidR="00252DFF" w:rsidRPr="00252DFF" w:rsidRDefault="00252DFF" w:rsidP="00252DFF">
                  <w:pPr>
                    <w:pStyle w:val="ROWTABELLA"/>
                    <w:jc w:val="center"/>
                    <w:rPr>
                      <w:color w:val="002060"/>
                    </w:rPr>
                  </w:pPr>
                  <w:r w:rsidRPr="00252DFF">
                    <w:rPr>
                      <w:color w:val="002060"/>
                    </w:rPr>
                    <w:t> </w:t>
                  </w:r>
                </w:p>
              </w:tc>
            </w:tr>
            <w:tr w:rsidR="00252DFF" w:rsidRPr="00252DFF" w14:paraId="27519A4F"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60A7FAE9" w14:textId="77777777" w:rsidR="00252DFF" w:rsidRPr="00252DFF" w:rsidRDefault="00252DFF" w:rsidP="00252DFF">
                  <w:pPr>
                    <w:pStyle w:val="ROWTABELLA"/>
                    <w:rPr>
                      <w:color w:val="002060"/>
                    </w:rPr>
                  </w:pPr>
                  <w:r w:rsidRPr="00252DFF">
                    <w:rPr>
                      <w:color w:val="002060"/>
                    </w:rPr>
                    <w:t>(1) - disputata il 07/02/2020</w:t>
                  </w:r>
                </w:p>
              </w:tc>
            </w:tr>
            <w:tr w:rsidR="00252DFF" w:rsidRPr="00252DFF" w14:paraId="1B8858A9"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00997E21" w14:textId="77777777" w:rsidR="00252DFF" w:rsidRPr="00252DFF" w:rsidRDefault="00252DFF" w:rsidP="00252DFF">
                  <w:pPr>
                    <w:pStyle w:val="ROWTABELLA"/>
                    <w:rPr>
                      <w:color w:val="002060"/>
                    </w:rPr>
                  </w:pPr>
                  <w:r w:rsidRPr="00252DFF">
                    <w:rPr>
                      <w:color w:val="002060"/>
                    </w:rPr>
                    <w:t>(2) - disputata il 08/02/2020</w:t>
                  </w:r>
                </w:p>
              </w:tc>
            </w:tr>
          </w:tbl>
          <w:p w14:paraId="58BE065D" w14:textId="77777777" w:rsidR="00252DFF" w:rsidRPr="00252DFF" w:rsidRDefault="00252DFF" w:rsidP="00252DFF">
            <w:pPr>
              <w:rPr>
                <w:color w:val="002060"/>
              </w:rPr>
            </w:pPr>
          </w:p>
        </w:tc>
      </w:tr>
    </w:tbl>
    <w:p w14:paraId="60C7E624" w14:textId="77777777" w:rsidR="00252DFF" w:rsidRPr="00252DFF" w:rsidRDefault="00252DFF" w:rsidP="00252DFF">
      <w:pPr>
        <w:pStyle w:val="breakline"/>
        <w:divId w:val="527259509"/>
        <w:rPr>
          <w:color w:val="002060"/>
        </w:rPr>
      </w:pPr>
    </w:p>
    <w:p w14:paraId="6FD4D083" w14:textId="77777777" w:rsidR="00252DFF" w:rsidRPr="00252DFF" w:rsidRDefault="00252DFF" w:rsidP="00252DFF">
      <w:pPr>
        <w:pStyle w:val="breakline"/>
        <w:divId w:val="527259509"/>
        <w:rPr>
          <w:color w:val="002060"/>
        </w:rPr>
      </w:pPr>
    </w:p>
    <w:p w14:paraId="52501ED6" w14:textId="77777777" w:rsidR="00252DFF" w:rsidRPr="00252DFF" w:rsidRDefault="00252DFF" w:rsidP="00252DFF">
      <w:pPr>
        <w:pStyle w:val="TITOLOPRINC"/>
        <w:divId w:val="527259509"/>
        <w:rPr>
          <w:color w:val="002060"/>
        </w:rPr>
      </w:pPr>
      <w:r w:rsidRPr="00252DFF">
        <w:rPr>
          <w:color w:val="002060"/>
        </w:rPr>
        <w:t>GIUDICE SPORTIVO</w:t>
      </w:r>
    </w:p>
    <w:p w14:paraId="66BBCB49" w14:textId="77777777" w:rsidR="00252DFF" w:rsidRPr="00252DFF" w:rsidRDefault="00252DFF" w:rsidP="00252DFF">
      <w:pPr>
        <w:pStyle w:val="diffida"/>
        <w:divId w:val="527259509"/>
        <w:rPr>
          <w:color w:val="002060"/>
        </w:rPr>
      </w:pPr>
      <w:r w:rsidRPr="00252DFF">
        <w:rPr>
          <w:color w:val="002060"/>
        </w:rPr>
        <w:t>Il Giudice Sportivo, Avv. Claudio Romagnoli, nella seduta del 12/02/2020 ha adottato le decisioni che di seguito integralmente si riportano:</w:t>
      </w:r>
    </w:p>
    <w:p w14:paraId="4D729DAA" w14:textId="77777777" w:rsidR="00252DFF" w:rsidRPr="00252DFF" w:rsidRDefault="00252DFF" w:rsidP="00252DFF">
      <w:pPr>
        <w:pStyle w:val="titolo10"/>
        <w:divId w:val="527259509"/>
        <w:rPr>
          <w:color w:val="002060"/>
        </w:rPr>
      </w:pPr>
      <w:r w:rsidRPr="00252DFF">
        <w:rPr>
          <w:color w:val="002060"/>
        </w:rPr>
        <w:t xml:space="preserve">GARE DEL 7/ 2/2020 </w:t>
      </w:r>
    </w:p>
    <w:p w14:paraId="41175D0C"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38596A7B"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5956B158" w14:textId="77777777" w:rsidR="00252DFF" w:rsidRPr="00252DFF" w:rsidRDefault="00252DFF" w:rsidP="00252DFF">
      <w:pPr>
        <w:pStyle w:val="titolo30"/>
        <w:divId w:val="527259509"/>
        <w:rPr>
          <w:color w:val="002060"/>
        </w:rPr>
      </w:pPr>
      <w:r w:rsidRPr="00252DFF">
        <w:rPr>
          <w:color w:val="002060"/>
        </w:rPr>
        <w:t xml:space="preserve">CALCIATORI NON ESPULSI </w:t>
      </w:r>
    </w:p>
    <w:p w14:paraId="6DDE73CD" w14:textId="77777777" w:rsidR="00252DFF" w:rsidRPr="00252DFF" w:rsidRDefault="00252DFF" w:rsidP="00252DFF">
      <w:pPr>
        <w:pStyle w:val="titolo20"/>
        <w:divId w:val="527259509"/>
        <w:rPr>
          <w:color w:val="002060"/>
        </w:rPr>
      </w:pPr>
      <w:r w:rsidRPr="00252D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19EE57A" w14:textId="77777777" w:rsidTr="00252DFF">
        <w:trPr>
          <w:divId w:val="527259509"/>
        </w:trPr>
        <w:tc>
          <w:tcPr>
            <w:tcW w:w="2200" w:type="dxa"/>
            <w:tcMar>
              <w:top w:w="20" w:type="dxa"/>
              <w:left w:w="20" w:type="dxa"/>
              <w:bottom w:w="20" w:type="dxa"/>
              <w:right w:w="20" w:type="dxa"/>
            </w:tcMar>
            <w:vAlign w:val="center"/>
          </w:tcPr>
          <w:p w14:paraId="0A0D82D3" w14:textId="77777777" w:rsidR="00252DFF" w:rsidRPr="00252DFF" w:rsidRDefault="00252DFF" w:rsidP="00252DFF">
            <w:pPr>
              <w:pStyle w:val="movimento"/>
              <w:rPr>
                <w:color w:val="002060"/>
              </w:rPr>
            </w:pPr>
            <w:r w:rsidRPr="00252DFF">
              <w:rPr>
                <w:color w:val="002060"/>
              </w:rPr>
              <w:t>VIGNATI MANUELA</w:t>
            </w:r>
          </w:p>
        </w:tc>
        <w:tc>
          <w:tcPr>
            <w:tcW w:w="2200" w:type="dxa"/>
            <w:tcMar>
              <w:top w:w="20" w:type="dxa"/>
              <w:left w:w="20" w:type="dxa"/>
              <w:bottom w:w="20" w:type="dxa"/>
              <w:right w:w="20" w:type="dxa"/>
            </w:tcMar>
            <w:vAlign w:val="center"/>
          </w:tcPr>
          <w:p w14:paraId="43609C2A" w14:textId="77777777" w:rsidR="00252DFF" w:rsidRPr="00252DFF" w:rsidRDefault="00252DFF" w:rsidP="00252DFF">
            <w:pPr>
              <w:pStyle w:val="movimento2"/>
              <w:rPr>
                <w:color w:val="002060"/>
              </w:rPr>
            </w:pPr>
            <w:r w:rsidRPr="00252DFF">
              <w:rPr>
                <w:color w:val="002060"/>
              </w:rPr>
              <w:t xml:space="preserve">(LF JESINA FEMMINILE) </w:t>
            </w:r>
          </w:p>
        </w:tc>
        <w:tc>
          <w:tcPr>
            <w:tcW w:w="800" w:type="dxa"/>
            <w:tcMar>
              <w:top w:w="20" w:type="dxa"/>
              <w:left w:w="20" w:type="dxa"/>
              <w:bottom w:w="20" w:type="dxa"/>
              <w:right w:w="20" w:type="dxa"/>
            </w:tcMar>
            <w:vAlign w:val="center"/>
          </w:tcPr>
          <w:p w14:paraId="6C53C3FB"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492746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187CBB6" w14:textId="77777777" w:rsidR="00252DFF" w:rsidRPr="00252DFF" w:rsidRDefault="00252DFF" w:rsidP="00252DFF">
            <w:pPr>
              <w:pStyle w:val="movimento2"/>
              <w:rPr>
                <w:color w:val="002060"/>
              </w:rPr>
            </w:pPr>
            <w:r w:rsidRPr="00252DFF">
              <w:rPr>
                <w:color w:val="002060"/>
              </w:rPr>
              <w:t> </w:t>
            </w:r>
          </w:p>
        </w:tc>
      </w:tr>
    </w:tbl>
    <w:p w14:paraId="37D6436D" w14:textId="77777777" w:rsidR="00252DFF" w:rsidRPr="00252DFF" w:rsidRDefault="00252DFF" w:rsidP="00252DFF">
      <w:pPr>
        <w:pStyle w:val="titolo10"/>
        <w:divId w:val="527259509"/>
        <w:rPr>
          <w:color w:val="002060"/>
        </w:rPr>
      </w:pPr>
      <w:r w:rsidRPr="00252DFF">
        <w:rPr>
          <w:color w:val="002060"/>
        </w:rPr>
        <w:t xml:space="preserve">GARE DEL 8/ 2/2020 </w:t>
      </w:r>
    </w:p>
    <w:p w14:paraId="31E578BA"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4B554007"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208618D2" w14:textId="77777777" w:rsidR="00252DFF" w:rsidRPr="00252DFF" w:rsidRDefault="00252DFF" w:rsidP="00252DFF">
      <w:pPr>
        <w:pStyle w:val="titolo30"/>
        <w:divId w:val="527259509"/>
        <w:rPr>
          <w:color w:val="002060"/>
        </w:rPr>
      </w:pPr>
      <w:r w:rsidRPr="00252DFF">
        <w:rPr>
          <w:color w:val="002060"/>
        </w:rPr>
        <w:t xml:space="preserve">CALCIATORI NON ESPULSI </w:t>
      </w:r>
    </w:p>
    <w:p w14:paraId="537306AE"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F009E91" w14:textId="77777777" w:rsidTr="00252DFF">
        <w:trPr>
          <w:divId w:val="527259509"/>
        </w:trPr>
        <w:tc>
          <w:tcPr>
            <w:tcW w:w="2200" w:type="dxa"/>
            <w:tcMar>
              <w:top w:w="20" w:type="dxa"/>
              <w:left w:w="20" w:type="dxa"/>
              <w:bottom w:w="20" w:type="dxa"/>
              <w:right w:w="20" w:type="dxa"/>
            </w:tcMar>
            <w:vAlign w:val="center"/>
          </w:tcPr>
          <w:p w14:paraId="7ED42B9B" w14:textId="77777777" w:rsidR="00252DFF" w:rsidRPr="00252DFF" w:rsidRDefault="00252DFF" w:rsidP="00252DFF">
            <w:pPr>
              <w:pStyle w:val="movimento"/>
              <w:rPr>
                <w:color w:val="002060"/>
              </w:rPr>
            </w:pPr>
            <w:r w:rsidRPr="00252DFF">
              <w:rPr>
                <w:color w:val="002060"/>
              </w:rPr>
              <w:t>HURTADO BENAVIDES NICOLE</w:t>
            </w:r>
          </w:p>
        </w:tc>
        <w:tc>
          <w:tcPr>
            <w:tcW w:w="2200" w:type="dxa"/>
            <w:tcMar>
              <w:top w:w="20" w:type="dxa"/>
              <w:left w:w="20" w:type="dxa"/>
              <w:bottom w:w="20" w:type="dxa"/>
              <w:right w:w="20" w:type="dxa"/>
            </w:tcMar>
            <w:vAlign w:val="center"/>
          </w:tcPr>
          <w:p w14:paraId="2C99D6D1" w14:textId="77777777" w:rsidR="00252DFF" w:rsidRPr="00252DFF" w:rsidRDefault="00252DFF" w:rsidP="00252DFF">
            <w:pPr>
              <w:pStyle w:val="movimento2"/>
              <w:rPr>
                <w:color w:val="002060"/>
              </w:rPr>
            </w:pPr>
            <w:r w:rsidRPr="00252DFF">
              <w:rPr>
                <w:color w:val="002060"/>
              </w:rPr>
              <w:t xml:space="preserve">(ATL URBINO C5 1999) </w:t>
            </w:r>
          </w:p>
        </w:tc>
        <w:tc>
          <w:tcPr>
            <w:tcW w:w="800" w:type="dxa"/>
            <w:tcMar>
              <w:top w:w="20" w:type="dxa"/>
              <w:left w:w="20" w:type="dxa"/>
              <w:bottom w:w="20" w:type="dxa"/>
              <w:right w:w="20" w:type="dxa"/>
            </w:tcMar>
            <w:vAlign w:val="center"/>
          </w:tcPr>
          <w:p w14:paraId="24D2CCFF"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60F0789"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9A0F5C0" w14:textId="77777777" w:rsidR="00252DFF" w:rsidRPr="00252DFF" w:rsidRDefault="00252DFF" w:rsidP="00252DFF">
            <w:pPr>
              <w:pStyle w:val="movimento2"/>
              <w:rPr>
                <w:color w:val="002060"/>
              </w:rPr>
            </w:pPr>
            <w:r w:rsidRPr="00252DFF">
              <w:rPr>
                <w:color w:val="002060"/>
              </w:rPr>
              <w:t> </w:t>
            </w:r>
          </w:p>
        </w:tc>
      </w:tr>
    </w:tbl>
    <w:p w14:paraId="15CFF606" w14:textId="77777777" w:rsidR="00252DFF" w:rsidRPr="00252DFF" w:rsidRDefault="00252DFF" w:rsidP="00252DFF">
      <w:pPr>
        <w:pStyle w:val="titolo10"/>
        <w:divId w:val="527259509"/>
        <w:rPr>
          <w:color w:val="002060"/>
        </w:rPr>
      </w:pPr>
      <w:r w:rsidRPr="00252DFF">
        <w:rPr>
          <w:color w:val="002060"/>
        </w:rPr>
        <w:t xml:space="preserve">GARE DEL 9/ 2/2020 </w:t>
      </w:r>
    </w:p>
    <w:p w14:paraId="661DF362"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260EE114"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23DD7404" w14:textId="77777777" w:rsidR="00252DFF" w:rsidRPr="00252DFF" w:rsidRDefault="00252DFF" w:rsidP="00252DFF">
      <w:pPr>
        <w:pStyle w:val="titolo30"/>
        <w:divId w:val="527259509"/>
        <w:rPr>
          <w:color w:val="002060"/>
        </w:rPr>
      </w:pPr>
      <w:r w:rsidRPr="00252DFF">
        <w:rPr>
          <w:color w:val="002060"/>
        </w:rPr>
        <w:t xml:space="preserve">CALCIATORI ESPULSI </w:t>
      </w:r>
    </w:p>
    <w:p w14:paraId="01B87654" w14:textId="77777777" w:rsidR="00252DFF" w:rsidRPr="00252DFF" w:rsidRDefault="00252DFF" w:rsidP="00252DFF">
      <w:pPr>
        <w:pStyle w:val="titolo20"/>
        <w:divId w:val="527259509"/>
        <w:rPr>
          <w:color w:val="002060"/>
        </w:rPr>
      </w:pPr>
      <w:r w:rsidRPr="00252DFF">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1897A8DD" w14:textId="77777777" w:rsidTr="00252DFF">
        <w:trPr>
          <w:divId w:val="527259509"/>
        </w:trPr>
        <w:tc>
          <w:tcPr>
            <w:tcW w:w="2200" w:type="dxa"/>
            <w:tcMar>
              <w:top w:w="20" w:type="dxa"/>
              <w:left w:w="20" w:type="dxa"/>
              <w:bottom w:w="20" w:type="dxa"/>
              <w:right w:w="20" w:type="dxa"/>
            </w:tcMar>
            <w:vAlign w:val="center"/>
          </w:tcPr>
          <w:p w14:paraId="1CA022D3" w14:textId="77777777" w:rsidR="00252DFF" w:rsidRPr="00252DFF" w:rsidRDefault="00252DFF" w:rsidP="00252DFF">
            <w:pPr>
              <w:pStyle w:val="movimento"/>
              <w:rPr>
                <w:color w:val="002060"/>
              </w:rPr>
            </w:pPr>
            <w:r w:rsidRPr="00252DFF">
              <w:rPr>
                <w:color w:val="002060"/>
              </w:rPr>
              <w:lastRenderedPageBreak/>
              <w:t>AMEDANO MICHELA</w:t>
            </w:r>
          </w:p>
        </w:tc>
        <w:tc>
          <w:tcPr>
            <w:tcW w:w="2200" w:type="dxa"/>
            <w:tcMar>
              <w:top w:w="20" w:type="dxa"/>
              <w:left w:w="20" w:type="dxa"/>
              <w:bottom w:w="20" w:type="dxa"/>
              <w:right w:w="20" w:type="dxa"/>
            </w:tcMar>
            <w:vAlign w:val="center"/>
          </w:tcPr>
          <w:p w14:paraId="4664B5DF" w14:textId="77777777" w:rsidR="00252DFF" w:rsidRPr="00252DFF" w:rsidRDefault="00252DFF" w:rsidP="00252DFF">
            <w:pPr>
              <w:pStyle w:val="movimento2"/>
              <w:rPr>
                <w:color w:val="002060"/>
              </w:rPr>
            </w:pPr>
            <w:r w:rsidRPr="00252DFF">
              <w:rPr>
                <w:color w:val="002060"/>
              </w:rPr>
              <w:t xml:space="preserve">(CALCIO A 5 CORINALDO) </w:t>
            </w:r>
          </w:p>
        </w:tc>
        <w:tc>
          <w:tcPr>
            <w:tcW w:w="800" w:type="dxa"/>
            <w:tcMar>
              <w:top w:w="20" w:type="dxa"/>
              <w:left w:w="20" w:type="dxa"/>
              <w:bottom w:w="20" w:type="dxa"/>
              <w:right w:w="20" w:type="dxa"/>
            </w:tcMar>
            <w:vAlign w:val="center"/>
          </w:tcPr>
          <w:p w14:paraId="20A205DA"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2C74DDF"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303170A" w14:textId="77777777" w:rsidR="00252DFF" w:rsidRPr="00252DFF" w:rsidRDefault="00252DFF" w:rsidP="00252DFF">
            <w:pPr>
              <w:pStyle w:val="movimento2"/>
              <w:rPr>
                <w:color w:val="002060"/>
              </w:rPr>
            </w:pPr>
            <w:r w:rsidRPr="00252DFF">
              <w:rPr>
                <w:color w:val="002060"/>
              </w:rPr>
              <w:t> </w:t>
            </w:r>
          </w:p>
        </w:tc>
      </w:tr>
    </w:tbl>
    <w:p w14:paraId="0D35E2AE" w14:textId="77777777" w:rsidR="00252DFF" w:rsidRPr="00252DFF" w:rsidRDefault="00252DFF" w:rsidP="00252DFF">
      <w:pPr>
        <w:pStyle w:val="titolo30"/>
        <w:divId w:val="527259509"/>
        <w:rPr>
          <w:color w:val="002060"/>
        </w:rPr>
      </w:pPr>
      <w:r w:rsidRPr="00252DFF">
        <w:rPr>
          <w:color w:val="002060"/>
        </w:rPr>
        <w:t xml:space="preserve">CALCIATORI NON ESPULSI </w:t>
      </w:r>
    </w:p>
    <w:p w14:paraId="6745F01F" w14:textId="77777777" w:rsidR="00252DFF" w:rsidRPr="00252DFF" w:rsidRDefault="00252DFF" w:rsidP="00252DFF">
      <w:pPr>
        <w:pStyle w:val="titolo20"/>
        <w:divId w:val="527259509"/>
        <w:rPr>
          <w:color w:val="002060"/>
        </w:rPr>
      </w:pPr>
      <w:r w:rsidRPr="00252D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766CE285" w14:textId="77777777" w:rsidTr="00252DFF">
        <w:trPr>
          <w:divId w:val="527259509"/>
        </w:trPr>
        <w:tc>
          <w:tcPr>
            <w:tcW w:w="2200" w:type="dxa"/>
            <w:tcMar>
              <w:top w:w="20" w:type="dxa"/>
              <w:left w:w="20" w:type="dxa"/>
              <w:bottom w:w="20" w:type="dxa"/>
              <w:right w:w="20" w:type="dxa"/>
            </w:tcMar>
            <w:vAlign w:val="center"/>
          </w:tcPr>
          <w:p w14:paraId="0119B6F9" w14:textId="77777777" w:rsidR="00252DFF" w:rsidRPr="00252DFF" w:rsidRDefault="00252DFF" w:rsidP="00252DFF">
            <w:pPr>
              <w:pStyle w:val="movimento"/>
              <w:rPr>
                <w:color w:val="002060"/>
              </w:rPr>
            </w:pPr>
            <w:r w:rsidRPr="00252DFF">
              <w:rPr>
                <w:color w:val="002060"/>
              </w:rPr>
              <w:t>LACCHE MARIA LAURA</w:t>
            </w:r>
          </w:p>
        </w:tc>
        <w:tc>
          <w:tcPr>
            <w:tcW w:w="2200" w:type="dxa"/>
            <w:tcMar>
              <w:top w:w="20" w:type="dxa"/>
              <w:left w:w="20" w:type="dxa"/>
              <w:bottom w:w="20" w:type="dxa"/>
              <w:right w:w="20" w:type="dxa"/>
            </w:tcMar>
            <w:vAlign w:val="center"/>
          </w:tcPr>
          <w:p w14:paraId="528D1C8A" w14:textId="77777777" w:rsidR="00252DFF" w:rsidRPr="00252DFF" w:rsidRDefault="00252DFF" w:rsidP="00252DFF">
            <w:pPr>
              <w:pStyle w:val="movimento2"/>
              <w:rPr>
                <w:color w:val="002060"/>
              </w:rPr>
            </w:pPr>
            <w:r w:rsidRPr="00252DFF">
              <w:rPr>
                <w:color w:val="002060"/>
              </w:rPr>
              <w:t xml:space="preserve">(CANTINE RIUNITE CSI) </w:t>
            </w:r>
          </w:p>
        </w:tc>
        <w:tc>
          <w:tcPr>
            <w:tcW w:w="800" w:type="dxa"/>
            <w:tcMar>
              <w:top w:w="20" w:type="dxa"/>
              <w:left w:w="20" w:type="dxa"/>
              <w:bottom w:w="20" w:type="dxa"/>
              <w:right w:w="20" w:type="dxa"/>
            </w:tcMar>
            <w:vAlign w:val="center"/>
          </w:tcPr>
          <w:p w14:paraId="0A8CA8D0"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134E7DD" w14:textId="77777777" w:rsidR="00252DFF" w:rsidRPr="00252DFF" w:rsidRDefault="00252DFF" w:rsidP="00252DFF">
            <w:pPr>
              <w:pStyle w:val="movimento"/>
              <w:rPr>
                <w:color w:val="002060"/>
              </w:rPr>
            </w:pPr>
            <w:r w:rsidRPr="00252DFF">
              <w:rPr>
                <w:color w:val="002060"/>
              </w:rPr>
              <w:t>LANI ELISA</w:t>
            </w:r>
          </w:p>
        </w:tc>
        <w:tc>
          <w:tcPr>
            <w:tcW w:w="2200" w:type="dxa"/>
            <w:tcMar>
              <w:top w:w="20" w:type="dxa"/>
              <w:left w:w="20" w:type="dxa"/>
              <w:bottom w:w="20" w:type="dxa"/>
              <w:right w:w="20" w:type="dxa"/>
            </w:tcMar>
            <w:vAlign w:val="center"/>
          </w:tcPr>
          <w:p w14:paraId="75AFDAE1" w14:textId="77777777" w:rsidR="00252DFF" w:rsidRPr="00252DFF" w:rsidRDefault="00252DFF" w:rsidP="00252DFF">
            <w:pPr>
              <w:pStyle w:val="movimento2"/>
              <w:rPr>
                <w:color w:val="002060"/>
              </w:rPr>
            </w:pPr>
            <w:r w:rsidRPr="00252DFF">
              <w:rPr>
                <w:color w:val="002060"/>
              </w:rPr>
              <w:t xml:space="preserve">(PIANDIROSE) </w:t>
            </w:r>
          </w:p>
        </w:tc>
      </w:tr>
    </w:tbl>
    <w:p w14:paraId="4A3B0107" w14:textId="77777777" w:rsidR="00252DFF" w:rsidRPr="00252DFF" w:rsidRDefault="00252DFF" w:rsidP="00252DFF">
      <w:pPr>
        <w:pStyle w:val="titolo20"/>
        <w:divId w:val="527259509"/>
        <w:rPr>
          <w:color w:val="002060"/>
        </w:rPr>
      </w:pPr>
      <w:r w:rsidRPr="00252D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7FE720B1" w14:textId="77777777" w:rsidTr="00252DFF">
        <w:trPr>
          <w:divId w:val="527259509"/>
        </w:trPr>
        <w:tc>
          <w:tcPr>
            <w:tcW w:w="2200" w:type="dxa"/>
            <w:tcMar>
              <w:top w:w="20" w:type="dxa"/>
              <w:left w:w="20" w:type="dxa"/>
              <w:bottom w:w="20" w:type="dxa"/>
              <w:right w:w="20" w:type="dxa"/>
            </w:tcMar>
            <w:vAlign w:val="center"/>
          </w:tcPr>
          <w:p w14:paraId="54A334FF" w14:textId="77777777" w:rsidR="00252DFF" w:rsidRPr="00252DFF" w:rsidRDefault="00252DFF" w:rsidP="00252DFF">
            <w:pPr>
              <w:pStyle w:val="movimento"/>
              <w:rPr>
                <w:color w:val="002060"/>
              </w:rPr>
            </w:pPr>
            <w:r w:rsidRPr="00252DFF">
              <w:rPr>
                <w:color w:val="002060"/>
              </w:rPr>
              <w:t>VERDIGLIONE LAURA</w:t>
            </w:r>
          </w:p>
        </w:tc>
        <w:tc>
          <w:tcPr>
            <w:tcW w:w="2200" w:type="dxa"/>
            <w:tcMar>
              <w:top w:w="20" w:type="dxa"/>
              <w:left w:w="20" w:type="dxa"/>
              <w:bottom w:w="20" w:type="dxa"/>
              <w:right w:w="20" w:type="dxa"/>
            </w:tcMar>
            <w:vAlign w:val="center"/>
          </w:tcPr>
          <w:p w14:paraId="1434F11B" w14:textId="77777777" w:rsidR="00252DFF" w:rsidRPr="00252DFF" w:rsidRDefault="00252DFF" w:rsidP="00252DFF">
            <w:pPr>
              <w:pStyle w:val="movimento2"/>
              <w:rPr>
                <w:color w:val="002060"/>
              </w:rPr>
            </w:pPr>
            <w:r w:rsidRPr="00252DFF">
              <w:rPr>
                <w:color w:val="002060"/>
              </w:rPr>
              <w:t xml:space="preserve">(SAN MICHELE) </w:t>
            </w:r>
          </w:p>
        </w:tc>
        <w:tc>
          <w:tcPr>
            <w:tcW w:w="800" w:type="dxa"/>
            <w:tcMar>
              <w:top w:w="20" w:type="dxa"/>
              <w:left w:w="20" w:type="dxa"/>
              <w:bottom w:w="20" w:type="dxa"/>
              <w:right w:w="20" w:type="dxa"/>
            </w:tcMar>
            <w:vAlign w:val="center"/>
          </w:tcPr>
          <w:p w14:paraId="4E1263D0"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28BF596"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E5938DC" w14:textId="77777777" w:rsidR="00252DFF" w:rsidRPr="00252DFF" w:rsidRDefault="00252DFF" w:rsidP="00252DFF">
            <w:pPr>
              <w:pStyle w:val="movimento2"/>
              <w:rPr>
                <w:color w:val="002060"/>
              </w:rPr>
            </w:pPr>
            <w:r w:rsidRPr="00252DFF">
              <w:rPr>
                <w:color w:val="002060"/>
              </w:rPr>
              <w:t> </w:t>
            </w:r>
          </w:p>
        </w:tc>
      </w:tr>
    </w:tbl>
    <w:p w14:paraId="60DE1F29"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068DB882" w14:textId="77777777" w:rsidTr="00252DFF">
        <w:trPr>
          <w:divId w:val="527259509"/>
        </w:trPr>
        <w:tc>
          <w:tcPr>
            <w:tcW w:w="2200" w:type="dxa"/>
            <w:tcMar>
              <w:top w:w="20" w:type="dxa"/>
              <w:left w:w="20" w:type="dxa"/>
              <w:bottom w:w="20" w:type="dxa"/>
              <w:right w:w="20" w:type="dxa"/>
            </w:tcMar>
            <w:vAlign w:val="center"/>
          </w:tcPr>
          <w:p w14:paraId="445E4149" w14:textId="77777777" w:rsidR="00252DFF" w:rsidRPr="00252DFF" w:rsidRDefault="00252DFF" w:rsidP="00252DFF">
            <w:pPr>
              <w:pStyle w:val="movimento"/>
              <w:rPr>
                <w:color w:val="002060"/>
              </w:rPr>
            </w:pPr>
            <w:r w:rsidRPr="00252DFF">
              <w:rPr>
                <w:color w:val="002060"/>
              </w:rPr>
              <w:t>PAGGI ELENA</w:t>
            </w:r>
          </w:p>
        </w:tc>
        <w:tc>
          <w:tcPr>
            <w:tcW w:w="2200" w:type="dxa"/>
            <w:tcMar>
              <w:top w:w="20" w:type="dxa"/>
              <w:left w:w="20" w:type="dxa"/>
              <w:bottom w:w="20" w:type="dxa"/>
              <w:right w:w="20" w:type="dxa"/>
            </w:tcMar>
            <w:vAlign w:val="center"/>
          </w:tcPr>
          <w:p w14:paraId="6EFB5BBE" w14:textId="77777777" w:rsidR="00252DFF" w:rsidRPr="00252DFF" w:rsidRDefault="00252DFF" w:rsidP="00252DFF">
            <w:pPr>
              <w:pStyle w:val="movimento2"/>
              <w:rPr>
                <w:color w:val="002060"/>
              </w:rPr>
            </w:pPr>
            <w:r w:rsidRPr="00252DFF">
              <w:rPr>
                <w:color w:val="002060"/>
              </w:rPr>
              <w:t xml:space="preserve">(CANTINE RIUNITE CSI) </w:t>
            </w:r>
          </w:p>
        </w:tc>
        <w:tc>
          <w:tcPr>
            <w:tcW w:w="800" w:type="dxa"/>
            <w:tcMar>
              <w:top w:w="20" w:type="dxa"/>
              <w:left w:w="20" w:type="dxa"/>
              <w:bottom w:w="20" w:type="dxa"/>
              <w:right w:w="20" w:type="dxa"/>
            </w:tcMar>
            <w:vAlign w:val="center"/>
          </w:tcPr>
          <w:p w14:paraId="3BFB7A24"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9898322" w14:textId="77777777" w:rsidR="00252DFF" w:rsidRPr="00252DFF" w:rsidRDefault="00252DFF" w:rsidP="00252DFF">
            <w:pPr>
              <w:pStyle w:val="movimento"/>
              <w:rPr>
                <w:color w:val="002060"/>
              </w:rPr>
            </w:pPr>
            <w:r w:rsidRPr="00252DFF">
              <w:rPr>
                <w:color w:val="002060"/>
              </w:rPr>
              <w:t>PEDICELLI IDA</w:t>
            </w:r>
          </w:p>
        </w:tc>
        <w:tc>
          <w:tcPr>
            <w:tcW w:w="2200" w:type="dxa"/>
            <w:tcMar>
              <w:top w:w="20" w:type="dxa"/>
              <w:left w:w="20" w:type="dxa"/>
              <w:bottom w:w="20" w:type="dxa"/>
              <w:right w:w="20" w:type="dxa"/>
            </w:tcMar>
            <w:vAlign w:val="center"/>
          </w:tcPr>
          <w:p w14:paraId="6B7870D6" w14:textId="77777777" w:rsidR="00252DFF" w:rsidRPr="00252DFF" w:rsidRDefault="00252DFF" w:rsidP="00252DFF">
            <w:pPr>
              <w:pStyle w:val="movimento2"/>
              <w:rPr>
                <w:color w:val="002060"/>
              </w:rPr>
            </w:pPr>
            <w:r w:rsidRPr="00252DFF">
              <w:rPr>
                <w:color w:val="002060"/>
              </w:rPr>
              <w:t xml:space="preserve">(POLISPORTIVA BORGOSOLESTA) </w:t>
            </w:r>
          </w:p>
        </w:tc>
      </w:tr>
    </w:tbl>
    <w:p w14:paraId="69CEFEF1"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4517572A"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05EC02F6" w14:textId="77777777" w:rsidR="00252DFF" w:rsidRPr="00252DFF" w:rsidRDefault="00252DFF" w:rsidP="00252DFF">
      <w:pPr>
        <w:pStyle w:val="breakline"/>
        <w:divId w:val="527259509"/>
        <w:rPr>
          <w:color w:val="002060"/>
        </w:rPr>
      </w:pPr>
    </w:p>
    <w:p w14:paraId="4A3A3F87" w14:textId="77777777" w:rsidR="00252DFF" w:rsidRPr="00252DFF" w:rsidRDefault="00252DFF" w:rsidP="00252DFF">
      <w:pPr>
        <w:pStyle w:val="TITOLOPRINC"/>
        <w:divId w:val="527259509"/>
        <w:rPr>
          <w:color w:val="002060"/>
        </w:rPr>
      </w:pPr>
      <w:r w:rsidRPr="00252DFF">
        <w:rPr>
          <w:color w:val="002060"/>
        </w:rPr>
        <w:t>CLASSIFICA</w:t>
      </w:r>
    </w:p>
    <w:p w14:paraId="37A405AB" w14:textId="77777777" w:rsidR="00252DFF" w:rsidRPr="00252DFF" w:rsidRDefault="00252DFF" w:rsidP="00252DFF">
      <w:pPr>
        <w:pStyle w:val="breakline"/>
        <w:divId w:val="527259509"/>
        <w:rPr>
          <w:color w:val="002060"/>
        </w:rPr>
      </w:pPr>
    </w:p>
    <w:p w14:paraId="2A7A52FB" w14:textId="77777777" w:rsidR="00252DFF" w:rsidRPr="00252DFF" w:rsidRDefault="00252DFF" w:rsidP="00252DFF">
      <w:pPr>
        <w:pStyle w:val="breakline"/>
        <w:divId w:val="527259509"/>
        <w:rPr>
          <w:color w:val="002060"/>
        </w:rPr>
      </w:pPr>
    </w:p>
    <w:p w14:paraId="31CE2334" w14:textId="77777777" w:rsidR="00252DFF" w:rsidRPr="00252DFF" w:rsidRDefault="00252DFF" w:rsidP="00252DFF">
      <w:pPr>
        <w:pStyle w:val="SOTTOTITOLOCAMPIONATO1"/>
        <w:divId w:val="527259509"/>
        <w:rPr>
          <w:color w:val="002060"/>
        </w:rPr>
      </w:pPr>
      <w:r w:rsidRPr="00252DFF">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56C15EF2"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294853"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C86819"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4E8004"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91F9BD"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268ACC"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A7845B"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8D8580"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775AA"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79BF65"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B047DB" w14:textId="77777777" w:rsidR="00252DFF" w:rsidRPr="00252DFF" w:rsidRDefault="00252DFF" w:rsidP="00252DFF">
            <w:pPr>
              <w:pStyle w:val="HEADERTABELLA"/>
              <w:rPr>
                <w:color w:val="002060"/>
              </w:rPr>
            </w:pPr>
            <w:r w:rsidRPr="00252DFF">
              <w:rPr>
                <w:color w:val="002060"/>
              </w:rPr>
              <w:t>PE</w:t>
            </w:r>
          </w:p>
        </w:tc>
      </w:tr>
      <w:tr w:rsidR="00252DFF" w:rsidRPr="00252DFF" w14:paraId="7AC21BF4"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644134" w14:textId="77777777" w:rsidR="00252DFF" w:rsidRPr="00252DFF" w:rsidRDefault="00252DFF" w:rsidP="00252DFF">
            <w:pPr>
              <w:pStyle w:val="ROWTABELLA"/>
              <w:rPr>
                <w:color w:val="002060"/>
              </w:rPr>
            </w:pPr>
            <w:r w:rsidRPr="00252DFF">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6592F"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82C21"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1AF7A"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5ABB9"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99EDE"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06923"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E504A"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AE201"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CFFE7" w14:textId="77777777" w:rsidR="00252DFF" w:rsidRPr="00252DFF" w:rsidRDefault="00252DFF" w:rsidP="00252DFF">
            <w:pPr>
              <w:pStyle w:val="ROWTABELLA"/>
              <w:jc w:val="center"/>
              <w:rPr>
                <w:color w:val="002060"/>
              </w:rPr>
            </w:pPr>
            <w:r w:rsidRPr="00252DFF">
              <w:rPr>
                <w:color w:val="002060"/>
              </w:rPr>
              <w:t>0</w:t>
            </w:r>
          </w:p>
        </w:tc>
      </w:tr>
      <w:tr w:rsidR="00252DFF" w:rsidRPr="00252DFF" w14:paraId="004DA56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B75415" w14:textId="77777777" w:rsidR="00252DFF" w:rsidRPr="00252DFF" w:rsidRDefault="00252DFF" w:rsidP="00252DFF">
            <w:pPr>
              <w:pStyle w:val="ROWTABELLA"/>
              <w:rPr>
                <w:color w:val="002060"/>
              </w:rPr>
            </w:pPr>
            <w:r w:rsidRPr="00252DF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16799"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01460"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A7EC5"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E018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CF66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591E8"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B2582"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AB6DC"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5C61A" w14:textId="77777777" w:rsidR="00252DFF" w:rsidRPr="00252DFF" w:rsidRDefault="00252DFF" w:rsidP="00252DFF">
            <w:pPr>
              <w:pStyle w:val="ROWTABELLA"/>
              <w:jc w:val="center"/>
              <w:rPr>
                <w:color w:val="002060"/>
              </w:rPr>
            </w:pPr>
            <w:r w:rsidRPr="00252DFF">
              <w:rPr>
                <w:color w:val="002060"/>
              </w:rPr>
              <w:t>0</w:t>
            </w:r>
          </w:p>
        </w:tc>
      </w:tr>
      <w:tr w:rsidR="00252DFF" w:rsidRPr="00252DFF" w14:paraId="1389425B"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CFC8C5" w14:textId="77777777" w:rsidR="00252DFF" w:rsidRPr="00252DFF" w:rsidRDefault="00252DFF" w:rsidP="00252DFF">
            <w:pPr>
              <w:pStyle w:val="ROWTABELLA"/>
              <w:rPr>
                <w:color w:val="002060"/>
              </w:rPr>
            </w:pPr>
            <w:r w:rsidRPr="00252DFF">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611AC"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0CF1F"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6B7B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2F792"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05AD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95919"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BE502"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D4343"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A2A66" w14:textId="77777777" w:rsidR="00252DFF" w:rsidRPr="00252DFF" w:rsidRDefault="00252DFF" w:rsidP="00252DFF">
            <w:pPr>
              <w:pStyle w:val="ROWTABELLA"/>
              <w:jc w:val="center"/>
              <w:rPr>
                <w:color w:val="002060"/>
              </w:rPr>
            </w:pPr>
            <w:r w:rsidRPr="00252DFF">
              <w:rPr>
                <w:color w:val="002060"/>
              </w:rPr>
              <w:t>0</w:t>
            </w:r>
          </w:p>
        </w:tc>
      </w:tr>
      <w:tr w:rsidR="00252DFF" w:rsidRPr="00252DFF" w14:paraId="71FB44DE"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C3527C" w14:textId="77777777" w:rsidR="00252DFF" w:rsidRPr="00252DFF" w:rsidRDefault="00252DFF" w:rsidP="00252DFF">
            <w:pPr>
              <w:pStyle w:val="ROWTABELLA"/>
              <w:rPr>
                <w:color w:val="002060"/>
              </w:rPr>
            </w:pPr>
            <w:r w:rsidRPr="00252DF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02614"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1AE9A"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3FB8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60D25"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3026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031F0"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89C3A"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E4752"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2DDFF" w14:textId="77777777" w:rsidR="00252DFF" w:rsidRPr="00252DFF" w:rsidRDefault="00252DFF" w:rsidP="00252DFF">
            <w:pPr>
              <w:pStyle w:val="ROWTABELLA"/>
              <w:jc w:val="center"/>
              <w:rPr>
                <w:color w:val="002060"/>
              </w:rPr>
            </w:pPr>
            <w:r w:rsidRPr="00252DFF">
              <w:rPr>
                <w:color w:val="002060"/>
              </w:rPr>
              <w:t>0</w:t>
            </w:r>
          </w:p>
        </w:tc>
      </w:tr>
      <w:tr w:rsidR="00252DFF" w:rsidRPr="00252DFF" w14:paraId="59C88966"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8DF28E" w14:textId="77777777" w:rsidR="00252DFF" w:rsidRPr="00252DFF" w:rsidRDefault="00252DFF" w:rsidP="00252DFF">
            <w:pPr>
              <w:pStyle w:val="ROWTABELLA"/>
              <w:rPr>
                <w:color w:val="002060"/>
              </w:rPr>
            </w:pPr>
            <w:r w:rsidRPr="00252DF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F1FCF"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40317"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780B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1D3E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A520E"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AAB78"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0EB67"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3B794"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6932A" w14:textId="77777777" w:rsidR="00252DFF" w:rsidRPr="00252DFF" w:rsidRDefault="00252DFF" w:rsidP="00252DFF">
            <w:pPr>
              <w:pStyle w:val="ROWTABELLA"/>
              <w:jc w:val="center"/>
              <w:rPr>
                <w:color w:val="002060"/>
              </w:rPr>
            </w:pPr>
            <w:r w:rsidRPr="00252DFF">
              <w:rPr>
                <w:color w:val="002060"/>
              </w:rPr>
              <w:t>0</w:t>
            </w:r>
          </w:p>
        </w:tc>
      </w:tr>
      <w:tr w:rsidR="00252DFF" w:rsidRPr="00252DFF" w14:paraId="3BB1D457"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4BF168" w14:textId="77777777" w:rsidR="00252DFF" w:rsidRPr="00252DFF" w:rsidRDefault="00252DFF" w:rsidP="00252DFF">
            <w:pPr>
              <w:pStyle w:val="ROWTABELLA"/>
              <w:rPr>
                <w:color w:val="002060"/>
              </w:rPr>
            </w:pPr>
            <w:r w:rsidRPr="00252DFF">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91D70"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B38DC"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154B3"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B0569"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B5154"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BE899"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6EA55"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893EC"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FA4CA" w14:textId="77777777" w:rsidR="00252DFF" w:rsidRPr="00252DFF" w:rsidRDefault="00252DFF" w:rsidP="00252DFF">
            <w:pPr>
              <w:pStyle w:val="ROWTABELLA"/>
              <w:jc w:val="center"/>
              <w:rPr>
                <w:color w:val="002060"/>
              </w:rPr>
            </w:pPr>
            <w:r w:rsidRPr="00252DFF">
              <w:rPr>
                <w:color w:val="002060"/>
              </w:rPr>
              <w:t>0</w:t>
            </w:r>
          </w:p>
        </w:tc>
      </w:tr>
      <w:tr w:rsidR="00252DFF" w:rsidRPr="00252DFF" w14:paraId="57A5DD6F"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2BEA38" w14:textId="77777777" w:rsidR="00252DFF" w:rsidRPr="00252DFF" w:rsidRDefault="00252DFF" w:rsidP="00252DFF">
            <w:pPr>
              <w:pStyle w:val="ROWTABELLA"/>
              <w:rPr>
                <w:color w:val="002060"/>
              </w:rPr>
            </w:pPr>
            <w:r w:rsidRPr="00252DFF">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52D4E"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7BD55"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76855"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A416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C9D14"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3082A"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D35DC"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80379"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A2EE5" w14:textId="77777777" w:rsidR="00252DFF" w:rsidRPr="00252DFF" w:rsidRDefault="00252DFF" w:rsidP="00252DFF">
            <w:pPr>
              <w:pStyle w:val="ROWTABELLA"/>
              <w:jc w:val="center"/>
              <w:rPr>
                <w:color w:val="002060"/>
              </w:rPr>
            </w:pPr>
            <w:r w:rsidRPr="00252DFF">
              <w:rPr>
                <w:color w:val="002060"/>
              </w:rPr>
              <w:t>0</w:t>
            </w:r>
          </w:p>
        </w:tc>
      </w:tr>
      <w:tr w:rsidR="00252DFF" w:rsidRPr="00252DFF" w14:paraId="48629C52"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12CC7CA" w14:textId="77777777" w:rsidR="00252DFF" w:rsidRPr="00252DFF" w:rsidRDefault="00252DFF" w:rsidP="00252DFF">
            <w:pPr>
              <w:pStyle w:val="ROWTABELLA"/>
              <w:rPr>
                <w:color w:val="002060"/>
              </w:rPr>
            </w:pPr>
            <w:r w:rsidRPr="00252DFF">
              <w:rPr>
                <w:color w:val="002060"/>
              </w:rPr>
              <w:t xml:space="preserve">POL.D. </w:t>
            </w:r>
            <w:proofErr w:type="gramStart"/>
            <w:r w:rsidRPr="00252DFF">
              <w:rPr>
                <w:color w:val="002060"/>
              </w:rPr>
              <w:t>U.MANDOLESI</w:t>
            </w:r>
            <w:proofErr w:type="gramEnd"/>
            <w:r w:rsidRPr="00252DF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94966"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1D706"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2DC8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29DE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07A9D"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CAEC0"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8F429"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B9ED6"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95EB2" w14:textId="77777777" w:rsidR="00252DFF" w:rsidRPr="00252DFF" w:rsidRDefault="00252DFF" w:rsidP="00252DFF">
            <w:pPr>
              <w:pStyle w:val="ROWTABELLA"/>
              <w:jc w:val="center"/>
              <w:rPr>
                <w:color w:val="002060"/>
              </w:rPr>
            </w:pPr>
            <w:r w:rsidRPr="00252DFF">
              <w:rPr>
                <w:color w:val="002060"/>
              </w:rPr>
              <w:t>0</w:t>
            </w:r>
          </w:p>
        </w:tc>
      </w:tr>
    </w:tbl>
    <w:p w14:paraId="0A13BE79" w14:textId="77777777" w:rsidR="00252DFF" w:rsidRPr="00252DFF" w:rsidRDefault="00252DFF" w:rsidP="00252DFF">
      <w:pPr>
        <w:pStyle w:val="breakline"/>
        <w:divId w:val="527259509"/>
        <w:rPr>
          <w:color w:val="002060"/>
        </w:rPr>
      </w:pPr>
    </w:p>
    <w:p w14:paraId="327EE2C7" w14:textId="77777777" w:rsidR="00252DFF" w:rsidRPr="00252DFF" w:rsidRDefault="00252DFF" w:rsidP="00252DFF">
      <w:pPr>
        <w:pStyle w:val="breakline"/>
        <w:divId w:val="527259509"/>
        <w:rPr>
          <w:color w:val="002060"/>
        </w:rPr>
      </w:pPr>
    </w:p>
    <w:p w14:paraId="48CEB652" w14:textId="77777777" w:rsidR="00252DFF" w:rsidRPr="00252DFF" w:rsidRDefault="00252DFF" w:rsidP="00252DFF">
      <w:pPr>
        <w:pStyle w:val="SOTTOTITOLOCAMPIONATO1"/>
        <w:divId w:val="527259509"/>
        <w:rPr>
          <w:color w:val="002060"/>
        </w:rPr>
      </w:pPr>
      <w:r w:rsidRPr="00252DFF">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36B51652"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55350"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C9F0A4"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218F7A"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8A3B99"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D3539"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8FA0F9"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1F656C"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82A878"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85BAF8"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62787D" w14:textId="77777777" w:rsidR="00252DFF" w:rsidRPr="00252DFF" w:rsidRDefault="00252DFF" w:rsidP="00252DFF">
            <w:pPr>
              <w:pStyle w:val="HEADERTABELLA"/>
              <w:rPr>
                <w:color w:val="002060"/>
              </w:rPr>
            </w:pPr>
            <w:r w:rsidRPr="00252DFF">
              <w:rPr>
                <w:color w:val="002060"/>
              </w:rPr>
              <w:t>PE</w:t>
            </w:r>
          </w:p>
        </w:tc>
      </w:tr>
      <w:tr w:rsidR="00252DFF" w:rsidRPr="00252DFF" w14:paraId="7CDA6A83"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C26297F" w14:textId="77777777" w:rsidR="00252DFF" w:rsidRPr="00252DFF" w:rsidRDefault="00252DFF" w:rsidP="00252DFF">
            <w:pPr>
              <w:pStyle w:val="ROWTABELLA"/>
              <w:rPr>
                <w:color w:val="002060"/>
              </w:rPr>
            </w:pPr>
            <w:r w:rsidRPr="00252DF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2C195"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93FCE"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1910A"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5DFE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AC43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6F12F"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F8B8B"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90373"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63636" w14:textId="77777777" w:rsidR="00252DFF" w:rsidRPr="00252DFF" w:rsidRDefault="00252DFF" w:rsidP="00252DFF">
            <w:pPr>
              <w:pStyle w:val="ROWTABELLA"/>
              <w:jc w:val="center"/>
              <w:rPr>
                <w:color w:val="002060"/>
              </w:rPr>
            </w:pPr>
            <w:r w:rsidRPr="00252DFF">
              <w:rPr>
                <w:color w:val="002060"/>
              </w:rPr>
              <w:t>0</w:t>
            </w:r>
          </w:p>
        </w:tc>
      </w:tr>
      <w:tr w:rsidR="00252DFF" w:rsidRPr="00252DFF" w14:paraId="454AA124"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352CEF" w14:textId="77777777" w:rsidR="00252DFF" w:rsidRPr="00252DFF" w:rsidRDefault="00252DFF" w:rsidP="00252DFF">
            <w:pPr>
              <w:pStyle w:val="ROWTABELLA"/>
              <w:rPr>
                <w:color w:val="002060"/>
              </w:rPr>
            </w:pPr>
            <w:r w:rsidRPr="00252DFF">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9A4B7"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0DCCA"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32931"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027A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DE5E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94CD2"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4EAD4"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1BF59"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6AEBE" w14:textId="77777777" w:rsidR="00252DFF" w:rsidRPr="00252DFF" w:rsidRDefault="00252DFF" w:rsidP="00252DFF">
            <w:pPr>
              <w:pStyle w:val="ROWTABELLA"/>
              <w:jc w:val="center"/>
              <w:rPr>
                <w:color w:val="002060"/>
              </w:rPr>
            </w:pPr>
            <w:r w:rsidRPr="00252DFF">
              <w:rPr>
                <w:color w:val="002060"/>
              </w:rPr>
              <w:t>0</w:t>
            </w:r>
          </w:p>
        </w:tc>
      </w:tr>
      <w:tr w:rsidR="00EC553A" w:rsidRPr="00252DFF" w14:paraId="4A24763E"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14AE21" w14:textId="3784A520" w:rsidR="00EC553A" w:rsidRPr="00252DFF" w:rsidRDefault="00EC553A" w:rsidP="00EC553A">
            <w:pPr>
              <w:pStyle w:val="ROWTABELLA"/>
              <w:rPr>
                <w:color w:val="002060"/>
              </w:rPr>
            </w:pPr>
            <w:r w:rsidRPr="00252DF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90FD7" w14:textId="32ED5AD1" w:rsidR="00EC553A" w:rsidRPr="00252DFF" w:rsidRDefault="00EC553A" w:rsidP="00EC553A">
            <w:pPr>
              <w:pStyle w:val="ROWTABELLA"/>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17B81" w14:textId="2BA38B71" w:rsidR="00EC553A" w:rsidRPr="00252DFF" w:rsidRDefault="00EC553A" w:rsidP="00EC553A">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BD9E1" w14:textId="3C2947E4" w:rsidR="00EC553A" w:rsidRPr="00252DFF" w:rsidRDefault="00EC553A" w:rsidP="00EC553A">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27AA9" w14:textId="64321339" w:rsidR="00EC553A" w:rsidRPr="00252DFF" w:rsidRDefault="00EC553A" w:rsidP="00EC553A">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86AC7" w14:textId="6F5648AF" w:rsidR="00EC553A" w:rsidRPr="00252DFF" w:rsidRDefault="00EC553A" w:rsidP="00EC553A">
            <w:pPr>
              <w:pStyle w:val="ROWTABELLA"/>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535C6" w14:textId="53E4B1FB" w:rsidR="00EC553A" w:rsidRPr="00252DFF" w:rsidRDefault="00EC553A" w:rsidP="00EC553A">
            <w:pPr>
              <w:pStyle w:val="ROWTABELLA"/>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DCD2D5" w14:textId="2874BBD7" w:rsidR="00EC553A" w:rsidRPr="00252DFF" w:rsidRDefault="00EC553A" w:rsidP="00EC553A">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1106A" w14:textId="4264FC85" w:rsidR="00EC553A" w:rsidRPr="00252DFF" w:rsidRDefault="00EC553A" w:rsidP="00EC553A">
            <w:pPr>
              <w:pStyle w:val="ROWTABELLA"/>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FA6F3" w14:textId="1FB84D83" w:rsidR="00EC553A" w:rsidRPr="00252DFF" w:rsidRDefault="00EC553A" w:rsidP="00EC553A">
            <w:pPr>
              <w:pStyle w:val="ROWTABELLA"/>
              <w:jc w:val="center"/>
              <w:rPr>
                <w:color w:val="002060"/>
              </w:rPr>
            </w:pPr>
            <w:r w:rsidRPr="00252DFF">
              <w:rPr>
                <w:color w:val="002060"/>
              </w:rPr>
              <w:t>0</w:t>
            </w:r>
          </w:p>
        </w:tc>
      </w:tr>
      <w:tr w:rsidR="00252DFF" w:rsidRPr="00252DFF" w14:paraId="57BC0776"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D90AAD" w14:textId="77777777" w:rsidR="00252DFF" w:rsidRPr="00252DFF" w:rsidRDefault="00252DFF" w:rsidP="00252DFF">
            <w:pPr>
              <w:pStyle w:val="ROWTABELLA"/>
              <w:rPr>
                <w:color w:val="002060"/>
              </w:rPr>
            </w:pPr>
            <w:r w:rsidRPr="00252DFF">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B8D1A"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0FAD4"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395CB"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6737A"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8C3EC"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0FBD8"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A4F68"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51CA1"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809C9" w14:textId="77777777" w:rsidR="00252DFF" w:rsidRPr="00252DFF" w:rsidRDefault="00252DFF" w:rsidP="00252DFF">
            <w:pPr>
              <w:pStyle w:val="ROWTABELLA"/>
              <w:jc w:val="center"/>
              <w:rPr>
                <w:color w:val="002060"/>
              </w:rPr>
            </w:pPr>
            <w:r w:rsidRPr="00252DFF">
              <w:rPr>
                <w:color w:val="002060"/>
              </w:rPr>
              <w:t>0</w:t>
            </w:r>
          </w:p>
        </w:tc>
      </w:tr>
      <w:tr w:rsidR="00EC553A" w:rsidRPr="00252DFF" w14:paraId="3BAEF3A2"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630CF7" w14:textId="6237EA4B" w:rsidR="00EC553A" w:rsidRPr="00252DFF" w:rsidRDefault="00EC553A" w:rsidP="00EC553A">
            <w:pPr>
              <w:pStyle w:val="ROWTABELLA"/>
              <w:rPr>
                <w:color w:val="002060"/>
              </w:rPr>
            </w:pPr>
            <w:r w:rsidRPr="00252DFF">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51A05" w14:textId="50742B4D" w:rsidR="00EC553A" w:rsidRPr="00252DFF" w:rsidRDefault="00EC553A" w:rsidP="00EC553A">
            <w:pPr>
              <w:pStyle w:val="ROWTABELLA"/>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43E29" w14:textId="0486B447" w:rsidR="00EC553A" w:rsidRPr="00252DFF" w:rsidRDefault="00EC553A" w:rsidP="00EC553A">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1669C" w14:textId="19520D56" w:rsidR="00EC553A" w:rsidRPr="00252DFF" w:rsidRDefault="00EC553A" w:rsidP="00EC553A">
            <w:pPr>
              <w:pStyle w:val="ROWTABELLA"/>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A65F5" w14:textId="68CB4B5B" w:rsidR="00EC553A" w:rsidRPr="00252DFF" w:rsidRDefault="00EC553A" w:rsidP="00EC553A">
            <w:pPr>
              <w:pStyle w:val="ROWTABELLA"/>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6486F" w14:textId="0D4A5760" w:rsidR="00EC553A" w:rsidRPr="00252DFF" w:rsidRDefault="00EC553A" w:rsidP="00EC553A">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5C1C2" w14:textId="7806C162" w:rsidR="00EC553A" w:rsidRPr="00252DFF" w:rsidRDefault="00EC553A" w:rsidP="00EC553A">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71DD8" w14:textId="3A51FD41" w:rsidR="00EC553A" w:rsidRPr="00252DFF" w:rsidRDefault="00EC553A" w:rsidP="00EC553A">
            <w:pPr>
              <w:pStyle w:val="ROWTABELLA"/>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0D6BD" w14:textId="61EB738D" w:rsidR="00EC553A" w:rsidRPr="00252DFF" w:rsidRDefault="00EC553A" w:rsidP="00EC553A">
            <w:pPr>
              <w:pStyle w:val="ROWTABELLA"/>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AE062" w14:textId="0FD60DC1" w:rsidR="00EC553A" w:rsidRPr="00252DFF" w:rsidRDefault="00EC553A" w:rsidP="00EC553A">
            <w:pPr>
              <w:pStyle w:val="ROWTABELLA"/>
              <w:jc w:val="center"/>
              <w:rPr>
                <w:color w:val="002060"/>
              </w:rPr>
            </w:pPr>
            <w:r w:rsidRPr="00252DFF">
              <w:rPr>
                <w:color w:val="002060"/>
              </w:rPr>
              <w:t>0</w:t>
            </w:r>
          </w:p>
        </w:tc>
      </w:tr>
      <w:tr w:rsidR="00252DFF" w:rsidRPr="00252DFF" w14:paraId="51EFFD2A"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211CF6" w14:textId="77777777" w:rsidR="00252DFF" w:rsidRPr="00252DFF" w:rsidRDefault="00252DFF" w:rsidP="00252DFF">
            <w:pPr>
              <w:pStyle w:val="ROWTABELLA"/>
              <w:rPr>
                <w:color w:val="002060"/>
              </w:rPr>
            </w:pPr>
            <w:r w:rsidRPr="00252DF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0EAEC"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14CC1"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A6CF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32C7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D271F"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2A71A"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17E4B"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6C1AA"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05600" w14:textId="77777777" w:rsidR="00252DFF" w:rsidRPr="00252DFF" w:rsidRDefault="00252DFF" w:rsidP="00252DFF">
            <w:pPr>
              <w:pStyle w:val="ROWTABELLA"/>
              <w:jc w:val="center"/>
              <w:rPr>
                <w:color w:val="002060"/>
              </w:rPr>
            </w:pPr>
            <w:r w:rsidRPr="00252DFF">
              <w:rPr>
                <w:color w:val="002060"/>
              </w:rPr>
              <w:t>0</w:t>
            </w:r>
          </w:p>
        </w:tc>
      </w:tr>
      <w:tr w:rsidR="00252DFF" w:rsidRPr="00252DFF" w14:paraId="2198DE2F"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D012D0" w14:textId="77777777" w:rsidR="00252DFF" w:rsidRPr="00252DFF" w:rsidRDefault="00252DFF" w:rsidP="00252DFF">
            <w:pPr>
              <w:pStyle w:val="ROWTABELLA"/>
              <w:rPr>
                <w:color w:val="002060"/>
              </w:rPr>
            </w:pPr>
            <w:r w:rsidRPr="00252DFF">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EBE9C"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322B1"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6A6B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74A40"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82588"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4B9A9"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34769"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757C5"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EE521" w14:textId="77777777" w:rsidR="00252DFF" w:rsidRPr="00252DFF" w:rsidRDefault="00252DFF" w:rsidP="00252DFF">
            <w:pPr>
              <w:pStyle w:val="ROWTABELLA"/>
              <w:jc w:val="center"/>
              <w:rPr>
                <w:color w:val="002060"/>
              </w:rPr>
            </w:pPr>
            <w:r w:rsidRPr="00252DFF">
              <w:rPr>
                <w:color w:val="002060"/>
              </w:rPr>
              <w:t>0</w:t>
            </w:r>
          </w:p>
        </w:tc>
      </w:tr>
    </w:tbl>
    <w:p w14:paraId="00907796" w14:textId="77777777" w:rsidR="00252DFF" w:rsidRPr="00252DFF" w:rsidRDefault="00252DFF" w:rsidP="00252DFF">
      <w:pPr>
        <w:pStyle w:val="breakline"/>
        <w:divId w:val="527259509"/>
        <w:rPr>
          <w:color w:val="002060"/>
        </w:rPr>
      </w:pPr>
    </w:p>
    <w:p w14:paraId="4148660C" w14:textId="77777777" w:rsidR="00252DFF" w:rsidRPr="00252DFF" w:rsidRDefault="00252DFF" w:rsidP="00252DFF">
      <w:pPr>
        <w:pStyle w:val="TITOLOPRINC"/>
        <w:divId w:val="527259509"/>
        <w:rPr>
          <w:color w:val="002060"/>
        </w:rPr>
      </w:pPr>
      <w:r w:rsidRPr="00252DFF">
        <w:rPr>
          <w:color w:val="002060"/>
        </w:rPr>
        <w:t>PROGRAMMA GARE</w:t>
      </w:r>
    </w:p>
    <w:p w14:paraId="117FA8D0" w14:textId="77777777" w:rsidR="00252DFF" w:rsidRPr="00252DFF" w:rsidRDefault="00252DFF" w:rsidP="00252DFF">
      <w:pPr>
        <w:pStyle w:val="SOTTOTITOLOCAMPIONATO1"/>
        <w:divId w:val="527259509"/>
        <w:rPr>
          <w:color w:val="002060"/>
        </w:rPr>
      </w:pPr>
      <w:r w:rsidRPr="00252DFF">
        <w:rPr>
          <w:color w:val="002060"/>
        </w:rP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5"/>
        <w:gridCol w:w="385"/>
        <w:gridCol w:w="898"/>
        <w:gridCol w:w="1177"/>
        <w:gridCol w:w="1553"/>
        <w:gridCol w:w="1549"/>
      </w:tblGrid>
      <w:tr w:rsidR="00252DFF" w:rsidRPr="00252DFF" w14:paraId="67570876"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7BF952"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189CC0"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42430C"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30045"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FE39E6"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FFF670"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9DDDE8"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32F6BAF5"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EC8863" w14:textId="77777777" w:rsidR="00252DFF" w:rsidRPr="00252DFF" w:rsidRDefault="00252DFF" w:rsidP="00252DFF">
            <w:pPr>
              <w:pStyle w:val="ROWTABELLA"/>
              <w:rPr>
                <w:color w:val="002060"/>
              </w:rPr>
            </w:pPr>
            <w:r w:rsidRPr="00252DFF">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38F88F" w14:textId="77777777" w:rsidR="00252DFF" w:rsidRPr="00252DFF" w:rsidRDefault="00252DFF" w:rsidP="00252DFF">
            <w:pPr>
              <w:pStyle w:val="ROWTABELLA"/>
              <w:rPr>
                <w:color w:val="002060"/>
              </w:rPr>
            </w:pPr>
            <w:r w:rsidRPr="00252DFF">
              <w:rPr>
                <w:color w:val="002060"/>
              </w:rPr>
              <w:t>LF JESINA FEMMINILE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DA4616F"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3AD735" w14:textId="77777777" w:rsidR="00252DFF" w:rsidRPr="00252DFF" w:rsidRDefault="00252DFF" w:rsidP="00252DFF">
            <w:pPr>
              <w:pStyle w:val="ROWTABELLA"/>
              <w:rPr>
                <w:color w:val="002060"/>
              </w:rPr>
            </w:pPr>
            <w:r w:rsidRPr="00252DFF">
              <w:rPr>
                <w:color w:val="002060"/>
              </w:rPr>
              <w:t>14/02/2020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5EFE12" w14:textId="77777777" w:rsidR="00252DFF" w:rsidRPr="00252DFF" w:rsidRDefault="00252DFF" w:rsidP="00252DFF">
            <w:pPr>
              <w:pStyle w:val="ROWTABELLA"/>
              <w:rPr>
                <w:color w:val="002060"/>
              </w:rPr>
            </w:pPr>
            <w:r w:rsidRPr="00252DFF">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45CF02" w14:textId="77777777" w:rsidR="00252DFF" w:rsidRPr="00252DFF" w:rsidRDefault="00252DFF" w:rsidP="00252DFF">
            <w:pPr>
              <w:pStyle w:val="ROWTABELLA"/>
              <w:rPr>
                <w:color w:val="002060"/>
              </w:rPr>
            </w:pPr>
            <w:r w:rsidRPr="00252DFF">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234ABB" w14:textId="77777777" w:rsidR="00252DFF" w:rsidRPr="00252DFF" w:rsidRDefault="00252DFF" w:rsidP="00252DFF">
            <w:pPr>
              <w:pStyle w:val="ROWTABELLA"/>
              <w:rPr>
                <w:color w:val="002060"/>
              </w:rPr>
            </w:pPr>
            <w:r w:rsidRPr="00252DFF">
              <w:rPr>
                <w:color w:val="002060"/>
              </w:rPr>
              <w:t>VIA ROMA, SNC</w:t>
            </w:r>
          </w:p>
        </w:tc>
      </w:tr>
      <w:tr w:rsidR="00252DFF" w:rsidRPr="00252DFF" w14:paraId="5D8A10BB"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6F065F" w14:textId="77777777" w:rsidR="00252DFF" w:rsidRPr="00252DFF" w:rsidRDefault="00252DFF" w:rsidP="00252DFF">
            <w:pPr>
              <w:pStyle w:val="ROWTABELLA"/>
              <w:rPr>
                <w:color w:val="002060"/>
              </w:rPr>
            </w:pPr>
            <w:r w:rsidRPr="00252DFF">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543B49" w14:textId="77777777" w:rsidR="00252DFF" w:rsidRPr="00252DFF" w:rsidRDefault="00252DFF" w:rsidP="00252DFF">
            <w:pPr>
              <w:pStyle w:val="ROWTABELLA"/>
              <w:rPr>
                <w:color w:val="002060"/>
              </w:rPr>
            </w:pPr>
            <w:r w:rsidRPr="00252DFF">
              <w:rPr>
                <w:color w:val="002060"/>
              </w:rPr>
              <w:t>POLISPORTIVA BORGOSOLESTA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733203"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4529CC4" w14:textId="77777777" w:rsidR="00252DFF" w:rsidRPr="00252DFF" w:rsidRDefault="00252DFF" w:rsidP="00252DFF">
            <w:pPr>
              <w:pStyle w:val="ROWTABELLA"/>
              <w:rPr>
                <w:color w:val="002060"/>
              </w:rPr>
            </w:pPr>
            <w:r w:rsidRPr="00252DFF">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054F8D4" w14:textId="77777777" w:rsidR="00252DFF" w:rsidRPr="00252DFF" w:rsidRDefault="00252DFF" w:rsidP="00252DFF">
            <w:pPr>
              <w:pStyle w:val="ROWTABELLA"/>
              <w:rPr>
                <w:color w:val="002060"/>
              </w:rPr>
            </w:pPr>
            <w:r w:rsidRPr="00252DFF">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DA8686" w14:textId="77777777" w:rsidR="00252DFF" w:rsidRPr="00252DFF" w:rsidRDefault="00252DFF" w:rsidP="00252DFF">
            <w:pPr>
              <w:pStyle w:val="ROWTABELLA"/>
              <w:rPr>
                <w:color w:val="002060"/>
              </w:rPr>
            </w:pPr>
            <w:r w:rsidRPr="00252DFF">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67B4A6" w14:textId="77777777" w:rsidR="00252DFF" w:rsidRPr="00252DFF" w:rsidRDefault="00252DFF" w:rsidP="00252DFF">
            <w:pPr>
              <w:pStyle w:val="ROWTABELLA"/>
              <w:rPr>
                <w:color w:val="002060"/>
              </w:rPr>
            </w:pPr>
            <w:r w:rsidRPr="00252DFF">
              <w:rPr>
                <w:color w:val="002060"/>
              </w:rPr>
              <w:t>VIA ALDO MORO</w:t>
            </w:r>
          </w:p>
        </w:tc>
      </w:tr>
      <w:tr w:rsidR="00252DFF" w:rsidRPr="00252DFF" w14:paraId="383F43E2"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4B0BA44" w14:textId="77777777" w:rsidR="00252DFF" w:rsidRPr="00252DFF" w:rsidRDefault="00252DFF" w:rsidP="00252DFF">
            <w:pPr>
              <w:pStyle w:val="ROWTABELLA"/>
              <w:rPr>
                <w:color w:val="002060"/>
              </w:rPr>
            </w:pPr>
            <w:r w:rsidRPr="00252DFF">
              <w:rPr>
                <w:color w:val="002060"/>
              </w:rPr>
              <w:t>SAN MICHELE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E67E7F" w14:textId="77777777" w:rsidR="00252DFF" w:rsidRPr="00252DFF" w:rsidRDefault="00252DFF" w:rsidP="00252DFF">
            <w:pPr>
              <w:pStyle w:val="ROWTABELLA"/>
              <w:rPr>
                <w:color w:val="002060"/>
              </w:rPr>
            </w:pPr>
            <w:r w:rsidRPr="00252DFF">
              <w:rPr>
                <w:color w:val="002060"/>
              </w:rPr>
              <w:t>CSKA CORRIDONIA C5F</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8FA607"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CE136DB" w14:textId="77777777" w:rsidR="00252DFF" w:rsidRPr="00252DFF" w:rsidRDefault="00252DFF" w:rsidP="00252DFF">
            <w:pPr>
              <w:pStyle w:val="ROWTABELLA"/>
              <w:rPr>
                <w:color w:val="002060"/>
              </w:rPr>
            </w:pPr>
            <w:r w:rsidRPr="00252DFF">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7024102" w14:textId="77777777" w:rsidR="00252DFF" w:rsidRPr="00252DFF" w:rsidRDefault="00252DFF" w:rsidP="00252DFF">
            <w:pPr>
              <w:pStyle w:val="ROWTABELLA"/>
              <w:rPr>
                <w:color w:val="002060"/>
              </w:rPr>
            </w:pPr>
            <w:r w:rsidRPr="00252DFF">
              <w:rPr>
                <w:color w:val="002060"/>
              </w:rPr>
              <w:t xml:space="preserve">5429 PAL.COM. </w:t>
            </w:r>
            <w:proofErr w:type="gramStart"/>
            <w:r w:rsidRPr="00252DFF">
              <w:rPr>
                <w:color w:val="002060"/>
              </w:rPr>
              <w:t>S.MICHELE</w:t>
            </w:r>
            <w:proofErr w:type="gramEnd"/>
            <w:r w:rsidRPr="00252DFF">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84AE37" w14:textId="77777777" w:rsidR="00252DFF" w:rsidRPr="00252DFF" w:rsidRDefault="00252DFF" w:rsidP="00252DFF">
            <w:pPr>
              <w:pStyle w:val="ROWTABELLA"/>
              <w:rPr>
                <w:color w:val="002060"/>
              </w:rPr>
            </w:pPr>
            <w:r w:rsidRPr="00252DFF">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1C2835" w14:textId="77777777" w:rsidR="00252DFF" w:rsidRPr="00252DFF" w:rsidRDefault="00252DFF" w:rsidP="00252DFF">
            <w:pPr>
              <w:pStyle w:val="ROWTABELLA"/>
              <w:rPr>
                <w:color w:val="002060"/>
              </w:rPr>
            </w:pPr>
            <w:r w:rsidRPr="00252DFF">
              <w:rPr>
                <w:color w:val="002060"/>
              </w:rPr>
              <w:t>VIA LORETO</w:t>
            </w:r>
          </w:p>
        </w:tc>
      </w:tr>
      <w:tr w:rsidR="00252DFF" w:rsidRPr="00252DFF" w14:paraId="34BDDD22"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1C0BA4" w14:textId="77777777" w:rsidR="00252DFF" w:rsidRPr="00252DFF" w:rsidRDefault="00252DFF" w:rsidP="00252DFF">
            <w:pPr>
              <w:pStyle w:val="ROWTABELLA"/>
              <w:rPr>
                <w:color w:val="002060"/>
              </w:rPr>
            </w:pPr>
            <w:proofErr w:type="gramStart"/>
            <w:r w:rsidRPr="00252DFF">
              <w:rPr>
                <w:color w:val="002060"/>
              </w:rPr>
              <w:t>U.MANDOLESI</w:t>
            </w:r>
            <w:proofErr w:type="gramEnd"/>
            <w:r w:rsidRPr="00252DFF">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F78AEA" w14:textId="77777777" w:rsidR="00252DFF" w:rsidRPr="00252DFF" w:rsidRDefault="00252DFF" w:rsidP="00252DFF">
            <w:pPr>
              <w:pStyle w:val="ROWTABELLA"/>
              <w:rPr>
                <w:color w:val="002060"/>
              </w:rPr>
            </w:pPr>
            <w:r w:rsidRPr="00252DFF">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799020E"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F0C520" w14:textId="77777777" w:rsidR="00252DFF" w:rsidRPr="00252DFF" w:rsidRDefault="00252DFF" w:rsidP="00252DFF">
            <w:pPr>
              <w:pStyle w:val="ROWTABELLA"/>
              <w:rPr>
                <w:color w:val="002060"/>
              </w:rPr>
            </w:pPr>
            <w:r w:rsidRPr="00252DFF">
              <w:rPr>
                <w:color w:val="002060"/>
              </w:rPr>
              <w:t>16/02/2020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C747FF" w14:textId="77777777" w:rsidR="00252DFF" w:rsidRPr="00252DFF" w:rsidRDefault="00252DFF" w:rsidP="00252DFF">
            <w:pPr>
              <w:pStyle w:val="ROWTABELLA"/>
              <w:rPr>
                <w:color w:val="002060"/>
              </w:rPr>
            </w:pPr>
            <w:r w:rsidRPr="00252DFF">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21E6B7" w14:textId="77777777" w:rsidR="00252DFF" w:rsidRPr="00252DFF" w:rsidRDefault="00252DFF" w:rsidP="00252DFF">
            <w:pPr>
              <w:pStyle w:val="ROWTABELLA"/>
              <w:rPr>
                <w:color w:val="002060"/>
              </w:rPr>
            </w:pPr>
            <w:r w:rsidRPr="00252DFF">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9CD5AA" w14:textId="77777777" w:rsidR="00252DFF" w:rsidRPr="00252DFF" w:rsidRDefault="00252DFF" w:rsidP="00252DFF">
            <w:pPr>
              <w:pStyle w:val="ROWTABELLA"/>
              <w:rPr>
                <w:color w:val="002060"/>
              </w:rPr>
            </w:pPr>
            <w:r w:rsidRPr="00252DFF">
              <w:rPr>
                <w:color w:val="002060"/>
              </w:rPr>
              <w:t>VIA DELLE REGIONI, 8</w:t>
            </w:r>
          </w:p>
        </w:tc>
      </w:tr>
    </w:tbl>
    <w:p w14:paraId="72D93D49" w14:textId="77777777" w:rsidR="00252DFF" w:rsidRPr="00252DFF" w:rsidRDefault="00252DFF" w:rsidP="00252DFF">
      <w:pPr>
        <w:pStyle w:val="breakline"/>
        <w:divId w:val="527259509"/>
        <w:rPr>
          <w:color w:val="002060"/>
        </w:rPr>
      </w:pPr>
    </w:p>
    <w:p w14:paraId="131114DB" w14:textId="77777777" w:rsidR="00252DFF" w:rsidRPr="00252DFF" w:rsidRDefault="00252DFF" w:rsidP="00252DFF">
      <w:pPr>
        <w:pStyle w:val="breakline"/>
        <w:divId w:val="527259509"/>
        <w:rPr>
          <w:color w:val="002060"/>
        </w:rPr>
      </w:pPr>
    </w:p>
    <w:p w14:paraId="1159C870" w14:textId="77777777" w:rsidR="00252DFF" w:rsidRPr="00252DFF" w:rsidRDefault="00252DFF" w:rsidP="00252DFF">
      <w:pPr>
        <w:pStyle w:val="breakline"/>
        <w:divId w:val="527259509"/>
        <w:rPr>
          <w:color w:val="002060"/>
        </w:rPr>
      </w:pPr>
    </w:p>
    <w:p w14:paraId="3C6B30FA" w14:textId="77777777" w:rsidR="00252DFF" w:rsidRPr="00252DFF" w:rsidRDefault="00252DFF" w:rsidP="00252DFF">
      <w:pPr>
        <w:pStyle w:val="SOTTOTITOLOCAMPIONATO1"/>
        <w:divId w:val="527259509"/>
        <w:rPr>
          <w:color w:val="002060"/>
        </w:rPr>
      </w:pPr>
      <w:r w:rsidRPr="00252DFF">
        <w:rPr>
          <w:color w:val="002060"/>
        </w:rPr>
        <w:lastRenderedPageBreak/>
        <w:t>GIRONE S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03"/>
        <w:gridCol w:w="385"/>
        <w:gridCol w:w="898"/>
        <w:gridCol w:w="1199"/>
        <w:gridCol w:w="1544"/>
        <w:gridCol w:w="1564"/>
      </w:tblGrid>
      <w:tr w:rsidR="00252DFF" w:rsidRPr="00252DFF" w14:paraId="42977244"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42BAD0"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5AF27"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1D5318"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099717"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F5F8E4"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5A0AC3"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5B9CB3"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0C674582"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07827B" w14:textId="77777777" w:rsidR="00252DFF" w:rsidRPr="00252DFF" w:rsidRDefault="00252DFF" w:rsidP="00252DFF">
            <w:pPr>
              <w:pStyle w:val="ROWTABELLA"/>
              <w:rPr>
                <w:color w:val="002060"/>
              </w:rPr>
            </w:pPr>
            <w:r w:rsidRPr="00252DFF">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25721E" w14:textId="77777777" w:rsidR="00252DFF" w:rsidRPr="00252DFF" w:rsidRDefault="00252DFF" w:rsidP="00252DFF">
            <w:pPr>
              <w:pStyle w:val="ROWTABELLA"/>
              <w:rPr>
                <w:color w:val="002060"/>
              </w:rPr>
            </w:pPr>
            <w:r w:rsidRPr="00252DFF">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5979CAC"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626009" w14:textId="77777777" w:rsidR="00252DFF" w:rsidRPr="00252DFF" w:rsidRDefault="00252DFF" w:rsidP="00252DFF">
            <w:pPr>
              <w:pStyle w:val="ROWTABELLA"/>
              <w:rPr>
                <w:color w:val="002060"/>
              </w:rPr>
            </w:pPr>
            <w:r w:rsidRPr="00252DFF">
              <w:rPr>
                <w:color w:val="002060"/>
              </w:rPr>
              <w:t>14/02/2020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0ADBD0" w14:textId="77777777" w:rsidR="00252DFF" w:rsidRPr="00252DFF" w:rsidRDefault="00252DFF" w:rsidP="00252DFF">
            <w:pPr>
              <w:pStyle w:val="ROWTABELLA"/>
              <w:rPr>
                <w:color w:val="002060"/>
              </w:rPr>
            </w:pPr>
            <w:r w:rsidRPr="00252DFF">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9F8A4A" w14:textId="77777777" w:rsidR="00252DFF" w:rsidRPr="00252DFF" w:rsidRDefault="00252DFF" w:rsidP="00252DFF">
            <w:pPr>
              <w:pStyle w:val="ROWTABELLA"/>
              <w:rPr>
                <w:color w:val="002060"/>
              </w:rPr>
            </w:pPr>
            <w:r w:rsidRPr="00252DFF">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88F68C" w14:textId="77777777" w:rsidR="00252DFF" w:rsidRPr="00252DFF" w:rsidRDefault="00252DFF" w:rsidP="00252DFF">
            <w:pPr>
              <w:pStyle w:val="ROWTABELLA"/>
              <w:rPr>
                <w:color w:val="002060"/>
              </w:rPr>
            </w:pPr>
            <w:r w:rsidRPr="00252DFF">
              <w:rPr>
                <w:color w:val="002060"/>
              </w:rPr>
              <w:t>VIA DELLA REPUBBLICA</w:t>
            </w:r>
          </w:p>
        </w:tc>
      </w:tr>
      <w:tr w:rsidR="00252DFF" w:rsidRPr="00252DFF" w14:paraId="7E08FE40"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0E24E3C" w14:textId="77777777" w:rsidR="00252DFF" w:rsidRPr="00252DFF" w:rsidRDefault="00252DFF" w:rsidP="00252DFF">
            <w:pPr>
              <w:pStyle w:val="ROWTABELLA"/>
              <w:rPr>
                <w:color w:val="002060"/>
              </w:rPr>
            </w:pPr>
            <w:r w:rsidRPr="00252DFF">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4E054F9" w14:textId="77777777" w:rsidR="00252DFF" w:rsidRPr="00252DFF" w:rsidRDefault="00252DFF" w:rsidP="00252DFF">
            <w:pPr>
              <w:pStyle w:val="ROWTABELLA"/>
              <w:rPr>
                <w:color w:val="002060"/>
              </w:rPr>
            </w:pPr>
            <w:r w:rsidRPr="00252DFF">
              <w:rPr>
                <w:color w:val="002060"/>
              </w:rPr>
              <w:t>LA FENICE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28B3FE"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D8DE174" w14:textId="77777777" w:rsidR="00252DFF" w:rsidRPr="00252DFF" w:rsidRDefault="00252DFF" w:rsidP="00252DFF">
            <w:pPr>
              <w:pStyle w:val="ROWTABELLA"/>
              <w:rPr>
                <w:color w:val="002060"/>
              </w:rPr>
            </w:pPr>
            <w:r w:rsidRPr="00252DFF">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0EF23D" w14:textId="77777777" w:rsidR="00252DFF" w:rsidRPr="00252DFF" w:rsidRDefault="00252DFF" w:rsidP="00252DFF">
            <w:pPr>
              <w:pStyle w:val="ROWTABELLA"/>
              <w:rPr>
                <w:color w:val="002060"/>
              </w:rPr>
            </w:pPr>
            <w:r w:rsidRPr="00252DFF">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6FD27E" w14:textId="77777777" w:rsidR="00252DFF" w:rsidRPr="00252DFF" w:rsidRDefault="00252DFF" w:rsidP="00252DFF">
            <w:pPr>
              <w:pStyle w:val="ROWTABELLA"/>
              <w:rPr>
                <w:color w:val="002060"/>
              </w:rPr>
            </w:pPr>
            <w:r w:rsidRPr="00252DFF">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EB1ECA" w14:textId="77777777" w:rsidR="00252DFF" w:rsidRPr="00252DFF" w:rsidRDefault="00252DFF" w:rsidP="00252DFF">
            <w:pPr>
              <w:pStyle w:val="ROWTABELLA"/>
              <w:rPr>
                <w:color w:val="002060"/>
              </w:rPr>
            </w:pPr>
            <w:r w:rsidRPr="00252DFF">
              <w:rPr>
                <w:color w:val="002060"/>
              </w:rPr>
              <w:t>VIA DELL'ANNUNZIATA</w:t>
            </w:r>
          </w:p>
        </w:tc>
      </w:tr>
      <w:tr w:rsidR="00252DFF" w:rsidRPr="00252DFF" w14:paraId="27456A3B"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A0ED968" w14:textId="77777777" w:rsidR="00252DFF" w:rsidRPr="00252DFF" w:rsidRDefault="00252DFF" w:rsidP="00252DFF">
            <w:pPr>
              <w:pStyle w:val="ROWTABELLA"/>
              <w:rPr>
                <w:color w:val="002060"/>
              </w:rPr>
            </w:pPr>
            <w:r w:rsidRPr="00252DFF">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B743DE" w14:textId="77777777" w:rsidR="00252DFF" w:rsidRPr="00252DFF" w:rsidRDefault="00252DFF" w:rsidP="00252DFF">
            <w:pPr>
              <w:pStyle w:val="ROWTABELLA"/>
              <w:rPr>
                <w:color w:val="002060"/>
              </w:rPr>
            </w:pPr>
            <w:r w:rsidRPr="00252DFF">
              <w:rPr>
                <w:color w:val="002060"/>
              </w:rPr>
              <w:t>BAYER CAPPUCCINI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FB39ABB"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43ADCF" w14:textId="77777777" w:rsidR="00252DFF" w:rsidRPr="00252DFF" w:rsidRDefault="00252DFF" w:rsidP="00252DFF">
            <w:pPr>
              <w:pStyle w:val="ROWTABELLA"/>
              <w:rPr>
                <w:color w:val="002060"/>
              </w:rPr>
            </w:pPr>
            <w:r w:rsidRPr="00252DFF">
              <w:rPr>
                <w:color w:val="002060"/>
              </w:rPr>
              <w:t>16/02/2020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6FA8AD" w14:textId="77777777" w:rsidR="00252DFF" w:rsidRPr="00252DFF" w:rsidRDefault="00252DFF" w:rsidP="00252DFF">
            <w:pPr>
              <w:pStyle w:val="ROWTABELLA"/>
              <w:rPr>
                <w:color w:val="002060"/>
              </w:rPr>
            </w:pPr>
            <w:r w:rsidRPr="00252DFF">
              <w:rPr>
                <w:color w:val="002060"/>
              </w:rPr>
              <w:t>5683 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A6E3D1" w14:textId="77777777" w:rsidR="00252DFF" w:rsidRPr="00252DFF" w:rsidRDefault="00252DFF" w:rsidP="00252DFF">
            <w:pPr>
              <w:pStyle w:val="ROWTABELLA"/>
              <w:rPr>
                <w:color w:val="002060"/>
              </w:rPr>
            </w:pPr>
            <w:r w:rsidRPr="00252DFF">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7EA324" w14:textId="77777777" w:rsidR="00252DFF" w:rsidRPr="00252DFF" w:rsidRDefault="00252DFF" w:rsidP="00252DFF">
            <w:pPr>
              <w:pStyle w:val="ROWTABELLA"/>
              <w:rPr>
                <w:color w:val="002060"/>
              </w:rPr>
            </w:pPr>
            <w:r w:rsidRPr="00252DFF">
              <w:rPr>
                <w:color w:val="002060"/>
              </w:rPr>
              <w:t>VIA DON GIUSEPPE MARUCCI</w:t>
            </w:r>
          </w:p>
        </w:tc>
      </w:tr>
    </w:tbl>
    <w:p w14:paraId="2D091E38" w14:textId="77777777" w:rsidR="00252DFF" w:rsidRPr="00252DFF" w:rsidRDefault="00252DFF" w:rsidP="00252DFF">
      <w:pPr>
        <w:pStyle w:val="breakline"/>
        <w:divId w:val="527259509"/>
        <w:rPr>
          <w:color w:val="002060"/>
        </w:rPr>
      </w:pPr>
    </w:p>
    <w:p w14:paraId="51D91A71" w14:textId="77777777" w:rsidR="00252DFF" w:rsidRPr="00252DFF" w:rsidRDefault="00252DFF" w:rsidP="00252DFF">
      <w:pPr>
        <w:pStyle w:val="TITOLOCAMPIONATO"/>
        <w:shd w:val="clear" w:color="auto" w:fill="CCCCCC"/>
        <w:spacing w:before="80" w:after="40"/>
        <w:divId w:val="527259509"/>
        <w:rPr>
          <w:color w:val="002060"/>
        </w:rPr>
      </w:pPr>
      <w:r w:rsidRPr="00252DFF">
        <w:rPr>
          <w:color w:val="002060"/>
        </w:rPr>
        <w:t>UNDER 21 CALCIO A 5 REGIONALE</w:t>
      </w:r>
    </w:p>
    <w:p w14:paraId="0CD3D590" w14:textId="77777777" w:rsidR="00252DFF" w:rsidRPr="008244C5" w:rsidRDefault="00252DFF" w:rsidP="00252DFF">
      <w:pPr>
        <w:pStyle w:val="TITOLOPRINC"/>
        <w:divId w:val="527259509"/>
        <w:rPr>
          <w:color w:val="002060"/>
        </w:rPr>
      </w:pPr>
      <w:r w:rsidRPr="008244C5">
        <w:rPr>
          <w:color w:val="002060"/>
        </w:rPr>
        <w:t>ANAGRAFICA/INDIRIZZARIO/VARIAZIONI CALENDARIO</w:t>
      </w:r>
    </w:p>
    <w:p w14:paraId="35B4A126" w14:textId="5EDAAFC7" w:rsidR="00252DFF" w:rsidRPr="008244C5" w:rsidRDefault="00252DFF" w:rsidP="00252DFF">
      <w:pPr>
        <w:pStyle w:val="Corpodeltesto21"/>
        <w:divId w:val="527259509"/>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SILVER – A</w:t>
      </w:r>
      <w:r w:rsidRPr="008244C5">
        <w:rPr>
          <w:rFonts w:ascii="Arial" w:hAnsi="Arial" w:cs="Arial"/>
          <w:b/>
          <w:color w:val="002060"/>
          <w:sz w:val="22"/>
          <w:szCs w:val="22"/>
          <w:u w:val="single"/>
        </w:rPr>
        <w:t>”</w:t>
      </w:r>
    </w:p>
    <w:p w14:paraId="6D96EC3E" w14:textId="77777777" w:rsidR="00252DFF" w:rsidRPr="008244C5" w:rsidRDefault="00252DFF" w:rsidP="00252DFF">
      <w:pPr>
        <w:pStyle w:val="Corpodeltesto21"/>
        <w:divId w:val="527259509"/>
        <w:rPr>
          <w:rFonts w:ascii="Arial" w:hAnsi="Arial" w:cs="Arial"/>
          <w:color w:val="002060"/>
          <w:sz w:val="22"/>
          <w:szCs w:val="22"/>
        </w:rPr>
      </w:pPr>
    </w:p>
    <w:p w14:paraId="51F204A1" w14:textId="363C8594" w:rsidR="00252DFF" w:rsidRPr="008244C5" w:rsidRDefault="00252DFF" w:rsidP="00252DFF">
      <w:pPr>
        <w:pStyle w:val="Corpodeltesto21"/>
        <w:divId w:val="527259509"/>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SPORTLAND</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8244C5">
        <w:rPr>
          <w:rFonts w:ascii="Arial" w:hAnsi="Arial" w:cs="Arial"/>
          <w:color w:val="002060"/>
          <w:sz w:val="22"/>
          <w:szCs w:val="22"/>
        </w:rPr>
        <w:t xml:space="preserve"> </w:t>
      </w:r>
      <w:r>
        <w:rPr>
          <w:rFonts w:ascii="Arial" w:hAnsi="Arial" w:cs="Arial"/>
          <w:b/>
          <w:color w:val="002060"/>
          <w:sz w:val="22"/>
          <w:szCs w:val="22"/>
        </w:rPr>
        <w:t xml:space="preserve">DOMENICA </w:t>
      </w:r>
      <w:r w:rsidRPr="008244C5">
        <w:rPr>
          <w:rFonts w:ascii="Arial" w:hAnsi="Arial" w:cs="Arial"/>
          <w:color w:val="002060"/>
          <w:sz w:val="22"/>
          <w:szCs w:val="22"/>
        </w:rPr>
        <w:t xml:space="preserve">alle </w:t>
      </w:r>
      <w:r w:rsidRPr="008244C5">
        <w:rPr>
          <w:rFonts w:ascii="Arial" w:hAnsi="Arial" w:cs="Arial"/>
          <w:b/>
          <w:color w:val="002060"/>
          <w:sz w:val="22"/>
          <w:szCs w:val="22"/>
        </w:rPr>
        <w:t>ore 15:30</w:t>
      </w:r>
      <w:r w:rsidRPr="008244C5">
        <w:rPr>
          <w:rFonts w:ascii="Arial" w:hAnsi="Arial" w:cs="Arial"/>
          <w:color w:val="002060"/>
          <w:sz w:val="22"/>
          <w:szCs w:val="22"/>
        </w:rPr>
        <w:t>, stesso campo.</w:t>
      </w:r>
    </w:p>
    <w:p w14:paraId="5CF8FEC1" w14:textId="0E1417B0" w:rsidR="00252DFF" w:rsidRPr="00252DFF" w:rsidRDefault="00252DFF" w:rsidP="00252DFF">
      <w:pPr>
        <w:pStyle w:val="TITOLOPRINC"/>
        <w:divId w:val="527259509"/>
        <w:rPr>
          <w:color w:val="002060"/>
        </w:rPr>
      </w:pPr>
      <w:r w:rsidRPr="00252DFF">
        <w:rPr>
          <w:color w:val="002060"/>
        </w:rPr>
        <w:t>VARIAZIONI AL PROGRAMMA GARE</w:t>
      </w:r>
    </w:p>
    <w:p w14:paraId="57520CB3" w14:textId="77777777" w:rsidR="00252DFF" w:rsidRPr="00252DFF" w:rsidRDefault="00252DFF" w:rsidP="00252DFF">
      <w:pPr>
        <w:pStyle w:val="breakline"/>
        <w:divId w:val="527259509"/>
        <w:rPr>
          <w:color w:val="002060"/>
        </w:rPr>
      </w:pPr>
    </w:p>
    <w:p w14:paraId="01BE2006" w14:textId="77777777" w:rsidR="00252DFF" w:rsidRPr="00252DFF" w:rsidRDefault="00252DFF" w:rsidP="00252DFF">
      <w:pPr>
        <w:pStyle w:val="SOTTOTITOLOCAMPIONATO1"/>
        <w:divId w:val="527259509"/>
        <w:rPr>
          <w:color w:val="002060"/>
        </w:rPr>
      </w:pPr>
      <w:r w:rsidRPr="00252DFF">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52DFF" w:rsidRPr="00252DFF" w14:paraId="0D084B55" w14:textId="77777777" w:rsidTr="00252DF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DF365B" w14:textId="77777777" w:rsidR="00252DFF" w:rsidRPr="00252DFF" w:rsidRDefault="00252DFF" w:rsidP="00252DFF">
            <w:pPr>
              <w:pStyle w:val="HEADERTABELLA"/>
              <w:rPr>
                <w:color w:val="002060"/>
              </w:rPr>
            </w:pPr>
            <w:r w:rsidRPr="00252DF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353966" w14:textId="77777777" w:rsidR="00252DFF" w:rsidRPr="00252DFF" w:rsidRDefault="00252DFF" w:rsidP="00252DFF">
            <w:pPr>
              <w:pStyle w:val="HEADERTABELLA"/>
              <w:rPr>
                <w:color w:val="002060"/>
              </w:rPr>
            </w:pPr>
            <w:r w:rsidRPr="00252DFF">
              <w:rPr>
                <w:color w:val="002060"/>
              </w:rPr>
              <w:t xml:space="preserve">N° </w:t>
            </w:r>
            <w:proofErr w:type="spellStart"/>
            <w:r w:rsidRPr="00252DFF">
              <w:rPr>
                <w:color w:val="002060"/>
              </w:rPr>
              <w:t>Gior</w:t>
            </w:r>
            <w:proofErr w:type="spellEnd"/>
            <w:r w:rsidRPr="00252DF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E7BDAC" w14:textId="77777777" w:rsidR="00252DFF" w:rsidRPr="00252DFF" w:rsidRDefault="00252DFF" w:rsidP="00252DFF">
            <w:pPr>
              <w:pStyle w:val="HEADERTABELLA"/>
              <w:rPr>
                <w:color w:val="002060"/>
              </w:rPr>
            </w:pPr>
            <w:r w:rsidRPr="00252DF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642B20" w14:textId="77777777" w:rsidR="00252DFF" w:rsidRPr="00252DFF" w:rsidRDefault="00252DFF" w:rsidP="00252DFF">
            <w:pPr>
              <w:pStyle w:val="HEADERTABELLA"/>
              <w:rPr>
                <w:color w:val="002060"/>
              </w:rPr>
            </w:pPr>
            <w:r w:rsidRPr="00252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D75AF0" w14:textId="77777777" w:rsidR="00252DFF" w:rsidRPr="00252DFF" w:rsidRDefault="00252DFF" w:rsidP="00252DFF">
            <w:pPr>
              <w:pStyle w:val="HEADERTABELLA"/>
              <w:rPr>
                <w:color w:val="002060"/>
              </w:rPr>
            </w:pPr>
            <w:r w:rsidRPr="00252DFF">
              <w:rPr>
                <w:color w:val="002060"/>
              </w:rPr>
              <w:t xml:space="preserve">Data </w:t>
            </w:r>
            <w:proofErr w:type="spellStart"/>
            <w:r w:rsidRPr="00252DFF">
              <w:rPr>
                <w:color w:val="002060"/>
              </w:rPr>
              <w:t>Orig</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C8B41B"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Var</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B240A8"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Orig</w:t>
            </w:r>
            <w:proofErr w:type="spellEnd"/>
            <w:r w:rsidRPr="00252DF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67467F" w14:textId="77777777" w:rsidR="00252DFF" w:rsidRPr="00252DFF" w:rsidRDefault="00252DFF" w:rsidP="00252DFF">
            <w:pPr>
              <w:pStyle w:val="HEADERTABELLA"/>
              <w:rPr>
                <w:color w:val="002060"/>
              </w:rPr>
            </w:pPr>
            <w:r w:rsidRPr="00252DFF">
              <w:rPr>
                <w:color w:val="002060"/>
              </w:rPr>
              <w:t>Impianto</w:t>
            </w:r>
          </w:p>
        </w:tc>
      </w:tr>
      <w:tr w:rsidR="00252DFF" w:rsidRPr="00252DFF" w14:paraId="722DBF4C" w14:textId="77777777" w:rsidTr="00252DF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FABAF" w14:textId="77777777" w:rsidR="00252DFF" w:rsidRPr="00252DFF" w:rsidRDefault="00252DFF" w:rsidP="00252DFF">
            <w:pPr>
              <w:pStyle w:val="ROWTABELLA"/>
              <w:rPr>
                <w:color w:val="002060"/>
                <w:highlight w:val="yellow"/>
              </w:rPr>
            </w:pPr>
            <w:r w:rsidRPr="00252DFF">
              <w:rPr>
                <w:color w:val="002060"/>
                <w:highlight w:val="yellow"/>
              </w:rPr>
              <w:t>20/02/2020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A2D18" w14:textId="77777777" w:rsidR="00252DFF" w:rsidRPr="00252DFF" w:rsidRDefault="00252DFF" w:rsidP="00252DFF">
            <w:pPr>
              <w:pStyle w:val="ROWTABELLA"/>
              <w:jc w:val="center"/>
              <w:rPr>
                <w:color w:val="002060"/>
                <w:highlight w:val="yellow"/>
              </w:rPr>
            </w:pPr>
            <w:r w:rsidRPr="00252DF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0C75C" w14:textId="77777777" w:rsidR="00252DFF" w:rsidRPr="00252DFF" w:rsidRDefault="00252DFF" w:rsidP="00252DFF">
            <w:pPr>
              <w:pStyle w:val="ROWTABELLA"/>
              <w:rPr>
                <w:color w:val="002060"/>
                <w:highlight w:val="yellow"/>
              </w:rPr>
            </w:pPr>
            <w:r w:rsidRPr="00252DFF">
              <w:rPr>
                <w:color w:val="002060"/>
                <w:highlight w:val="yellow"/>
              </w:rPr>
              <w:t xml:space="preserve">AUDAX 1970 </w:t>
            </w:r>
            <w:proofErr w:type="gramStart"/>
            <w:r w:rsidRPr="00252DFF">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D05DD" w14:textId="77777777" w:rsidR="00252DFF" w:rsidRPr="00252DFF" w:rsidRDefault="00252DFF" w:rsidP="00252DFF">
            <w:pPr>
              <w:pStyle w:val="ROWTABELLA"/>
              <w:rPr>
                <w:color w:val="002060"/>
                <w:highlight w:val="yellow"/>
              </w:rPr>
            </w:pPr>
            <w:r w:rsidRPr="00252DFF">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6C96D" w14:textId="4FC2371D" w:rsidR="00252DFF" w:rsidRPr="00252DFF" w:rsidRDefault="00252DFF" w:rsidP="00252DFF">
            <w:pPr>
              <w:pStyle w:val="ROWTABELLA"/>
              <w:rPr>
                <w:color w:val="002060"/>
              </w:rPr>
            </w:pPr>
            <w:r w:rsidRPr="00252DFF">
              <w:rPr>
                <w:color w:val="002060"/>
              </w:rPr>
              <w:t>1</w:t>
            </w:r>
            <w:r>
              <w:rPr>
                <w:color w:val="002060"/>
              </w:rPr>
              <w:t>5</w:t>
            </w:r>
            <w:r w:rsidRPr="00252DFF">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A21C8" w14:textId="77777777" w:rsidR="00252DFF" w:rsidRPr="00252DFF" w:rsidRDefault="00252DFF" w:rsidP="00252DFF">
            <w:pPr>
              <w:pStyle w:val="ROWTABELLA"/>
              <w:jc w:val="center"/>
              <w:rPr>
                <w:color w:val="002060"/>
              </w:rPr>
            </w:pPr>
            <w:r w:rsidRPr="00252DFF">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EBE8F" w14:textId="77777777" w:rsidR="00252DFF" w:rsidRPr="00252DFF" w:rsidRDefault="00252DFF" w:rsidP="00252DFF">
            <w:pPr>
              <w:pStyle w:val="ROWTABELLA"/>
              <w:jc w:val="center"/>
              <w:rPr>
                <w:color w:val="002060"/>
              </w:rPr>
            </w:pPr>
            <w:r w:rsidRPr="00252DFF">
              <w:rPr>
                <w:color w:val="002060"/>
              </w:rPr>
              <w:t>18:45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16A09" w14:textId="06B213D2" w:rsidR="00252DFF" w:rsidRPr="00B7708C" w:rsidRDefault="00B7708C" w:rsidP="00252DFF">
            <w:pPr>
              <w:rPr>
                <w:rFonts w:ascii="Arial" w:hAnsi="Arial" w:cs="Arial"/>
                <w:color w:val="002060"/>
                <w:sz w:val="12"/>
                <w:szCs w:val="12"/>
              </w:rPr>
            </w:pPr>
            <w:r w:rsidRPr="00B7708C">
              <w:rPr>
                <w:rFonts w:ascii="Arial" w:hAnsi="Arial" w:cs="Arial"/>
                <w:color w:val="002060"/>
                <w:sz w:val="12"/>
                <w:szCs w:val="12"/>
                <w:highlight w:val="yellow"/>
              </w:rPr>
              <w:t>PALLONE GEODETICO CAMPO N°1 SENIGALLIA VIA CELLINI 13</w:t>
            </w:r>
          </w:p>
        </w:tc>
      </w:tr>
    </w:tbl>
    <w:p w14:paraId="771138D6" w14:textId="77777777" w:rsidR="00252DFF" w:rsidRPr="00252DFF" w:rsidRDefault="00252DFF" w:rsidP="00252DFF">
      <w:pPr>
        <w:pStyle w:val="breakline"/>
        <w:divId w:val="527259509"/>
        <w:rPr>
          <w:color w:val="002060"/>
        </w:rPr>
      </w:pPr>
    </w:p>
    <w:p w14:paraId="6ABE684B" w14:textId="77777777" w:rsidR="00252DFF" w:rsidRPr="00252DFF" w:rsidRDefault="00252DFF" w:rsidP="00252DFF">
      <w:pPr>
        <w:pStyle w:val="breakline"/>
        <w:divId w:val="527259509"/>
        <w:rPr>
          <w:color w:val="002060"/>
        </w:rPr>
      </w:pPr>
    </w:p>
    <w:p w14:paraId="25B3FD82" w14:textId="77777777" w:rsidR="00252DFF" w:rsidRPr="00252DFF" w:rsidRDefault="00252DFF" w:rsidP="00252DFF">
      <w:pPr>
        <w:pStyle w:val="SOTTOTITOLOCAMPIONATO1"/>
        <w:divId w:val="527259509"/>
        <w:rPr>
          <w:color w:val="002060"/>
        </w:rPr>
      </w:pPr>
      <w:r w:rsidRPr="00252DFF">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52DFF" w:rsidRPr="00252DFF" w14:paraId="1F3C2140" w14:textId="77777777" w:rsidTr="00252DF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112C29" w14:textId="77777777" w:rsidR="00252DFF" w:rsidRPr="00252DFF" w:rsidRDefault="00252DFF" w:rsidP="00252DFF">
            <w:pPr>
              <w:pStyle w:val="HEADERTABELLA"/>
              <w:rPr>
                <w:color w:val="002060"/>
              </w:rPr>
            </w:pPr>
            <w:r w:rsidRPr="00252DF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D7E2C1" w14:textId="77777777" w:rsidR="00252DFF" w:rsidRPr="00252DFF" w:rsidRDefault="00252DFF" w:rsidP="00252DFF">
            <w:pPr>
              <w:pStyle w:val="HEADERTABELLA"/>
              <w:rPr>
                <w:color w:val="002060"/>
              </w:rPr>
            </w:pPr>
            <w:r w:rsidRPr="00252DFF">
              <w:rPr>
                <w:color w:val="002060"/>
              </w:rPr>
              <w:t xml:space="preserve">N° </w:t>
            </w:r>
            <w:proofErr w:type="spellStart"/>
            <w:r w:rsidRPr="00252DFF">
              <w:rPr>
                <w:color w:val="002060"/>
              </w:rPr>
              <w:t>Gior</w:t>
            </w:r>
            <w:proofErr w:type="spellEnd"/>
            <w:r w:rsidRPr="00252DF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22F95B" w14:textId="77777777" w:rsidR="00252DFF" w:rsidRPr="00252DFF" w:rsidRDefault="00252DFF" w:rsidP="00252DFF">
            <w:pPr>
              <w:pStyle w:val="HEADERTABELLA"/>
              <w:rPr>
                <w:color w:val="002060"/>
              </w:rPr>
            </w:pPr>
            <w:r w:rsidRPr="00252DF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C4D99F" w14:textId="77777777" w:rsidR="00252DFF" w:rsidRPr="00252DFF" w:rsidRDefault="00252DFF" w:rsidP="00252DFF">
            <w:pPr>
              <w:pStyle w:val="HEADERTABELLA"/>
              <w:rPr>
                <w:color w:val="002060"/>
              </w:rPr>
            </w:pPr>
            <w:r w:rsidRPr="00252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DD8020" w14:textId="77777777" w:rsidR="00252DFF" w:rsidRPr="00252DFF" w:rsidRDefault="00252DFF" w:rsidP="00252DFF">
            <w:pPr>
              <w:pStyle w:val="HEADERTABELLA"/>
              <w:rPr>
                <w:color w:val="002060"/>
              </w:rPr>
            </w:pPr>
            <w:r w:rsidRPr="00252DFF">
              <w:rPr>
                <w:color w:val="002060"/>
              </w:rPr>
              <w:t xml:space="preserve">Data </w:t>
            </w:r>
            <w:proofErr w:type="spellStart"/>
            <w:r w:rsidRPr="00252DFF">
              <w:rPr>
                <w:color w:val="002060"/>
              </w:rPr>
              <w:t>Orig</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8943E2"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Var</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FE2366"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Orig</w:t>
            </w:r>
            <w:proofErr w:type="spellEnd"/>
            <w:r w:rsidRPr="00252DF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A0C1EA" w14:textId="77777777" w:rsidR="00252DFF" w:rsidRPr="00252DFF" w:rsidRDefault="00252DFF" w:rsidP="00252DFF">
            <w:pPr>
              <w:pStyle w:val="HEADERTABELLA"/>
              <w:rPr>
                <w:color w:val="002060"/>
              </w:rPr>
            </w:pPr>
            <w:r w:rsidRPr="00252DFF">
              <w:rPr>
                <w:color w:val="002060"/>
              </w:rPr>
              <w:t>Impianto</w:t>
            </w:r>
          </w:p>
        </w:tc>
      </w:tr>
      <w:tr w:rsidR="00252DFF" w:rsidRPr="00252DFF" w14:paraId="2B0752D7" w14:textId="77777777" w:rsidTr="00252DF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F84C0" w14:textId="77777777" w:rsidR="00252DFF" w:rsidRPr="00252DFF" w:rsidRDefault="00252DFF" w:rsidP="00252DFF">
            <w:pPr>
              <w:pStyle w:val="ROWTABELLA"/>
              <w:rPr>
                <w:color w:val="002060"/>
                <w:highlight w:val="yellow"/>
              </w:rPr>
            </w:pPr>
            <w:r w:rsidRPr="00252DFF">
              <w:rPr>
                <w:color w:val="002060"/>
                <w:highlight w:val="yellow"/>
              </w:rPr>
              <w:t>22/03/2020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46D73" w14:textId="77777777" w:rsidR="00252DFF" w:rsidRPr="00252DFF" w:rsidRDefault="00252DFF" w:rsidP="00252DFF">
            <w:pPr>
              <w:pStyle w:val="ROWTABELLA"/>
              <w:jc w:val="center"/>
              <w:rPr>
                <w:color w:val="002060"/>
                <w:highlight w:val="yellow"/>
              </w:rPr>
            </w:pPr>
            <w:r w:rsidRPr="00252DFF">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7BB5B" w14:textId="77777777" w:rsidR="00252DFF" w:rsidRPr="00252DFF" w:rsidRDefault="00252DFF" w:rsidP="00252DFF">
            <w:pPr>
              <w:pStyle w:val="ROWTABELLA"/>
              <w:rPr>
                <w:color w:val="002060"/>
                <w:highlight w:val="yellow"/>
              </w:rPr>
            </w:pPr>
            <w:r w:rsidRPr="00252DFF">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B5F2A" w14:textId="77777777" w:rsidR="00252DFF" w:rsidRPr="00252DFF" w:rsidRDefault="00252DFF" w:rsidP="00252DFF">
            <w:pPr>
              <w:pStyle w:val="ROWTABELLA"/>
              <w:rPr>
                <w:color w:val="002060"/>
                <w:highlight w:val="yellow"/>
              </w:rPr>
            </w:pPr>
            <w:r w:rsidRPr="00252DFF">
              <w:rPr>
                <w:color w:val="002060"/>
                <w:highlight w:val="yellow"/>
              </w:rPr>
              <w:t>CANDIA BARACCOLA ASPIO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E7E36" w14:textId="0751DF66" w:rsidR="00252DFF" w:rsidRPr="00252DFF" w:rsidRDefault="00252DFF" w:rsidP="00252DFF">
            <w:pPr>
              <w:pStyle w:val="ROWTABELLA"/>
              <w:rPr>
                <w:color w:val="002060"/>
              </w:rPr>
            </w:pPr>
            <w:r w:rsidRPr="00252DFF">
              <w:rPr>
                <w:color w:val="002060"/>
              </w:rPr>
              <w:t>2</w:t>
            </w:r>
            <w:r>
              <w:rPr>
                <w:color w:val="002060"/>
              </w:rPr>
              <w:t>1</w:t>
            </w:r>
            <w:r w:rsidRPr="00252DFF">
              <w:rPr>
                <w:color w:val="002060"/>
              </w:rPr>
              <w:t>/03/2020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CC10C" w14:textId="77777777" w:rsidR="00252DFF" w:rsidRPr="00252DFF" w:rsidRDefault="00252DFF" w:rsidP="00252DFF">
            <w:pPr>
              <w:pStyle w:val="ROWTABELLA"/>
              <w:jc w:val="center"/>
              <w:rPr>
                <w:color w:val="002060"/>
              </w:rPr>
            </w:pPr>
            <w:r w:rsidRPr="00252DF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6C49F" w14:textId="77777777" w:rsidR="00252DFF" w:rsidRPr="00252DFF" w:rsidRDefault="00252DFF" w:rsidP="00252DF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1EABF" w14:textId="77777777" w:rsidR="00252DFF" w:rsidRPr="00252DFF" w:rsidRDefault="00252DFF" w:rsidP="00252DFF">
            <w:pPr>
              <w:rPr>
                <w:color w:val="002060"/>
              </w:rPr>
            </w:pPr>
          </w:p>
        </w:tc>
      </w:tr>
    </w:tbl>
    <w:p w14:paraId="5301D773" w14:textId="77777777" w:rsidR="00252DFF" w:rsidRPr="00252DFF" w:rsidRDefault="00252DFF" w:rsidP="00252DFF">
      <w:pPr>
        <w:pStyle w:val="breakline"/>
        <w:divId w:val="527259509"/>
        <w:rPr>
          <w:color w:val="002060"/>
        </w:rPr>
      </w:pPr>
    </w:p>
    <w:p w14:paraId="08B32C59" w14:textId="77777777" w:rsidR="00252DFF" w:rsidRPr="00252DFF" w:rsidRDefault="00252DFF" w:rsidP="00252DFF">
      <w:pPr>
        <w:pStyle w:val="breakline"/>
        <w:divId w:val="527259509"/>
        <w:rPr>
          <w:color w:val="002060"/>
        </w:rPr>
      </w:pPr>
    </w:p>
    <w:p w14:paraId="15C3CC42" w14:textId="77777777" w:rsidR="00252DFF" w:rsidRPr="00252DFF" w:rsidRDefault="00252DFF" w:rsidP="00252DFF">
      <w:pPr>
        <w:pStyle w:val="TITOLOPRINC"/>
        <w:divId w:val="527259509"/>
        <w:rPr>
          <w:color w:val="002060"/>
        </w:rPr>
      </w:pPr>
      <w:r w:rsidRPr="00252DFF">
        <w:rPr>
          <w:color w:val="002060"/>
        </w:rPr>
        <w:t>RISULTATI</w:t>
      </w:r>
    </w:p>
    <w:p w14:paraId="137FBF85" w14:textId="77777777" w:rsidR="00252DFF" w:rsidRPr="00252DFF" w:rsidRDefault="00252DFF" w:rsidP="00252DFF">
      <w:pPr>
        <w:pStyle w:val="breakline"/>
        <w:divId w:val="527259509"/>
        <w:rPr>
          <w:color w:val="002060"/>
        </w:rPr>
      </w:pPr>
    </w:p>
    <w:p w14:paraId="26E305FE" w14:textId="77777777" w:rsidR="00252DFF" w:rsidRPr="00252DFF" w:rsidRDefault="00252DFF" w:rsidP="00252DFF">
      <w:pPr>
        <w:pStyle w:val="SOTTOTITOLOCAMPIONATO1"/>
        <w:divId w:val="527259509"/>
        <w:rPr>
          <w:color w:val="002060"/>
        </w:rPr>
      </w:pPr>
      <w:r w:rsidRPr="00252DFF">
        <w:rPr>
          <w:color w:val="002060"/>
        </w:rPr>
        <w:t>RISULTATI UFFICIALI GARE DEL 08/02/2020</w:t>
      </w:r>
    </w:p>
    <w:p w14:paraId="6E69AF59" w14:textId="77777777" w:rsidR="00252DFF" w:rsidRPr="00252DFF" w:rsidRDefault="00252DFF" w:rsidP="00252DFF">
      <w:pPr>
        <w:pStyle w:val="SOTTOTITOLOCAMPIONATO2"/>
        <w:divId w:val="527259509"/>
        <w:rPr>
          <w:color w:val="002060"/>
        </w:rPr>
      </w:pPr>
      <w:r w:rsidRPr="00252DFF">
        <w:rPr>
          <w:color w:val="002060"/>
        </w:rPr>
        <w:t>Si trascrivono qui di seguito i risultati ufficiali delle gare disputate</w:t>
      </w:r>
    </w:p>
    <w:p w14:paraId="6778CD82"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52DFF" w:rsidRPr="00252DFF" w14:paraId="1DCC8D26"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27893B34"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70EEE3" w14:textId="77777777" w:rsidR="00252DFF" w:rsidRPr="00252DFF" w:rsidRDefault="00252DFF" w:rsidP="00252DFF">
                  <w:pPr>
                    <w:pStyle w:val="HEADERTABELLA"/>
                    <w:rPr>
                      <w:color w:val="002060"/>
                    </w:rPr>
                  </w:pPr>
                  <w:r w:rsidRPr="00252DFF">
                    <w:rPr>
                      <w:color w:val="002060"/>
                    </w:rPr>
                    <w:t>GIRONE G - 3 Giornata - A</w:t>
                  </w:r>
                </w:p>
              </w:tc>
            </w:tr>
            <w:tr w:rsidR="00252DFF" w:rsidRPr="00252DFF" w14:paraId="2E9ABB8F"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B11155" w14:textId="77777777" w:rsidR="00252DFF" w:rsidRPr="00252DFF" w:rsidRDefault="00252DFF" w:rsidP="00252DFF">
                  <w:pPr>
                    <w:pStyle w:val="ROWTABELLA"/>
                    <w:rPr>
                      <w:color w:val="002060"/>
                    </w:rPr>
                  </w:pPr>
                  <w:r w:rsidRPr="00252DFF">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F2C2BE" w14:textId="77777777" w:rsidR="00252DFF" w:rsidRPr="00252DFF" w:rsidRDefault="00252DFF" w:rsidP="00252DFF">
                  <w:pPr>
                    <w:pStyle w:val="ROWTABELLA"/>
                    <w:rPr>
                      <w:color w:val="002060"/>
                    </w:rPr>
                  </w:pPr>
                  <w:r w:rsidRPr="00252DFF">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25DD33" w14:textId="77777777" w:rsidR="00252DFF" w:rsidRPr="00252DFF" w:rsidRDefault="00252DFF" w:rsidP="00252DFF">
                  <w:pPr>
                    <w:pStyle w:val="ROWTABELLA"/>
                    <w:jc w:val="center"/>
                    <w:rPr>
                      <w:color w:val="002060"/>
                    </w:rPr>
                  </w:pPr>
                  <w:r w:rsidRPr="00252DFF">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A3AFC3" w14:textId="77777777" w:rsidR="00252DFF" w:rsidRPr="00252DFF" w:rsidRDefault="00252DFF" w:rsidP="00252DFF">
                  <w:pPr>
                    <w:pStyle w:val="ROWTABELLA"/>
                    <w:jc w:val="center"/>
                    <w:rPr>
                      <w:color w:val="002060"/>
                    </w:rPr>
                  </w:pPr>
                  <w:r w:rsidRPr="00252DFF">
                    <w:rPr>
                      <w:color w:val="002060"/>
                    </w:rPr>
                    <w:t> </w:t>
                  </w:r>
                </w:p>
              </w:tc>
            </w:tr>
            <w:tr w:rsidR="00252DFF" w:rsidRPr="00252DFF" w14:paraId="7B74136D"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11A3033" w14:textId="77777777" w:rsidR="00252DFF" w:rsidRPr="00252DFF" w:rsidRDefault="00252DFF" w:rsidP="00252DFF">
                  <w:pPr>
                    <w:pStyle w:val="ROWTABELLA"/>
                    <w:rPr>
                      <w:color w:val="002060"/>
                    </w:rPr>
                  </w:pPr>
                  <w:r w:rsidRPr="00252DFF">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B7C06F" w14:textId="77777777" w:rsidR="00252DFF" w:rsidRPr="00252DFF" w:rsidRDefault="00252DFF" w:rsidP="00252DFF">
                  <w:pPr>
                    <w:pStyle w:val="ROWTABELLA"/>
                    <w:rPr>
                      <w:color w:val="002060"/>
                    </w:rPr>
                  </w:pPr>
                  <w:r w:rsidRPr="00252DFF">
                    <w:rPr>
                      <w:color w:val="002060"/>
                    </w:rPr>
                    <w:t xml:space="preserve">- AUDAX 1970 </w:t>
                  </w:r>
                  <w:proofErr w:type="gramStart"/>
                  <w:r w:rsidRPr="00252DFF">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5E4D18" w14:textId="77777777" w:rsidR="00252DFF" w:rsidRPr="00252DFF" w:rsidRDefault="00252DFF" w:rsidP="00252DFF">
                  <w:pPr>
                    <w:pStyle w:val="ROWTABELLA"/>
                    <w:jc w:val="center"/>
                    <w:rPr>
                      <w:color w:val="002060"/>
                    </w:rPr>
                  </w:pPr>
                  <w:r w:rsidRPr="00252DFF">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4C0972A" w14:textId="77777777" w:rsidR="00252DFF" w:rsidRPr="00252DFF" w:rsidRDefault="00252DFF" w:rsidP="00252DFF">
                  <w:pPr>
                    <w:pStyle w:val="ROWTABELLA"/>
                    <w:jc w:val="center"/>
                    <w:rPr>
                      <w:color w:val="002060"/>
                    </w:rPr>
                  </w:pPr>
                  <w:r w:rsidRPr="00252DFF">
                    <w:rPr>
                      <w:color w:val="002060"/>
                    </w:rPr>
                    <w:t> </w:t>
                  </w:r>
                </w:p>
              </w:tc>
            </w:tr>
            <w:tr w:rsidR="00252DFF" w:rsidRPr="00252DFF" w14:paraId="38DFD616"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1A2F64" w14:textId="77777777" w:rsidR="00252DFF" w:rsidRPr="00252DFF" w:rsidRDefault="00252DFF" w:rsidP="00252DFF">
                  <w:pPr>
                    <w:pStyle w:val="ROWTABELLA"/>
                    <w:rPr>
                      <w:color w:val="002060"/>
                    </w:rPr>
                  </w:pPr>
                  <w:r w:rsidRPr="00252DFF">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98CD4C" w14:textId="77777777" w:rsidR="00252DFF" w:rsidRPr="00252DFF" w:rsidRDefault="00252DFF" w:rsidP="00252DFF">
                  <w:pPr>
                    <w:pStyle w:val="ROWTABELLA"/>
                    <w:rPr>
                      <w:color w:val="002060"/>
                    </w:rPr>
                  </w:pPr>
                  <w:r w:rsidRPr="00252DFF">
                    <w:rPr>
                      <w:color w:val="002060"/>
                    </w:rPr>
                    <w:t xml:space="preserve">- </w:t>
                  </w:r>
                  <w:proofErr w:type="gramStart"/>
                  <w:r w:rsidRPr="00252DFF">
                    <w:rPr>
                      <w:color w:val="002060"/>
                    </w:rPr>
                    <w:t>U.MANDOLESI</w:t>
                  </w:r>
                  <w:proofErr w:type="gramEnd"/>
                  <w:r w:rsidRPr="00252DFF">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089866" w14:textId="77777777" w:rsidR="00252DFF" w:rsidRPr="00252DFF" w:rsidRDefault="00252DFF" w:rsidP="00252DFF">
                  <w:pPr>
                    <w:pStyle w:val="ROWTABELLA"/>
                    <w:jc w:val="center"/>
                    <w:rPr>
                      <w:color w:val="002060"/>
                    </w:rPr>
                  </w:pPr>
                  <w:r w:rsidRPr="00252DFF">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CB7F4F" w14:textId="77777777" w:rsidR="00252DFF" w:rsidRPr="00252DFF" w:rsidRDefault="00252DFF" w:rsidP="00252DFF">
                  <w:pPr>
                    <w:pStyle w:val="ROWTABELLA"/>
                    <w:jc w:val="center"/>
                    <w:rPr>
                      <w:color w:val="002060"/>
                    </w:rPr>
                  </w:pPr>
                  <w:r w:rsidRPr="00252DFF">
                    <w:rPr>
                      <w:color w:val="002060"/>
                    </w:rPr>
                    <w:t> </w:t>
                  </w:r>
                </w:p>
              </w:tc>
            </w:tr>
          </w:tbl>
          <w:p w14:paraId="7E24E267" w14:textId="77777777" w:rsidR="00252DFF" w:rsidRPr="00252DFF" w:rsidRDefault="00252DFF" w:rsidP="00252DF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12B0D444"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0E9681" w14:textId="77777777" w:rsidR="00252DFF" w:rsidRPr="00252DFF" w:rsidRDefault="00252DFF" w:rsidP="00252DFF">
                  <w:pPr>
                    <w:pStyle w:val="HEADERTABELLA"/>
                    <w:rPr>
                      <w:color w:val="002060"/>
                    </w:rPr>
                  </w:pPr>
                  <w:r w:rsidRPr="00252DFF">
                    <w:rPr>
                      <w:color w:val="002060"/>
                    </w:rPr>
                    <w:t>GIRONE SA - 3 Giornata - A</w:t>
                  </w:r>
                </w:p>
              </w:tc>
            </w:tr>
            <w:tr w:rsidR="00252DFF" w:rsidRPr="00252DFF" w14:paraId="5302063F"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CC02C8" w14:textId="77777777" w:rsidR="00252DFF" w:rsidRPr="00252DFF" w:rsidRDefault="00252DFF" w:rsidP="00252DFF">
                  <w:pPr>
                    <w:pStyle w:val="ROWTABELLA"/>
                    <w:rPr>
                      <w:color w:val="002060"/>
                    </w:rPr>
                  </w:pPr>
                  <w:r w:rsidRPr="00252DFF">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937079" w14:textId="77777777" w:rsidR="00252DFF" w:rsidRPr="00252DFF" w:rsidRDefault="00252DFF" w:rsidP="00252DFF">
                  <w:pPr>
                    <w:pStyle w:val="ROWTABELLA"/>
                    <w:rPr>
                      <w:color w:val="002060"/>
                    </w:rPr>
                  </w:pPr>
                  <w:r w:rsidRPr="00252DFF">
                    <w:rPr>
                      <w:color w:val="002060"/>
                    </w:rPr>
                    <w:t>- SPORTLAND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4EA62D" w14:textId="77777777" w:rsidR="00252DFF" w:rsidRPr="00252DFF" w:rsidRDefault="00252DFF" w:rsidP="00252DFF">
                  <w:pPr>
                    <w:pStyle w:val="ROWTABELLA"/>
                    <w:jc w:val="center"/>
                    <w:rPr>
                      <w:color w:val="002060"/>
                    </w:rPr>
                  </w:pPr>
                  <w:r w:rsidRPr="00252DFF">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49EC7A" w14:textId="77777777" w:rsidR="00252DFF" w:rsidRPr="00252DFF" w:rsidRDefault="00252DFF" w:rsidP="00252DFF">
                  <w:pPr>
                    <w:pStyle w:val="ROWTABELLA"/>
                    <w:jc w:val="center"/>
                    <w:rPr>
                      <w:color w:val="002060"/>
                    </w:rPr>
                  </w:pPr>
                  <w:r w:rsidRPr="00252DFF">
                    <w:rPr>
                      <w:color w:val="002060"/>
                    </w:rPr>
                    <w:t> </w:t>
                  </w:r>
                </w:p>
              </w:tc>
            </w:tr>
            <w:tr w:rsidR="00252DFF" w:rsidRPr="00252DFF" w14:paraId="59123EA5"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FB67788" w14:textId="77777777" w:rsidR="00252DFF" w:rsidRPr="00252DFF" w:rsidRDefault="00252DFF" w:rsidP="00252DFF">
                  <w:pPr>
                    <w:pStyle w:val="ROWTABELLA"/>
                    <w:rPr>
                      <w:color w:val="002060"/>
                    </w:rPr>
                  </w:pPr>
                  <w:r w:rsidRPr="00252DFF">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6144B4F" w14:textId="77777777" w:rsidR="00252DFF" w:rsidRPr="00252DFF" w:rsidRDefault="00252DFF" w:rsidP="00252DFF">
                  <w:pPr>
                    <w:pStyle w:val="ROWTABELLA"/>
                    <w:rPr>
                      <w:color w:val="002060"/>
                    </w:rPr>
                  </w:pPr>
                  <w:r w:rsidRPr="00252DFF">
                    <w:rPr>
                      <w:color w:val="002060"/>
                    </w:rPr>
                    <w:t xml:space="preserve">- REAL </w:t>
                  </w:r>
                  <w:proofErr w:type="gramStart"/>
                  <w:r w:rsidRPr="00252DFF">
                    <w:rPr>
                      <w:color w:val="002060"/>
                    </w:rPr>
                    <w:t>S.COSTANZO</w:t>
                  </w:r>
                  <w:proofErr w:type="gramEnd"/>
                  <w:r w:rsidRPr="00252DFF">
                    <w:rPr>
                      <w:color w:val="002060"/>
                    </w:rPr>
                    <w:t xml:space="preserve">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39A0AAA" w14:textId="77777777" w:rsidR="00252DFF" w:rsidRPr="00252DFF" w:rsidRDefault="00252DFF" w:rsidP="00252DFF">
                  <w:pPr>
                    <w:pStyle w:val="ROWTABELLA"/>
                    <w:jc w:val="center"/>
                    <w:rPr>
                      <w:color w:val="002060"/>
                    </w:rPr>
                  </w:pPr>
                  <w:r w:rsidRPr="00252DF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797E3FD" w14:textId="77777777" w:rsidR="00252DFF" w:rsidRPr="00252DFF" w:rsidRDefault="00252DFF" w:rsidP="00252DFF">
                  <w:pPr>
                    <w:pStyle w:val="ROWTABELLA"/>
                    <w:jc w:val="center"/>
                    <w:rPr>
                      <w:color w:val="002060"/>
                    </w:rPr>
                  </w:pPr>
                  <w:r w:rsidRPr="00252DFF">
                    <w:rPr>
                      <w:color w:val="002060"/>
                    </w:rPr>
                    <w:t> </w:t>
                  </w:r>
                </w:p>
              </w:tc>
            </w:tr>
            <w:tr w:rsidR="00252DFF" w:rsidRPr="00252DFF" w14:paraId="19A6EFE4"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FA22B3" w14:textId="77777777" w:rsidR="00252DFF" w:rsidRPr="00252DFF" w:rsidRDefault="00252DFF" w:rsidP="00252DFF">
                  <w:pPr>
                    <w:pStyle w:val="ROWTABELLA"/>
                    <w:rPr>
                      <w:color w:val="002060"/>
                    </w:rPr>
                  </w:pPr>
                  <w:r w:rsidRPr="00252DFF">
                    <w:rPr>
                      <w:color w:val="002060"/>
                    </w:rPr>
                    <w:t>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11EFF0" w14:textId="77777777" w:rsidR="00252DFF" w:rsidRPr="00252DFF" w:rsidRDefault="00252DFF" w:rsidP="00252DFF">
                  <w:pPr>
                    <w:pStyle w:val="ROWTABELLA"/>
                    <w:rPr>
                      <w:color w:val="002060"/>
                    </w:rPr>
                  </w:pPr>
                  <w:r w:rsidRPr="00252DFF">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2EABE4" w14:textId="77777777" w:rsidR="00252DFF" w:rsidRPr="00252DFF" w:rsidRDefault="00252DFF" w:rsidP="00252DFF">
                  <w:pPr>
                    <w:pStyle w:val="ROWTABELLA"/>
                    <w:jc w:val="center"/>
                    <w:rPr>
                      <w:color w:val="002060"/>
                    </w:rPr>
                  </w:pPr>
                  <w:r w:rsidRPr="00252DFF">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8544A3" w14:textId="77777777" w:rsidR="00252DFF" w:rsidRPr="00252DFF" w:rsidRDefault="00252DFF" w:rsidP="00252DFF">
                  <w:pPr>
                    <w:pStyle w:val="ROWTABELLA"/>
                    <w:jc w:val="center"/>
                    <w:rPr>
                      <w:color w:val="002060"/>
                    </w:rPr>
                  </w:pPr>
                  <w:r w:rsidRPr="00252DFF">
                    <w:rPr>
                      <w:color w:val="002060"/>
                    </w:rPr>
                    <w:t> </w:t>
                  </w:r>
                </w:p>
              </w:tc>
            </w:tr>
            <w:tr w:rsidR="00252DFF" w:rsidRPr="00252DFF" w14:paraId="27BF5F29"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344DCD07" w14:textId="77777777" w:rsidR="00252DFF" w:rsidRPr="00252DFF" w:rsidRDefault="00252DFF" w:rsidP="00252DFF">
                  <w:pPr>
                    <w:pStyle w:val="ROWTABELLA"/>
                    <w:rPr>
                      <w:color w:val="002060"/>
                    </w:rPr>
                  </w:pPr>
                  <w:r w:rsidRPr="00252DFF">
                    <w:rPr>
                      <w:color w:val="002060"/>
                    </w:rPr>
                    <w:t>(1) - disputata il 09/02/2020</w:t>
                  </w:r>
                </w:p>
              </w:tc>
            </w:tr>
          </w:tbl>
          <w:p w14:paraId="73B264A9" w14:textId="77777777" w:rsidR="00252DFF" w:rsidRPr="00252DFF" w:rsidRDefault="00252DFF" w:rsidP="00252DFF">
            <w:pPr>
              <w:rPr>
                <w:color w:val="002060"/>
              </w:rPr>
            </w:pPr>
          </w:p>
        </w:tc>
      </w:tr>
    </w:tbl>
    <w:p w14:paraId="4B4FB80E"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52DFF" w:rsidRPr="00252DFF" w14:paraId="6935CBD2"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6D8945CA"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54D557" w14:textId="77777777" w:rsidR="00252DFF" w:rsidRPr="00252DFF" w:rsidRDefault="00252DFF" w:rsidP="00252DFF">
                  <w:pPr>
                    <w:pStyle w:val="HEADERTABELLA"/>
                    <w:rPr>
                      <w:color w:val="002060"/>
                    </w:rPr>
                  </w:pPr>
                  <w:r w:rsidRPr="00252DFF">
                    <w:rPr>
                      <w:color w:val="002060"/>
                    </w:rPr>
                    <w:t>GIRONE SB - 3 Giornata - A</w:t>
                  </w:r>
                </w:p>
              </w:tc>
            </w:tr>
            <w:tr w:rsidR="00252DFF" w:rsidRPr="00252DFF" w14:paraId="2260BEDD"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64758C2" w14:textId="77777777" w:rsidR="00252DFF" w:rsidRPr="00252DFF" w:rsidRDefault="00252DFF" w:rsidP="00252DFF">
                  <w:pPr>
                    <w:pStyle w:val="ROWTABELLA"/>
                    <w:rPr>
                      <w:color w:val="002060"/>
                    </w:rPr>
                  </w:pPr>
                  <w:r w:rsidRPr="00252DFF">
                    <w:rPr>
                      <w:color w:val="002060"/>
                    </w:rPr>
                    <w:t>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24E66A" w14:textId="77777777" w:rsidR="00252DFF" w:rsidRPr="00252DFF" w:rsidRDefault="00252DFF" w:rsidP="00252DFF">
                  <w:pPr>
                    <w:pStyle w:val="ROWTABELLA"/>
                    <w:rPr>
                      <w:color w:val="002060"/>
                    </w:rPr>
                  </w:pPr>
                  <w:r w:rsidRPr="00252DFF">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A8457A" w14:textId="77777777" w:rsidR="00252DFF" w:rsidRPr="00252DFF" w:rsidRDefault="00252DFF" w:rsidP="00252DFF">
                  <w:pPr>
                    <w:pStyle w:val="ROWTABELLA"/>
                    <w:jc w:val="center"/>
                    <w:rPr>
                      <w:color w:val="002060"/>
                    </w:rPr>
                  </w:pPr>
                  <w:r w:rsidRPr="00252DFF">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7E3269" w14:textId="77777777" w:rsidR="00252DFF" w:rsidRPr="00252DFF" w:rsidRDefault="00252DFF" w:rsidP="00252DFF">
                  <w:pPr>
                    <w:pStyle w:val="ROWTABELLA"/>
                    <w:jc w:val="center"/>
                    <w:rPr>
                      <w:color w:val="002060"/>
                    </w:rPr>
                  </w:pPr>
                  <w:r w:rsidRPr="00252DFF">
                    <w:rPr>
                      <w:color w:val="002060"/>
                    </w:rPr>
                    <w:t> </w:t>
                  </w:r>
                </w:p>
              </w:tc>
            </w:tr>
            <w:tr w:rsidR="00252DFF" w:rsidRPr="00252DFF" w14:paraId="55C4896E"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486DA28" w14:textId="77777777" w:rsidR="00252DFF" w:rsidRPr="00252DFF" w:rsidRDefault="00252DFF" w:rsidP="00252DFF">
                  <w:pPr>
                    <w:pStyle w:val="ROWTABELLA"/>
                    <w:rPr>
                      <w:color w:val="002060"/>
                    </w:rPr>
                  </w:pPr>
                  <w:r w:rsidRPr="00252DFF">
                    <w:rPr>
                      <w:color w:val="002060"/>
                    </w:rPr>
                    <w:t>(1) 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46C215F" w14:textId="77777777" w:rsidR="00252DFF" w:rsidRPr="00252DFF" w:rsidRDefault="00252DFF" w:rsidP="00252DFF">
                  <w:pPr>
                    <w:pStyle w:val="ROWTABELLA"/>
                    <w:rPr>
                      <w:color w:val="002060"/>
                    </w:rPr>
                  </w:pPr>
                  <w:r w:rsidRPr="00252DFF">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34928A1" w14:textId="77777777" w:rsidR="00252DFF" w:rsidRPr="00252DFF" w:rsidRDefault="00252DFF" w:rsidP="00252DFF">
                  <w:pPr>
                    <w:pStyle w:val="ROWTABELLA"/>
                    <w:jc w:val="center"/>
                    <w:rPr>
                      <w:color w:val="002060"/>
                    </w:rPr>
                  </w:pPr>
                  <w:r w:rsidRPr="00252DFF">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8A890B6" w14:textId="77777777" w:rsidR="00252DFF" w:rsidRPr="00252DFF" w:rsidRDefault="00252DFF" w:rsidP="00252DFF">
                  <w:pPr>
                    <w:pStyle w:val="ROWTABELLA"/>
                    <w:jc w:val="center"/>
                    <w:rPr>
                      <w:color w:val="002060"/>
                    </w:rPr>
                  </w:pPr>
                  <w:r w:rsidRPr="00252DFF">
                    <w:rPr>
                      <w:color w:val="002060"/>
                    </w:rPr>
                    <w:t> </w:t>
                  </w:r>
                </w:p>
              </w:tc>
            </w:tr>
            <w:tr w:rsidR="00252DFF" w:rsidRPr="00252DFF" w14:paraId="6A0FACC5"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FD92FB4" w14:textId="77777777" w:rsidR="00252DFF" w:rsidRPr="00252DFF" w:rsidRDefault="00252DFF" w:rsidP="00252DFF">
                  <w:pPr>
                    <w:pStyle w:val="ROWTABELLA"/>
                    <w:rPr>
                      <w:color w:val="002060"/>
                    </w:rPr>
                  </w:pPr>
                  <w:r w:rsidRPr="00252DFF">
                    <w:rPr>
                      <w:color w:val="002060"/>
                    </w:rPr>
                    <w:t>(1) REAL ANCARIA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07F80F" w14:textId="77777777" w:rsidR="00252DFF" w:rsidRPr="00252DFF" w:rsidRDefault="00252DFF" w:rsidP="00252DFF">
                  <w:pPr>
                    <w:pStyle w:val="ROWTABELLA"/>
                    <w:rPr>
                      <w:color w:val="002060"/>
                    </w:rPr>
                  </w:pPr>
                  <w:r w:rsidRPr="00252DFF">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C45867" w14:textId="77777777" w:rsidR="00252DFF" w:rsidRPr="00252DFF" w:rsidRDefault="00252DFF" w:rsidP="00252DFF">
                  <w:pPr>
                    <w:pStyle w:val="ROWTABELLA"/>
                    <w:jc w:val="center"/>
                    <w:rPr>
                      <w:color w:val="002060"/>
                    </w:rPr>
                  </w:pPr>
                  <w:r w:rsidRPr="00252DFF">
                    <w:rPr>
                      <w:color w:val="002060"/>
                    </w:rPr>
                    <w:t>10 - 7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80321E" w14:textId="77777777" w:rsidR="00252DFF" w:rsidRPr="00252DFF" w:rsidRDefault="00252DFF" w:rsidP="00252DFF">
                  <w:pPr>
                    <w:pStyle w:val="ROWTABELLA"/>
                    <w:jc w:val="center"/>
                    <w:rPr>
                      <w:color w:val="002060"/>
                    </w:rPr>
                  </w:pPr>
                  <w:r w:rsidRPr="00252DFF">
                    <w:rPr>
                      <w:color w:val="002060"/>
                    </w:rPr>
                    <w:t> </w:t>
                  </w:r>
                </w:p>
              </w:tc>
            </w:tr>
            <w:tr w:rsidR="00252DFF" w:rsidRPr="00252DFF" w14:paraId="73D8C8ED"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7663F5C7" w14:textId="77777777" w:rsidR="00252DFF" w:rsidRPr="00252DFF" w:rsidRDefault="00252DFF" w:rsidP="00252DFF">
                  <w:pPr>
                    <w:pStyle w:val="ROWTABELLA"/>
                    <w:rPr>
                      <w:color w:val="002060"/>
                    </w:rPr>
                  </w:pPr>
                  <w:r w:rsidRPr="00252DFF">
                    <w:rPr>
                      <w:color w:val="002060"/>
                    </w:rPr>
                    <w:t>(1) - disputata il 09/02/2020</w:t>
                  </w:r>
                </w:p>
              </w:tc>
            </w:tr>
          </w:tbl>
          <w:p w14:paraId="5EA13331" w14:textId="77777777" w:rsidR="00252DFF" w:rsidRPr="00252DFF" w:rsidRDefault="00252DFF" w:rsidP="00252DFF">
            <w:pPr>
              <w:rPr>
                <w:color w:val="002060"/>
              </w:rPr>
            </w:pPr>
          </w:p>
        </w:tc>
      </w:tr>
    </w:tbl>
    <w:p w14:paraId="4FD91C24" w14:textId="77777777" w:rsidR="00252DFF" w:rsidRPr="00252DFF" w:rsidRDefault="00252DFF" w:rsidP="00252DFF">
      <w:pPr>
        <w:pStyle w:val="breakline"/>
        <w:divId w:val="527259509"/>
        <w:rPr>
          <w:color w:val="002060"/>
        </w:rPr>
      </w:pPr>
    </w:p>
    <w:p w14:paraId="57197DA6" w14:textId="77777777" w:rsidR="00252DFF" w:rsidRPr="00252DFF" w:rsidRDefault="00252DFF" w:rsidP="00252DFF">
      <w:pPr>
        <w:pStyle w:val="breakline"/>
        <w:divId w:val="527259509"/>
        <w:rPr>
          <w:color w:val="002060"/>
        </w:rPr>
      </w:pPr>
    </w:p>
    <w:p w14:paraId="07F62AB7" w14:textId="77777777" w:rsidR="00252DFF" w:rsidRPr="00252DFF" w:rsidRDefault="00252DFF" w:rsidP="00252DFF">
      <w:pPr>
        <w:pStyle w:val="TITOLOPRINC"/>
        <w:divId w:val="527259509"/>
        <w:rPr>
          <w:color w:val="002060"/>
        </w:rPr>
      </w:pPr>
      <w:r w:rsidRPr="00252DFF">
        <w:rPr>
          <w:color w:val="002060"/>
        </w:rPr>
        <w:t>GIUDICE SPORTIVO</w:t>
      </w:r>
    </w:p>
    <w:p w14:paraId="09D1670E" w14:textId="77777777" w:rsidR="00252DFF" w:rsidRPr="00252DFF" w:rsidRDefault="00252DFF" w:rsidP="00252DFF">
      <w:pPr>
        <w:pStyle w:val="diffida"/>
        <w:divId w:val="527259509"/>
        <w:rPr>
          <w:color w:val="002060"/>
        </w:rPr>
      </w:pPr>
      <w:r w:rsidRPr="00252DFF">
        <w:rPr>
          <w:color w:val="002060"/>
        </w:rPr>
        <w:lastRenderedPageBreak/>
        <w:t>Il Giudice Sportivo, Avv. Claudio Romagnoli, nella seduta del 12/02/2020 ha adottato le decisioni che di seguito integralmente si riportano:</w:t>
      </w:r>
    </w:p>
    <w:p w14:paraId="416B3CE2" w14:textId="77777777" w:rsidR="00252DFF" w:rsidRPr="00252DFF" w:rsidRDefault="00252DFF" w:rsidP="00252DFF">
      <w:pPr>
        <w:pStyle w:val="titolo10"/>
        <w:divId w:val="527259509"/>
        <w:rPr>
          <w:color w:val="002060"/>
        </w:rPr>
      </w:pPr>
      <w:r w:rsidRPr="00252DFF">
        <w:rPr>
          <w:color w:val="002060"/>
        </w:rPr>
        <w:t xml:space="preserve">GARE DEL 8/ 2/2020 </w:t>
      </w:r>
    </w:p>
    <w:p w14:paraId="4A0B77CD"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34FFDB2D"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56880FCF" w14:textId="77777777" w:rsidR="00252DFF" w:rsidRPr="00252DFF" w:rsidRDefault="00252DFF" w:rsidP="00252DFF">
      <w:pPr>
        <w:pStyle w:val="titolo30"/>
        <w:divId w:val="527259509"/>
        <w:rPr>
          <w:color w:val="002060"/>
        </w:rPr>
      </w:pPr>
      <w:r w:rsidRPr="00252DFF">
        <w:rPr>
          <w:color w:val="002060"/>
        </w:rPr>
        <w:t xml:space="preserve">CALCIATORI ESPULSI </w:t>
      </w:r>
    </w:p>
    <w:p w14:paraId="3CD35676" w14:textId="77777777" w:rsidR="00252DFF" w:rsidRPr="00252DFF" w:rsidRDefault="00252DFF" w:rsidP="00252DFF">
      <w:pPr>
        <w:pStyle w:val="titolo20"/>
        <w:divId w:val="527259509"/>
        <w:rPr>
          <w:color w:val="002060"/>
        </w:rPr>
      </w:pPr>
      <w:r w:rsidRPr="00252DFF">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261BE19" w14:textId="77777777" w:rsidTr="00252DFF">
        <w:trPr>
          <w:divId w:val="527259509"/>
        </w:trPr>
        <w:tc>
          <w:tcPr>
            <w:tcW w:w="2200" w:type="dxa"/>
            <w:tcMar>
              <w:top w:w="20" w:type="dxa"/>
              <w:left w:w="20" w:type="dxa"/>
              <w:bottom w:w="20" w:type="dxa"/>
              <w:right w:w="20" w:type="dxa"/>
            </w:tcMar>
            <w:vAlign w:val="center"/>
          </w:tcPr>
          <w:p w14:paraId="12A8B3AD" w14:textId="77777777" w:rsidR="00252DFF" w:rsidRPr="00252DFF" w:rsidRDefault="00252DFF" w:rsidP="00252DFF">
            <w:pPr>
              <w:pStyle w:val="movimento"/>
              <w:rPr>
                <w:color w:val="002060"/>
              </w:rPr>
            </w:pPr>
            <w:r w:rsidRPr="00252DFF">
              <w:rPr>
                <w:color w:val="002060"/>
              </w:rPr>
              <w:t>RICCI RICCARDO</w:t>
            </w:r>
          </w:p>
        </w:tc>
        <w:tc>
          <w:tcPr>
            <w:tcW w:w="2200" w:type="dxa"/>
            <w:tcMar>
              <w:top w:w="20" w:type="dxa"/>
              <w:left w:w="20" w:type="dxa"/>
              <w:bottom w:w="20" w:type="dxa"/>
              <w:right w:w="20" w:type="dxa"/>
            </w:tcMar>
            <w:vAlign w:val="center"/>
          </w:tcPr>
          <w:p w14:paraId="6D01C046" w14:textId="77777777" w:rsidR="00252DFF" w:rsidRPr="00252DFF" w:rsidRDefault="00252DFF" w:rsidP="00252DFF">
            <w:pPr>
              <w:pStyle w:val="movimento2"/>
              <w:rPr>
                <w:color w:val="002060"/>
              </w:rPr>
            </w:pPr>
            <w:r w:rsidRPr="00252DFF">
              <w:rPr>
                <w:color w:val="002060"/>
              </w:rPr>
              <w:t xml:space="preserve">(CERRETO D ESI C5 A.S.D.) </w:t>
            </w:r>
          </w:p>
        </w:tc>
        <w:tc>
          <w:tcPr>
            <w:tcW w:w="800" w:type="dxa"/>
            <w:tcMar>
              <w:top w:w="20" w:type="dxa"/>
              <w:left w:w="20" w:type="dxa"/>
              <w:bottom w:w="20" w:type="dxa"/>
              <w:right w:w="20" w:type="dxa"/>
            </w:tcMar>
            <w:vAlign w:val="center"/>
          </w:tcPr>
          <w:p w14:paraId="773A21C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C2DF1B6"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99E8BB0" w14:textId="77777777" w:rsidR="00252DFF" w:rsidRPr="00252DFF" w:rsidRDefault="00252DFF" w:rsidP="00252DFF">
            <w:pPr>
              <w:pStyle w:val="movimento2"/>
              <w:rPr>
                <w:color w:val="002060"/>
              </w:rPr>
            </w:pPr>
            <w:r w:rsidRPr="00252DFF">
              <w:rPr>
                <w:color w:val="002060"/>
              </w:rPr>
              <w:t> </w:t>
            </w:r>
          </w:p>
        </w:tc>
      </w:tr>
    </w:tbl>
    <w:p w14:paraId="6AC692C8" w14:textId="77777777" w:rsidR="00252DFF" w:rsidRPr="00252DFF" w:rsidRDefault="00252DFF" w:rsidP="00252DFF">
      <w:pPr>
        <w:pStyle w:val="titolo30"/>
        <w:divId w:val="527259509"/>
        <w:rPr>
          <w:color w:val="002060"/>
        </w:rPr>
      </w:pPr>
      <w:r w:rsidRPr="00252DFF">
        <w:rPr>
          <w:color w:val="002060"/>
        </w:rPr>
        <w:t xml:space="preserve">CALCIATORI NON ESPULSI </w:t>
      </w:r>
    </w:p>
    <w:p w14:paraId="5EF9EA5B" w14:textId="77777777" w:rsidR="00252DFF" w:rsidRPr="00252DFF" w:rsidRDefault="00252DFF" w:rsidP="00252DFF">
      <w:pPr>
        <w:pStyle w:val="titolo20"/>
        <w:divId w:val="527259509"/>
        <w:rPr>
          <w:color w:val="002060"/>
        </w:rPr>
      </w:pPr>
      <w:r w:rsidRPr="00252DFF">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295A9D39" w14:textId="77777777" w:rsidTr="00252DFF">
        <w:trPr>
          <w:divId w:val="527259509"/>
        </w:trPr>
        <w:tc>
          <w:tcPr>
            <w:tcW w:w="2200" w:type="dxa"/>
            <w:tcMar>
              <w:top w:w="20" w:type="dxa"/>
              <w:left w:w="20" w:type="dxa"/>
              <w:bottom w:w="20" w:type="dxa"/>
              <w:right w:w="20" w:type="dxa"/>
            </w:tcMar>
            <w:vAlign w:val="center"/>
          </w:tcPr>
          <w:p w14:paraId="34A08DE2" w14:textId="77777777" w:rsidR="00252DFF" w:rsidRPr="00252DFF" w:rsidRDefault="00252DFF" w:rsidP="00252DFF">
            <w:pPr>
              <w:pStyle w:val="movimento"/>
              <w:rPr>
                <w:color w:val="002060"/>
              </w:rPr>
            </w:pPr>
            <w:r w:rsidRPr="00252DFF">
              <w:rPr>
                <w:color w:val="002060"/>
              </w:rPr>
              <w:t>MENGONI NICOLO</w:t>
            </w:r>
          </w:p>
        </w:tc>
        <w:tc>
          <w:tcPr>
            <w:tcW w:w="2200" w:type="dxa"/>
            <w:tcMar>
              <w:top w:w="20" w:type="dxa"/>
              <w:left w:w="20" w:type="dxa"/>
              <w:bottom w:w="20" w:type="dxa"/>
              <w:right w:w="20" w:type="dxa"/>
            </w:tcMar>
            <w:vAlign w:val="center"/>
          </w:tcPr>
          <w:p w14:paraId="0E6FF55D" w14:textId="77777777" w:rsidR="00252DFF" w:rsidRPr="00252DFF" w:rsidRDefault="00252DFF" w:rsidP="00252DFF">
            <w:pPr>
              <w:pStyle w:val="movimento2"/>
              <w:rPr>
                <w:color w:val="002060"/>
              </w:rPr>
            </w:pPr>
            <w:r w:rsidRPr="00252DFF">
              <w:rPr>
                <w:color w:val="002060"/>
              </w:rPr>
              <w:t xml:space="preserve">(RECANATI CALCIO A 5) </w:t>
            </w:r>
          </w:p>
        </w:tc>
        <w:tc>
          <w:tcPr>
            <w:tcW w:w="800" w:type="dxa"/>
            <w:tcMar>
              <w:top w:w="20" w:type="dxa"/>
              <w:left w:w="20" w:type="dxa"/>
              <w:bottom w:w="20" w:type="dxa"/>
              <w:right w:w="20" w:type="dxa"/>
            </w:tcMar>
            <w:vAlign w:val="center"/>
          </w:tcPr>
          <w:p w14:paraId="7824B79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3A40EA6"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7D2B445" w14:textId="77777777" w:rsidR="00252DFF" w:rsidRPr="00252DFF" w:rsidRDefault="00252DFF" w:rsidP="00252DFF">
            <w:pPr>
              <w:pStyle w:val="movimento2"/>
              <w:rPr>
                <w:color w:val="002060"/>
              </w:rPr>
            </w:pPr>
            <w:r w:rsidRPr="00252DFF">
              <w:rPr>
                <w:color w:val="002060"/>
              </w:rPr>
              <w:t> </w:t>
            </w:r>
          </w:p>
        </w:tc>
      </w:tr>
    </w:tbl>
    <w:p w14:paraId="144E6B9A" w14:textId="77777777" w:rsidR="00252DFF" w:rsidRPr="00252DFF" w:rsidRDefault="00252DFF" w:rsidP="00252DFF">
      <w:pPr>
        <w:pStyle w:val="titolo20"/>
        <w:divId w:val="527259509"/>
        <w:rPr>
          <w:color w:val="002060"/>
        </w:rPr>
      </w:pPr>
      <w:r w:rsidRPr="00252DFF">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6AACAAF" w14:textId="77777777" w:rsidTr="00252DFF">
        <w:trPr>
          <w:divId w:val="527259509"/>
        </w:trPr>
        <w:tc>
          <w:tcPr>
            <w:tcW w:w="2200" w:type="dxa"/>
            <w:tcMar>
              <w:top w:w="20" w:type="dxa"/>
              <w:left w:w="20" w:type="dxa"/>
              <w:bottom w:w="20" w:type="dxa"/>
              <w:right w:w="20" w:type="dxa"/>
            </w:tcMar>
            <w:vAlign w:val="center"/>
          </w:tcPr>
          <w:p w14:paraId="1F82A8E5" w14:textId="77777777" w:rsidR="00252DFF" w:rsidRPr="00252DFF" w:rsidRDefault="00252DFF" w:rsidP="00252DFF">
            <w:pPr>
              <w:pStyle w:val="movimento"/>
              <w:rPr>
                <w:color w:val="002060"/>
              </w:rPr>
            </w:pPr>
            <w:r w:rsidRPr="00252DFF">
              <w:rPr>
                <w:color w:val="002060"/>
              </w:rPr>
              <w:t>LO MUZIO ANTONIO</w:t>
            </w:r>
          </w:p>
        </w:tc>
        <w:tc>
          <w:tcPr>
            <w:tcW w:w="2200" w:type="dxa"/>
            <w:tcMar>
              <w:top w:w="20" w:type="dxa"/>
              <w:left w:w="20" w:type="dxa"/>
              <w:bottom w:w="20" w:type="dxa"/>
              <w:right w:w="20" w:type="dxa"/>
            </w:tcMar>
            <w:vAlign w:val="center"/>
          </w:tcPr>
          <w:p w14:paraId="72962AA3" w14:textId="77777777" w:rsidR="00252DFF" w:rsidRPr="00252DFF" w:rsidRDefault="00252DFF" w:rsidP="00252DFF">
            <w:pPr>
              <w:pStyle w:val="movimento2"/>
              <w:rPr>
                <w:color w:val="002060"/>
              </w:rPr>
            </w:pPr>
            <w:r w:rsidRPr="00252DFF">
              <w:rPr>
                <w:color w:val="002060"/>
              </w:rPr>
              <w:t xml:space="preserve">(CERRETO D ESI C5 A.S.D.) </w:t>
            </w:r>
          </w:p>
        </w:tc>
        <w:tc>
          <w:tcPr>
            <w:tcW w:w="800" w:type="dxa"/>
            <w:tcMar>
              <w:top w:w="20" w:type="dxa"/>
              <w:left w:w="20" w:type="dxa"/>
              <w:bottom w:w="20" w:type="dxa"/>
              <w:right w:w="20" w:type="dxa"/>
            </w:tcMar>
            <w:vAlign w:val="center"/>
          </w:tcPr>
          <w:p w14:paraId="05EE9A1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D99328D" w14:textId="77777777" w:rsidR="00252DFF" w:rsidRPr="00252DFF" w:rsidRDefault="00252DFF" w:rsidP="00252DFF">
            <w:pPr>
              <w:pStyle w:val="movimento"/>
              <w:rPr>
                <w:color w:val="002060"/>
              </w:rPr>
            </w:pPr>
            <w:r w:rsidRPr="00252DFF">
              <w:rPr>
                <w:color w:val="002060"/>
              </w:rPr>
              <w:t>PASQUINI FILIPPO</w:t>
            </w:r>
          </w:p>
        </w:tc>
        <w:tc>
          <w:tcPr>
            <w:tcW w:w="2200" w:type="dxa"/>
            <w:tcMar>
              <w:top w:w="20" w:type="dxa"/>
              <w:left w:w="20" w:type="dxa"/>
              <w:bottom w:w="20" w:type="dxa"/>
              <w:right w:w="20" w:type="dxa"/>
            </w:tcMar>
            <w:vAlign w:val="center"/>
          </w:tcPr>
          <w:p w14:paraId="693523C9" w14:textId="77777777" w:rsidR="00252DFF" w:rsidRPr="00252DFF" w:rsidRDefault="00252DFF" w:rsidP="00252DFF">
            <w:pPr>
              <w:pStyle w:val="movimento2"/>
              <w:rPr>
                <w:color w:val="002060"/>
              </w:rPr>
            </w:pPr>
            <w:r w:rsidRPr="00252DFF">
              <w:rPr>
                <w:color w:val="002060"/>
              </w:rPr>
              <w:t xml:space="preserve">(FUTSAL MONTURANO) </w:t>
            </w:r>
          </w:p>
        </w:tc>
      </w:tr>
      <w:tr w:rsidR="00252DFF" w:rsidRPr="00252DFF" w14:paraId="5A3E7FCE" w14:textId="77777777" w:rsidTr="00252DFF">
        <w:trPr>
          <w:divId w:val="527259509"/>
        </w:trPr>
        <w:tc>
          <w:tcPr>
            <w:tcW w:w="2200" w:type="dxa"/>
            <w:tcMar>
              <w:top w:w="20" w:type="dxa"/>
              <w:left w:w="20" w:type="dxa"/>
              <w:bottom w:w="20" w:type="dxa"/>
              <w:right w:w="20" w:type="dxa"/>
            </w:tcMar>
            <w:vAlign w:val="center"/>
          </w:tcPr>
          <w:p w14:paraId="512E6E4B" w14:textId="77777777" w:rsidR="00252DFF" w:rsidRPr="00252DFF" w:rsidRDefault="00252DFF" w:rsidP="00252DFF">
            <w:pPr>
              <w:pStyle w:val="movimento"/>
              <w:rPr>
                <w:color w:val="002060"/>
              </w:rPr>
            </w:pPr>
            <w:r w:rsidRPr="00252DFF">
              <w:rPr>
                <w:color w:val="002060"/>
              </w:rPr>
              <w:t>MASSACCESI ANDREA</w:t>
            </w:r>
          </w:p>
        </w:tc>
        <w:tc>
          <w:tcPr>
            <w:tcW w:w="2200" w:type="dxa"/>
            <w:tcMar>
              <w:top w:w="20" w:type="dxa"/>
              <w:left w:w="20" w:type="dxa"/>
              <w:bottom w:w="20" w:type="dxa"/>
              <w:right w:w="20" w:type="dxa"/>
            </w:tcMar>
            <w:vAlign w:val="center"/>
          </w:tcPr>
          <w:p w14:paraId="7D4A2176" w14:textId="77777777" w:rsidR="00252DFF" w:rsidRPr="00252DFF" w:rsidRDefault="00252DFF" w:rsidP="00252DFF">
            <w:pPr>
              <w:pStyle w:val="movimento2"/>
              <w:rPr>
                <w:color w:val="002060"/>
              </w:rPr>
            </w:pPr>
            <w:r w:rsidRPr="00252DFF">
              <w:rPr>
                <w:color w:val="002060"/>
              </w:rPr>
              <w:t xml:space="preserve">(RECANATI CALCIO A 5) </w:t>
            </w:r>
          </w:p>
        </w:tc>
        <w:tc>
          <w:tcPr>
            <w:tcW w:w="800" w:type="dxa"/>
            <w:tcMar>
              <w:top w:w="20" w:type="dxa"/>
              <w:left w:w="20" w:type="dxa"/>
              <w:bottom w:w="20" w:type="dxa"/>
              <w:right w:w="20" w:type="dxa"/>
            </w:tcMar>
            <w:vAlign w:val="center"/>
          </w:tcPr>
          <w:p w14:paraId="1FF2B37D"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CDC938F"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515A3EC" w14:textId="77777777" w:rsidR="00252DFF" w:rsidRPr="00252DFF" w:rsidRDefault="00252DFF" w:rsidP="00252DFF">
            <w:pPr>
              <w:pStyle w:val="movimento2"/>
              <w:rPr>
                <w:color w:val="002060"/>
              </w:rPr>
            </w:pPr>
            <w:r w:rsidRPr="00252DFF">
              <w:rPr>
                <w:color w:val="002060"/>
              </w:rPr>
              <w:t> </w:t>
            </w:r>
          </w:p>
        </w:tc>
      </w:tr>
    </w:tbl>
    <w:p w14:paraId="2AB9F168" w14:textId="77777777" w:rsidR="00252DFF" w:rsidRPr="00252DFF" w:rsidRDefault="00252DFF" w:rsidP="00252DFF">
      <w:pPr>
        <w:pStyle w:val="titolo20"/>
        <w:divId w:val="527259509"/>
        <w:rPr>
          <w:color w:val="002060"/>
        </w:rPr>
      </w:pPr>
      <w:r w:rsidRPr="00252D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44D8B8EF" w14:textId="77777777" w:rsidTr="00252DFF">
        <w:trPr>
          <w:divId w:val="527259509"/>
        </w:trPr>
        <w:tc>
          <w:tcPr>
            <w:tcW w:w="2200" w:type="dxa"/>
            <w:tcMar>
              <w:top w:w="20" w:type="dxa"/>
              <w:left w:w="20" w:type="dxa"/>
              <w:bottom w:w="20" w:type="dxa"/>
              <w:right w:w="20" w:type="dxa"/>
            </w:tcMar>
            <w:vAlign w:val="center"/>
          </w:tcPr>
          <w:p w14:paraId="3A6EE804" w14:textId="77777777" w:rsidR="00252DFF" w:rsidRPr="00252DFF" w:rsidRDefault="00252DFF" w:rsidP="00252DFF">
            <w:pPr>
              <w:pStyle w:val="movimento"/>
              <w:rPr>
                <w:color w:val="002060"/>
              </w:rPr>
            </w:pPr>
            <w:r w:rsidRPr="00252DFF">
              <w:rPr>
                <w:color w:val="002060"/>
              </w:rPr>
              <w:t>BIKAI LUCIEN</w:t>
            </w:r>
          </w:p>
        </w:tc>
        <w:tc>
          <w:tcPr>
            <w:tcW w:w="2200" w:type="dxa"/>
            <w:tcMar>
              <w:top w:w="20" w:type="dxa"/>
              <w:left w:w="20" w:type="dxa"/>
              <w:bottom w:w="20" w:type="dxa"/>
              <w:right w:w="20" w:type="dxa"/>
            </w:tcMar>
            <w:vAlign w:val="center"/>
          </w:tcPr>
          <w:p w14:paraId="4BC7B4FF" w14:textId="77777777" w:rsidR="00252DFF" w:rsidRPr="00252DFF" w:rsidRDefault="00252DFF" w:rsidP="00252DFF">
            <w:pPr>
              <w:pStyle w:val="movimento2"/>
              <w:rPr>
                <w:color w:val="002060"/>
              </w:rPr>
            </w:pPr>
            <w:r w:rsidRPr="00252DFF">
              <w:rPr>
                <w:color w:val="002060"/>
              </w:rPr>
              <w:t xml:space="preserve">(AUDAX 1970 </w:t>
            </w:r>
            <w:proofErr w:type="gramStart"/>
            <w:r w:rsidRPr="00252DFF">
              <w:rPr>
                <w:color w:val="002060"/>
              </w:rPr>
              <w:t>S.ANGELO</w:t>
            </w:r>
            <w:proofErr w:type="gramEnd"/>
            <w:r w:rsidRPr="00252DFF">
              <w:rPr>
                <w:color w:val="002060"/>
              </w:rPr>
              <w:t xml:space="preserve">) </w:t>
            </w:r>
          </w:p>
        </w:tc>
        <w:tc>
          <w:tcPr>
            <w:tcW w:w="800" w:type="dxa"/>
            <w:tcMar>
              <w:top w:w="20" w:type="dxa"/>
              <w:left w:w="20" w:type="dxa"/>
              <w:bottom w:w="20" w:type="dxa"/>
              <w:right w:w="20" w:type="dxa"/>
            </w:tcMar>
            <w:vAlign w:val="center"/>
          </w:tcPr>
          <w:p w14:paraId="477788C8"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FC73AF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92D2B09" w14:textId="77777777" w:rsidR="00252DFF" w:rsidRPr="00252DFF" w:rsidRDefault="00252DFF" w:rsidP="00252DFF">
            <w:pPr>
              <w:pStyle w:val="movimento2"/>
              <w:rPr>
                <w:color w:val="002060"/>
              </w:rPr>
            </w:pPr>
            <w:r w:rsidRPr="00252DFF">
              <w:rPr>
                <w:color w:val="002060"/>
              </w:rPr>
              <w:t> </w:t>
            </w:r>
          </w:p>
        </w:tc>
      </w:tr>
    </w:tbl>
    <w:p w14:paraId="493B794C" w14:textId="77777777" w:rsidR="00252DFF" w:rsidRPr="00252DFF" w:rsidRDefault="00252DFF" w:rsidP="00252DFF">
      <w:pPr>
        <w:pStyle w:val="titolo20"/>
        <w:divId w:val="527259509"/>
        <w:rPr>
          <w:color w:val="002060"/>
        </w:rPr>
      </w:pPr>
      <w:r w:rsidRPr="00252D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DFD178A" w14:textId="77777777" w:rsidTr="00252DFF">
        <w:trPr>
          <w:divId w:val="527259509"/>
        </w:trPr>
        <w:tc>
          <w:tcPr>
            <w:tcW w:w="2200" w:type="dxa"/>
            <w:tcMar>
              <w:top w:w="20" w:type="dxa"/>
              <w:left w:w="20" w:type="dxa"/>
              <w:bottom w:w="20" w:type="dxa"/>
              <w:right w:w="20" w:type="dxa"/>
            </w:tcMar>
            <w:vAlign w:val="center"/>
          </w:tcPr>
          <w:p w14:paraId="09A93599" w14:textId="77777777" w:rsidR="00252DFF" w:rsidRPr="00252DFF" w:rsidRDefault="00252DFF" w:rsidP="00252DFF">
            <w:pPr>
              <w:pStyle w:val="movimento"/>
              <w:rPr>
                <w:color w:val="002060"/>
              </w:rPr>
            </w:pPr>
            <w:r w:rsidRPr="00252DFF">
              <w:rPr>
                <w:color w:val="002060"/>
              </w:rPr>
              <w:t>CONTI MATTIA</w:t>
            </w:r>
          </w:p>
        </w:tc>
        <w:tc>
          <w:tcPr>
            <w:tcW w:w="2200" w:type="dxa"/>
            <w:tcMar>
              <w:top w:w="20" w:type="dxa"/>
              <w:left w:w="20" w:type="dxa"/>
              <w:bottom w:w="20" w:type="dxa"/>
              <w:right w:w="20" w:type="dxa"/>
            </w:tcMar>
            <w:vAlign w:val="center"/>
          </w:tcPr>
          <w:p w14:paraId="3B79F205" w14:textId="77777777" w:rsidR="00252DFF" w:rsidRPr="00252DFF" w:rsidRDefault="00252DFF" w:rsidP="00252DFF">
            <w:pPr>
              <w:pStyle w:val="movimento2"/>
              <w:rPr>
                <w:color w:val="002060"/>
              </w:rPr>
            </w:pPr>
            <w:r w:rsidRPr="00252DFF">
              <w:rPr>
                <w:color w:val="002060"/>
              </w:rPr>
              <w:t xml:space="preserve">(AUDAX 1970 </w:t>
            </w:r>
            <w:proofErr w:type="gramStart"/>
            <w:r w:rsidRPr="00252DFF">
              <w:rPr>
                <w:color w:val="002060"/>
              </w:rPr>
              <w:t>S.ANGELO</w:t>
            </w:r>
            <w:proofErr w:type="gramEnd"/>
            <w:r w:rsidRPr="00252DFF">
              <w:rPr>
                <w:color w:val="002060"/>
              </w:rPr>
              <w:t xml:space="preserve">) </w:t>
            </w:r>
          </w:p>
        </w:tc>
        <w:tc>
          <w:tcPr>
            <w:tcW w:w="800" w:type="dxa"/>
            <w:tcMar>
              <w:top w:w="20" w:type="dxa"/>
              <w:left w:w="20" w:type="dxa"/>
              <w:bottom w:w="20" w:type="dxa"/>
              <w:right w:w="20" w:type="dxa"/>
            </w:tcMar>
            <w:vAlign w:val="center"/>
          </w:tcPr>
          <w:p w14:paraId="50466F93"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933385D" w14:textId="77777777" w:rsidR="00252DFF" w:rsidRPr="00252DFF" w:rsidRDefault="00252DFF" w:rsidP="00252DFF">
            <w:pPr>
              <w:pStyle w:val="movimento"/>
              <w:rPr>
                <w:color w:val="002060"/>
              </w:rPr>
            </w:pPr>
            <w:r w:rsidRPr="00252DFF">
              <w:rPr>
                <w:color w:val="002060"/>
              </w:rPr>
              <w:t>PIGLIAPOCO LORENZO</w:t>
            </w:r>
          </w:p>
        </w:tc>
        <w:tc>
          <w:tcPr>
            <w:tcW w:w="2200" w:type="dxa"/>
            <w:tcMar>
              <w:top w:w="20" w:type="dxa"/>
              <w:left w:w="20" w:type="dxa"/>
              <w:bottom w:w="20" w:type="dxa"/>
              <w:right w:w="20" w:type="dxa"/>
            </w:tcMar>
            <w:vAlign w:val="center"/>
          </w:tcPr>
          <w:p w14:paraId="7D061914" w14:textId="77777777" w:rsidR="00252DFF" w:rsidRPr="00252DFF" w:rsidRDefault="00252DFF" w:rsidP="00252DFF">
            <w:pPr>
              <w:pStyle w:val="movimento2"/>
              <w:rPr>
                <w:color w:val="002060"/>
              </w:rPr>
            </w:pPr>
            <w:r w:rsidRPr="00252DFF">
              <w:rPr>
                <w:color w:val="002060"/>
              </w:rPr>
              <w:t xml:space="preserve">(AUDAX 1970 </w:t>
            </w:r>
            <w:proofErr w:type="gramStart"/>
            <w:r w:rsidRPr="00252DFF">
              <w:rPr>
                <w:color w:val="002060"/>
              </w:rPr>
              <w:t>S.ANGELO</w:t>
            </w:r>
            <w:proofErr w:type="gramEnd"/>
            <w:r w:rsidRPr="00252DFF">
              <w:rPr>
                <w:color w:val="002060"/>
              </w:rPr>
              <w:t xml:space="preserve">) </w:t>
            </w:r>
          </w:p>
        </w:tc>
      </w:tr>
      <w:tr w:rsidR="00252DFF" w:rsidRPr="00252DFF" w14:paraId="097725AB" w14:textId="77777777" w:rsidTr="00252DFF">
        <w:trPr>
          <w:divId w:val="527259509"/>
        </w:trPr>
        <w:tc>
          <w:tcPr>
            <w:tcW w:w="2200" w:type="dxa"/>
            <w:tcMar>
              <w:top w:w="20" w:type="dxa"/>
              <w:left w:w="20" w:type="dxa"/>
              <w:bottom w:w="20" w:type="dxa"/>
              <w:right w:w="20" w:type="dxa"/>
            </w:tcMar>
            <w:vAlign w:val="center"/>
          </w:tcPr>
          <w:p w14:paraId="217CEBF7" w14:textId="77777777" w:rsidR="00252DFF" w:rsidRPr="00252DFF" w:rsidRDefault="00252DFF" w:rsidP="00252DFF">
            <w:pPr>
              <w:pStyle w:val="movimento"/>
              <w:rPr>
                <w:color w:val="002060"/>
              </w:rPr>
            </w:pPr>
            <w:r w:rsidRPr="00252DFF">
              <w:rPr>
                <w:color w:val="002060"/>
              </w:rPr>
              <w:t>GIOMBI ANDREA</w:t>
            </w:r>
          </w:p>
        </w:tc>
        <w:tc>
          <w:tcPr>
            <w:tcW w:w="2200" w:type="dxa"/>
            <w:tcMar>
              <w:top w:w="20" w:type="dxa"/>
              <w:left w:w="20" w:type="dxa"/>
              <w:bottom w:w="20" w:type="dxa"/>
              <w:right w:w="20" w:type="dxa"/>
            </w:tcMar>
            <w:vAlign w:val="center"/>
          </w:tcPr>
          <w:p w14:paraId="50752CAF" w14:textId="77777777" w:rsidR="00252DFF" w:rsidRPr="00252DFF" w:rsidRDefault="00252DFF" w:rsidP="00252DFF">
            <w:pPr>
              <w:pStyle w:val="movimento2"/>
              <w:rPr>
                <w:color w:val="002060"/>
              </w:rPr>
            </w:pPr>
            <w:r w:rsidRPr="00252DFF">
              <w:rPr>
                <w:color w:val="002060"/>
              </w:rPr>
              <w:t xml:space="preserve">(CALCIO A 5 CORINALDO) </w:t>
            </w:r>
          </w:p>
        </w:tc>
        <w:tc>
          <w:tcPr>
            <w:tcW w:w="800" w:type="dxa"/>
            <w:tcMar>
              <w:top w:w="20" w:type="dxa"/>
              <w:left w:w="20" w:type="dxa"/>
              <w:bottom w:w="20" w:type="dxa"/>
              <w:right w:w="20" w:type="dxa"/>
            </w:tcMar>
            <w:vAlign w:val="center"/>
          </w:tcPr>
          <w:p w14:paraId="3A401A2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83734B0" w14:textId="77777777" w:rsidR="00252DFF" w:rsidRPr="00252DFF" w:rsidRDefault="00252DFF" w:rsidP="00252DFF">
            <w:pPr>
              <w:pStyle w:val="movimento"/>
              <w:rPr>
                <w:color w:val="002060"/>
              </w:rPr>
            </w:pPr>
            <w:r w:rsidRPr="00252DFF">
              <w:rPr>
                <w:color w:val="002060"/>
              </w:rPr>
              <w:t>ANGELETTI ALEX</w:t>
            </w:r>
          </w:p>
        </w:tc>
        <w:tc>
          <w:tcPr>
            <w:tcW w:w="2200" w:type="dxa"/>
            <w:tcMar>
              <w:top w:w="20" w:type="dxa"/>
              <w:left w:w="20" w:type="dxa"/>
              <w:bottom w:w="20" w:type="dxa"/>
              <w:right w:w="20" w:type="dxa"/>
            </w:tcMar>
            <w:vAlign w:val="center"/>
          </w:tcPr>
          <w:p w14:paraId="08ED0F78" w14:textId="77777777" w:rsidR="00252DFF" w:rsidRPr="00252DFF" w:rsidRDefault="00252DFF" w:rsidP="00252DFF">
            <w:pPr>
              <w:pStyle w:val="movimento2"/>
              <w:rPr>
                <w:color w:val="002060"/>
              </w:rPr>
            </w:pPr>
            <w:r w:rsidRPr="00252DFF">
              <w:rPr>
                <w:color w:val="002060"/>
              </w:rPr>
              <w:t xml:space="preserve">(CASENUOVE) </w:t>
            </w:r>
          </w:p>
        </w:tc>
      </w:tr>
    </w:tbl>
    <w:p w14:paraId="3AECD801"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22A0A31" w14:textId="77777777" w:rsidTr="00252DFF">
        <w:trPr>
          <w:divId w:val="527259509"/>
        </w:trPr>
        <w:tc>
          <w:tcPr>
            <w:tcW w:w="2200" w:type="dxa"/>
            <w:tcMar>
              <w:top w:w="20" w:type="dxa"/>
              <w:left w:w="20" w:type="dxa"/>
              <w:bottom w:w="20" w:type="dxa"/>
              <w:right w:w="20" w:type="dxa"/>
            </w:tcMar>
            <w:vAlign w:val="center"/>
          </w:tcPr>
          <w:p w14:paraId="2B2771C3" w14:textId="77777777" w:rsidR="00252DFF" w:rsidRPr="00252DFF" w:rsidRDefault="00252DFF" w:rsidP="00252DFF">
            <w:pPr>
              <w:pStyle w:val="movimento"/>
              <w:rPr>
                <w:color w:val="002060"/>
              </w:rPr>
            </w:pPr>
            <w:r w:rsidRPr="00252DFF">
              <w:rPr>
                <w:color w:val="002060"/>
              </w:rPr>
              <w:t>BIONDI MIRKO</w:t>
            </w:r>
          </w:p>
        </w:tc>
        <w:tc>
          <w:tcPr>
            <w:tcW w:w="2200" w:type="dxa"/>
            <w:tcMar>
              <w:top w:w="20" w:type="dxa"/>
              <w:left w:w="20" w:type="dxa"/>
              <w:bottom w:w="20" w:type="dxa"/>
              <w:right w:w="20" w:type="dxa"/>
            </w:tcMar>
            <w:vAlign w:val="center"/>
          </w:tcPr>
          <w:p w14:paraId="2343FFB0" w14:textId="77777777" w:rsidR="00252DFF" w:rsidRPr="00252DFF" w:rsidRDefault="00252DFF" w:rsidP="00252DFF">
            <w:pPr>
              <w:pStyle w:val="movimento2"/>
              <w:rPr>
                <w:color w:val="002060"/>
              </w:rPr>
            </w:pPr>
            <w:r w:rsidRPr="00252DFF">
              <w:rPr>
                <w:color w:val="002060"/>
              </w:rPr>
              <w:t xml:space="preserve">(CALCIO A 5 CORINALDO) </w:t>
            </w:r>
          </w:p>
        </w:tc>
        <w:tc>
          <w:tcPr>
            <w:tcW w:w="800" w:type="dxa"/>
            <w:tcMar>
              <w:top w:w="20" w:type="dxa"/>
              <w:left w:w="20" w:type="dxa"/>
              <w:bottom w:w="20" w:type="dxa"/>
              <w:right w:w="20" w:type="dxa"/>
            </w:tcMar>
            <w:vAlign w:val="center"/>
          </w:tcPr>
          <w:p w14:paraId="02B4BF1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B14432D" w14:textId="77777777" w:rsidR="00252DFF" w:rsidRPr="00252DFF" w:rsidRDefault="00252DFF" w:rsidP="00252DFF">
            <w:pPr>
              <w:pStyle w:val="movimento"/>
              <w:rPr>
                <w:color w:val="002060"/>
              </w:rPr>
            </w:pPr>
            <w:r w:rsidRPr="00252DFF">
              <w:rPr>
                <w:color w:val="002060"/>
              </w:rPr>
              <w:t>BALLORINI MATTIA</w:t>
            </w:r>
          </w:p>
        </w:tc>
        <w:tc>
          <w:tcPr>
            <w:tcW w:w="2200" w:type="dxa"/>
            <w:tcMar>
              <w:top w:w="20" w:type="dxa"/>
              <w:left w:w="20" w:type="dxa"/>
              <w:bottom w:w="20" w:type="dxa"/>
              <w:right w:w="20" w:type="dxa"/>
            </w:tcMar>
            <w:vAlign w:val="center"/>
          </w:tcPr>
          <w:p w14:paraId="0362036C" w14:textId="77777777" w:rsidR="00252DFF" w:rsidRPr="00252DFF" w:rsidRDefault="00252DFF" w:rsidP="00252DFF">
            <w:pPr>
              <w:pStyle w:val="movimento2"/>
              <w:rPr>
                <w:color w:val="002060"/>
              </w:rPr>
            </w:pPr>
            <w:r w:rsidRPr="00252DFF">
              <w:rPr>
                <w:color w:val="002060"/>
              </w:rPr>
              <w:t xml:space="preserve">(CASENUOVE) </w:t>
            </w:r>
          </w:p>
        </w:tc>
      </w:tr>
      <w:tr w:rsidR="00252DFF" w:rsidRPr="00252DFF" w14:paraId="16DA8853" w14:textId="77777777" w:rsidTr="00252DFF">
        <w:trPr>
          <w:divId w:val="527259509"/>
        </w:trPr>
        <w:tc>
          <w:tcPr>
            <w:tcW w:w="2200" w:type="dxa"/>
            <w:tcMar>
              <w:top w:w="20" w:type="dxa"/>
              <w:left w:w="20" w:type="dxa"/>
              <w:bottom w:w="20" w:type="dxa"/>
              <w:right w:w="20" w:type="dxa"/>
            </w:tcMar>
            <w:vAlign w:val="center"/>
          </w:tcPr>
          <w:p w14:paraId="01D5F057" w14:textId="77777777" w:rsidR="00252DFF" w:rsidRPr="00252DFF" w:rsidRDefault="00252DFF" w:rsidP="00252DFF">
            <w:pPr>
              <w:pStyle w:val="movimento"/>
              <w:rPr>
                <w:color w:val="002060"/>
              </w:rPr>
            </w:pPr>
            <w:r w:rsidRPr="00252DFF">
              <w:rPr>
                <w:color w:val="002060"/>
              </w:rPr>
              <w:t>PIERALISI RICCARDO</w:t>
            </w:r>
          </w:p>
        </w:tc>
        <w:tc>
          <w:tcPr>
            <w:tcW w:w="2200" w:type="dxa"/>
            <w:tcMar>
              <w:top w:w="20" w:type="dxa"/>
              <w:left w:w="20" w:type="dxa"/>
              <w:bottom w:w="20" w:type="dxa"/>
              <w:right w:w="20" w:type="dxa"/>
            </w:tcMar>
            <w:vAlign w:val="center"/>
          </w:tcPr>
          <w:p w14:paraId="0771FAB9" w14:textId="77777777" w:rsidR="00252DFF" w:rsidRPr="00252DFF" w:rsidRDefault="00252DFF" w:rsidP="00252DFF">
            <w:pPr>
              <w:pStyle w:val="movimento2"/>
              <w:rPr>
                <w:color w:val="002060"/>
              </w:rPr>
            </w:pPr>
            <w:r w:rsidRPr="00252DFF">
              <w:rPr>
                <w:color w:val="002060"/>
              </w:rPr>
              <w:t xml:space="preserve">(CASTELBELLINO CALCIO A 5) </w:t>
            </w:r>
          </w:p>
        </w:tc>
        <w:tc>
          <w:tcPr>
            <w:tcW w:w="800" w:type="dxa"/>
            <w:tcMar>
              <w:top w:w="20" w:type="dxa"/>
              <w:left w:w="20" w:type="dxa"/>
              <w:bottom w:w="20" w:type="dxa"/>
              <w:right w:w="20" w:type="dxa"/>
            </w:tcMar>
            <w:vAlign w:val="center"/>
          </w:tcPr>
          <w:p w14:paraId="3AAC38C4"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C0A9274" w14:textId="77777777" w:rsidR="00252DFF" w:rsidRPr="00252DFF" w:rsidRDefault="00252DFF" w:rsidP="00252DFF">
            <w:pPr>
              <w:pStyle w:val="movimento"/>
              <w:rPr>
                <w:color w:val="002060"/>
              </w:rPr>
            </w:pPr>
            <w:r w:rsidRPr="00252DFF">
              <w:rPr>
                <w:color w:val="002060"/>
              </w:rPr>
              <w:t>BROGLIA DAVID</w:t>
            </w:r>
          </w:p>
        </w:tc>
        <w:tc>
          <w:tcPr>
            <w:tcW w:w="2200" w:type="dxa"/>
            <w:tcMar>
              <w:top w:w="20" w:type="dxa"/>
              <w:left w:w="20" w:type="dxa"/>
              <w:bottom w:w="20" w:type="dxa"/>
              <w:right w:w="20" w:type="dxa"/>
            </w:tcMar>
            <w:vAlign w:val="center"/>
          </w:tcPr>
          <w:p w14:paraId="3CA16633" w14:textId="77777777" w:rsidR="00252DFF" w:rsidRPr="00252DFF" w:rsidRDefault="00252DFF" w:rsidP="00252DFF">
            <w:pPr>
              <w:pStyle w:val="movimento2"/>
              <w:rPr>
                <w:color w:val="002060"/>
              </w:rPr>
            </w:pPr>
            <w:r w:rsidRPr="00252DFF">
              <w:rPr>
                <w:color w:val="002060"/>
              </w:rPr>
              <w:t xml:space="preserve">(FUTSAL FBC) </w:t>
            </w:r>
          </w:p>
        </w:tc>
      </w:tr>
      <w:tr w:rsidR="00252DFF" w:rsidRPr="00252DFF" w14:paraId="343C48BD" w14:textId="77777777" w:rsidTr="00252DFF">
        <w:trPr>
          <w:divId w:val="527259509"/>
        </w:trPr>
        <w:tc>
          <w:tcPr>
            <w:tcW w:w="2200" w:type="dxa"/>
            <w:tcMar>
              <w:top w:w="20" w:type="dxa"/>
              <w:left w:w="20" w:type="dxa"/>
              <w:bottom w:w="20" w:type="dxa"/>
              <w:right w:w="20" w:type="dxa"/>
            </w:tcMar>
            <w:vAlign w:val="center"/>
          </w:tcPr>
          <w:p w14:paraId="58AC8ACD" w14:textId="77777777" w:rsidR="00252DFF" w:rsidRPr="00252DFF" w:rsidRDefault="00252DFF" w:rsidP="00252DFF">
            <w:pPr>
              <w:pStyle w:val="movimento"/>
              <w:rPr>
                <w:color w:val="002060"/>
              </w:rPr>
            </w:pPr>
            <w:r w:rsidRPr="00252DFF">
              <w:rPr>
                <w:color w:val="002060"/>
              </w:rPr>
              <w:t>FASCIANI MICHELE</w:t>
            </w:r>
          </w:p>
        </w:tc>
        <w:tc>
          <w:tcPr>
            <w:tcW w:w="2200" w:type="dxa"/>
            <w:tcMar>
              <w:top w:w="20" w:type="dxa"/>
              <w:left w:w="20" w:type="dxa"/>
              <w:bottom w:w="20" w:type="dxa"/>
              <w:right w:w="20" w:type="dxa"/>
            </w:tcMar>
            <w:vAlign w:val="center"/>
          </w:tcPr>
          <w:p w14:paraId="6E55D295" w14:textId="77777777" w:rsidR="00252DFF" w:rsidRPr="00252DFF" w:rsidRDefault="00252DFF" w:rsidP="00252DFF">
            <w:pPr>
              <w:pStyle w:val="movimento2"/>
              <w:rPr>
                <w:color w:val="002060"/>
              </w:rPr>
            </w:pPr>
            <w:r w:rsidRPr="00252DFF">
              <w:rPr>
                <w:color w:val="002060"/>
              </w:rPr>
              <w:t>(</w:t>
            </w:r>
            <w:proofErr w:type="gramStart"/>
            <w:r w:rsidRPr="00252DFF">
              <w:rPr>
                <w:color w:val="002060"/>
              </w:rPr>
              <w:t>U.MANDOLESI</w:t>
            </w:r>
            <w:proofErr w:type="gramEnd"/>
            <w:r w:rsidRPr="00252DFF">
              <w:rPr>
                <w:color w:val="002060"/>
              </w:rPr>
              <w:t xml:space="preserve"> CALCIO) </w:t>
            </w:r>
          </w:p>
        </w:tc>
        <w:tc>
          <w:tcPr>
            <w:tcW w:w="800" w:type="dxa"/>
            <w:tcMar>
              <w:top w:w="20" w:type="dxa"/>
              <w:left w:w="20" w:type="dxa"/>
              <w:bottom w:w="20" w:type="dxa"/>
              <w:right w:w="20" w:type="dxa"/>
            </w:tcMar>
            <w:vAlign w:val="center"/>
          </w:tcPr>
          <w:p w14:paraId="6D7C7E7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C0D4BAA" w14:textId="77777777" w:rsidR="00252DFF" w:rsidRPr="00252DFF" w:rsidRDefault="00252DFF" w:rsidP="00252DFF">
            <w:pPr>
              <w:pStyle w:val="movimento"/>
              <w:rPr>
                <w:color w:val="002060"/>
              </w:rPr>
            </w:pPr>
            <w:r w:rsidRPr="00252DFF">
              <w:rPr>
                <w:color w:val="002060"/>
              </w:rPr>
              <w:t>MECONI ALESSANDRO</w:t>
            </w:r>
          </w:p>
        </w:tc>
        <w:tc>
          <w:tcPr>
            <w:tcW w:w="2200" w:type="dxa"/>
            <w:tcMar>
              <w:top w:w="20" w:type="dxa"/>
              <w:left w:w="20" w:type="dxa"/>
              <w:bottom w:w="20" w:type="dxa"/>
              <w:right w:w="20" w:type="dxa"/>
            </w:tcMar>
            <w:vAlign w:val="center"/>
          </w:tcPr>
          <w:p w14:paraId="051C92E7" w14:textId="77777777" w:rsidR="00252DFF" w:rsidRPr="00252DFF" w:rsidRDefault="00252DFF" w:rsidP="00252DFF">
            <w:pPr>
              <w:pStyle w:val="movimento2"/>
              <w:rPr>
                <w:color w:val="002060"/>
              </w:rPr>
            </w:pPr>
            <w:r w:rsidRPr="00252DFF">
              <w:rPr>
                <w:color w:val="002060"/>
              </w:rPr>
              <w:t>(</w:t>
            </w:r>
            <w:proofErr w:type="gramStart"/>
            <w:r w:rsidRPr="00252DFF">
              <w:rPr>
                <w:color w:val="002060"/>
              </w:rPr>
              <w:t>U.MANDOLESI</w:t>
            </w:r>
            <w:proofErr w:type="gramEnd"/>
            <w:r w:rsidRPr="00252DFF">
              <w:rPr>
                <w:color w:val="002060"/>
              </w:rPr>
              <w:t xml:space="preserve"> CALCIO) </w:t>
            </w:r>
          </w:p>
        </w:tc>
      </w:tr>
      <w:tr w:rsidR="00252DFF" w:rsidRPr="00252DFF" w14:paraId="10441EA7" w14:textId="77777777" w:rsidTr="00252DFF">
        <w:trPr>
          <w:divId w:val="527259509"/>
        </w:trPr>
        <w:tc>
          <w:tcPr>
            <w:tcW w:w="2200" w:type="dxa"/>
            <w:tcMar>
              <w:top w:w="20" w:type="dxa"/>
              <w:left w:w="20" w:type="dxa"/>
              <w:bottom w:w="20" w:type="dxa"/>
              <w:right w:w="20" w:type="dxa"/>
            </w:tcMar>
            <w:vAlign w:val="center"/>
          </w:tcPr>
          <w:p w14:paraId="07BF4392" w14:textId="77777777" w:rsidR="00252DFF" w:rsidRPr="00252DFF" w:rsidRDefault="00252DFF" w:rsidP="00252DFF">
            <w:pPr>
              <w:pStyle w:val="movimento"/>
              <w:rPr>
                <w:color w:val="002060"/>
              </w:rPr>
            </w:pPr>
            <w:r w:rsidRPr="00252DFF">
              <w:rPr>
                <w:color w:val="002060"/>
              </w:rPr>
              <w:t>MECOZZI EDOARDO</w:t>
            </w:r>
          </w:p>
        </w:tc>
        <w:tc>
          <w:tcPr>
            <w:tcW w:w="2200" w:type="dxa"/>
            <w:tcMar>
              <w:top w:w="20" w:type="dxa"/>
              <w:left w:w="20" w:type="dxa"/>
              <w:bottom w:w="20" w:type="dxa"/>
              <w:right w:w="20" w:type="dxa"/>
            </w:tcMar>
            <w:vAlign w:val="center"/>
          </w:tcPr>
          <w:p w14:paraId="4F8FE166" w14:textId="77777777" w:rsidR="00252DFF" w:rsidRPr="00252DFF" w:rsidRDefault="00252DFF" w:rsidP="00252DFF">
            <w:pPr>
              <w:pStyle w:val="movimento2"/>
              <w:rPr>
                <w:color w:val="002060"/>
              </w:rPr>
            </w:pPr>
            <w:r w:rsidRPr="00252DFF">
              <w:rPr>
                <w:color w:val="002060"/>
              </w:rPr>
              <w:t>(</w:t>
            </w:r>
            <w:proofErr w:type="gramStart"/>
            <w:r w:rsidRPr="00252DFF">
              <w:rPr>
                <w:color w:val="002060"/>
              </w:rPr>
              <w:t>U.MANDOLESI</w:t>
            </w:r>
            <w:proofErr w:type="gramEnd"/>
            <w:r w:rsidRPr="00252DFF">
              <w:rPr>
                <w:color w:val="002060"/>
              </w:rPr>
              <w:t xml:space="preserve"> CALCIO) </w:t>
            </w:r>
          </w:p>
        </w:tc>
        <w:tc>
          <w:tcPr>
            <w:tcW w:w="800" w:type="dxa"/>
            <w:tcMar>
              <w:top w:w="20" w:type="dxa"/>
              <w:left w:w="20" w:type="dxa"/>
              <w:bottom w:w="20" w:type="dxa"/>
              <w:right w:w="20" w:type="dxa"/>
            </w:tcMar>
            <w:vAlign w:val="center"/>
          </w:tcPr>
          <w:p w14:paraId="5DC6EA15"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30F144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489A9CE" w14:textId="77777777" w:rsidR="00252DFF" w:rsidRPr="00252DFF" w:rsidRDefault="00252DFF" w:rsidP="00252DFF">
            <w:pPr>
              <w:pStyle w:val="movimento2"/>
              <w:rPr>
                <w:color w:val="002060"/>
              </w:rPr>
            </w:pPr>
            <w:r w:rsidRPr="00252DFF">
              <w:rPr>
                <w:color w:val="002060"/>
              </w:rPr>
              <w:t> </w:t>
            </w:r>
          </w:p>
        </w:tc>
      </w:tr>
    </w:tbl>
    <w:p w14:paraId="2058A5D7" w14:textId="77777777" w:rsidR="00252DFF" w:rsidRPr="00252DFF" w:rsidRDefault="00252DFF" w:rsidP="00252DFF">
      <w:pPr>
        <w:pStyle w:val="titolo10"/>
        <w:divId w:val="527259509"/>
        <w:rPr>
          <w:color w:val="002060"/>
        </w:rPr>
      </w:pPr>
      <w:r w:rsidRPr="00252DFF">
        <w:rPr>
          <w:color w:val="002060"/>
        </w:rPr>
        <w:t xml:space="preserve">GARE DEL 9/ 2/2020 </w:t>
      </w:r>
    </w:p>
    <w:p w14:paraId="03DEF34A"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1B280A9E"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6A2C13BB" w14:textId="77777777" w:rsidR="00252DFF" w:rsidRPr="00252DFF" w:rsidRDefault="00252DFF" w:rsidP="00252DFF">
      <w:pPr>
        <w:pStyle w:val="titolo30"/>
        <w:divId w:val="527259509"/>
        <w:rPr>
          <w:color w:val="002060"/>
        </w:rPr>
      </w:pPr>
      <w:r w:rsidRPr="00252DFF">
        <w:rPr>
          <w:color w:val="002060"/>
        </w:rPr>
        <w:t xml:space="preserve">CALCIATORI ESPULSI </w:t>
      </w:r>
    </w:p>
    <w:p w14:paraId="37FDDFF3" w14:textId="77777777" w:rsidR="00252DFF" w:rsidRPr="00252DFF" w:rsidRDefault="00252DFF" w:rsidP="00252DFF">
      <w:pPr>
        <w:pStyle w:val="titolo20"/>
        <w:divId w:val="527259509"/>
        <w:rPr>
          <w:color w:val="002060"/>
        </w:rPr>
      </w:pPr>
      <w:r w:rsidRPr="00252DFF">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D3685A0" w14:textId="77777777" w:rsidTr="00252DFF">
        <w:trPr>
          <w:divId w:val="527259509"/>
        </w:trPr>
        <w:tc>
          <w:tcPr>
            <w:tcW w:w="2200" w:type="dxa"/>
            <w:tcMar>
              <w:top w:w="20" w:type="dxa"/>
              <w:left w:w="20" w:type="dxa"/>
              <w:bottom w:w="20" w:type="dxa"/>
              <w:right w:w="20" w:type="dxa"/>
            </w:tcMar>
            <w:vAlign w:val="center"/>
          </w:tcPr>
          <w:p w14:paraId="21854026" w14:textId="77777777" w:rsidR="00252DFF" w:rsidRPr="00252DFF" w:rsidRDefault="00252DFF" w:rsidP="00252DFF">
            <w:pPr>
              <w:pStyle w:val="movimento"/>
              <w:rPr>
                <w:color w:val="002060"/>
              </w:rPr>
            </w:pPr>
            <w:r w:rsidRPr="00252DFF">
              <w:rPr>
                <w:color w:val="002060"/>
              </w:rPr>
              <w:t>TARANTINO FRANCESCO</w:t>
            </w:r>
          </w:p>
        </w:tc>
        <w:tc>
          <w:tcPr>
            <w:tcW w:w="2200" w:type="dxa"/>
            <w:tcMar>
              <w:top w:w="20" w:type="dxa"/>
              <w:left w:w="20" w:type="dxa"/>
              <w:bottom w:w="20" w:type="dxa"/>
              <w:right w:w="20" w:type="dxa"/>
            </w:tcMar>
            <w:vAlign w:val="center"/>
          </w:tcPr>
          <w:p w14:paraId="0FFAC79A" w14:textId="77777777" w:rsidR="00252DFF" w:rsidRPr="00252DFF" w:rsidRDefault="00252DFF" w:rsidP="00252DFF">
            <w:pPr>
              <w:pStyle w:val="movimento2"/>
              <w:rPr>
                <w:color w:val="002060"/>
              </w:rPr>
            </w:pPr>
            <w:r w:rsidRPr="00252DFF">
              <w:rPr>
                <w:color w:val="002060"/>
              </w:rPr>
              <w:t xml:space="preserve">(ACLI MANTOVANI CALCIO A 5) </w:t>
            </w:r>
          </w:p>
        </w:tc>
        <w:tc>
          <w:tcPr>
            <w:tcW w:w="800" w:type="dxa"/>
            <w:tcMar>
              <w:top w:w="20" w:type="dxa"/>
              <w:left w:w="20" w:type="dxa"/>
              <w:bottom w:w="20" w:type="dxa"/>
              <w:right w:w="20" w:type="dxa"/>
            </w:tcMar>
            <w:vAlign w:val="center"/>
          </w:tcPr>
          <w:p w14:paraId="22C81199"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057EC54" w14:textId="77777777" w:rsidR="00252DFF" w:rsidRPr="00252DFF" w:rsidRDefault="00252DFF" w:rsidP="00252DFF">
            <w:pPr>
              <w:pStyle w:val="movimento"/>
              <w:rPr>
                <w:color w:val="002060"/>
              </w:rPr>
            </w:pPr>
            <w:r w:rsidRPr="00252DFF">
              <w:rPr>
                <w:color w:val="002060"/>
              </w:rPr>
              <w:t>CORINALDESI ALESSANDRO</w:t>
            </w:r>
          </w:p>
        </w:tc>
        <w:tc>
          <w:tcPr>
            <w:tcW w:w="2200" w:type="dxa"/>
            <w:tcMar>
              <w:top w:w="20" w:type="dxa"/>
              <w:left w:w="20" w:type="dxa"/>
              <w:bottom w:w="20" w:type="dxa"/>
              <w:right w:w="20" w:type="dxa"/>
            </w:tcMar>
            <w:vAlign w:val="center"/>
          </w:tcPr>
          <w:p w14:paraId="781232DF" w14:textId="77777777" w:rsidR="00252DFF" w:rsidRPr="00252DFF" w:rsidRDefault="00252DFF" w:rsidP="00252DFF">
            <w:pPr>
              <w:pStyle w:val="movimento2"/>
              <w:rPr>
                <w:color w:val="002060"/>
              </w:rPr>
            </w:pPr>
            <w:r w:rsidRPr="00252DFF">
              <w:rPr>
                <w:color w:val="002060"/>
              </w:rPr>
              <w:t xml:space="preserve">(PIETRALACROCE 73) </w:t>
            </w:r>
          </w:p>
        </w:tc>
      </w:tr>
      <w:tr w:rsidR="00252DFF" w:rsidRPr="00252DFF" w14:paraId="572524A2" w14:textId="77777777" w:rsidTr="00252DFF">
        <w:trPr>
          <w:divId w:val="527259509"/>
        </w:trPr>
        <w:tc>
          <w:tcPr>
            <w:tcW w:w="2200" w:type="dxa"/>
            <w:tcMar>
              <w:top w:w="20" w:type="dxa"/>
              <w:left w:w="20" w:type="dxa"/>
              <w:bottom w:w="20" w:type="dxa"/>
              <w:right w:w="20" w:type="dxa"/>
            </w:tcMar>
            <w:vAlign w:val="center"/>
          </w:tcPr>
          <w:p w14:paraId="5FB14BA0" w14:textId="77777777" w:rsidR="00252DFF" w:rsidRPr="00252DFF" w:rsidRDefault="00252DFF" w:rsidP="00252DFF">
            <w:pPr>
              <w:pStyle w:val="movimento"/>
              <w:rPr>
                <w:color w:val="002060"/>
              </w:rPr>
            </w:pPr>
            <w:r w:rsidRPr="00252DFF">
              <w:rPr>
                <w:color w:val="002060"/>
              </w:rPr>
              <w:t>PIERUCCI MATTEO</w:t>
            </w:r>
          </w:p>
        </w:tc>
        <w:tc>
          <w:tcPr>
            <w:tcW w:w="2200" w:type="dxa"/>
            <w:tcMar>
              <w:top w:w="20" w:type="dxa"/>
              <w:left w:w="20" w:type="dxa"/>
              <w:bottom w:w="20" w:type="dxa"/>
              <w:right w:w="20" w:type="dxa"/>
            </w:tcMar>
            <w:vAlign w:val="center"/>
          </w:tcPr>
          <w:p w14:paraId="2FAF26BF" w14:textId="77777777" w:rsidR="00252DFF" w:rsidRPr="00252DFF" w:rsidRDefault="00252DFF" w:rsidP="00252DFF">
            <w:pPr>
              <w:pStyle w:val="movimento2"/>
              <w:rPr>
                <w:color w:val="002060"/>
              </w:rPr>
            </w:pPr>
            <w:r w:rsidRPr="00252DFF">
              <w:rPr>
                <w:color w:val="002060"/>
              </w:rPr>
              <w:t xml:space="preserve">(PIETRALACROCE 73) </w:t>
            </w:r>
          </w:p>
        </w:tc>
        <w:tc>
          <w:tcPr>
            <w:tcW w:w="800" w:type="dxa"/>
            <w:tcMar>
              <w:top w:w="20" w:type="dxa"/>
              <w:left w:w="20" w:type="dxa"/>
              <w:bottom w:w="20" w:type="dxa"/>
              <w:right w:w="20" w:type="dxa"/>
            </w:tcMar>
            <w:vAlign w:val="center"/>
          </w:tcPr>
          <w:p w14:paraId="6D6E3D4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930FEF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7B14808" w14:textId="77777777" w:rsidR="00252DFF" w:rsidRPr="00252DFF" w:rsidRDefault="00252DFF" w:rsidP="00252DFF">
            <w:pPr>
              <w:pStyle w:val="movimento2"/>
              <w:rPr>
                <w:color w:val="002060"/>
              </w:rPr>
            </w:pPr>
            <w:r w:rsidRPr="00252DFF">
              <w:rPr>
                <w:color w:val="002060"/>
              </w:rPr>
              <w:t> </w:t>
            </w:r>
          </w:p>
        </w:tc>
      </w:tr>
    </w:tbl>
    <w:p w14:paraId="46FB50DD" w14:textId="77777777" w:rsidR="00252DFF" w:rsidRPr="00252DFF" w:rsidRDefault="00252DFF" w:rsidP="00252DFF">
      <w:pPr>
        <w:pStyle w:val="titolo30"/>
        <w:divId w:val="527259509"/>
        <w:rPr>
          <w:color w:val="002060"/>
        </w:rPr>
      </w:pPr>
      <w:r w:rsidRPr="00252DFF">
        <w:rPr>
          <w:color w:val="002060"/>
        </w:rPr>
        <w:t xml:space="preserve">CALCIATORI NON ESPULSI </w:t>
      </w:r>
    </w:p>
    <w:p w14:paraId="325A0B59" w14:textId="77777777" w:rsidR="00252DFF" w:rsidRPr="00252DFF" w:rsidRDefault="00252DFF" w:rsidP="00252DFF">
      <w:pPr>
        <w:pStyle w:val="titolo20"/>
        <w:divId w:val="527259509"/>
        <w:rPr>
          <w:color w:val="002060"/>
        </w:rPr>
      </w:pPr>
      <w:r w:rsidRPr="00252D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22541A04" w14:textId="77777777" w:rsidTr="00252DFF">
        <w:trPr>
          <w:divId w:val="527259509"/>
        </w:trPr>
        <w:tc>
          <w:tcPr>
            <w:tcW w:w="2200" w:type="dxa"/>
            <w:tcMar>
              <w:top w:w="20" w:type="dxa"/>
              <w:left w:w="20" w:type="dxa"/>
              <w:bottom w:w="20" w:type="dxa"/>
              <w:right w:w="20" w:type="dxa"/>
            </w:tcMar>
            <w:vAlign w:val="center"/>
          </w:tcPr>
          <w:p w14:paraId="43721FBC" w14:textId="77777777" w:rsidR="00252DFF" w:rsidRPr="00252DFF" w:rsidRDefault="00252DFF" w:rsidP="00252DFF">
            <w:pPr>
              <w:pStyle w:val="movimento"/>
              <w:rPr>
                <w:color w:val="002060"/>
              </w:rPr>
            </w:pPr>
            <w:r w:rsidRPr="00252DFF">
              <w:rPr>
                <w:color w:val="002060"/>
              </w:rPr>
              <w:t>GIACONI CARLO</w:t>
            </w:r>
          </w:p>
        </w:tc>
        <w:tc>
          <w:tcPr>
            <w:tcW w:w="2200" w:type="dxa"/>
            <w:tcMar>
              <w:top w:w="20" w:type="dxa"/>
              <w:left w:w="20" w:type="dxa"/>
              <w:bottom w:w="20" w:type="dxa"/>
              <w:right w:w="20" w:type="dxa"/>
            </w:tcMar>
            <w:vAlign w:val="center"/>
          </w:tcPr>
          <w:p w14:paraId="0C38574D" w14:textId="77777777" w:rsidR="00252DFF" w:rsidRPr="00252DFF" w:rsidRDefault="00252DFF" w:rsidP="00252DFF">
            <w:pPr>
              <w:pStyle w:val="movimento2"/>
              <w:rPr>
                <w:color w:val="002060"/>
              </w:rPr>
            </w:pPr>
            <w:r w:rsidRPr="00252DFF">
              <w:rPr>
                <w:color w:val="002060"/>
              </w:rPr>
              <w:t xml:space="preserve">(FUTSAL POTENZA PICENA) </w:t>
            </w:r>
          </w:p>
        </w:tc>
        <w:tc>
          <w:tcPr>
            <w:tcW w:w="800" w:type="dxa"/>
            <w:tcMar>
              <w:top w:w="20" w:type="dxa"/>
              <w:left w:w="20" w:type="dxa"/>
              <w:bottom w:w="20" w:type="dxa"/>
              <w:right w:w="20" w:type="dxa"/>
            </w:tcMar>
            <w:vAlign w:val="center"/>
          </w:tcPr>
          <w:p w14:paraId="6879DCF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61DFDB1" w14:textId="77777777" w:rsidR="00252DFF" w:rsidRPr="00252DFF" w:rsidRDefault="00252DFF" w:rsidP="00252DFF">
            <w:pPr>
              <w:pStyle w:val="movimento"/>
              <w:rPr>
                <w:color w:val="002060"/>
              </w:rPr>
            </w:pPr>
            <w:r w:rsidRPr="00252DFF">
              <w:rPr>
                <w:color w:val="002060"/>
              </w:rPr>
              <w:t>PALAZZETTI FEDERICO</w:t>
            </w:r>
          </w:p>
        </w:tc>
        <w:tc>
          <w:tcPr>
            <w:tcW w:w="2200" w:type="dxa"/>
            <w:tcMar>
              <w:top w:w="20" w:type="dxa"/>
              <w:left w:w="20" w:type="dxa"/>
              <w:bottom w:w="20" w:type="dxa"/>
              <w:right w:w="20" w:type="dxa"/>
            </w:tcMar>
            <w:vAlign w:val="center"/>
          </w:tcPr>
          <w:p w14:paraId="679A379B" w14:textId="77777777" w:rsidR="00252DFF" w:rsidRPr="00252DFF" w:rsidRDefault="00252DFF" w:rsidP="00252DFF">
            <w:pPr>
              <w:pStyle w:val="movimento2"/>
              <w:rPr>
                <w:color w:val="002060"/>
              </w:rPr>
            </w:pPr>
            <w:r w:rsidRPr="00252DFF">
              <w:rPr>
                <w:color w:val="002060"/>
              </w:rPr>
              <w:t xml:space="preserve">(SPORTLAND) </w:t>
            </w:r>
          </w:p>
        </w:tc>
      </w:tr>
    </w:tbl>
    <w:p w14:paraId="0F76C3BA" w14:textId="77777777" w:rsidR="00252DFF" w:rsidRPr="00252DFF" w:rsidRDefault="00252DFF" w:rsidP="00252DFF">
      <w:pPr>
        <w:pStyle w:val="titolo20"/>
        <w:divId w:val="527259509"/>
        <w:rPr>
          <w:color w:val="002060"/>
        </w:rPr>
      </w:pPr>
      <w:r w:rsidRPr="00252D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4863175F" w14:textId="77777777" w:rsidTr="00252DFF">
        <w:trPr>
          <w:divId w:val="527259509"/>
        </w:trPr>
        <w:tc>
          <w:tcPr>
            <w:tcW w:w="2200" w:type="dxa"/>
            <w:tcMar>
              <w:top w:w="20" w:type="dxa"/>
              <w:left w:w="20" w:type="dxa"/>
              <w:bottom w:w="20" w:type="dxa"/>
              <w:right w:w="20" w:type="dxa"/>
            </w:tcMar>
            <w:vAlign w:val="center"/>
          </w:tcPr>
          <w:p w14:paraId="5A3F79DB" w14:textId="77777777" w:rsidR="00252DFF" w:rsidRPr="00252DFF" w:rsidRDefault="00252DFF" w:rsidP="00252DFF">
            <w:pPr>
              <w:pStyle w:val="movimento"/>
              <w:rPr>
                <w:color w:val="002060"/>
              </w:rPr>
            </w:pPr>
            <w:r w:rsidRPr="00252DFF">
              <w:rPr>
                <w:color w:val="002060"/>
              </w:rPr>
              <w:lastRenderedPageBreak/>
              <w:t>PIERABELLI TOMAS</w:t>
            </w:r>
          </w:p>
        </w:tc>
        <w:tc>
          <w:tcPr>
            <w:tcW w:w="2200" w:type="dxa"/>
            <w:tcMar>
              <w:top w:w="20" w:type="dxa"/>
              <w:left w:w="20" w:type="dxa"/>
              <w:bottom w:w="20" w:type="dxa"/>
              <w:right w:w="20" w:type="dxa"/>
            </w:tcMar>
            <w:vAlign w:val="center"/>
          </w:tcPr>
          <w:p w14:paraId="5032A4BE" w14:textId="77777777" w:rsidR="00252DFF" w:rsidRPr="00252DFF" w:rsidRDefault="00252DFF" w:rsidP="00252DFF">
            <w:pPr>
              <w:pStyle w:val="movimento2"/>
              <w:rPr>
                <w:color w:val="002060"/>
              </w:rPr>
            </w:pPr>
            <w:r w:rsidRPr="00252DFF">
              <w:rPr>
                <w:color w:val="002060"/>
              </w:rPr>
              <w:t xml:space="preserve">(ACLI MANTOVANI CALCIO A 5) </w:t>
            </w:r>
          </w:p>
        </w:tc>
        <w:tc>
          <w:tcPr>
            <w:tcW w:w="800" w:type="dxa"/>
            <w:tcMar>
              <w:top w:w="20" w:type="dxa"/>
              <w:left w:w="20" w:type="dxa"/>
              <w:bottom w:w="20" w:type="dxa"/>
              <w:right w:w="20" w:type="dxa"/>
            </w:tcMar>
            <w:vAlign w:val="center"/>
          </w:tcPr>
          <w:p w14:paraId="41E6F33A"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540DC89E" w14:textId="77777777" w:rsidR="00252DFF" w:rsidRPr="00252DFF" w:rsidRDefault="00252DFF" w:rsidP="00252DFF">
            <w:pPr>
              <w:pStyle w:val="movimento"/>
              <w:rPr>
                <w:color w:val="002060"/>
              </w:rPr>
            </w:pPr>
            <w:r w:rsidRPr="00252DFF">
              <w:rPr>
                <w:color w:val="002060"/>
              </w:rPr>
              <w:t>MARILUNGO NICOLA</w:t>
            </w:r>
          </w:p>
        </w:tc>
        <w:tc>
          <w:tcPr>
            <w:tcW w:w="2200" w:type="dxa"/>
            <w:tcMar>
              <w:top w:w="20" w:type="dxa"/>
              <w:left w:w="20" w:type="dxa"/>
              <w:bottom w:w="20" w:type="dxa"/>
              <w:right w:w="20" w:type="dxa"/>
            </w:tcMar>
            <w:vAlign w:val="center"/>
          </w:tcPr>
          <w:p w14:paraId="2FD6395B" w14:textId="77777777" w:rsidR="00252DFF" w:rsidRPr="00252DFF" w:rsidRDefault="00252DFF" w:rsidP="00252DFF">
            <w:pPr>
              <w:pStyle w:val="movimento2"/>
              <w:rPr>
                <w:color w:val="002060"/>
              </w:rPr>
            </w:pPr>
            <w:r w:rsidRPr="00252DFF">
              <w:rPr>
                <w:color w:val="002060"/>
              </w:rPr>
              <w:t xml:space="preserve">(NUOVA JUVENTINA FFC) </w:t>
            </w:r>
          </w:p>
        </w:tc>
      </w:tr>
      <w:tr w:rsidR="00252DFF" w:rsidRPr="00252DFF" w14:paraId="57DA1107" w14:textId="77777777" w:rsidTr="00252DFF">
        <w:trPr>
          <w:divId w:val="527259509"/>
        </w:trPr>
        <w:tc>
          <w:tcPr>
            <w:tcW w:w="2200" w:type="dxa"/>
            <w:tcMar>
              <w:top w:w="20" w:type="dxa"/>
              <w:left w:w="20" w:type="dxa"/>
              <w:bottom w:w="20" w:type="dxa"/>
              <w:right w:w="20" w:type="dxa"/>
            </w:tcMar>
            <w:vAlign w:val="center"/>
          </w:tcPr>
          <w:p w14:paraId="1C848403" w14:textId="77777777" w:rsidR="00252DFF" w:rsidRPr="00252DFF" w:rsidRDefault="00252DFF" w:rsidP="00252DFF">
            <w:pPr>
              <w:pStyle w:val="movimento"/>
              <w:rPr>
                <w:color w:val="002060"/>
              </w:rPr>
            </w:pPr>
            <w:r w:rsidRPr="00252DFF">
              <w:rPr>
                <w:color w:val="002060"/>
              </w:rPr>
              <w:t>FAZZINI ALESSANDRO</w:t>
            </w:r>
          </w:p>
        </w:tc>
        <w:tc>
          <w:tcPr>
            <w:tcW w:w="2200" w:type="dxa"/>
            <w:tcMar>
              <w:top w:w="20" w:type="dxa"/>
              <w:left w:w="20" w:type="dxa"/>
              <w:bottom w:w="20" w:type="dxa"/>
              <w:right w:w="20" w:type="dxa"/>
            </w:tcMar>
            <w:vAlign w:val="center"/>
          </w:tcPr>
          <w:p w14:paraId="22C91B2B" w14:textId="77777777" w:rsidR="00252DFF" w:rsidRPr="00252DFF" w:rsidRDefault="00252DFF" w:rsidP="00252DFF">
            <w:pPr>
              <w:pStyle w:val="movimento2"/>
              <w:rPr>
                <w:color w:val="002060"/>
              </w:rPr>
            </w:pPr>
            <w:r w:rsidRPr="00252DFF">
              <w:rPr>
                <w:color w:val="002060"/>
              </w:rPr>
              <w:t xml:space="preserve">(REAL ANCARIA) </w:t>
            </w:r>
          </w:p>
        </w:tc>
        <w:tc>
          <w:tcPr>
            <w:tcW w:w="800" w:type="dxa"/>
            <w:tcMar>
              <w:top w:w="20" w:type="dxa"/>
              <w:left w:w="20" w:type="dxa"/>
              <w:bottom w:w="20" w:type="dxa"/>
              <w:right w:w="20" w:type="dxa"/>
            </w:tcMar>
            <w:vAlign w:val="center"/>
          </w:tcPr>
          <w:p w14:paraId="1823FD5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7B9C4D9"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CC18A0D" w14:textId="77777777" w:rsidR="00252DFF" w:rsidRPr="00252DFF" w:rsidRDefault="00252DFF" w:rsidP="00252DFF">
            <w:pPr>
              <w:pStyle w:val="movimento2"/>
              <w:rPr>
                <w:color w:val="002060"/>
              </w:rPr>
            </w:pPr>
            <w:r w:rsidRPr="00252DFF">
              <w:rPr>
                <w:color w:val="002060"/>
              </w:rPr>
              <w:t> </w:t>
            </w:r>
          </w:p>
        </w:tc>
      </w:tr>
    </w:tbl>
    <w:p w14:paraId="63CC2091"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02AEA801" w14:textId="77777777" w:rsidTr="00252DFF">
        <w:trPr>
          <w:divId w:val="527259509"/>
        </w:trPr>
        <w:tc>
          <w:tcPr>
            <w:tcW w:w="2200" w:type="dxa"/>
            <w:tcMar>
              <w:top w:w="20" w:type="dxa"/>
              <w:left w:w="20" w:type="dxa"/>
              <w:bottom w:w="20" w:type="dxa"/>
              <w:right w:w="20" w:type="dxa"/>
            </w:tcMar>
            <w:vAlign w:val="center"/>
          </w:tcPr>
          <w:p w14:paraId="290A5184" w14:textId="77777777" w:rsidR="00252DFF" w:rsidRPr="00252DFF" w:rsidRDefault="00252DFF" w:rsidP="00252DFF">
            <w:pPr>
              <w:pStyle w:val="movimento"/>
              <w:rPr>
                <w:color w:val="002060"/>
              </w:rPr>
            </w:pPr>
            <w:r w:rsidRPr="00252DFF">
              <w:rPr>
                <w:color w:val="002060"/>
              </w:rPr>
              <w:t>CASILLO SALVATORE</w:t>
            </w:r>
          </w:p>
        </w:tc>
        <w:tc>
          <w:tcPr>
            <w:tcW w:w="2200" w:type="dxa"/>
            <w:tcMar>
              <w:top w:w="20" w:type="dxa"/>
              <w:left w:w="20" w:type="dxa"/>
              <w:bottom w:w="20" w:type="dxa"/>
              <w:right w:w="20" w:type="dxa"/>
            </w:tcMar>
            <w:vAlign w:val="center"/>
          </w:tcPr>
          <w:p w14:paraId="0BE5EB94" w14:textId="77777777" w:rsidR="00252DFF" w:rsidRPr="00252DFF" w:rsidRDefault="00252DFF" w:rsidP="00252DFF">
            <w:pPr>
              <w:pStyle w:val="movimento2"/>
              <w:rPr>
                <w:color w:val="002060"/>
              </w:rPr>
            </w:pPr>
            <w:r w:rsidRPr="00252DFF">
              <w:rPr>
                <w:color w:val="002060"/>
              </w:rPr>
              <w:t xml:space="preserve">(FUTSAL POTENZA PICENA) </w:t>
            </w:r>
          </w:p>
        </w:tc>
        <w:tc>
          <w:tcPr>
            <w:tcW w:w="800" w:type="dxa"/>
            <w:tcMar>
              <w:top w:w="20" w:type="dxa"/>
              <w:left w:w="20" w:type="dxa"/>
              <w:bottom w:w="20" w:type="dxa"/>
              <w:right w:w="20" w:type="dxa"/>
            </w:tcMar>
            <w:vAlign w:val="center"/>
          </w:tcPr>
          <w:p w14:paraId="0E8B5034"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190A0A7" w14:textId="77777777" w:rsidR="00252DFF" w:rsidRPr="00252DFF" w:rsidRDefault="00252DFF" w:rsidP="00252DFF">
            <w:pPr>
              <w:pStyle w:val="movimento"/>
              <w:rPr>
                <w:color w:val="002060"/>
              </w:rPr>
            </w:pPr>
            <w:r w:rsidRPr="00252DFF">
              <w:rPr>
                <w:color w:val="002060"/>
              </w:rPr>
              <w:t>CATINI LEONARDO</w:t>
            </w:r>
          </w:p>
        </w:tc>
        <w:tc>
          <w:tcPr>
            <w:tcW w:w="2200" w:type="dxa"/>
            <w:tcMar>
              <w:top w:w="20" w:type="dxa"/>
              <w:left w:w="20" w:type="dxa"/>
              <w:bottom w:w="20" w:type="dxa"/>
              <w:right w:w="20" w:type="dxa"/>
            </w:tcMar>
            <w:vAlign w:val="center"/>
          </w:tcPr>
          <w:p w14:paraId="746FDE43" w14:textId="77777777" w:rsidR="00252DFF" w:rsidRPr="00252DFF" w:rsidRDefault="00252DFF" w:rsidP="00252DFF">
            <w:pPr>
              <w:pStyle w:val="movimento2"/>
              <w:rPr>
                <w:color w:val="002060"/>
              </w:rPr>
            </w:pPr>
            <w:r w:rsidRPr="00252DFF">
              <w:rPr>
                <w:color w:val="002060"/>
              </w:rPr>
              <w:t xml:space="preserve">(NUOVA JUVENTINA FFC) </w:t>
            </w:r>
          </w:p>
        </w:tc>
      </w:tr>
      <w:tr w:rsidR="00252DFF" w:rsidRPr="00252DFF" w14:paraId="633FD33A" w14:textId="77777777" w:rsidTr="00252DFF">
        <w:trPr>
          <w:divId w:val="527259509"/>
        </w:trPr>
        <w:tc>
          <w:tcPr>
            <w:tcW w:w="2200" w:type="dxa"/>
            <w:tcMar>
              <w:top w:w="20" w:type="dxa"/>
              <w:left w:w="20" w:type="dxa"/>
              <w:bottom w:w="20" w:type="dxa"/>
              <w:right w:w="20" w:type="dxa"/>
            </w:tcMar>
            <w:vAlign w:val="center"/>
          </w:tcPr>
          <w:p w14:paraId="016FE4FD" w14:textId="77777777" w:rsidR="00252DFF" w:rsidRPr="00252DFF" w:rsidRDefault="00252DFF" w:rsidP="00252DFF">
            <w:pPr>
              <w:pStyle w:val="movimento"/>
              <w:rPr>
                <w:color w:val="002060"/>
              </w:rPr>
            </w:pPr>
            <w:r w:rsidRPr="00252DFF">
              <w:rPr>
                <w:color w:val="002060"/>
              </w:rPr>
              <w:t>TORTOLINI ALVARO</w:t>
            </w:r>
          </w:p>
        </w:tc>
        <w:tc>
          <w:tcPr>
            <w:tcW w:w="2200" w:type="dxa"/>
            <w:tcMar>
              <w:top w:w="20" w:type="dxa"/>
              <w:left w:w="20" w:type="dxa"/>
              <w:bottom w:w="20" w:type="dxa"/>
              <w:right w:w="20" w:type="dxa"/>
            </w:tcMar>
            <w:vAlign w:val="center"/>
          </w:tcPr>
          <w:p w14:paraId="3CB08159" w14:textId="77777777" w:rsidR="00252DFF" w:rsidRPr="00252DFF" w:rsidRDefault="00252DFF" w:rsidP="00252DFF">
            <w:pPr>
              <w:pStyle w:val="movimento2"/>
              <w:rPr>
                <w:color w:val="002060"/>
              </w:rPr>
            </w:pPr>
            <w:r w:rsidRPr="00252DFF">
              <w:rPr>
                <w:color w:val="002060"/>
              </w:rPr>
              <w:t xml:space="preserve">(PIETRALACROCE 73) </w:t>
            </w:r>
          </w:p>
        </w:tc>
        <w:tc>
          <w:tcPr>
            <w:tcW w:w="800" w:type="dxa"/>
            <w:tcMar>
              <w:top w:w="20" w:type="dxa"/>
              <w:left w:w="20" w:type="dxa"/>
              <w:bottom w:w="20" w:type="dxa"/>
              <w:right w:w="20" w:type="dxa"/>
            </w:tcMar>
            <w:vAlign w:val="center"/>
          </w:tcPr>
          <w:p w14:paraId="5A5F1016"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BF90425"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B20C559" w14:textId="77777777" w:rsidR="00252DFF" w:rsidRPr="00252DFF" w:rsidRDefault="00252DFF" w:rsidP="00252DFF">
            <w:pPr>
              <w:pStyle w:val="movimento2"/>
              <w:rPr>
                <w:color w:val="002060"/>
              </w:rPr>
            </w:pPr>
            <w:r w:rsidRPr="00252DFF">
              <w:rPr>
                <w:color w:val="002060"/>
              </w:rPr>
              <w:t> </w:t>
            </w:r>
          </w:p>
        </w:tc>
      </w:tr>
    </w:tbl>
    <w:p w14:paraId="2B77CA83"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2DA0DEC7"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2297477E" w14:textId="77777777" w:rsidR="00252DFF" w:rsidRPr="00252DFF" w:rsidRDefault="00252DFF" w:rsidP="00252DFF">
      <w:pPr>
        <w:pStyle w:val="breakline"/>
        <w:divId w:val="527259509"/>
        <w:rPr>
          <w:color w:val="002060"/>
        </w:rPr>
      </w:pPr>
    </w:p>
    <w:p w14:paraId="209E6413" w14:textId="77777777" w:rsidR="00252DFF" w:rsidRPr="00252DFF" w:rsidRDefault="00252DFF" w:rsidP="00252DFF">
      <w:pPr>
        <w:pStyle w:val="TITOLOPRINC"/>
        <w:divId w:val="527259509"/>
        <w:rPr>
          <w:color w:val="002060"/>
        </w:rPr>
      </w:pPr>
      <w:r w:rsidRPr="00252DFF">
        <w:rPr>
          <w:color w:val="002060"/>
        </w:rPr>
        <w:t>CLASSIFICA</w:t>
      </w:r>
    </w:p>
    <w:p w14:paraId="7771E253" w14:textId="77777777" w:rsidR="00252DFF" w:rsidRPr="00252DFF" w:rsidRDefault="00252DFF" w:rsidP="00252DFF">
      <w:pPr>
        <w:pStyle w:val="breakline"/>
        <w:divId w:val="527259509"/>
        <w:rPr>
          <w:color w:val="002060"/>
        </w:rPr>
      </w:pPr>
    </w:p>
    <w:p w14:paraId="6704778C" w14:textId="77777777" w:rsidR="00252DFF" w:rsidRPr="00252DFF" w:rsidRDefault="00252DFF" w:rsidP="00252DFF">
      <w:pPr>
        <w:pStyle w:val="breakline"/>
        <w:divId w:val="527259509"/>
        <w:rPr>
          <w:color w:val="002060"/>
        </w:rPr>
      </w:pPr>
    </w:p>
    <w:p w14:paraId="316B1731" w14:textId="77777777" w:rsidR="00252DFF" w:rsidRPr="00252DFF" w:rsidRDefault="00252DFF" w:rsidP="00252DFF">
      <w:pPr>
        <w:pStyle w:val="SOTTOTITOLOCAMPIONATO1"/>
        <w:divId w:val="527259509"/>
        <w:rPr>
          <w:color w:val="002060"/>
        </w:rPr>
      </w:pPr>
      <w:r w:rsidRPr="00252DFF">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4B9287BE"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58AC4"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89647B"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E0B673"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C425AE"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E65E21"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B5CA44"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1D67F9"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2A8A0E"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FF29AD"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EED5F3" w14:textId="77777777" w:rsidR="00252DFF" w:rsidRPr="00252DFF" w:rsidRDefault="00252DFF" w:rsidP="00252DFF">
            <w:pPr>
              <w:pStyle w:val="HEADERTABELLA"/>
              <w:rPr>
                <w:color w:val="002060"/>
              </w:rPr>
            </w:pPr>
            <w:r w:rsidRPr="00252DFF">
              <w:rPr>
                <w:color w:val="002060"/>
              </w:rPr>
              <w:t>PE</w:t>
            </w:r>
          </w:p>
        </w:tc>
      </w:tr>
      <w:tr w:rsidR="00252DFF" w:rsidRPr="00252DFF" w14:paraId="2F19C58B"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6E7444" w14:textId="77777777" w:rsidR="00252DFF" w:rsidRPr="00252DFF" w:rsidRDefault="00252DFF" w:rsidP="00252DFF">
            <w:pPr>
              <w:pStyle w:val="ROWTABELLA"/>
              <w:rPr>
                <w:color w:val="002060"/>
              </w:rPr>
            </w:pPr>
            <w:r w:rsidRPr="00252DFF">
              <w:rPr>
                <w:color w:val="002060"/>
              </w:rPr>
              <w:t xml:space="preserve">G.S. AUDAX 1970 </w:t>
            </w:r>
            <w:proofErr w:type="gramStart"/>
            <w:r w:rsidRPr="00252DFF">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F324A"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915B3"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2658C"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E667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D4BA0"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B3103" w14:textId="77777777" w:rsidR="00252DFF" w:rsidRPr="00252DFF" w:rsidRDefault="00252DFF" w:rsidP="00252DFF">
            <w:pPr>
              <w:pStyle w:val="ROWTABELLA"/>
              <w:jc w:val="center"/>
              <w:rPr>
                <w:color w:val="002060"/>
              </w:rPr>
            </w:pPr>
            <w:r w:rsidRPr="00252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41714"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6560C"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FE6E5" w14:textId="77777777" w:rsidR="00252DFF" w:rsidRPr="00252DFF" w:rsidRDefault="00252DFF" w:rsidP="00252DFF">
            <w:pPr>
              <w:pStyle w:val="ROWTABELLA"/>
              <w:jc w:val="center"/>
              <w:rPr>
                <w:color w:val="002060"/>
              </w:rPr>
            </w:pPr>
            <w:r w:rsidRPr="00252DFF">
              <w:rPr>
                <w:color w:val="002060"/>
              </w:rPr>
              <w:t>0</w:t>
            </w:r>
          </w:p>
        </w:tc>
      </w:tr>
      <w:tr w:rsidR="00252DFF" w:rsidRPr="00252DFF" w14:paraId="40D06C2D"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BC43FC" w14:textId="77777777" w:rsidR="00252DFF" w:rsidRPr="00252DFF" w:rsidRDefault="00252DFF" w:rsidP="00252DFF">
            <w:pPr>
              <w:pStyle w:val="ROWTABELLA"/>
              <w:rPr>
                <w:color w:val="002060"/>
              </w:rPr>
            </w:pPr>
            <w:r w:rsidRPr="00252DF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8CFE5"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C6A9E"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314EE"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6A6A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45DB6"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BF16C"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9A20F"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B13F6"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9773E" w14:textId="77777777" w:rsidR="00252DFF" w:rsidRPr="00252DFF" w:rsidRDefault="00252DFF" w:rsidP="00252DFF">
            <w:pPr>
              <w:pStyle w:val="ROWTABELLA"/>
              <w:jc w:val="center"/>
              <w:rPr>
                <w:color w:val="002060"/>
              </w:rPr>
            </w:pPr>
            <w:r w:rsidRPr="00252DFF">
              <w:rPr>
                <w:color w:val="002060"/>
              </w:rPr>
              <w:t>0</w:t>
            </w:r>
          </w:p>
        </w:tc>
      </w:tr>
      <w:tr w:rsidR="00252DFF" w:rsidRPr="00252DFF" w14:paraId="3360C40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D2CE58" w14:textId="77777777" w:rsidR="00252DFF" w:rsidRPr="00252DFF" w:rsidRDefault="00252DFF" w:rsidP="00252DFF">
            <w:pPr>
              <w:pStyle w:val="ROWTABELLA"/>
              <w:rPr>
                <w:color w:val="002060"/>
              </w:rPr>
            </w:pPr>
            <w:r w:rsidRPr="00252DFF">
              <w:rPr>
                <w:color w:val="002060"/>
              </w:rPr>
              <w:t xml:space="preserve">POL.D. </w:t>
            </w:r>
            <w:proofErr w:type="gramStart"/>
            <w:r w:rsidRPr="00252DFF">
              <w:rPr>
                <w:color w:val="002060"/>
              </w:rPr>
              <w:t>U.MANDOLESI</w:t>
            </w:r>
            <w:proofErr w:type="gramEnd"/>
            <w:r w:rsidRPr="00252DF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2D133"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05318"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070B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13B1B"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542BE"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E34E3"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FB558"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CB261"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42309" w14:textId="77777777" w:rsidR="00252DFF" w:rsidRPr="00252DFF" w:rsidRDefault="00252DFF" w:rsidP="00252DFF">
            <w:pPr>
              <w:pStyle w:val="ROWTABELLA"/>
              <w:jc w:val="center"/>
              <w:rPr>
                <w:color w:val="002060"/>
              </w:rPr>
            </w:pPr>
            <w:r w:rsidRPr="00252DFF">
              <w:rPr>
                <w:color w:val="002060"/>
              </w:rPr>
              <w:t>0</w:t>
            </w:r>
          </w:p>
        </w:tc>
      </w:tr>
      <w:tr w:rsidR="00252DFF" w:rsidRPr="00252DFF" w14:paraId="370C5FF8"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4DC78B" w14:textId="77777777" w:rsidR="00252DFF" w:rsidRPr="00252DFF" w:rsidRDefault="00252DFF" w:rsidP="00252DFF">
            <w:pPr>
              <w:pStyle w:val="ROWTABELLA"/>
              <w:rPr>
                <w:color w:val="002060"/>
              </w:rPr>
            </w:pPr>
            <w:r w:rsidRPr="00252DF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CE867"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C8724"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9541B"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C7C75"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F568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6E0C5"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99EBC"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B82D8"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7455A" w14:textId="77777777" w:rsidR="00252DFF" w:rsidRPr="00252DFF" w:rsidRDefault="00252DFF" w:rsidP="00252DFF">
            <w:pPr>
              <w:pStyle w:val="ROWTABELLA"/>
              <w:jc w:val="center"/>
              <w:rPr>
                <w:color w:val="002060"/>
              </w:rPr>
            </w:pPr>
            <w:r w:rsidRPr="00252DFF">
              <w:rPr>
                <w:color w:val="002060"/>
              </w:rPr>
              <w:t>0</w:t>
            </w:r>
          </w:p>
        </w:tc>
      </w:tr>
      <w:tr w:rsidR="00252DFF" w:rsidRPr="00252DFF" w14:paraId="51C012C1"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CA7180" w14:textId="77777777" w:rsidR="00252DFF" w:rsidRPr="00252DFF" w:rsidRDefault="00252DFF" w:rsidP="00252DFF">
            <w:pPr>
              <w:pStyle w:val="ROWTABELLA"/>
              <w:rPr>
                <w:color w:val="002060"/>
              </w:rPr>
            </w:pPr>
            <w:r w:rsidRPr="00252DF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1357C"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DA4CD"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7FC46"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A6054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5A51A"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B9948"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439E4" w14:textId="77777777" w:rsidR="00252DFF" w:rsidRPr="00252DFF" w:rsidRDefault="00252DFF" w:rsidP="00252DFF">
            <w:pPr>
              <w:pStyle w:val="ROWTABELLA"/>
              <w:jc w:val="center"/>
              <w:rPr>
                <w:color w:val="002060"/>
              </w:rPr>
            </w:pPr>
            <w:r w:rsidRPr="00252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DDEC1"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786EE" w14:textId="77777777" w:rsidR="00252DFF" w:rsidRPr="00252DFF" w:rsidRDefault="00252DFF" w:rsidP="00252DFF">
            <w:pPr>
              <w:pStyle w:val="ROWTABELLA"/>
              <w:jc w:val="center"/>
              <w:rPr>
                <w:color w:val="002060"/>
              </w:rPr>
            </w:pPr>
            <w:r w:rsidRPr="00252DFF">
              <w:rPr>
                <w:color w:val="002060"/>
              </w:rPr>
              <w:t>0</w:t>
            </w:r>
          </w:p>
        </w:tc>
      </w:tr>
      <w:tr w:rsidR="00252DFF" w:rsidRPr="00252DFF" w14:paraId="486947D1"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9C5C17" w14:textId="77777777" w:rsidR="00252DFF" w:rsidRPr="00252DFF" w:rsidRDefault="00252DFF" w:rsidP="00252DFF">
            <w:pPr>
              <w:pStyle w:val="ROWTABELLA"/>
              <w:rPr>
                <w:color w:val="002060"/>
              </w:rPr>
            </w:pPr>
            <w:r w:rsidRPr="00252DFF">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5C05D"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179BD"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82C3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50AAD"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780D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58FF7"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A0DFDB"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8A854"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E7B34" w14:textId="77777777" w:rsidR="00252DFF" w:rsidRPr="00252DFF" w:rsidRDefault="00252DFF" w:rsidP="00252DFF">
            <w:pPr>
              <w:pStyle w:val="ROWTABELLA"/>
              <w:jc w:val="center"/>
              <w:rPr>
                <w:color w:val="002060"/>
              </w:rPr>
            </w:pPr>
            <w:r w:rsidRPr="00252DFF">
              <w:rPr>
                <w:color w:val="002060"/>
              </w:rPr>
              <w:t>0</w:t>
            </w:r>
          </w:p>
        </w:tc>
      </w:tr>
      <w:tr w:rsidR="00252DFF" w:rsidRPr="00252DFF" w14:paraId="3F1ABCCE"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F4F32C" w14:textId="77777777" w:rsidR="00252DFF" w:rsidRPr="00252DFF" w:rsidRDefault="00252DFF" w:rsidP="00252DFF">
            <w:pPr>
              <w:pStyle w:val="ROWTABELLA"/>
              <w:rPr>
                <w:color w:val="002060"/>
              </w:rPr>
            </w:pPr>
            <w:r w:rsidRPr="00252DF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19516"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12603"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C23B2"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23F01"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7CCF2"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E59F8"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E7B2C"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83F65"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4DBA3" w14:textId="77777777" w:rsidR="00252DFF" w:rsidRPr="00252DFF" w:rsidRDefault="00252DFF" w:rsidP="00252DFF">
            <w:pPr>
              <w:pStyle w:val="ROWTABELLA"/>
              <w:jc w:val="center"/>
              <w:rPr>
                <w:color w:val="002060"/>
              </w:rPr>
            </w:pPr>
            <w:r w:rsidRPr="00252DFF">
              <w:rPr>
                <w:color w:val="002060"/>
              </w:rPr>
              <w:t>0</w:t>
            </w:r>
          </w:p>
        </w:tc>
      </w:tr>
    </w:tbl>
    <w:p w14:paraId="7FC9F456" w14:textId="77777777" w:rsidR="00252DFF" w:rsidRPr="00252DFF" w:rsidRDefault="00252DFF" w:rsidP="00252DFF">
      <w:pPr>
        <w:pStyle w:val="breakline"/>
        <w:divId w:val="527259509"/>
        <w:rPr>
          <w:color w:val="002060"/>
        </w:rPr>
      </w:pPr>
    </w:p>
    <w:p w14:paraId="01AF8EB7" w14:textId="77777777" w:rsidR="00252DFF" w:rsidRPr="00252DFF" w:rsidRDefault="00252DFF" w:rsidP="00252DFF">
      <w:pPr>
        <w:pStyle w:val="breakline"/>
        <w:divId w:val="527259509"/>
        <w:rPr>
          <w:color w:val="002060"/>
        </w:rPr>
      </w:pPr>
    </w:p>
    <w:p w14:paraId="4702C58B" w14:textId="77777777" w:rsidR="00252DFF" w:rsidRPr="00252DFF" w:rsidRDefault="00252DFF" w:rsidP="00252DFF">
      <w:pPr>
        <w:pStyle w:val="SOTTOTITOLOCAMPIONATO1"/>
        <w:divId w:val="527259509"/>
        <w:rPr>
          <w:color w:val="002060"/>
        </w:rPr>
      </w:pPr>
      <w:r w:rsidRPr="00252DFF">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4B030D4B"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612EC7"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4C6B80"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4D3DB"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0067E8"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9EDFC3"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B0354"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BB5C92"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DB2993"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D6D2C1"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601499" w14:textId="77777777" w:rsidR="00252DFF" w:rsidRPr="00252DFF" w:rsidRDefault="00252DFF" w:rsidP="00252DFF">
            <w:pPr>
              <w:pStyle w:val="HEADERTABELLA"/>
              <w:rPr>
                <w:color w:val="002060"/>
              </w:rPr>
            </w:pPr>
            <w:r w:rsidRPr="00252DFF">
              <w:rPr>
                <w:color w:val="002060"/>
              </w:rPr>
              <w:t>PE</w:t>
            </w:r>
          </w:p>
        </w:tc>
      </w:tr>
      <w:tr w:rsidR="00252DFF" w:rsidRPr="00252DFF" w14:paraId="678246C0"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21DCAC" w14:textId="77777777" w:rsidR="00252DFF" w:rsidRPr="00252DFF" w:rsidRDefault="00252DFF" w:rsidP="00252DFF">
            <w:pPr>
              <w:pStyle w:val="ROWTABELLA"/>
              <w:rPr>
                <w:color w:val="002060"/>
              </w:rPr>
            </w:pPr>
            <w:r w:rsidRPr="00252DF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B97F0"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0A9C7"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E1E19"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560A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9A9A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E5FCF"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E50A8"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9094F"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6F218" w14:textId="77777777" w:rsidR="00252DFF" w:rsidRPr="00252DFF" w:rsidRDefault="00252DFF" w:rsidP="00252DFF">
            <w:pPr>
              <w:pStyle w:val="ROWTABELLA"/>
              <w:jc w:val="center"/>
              <w:rPr>
                <w:color w:val="002060"/>
              </w:rPr>
            </w:pPr>
            <w:r w:rsidRPr="00252DFF">
              <w:rPr>
                <w:color w:val="002060"/>
              </w:rPr>
              <w:t>0</w:t>
            </w:r>
          </w:p>
        </w:tc>
      </w:tr>
      <w:tr w:rsidR="00252DFF" w:rsidRPr="00252DFF" w14:paraId="41F9B1B2"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E13142" w14:textId="77777777" w:rsidR="00252DFF" w:rsidRPr="00252DFF" w:rsidRDefault="00252DFF" w:rsidP="00252DFF">
            <w:pPr>
              <w:pStyle w:val="ROWTABELLA"/>
              <w:rPr>
                <w:color w:val="002060"/>
              </w:rPr>
            </w:pPr>
            <w:r w:rsidRPr="00252DF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B6DF8"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69763"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A9811"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89B9E"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6D54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05583"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D6B30"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60029"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0D1B4" w14:textId="77777777" w:rsidR="00252DFF" w:rsidRPr="00252DFF" w:rsidRDefault="00252DFF" w:rsidP="00252DFF">
            <w:pPr>
              <w:pStyle w:val="ROWTABELLA"/>
              <w:jc w:val="center"/>
              <w:rPr>
                <w:color w:val="002060"/>
              </w:rPr>
            </w:pPr>
            <w:r w:rsidRPr="00252DFF">
              <w:rPr>
                <w:color w:val="002060"/>
              </w:rPr>
              <w:t>0</w:t>
            </w:r>
          </w:p>
        </w:tc>
      </w:tr>
      <w:tr w:rsidR="00252DFF" w:rsidRPr="00252DFF" w14:paraId="1893C144"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22C232" w14:textId="77777777" w:rsidR="00252DFF" w:rsidRPr="00252DFF" w:rsidRDefault="00252DFF" w:rsidP="00252DFF">
            <w:pPr>
              <w:pStyle w:val="ROWTABELLA"/>
              <w:rPr>
                <w:color w:val="002060"/>
              </w:rPr>
            </w:pPr>
            <w:r w:rsidRPr="00252DF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0CB6A"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84D6A"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EC648"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98BDA"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6FFE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4860D"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79CF5"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D1CC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5B37E" w14:textId="77777777" w:rsidR="00252DFF" w:rsidRPr="00252DFF" w:rsidRDefault="00252DFF" w:rsidP="00252DFF">
            <w:pPr>
              <w:pStyle w:val="ROWTABELLA"/>
              <w:jc w:val="center"/>
              <w:rPr>
                <w:color w:val="002060"/>
              </w:rPr>
            </w:pPr>
            <w:r w:rsidRPr="00252DFF">
              <w:rPr>
                <w:color w:val="002060"/>
              </w:rPr>
              <w:t>0</w:t>
            </w:r>
          </w:p>
        </w:tc>
      </w:tr>
      <w:tr w:rsidR="00252DFF" w:rsidRPr="00252DFF" w14:paraId="38107921"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6A1508" w14:textId="77777777" w:rsidR="00252DFF" w:rsidRPr="00252DFF" w:rsidRDefault="00252DFF" w:rsidP="00252DFF">
            <w:pPr>
              <w:pStyle w:val="ROWTABELLA"/>
              <w:rPr>
                <w:color w:val="002060"/>
              </w:rPr>
            </w:pPr>
            <w:r w:rsidRPr="00252DFF">
              <w:rPr>
                <w:color w:val="002060"/>
              </w:rPr>
              <w:t xml:space="preserve">A.S.D. REAL </w:t>
            </w:r>
            <w:proofErr w:type="gramStart"/>
            <w:r w:rsidRPr="00252DFF">
              <w:rPr>
                <w:color w:val="002060"/>
              </w:rPr>
              <w:t>S.COSTANZO</w:t>
            </w:r>
            <w:proofErr w:type="gramEnd"/>
            <w:r w:rsidRPr="00252DFF">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5D11D"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40D17"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7171B"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E21EE"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8670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4460A"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FBBB5"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0F2EF"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48F0C" w14:textId="77777777" w:rsidR="00252DFF" w:rsidRPr="00252DFF" w:rsidRDefault="00252DFF" w:rsidP="00252DFF">
            <w:pPr>
              <w:pStyle w:val="ROWTABELLA"/>
              <w:jc w:val="center"/>
              <w:rPr>
                <w:color w:val="002060"/>
              </w:rPr>
            </w:pPr>
            <w:r w:rsidRPr="00252DFF">
              <w:rPr>
                <w:color w:val="002060"/>
              </w:rPr>
              <w:t>0</w:t>
            </w:r>
          </w:p>
        </w:tc>
      </w:tr>
      <w:tr w:rsidR="00252DFF" w:rsidRPr="00252DFF" w14:paraId="06523178"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03C28C" w14:textId="77777777" w:rsidR="00252DFF" w:rsidRPr="00252DFF" w:rsidRDefault="00252DFF" w:rsidP="00252DFF">
            <w:pPr>
              <w:pStyle w:val="ROWTABELLA"/>
              <w:rPr>
                <w:color w:val="002060"/>
              </w:rPr>
            </w:pPr>
            <w:r w:rsidRPr="00252DF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B73B7"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2FAE4"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FB44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3CB27"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57C53"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F3805"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4F6AD"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8230A"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50874" w14:textId="77777777" w:rsidR="00252DFF" w:rsidRPr="00252DFF" w:rsidRDefault="00252DFF" w:rsidP="00252DFF">
            <w:pPr>
              <w:pStyle w:val="ROWTABELLA"/>
              <w:jc w:val="center"/>
              <w:rPr>
                <w:color w:val="002060"/>
              </w:rPr>
            </w:pPr>
            <w:r w:rsidRPr="00252DFF">
              <w:rPr>
                <w:color w:val="002060"/>
              </w:rPr>
              <w:t>0</w:t>
            </w:r>
          </w:p>
        </w:tc>
      </w:tr>
      <w:tr w:rsidR="00252DFF" w:rsidRPr="00252DFF" w14:paraId="321624BD"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408E94" w14:textId="77777777" w:rsidR="00252DFF" w:rsidRPr="00252DFF" w:rsidRDefault="00252DFF" w:rsidP="00252DFF">
            <w:pPr>
              <w:pStyle w:val="ROWTABELLA"/>
              <w:rPr>
                <w:color w:val="002060"/>
              </w:rPr>
            </w:pPr>
            <w:r w:rsidRPr="00252DFF">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A9045"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D6C00"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51A0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4A38A"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2978F"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D2C28"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3C0E4"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BB3CF"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DE2E4" w14:textId="77777777" w:rsidR="00252DFF" w:rsidRPr="00252DFF" w:rsidRDefault="00252DFF" w:rsidP="00252DFF">
            <w:pPr>
              <w:pStyle w:val="ROWTABELLA"/>
              <w:jc w:val="center"/>
              <w:rPr>
                <w:color w:val="002060"/>
              </w:rPr>
            </w:pPr>
            <w:r w:rsidRPr="00252DFF">
              <w:rPr>
                <w:color w:val="002060"/>
              </w:rPr>
              <w:t>0</w:t>
            </w:r>
          </w:p>
        </w:tc>
      </w:tr>
      <w:tr w:rsidR="00252DFF" w:rsidRPr="00252DFF" w14:paraId="560A3DC4"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8C2D52" w14:textId="77777777" w:rsidR="00252DFF" w:rsidRPr="00252DFF" w:rsidRDefault="00252DFF" w:rsidP="00252DFF">
            <w:pPr>
              <w:pStyle w:val="ROWTABELLA"/>
              <w:rPr>
                <w:color w:val="002060"/>
              </w:rPr>
            </w:pPr>
            <w:r w:rsidRPr="00252DFF">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3614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7CD5D"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E4A31"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118BD"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EC375"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D2D34"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C0B98"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588AF"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95979" w14:textId="77777777" w:rsidR="00252DFF" w:rsidRPr="00252DFF" w:rsidRDefault="00252DFF" w:rsidP="00252DFF">
            <w:pPr>
              <w:pStyle w:val="ROWTABELLA"/>
              <w:jc w:val="center"/>
              <w:rPr>
                <w:color w:val="002060"/>
              </w:rPr>
            </w:pPr>
            <w:r w:rsidRPr="00252DFF">
              <w:rPr>
                <w:color w:val="002060"/>
              </w:rPr>
              <w:t>0</w:t>
            </w:r>
          </w:p>
        </w:tc>
      </w:tr>
    </w:tbl>
    <w:p w14:paraId="61F06BA2" w14:textId="77777777" w:rsidR="00252DFF" w:rsidRPr="00252DFF" w:rsidRDefault="00252DFF" w:rsidP="00252DFF">
      <w:pPr>
        <w:pStyle w:val="breakline"/>
        <w:divId w:val="527259509"/>
        <w:rPr>
          <w:color w:val="002060"/>
        </w:rPr>
      </w:pPr>
    </w:p>
    <w:p w14:paraId="5F5E011D" w14:textId="77777777" w:rsidR="00252DFF" w:rsidRPr="00252DFF" w:rsidRDefault="00252DFF" w:rsidP="00252DFF">
      <w:pPr>
        <w:pStyle w:val="breakline"/>
        <w:divId w:val="527259509"/>
        <w:rPr>
          <w:color w:val="002060"/>
        </w:rPr>
      </w:pPr>
    </w:p>
    <w:p w14:paraId="345D9884" w14:textId="77777777" w:rsidR="00252DFF" w:rsidRPr="00252DFF" w:rsidRDefault="00252DFF" w:rsidP="00252DFF">
      <w:pPr>
        <w:pStyle w:val="SOTTOTITOLOCAMPIONATO1"/>
        <w:divId w:val="527259509"/>
        <w:rPr>
          <w:color w:val="002060"/>
        </w:rPr>
      </w:pPr>
      <w:r w:rsidRPr="00252DFF">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722B0684"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B0D7C6"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275E8"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824137"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0C9F3D"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45D334"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C46F3F"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EC994E"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C221DF"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9A4E5E"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BD246C" w14:textId="77777777" w:rsidR="00252DFF" w:rsidRPr="00252DFF" w:rsidRDefault="00252DFF" w:rsidP="00252DFF">
            <w:pPr>
              <w:pStyle w:val="HEADERTABELLA"/>
              <w:rPr>
                <w:color w:val="002060"/>
              </w:rPr>
            </w:pPr>
            <w:r w:rsidRPr="00252DFF">
              <w:rPr>
                <w:color w:val="002060"/>
              </w:rPr>
              <w:t>PE</w:t>
            </w:r>
          </w:p>
        </w:tc>
      </w:tr>
      <w:tr w:rsidR="00252DFF" w:rsidRPr="00252DFF" w14:paraId="59446626"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A5FA80" w14:textId="77777777" w:rsidR="00252DFF" w:rsidRPr="00252DFF" w:rsidRDefault="00252DFF" w:rsidP="00252DFF">
            <w:pPr>
              <w:pStyle w:val="ROWTABELLA"/>
              <w:rPr>
                <w:color w:val="002060"/>
              </w:rPr>
            </w:pPr>
            <w:r w:rsidRPr="00252DF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7E6C7"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D37E3"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5BFE7"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FE2D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E882E"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B3563" w14:textId="77777777" w:rsidR="00252DFF" w:rsidRPr="00252DFF" w:rsidRDefault="00252DFF" w:rsidP="00252DFF">
            <w:pPr>
              <w:pStyle w:val="ROWTABELLA"/>
              <w:jc w:val="center"/>
              <w:rPr>
                <w:color w:val="002060"/>
              </w:rPr>
            </w:pPr>
            <w:r w:rsidRPr="00252D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BE75D"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7B0CD"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69665" w14:textId="77777777" w:rsidR="00252DFF" w:rsidRPr="00252DFF" w:rsidRDefault="00252DFF" w:rsidP="00252DFF">
            <w:pPr>
              <w:pStyle w:val="ROWTABELLA"/>
              <w:jc w:val="center"/>
              <w:rPr>
                <w:color w:val="002060"/>
              </w:rPr>
            </w:pPr>
            <w:r w:rsidRPr="00252DFF">
              <w:rPr>
                <w:color w:val="002060"/>
              </w:rPr>
              <w:t>0</w:t>
            </w:r>
          </w:p>
        </w:tc>
      </w:tr>
      <w:tr w:rsidR="00252DFF" w:rsidRPr="00252DFF" w14:paraId="660A7ADD"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0FA842" w14:textId="77777777" w:rsidR="00252DFF" w:rsidRPr="00252DFF" w:rsidRDefault="00252DFF" w:rsidP="00252DFF">
            <w:pPr>
              <w:pStyle w:val="ROWTABELLA"/>
              <w:rPr>
                <w:color w:val="002060"/>
              </w:rPr>
            </w:pPr>
            <w:r w:rsidRPr="00252DF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6A765"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0A91A"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43B5C"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62E6F"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0356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CE15F"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EBB27"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E7F24"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055DB" w14:textId="77777777" w:rsidR="00252DFF" w:rsidRPr="00252DFF" w:rsidRDefault="00252DFF" w:rsidP="00252DFF">
            <w:pPr>
              <w:pStyle w:val="ROWTABELLA"/>
              <w:jc w:val="center"/>
              <w:rPr>
                <w:color w:val="002060"/>
              </w:rPr>
            </w:pPr>
            <w:r w:rsidRPr="00252DFF">
              <w:rPr>
                <w:color w:val="002060"/>
              </w:rPr>
              <w:t>0</w:t>
            </w:r>
          </w:p>
        </w:tc>
      </w:tr>
      <w:tr w:rsidR="00252DFF" w:rsidRPr="00252DFF" w14:paraId="45A41C42"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1854FD" w14:textId="77777777" w:rsidR="00252DFF" w:rsidRPr="00252DFF" w:rsidRDefault="00252DFF" w:rsidP="00252DFF">
            <w:pPr>
              <w:pStyle w:val="ROWTABELLA"/>
              <w:rPr>
                <w:color w:val="002060"/>
              </w:rPr>
            </w:pPr>
            <w:r w:rsidRPr="00252DFF">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14C8C"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25A26"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91BA0"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5AF54"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3FA1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D1BC4"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F1407"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04AF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92B05" w14:textId="77777777" w:rsidR="00252DFF" w:rsidRPr="00252DFF" w:rsidRDefault="00252DFF" w:rsidP="00252DFF">
            <w:pPr>
              <w:pStyle w:val="ROWTABELLA"/>
              <w:jc w:val="center"/>
              <w:rPr>
                <w:color w:val="002060"/>
              </w:rPr>
            </w:pPr>
            <w:r w:rsidRPr="00252DFF">
              <w:rPr>
                <w:color w:val="002060"/>
              </w:rPr>
              <w:t>0</w:t>
            </w:r>
          </w:p>
        </w:tc>
      </w:tr>
      <w:tr w:rsidR="00252DFF" w:rsidRPr="00252DFF" w14:paraId="6638D753"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DCE7B8" w14:textId="77777777" w:rsidR="00252DFF" w:rsidRPr="00252DFF" w:rsidRDefault="00252DFF" w:rsidP="00252DFF">
            <w:pPr>
              <w:pStyle w:val="ROWTABELLA"/>
              <w:rPr>
                <w:color w:val="002060"/>
              </w:rPr>
            </w:pPr>
            <w:r w:rsidRPr="00252DFF">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24C39"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2DA09"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34F01"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ABAFE"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4961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FA97B"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5B085"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1BA2E"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044B5" w14:textId="77777777" w:rsidR="00252DFF" w:rsidRPr="00252DFF" w:rsidRDefault="00252DFF" w:rsidP="00252DFF">
            <w:pPr>
              <w:pStyle w:val="ROWTABELLA"/>
              <w:jc w:val="center"/>
              <w:rPr>
                <w:color w:val="002060"/>
              </w:rPr>
            </w:pPr>
            <w:r w:rsidRPr="00252DFF">
              <w:rPr>
                <w:color w:val="002060"/>
              </w:rPr>
              <w:t>0</w:t>
            </w:r>
          </w:p>
        </w:tc>
      </w:tr>
      <w:tr w:rsidR="00252DFF" w:rsidRPr="00252DFF" w14:paraId="4179E00A"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A989DC" w14:textId="77777777" w:rsidR="00252DFF" w:rsidRPr="00252DFF" w:rsidRDefault="00252DFF" w:rsidP="00252DFF">
            <w:pPr>
              <w:pStyle w:val="ROWTABELLA"/>
              <w:rPr>
                <w:color w:val="002060"/>
              </w:rPr>
            </w:pPr>
            <w:r w:rsidRPr="00252DF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A7651"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9E082"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6C853"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FDD9D"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5921F"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3910B"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02E68"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13CB3"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26E9B" w14:textId="77777777" w:rsidR="00252DFF" w:rsidRPr="00252DFF" w:rsidRDefault="00252DFF" w:rsidP="00252DFF">
            <w:pPr>
              <w:pStyle w:val="ROWTABELLA"/>
              <w:jc w:val="center"/>
              <w:rPr>
                <w:color w:val="002060"/>
              </w:rPr>
            </w:pPr>
            <w:r w:rsidRPr="00252DFF">
              <w:rPr>
                <w:color w:val="002060"/>
              </w:rPr>
              <w:t>0</w:t>
            </w:r>
          </w:p>
        </w:tc>
      </w:tr>
      <w:tr w:rsidR="00252DFF" w:rsidRPr="00252DFF" w14:paraId="509CB557"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94AE28" w14:textId="77777777" w:rsidR="00252DFF" w:rsidRPr="00252DFF" w:rsidRDefault="00252DFF" w:rsidP="00252DFF">
            <w:pPr>
              <w:pStyle w:val="ROWTABELLA"/>
              <w:rPr>
                <w:color w:val="002060"/>
              </w:rPr>
            </w:pPr>
            <w:r w:rsidRPr="00252DFF">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A1C29"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70C76"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B5F43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6CAA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95F5B"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BF51C"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6FEDB"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BB634"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9CDE5" w14:textId="77777777" w:rsidR="00252DFF" w:rsidRPr="00252DFF" w:rsidRDefault="00252DFF" w:rsidP="00252DFF">
            <w:pPr>
              <w:pStyle w:val="ROWTABELLA"/>
              <w:jc w:val="center"/>
              <w:rPr>
                <w:color w:val="002060"/>
              </w:rPr>
            </w:pPr>
            <w:r w:rsidRPr="00252DFF">
              <w:rPr>
                <w:color w:val="002060"/>
              </w:rPr>
              <w:t>0</w:t>
            </w:r>
          </w:p>
        </w:tc>
      </w:tr>
      <w:tr w:rsidR="00252DFF" w:rsidRPr="00252DFF" w14:paraId="6131218B"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E59ADB" w14:textId="77777777" w:rsidR="00252DFF" w:rsidRPr="00252DFF" w:rsidRDefault="00252DFF" w:rsidP="00252DFF">
            <w:pPr>
              <w:pStyle w:val="ROWTABELLA"/>
              <w:rPr>
                <w:color w:val="002060"/>
              </w:rPr>
            </w:pPr>
            <w:r w:rsidRPr="00252DFF">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28BA4"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3E261"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067E0"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DBE89"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37686"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6A3C2"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52257"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34DC7"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BB3E4" w14:textId="77777777" w:rsidR="00252DFF" w:rsidRPr="00252DFF" w:rsidRDefault="00252DFF" w:rsidP="00252DFF">
            <w:pPr>
              <w:pStyle w:val="ROWTABELLA"/>
              <w:jc w:val="center"/>
              <w:rPr>
                <w:color w:val="002060"/>
              </w:rPr>
            </w:pPr>
            <w:r w:rsidRPr="00252DFF">
              <w:rPr>
                <w:color w:val="002060"/>
              </w:rPr>
              <w:t>0</w:t>
            </w:r>
          </w:p>
        </w:tc>
      </w:tr>
    </w:tbl>
    <w:p w14:paraId="34E0CB08" w14:textId="77777777" w:rsidR="00252DFF" w:rsidRPr="00252DFF" w:rsidRDefault="00252DFF" w:rsidP="00252DFF">
      <w:pPr>
        <w:pStyle w:val="breakline"/>
        <w:divId w:val="527259509"/>
        <w:rPr>
          <w:color w:val="002060"/>
        </w:rPr>
      </w:pPr>
    </w:p>
    <w:p w14:paraId="2ED9BD36" w14:textId="77777777" w:rsidR="00252DFF" w:rsidRPr="00252DFF" w:rsidRDefault="00252DFF" w:rsidP="00252DFF">
      <w:pPr>
        <w:pStyle w:val="TITOLOPRINC"/>
        <w:divId w:val="527259509"/>
        <w:rPr>
          <w:color w:val="002060"/>
        </w:rPr>
      </w:pPr>
      <w:r w:rsidRPr="00252DFF">
        <w:rPr>
          <w:color w:val="002060"/>
        </w:rPr>
        <w:t>PROGRAMMA GARE</w:t>
      </w:r>
    </w:p>
    <w:p w14:paraId="723C8925" w14:textId="77777777" w:rsidR="00252DFF" w:rsidRPr="00252DFF" w:rsidRDefault="00252DFF" w:rsidP="00252DFF">
      <w:pPr>
        <w:pStyle w:val="SOTTOTITOLOCAMPIONATO1"/>
        <w:divId w:val="527259509"/>
        <w:rPr>
          <w:color w:val="002060"/>
        </w:rPr>
      </w:pPr>
      <w:r w:rsidRPr="00252DFF">
        <w:rPr>
          <w:color w:val="002060"/>
        </w:rP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252DFF" w:rsidRPr="00252DFF" w14:paraId="4569105D"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664A0E"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33A712"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9D28EB"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378EDF"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0D024"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EDA15D"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542DAC"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0E3AEEE6"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A58817" w14:textId="77777777" w:rsidR="00252DFF" w:rsidRPr="00252DFF" w:rsidRDefault="00252DFF" w:rsidP="00252DFF">
            <w:pPr>
              <w:pStyle w:val="ROWTABELLA"/>
              <w:rPr>
                <w:color w:val="002060"/>
              </w:rPr>
            </w:pPr>
            <w:r w:rsidRPr="00252DFF">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62BF0F" w14:textId="77777777" w:rsidR="00252DFF" w:rsidRPr="00252DFF" w:rsidRDefault="00252DFF" w:rsidP="00252DFF">
            <w:pPr>
              <w:pStyle w:val="ROWTABELLA"/>
              <w:rPr>
                <w:color w:val="002060"/>
              </w:rPr>
            </w:pPr>
            <w:r w:rsidRPr="00252DFF">
              <w:rPr>
                <w:color w:val="002060"/>
              </w:rPr>
              <w:t>VERBENA C5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6488115"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8CEC5A" w14:textId="77777777" w:rsidR="00252DFF" w:rsidRPr="00252DFF" w:rsidRDefault="00252DFF" w:rsidP="00252DFF">
            <w:pPr>
              <w:pStyle w:val="ROWTABELLA"/>
              <w:rPr>
                <w:color w:val="002060"/>
              </w:rPr>
            </w:pPr>
            <w:r w:rsidRPr="00252DFF">
              <w:rPr>
                <w:color w:val="002060"/>
              </w:rPr>
              <w:t>16/02/2020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541DD9" w14:textId="77777777" w:rsidR="00252DFF" w:rsidRPr="00252DFF" w:rsidRDefault="00252DFF" w:rsidP="00252DFF">
            <w:pPr>
              <w:pStyle w:val="ROWTABELLA"/>
              <w:rPr>
                <w:color w:val="002060"/>
              </w:rPr>
            </w:pPr>
            <w:r w:rsidRPr="00252DFF">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09EFEB" w14:textId="77777777" w:rsidR="00252DFF" w:rsidRPr="00252DFF" w:rsidRDefault="00252DFF" w:rsidP="00252DFF">
            <w:pPr>
              <w:pStyle w:val="ROWTABELLA"/>
              <w:rPr>
                <w:color w:val="002060"/>
              </w:rPr>
            </w:pPr>
            <w:r w:rsidRPr="00252DFF">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45B4ED" w14:textId="77777777" w:rsidR="00252DFF" w:rsidRPr="00252DFF" w:rsidRDefault="00252DFF" w:rsidP="00252DFF">
            <w:pPr>
              <w:pStyle w:val="ROWTABELLA"/>
              <w:rPr>
                <w:color w:val="002060"/>
              </w:rPr>
            </w:pPr>
            <w:r w:rsidRPr="00252DFF">
              <w:rPr>
                <w:color w:val="002060"/>
              </w:rPr>
              <w:t>VIA VERDI</w:t>
            </w:r>
          </w:p>
        </w:tc>
      </w:tr>
      <w:tr w:rsidR="00252DFF" w:rsidRPr="00252DFF" w14:paraId="7D498623"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EBA3E2" w14:textId="77777777" w:rsidR="00252DFF" w:rsidRPr="00252DFF" w:rsidRDefault="00252DFF" w:rsidP="00252DFF">
            <w:pPr>
              <w:pStyle w:val="ROWTABELLA"/>
              <w:rPr>
                <w:color w:val="002060"/>
              </w:rPr>
            </w:pPr>
            <w:proofErr w:type="gramStart"/>
            <w:r w:rsidRPr="00252DFF">
              <w:rPr>
                <w:color w:val="002060"/>
              </w:rPr>
              <w:t>U.MANDOLESI</w:t>
            </w:r>
            <w:proofErr w:type="gramEnd"/>
            <w:r w:rsidRPr="00252DFF">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FABCAA" w14:textId="77777777" w:rsidR="00252DFF" w:rsidRPr="00252DFF" w:rsidRDefault="00252DFF" w:rsidP="00252DFF">
            <w:pPr>
              <w:pStyle w:val="ROWTABELLA"/>
              <w:rPr>
                <w:color w:val="002060"/>
              </w:rPr>
            </w:pPr>
            <w:r w:rsidRPr="00252DFF">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249C01"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818877" w14:textId="77777777" w:rsidR="00252DFF" w:rsidRPr="00252DFF" w:rsidRDefault="00252DFF" w:rsidP="00252DFF">
            <w:pPr>
              <w:pStyle w:val="ROWTABELLA"/>
              <w:rPr>
                <w:color w:val="002060"/>
              </w:rPr>
            </w:pPr>
            <w:r w:rsidRPr="00252DFF">
              <w:rPr>
                <w:color w:val="002060"/>
              </w:rPr>
              <w:t>16/02/2020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45CF641" w14:textId="77777777" w:rsidR="00252DFF" w:rsidRPr="00252DFF" w:rsidRDefault="00252DFF" w:rsidP="00252DFF">
            <w:pPr>
              <w:pStyle w:val="ROWTABELLA"/>
              <w:rPr>
                <w:color w:val="002060"/>
              </w:rPr>
            </w:pPr>
            <w:r w:rsidRPr="00252DFF">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5FD7DC" w14:textId="77777777" w:rsidR="00252DFF" w:rsidRPr="00252DFF" w:rsidRDefault="00252DFF" w:rsidP="00252DFF">
            <w:pPr>
              <w:pStyle w:val="ROWTABELLA"/>
              <w:rPr>
                <w:color w:val="002060"/>
              </w:rPr>
            </w:pPr>
            <w:r w:rsidRPr="00252DF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E8C7E6" w14:textId="77777777" w:rsidR="00252DFF" w:rsidRPr="00252DFF" w:rsidRDefault="00252DFF" w:rsidP="00252DFF">
            <w:pPr>
              <w:pStyle w:val="ROWTABELLA"/>
              <w:rPr>
                <w:color w:val="002060"/>
              </w:rPr>
            </w:pPr>
            <w:r w:rsidRPr="00252DFF">
              <w:rPr>
                <w:color w:val="002060"/>
              </w:rPr>
              <w:t>VIA DELLE REGIONI, 8</w:t>
            </w:r>
          </w:p>
        </w:tc>
      </w:tr>
      <w:tr w:rsidR="00252DFF" w:rsidRPr="00252DFF" w14:paraId="313215EE"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8ABE6C7" w14:textId="77777777" w:rsidR="00252DFF" w:rsidRPr="00252DFF" w:rsidRDefault="00252DFF" w:rsidP="00252DFF">
            <w:pPr>
              <w:pStyle w:val="ROWTABELLA"/>
              <w:rPr>
                <w:color w:val="002060"/>
              </w:rPr>
            </w:pPr>
            <w:r w:rsidRPr="00252DFF">
              <w:rPr>
                <w:color w:val="002060"/>
              </w:rPr>
              <w:t xml:space="preserve">AUDAX 1970 </w:t>
            </w:r>
            <w:proofErr w:type="gramStart"/>
            <w:r w:rsidRPr="00252DFF">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C11B43" w14:textId="77777777" w:rsidR="00252DFF" w:rsidRPr="00252DFF" w:rsidRDefault="00252DFF" w:rsidP="00252DFF">
            <w:pPr>
              <w:pStyle w:val="ROWTABELLA"/>
              <w:rPr>
                <w:color w:val="002060"/>
              </w:rPr>
            </w:pPr>
            <w:r w:rsidRPr="00252DFF">
              <w:rPr>
                <w:color w:val="002060"/>
              </w:rPr>
              <w:t>FUTSAL MONTURANO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C3FB14F"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81E09D" w14:textId="77777777" w:rsidR="00252DFF" w:rsidRPr="00252DFF" w:rsidRDefault="00252DFF" w:rsidP="00252DFF">
            <w:pPr>
              <w:pStyle w:val="ROWTABELLA"/>
              <w:rPr>
                <w:color w:val="002060"/>
              </w:rPr>
            </w:pPr>
            <w:r w:rsidRPr="00252DFF">
              <w:rPr>
                <w:color w:val="002060"/>
              </w:rPr>
              <w:t>20/02/2020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92DAB9" w14:textId="77777777" w:rsidR="00252DFF" w:rsidRPr="00252DFF" w:rsidRDefault="00252DFF" w:rsidP="00252DFF">
            <w:pPr>
              <w:pStyle w:val="ROWTABELLA"/>
              <w:rPr>
                <w:color w:val="002060"/>
              </w:rPr>
            </w:pPr>
            <w:r w:rsidRPr="00252DFF">
              <w:rPr>
                <w:color w:val="002060"/>
              </w:rPr>
              <w:t>5017 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DDD66E" w14:textId="77777777" w:rsidR="00252DFF" w:rsidRPr="00252DFF" w:rsidRDefault="00252DFF" w:rsidP="00252DFF">
            <w:pPr>
              <w:pStyle w:val="ROWTABELLA"/>
              <w:rPr>
                <w:color w:val="002060"/>
              </w:rPr>
            </w:pPr>
            <w:r w:rsidRPr="00252DFF">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781106" w14:textId="77777777" w:rsidR="00252DFF" w:rsidRPr="00252DFF" w:rsidRDefault="00252DFF" w:rsidP="00252DFF">
            <w:pPr>
              <w:pStyle w:val="ROWTABELLA"/>
              <w:rPr>
                <w:color w:val="002060"/>
              </w:rPr>
            </w:pPr>
            <w:r w:rsidRPr="00252DFF">
              <w:rPr>
                <w:color w:val="002060"/>
              </w:rPr>
              <w:t>VIA CELLINI, 13</w:t>
            </w:r>
          </w:p>
        </w:tc>
      </w:tr>
    </w:tbl>
    <w:p w14:paraId="698023F3" w14:textId="77777777" w:rsidR="00252DFF" w:rsidRPr="00252DFF" w:rsidRDefault="00252DFF" w:rsidP="00252DFF">
      <w:pPr>
        <w:pStyle w:val="breakline"/>
        <w:divId w:val="527259509"/>
        <w:rPr>
          <w:color w:val="002060"/>
        </w:rPr>
      </w:pPr>
    </w:p>
    <w:p w14:paraId="73F00EF8" w14:textId="77777777" w:rsidR="00252DFF" w:rsidRPr="00252DFF" w:rsidRDefault="00252DFF" w:rsidP="00252DFF">
      <w:pPr>
        <w:pStyle w:val="breakline"/>
        <w:divId w:val="527259509"/>
        <w:rPr>
          <w:color w:val="002060"/>
        </w:rPr>
      </w:pPr>
    </w:p>
    <w:p w14:paraId="5B7B3D4C" w14:textId="77777777" w:rsidR="00252DFF" w:rsidRPr="00252DFF" w:rsidRDefault="00252DFF" w:rsidP="00252DFF">
      <w:pPr>
        <w:pStyle w:val="breakline"/>
        <w:divId w:val="527259509"/>
        <w:rPr>
          <w:color w:val="002060"/>
        </w:rPr>
      </w:pPr>
    </w:p>
    <w:p w14:paraId="21EB7A88" w14:textId="77777777" w:rsidR="00252DFF" w:rsidRPr="00252DFF" w:rsidRDefault="00252DFF" w:rsidP="00252DFF">
      <w:pPr>
        <w:pStyle w:val="SOTTOTITOLOCAMPIONATO1"/>
        <w:divId w:val="527259509"/>
        <w:rPr>
          <w:color w:val="002060"/>
        </w:rPr>
      </w:pPr>
      <w:r w:rsidRPr="00252DFF">
        <w:rPr>
          <w:color w:val="002060"/>
        </w:rPr>
        <w:t>GIRONE SA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5"/>
        <w:gridCol w:w="385"/>
        <w:gridCol w:w="898"/>
        <w:gridCol w:w="1177"/>
        <w:gridCol w:w="1552"/>
        <w:gridCol w:w="1550"/>
      </w:tblGrid>
      <w:tr w:rsidR="00252DFF" w:rsidRPr="00252DFF" w14:paraId="6DC2CC90"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C878CA" w14:textId="77777777" w:rsidR="00252DFF" w:rsidRPr="00252DFF" w:rsidRDefault="00252DFF" w:rsidP="00252DFF">
            <w:pPr>
              <w:pStyle w:val="HEADERTABELLA"/>
              <w:rPr>
                <w:color w:val="002060"/>
              </w:rPr>
            </w:pPr>
            <w:r w:rsidRPr="00252DFF">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CEBEDD"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7D0A30"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FCAE7A"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BE4C65"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85A2DE"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C6193A"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79CA5A8A"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2EB250" w14:textId="77777777" w:rsidR="00252DFF" w:rsidRPr="00252DFF" w:rsidRDefault="00252DFF" w:rsidP="00252DFF">
            <w:pPr>
              <w:pStyle w:val="ROWTABELLA"/>
              <w:rPr>
                <w:color w:val="002060"/>
              </w:rPr>
            </w:pPr>
            <w:r w:rsidRPr="00252DFF">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7B8698" w14:textId="77777777" w:rsidR="00252DFF" w:rsidRPr="00252DFF" w:rsidRDefault="00252DFF" w:rsidP="00252DFF">
            <w:pPr>
              <w:pStyle w:val="ROWTABELLA"/>
              <w:rPr>
                <w:color w:val="002060"/>
              </w:rPr>
            </w:pPr>
            <w:r w:rsidRPr="00252DFF">
              <w:rPr>
                <w:color w:val="002060"/>
              </w:rPr>
              <w:t>OLYMPIA FANO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CE765C2"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37BCF0" w14:textId="77777777" w:rsidR="00252DFF" w:rsidRPr="00252DFF" w:rsidRDefault="00252DFF" w:rsidP="00252DFF">
            <w:pPr>
              <w:pStyle w:val="ROWTABELLA"/>
              <w:rPr>
                <w:color w:val="002060"/>
              </w:rPr>
            </w:pPr>
            <w:r w:rsidRPr="00252DFF">
              <w:rPr>
                <w:color w:val="002060"/>
              </w:rPr>
              <w:t>16/02/2020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580785" w14:textId="77777777" w:rsidR="00252DFF" w:rsidRPr="00252DFF" w:rsidRDefault="00252DFF" w:rsidP="00252DFF">
            <w:pPr>
              <w:pStyle w:val="ROWTABELLA"/>
              <w:rPr>
                <w:color w:val="002060"/>
              </w:rPr>
            </w:pPr>
            <w:r w:rsidRPr="00252DFF">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256C55" w14:textId="77777777" w:rsidR="00252DFF" w:rsidRPr="00252DFF" w:rsidRDefault="00252DFF" w:rsidP="00252DFF">
            <w:pPr>
              <w:pStyle w:val="ROWTABELLA"/>
              <w:rPr>
                <w:color w:val="002060"/>
              </w:rPr>
            </w:pPr>
            <w:r w:rsidRPr="00252DFF">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B9CBC0" w14:textId="77777777" w:rsidR="00252DFF" w:rsidRPr="00252DFF" w:rsidRDefault="00252DFF" w:rsidP="00252DFF">
            <w:pPr>
              <w:pStyle w:val="ROWTABELLA"/>
              <w:rPr>
                <w:color w:val="002060"/>
              </w:rPr>
            </w:pPr>
            <w:r w:rsidRPr="00252DFF">
              <w:rPr>
                <w:color w:val="002060"/>
              </w:rPr>
              <w:t>VIA ROSSINI</w:t>
            </w:r>
          </w:p>
        </w:tc>
      </w:tr>
      <w:tr w:rsidR="00252DFF" w:rsidRPr="00252DFF" w14:paraId="4E063075"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005F82" w14:textId="77777777" w:rsidR="00252DFF" w:rsidRPr="00252DFF" w:rsidRDefault="00252DFF" w:rsidP="00252DFF">
            <w:pPr>
              <w:pStyle w:val="ROWTABELLA"/>
              <w:rPr>
                <w:color w:val="002060"/>
              </w:rPr>
            </w:pPr>
            <w:r w:rsidRPr="00252DFF">
              <w:rPr>
                <w:color w:val="002060"/>
              </w:rPr>
              <w:t xml:space="preserve">REAL </w:t>
            </w:r>
            <w:proofErr w:type="gramStart"/>
            <w:r w:rsidRPr="00252DFF">
              <w:rPr>
                <w:color w:val="002060"/>
              </w:rPr>
              <w:t>S.COSTANZO</w:t>
            </w:r>
            <w:proofErr w:type="gramEnd"/>
            <w:r w:rsidRPr="00252DFF">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05CF657" w14:textId="77777777" w:rsidR="00252DFF" w:rsidRPr="00252DFF" w:rsidRDefault="00252DFF" w:rsidP="00252DFF">
            <w:pPr>
              <w:pStyle w:val="ROWTABELLA"/>
              <w:rPr>
                <w:color w:val="002060"/>
              </w:rPr>
            </w:pPr>
            <w:r w:rsidRPr="00252DFF">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963219A"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B0CDB0C" w14:textId="77777777" w:rsidR="00252DFF" w:rsidRPr="00252DFF" w:rsidRDefault="00252DFF" w:rsidP="00252DFF">
            <w:pPr>
              <w:pStyle w:val="ROWTABELLA"/>
              <w:rPr>
                <w:color w:val="002060"/>
              </w:rPr>
            </w:pPr>
            <w:r w:rsidRPr="00252DFF">
              <w:rPr>
                <w:color w:val="002060"/>
              </w:rPr>
              <w:t>16/02/2020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3C4DDA" w14:textId="77777777" w:rsidR="00252DFF" w:rsidRPr="00252DFF" w:rsidRDefault="00252DFF" w:rsidP="00252DFF">
            <w:pPr>
              <w:pStyle w:val="ROWTABELLA"/>
              <w:rPr>
                <w:color w:val="002060"/>
              </w:rPr>
            </w:pPr>
            <w:r w:rsidRPr="00252DFF">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836CA6" w14:textId="77777777" w:rsidR="00252DFF" w:rsidRPr="00252DFF" w:rsidRDefault="00252DFF" w:rsidP="00252DFF">
            <w:pPr>
              <w:pStyle w:val="ROWTABELLA"/>
              <w:rPr>
                <w:color w:val="002060"/>
              </w:rPr>
            </w:pPr>
            <w:r w:rsidRPr="00252DFF">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EC0EF1" w14:textId="77777777" w:rsidR="00252DFF" w:rsidRPr="00252DFF" w:rsidRDefault="00252DFF" w:rsidP="00252DFF">
            <w:pPr>
              <w:pStyle w:val="ROWTABELLA"/>
              <w:rPr>
                <w:color w:val="002060"/>
              </w:rPr>
            </w:pPr>
            <w:r w:rsidRPr="00252DFF">
              <w:rPr>
                <w:color w:val="002060"/>
              </w:rPr>
              <w:t>VIA DELLA SANTA SELVINO</w:t>
            </w:r>
          </w:p>
        </w:tc>
      </w:tr>
      <w:tr w:rsidR="00252DFF" w:rsidRPr="00252DFF" w14:paraId="33CD569F"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E7DCA8D" w14:textId="77777777" w:rsidR="00252DFF" w:rsidRPr="00252DFF" w:rsidRDefault="00252DFF" w:rsidP="00252DFF">
            <w:pPr>
              <w:pStyle w:val="ROWTABELLA"/>
              <w:rPr>
                <w:color w:val="002060"/>
              </w:rPr>
            </w:pPr>
            <w:r w:rsidRPr="00252DFF">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D05918" w14:textId="77777777" w:rsidR="00252DFF" w:rsidRPr="00252DFF" w:rsidRDefault="00252DFF" w:rsidP="00252DFF">
            <w:pPr>
              <w:pStyle w:val="ROWTABELLA"/>
              <w:rPr>
                <w:color w:val="002060"/>
              </w:rPr>
            </w:pPr>
            <w:r w:rsidRPr="00252DFF">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F6A757"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7E823C" w14:textId="77777777" w:rsidR="00252DFF" w:rsidRPr="00252DFF" w:rsidRDefault="00252DFF" w:rsidP="00252DFF">
            <w:pPr>
              <w:pStyle w:val="ROWTABELLA"/>
              <w:rPr>
                <w:color w:val="002060"/>
              </w:rPr>
            </w:pPr>
            <w:r w:rsidRPr="00252DFF">
              <w:rPr>
                <w:color w:val="002060"/>
              </w:rPr>
              <w:t>16/02/2020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56F22A" w14:textId="77777777" w:rsidR="00252DFF" w:rsidRPr="00252DFF" w:rsidRDefault="00252DFF" w:rsidP="00252DFF">
            <w:pPr>
              <w:pStyle w:val="ROWTABELLA"/>
              <w:rPr>
                <w:color w:val="002060"/>
              </w:rPr>
            </w:pPr>
            <w:r w:rsidRPr="00252DFF">
              <w:rPr>
                <w:color w:val="002060"/>
              </w:rPr>
              <w:t>5411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952235" w14:textId="77777777" w:rsidR="00252DFF" w:rsidRPr="00252DFF" w:rsidRDefault="00252DFF" w:rsidP="00252DFF">
            <w:pPr>
              <w:pStyle w:val="ROWTABELLA"/>
              <w:rPr>
                <w:color w:val="002060"/>
              </w:rPr>
            </w:pPr>
            <w:r w:rsidRPr="00252DFF">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4E02C8" w14:textId="77777777" w:rsidR="00252DFF" w:rsidRPr="00252DFF" w:rsidRDefault="00252DFF" w:rsidP="00252DFF">
            <w:pPr>
              <w:pStyle w:val="ROWTABELLA"/>
              <w:rPr>
                <w:color w:val="002060"/>
              </w:rPr>
            </w:pPr>
            <w:r w:rsidRPr="00252DFF">
              <w:rPr>
                <w:color w:val="002060"/>
              </w:rPr>
              <w:t xml:space="preserve">VIA </w:t>
            </w:r>
            <w:proofErr w:type="gramStart"/>
            <w:r w:rsidRPr="00252DFF">
              <w:rPr>
                <w:color w:val="002060"/>
              </w:rPr>
              <w:t>D.ALIGHIERI</w:t>
            </w:r>
            <w:proofErr w:type="gramEnd"/>
          </w:p>
        </w:tc>
      </w:tr>
    </w:tbl>
    <w:p w14:paraId="6780F2CB" w14:textId="77777777" w:rsidR="00252DFF" w:rsidRPr="00252DFF" w:rsidRDefault="00252DFF" w:rsidP="00252DFF">
      <w:pPr>
        <w:pStyle w:val="breakline"/>
        <w:divId w:val="527259509"/>
        <w:rPr>
          <w:color w:val="002060"/>
        </w:rPr>
      </w:pPr>
    </w:p>
    <w:p w14:paraId="58EF3833" w14:textId="77777777" w:rsidR="00252DFF" w:rsidRPr="00252DFF" w:rsidRDefault="00252DFF" w:rsidP="00252DFF">
      <w:pPr>
        <w:pStyle w:val="breakline"/>
        <w:divId w:val="527259509"/>
        <w:rPr>
          <w:color w:val="002060"/>
        </w:rPr>
      </w:pPr>
    </w:p>
    <w:p w14:paraId="6C4BF04A" w14:textId="77777777" w:rsidR="00252DFF" w:rsidRPr="00252DFF" w:rsidRDefault="00252DFF" w:rsidP="00252DFF">
      <w:pPr>
        <w:pStyle w:val="breakline"/>
        <w:divId w:val="527259509"/>
        <w:rPr>
          <w:color w:val="002060"/>
        </w:rPr>
      </w:pPr>
    </w:p>
    <w:p w14:paraId="384E3913" w14:textId="77777777" w:rsidR="00252DFF" w:rsidRPr="00252DFF" w:rsidRDefault="00252DFF" w:rsidP="00252DFF">
      <w:pPr>
        <w:pStyle w:val="SOTTOTITOLOCAMPIONATO1"/>
        <w:divId w:val="527259509"/>
        <w:rPr>
          <w:color w:val="002060"/>
        </w:rPr>
      </w:pPr>
      <w:r w:rsidRPr="00252DFF">
        <w:rPr>
          <w:color w:val="002060"/>
        </w:rPr>
        <w:t>GIRONE SB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01"/>
        <w:gridCol w:w="385"/>
        <w:gridCol w:w="898"/>
        <w:gridCol w:w="1189"/>
        <w:gridCol w:w="1559"/>
        <w:gridCol w:w="1550"/>
      </w:tblGrid>
      <w:tr w:rsidR="00252DFF" w:rsidRPr="00252DFF" w14:paraId="780FECCE"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F060D9"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C04198"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A1391D"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18DFA8"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490CDD"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7F7C82"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D87BBD"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1AEC3B95"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5FC914D" w14:textId="77777777" w:rsidR="00252DFF" w:rsidRPr="00252DFF" w:rsidRDefault="00252DFF" w:rsidP="00252DFF">
            <w:pPr>
              <w:pStyle w:val="ROWTABELLA"/>
              <w:rPr>
                <w:color w:val="002060"/>
              </w:rPr>
            </w:pPr>
            <w:r w:rsidRPr="00252DFF">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5EF132" w14:textId="77777777" w:rsidR="00252DFF" w:rsidRPr="00252DFF" w:rsidRDefault="00252DFF" w:rsidP="00252DFF">
            <w:pPr>
              <w:pStyle w:val="ROWTABELLA"/>
              <w:rPr>
                <w:color w:val="002060"/>
              </w:rPr>
            </w:pPr>
            <w:r w:rsidRPr="00252DFF">
              <w:rPr>
                <w:color w:val="002060"/>
              </w:rPr>
              <w:t>FUTSAL 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657C3CF"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FFC254" w14:textId="77777777" w:rsidR="00252DFF" w:rsidRPr="00252DFF" w:rsidRDefault="00252DFF" w:rsidP="00252DFF">
            <w:pPr>
              <w:pStyle w:val="ROWTABELLA"/>
              <w:rPr>
                <w:color w:val="002060"/>
              </w:rPr>
            </w:pPr>
            <w:r w:rsidRPr="00252DFF">
              <w:rPr>
                <w:color w:val="002060"/>
              </w:rPr>
              <w:t>15/02/2020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CEDA2C" w14:textId="77777777" w:rsidR="00252DFF" w:rsidRPr="00252DFF" w:rsidRDefault="00252DFF" w:rsidP="00252DFF">
            <w:pPr>
              <w:pStyle w:val="ROWTABELLA"/>
              <w:rPr>
                <w:color w:val="002060"/>
              </w:rPr>
            </w:pPr>
            <w:r w:rsidRPr="00252DFF">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9492AA" w14:textId="77777777" w:rsidR="00252DFF" w:rsidRPr="00252DFF" w:rsidRDefault="00252DFF" w:rsidP="00252DFF">
            <w:pPr>
              <w:pStyle w:val="ROWTABELLA"/>
              <w:rPr>
                <w:color w:val="002060"/>
              </w:rPr>
            </w:pPr>
            <w:r w:rsidRPr="00252DFF">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CB64F1" w14:textId="77777777" w:rsidR="00252DFF" w:rsidRPr="00252DFF" w:rsidRDefault="00252DFF" w:rsidP="00252DFF">
            <w:pPr>
              <w:pStyle w:val="ROWTABELLA"/>
              <w:rPr>
                <w:color w:val="002060"/>
              </w:rPr>
            </w:pPr>
            <w:r w:rsidRPr="00252DFF">
              <w:rPr>
                <w:color w:val="002060"/>
              </w:rPr>
              <w:t>FRAZ. CASENUOVE DI OSIMO</w:t>
            </w:r>
          </w:p>
        </w:tc>
      </w:tr>
      <w:tr w:rsidR="00252DFF" w:rsidRPr="00252DFF" w14:paraId="0A41ACCA"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B68849" w14:textId="77777777" w:rsidR="00252DFF" w:rsidRPr="00252DFF" w:rsidRDefault="00252DFF" w:rsidP="00252DFF">
            <w:pPr>
              <w:pStyle w:val="ROWTABELLA"/>
              <w:rPr>
                <w:color w:val="002060"/>
              </w:rPr>
            </w:pPr>
            <w:r w:rsidRPr="00252DFF">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974B76" w14:textId="77777777" w:rsidR="00252DFF" w:rsidRPr="00252DFF" w:rsidRDefault="00252DFF" w:rsidP="00252DFF">
            <w:pPr>
              <w:pStyle w:val="ROWTABELLA"/>
              <w:rPr>
                <w:color w:val="002060"/>
              </w:rPr>
            </w:pPr>
            <w:r w:rsidRPr="00252DFF">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336B9EC"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875439" w14:textId="77777777" w:rsidR="00252DFF" w:rsidRPr="00252DFF" w:rsidRDefault="00252DFF" w:rsidP="00252DFF">
            <w:pPr>
              <w:pStyle w:val="ROWTABELLA"/>
              <w:rPr>
                <w:color w:val="002060"/>
              </w:rPr>
            </w:pPr>
            <w:r w:rsidRPr="00252DFF">
              <w:rPr>
                <w:color w:val="002060"/>
              </w:rPr>
              <w:t>15/02/2020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B6DF1B" w14:textId="77777777" w:rsidR="00252DFF" w:rsidRPr="00252DFF" w:rsidRDefault="00252DFF" w:rsidP="00252DFF">
            <w:pPr>
              <w:pStyle w:val="ROWTABELLA"/>
              <w:rPr>
                <w:color w:val="002060"/>
              </w:rPr>
            </w:pPr>
            <w:r w:rsidRPr="00252DFF">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99E4D4" w14:textId="77777777" w:rsidR="00252DFF" w:rsidRPr="00252DFF" w:rsidRDefault="00252DFF" w:rsidP="00252DFF">
            <w:pPr>
              <w:pStyle w:val="ROWTABELLA"/>
              <w:rPr>
                <w:color w:val="002060"/>
              </w:rPr>
            </w:pPr>
            <w:r w:rsidRPr="00252DF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EC6092" w14:textId="77777777" w:rsidR="00252DFF" w:rsidRPr="00252DFF" w:rsidRDefault="00252DFF" w:rsidP="00252DFF">
            <w:pPr>
              <w:pStyle w:val="ROWTABELLA"/>
              <w:rPr>
                <w:color w:val="002060"/>
              </w:rPr>
            </w:pPr>
            <w:r w:rsidRPr="00252DFF">
              <w:rPr>
                <w:color w:val="002060"/>
              </w:rPr>
              <w:t>VIA MONTEPELAGO</w:t>
            </w:r>
          </w:p>
        </w:tc>
      </w:tr>
      <w:tr w:rsidR="00252DFF" w:rsidRPr="00252DFF" w14:paraId="0034F781"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48E7C81" w14:textId="77777777" w:rsidR="00252DFF" w:rsidRPr="00252DFF" w:rsidRDefault="00252DFF" w:rsidP="00252DFF">
            <w:pPr>
              <w:pStyle w:val="ROWTABELLA"/>
              <w:rPr>
                <w:color w:val="002060"/>
              </w:rPr>
            </w:pPr>
            <w:r w:rsidRPr="00252DFF">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4B2067" w14:textId="77777777" w:rsidR="00252DFF" w:rsidRPr="00252DFF" w:rsidRDefault="00252DFF" w:rsidP="00252DFF">
            <w:pPr>
              <w:pStyle w:val="ROWTABELLA"/>
              <w:rPr>
                <w:color w:val="002060"/>
              </w:rPr>
            </w:pPr>
            <w:r w:rsidRPr="00252DFF">
              <w:rPr>
                <w:color w:val="002060"/>
              </w:rPr>
              <w:t>REAL ANCARIA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226EA75"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FD5893" w14:textId="77777777" w:rsidR="00252DFF" w:rsidRPr="00252DFF" w:rsidRDefault="00252DFF" w:rsidP="00252DFF">
            <w:pPr>
              <w:pStyle w:val="ROWTABELLA"/>
              <w:rPr>
                <w:color w:val="002060"/>
              </w:rPr>
            </w:pPr>
            <w:r w:rsidRPr="00252DFF">
              <w:rPr>
                <w:color w:val="002060"/>
              </w:rPr>
              <w:t>16/02/2020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3C09F3" w14:textId="77777777" w:rsidR="00252DFF" w:rsidRPr="00252DFF" w:rsidRDefault="00252DFF" w:rsidP="00252DFF">
            <w:pPr>
              <w:pStyle w:val="ROWTABELLA"/>
              <w:rPr>
                <w:color w:val="002060"/>
              </w:rPr>
            </w:pPr>
            <w:r w:rsidRPr="00252DFF">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565D36" w14:textId="77777777" w:rsidR="00252DFF" w:rsidRPr="00252DFF" w:rsidRDefault="00252DFF" w:rsidP="00252DFF">
            <w:pPr>
              <w:pStyle w:val="ROWTABELLA"/>
              <w:rPr>
                <w:color w:val="002060"/>
              </w:rPr>
            </w:pPr>
            <w:r w:rsidRPr="00252DFF">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42A15A" w14:textId="77777777" w:rsidR="00252DFF" w:rsidRPr="00252DFF" w:rsidRDefault="00252DFF" w:rsidP="00252DFF">
            <w:pPr>
              <w:pStyle w:val="ROWTABELLA"/>
              <w:rPr>
                <w:color w:val="002060"/>
              </w:rPr>
            </w:pPr>
            <w:r w:rsidRPr="00252DFF">
              <w:rPr>
                <w:color w:val="002060"/>
              </w:rPr>
              <w:t xml:space="preserve">VIA </w:t>
            </w:r>
            <w:proofErr w:type="gramStart"/>
            <w:r w:rsidRPr="00252DFF">
              <w:rPr>
                <w:color w:val="002060"/>
              </w:rPr>
              <w:t>B.ROSSI</w:t>
            </w:r>
            <w:proofErr w:type="gramEnd"/>
            <w:r w:rsidRPr="00252DFF">
              <w:rPr>
                <w:color w:val="002060"/>
              </w:rPr>
              <w:t xml:space="preserve"> SNC</w:t>
            </w:r>
          </w:p>
        </w:tc>
      </w:tr>
    </w:tbl>
    <w:p w14:paraId="0B07C272" w14:textId="77777777" w:rsidR="00252DFF" w:rsidRPr="00252DFF" w:rsidRDefault="00252DFF" w:rsidP="00252DFF">
      <w:pPr>
        <w:pStyle w:val="breakline"/>
        <w:divId w:val="527259509"/>
        <w:rPr>
          <w:color w:val="002060"/>
        </w:rPr>
      </w:pPr>
    </w:p>
    <w:p w14:paraId="43BB33D5" w14:textId="77777777" w:rsidR="00252DFF" w:rsidRPr="00252DFF" w:rsidRDefault="00252DFF" w:rsidP="00252DFF">
      <w:pPr>
        <w:pStyle w:val="TITOLOCAMPIONATO"/>
        <w:shd w:val="clear" w:color="auto" w:fill="CCCCCC"/>
        <w:spacing w:before="80" w:after="40"/>
        <w:divId w:val="527259509"/>
        <w:rPr>
          <w:color w:val="002060"/>
        </w:rPr>
      </w:pPr>
      <w:r w:rsidRPr="00252DFF">
        <w:rPr>
          <w:color w:val="002060"/>
        </w:rPr>
        <w:t>UNDER 19 CALCIO A 5 REGIONALE</w:t>
      </w:r>
    </w:p>
    <w:p w14:paraId="7FC03EDE" w14:textId="77777777" w:rsidR="00252DFF" w:rsidRPr="00252DFF" w:rsidRDefault="00252DFF" w:rsidP="00252DFF">
      <w:pPr>
        <w:pStyle w:val="TITOLOPRINC"/>
        <w:divId w:val="527259509"/>
        <w:rPr>
          <w:color w:val="002060"/>
        </w:rPr>
      </w:pPr>
      <w:r w:rsidRPr="00252DFF">
        <w:rPr>
          <w:color w:val="002060"/>
        </w:rPr>
        <w:t>VARIAZIONI AL PROGRAMMA GARE</w:t>
      </w:r>
    </w:p>
    <w:p w14:paraId="401697BD" w14:textId="77777777" w:rsidR="00252DFF" w:rsidRPr="00252DFF" w:rsidRDefault="00252DFF" w:rsidP="00252DFF">
      <w:pPr>
        <w:pStyle w:val="breakline"/>
        <w:divId w:val="527259509"/>
        <w:rPr>
          <w:color w:val="002060"/>
        </w:rPr>
      </w:pPr>
    </w:p>
    <w:p w14:paraId="3DC80660" w14:textId="77777777" w:rsidR="00252DFF" w:rsidRPr="00252DFF" w:rsidRDefault="00252DFF" w:rsidP="00252DFF">
      <w:pPr>
        <w:pStyle w:val="breakline"/>
        <w:divId w:val="527259509"/>
        <w:rPr>
          <w:color w:val="002060"/>
        </w:rPr>
      </w:pPr>
    </w:p>
    <w:p w14:paraId="3DA96D1D" w14:textId="77777777" w:rsidR="00252DFF" w:rsidRPr="00252DFF" w:rsidRDefault="00252DFF" w:rsidP="00252DFF">
      <w:pPr>
        <w:pStyle w:val="SOTTOTITOLOCAMPIONATO1"/>
        <w:divId w:val="527259509"/>
        <w:rPr>
          <w:color w:val="002060"/>
        </w:rPr>
      </w:pPr>
      <w:r w:rsidRPr="00252DFF">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52DFF" w:rsidRPr="00252DFF" w14:paraId="3ACAA73F" w14:textId="77777777" w:rsidTr="00252DF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CBBC04" w14:textId="77777777" w:rsidR="00252DFF" w:rsidRPr="00252DFF" w:rsidRDefault="00252DFF" w:rsidP="00252DFF">
            <w:pPr>
              <w:pStyle w:val="HEADERTABELLA"/>
              <w:rPr>
                <w:color w:val="002060"/>
              </w:rPr>
            </w:pPr>
            <w:r w:rsidRPr="00252DF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F8AE0F" w14:textId="77777777" w:rsidR="00252DFF" w:rsidRPr="00252DFF" w:rsidRDefault="00252DFF" w:rsidP="00252DFF">
            <w:pPr>
              <w:pStyle w:val="HEADERTABELLA"/>
              <w:rPr>
                <w:color w:val="002060"/>
              </w:rPr>
            </w:pPr>
            <w:r w:rsidRPr="00252DFF">
              <w:rPr>
                <w:color w:val="002060"/>
              </w:rPr>
              <w:t xml:space="preserve">N° </w:t>
            </w:r>
            <w:proofErr w:type="spellStart"/>
            <w:r w:rsidRPr="00252DFF">
              <w:rPr>
                <w:color w:val="002060"/>
              </w:rPr>
              <w:t>Gior</w:t>
            </w:r>
            <w:proofErr w:type="spellEnd"/>
            <w:r w:rsidRPr="00252DF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3A4FA9" w14:textId="77777777" w:rsidR="00252DFF" w:rsidRPr="00252DFF" w:rsidRDefault="00252DFF" w:rsidP="00252DFF">
            <w:pPr>
              <w:pStyle w:val="HEADERTABELLA"/>
              <w:rPr>
                <w:color w:val="002060"/>
              </w:rPr>
            </w:pPr>
            <w:r w:rsidRPr="00252DF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0EFAE8" w14:textId="77777777" w:rsidR="00252DFF" w:rsidRPr="00252DFF" w:rsidRDefault="00252DFF" w:rsidP="00252DFF">
            <w:pPr>
              <w:pStyle w:val="HEADERTABELLA"/>
              <w:rPr>
                <w:color w:val="002060"/>
              </w:rPr>
            </w:pPr>
            <w:r w:rsidRPr="00252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BC816D" w14:textId="77777777" w:rsidR="00252DFF" w:rsidRPr="00252DFF" w:rsidRDefault="00252DFF" w:rsidP="00252DFF">
            <w:pPr>
              <w:pStyle w:val="HEADERTABELLA"/>
              <w:rPr>
                <w:color w:val="002060"/>
              </w:rPr>
            </w:pPr>
            <w:r w:rsidRPr="00252DFF">
              <w:rPr>
                <w:color w:val="002060"/>
              </w:rPr>
              <w:t xml:space="preserve">Data </w:t>
            </w:r>
            <w:proofErr w:type="spellStart"/>
            <w:r w:rsidRPr="00252DFF">
              <w:rPr>
                <w:color w:val="002060"/>
              </w:rPr>
              <w:t>Orig</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E290E"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Var</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A04F5"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Orig</w:t>
            </w:r>
            <w:proofErr w:type="spellEnd"/>
            <w:r w:rsidRPr="00252DF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DD030B" w14:textId="77777777" w:rsidR="00252DFF" w:rsidRPr="00252DFF" w:rsidRDefault="00252DFF" w:rsidP="00252DFF">
            <w:pPr>
              <w:pStyle w:val="HEADERTABELLA"/>
              <w:rPr>
                <w:color w:val="002060"/>
              </w:rPr>
            </w:pPr>
            <w:r w:rsidRPr="00252DFF">
              <w:rPr>
                <w:color w:val="002060"/>
              </w:rPr>
              <w:t>Impianto</w:t>
            </w:r>
          </w:p>
        </w:tc>
      </w:tr>
      <w:tr w:rsidR="00252DFF" w:rsidRPr="00252DFF" w14:paraId="644E61A5" w14:textId="77777777" w:rsidTr="00252DF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0215F" w14:textId="77777777" w:rsidR="00252DFF" w:rsidRPr="00252DFF" w:rsidRDefault="00252DFF" w:rsidP="00252DFF">
            <w:pPr>
              <w:pStyle w:val="ROWTABELLA"/>
              <w:rPr>
                <w:color w:val="002060"/>
                <w:highlight w:val="yellow"/>
              </w:rPr>
            </w:pPr>
            <w:r w:rsidRPr="00252DFF">
              <w:rPr>
                <w:color w:val="002060"/>
                <w:highlight w:val="yellow"/>
              </w:rPr>
              <w:t>14/03/2020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CFE85" w14:textId="77777777" w:rsidR="00252DFF" w:rsidRPr="00252DFF" w:rsidRDefault="00252DFF" w:rsidP="00252DFF">
            <w:pPr>
              <w:pStyle w:val="ROWTABELLA"/>
              <w:jc w:val="center"/>
              <w:rPr>
                <w:color w:val="002060"/>
                <w:highlight w:val="yellow"/>
              </w:rPr>
            </w:pPr>
            <w:r w:rsidRPr="00252DFF">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D1952" w14:textId="77777777" w:rsidR="00252DFF" w:rsidRPr="00252DFF" w:rsidRDefault="00252DFF" w:rsidP="00252DFF">
            <w:pPr>
              <w:pStyle w:val="ROWTABELLA"/>
              <w:rPr>
                <w:color w:val="002060"/>
                <w:highlight w:val="yellow"/>
              </w:rPr>
            </w:pPr>
            <w:proofErr w:type="gramStart"/>
            <w:r w:rsidRPr="00252DFF">
              <w:rPr>
                <w:color w:val="002060"/>
                <w:highlight w:val="yellow"/>
              </w:rPr>
              <w:t>U.MANDOLESI</w:t>
            </w:r>
            <w:proofErr w:type="gramEnd"/>
            <w:r w:rsidRPr="00252DFF">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132EE" w14:textId="77777777" w:rsidR="00252DFF" w:rsidRPr="00252DFF" w:rsidRDefault="00252DFF" w:rsidP="00252DFF">
            <w:pPr>
              <w:pStyle w:val="ROWTABELLA"/>
              <w:rPr>
                <w:color w:val="002060"/>
                <w:highlight w:val="yellow"/>
              </w:rPr>
            </w:pPr>
            <w:r w:rsidRPr="00252DFF">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BD3FD" w14:textId="2C8AE27F" w:rsidR="00252DFF" w:rsidRPr="00252DFF" w:rsidRDefault="00252DFF" w:rsidP="00252DFF">
            <w:pPr>
              <w:pStyle w:val="ROWTABELLA"/>
              <w:rPr>
                <w:color w:val="002060"/>
              </w:rPr>
            </w:pPr>
            <w:r w:rsidRPr="00252DFF">
              <w:rPr>
                <w:color w:val="002060"/>
              </w:rPr>
              <w:t>0</w:t>
            </w:r>
            <w:r>
              <w:rPr>
                <w:color w:val="002060"/>
              </w:rPr>
              <w:t>8</w:t>
            </w:r>
            <w:r w:rsidRPr="00252DFF">
              <w:rPr>
                <w:color w:val="002060"/>
              </w:rPr>
              <w:t>/03/2020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070BE" w14:textId="77777777" w:rsidR="00252DFF" w:rsidRPr="00252DFF" w:rsidRDefault="00252DFF" w:rsidP="00252DFF">
            <w:pPr>
              <w:pStyle w:val="ROWTABELLA"/>
              <w:jc w:val="center"/>
              <w:rPr>
                <w:color w:val="002060"/>
              </w:rPr>
            </w:pPr>
            <w:r w:rsidRPr="00252DFF">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20F13" w14:textId="77777777" w:rsidR="00252DFF" w:rsidRPr="00252DFF" w:rsidRDefault="00252DFF" w:rsidP="00252DFF">
            <w:pPr>
              <w:pStyle w:val="ROWTABELLA"/>
              <w:jc w:val="center"/>
              <w:rPr>
                <w:color w:val="002060"/>
              </w:rPr>
            </w:pPr>
            <w:r w:rsidRPr="00252DFF">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934E0" w14:textId="77777777" w:rsidR="00252DFF" w:rsidRPr="00252DFF" w:rsidRDefault="00252DFF" w:rsidP="00252DFF">
            <w:pPr>
              <w:rPr>
                <w:color w:val="002060"/>
              </w:rPr>
            </w:pPr>
          </w:p>
        </w:tc>
      </w:tr>
    </w:tbl>
    <w:p w14:paraId="22365243" w14:textId="77777777" w:rsidR="00252DFF" w:rsidRPr="00252DFF" w:rsidRDefault="00252DFF" w:rsidP="00252DFF">
      <w:pPr>
        <w:pStyle w:val="breakline"/>
        <w:divId w:val="527259509"/>
        <w:rPr>
          <w:color w:val="002060"/>
        </w:rPr>
      </w:pPr>
    </w:p>
    <w:p w14:paraId="18FE86D8" w14:textId="77777777" w:rsidR="00252DFF" w:rsidRPr="00252DFF" w:rsidRDefault="00252DFF" w:rsidP="00252DFF">
      <w:pPr>
        <w:pStyle w:val="breakline"/>
        <w:divId w:val="527259509"/>
        <w:rPr>
          <w:color w:val="002060"/>
        </w:rPr>
      </w:pPr>
    </w:p>
    <w:p w14:paraId="4AD04C6C" w14:textId="77777777" w:rsidR="00252DFF" w:rsidRPr="00252DFF" w:rsidRDefault="00252DFF" w:rsidP="00252DFF">
      <w:pPr>
        <w:pStyle w:val="TITOLOPRINC"/>
        <w:divId w:val="527259509"/>
        <w:rPr>
          <w:color w:val="002060"/>
        </w:rPr>
      </w:pPr>
      <w:r w:rsidRPr="00252DFF">
        <w:rPr>
          <w:color w:val="002060"/>
        </w:rPr>
        <w:t>RISULTATI</w:t>
      </w:r>
    </w:p>
    <w:p w14:paraId="3410ADFE" w14:textId="77777777" w:rsidR="00252DFF" w:rsidRPr="00252DFF" w:rsidRDefault="00252DFF" w:rsidP="00252DFF">
      <w:pPr>
        <w:pStyle w:val="breakline"/>
        <w:divId w:val="527259509"/>
        <w:rPr>
          <w:color w:val="002060"/>
        </w:rPr>
      </w:pPr>
    </w:p>
    <w:p w14:paraId="7EEFAC2E" w14:textId="77777777" w:rsidR="00252DFF" w:rsidRPr="00252DFF" w:rsidRDefault="00252DFF" w:rsidP="00252DFF">
      <w:pPr>
        <w:pStyle w:val="SOTTOTITOLOCAMPIONATO1"/>
        <w:divId w:val="527259509"/>
        <w:rPr>
          <w:color w:val="002060"/>
        </w:rPr>
      </w:pPr>
      <w:r w:rsidRPr="00252DFF">
        <w:rPr>
          <w:color w:val="002060"/>
        </w:rPr>
        <w:t>RISULTATI UFFICIALI GARE DEL 08/02/2020</w:t>
      </w:r>
    </w:p>
    <w:p w14:paraId="4BAD68C8" w14:textId="77777777" w:rsidR="00252DFF" w:rsidRPr="00252DFF" w:rsidRDefault="00252DFF" w:rsidP="00252DFF">
      <w:pPr>
        <w:pStyle w:val="SOTTOTITOLOCAMPIONATO2"/>
        <w:divId w:val="527259509"/>
        <w:rPr>
          <w:color w:val="002060"/>
        </w:rPr>
      </w:pPr>
      <w:r w:rsidRPr="00252DFF">
        <w:rPr>
          <w:color w:val="002060"/>
        </w:rPr>
        <w:t>Si trascrivono qui di seguito i risultati ufficiali delle gare disputate</w:t>
      </w:r>
    </w:p>
    <w:p w14:paraId="56999519"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52DFF" w:rsidRPr="00252DFF" w14:paraId="483941C7"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7771D575"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F9D51E" w14:textId="77777777" w:rsidR="00252DFF" w:rsidRPr="00252DFF" w:rsidRDefault="00252DFF" w:rsidP="00252DFF">
                  <w:pPr>
                    <w:pStyle w:val="HEADERTABELLA"/>
                    <w:rPr>
                      <w:color w:val="002060"/>
                    </w:rPr>
                  </w:pPr>
                  <w:r w:rsidRPr="00252DFF">
                    <w:rPr>
                      <w:color w:val="002060"/>
                    </w:rPr>
                    <w:t>GIRONE G - 3 Giornata - A</w:t>
                  </w:r>
                </w:p>
              </w:tc>
            </w:tr>
            <w:tr w:rsidR="00252DFF" w:rsidRPr="00252DFF" w14:paraId="554E685C"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16E97B" w14:textId="77777777" w:rsidR="00252DFF" w:rsidRPr="00252DFF" w:rsidRDefault="00252DFF" w:rsidP="00252DFF">
                  <w:pPr>
                    <w:pStyle w:val="ROWTABELLA"/>
                    <w:rPr>
                      <w:color w:val="002060"/>
                    </w:rPr>
                  </w:pPr>
                  <w:r w:rsidRPr="00252DFF">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07F6D0" w14:textId="77777777" w:rsidR="00252DFF" w:rsidRPr="00252DFF" w:rsidRDefault="00252DFF" w:rsidP="00252DFF">
                  <w:pPr>
                    <w:pStyle w:val="ROWTABELLA"/>
                    <w:rPr>
                      <w:color w:val="002060"/>
                    </w:rPr>
                  </w:pPr>
                  <w:r w:rsidRPr="00252DFF">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946F51" w14:textId="77777777" w:rsidR="00252DFF" w:rsidRPr="00252DFF" w:rsidRDefault="00252DFF" w:rsidP="00252DFF">
                  <w:pPr>
                    <w:pStyle w:val="ROWTABELLA"/>
                    <w:jc w:val="center"/>
                    <w:rPr>
                      <w:color w:val="002060"/>
                    </w:rPr>
                  </w:pPr>
                  <w:r w:rsidRPr="00252DFF">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7F4387" w14:textId="77777777" w:rsidR="00252DFF" w:rsidRPr="00252DFF" w:rsidRDefault="00252DFF" w:rsidP="00252DFF">
                  <w:pPr>
                    <w:pStyle w:val="ROWTABELLA"/>
                    <w:jc w:val="center"/>
                    <w:rPr>
                      <w:color w:val="002060"/>
                    </w:rPr>
                  </w:pPr>
                  <w:r w:rsidRPr="00252DFF">
                    <w:rPr>
                      <w:color w:val="002060"/>
                    </w:rPr>
                    <w:t> </w:t>
                  </w:r>
                </w:p>
              </w:tc>
            </w:tr>
            <w:tr w:rsidR="00252DFF" w:rsidRPr="00252DFF" w14:paraId="590584A1"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C0674DA" w14:textId="77777777" w:rsidR="00252DFF" w:rsidRPr="00252DFF" w:rsidRDefault="00252DFF" w:rsidP="00252DFF">
                  <w:pPr>
                    <w:pStyle w:val="ROWTABELLA"/>
                    <w:rPr>
                      <w:color w:val="002060"/>
                    </w:rPr>
                  </w:pPr>
                  <w:r w:rsidRPr="00252DFF">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EBDAA75" w14:textId="77777777" w:rsidR="00252DFF" w:rsidRPr="00252DFF" w:rsidRDefault="00252DFF" w:rsidP="00252DFF">
                  <w:pPr>
                    <w:pStyle w:val="ROWTABELLA"/>
                    <w:rPr>
                      <w:color w:val="002060"/>
                    </w:rPr>
                  </w:pPr>
                  <w:r w:rsidRPr="00252DFF">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D412D7C" w14:textId="77777777" w:rsidR="00252DFF" w:rsidRPr="00252DFF" w:rsidRDefault="00252DFF" w:rsidP="00252DFF">
                  <w:pPr>
                    <w:pStyle w:val="ROWTABELLA"/>
                    <w:jc w:val="center"/>
                    <w:rPr>
                      <w:color w:val="002060"/>
                    </w:rPr>
                  </w:pPr>
                  <w:r w:rsidRPr="00252DFF">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87AC5DD" w14:textId="77777777" w:rsidR="00252DFF" w:rsidRPr="00252DFF" w:rsidRDefault="00252DFF" w:rsidP="00252DFF">
                  <w:pPr>
                    <w:pStyle w:val="ROWTABELLA"/>
                    <w:jc w:val="center"/>
                    <w:rPr>
                      <w:color w:val="002060"/>
                    </w:rPr>
                  </w:pPr>
                  <w:r w:rsidRPr="00252DFF">
                    <w:rPr>
                      <w:color w:val="002060"/>
                    </w:rPr>
                    <w:t> </w:t>
                  </w:r>
                </w:p>
              </w:tc>
            </w:tr>
            <w:tr w:rsidR="00252DFF" w:rsidRPr="00252DFF" w14:paraId="33F7B93F"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3BDEA0E" w14:textId="77777777" w:rsidR="00252DFF" w:rsidRPr="00252DFF" w:rsidRDefault="00252DFF" w:rsidP="00252DFF">
                  <w:pPr>
                    <w:pStyle w:val="ROWTABELLA"/>
                    <w:rPr>
                      <w:color w:val="002060"/>
                    </w:rPr>
                  </w:pPr>
                  <w:r w:rsidRPr="00252DFF">
                    <w:rPr>
                      <w:color w:val="002060"/>
                    </w:rPr>
                    <w:t xml:space="preserve">(1) </w:t>
                  </w:r>
                  <w:proofErr w:type="gramStart"/>
                  <w:r w:rsidRPr="00252DFF">
                    <w:rPr>
                      <w:color w:val="002060"/>
                    </w:rPr>
                    <w:t>U.MANDOLESI</w:t>
                  </w:r>
                  <w:proofErr w:type="gramEnd"/>
                  <w:r w:rsidRPr="00252DFF">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C9058F" w14:textId="77777777" w:rsidR="00252DFF" w:rsidRPr="00252DFF" w:rsidRDefault="00252DFF" w:rsidP="00252DFF">
                  <w:pPr>
                    <w:pStyle w:val="ROWTABELLA"/>
                    <w:rPr>
                      <w:color w:val="002060"/>
                    </w:rPr>
                  </w:pPr>
                  <w:r w:rsidRPr="00252DFF">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E71D10" w14:textId="77777777" w:rsidR="00252DFF" w:rsidRPr="00252DFF" w:rsidRDefault="00252DFF" w:rsidP="00252DFF">
                  <w:pPr>
                    <w:pStyle w:val="ROWTABELLA"/>
                    <w:jc w:val="center"/>
                    <w:rPr>
                      <w:color w:val="002060"/>
                    </w:rPr>
                  </w:pPr>
                  <w:r w:rsidRPr="00252DFF">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52A7AF" w14:textId="77777777" w:rsidR="00252DFF" w:rsidRPr="00252DFF" w:rsidRDefault="00252DFF" w:rsidP="00252DFF">
                  <w:pPr>
                    <w:pStyle w:val="ROWTABELLA"/>
                    <w:jc w:val="center"/>
                    <w:rPr>
                      <w:color w:val="002060"/>
                    </w:rPr>
                  </w:pPr>
                  <w:r w:rsidRPr="00252DFF">
                    <w:rPr>
                      <w:color w:val="002060"/>
                    </w:rPr>
                    <w:t> </w:t>
                  </w:r>
                </w:p>
              </w:tc>
            </w:tr>
            <w:tr w:rsidR="00252DFF" w:rsidRPr="00252DFF" w14:paraId="7508C5A4"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418A631A" w14:textId="77777777" w:rsidR="00252DFF" w:rsidRPr="00252DFF" w:rsidRDefault="00252DFF" w:rsidP="00252DFF">
                  <w:pPr>
                    <w:pStyle w:val="ROWTABELLA"/>
                    <w:rPr>
                      <w:color w:val="002060"/>
                    </w:rPr>
                  </w:pPr>
                  <w:r w:rsidRPr="00252DFF">
                    <w:rPr>
                      <w:color w:val="002060"/>
                    </w:rPr>
                    <w:t>(1) - disputata il 09/02/2020</w:t>
                  </w:r>
                </w:p>
              </w:tc>
            </w:tr>
          </w:tbl>
          <w:p w14:paraId="6C9325AD" w14:textId="77777777" w:rsidR="00252DFF" w:rsidRPr="00252DFF" w:rsidRDefault="00252DFF" w:rsidP="00252DF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3C0BEC8A"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195CD9" w14:textId="77777777" w:rsidR="00252DFF" w:rsidRPr="00252DFF" w:rsidRDefault="00252DFF" w:rsidP="00252DFF">
                  <w:pPr>
                    <w:pStyle w:val="HEADERTABELLA"/>
                    <w:rPr>
                      <w:color w:val="002060"/>
                    </w:rPr>
                  </w:pPr>
                  <w:r w:rsidRPr="00252DFF">
                    <w:rPr>
                      <w:color w:val="002060"/>
                    </w:rPr>
                    <w:t>GIRONE S - 3 Giornata - A</w:t>
                  </w:r>
                </w:p>
              </w:tc>
            </w:tr>
            <w:tr w:rsidR="00252DFF" w:rsidRPr="00252DFF" w14:paraId="5E9307F3"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7E3FB4" w14:textId="77777777" w:rsidR="00252DFF" w:rsidRPr="00252DFF" w:rsidRDefault="00252DFF" w:rsidP="00252DFF">
                  <w:pPr>
                    <w:pStyle w:val="ROWTABELLA"/>
                    <w:rPr>
                      <w:color w:val="002060"/>
                    </w:rPr>
                  </w:pPr>
                  <w:r w:rsidRPr="00252DFF">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5EA07F" w14:textId="77777777" w:rsidR="00252DFF" w:rsidRPr="00252DFF" w:rsidRDefault="00252DFF" w:rsidP="00252DFF">
                  <w:pPr>
                    <w:pStyle w:val="ROWTABELLA"/>
                    <w:rPr>
                      <w:color w:val="002060"/>
                    </w:rPr>
                  </w:pPr>
                  <w:r w:rsidRPr="00252DFF">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402C9D" w14:textId="77777777" w:rsidR="00252DFF" w:rsidRPr="00252DFF" w:rsidRDefault="00252DFF" w:rsidP="00252DFF">
                  <w:pPr>
                    <w:pStyle w:val="ROWTABELLA"/>
                    <w:jc w:val="center"/>
                    <w:rPr>
                      <w:color w:val="002060"/>
                    </w:rPr>
                  </w:pPr>
                  <w:r w:rsidRPr="00252DFF">
                    <w:rPr>
                      <w:color w:val="002060"/>
                    </w:rPr>
                    <w:t>0 - 11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FC3BE7" w14:textId="77777777" w:rsidR="00252DFF" w:rsidRPr="00252DFF" w:rsidRDefault="00252DFF" w:rsidP="00252DFF">
                  <w:pPr>
                    <w:pStyle w:val="ROWTABELLA"/>
                    <w:jc w:val="center"/>
                    <w:rPr>
                      <w:color w:val="002060"/>
                    </w:rPr>
                  </w:pPr>
                  <w:r w:rsidRPr="00252DFF">
                    <w:rPr>
                      <w:color w:val="002060"/>
                    </w:rPr>
                    <w:t> </w:t>
                  </w:r>
                </w:p>
              </w:tc>
            </w:tr>
            <w:tr w:rsidR="00252DFF" w:rsidRPr="00252DFF" w14:paraId="2FA3D650"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9A4D8DB" w14:textId="77777777" w:rsidR="00252DFF" w:rsidRPr="00252DFF" w:rsidRDefault="00252DFF" w:rsidP="00252DFF">
                  <w:pPr>
                    <w:pStyle w:val="ROWTABELLA"/>
                    <w:rPr>
                      <w:color w:val="002060"/>
                    </w:rPr>
                  </w:pPr>
                  <w:r w:rsidRPr="00252DFF">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42032C2" w14:textId="77777777" w:rsidR="00252DFF" w:rsidRPr="00252DFF" w:rsidRDefault="00252DFF" w:rsidP="00252DFF">
                  <w:pPr>
                    <w:pStyle w:val="ROWTABELLA"/>
                    <w:rPr>
                      <w:color w:val="002060"/>
                    </w:rPr>
                  </w:pPr>
                  <w:r w:rsidRPr="00252DFF">
                    <w:rPr>
                      <w:color w:val="002060"/>
                    </w:rPr>
                    <w:t>- CAMPOCAVALLO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2481736" w14:textId="77777777" w:rsidR="00252DFF" w:rsidRPr="00252DFF" w:rsidRDefault="00252DFF" w:rsidP="00252DFF">
                  <w:pPr>
                    <w:pStyle w:val="ROWTABELLA"/>
                    <w:jc w:val="center"/>
                    <w:rPr>
                      <w:color w:val="002060"/>
                    </w:rPr>
                  </w:pPr>
                  <w:r w:rsidRPr="00252DFF">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2AF718B" w14:textId="77777777" w:rsidR="00252DFF" w:rsidRPr="00252DFF" w:rsidRDefault="00252DFF" w:rsidP="00252DFF">
                  <w:pPr>
                    <w:pStyle w:val="ROWTABELLA"/>
                    <w:jc w:val="center"/>
                    <w:rPr>
                      <w:color w:val="002060"/>
                    </w:rPr>
                  </w:pPr>
                  <w:r w:rsidRPr="00252DFF">
                    <w:rPr>
                      <w:color w:val="002060"/>
                    </w:rPr>
                    <w:t> </w:t>
                  </w:r>
                </w:p>
              </w:tc>
            </w:tr>
            <w:tr w:rsidR="00252DFF" w:rsidRPr="00252DFF" w14:paraId="2FC5A1F1"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61755B" w14:textId="77777777" w:rsidR="00252DFF" w:rsidRPr="00252DFF" w:rsidRDefault="00252DFF" w:rsidP="00252DFF">
                  <w:pPr>
                    <w:pStyle w:val="ROWTABELLA"/>
                    <w:rPr>
                      <w:color w:val="002060"/>
                    </w:rPr>
                  </w:pPr>
                  <w:r w:rsidRPr="00252DFF">
                    <w:rPr>
                      <w:color w:val="002060"/>
                    </w:rPr>
                    <w:t>FUTSAL 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E00A0A" w14:textId="77777777" w:rsidR="00252DFF" w:rsidRPr="00252DFF" w:rsidRDefault="00252DFF" w:rsidP="00252DFF">
                  <w:pPr>
                    <w:pStyle w:val="ROWTABELLA"/>
                    <w:rPr>
                      <w:color w:val="002060"/>
                    </w:rPr>
                  </w:pPr>
                  <w:r w:rsidRPr="00252DFF">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EDDD47" w14:textId="77777777" w:rsidR="00252DFF" w:rsidRPr="00252DFF" w:rsidRDefault="00252DFF" w:rsidP="00252DFF">
                  <w:pPr>
                    <w:pStyle w:val="ROWTABELLA"/>
                    <w:jc w:val="center"/>
                    <w:rPr>
                      <w:color w:val="002060"/>
                    </w:rPr>
                  </w:pPr>
                  <w:r w:rsidRPr="00252DFF">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4EB6BF" w14:textId="77777777" w:rsidR="00252DFF" w:rsidRPr="00252DFF" w:rsidRDefault="00252DFF" w:rsidP="00252DFF">
                  <w:pPr>
                    <w:pStyle w:val="ROWTABELLA"/>
                    <w:jc w:val="center"/>
                    <w:rPr>
                      <w:color w:val="002060"/>
                    </w:rPr>
                  </w:pPr>
                  <w:r w:rsidRPr="00252DFF">
                    <w:rPr>
                      <w:color w:val="002060"/>
                    </w:rPr>
                    <w:t> </w:t>
                  </w:r>
                </w:p>
              </w:tc>
            </w:tr>
          </w:tbl>
          <w:p w14:paraId="4BE26B40" w14:textId="77777777" w:rsidR="00252DFF" w:rsidRPr="00252DFF" w:rsidRDefault="00252DFF" w:rsidP="00252DFF">
            <w:pPr>
              <w:rPr>
                <w:color w:val="002060"/>
              </w:rPr>
            </w:pPr>
          </w:p>
        </w:tc>
      </w:tr>
    </w:tbl>
    <w:p w14:paraId="579D4CBA" w14:textId="77777777" w:rsidR="00252DFF" w:rsidRPr="00252DFF" w:rsidRDefault="00252DFF" w:rsidP="00252DFF">
      <w:pPr>
        <w:pStyle w:val="breakline"/>
        <w:divId w:val="527259509"/>
        <w:rPr>
          <w:color w:val="002060"/>
        </w:rPr>
      </w:pPr>
    </w:p>
    <w:p w14:paraId="489568D1" w14:textId="77777777" w:rsidR="00252DFF" w:rsidRPr="00252DFF" w:rsidRDefault="00252DFF" w:rsidP="00252DFF">
      <w:pPr>
        <w:pStyle w:val="breakline"/>
        <w:divId w:val="527259509"/>
        <w:rPr>
          <w:color w:val="002060"/>
        </w:rPr>
      </w:pPr>
    </w:p>
    <w:p w14:paraId="26E2ED53" w14:textId="77777777" w:rsidR="00252DFF" w:rsidRPr="00252DFF" w:rsidRDefault="00252DFF" w:rsidP="00252DFF">
      <w:pPr>
        <w:pStyle w:val="TITOLOPRINC"/>
        <w:divId w:val="527259509"/>
        <w:rPr>
          <w:color w:val="002060"/>
        </w:rPr>
      </w:pPr>
      <w:r w:rsidRPr="00252DFF">
        <w:rPr>
          <w:color w:val="002060"/>
        </w:rPr>
        <w:t>GIUDICE SPORTIVO</w:t>
      </w:r>
    </w:p>
    <w:p w14:paraId="6AB742FF" w14:textId="77777777" w:rsidR="00252DFF" w:rsidRPr="00252DFF" w:rsidRDefault="00252DFF" w:rsidP="00252DFF">
      <w:pPr>
        <w:pStyle w:val="diffida"/>
        <w:divId w:val="527259509"/>
        <w:rPr>
          <w:color w:val="002060"/>
        </w:rPr>
      </w:pPr>
      <w:r w:rsidRPr="00252DFF">
        <w:rPr>
          <w:color w:val="002060"/>
        </w:rPr>
        <w:t>Il Giudice Sportivo, Avv. Claudio Romagnoli, nella seduta del 12/02/2020 ha adottato le decisioni che di seguito integralmente si riportano:</w:t>
      </w:r>
    </w:p>
    <w:p w14:paraId="1392132C" w14:textId="77777777" w:rsidR="00252DFF" w:rsidRPr="00252DFF" w:rsidRDefault="00252DFF" w:rsidP="00252DFF">
      <w:pPr>
        <w:pStyle w:val="titolo10"/>
        <w:divId w:val="527259509"/>
        <w:rPr>
          <w:color w:val="002060"/>
        </w:rPr>
      </w:pPr>
      <w:r w:rsidRPr="00252DFF">
        <w:rPr>
          <w:color w:val="002060"/>
        </w:rPr>
        <w:t xml:space="preserve">GARE DEL 8/ 2/2020 </w:t>
      </w:r>
    </w:p>
    <w:p w14:paraId="65F62CFD"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3028D3FB"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29591781" w14:textId="77777777" w:rsidR="00252DFF" w:rsidRPr="00252DFF" w:rsidRDefault="00252DFF" w:rsidP="00252DFF">
      <w:pPr>
        <w:pStyle w:val="titolo30"/>
        <w:divId w:val="527259509"/>
        <w:rPr>
          <w:color w:val="002060"/>
        </w:rPr>
      </w:pPr>
      <w:r w:rsidRPr="00252DFF">
        <w:rPr>
          <w:color w:val="002060"/>
        </w:rPr>
        <w:t xml:space="preserve">CALCIATORI NON ESPULSI </w:t>
      </w:r>
    </w:p>
    <w:p w14:paraId="59E7891A" w14:textId="77777777" w:rsidR="00252DFF" w:rsidRPr="00252DFF" w:rsidRDefault="00252DFF" w:rsidP="00252DFF">
      <w:pPr>
        <w:pStyle w:val="titolo20"/>
        <w:divId w:val="527259509"/>
        <w:rPr>
          <w:color w:val="002060"/>
        </w:rPr>
      </w:pPr>
      <w:r w:rsidRPr="00252DFF">
        <w:rPr>
          <w:color w:val="002060"/>
        </w:rPr>
        <w:lastRenderedPageBreak/>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52FB997" w14:textId="77777777" w:rsidTr="00252DFF">
        <w:trPr>
          <w:divId w:val="527259509"/>
        </w:trPr>
        <w:tc>
          <w:tcPr>
            <w:tcW w:w="2200" w:type="dxa"/>
            <w:tcMar>
              <w:top w:w="20" w:type="dxa"/>
              <w:left w:w="20" w:type="dxa"/>
              <w:bottom w:w="20" w:type="dxa"/>
              <w:right w:w="20" w:type="dxa"/>
            </w:tcMar>
            <w:vAlign w:val="center"/>
          </w:tcPr>
          <w:p w14:paraId="22839119" w14:textId="77777777" w:rsidR="00252DFF" w:rsidRPr="00252DFF" w:rsidRDefault="00252DFF" w:rsidP="00252DFF">
            <w:pPr>
              <w:pStyle w:val="movimento"/>
              <w:rPr>
                <w:color w:val="002060"/>
              </w:rPr>
            </w:pPr>
            <w:r w:rsidRPr="00252DFF">
              <w:rPr>
                <w:color w:val="002060"/>
              </w:rPr>
              <w:t>BARTOLACCI GABRIELE</w:t>
            </w:r>
          </w:p>
        </w:tc>
        <w:tc>
          <w:tcPr>
            <w:tcW w:w="2200" w:type="dxa"/>
            <w:tcMar>
              <w:top w:w="20" w:type="dxa"/>
              <w:left w:w="20" w:type="dxa"/>
              <w:bottom w:w="20" w:type="dxa"/>
              <w:right w:w="20" w:type="dxa"/>
            </w:tcMar>
            <w:vAlign w:val="center"/>
          </w:tcPr>
          <w:p w14:paraId="2C624014" w14:textId="77777777" w:rsidR="00252DFF" w:rsidRPr="00252DFF" w:rsidRDefault="00252DFF" w:rsidP="00252DFF">
            <w:pPr>
              <w:pStyle w:val="movimento2"/>
              <w:rPr>
                <w:color w:val="002060"/>
              </w:rPr>
            </w:pPr>
            <w:r w:rsidRPr="00252DFF">
              <w:rPr>
                <w:color w:val="002060"/>
              </w:rPr>
              <w:t xml:space="preserve">(AMICI DEL CENTROSOCIO SP.) </w:t>
            </w:r>
          </w:p>
        </w:tc>
        <w:tc>
          <w:tcPr>
            <w:tcW w:w="800" w:type="dxa"/>
            <w:tcMar>
              <w:top w:w="20" w:type="dxa"/>
              <w:left w:w="20" w:type="dxa"/>
              <w:bottom w:w="20" w:type="dxa"/>
              <w:right w:w="20" w:type="dxa"/>
            </w:tcMar>
            <w:vAlign w:val="center"/>
          </w:tcPr>
          <w:p w14:paraId="50410A7E"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A3C6BB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AFC8965" w14:textId="77777777" w:rsidR="00252DFF" w:rsidRPr="00252DFF" w:rsidRDefault="00252DFF" w:rsidP="00252DFF">
            <w:pPr>
              <w:pStyle w:val="movimento2"/>
              <w:rPr>
                <w:color w:val="002060"/>
              </w:rPr>
            </w:pPr>
            <w:r w:rsidRPr="00252DFF">
              <w:rPr>
                <w:color w:val="002060"/>
              </w:rPr>
              <w:t> </w:t>
            </w:r>
          </w:p>
        </w:tc>
      </w:tr>
    </w:tbl>
    <w:p w14:paraId="02EF9DCA"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5F9A99F6" w14:textId="77777777" w:rsidTr="00252DFF">
        <w:trPr>
          <w:divId w:val="527259509"/>
        </w:trPr>
        <w:tc>
          <w:tcPr>
            <w:tcW w:w="2200" w:type="dxa"/>
            <w:tcMar>
              <w:top w:w="20" w:type="dxa"/>
              <w:left w:w="20" w:type="dxa"/>
              <w:bottom w:w="20" w:type="dxa"/>
              <w:right w:w="20" w:type="dxa"/>
            </w:tcMar>
            <w:vAlign w:val="center"/>
          </w:tcPr>
          <w:p w14:paraId="3D85103F" w14:textId="77777777" w:rsidR="00252DFF" w:rsidRPr="00252DFF" w:rsidRDefault="00252DFF" w:rsidP="00252DFF">
            <w:pPr>
              <w:pStyle w:val="movimento"/>
              <w:rPr>
                <w:color w:val="002060"/>
              </w:rPr>
            </w:pPr>
            <w:r w:rsidRPr="00252DFF">
              <w:rPr>
                <w:color w:val="002060"/>
              </w:rPr>
              <w:t>CHAABI YOUNES</w:t>
            </w:r>
          </w:p>
        </w:tc>
        <w:tc>
          <w:tcPr>
            <w:tcW w:w="2200" w:type="dxa"/>
            <w:tcMar>
              <w:top w:w="20" w:type="dxa"/>
              <w:left w:w="20" w:type="dxa"/>
              <w:bottom w:w="20" w:type="dxa"/>
              <w:right w:w="20" w:type="dxa"/>
            </w:tcMar>
            <w:vAlign w:val="center"/>
          </w:tcPr>
          <w:p w14:paraId="34CD0DC4" w14:textId="77777777" w:rsidR="00252DFF" w:rsidRPr="00252DFF" w:rsidRDefault="00252DFF" w:rsidP="00252DFF">
            <w:pPr>
              <w:pStyle w:val="movimento2"/>
              <w:rPr>
                <w:color w:val="002060"/>
              </w:rPr>
            </w:pPr>
            <w:r w:rsidRPr="00252DFF">
              <w:rPr>
                <w:color w:val="002060"/>
              </w:rPr>
              <w:t xml:space="preserve">(CSI STELLA A.S.D.) </w:t>
            </w:r>
          </w:p>
        </w:tc>
        <w:tc>
          <w:tcPr>
            <w:tcW w:w="800" w:type="dxa"/>
            <w:tcMar>
              <w:top w:w="20" w:type="dxa"/>
              <w:left w:w="20" w:type="dxa"/>
              <w:bottom w:w="20" w:type="dxa"/>
              <w:right w:w="20" w:type="dxa"/>
            </w:tcMar>
            <w:vAlign w:val="center"/>
          </w:tcPr>
          <w:p w14:paraId="3995F09F"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83CC420" w14:textId="77777777" w:rsidR="00252DFF" w:rsidRPr="00252DFF" w:rsidRDefault="00252DFF" w:rsidP="00252DFF">
            <w:pPr>
              <w:pStyle w:val="movimento"/>
              <w:rPr>
                <w:color w:val="002060"/>
              </w:rPr>
            </w:pPr>
            <w:r w:rsidRPr="00252DFF">
              <w:rPr>
                <w:color w:val="002060"/>
              </w:rPr>
              <w:t>MONTENOVO LORENZO</w:t>
            </w:r>
          </w:p>
        </w:tc>
        <w:tc>
          <w:tcPr>
            <w:tcW w:w="2200" w:type="dxa"/>
            <w:tcMar>
              <w:top w:w="20" w:type="dxa"/>
              <w:left w:w="20" w:type="dxa"/>
              <w:bottom w:w="20" w:type="dxa"/>
              <w:right w:w="20" w:type="dxa"/>
            </w:tcMar>
            <w:vAlign w:val="center"/>
          </w:tcPr>
          <w:p w14:paraId="5E3CDA96" w14:textId="77777777" w:rsidR="00252DFF" w:rsidRPr="00252DFF" w:rsidRDefault="00252DFF" w:rsidP="00252DFF">
            <w:pPr>
              <w:pStyle w:val="movimento2"/>
              <w:rPr>
                <w:color w:val="002060"/>
              </w:rPr>
            </w:pPr>
            <w:r w:rsidRPr="00252DFF">
              <w:rPr>
                <w:color w:val="002060"/>
              </w:rPr>
              <w:t xml:space="preserve">(RECANATI CALCIO A 5) </w:t>
            </w:r>
          </w:p>
        </w:tc>
      </w:tr>
    </w:tbl>
    <w:p w14:paraId="49115AAB" w14:textId="77777777" w:rsidR="00252DFF" w:rsidRPr="00252DFF" w:rsidRDefault="00252DFF" w:rsidP="00252DFF">
      <w:pPr>
        <w:pStyle w:val="titolo10"/>
        <w:divId w:val="527259509"/>
        <w:rPr>
          <w:color w:val="002060"/>
        </w:rPr>
      </w:pPr>
      <w:r w:rsidRPr="00252DFF">
        <w:rPr>
          <w:color w:val="002060"/>
        </w:rPr>
        <w:t xml:space="preserve">GARE DEL 9/ 2/2020 </w:t>
      </w:r>
    </w:p>
    <w:p w14:paraId="39D025F7"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014D5864"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0F4497C6" w14:textId="77777777" w:rsidR="00252DFF" w:rsidRPr="00252DFF" w:rsidRDefault="00252DFF" w:rsidP="00252DFF">
      <w:pPr>
        <w:pStyle w:val="titolo30"/>
        <w:divId w:val="527259509"/>
        <w:rPr>
          <w:color w:val="002060"/>
        </w:rPr>
      </w:pPr>
      <w:r w:rsidRPr="00252DFF">
        <w:rPr>
          <w:color w:val="002060"/>
        </w:rPr>
        <w:t xml:space="preserve">SOCIETA' </w:t>
      </w:r>
    </w:p>
    <w:p w14:paraId="557F372F" w14:textId="77777777" w:rsidR="00252DFF" w:rsidRPr="00252DFF" w:rsidRDefault="00252DFF" w:rsidP="00252DFF">
      <w:pPr>
        <w:pStyle w:val="titolo20"/>
        <w:divId w:val="527259509"/>
        <w:rPr>
          <w:color w:val="002060"/>
        </w:rPr>
      </w:pPr>
      <w:r w:rsidRPr="00252DFF">
        <w:rPr>
          <w:color w:val="002060"/>
        </w:rPr>
        <w:t xml:space="preserve">AMMENDA </w:t>
      </w:r>
    </w:p>
    <w:p w14:paraId="0C74EA85" w14:textId="671FE14D"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Euro 100,00 C.U.S. MACERATA CALCIO A5 </w:t>
      </w:r>
      <w:r w:rsidRPr="00252DFF">
        <w:rPr>
          <w:color w:val="002060"/>
        </w:rPr>
        <w:br/>
        <w:t xml:space="preserve">Per essere entrati alcuni propri tifosi nel terreno di gioco a fine gara. Gli stessi venivano poi allontanati grazie all'intervento di alcuni dirigenti. In campo avverso. </w:t>
      </w:r>
    </w:p>
    <w:p w14:paraId="7C55A36A" w14:textId="4D132588" w:rsidR="00252DFF" w:rsidRPr="00252DFF" w:rsidRDefault="00252DFF" w:rsidP="00252DFF">
      <w:pPr>
        <w:pStyle w:val="diffida"/>
        <w:spacing w:before="80" w:beforeAutospacing="0" w:after="40" w:afterAutospacing="0"/>
        <w:jc w:val="left"/>
        <w:divId w:val="527259509"/>
        <w:rPr>
          <w:color w:val="002060"/>
        </w:rPr>
      </w:pPr>
      <w:r w:rsidRPr="00252DFF">
        <w:rPr>
          <w:color w:val="002060"/>
        </w:rPr>
        <w:br/>
        <w:t xml:space="preserve">Euro 100,00 </w:t>
      </w:r>
      <w:proofErr w:type="gramStart"/>
      <w:r w:rsidRPr="00252DFF">
        <w:rPr>
          <w:color w:val="002060"/>
        </w:rPr>
        <w:t>U.MANDOLESI</w:t>
      </w:r>
      <w:proofErr w:type="gramEnd"/>
      <w:r w:rsidRPr="00252DFF">
        <w:rPr>
          <w:color w:val="002060"/>
        </w:rPr>
        <w:t xml:space="preserve"> CALCIO </w:t>
      </w:r>
      <w:r w:rsidRPr="00252DFF">
        <w:rPr>
          <w:color w:val="002060"/>
        </w:rPr>
        <w:br/>
        <w:t xml:space="preserve">Per essere entrati alcuni propri tifosi nel terreno di gioco a fine gara. Gli stessi venivano poi allontanati grazie all'intervento di alcuni dirigenti. </w:t>
      </w:r>
    </w:p>
    <w:p w14:paraId="7C6B1510" w14:textId="77777777" w:rsidR="00252DFF" w:rsidRPr="00252DFF" w:rsidRDefault="00252DFF" w:rsidP="00252DFF">
      <w:pPr>
        <w:pStyle w:val="titolo30"/>
        <w:divId w:val="527259509"/>
        <w:rPr>
          <w:color w:val="002060"/>
        </w:rPr>
      </w:pPr>
      <w:r w:rsidRPr="00252DFF">
        <w:rPr>
          <w:color w:val="002060"/>
        </w:rPr>
        <w:t xml:space="preserve">CALCIATORI NON ESPULSI </w:t>
      </w:r>
    </w:p>
    <w:p w14:paraId="3313F4E2" w14:textId="77777777" w:rsidR="00252DFF" w:rsidRPr="00252DFF" w:rsidRDefault="00252DFF" w:rsidP="00252DFF">
      <w:pPr>
        <w:pStyle w:val="titolo20"/>
        <w:divId w:val="527259509"/>
        <w:rPr>
          <w:color w:val="002060"/>
        </w:rPr>
      </w:pPr>
      <w:r w:rsidRPr="00252D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257952A" w14:textId="77777777" w:rsidTr="00252DFF">
        <w:trPr>
          <w:divId w:val="527259509"/>
        </w:trPr>
        <w:tc>
          <w:tcPr>
            <w:tcW w:w="2200" w:type="dxa"/>
            <w:tcMar>
              <w:top w:w="20" w:type="dxa"/>
              <w:left w:w="20" w:type="dxa"/>
              <w:bottom w:w="20" w:type="dxa"/>
              <w:right w:w="20" w:type="dxa"/>
            </w:tcMar>
            <w:vAlign w:val="center"/>
          </w:tcPr>
          <w:p w14:paraId="1FA65580" w14:textId="77777777" w:rsidR="00252DFF" w:rsidRPr="00252DFF" w:rsidRDefault="00252DFF" w:rsidP="00252DFF">
            <w:pPr>
              <w:pStyle w:val="movimento"/>
              <w:rPr>
                <w:color w:val="002060"/>
              </w:rPr>
            </w:pPr>
            <w:r w:rsidRPr="00252DFF">
              <w:rPr>
                <w:color w:val="002060"/>
              </w:rPr>
              <w:t>ACERBOTTI ETTORE</w:t>
            </w:r>
          </w:p>
        </w:tc>
        <w:tc>
          <w:tcPr>
            <w:tcW w:w="2200" w:type="dxa"/>
            <w:tcMar>
              <w:top w:w="20" w:type="dxa"/>
              <w:left w:w="20" w:type="dxa"/>
              <w:bottom w:w="20" w:type="dxa"/>
              <w:right w:w="20" w:type="dxa"/>
            </w:tcMar>
            <w:vAlign w:val="center"/>
          </w:tcPr>
          <w:p w14:paraId="4B2AC958" w14:textId="77777777" w:rsidR="00252DFF" w:rsidRPr="00252DFF" w:rsidRDefault="00252DFF" w:rsidP="00252DFF">
            <w:pPr>
              <w:pStyle w:val="movimento2"/>
              <w:rPr>
                <w:color w:val="002060"/>
              </w:rPr>
            </w:pPr>
            <w:r w:rsidRPr="00252DFF">
              <w:rPr>
                <w:color w:val="002060"/>
              </w:rPr>
              <w:t xml:space="preserve">(C.U.S. MACERATA CALCIO A5) </w:t>
            </w:r>
          </w:p>
        </w:tc>
        <w:tc>
          <w:tcPr>
            <w:tcW w:w="800" w:type="dxa"/>
            <w:tcMar>
              <w:top w:w="20" w:type="dxa"/>
              <w:left w:w="20" w:type="dxa"/>
              <w:bottom w:w="20" w:type="dxa"/>
              <w:right w:w="20" w:type="dxa"/>
            </w:tcMar>
            <w:vAlign w:val="center"/>
          </w:tcPr>
          <w:p w14:paraId="437B1780"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4415DDE" w14:textId="77777777" w:rsidR="00252DFF" w:rsidRPr="00252DFF" w:rsidRDefault="00252DFF" w:rsidP="00252DFF">
            <w:pPr>
              <w:pStyle w:val="movimento"/>
              <w:rPr>
                <w:color w:val="002060"/>
              </w:rPr>
            </w:pPr>
            <w:r w:rsidRPr="00252DFF">
              <w:rPr>
                <w:color w:val="002060"/>
              </w:rPr>
              <w:t>CONCETTI ALBERTO</w:t>
            </w:r>
          </w:p>
        </w:tc>
        <w:tc>
          <w:tcPr>
            <w:tcW w:w="2200" w:type="dxa"/>
            <w:tcMar>
              <w:top w:w="20" w:type="dxa"/>
              <w:left w:w="20" w:type="dxa"/>
              <w:bottom w:w="20" w:type="dxa"/>
              <w:right w:w="20" w:type="dxa"/>
            </w:tcMar>
            <w:vAlign w:val="center"/>
          </w:tcPr>
          <w:p w14:paraId="3ABAFBB8" w14:textId="77777777" w:rsidR="00252DFF" w:rsidRPr="00252DFF" w:rsidRDefault="00252DFF" w:rsidP="00252DFF">
            <w:pPr>
              <w:pStyle w:val="movimento2"/>
              <w:rPr>
                <w:color w:val="002060"/>
              </w:rPr>
            </w:pPr>
            <w:r w:rsidRPr="00252DFF">
              <w:rPr>
                <w:color w:val="002060"/>
              </w:rPr>
              <w:t>(</w:t>
            </w:r>
            <w:proofErr w:type="gramStart"/>
            <w:r w:rsidRPr="00252DFF">
              <w:rPr>
                <w:color w:val="002060"/>
              </w:rPr>
              <w:t>U.MANDOLESI</w:t>
            </w:r>
            <w:proofErr w:type="gramEnd"/>
            <w:r w:rsidRPr="00252DFF">
              <w:rPr>
                <w:color w:val="002060"/>
              </w:rPr>
              <w:t xml:space="preserve"> CALCIO) </w:t>
            </w:r>
          </w:p>
        </w:tc>
      </w:tr>
    </w:tbl>
    <w:p w14:paraId="6502457F"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605A0F65" w14:textId="77777777" w:rsidTr="00252DFF">
        <w:trPr>
          <w:divId w:val="527259509"/>
        </w:trPr>
        <w:tc>
          <w:tcPr>
            <w:tcW w:w="2200" w:type="dxa"/>
            <w:tcMar>
              <w:top w:w="20" w:type="dxa"/>
              <w:left w:w="20" w:type="dxa"/>
              <w:bottom w:w="20" w:type="dxa"/>
              <w:right w:w="20" w:type="dxa"/>
            </w:tcMar>
            <w:vAlign w:val="center"/>
          </w:tcPr>
          <w:p w14:paraId="2330FFCA" w14:textId="77777777" w:rsidR="00252DFF" w:rsidRPr="00252DFF" w:rsidRDefault="00252DFF" w:rsidP="00252DFF">
            <w:pPr>
              <w:pStyle w:val="movimento"/>
              <w:rPr>
                <w:color w:val="002060"/>
              </w:rPr>
            </w:pPr>
            <w:r w:rsidRPr="00252DFF">
              <w:rPr>
                <w:color w:val="002060"/>
              </w:rPr>
              <w:t>FRATTANI SIMONE</w:t>
            </w:r>
          </w:p>
        </w:tc>
        <w:tc>
          <w:tcPr>
            <w:tcW w:w="2200" w:type="dxa"/>
            <w:tcMar>
              <w:top w:w="20" w:type="dxa"/>
              <w:left w:w="20" w:type="dxa"/>
              <w:bottom w:w="20" w:type="dxa"/>
              <w:right w:w="20" w:type="dxa"/>
            </w:tcMar>
            <w:vAlign w:val="center"/>
          </w:tcPr>
          <w:p w14:paraId="29D1BC61" w14:textId="77777777" w:rsidR="00252DFF" w:rsidRPr="00252DFF" w:rsidRDefault="00252DFF" w:rsidP="00252DFF">
            <w:pPr>
              <w:pStyle w:val="movimento2"/>
              <w:rPr>
                <w:color w:val="002060"/>
              </w:rPr>
            </w:pPr>
            <w:r w:rsidRPr="00252DFF">
              <w:rPr>
                <w:color w:val="002060"/>
              </w:rPr>
              <w:t xml:space="preserve">(C.U.S. MACERATA CALCIO A5) </w:t>
            </w:r>
          </w:p>
        </w:tc>
        <w:tc>
          <w:tcPr>
            <w:tcW w:w="800" w:type="dxa"/>
            <w:tcMar>
              <w:top w:w="20" w:type="dxa"/>
              <w:left w:w="20" w:type="dxa"/>
              <w:bottom w:w="20" w:type="dxa"/>
              <w:right w:w="20" w:type="dxa"/>
            </w:tcMar>
            <w:vAlign w:val="center"/>
          </w:tcPr>
          <w:p w14:paraId="6E34A07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3FCDD2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6BD1EF9" w14:textId="77777777" w:rsidR="00252DFF" w:rsidRPr="00252DFF" w:rsidRDefault="00252DFF" w:rsidP="00252DFF">
            <w:pPr>
              <w:pStyle w:val="movimento2"/>
              <w:rPr>
                <w:color w:val="002060"/>
              </w:rPr>
            </w:pPr>
            <w:r w:rsidRPr="00252DFF">
              <w:rPr>
                <w:color w:val="002060"/>
              </w:rPr>
              <w:t> </w:t>
            </w:r>
          </w:p>
        </w:tc>
      </w:tr>
    </w:tbl>
    <w:p w14:paraId="0F8F544F"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08A21047"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7A0D86D4" w14:textId="77777777" w:rsidR="00252DFF" w:rsidRPr="00252DFF" w:rsidRDefault="00252DFF" w:rsidP="00252DFF">
      <w:pPr>
        <w:pStyle w:val="breakline"/>
        <w:divId w:val="527259509"/>
        <w:rPr>
          <w:color w:val="002060"/>
        </w:rPr>
      </w:pPr>
    </w:p>
    <w:p w14:paraId="73FA7DDB" w14:textId="77777777" w:rsidR="00252DFF" w:rsidRPr="00252DFF" w:rsidRDefault="00252DFF" w:rsidP="00252DFF">
      <w:pPr>
        <w:pStyle w:val="TITOLOPRINC"/>
        <w:divId w:val="527259509"/>
        <w:rPr>
          <w:color w:val="002060"/>
        </w:rPr>
      </w:pPr>
      <w:r w:rsidRPr="00252DFF">
        <w:rPr>
          <w:color w:val="002060"/>
        </w:rPr>
        <w:t>CLASSIFICA</w:t>
      </w:r>
    </w:p>
    <w:p w14:paraId="6BBB2AB9" w14:textId="77777777" w:rsidR="00252DFF" w:rsidRPr="00252DFF" w:rsidRDefault="00252DFF" w:rsidP="00252DFF">
      <w:pPr>
        <w:pStyle w:val="breakline"/>
        <w:divId w:val="527259509"/>
        <w:rPr>
          <w:color w:val="002060"/>
        </w:rPr>
      </w:pPr>
    </w:p>
    <w:p w14:paraId="0662F844" w14:textId="77777777" w:rsidR="00252DFF" w:rsidRPr="00252DFF" w:rsidRDefault="00252DFF" w:rsidP="00252DFF">
      <w:pPr>
        <w:pStyle w:val="breakline"/>
        <w:divId w:val="527259509"/>
        <w:rPr>
          <w:color w:val="002060"/>
        </w:rPr>
      </w:pPr>
    </w:p>
    <w:p w14:paraId="1DDB0253" w14:textId="77777777" w:rsidR="00252DFF" w:rsidRPr="00252DFF" w:rsidRDefault="00252DFF" w:rsidP="00252DFF">
      <w:pPr>
        <w:pStyle w:val="SOTTOTITOLOCAMPIONATO1"/>
        <w:divId w:val="527259509"/>
        <w:rPr>
          <w:color w:val="002060"/>
        </w:rPr>
      </w:pPr>
      <w:r w:rsidRPr="00252DFF">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646741D0"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F4F7C6"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D26E06"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D3C934"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DA8E62"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950BD0"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F2E59C"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5F4A3E"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B00BAF"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BD0646"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A69321" w14:textId="77777777" w:rsidR="00252DFF" w:rsidRPr="00252DFF" w:rsidRDefault="00252DFF" w:rsidP="00252DFF">
            <w:pPr>
              <w:pStyle w:val="HEADERTABELLA"/>
              <w:rPr>
                <w:color w:val="002060"/>
              </w:rPr>
            </w:pPr>
            <w:r w:rsidRPr="00252DFF">
              <w:rPr>
                <w:color w:val="002060"/>
              </w:rPr>
              <w:t>PE</w:t>
            </w:r>
          </w:p>
        </w:tc>
      </w:tr>
      <w:tr w:rsidR="00252DFF" w:rsidRPr="00252DFF" w14:paraId="725F353F"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54A6E5" w14:textId="77777777" w:rsidR="00252DFF" w:rsidRPr="00252DFF" w:rsidRDefault="00252DFF" w:rsidP="00252DFF">
            <w:pPr>
              <w:pStyle w:val="ROWTABELLA"/>
              <w:rPr>
                <w:color w:val="002060"/>
              </w:rPr>
            </w:pPr>
            <w:r w:rsidRPr="00252DF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39355"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7EC2F"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CABC6"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6CFEE"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3A0D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D7D71"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23A22"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CFB5A"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36CBD" w14:textId="77777777" w:rsidR="00252DFF" w:rsidRPr="00252DFF" w:rsidRDefault="00252DFF" w:rsidP="00252DFF">
            <w:pPr>
              <w:pStyle w:val="ROWTABELLA"/>
              <w:jc w:val="center"/>
              <w:rPr>
                <w:color w:val="002060"/>
              </w:rPr>
            </w:pPr>
            <w:r w:rsidRPr="00252DFF">
              <w:rPr>
                <w:color w:val="002060"/>
              </w:rPr>
              <w:t>0</w:t>
            </w:r>
          </w:p>
        </w:tc>
      </w:tr>
      <w:tr w:rsidR="00252DFF" w:rsidRPr="00252DFF" w14:paraId="714A81F1"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8AA0A1" w14:textId="77777777" w:rsidR="00252DFF" w:rsidRPr="00252DFF" w:rsidRDefault="00252DFF" w:rsidP="00252DFF">
            <w:pPr>
              <w:pStyle w:val="ROWTABELLA"/>
              <w:rPr>
                <w:color w:val="002060"/>
              </w:rPr>
            </w:pPr>
            <w:r w:rsidRPr="00252DF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12C4F"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DBB26"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18296"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B8FF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F61B4"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42835"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74FB9"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A3736"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4E5A4" w14:textId="77777777" w:rsidR="00252DFF" w:rsidRPr="00252DFF" w:rsidRDefault="00252DFF" w:rsidP="00252DFF">
            <w:pPr>
              <w:pStyle w:val="ROWTABELLA"/>
              <w:jc w:val="center"/>
              <w:rPr>
                <w:color w:val="002060"/>
              </w:rPr>
            </w:pPr>
            <w:r w:rsidRPr="00252DFF">
              <w:rPr>
                <w:color w:val="002060"/>
              </w:rPr>
              <w:t>0</w:t>
            </w:r>
          </w:p>
        </w:tc>
      </w:tr>
      <w:tr w:rsidR="00252DFF" w:rsidRPr="00252DFF" w14:paraId="13190F6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67F1B0" w14:textId="77777777" w:rsidR="00252DFF" w:rsidRPr="00252DFF" w:rsidRDefault="00252DFF" w:rsidP="00252DFF">
            <w:pPr>
              <w:pStyle w:val="ROWTABELLA"/>
              <w:rPr>
                <w:color w:val="002060"/>
              </w:rPr>
            </w:pPr>
            <w:r w:rsidRPr="00252DFF">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FBF95"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59E62"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9D4C4"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441C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BB886"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2A8B3"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EA177"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4FBD1"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D5380" w14:textId="77777777" w:rsidR="00252DFF" w:rsidRPr="00252DFF" w:rsidRDefault="00252DFF" w:rsidP="00252DFF">
            <w:pPr>
              <w:pStyle w:val="ROWTABELLA"/>
              <w:jc w:val="center"/>
              <w:rPr>
                <w:color w:val="002060"/>
              </w:rPr>
            </w:pPr>
            <w:r w:rsidRPr="00252DFF">
              <w:rPr>
                <w:color w:val="002060"/>
              </w:rPr>
              <w:t>0</w:t>
            </w:r>
          </w:p>
        </w:tc>
      </w:tr>
      <w:tr w:rsidR="00252DFF" w:rsidRPr="00252DFF" w14:paraId="2DF748F9"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71655F" w14:textId="77777777" w:rsidR="00252DFF" w:rsidRPr="00252DFF" w:rsidRDefault="00252DFF" w:rsidP="00252DFF">
            <w:pPr>
              <w:pStyle w:val="ROWTABELLA"/>
              <w:rPr>
                <w:color w:val="002060"/>
              </w:rPr>
            </w:pPr>
            <w:r w:rsidRPr="00252DFF">
              <w:rPr>
                <w:color w:val="002060"/>
              </w:rPr>
              <w:t xml:space="preserve">POL.D. </w:t>
            </w:r>
            <w:proofErr w:type="gramStart"/>
            <w:r w:rsidRPr="00252DFF">
              <w:rPr>
                <w:color w:val="002060"/>
              </w:rPr>
              <w:t>U.MANDOLESI</w:t>
            </w:r>
            <w:proofErr w:type="gramEnd"/>
            <w:r w:rsidRPr="00252DF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ABDC2"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EA9EB"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992B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D163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A4998"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63198"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98B48"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114AF"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35B02" w14:textId="77777777" w:rsidR="00252DFF" w:rsidRPr="00252DFF" w:rsidRDefault="00252DFF" w:rsidP="00252DFF">
            <w:pPr>
              <w:pStyle w:val="ROWTABELLA"/>
              <w:jc w:val="center"/>
              <w:rPr>
                <w:color w:val="002060"/>
              </w:rPr>
            </w:pPr>
            <w:r w:rsidRPr="00252DFF">
              <w:rPr>
                <w:color w:val="002060"/>
              </w:rPr>
              <w:t>0</w:t>
            </w:r>
          </w:p>
        </w:tc>
      </w:tr>
      <w:tr w:rsidR="00252DFF" w:rsidRPr="00252DFF" w14:paraId="0D3F803F"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B74BDB" w14:textId="77777777" w:rsidR="00252DFF" w:rsidRPr="00252DFF" w:rsidRDefault="00252DFF" w:rsidP="00252DFF">
            <w:pPr>
              <w:pStyle w:val="ROWTABELLA"/>
              <w:rPr>
                <w:color w:val="002060"/>
              </w:rPr>
            </w:pPr>
            <w:r w:rsidRPr="00252DF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5CA67"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2B3F4"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E5CA6"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5314E"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177D8"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F72B5"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07068"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519C7"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AB286" w14:textId="77777777" w:rsidR="00252DFF" w:rsidRPr="00252DFF" w:rsidRDefault="00252DFF" w:rsidP="00252DFF">
            <w:pPr>
              <w:pStyle w:val="ROWTABELLA"/>
              <w:jc w:val="center"/>
              <w:rPr>
                <w:color w:val="002060"/>
              </w:rPr>
            </w:pPr>
            <w:r w:rsidRPr="00252DFF">
              <w:rPr>
                <w:color w:val="002060"/>
              </w:rPr>
              <w:t>0</w:t>
            </w:r>
          </w:p>
        </w:tc>
      </w:tr>
      <w:tr w:rsidR="00252DFF" w:rsidRPr="00252DFF" w14:paraId="3B500898"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27A1E4" w14:textId="77777777" w:rsidR="00252DFF" w:rsidRPr="00252DFF" w:rsidRDefault="00252DFF" w:rsidP="00252DFF">
            <w:pPr>
              <w:pStyle w:val="ROWTABELLA"/>
              <w:rPr>
                <w:color w:val="002060"/>
              </w:rPr>
            </w:pPr>
            <w:r w:rsidRPr="00252DF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A79BB"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C9C81"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CC2B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7267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ACB58"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79FF9"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0E55B"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B9BFE"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C2123" w14:textId="77777777" w:rsidR="00252DFF" w:rsidRPr="00252DFF" w:rsidRDefault="00252DFF" w:rsidP="00252DFF">
            <w:pPr>
              <w:pStyle w:val="ROWTABELLA"/>
              <w:jc w:val="center"/>
              <w:rPr>
                <w:color w:val="002060"/>
              </w:rPr>
            </w:pPr>
            <w:r w:rsidRPr="00252DFF">
              <w:rPr>
                <w:color w:val="002060"/>
              </w:rPr>
              <w:t>0</w:t>
            </w:r>
          </w:p>
        </w:tc>
      </w:tr>
      <w:tr w:rsidR="00252DFF" w:rsidRPr="00252DFF" w14:paraId="514F66FC"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86670A3" w14:textId="77777777" w:rsidR="00252DFF" w:rsidRPr="00252DFF" w:rsidRDefault="00252DFF" w:rsidP="00252DFF">
            <w:pPr>
              <w:pStyle w:val="ROWTABELLA"/>
              <w:rPr>
                <w:color w:val="002060"/>
              </w:rPr>
            </w:pPr>
            <w:r w:rsidRPr="00252DF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BC04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C644C"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07EC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CFAA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8A865"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0E85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ED7B5"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5FCC4"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EC605" w14:textId="77777777" w:rsidR="00252DFF" w:rsidRPr="00252DFF" w:rsidRDefault="00252DFF" w:rsidP="00252DFF">
            <w:pPr>
              <w:pStyle w:val="ROWTABELLA"/>
              <w:jc w:val="center"/>
              <w:rPr>
                <w:color w:val="002060"/>
              </w:rPr>
            </w:pPr>
            <w:r w:rsidRPr="00252DFF">
              <w:rPr>
                <w:color w:val="002060"/>
              </w:rPr>
              <w:t>0</w:t>
            </w:r>
          </w:p>
        </w:tc>
      </w:tr>
    </w:tbl>
    <w:p w14:paraId="6E2EC216" w14:textId="77777777" w:rsidR="00252DFF" w:rsidRPr="00252DFF" w:rsidRDefault="00252DFF" w:rsidP="00252DFF">
      <w:pPr>
        <w:pStyle w:val="breakline"/>
        <w:divId w:val="527259509"/>
        <w:rPr>
          <w:color w:val="002060"/>
        </w:rPr>
      </w:pPr>
    </w:p>
    <w:p w14:paraId="12D8BF74" w14:textId="77777777" w:rsidR="00252DFF" w:rsidRPr="00252DFF" w:rsidRDefault="00252DFF" w:rsidP="00252DFF">
      <w:pPr>
        <w:pStyle w:val="breakline"/>
        <w:divId w:val="527259509"/>
        <w:rPr>
          <w:color w:val="002060"/>
        </w:rPr>
      </w:pPr>
    </w:p>
    <w:p w14:paraId="2035898D" w14:textId="77777777" w:rsidR="00252DFF" w:rsidRPr="00252DFF" w:rsidRDefault="00252DFF" w:rsidP="00252DFF">
      <w:pPr>
        <w:pStyle w:val="SOTTOTITOLOCAMPIONATO1"/>
        <w:divId w:val="527259509"/>
        <w:rPr>
          <w:color w:val="002060"/>
        </w:rPr>
      </w:pPr>
      <w:r w:rsidRPr="00252DFF">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627D9085"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EAB9D8"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E86239"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0CD482"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417B14"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1BB835"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6B286"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ABC6D3"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F76824"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62FE9A"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CE2566" w14:textId="77777777" w:rsidR="00252DFF" w:rsidRPr="00252DFF" w:rsidRDefault="00252DFF" w:rsidP="00252DFF">
            <w:pPr>
              <w:pStyle w:val="HEADERTABELLA"/>
              <w:rPr>
                <w:color w:val="002060"/>
              </w:rPr>
            </w:pPr>
            <w:r w:rsidRPr="00252DFF">
              <w:rPr>
                <w:color w:val="002060"/>
              </w:rPr>
              <w:t>PE</w:t>
            </w:r>
          </w:p>
        </w:tc>
      </w:tr>
      <w:tr w:rsidR="00252DFF" w:rsidRPr="00252DFF" w14:paraId="41298AA4"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61E2FB0" w14:textId="77777777" w:rsidR="00252DFF" w:rsidRPr="00252DFF" w:rsidRDefault="00252DFF" w:rsidP="00252DFF">
            <w:pPr>
              <w:pStyle w:val="ROWTABELLA"/>
              <w:rPr>
                <w:color w:val="002060"/>
              </w:rPr>
            </w:pPr>
            <w:r w:rsidRPr="00252DFF">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81F98"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0EDF2"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5540D"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6495F"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98267"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C686E"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F3AF3"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54C60"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FDF62" w14:textId="77777777" w:rsidR="00252DFF" w:rsidRPr="00252DFF" w:rsidRDefault="00252DFF" w:rsidP="00252DFF">
            <w:pPr>
              <w:pStyle w:val="ROWTABELLA"/>
              <w:jc w:val="center"/>
              <w:rPr>
                <w:color w:val="002060"/>
              </w:rPr>
            </w:pPr>
            <w:r w:rsidRPr="00252DFF">
              <w:rPr>
                <w:color w:val="002060"/>
              </w:rPr>
              <w:t>0</w:t>
            </w:r>
          </w:p>
        </w:tc>
      </w:tr>
      <w:tr w:rsidR="00252DFF" w:rsidRPr="00252DFF" w14:paraId="048F477B"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B89FD3" w14:textId="77777777" w:rsidR="00252DFF" w:rsidRPr="00252DFF" w:rsidRDefault="00252DFF" w:rsidP="00252DFF">
            <w:pPr>
              <w:pStyle w:val="ROWTABELLA"/>
              <w:rPr>
                <w:color w:val="002060"/>
              </w:rPr>
            </w:pPr>
            <w:r w:rsidRPr="00252DF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85138"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0BD04"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01CF7"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419C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CDBC7"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8330A" w14:textId="77777777" w:rsidR="00252DFF" w:rsidRPr="00252DFF" w:rsidRDefault="00252DFF" w:rsidP="00252DFF">
            <w:pPr>
              <w:pStyle w:val="ROWTABELLA"/>
              <w:jc w:val="center"/>
              <w:rPr>
                <w:color w:val="002060"/>
              </w:rPr>
            </w:pPr>
            <w:r w:rsidRPr="00252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AE6FD"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C6861"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D1D70" w14:textId="77777777" w:rsidR="00252DFF" w:rsidRPr="00252DFF" w:rsidRDefault="00252DFF" w:rsidP="00252DFF">
            <w:pPr>
              <w:pStyle w:val="ROWTABELLA"/>
              <w:jc w:val="center"/>
              <w:rPr>
                <w:color w:val="002060"/>
              </w:rPr>
            </w:pPr>
            <w:r w:rsidRPr="00252DFF">
              <w:rPr>
                <w:color w:val="002060"/>
              </w:rPr>
              <w:t>0</w:t>
            </w:r>
          </w:p>
        </w:tc>
      </w:tr>
      <w:tr w:rsidR="00252DFF" w:rsidRPr="00252DFF" w14:paraId="01605CF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B5DB7B" w14:textId="77777777" w:rsidR="00252DFF" w:rsidRPr="00252DFF" w:rsidRDefault="00252DFF" w:rsidP="00252DFF">
            <w:pPr>
              <w:pStyle w:val="ROWTABELLA"/>
              <w:rPr>
                <w:color w:val="002060"/>
              </w:rPr>
            </w:pPr>
            <w:r w:rsidRPr="00252DFF">
              <w:rPr>
                <w:color w:val="002060"/>
              </w:rPr>
              <w:t xml:space="preserve">G.S. AUDAX 1970 </w:t>
            </w:r>
            <w:proofErr w:type="gramStart"/>
            <w:r w:rsidRPr="00252DFF">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1AE16"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068DE"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3F58C"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FE117"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AF21D"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73CAC"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F48F6"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EBADE"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3A4A6" w14:textId="77777777" w:rsidR="00252DFF" w:rsidRPr="00252DFF" w:rsidRDefault="00252DFF" w:rsidP="00252DFF">
            <w:pPr>
              <w:pStyle w:val="ROWTABELLA"/>
              <w:jc w:val="center"/>
              <w:rPr>
                <w:color w:val="002060"/>
              </w:rPr>
            </w:pPr>
            <w:r w:rsidRPr="00252DFF">
              <w:rPr>
                <w:color w:val="002060"/>
              </w:rPr>
              <w:t>0</w:t>
            </w:r>
          </w:p>
        </w:tc>
      </w:tr>
      <w:tr w:rsidR="00252DFF" w:rsidRPr="00252DFF" w14:paraId="01EE2869"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DBD994" w14:textId="77777777" w:rsidR="00252DFF" w:rsidRPr="00252DFF" w:rsidRDefault="00252DFF" w:rsidP="00252DFF">
            <w:pPr>
              <w:pStyle w:val="ROWTABELLA"/>
              <w:rPr>
                <w:color w:val="002060"/>
              </w:rPr>
            </w:pPr>
            <w:r w:rsidRPr="00252DF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6FF26"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E727D3"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FAD61"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B596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08A8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EF792"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C5B0D"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DF8B6"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B22AE" w14:textId="77777777" w:rsidR="00252DFF" w:rsidRPr="00252DFF" w:rsidRDefault="00252DFF" w:rsidP="00252DFF">
            <w:pPr>
              <w:pStyle w:val="ROWTABELLA"/>
              <w:jc w:val="center"/>
              <w:rPr>
                <w:color w:val="002060"/>
              </w:rPr>
            </w:pPr>
            <w:r w:rsidRPr="00252DFF">
              <w:rPr>
                <w:color w:val="002060"/>
              </w:rPr>
              <w:t>0</w:t>
            </w:r>
          </w:p>
        </w:tc>
      </w:tr>
      <w:tr w:rsidR="00252DFF" w:rsidRPr="00252DFF" w14:paraId="7B49688D"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90E44A" w14:textId="77777777" w:rsidR="00252DFF" w:rsidRPr="00252DFF" w:rsidRDefault="00252DFF" w:rsidP="00252DFF">
            <w:pPr>
              <w:pStyle w:val="ROWTABELLA"/>
              <w:rPr>
                <w:color w:val="002060"/>
              </w:rPr>
            </w:pPr>
            <w:r w:rsidRPr="00252DF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2C1CD"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1BAEC"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CEDB1"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75FD0"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39777"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66F19"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0D4C4"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F565F"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134F4" w14:textId="77777777" w:rsidR="00252DFF" w:rsidRPr="00252DFF" w:rsidRDefault="00252DFF" w:rsidP="00252DFF">
            <w:pPr>
              <w:pStyle w:val="ROWTABELLA"/>
              <w:jc w:val="center"/>
              <w:rPr>
                <w:color w:val="002060"/>
              </w:rPr>
            </w:pPr>
            <w:r w:rsidRPr="00252DFF">
              <w:rPr>
                <w:color w:val="002060"/>
              </w:rPr>
              <w:t>0</w:t>
            </w:r>
          </w:p>
        </w:tc>
      </w:tr>
      <w:tr w:rsidR="00252DFF" w:rsidRPr="00252DFF" w14:paraId="48C54C05"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3CE96D" w14:textId="77777777" w:rsidR="00252DFF" w:rsidRPr="00252DFF" w:rsidRDefault="00252DFF" w:rsidP="00252DFF">
            <w:pPr>
              <w:pStyle w:val="ROWTABELLA"/>
              <w:rPr>
                <w:color w:val="002060"/>
              </w:rPr>
            </w:pPr>
            <w:r w:rsidRPr="00252DFF">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3CC59"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32C53"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85C9E"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60BE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2F249"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5A6CC"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CB680" w14:textId="77777777" w:rsidR="00252DFF" w:rsidRPr="00252DFF" w:rsidRDefault="00252DFF" w:rsidP="00252DFF">
            <w:pPr>
              <w:pStyle w:val="ROWTABELLA"/>
              <w:jc w:val="center"/>
              <w:rPr>
                <w:color w:val="002060"/>
              </w:rPr>
            </w:pPr>
            <w:r w:rsidRPr="00252D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236E6"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0ECB3" w14:textId="77777777" w:rsidR="00252DFF" w:rsidRPr="00252DFF" w:rsidRDefault="00252DFF" w:rsidP="00252DFF">
            <w:pPr>
              <w:pStyle w:val="ROWTABELLA"/>
              <w:jc w:val="center"/>
              <w:rPr>
                <w:color w:val="002060"/>
              </w:rPr>
            </w:pPr>
            <w:r w:rsidRPr="00252DFF">
              <w:rPr>
                <w:color w:val="002060"/>
              </w:rPr>
              <w:t>0</w:t>
            </w:r>
          </w:p>
        </w:tc>
      </w:tr>
      <w:tr w:rsidR="00252DFF" w:rsidRPr="00252DFF" w14:paraId="5B156E73"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02301C" w14:textId="77777777" w:rsidR="00252DFF" w:rsidRPr="00252DFF" w:rsidRDefault="00252DFF" w:rsidP="00252DFF">
            <w:pPr>
              <w:pStyle w:val="ROWTABELLA"/>
              <w:rPr>
                <w:color w:val="002060"/>
              </w:rPr>
            </w:pPr>
            <w:r w:rsidRPr="00252DF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C894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B19DF"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C58F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D536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61459"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78A80"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9271D" w14:textId="77777777" w:rsidR="00252DFF" w:rsidRPr="00252DFF" w:rsidRDefault="00252DFF" w:rsidP="00252DFF">
            <w:pPr>
              <w:pStyle w:val="ROWTABELLA"/>
              <w:jc w:val="center"/>
              <w:rPr>
                <w:color w:val="002060"/>
              </w:rPr>
            </w:pPr>
            <w:r w:rsidRPr="00252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E82D7" w14:textId="77777777" w:rsidR="00252DFF" w:rsidRPr="00252DFF" w:rsidRDefault="00252DFF" w:rsidP="00252DFF">
            <w:pPr>
              <w:pStyle w:val="ROWTABELLA"/>
              <w:jc w:val="center"/>
              <w:rPr>
                <w:color w:val="002060"/>
              </w:rPr>
            </w:pPr>
            <w:r w:rsidRPr="00252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E3CF6" w14:textId="77777777" w:rsidR="00252DFF" w:rsidRPr="00252DFF" w:rsidRDefault="00252DFF" w:rsidP="00252DFF">
            <w:pPr>
              <w:pStyle w:val="ROWTABELLA"/>
              <w:jc w:val="center"/>
              <w:rPr>
                <w:color w:val="002060"/>
              </w:rPr>
            </w:pPr>
            <w:r w:rsidRPr="00252DFF">
              <w:rPr>
                <w:color w:val="002060"/>
              </w:rPr>
              <w:t>0</w:t>
            </w:r>
          </w:p>
        </w:tc>
      </w:tr>
    </w:tbl>
    <w:p w14:paraId="603B1DBF" w14:textId="77777777" w:rsidR="00252DFF" w:rsidRPr="00252DFF" w:rsidRDefault="00252DFF" w:rsidP="00252DFF">
      <w:pPr>
        <w:pStyle w:val="breakline"/>
        <w:divId w:val="527259509"/>
        <w:rPr>
          <w:color w:val="002060"/>
        </w:rPr>
      </w:pPr>
    </w:p>
    <w:p w14:paraId="56F11EC6" w14:textId="77777777" w:rsidR="00252DFF" w:rsidRPr="00252DFF" w:rsidRDefault="00252DFF" w:rsidP="00252DFF">
      <w:pPr>
        <w:pStyle w:val="TITOLOPRINC"/>
        <w:divId w:val="527259509"/>
        <w:rPr>
          <w:color w:val="002060"/>
        </w:rPr>
      </w:pPr>
      <w:r w:rsidRPr="00252DFF">
        <w:rPr>
          <w:color w:val="002060"/>
        </w:rPr>
        <w:lastRenderedPageBreak/>
        <w:t>PROGRAMMA GARE</w:t>
      </w:r>
    </w:p>
    <w:p w14:paraId="7B366B77" w14:textId="77777777" w:rsidR="00252DFF" w:rsidRPr="00252DFF" w:rsidRDefault="00252DFF" w:rsidP="00252DFF">
      <w:pPr>
        <w:pStyle w:val="SOTTOTITOLOCAMPIONATO1"/>
        <w:divId w:val="527259509"/>
        <w:rPr>
          <w:color w:val="002060"/>
        </w:rPr>
      </w:pPr>
      <w:r w:rsidRPr="00252DFF">
        <w:rPr>
          <w:color w:val="002060"/>
        </w:rP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252DFF" w:rsidRPr="00252DFF" w14:paraId="05CBEF59"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C5B6C1"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00F423"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A2BD74"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4AE3B5"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0E650D"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479CCF"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57790F"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5F497675"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A9D3F7" w14:textId="77777777" w:rsidR="00252DFF" w:rsidRPr="00252DFF" w:rsidRDefault="00252DFF" w:rsidP="00252DFF">
            <w:pPr>
              <w:pStyle w:val="ROWTABELLA"/>
              <w:rPr>
                <w:color w:val="002060"/>
              </w:rPr>
            </w:pPr>
            <w:r w:rsidRPr="00252DFF">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359222" w14:textId="77777777" w:rsidR="00252DFF" w:rsidRPr="00252DFF" w:rsidRDefault="00252DFF" w:rsidP="00252DFF">
            <w:pPr>
              <w:pStyle w:val="ROWTABELLA"/>
              <w:rPr>
                <w:color w:val="002060"/>
              </w:rPr>
            </w:pPr>
            <w:r w:rsidRPr="00252DFF">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B33EF4D"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704BB8" w14:textId="77777777" w:rsidR="00252DFF" w:rsidRPr="00252DFF" w:rsidRDefault="00252DFF" w:rsidP="00252DFF">
            <w:pPr>
              <w:pStyle w:val="ROWTABELLA"/>
              <w:rPr>
                <w:color w:val="002060"/>
              </w:rPr>
            </w:pPr>
            <w:r w:rsidRPr="00252DFF">
              <w:rPr>
                <w:color w:val="002060"/>
              </w:rPr>
              <w:t>15/02/2020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159727" w14:textId="77777777" w:rsidR="00252DFF" w:rsidRPr="00252DFF" w:rsidRDefault="00252DFF" w:rsidP="00252DFF">
            <w:pPr>
              <w:pStyle w:val="ROWTABELLA"/>
              <w:rPr>
                <w:color w:val="002060"/>
              </w:rPr>
            </w:pPr>
            <w:r w:rsidRPr="00252DFF">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548DAE" w14:textId="77777777" w:rsidR="00252DFF" w:rsidRPr="00252DFF" w:rsidRDefault="00252DFF" w:rsidP="00252DFF">
            <w:pPr>
              <w:pStyle w:val="ROWTABELLA"/>
              <w:rPr>
                <w:color w:val="002060"/>
              </w:rPr>
            </w:pPr>
            <w:r w:rsidRPr="00252DFF">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CC363C" w14:textId="77777777" w:rsidR="00252DFF" w:rsidRPr="00252DFF" w:rsidRDefault="00252DFF" w:rsidP="00252DFF">
            <w:pPr>
              <w:pStyle w:val="ROWTABELLA"/>
              <w:rPr>
                <w:color w:val="002060"/>
              </w:rPr>
            </w:pPr>
            <w:r w:rsidRPr="00252DFF">
              <w:rPr>
                <w:color w:val="002060"/>
              </w:rPr>
              <w:t xml:space="preserve">VIA </w:t>
            </w:r>
            <w:proofErr w:type="gramStart"/>
            <w:r w:rsidRPr="00252DFF">
              <w:rPr>
                <w:color w:val="002060"/>
              </w:rPr>
              <w:t>B.BUOZZI</w:t>
            </w:r>
            <w:proofErr w:type="gramEnd"/>
          </w:p>
        </w:tc>
      </w:tr>
      <w:tr w:rsidR="00252DFF" w:rsidRPr="00252DFF" w14:paraId="052827CA"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525E77" w14:textId="77777777" w:rsidR="00252DFF" w:rsidRPr="00252DFF" w:rsidRDefault="00252DFF" w:rsidP="00252DFF">
            <w:pPr>
              <w:pStyle w:val="ROWTABELLA"/>
              <w:rPr>
                <w:color w:val="002060"/>
              </w:rPr>
            </w:pPr>
            <w:r w:rsidRPr="00252DFF">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FECDA8" w14:textId="77777777" w:rsidR="00252DFF" w:rsidRPr="00252DFF" w:rsidRDefault="00252DFF" w:rsidP="00252DFF">
            <w:pPr>
              <w:pStyle w:val="ROWTABELLA"/>
              <w:rPr>
                <w:color w:val="002060"/>
              </w:rPr>
            </w:pPr>
            <w:r w:rsidRPr="00252DFF">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245203"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6B2ED6" w14:textId="77777777" w:rsidR="00252DFF" w:rsidRPr="00252DFF" w:rsidRDefault="00252DFF" w:rsidP="00252DFF">
            <w:pPr>
              <w:pStyle w:val="ROWTABELLA"/>
              <w:rPr>
                <w:color w:val="002060"/>
              </w:rPr>
            </w:pPr>
            <w:r w:rsidRPr="00252DFF">
              <w:rPr>
                <w:color w:val="002060"/>
              </w:rPr>
              <w:t>15/02/2020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AF070E0" w14:textId="77777777" w:rsidR="00252DFF" w:rsidRPr="00252DFF" w:rsidRDefault="00252DFF" w:rsidP="00252DFF">
            <w:pPr>
              <w:pStyle w:val="ROWTABELLA"/>
              <w:rPr>
                <w:color w:val="002060"/>
              </w:rPr>
            </w:pPr>
            <w:r w:rsidRPr="00252DFF">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2736DC" w14:textId="77777777" w:rsidR="00252DFF" w:rsidRPr="00252DFF" w:rsidRDefault="00252DFF" w:rsidP="00252DFF">
            <w:pPr>
              <w:pStyle w:val="ROWTABELLA"/>
              <w:rPr>
                <w:color w:val="002060"/>
              </w:rPr>
            </w:pPr>
            <w:r w:rsidRPr="00252DFF">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708EED" w14:textId="77777777" w:rsidR="00252DFF" w:rsidRPr="00252DFF" w:rsidRDefault="00252DFF" w:rsidP="00252DFF">
            <w:pPr>
              <w:pStyle w:val="ROWTABELLA"/>
              <w:rPr>
                <w:color w:val="002060"/>
              </w:rPr>
            </w:pPr>
            <w:r w:rsidRPr="00252DFF">
              <w:rPr>
                <w:color w:val="002060"/>
              </w:rPr>
              <w:t>VIA ALDO MORO</w:t>
            </w:r>
          </w:p>
        </w:tc>
      </w:tr>
      <w:tr w:rsidR="00252DFF" w:rsidRPr="00252DFF" w14:paraId="77670D31"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8B3670" w14:textId="77777777" w:rsidR="00252DFF" w:rsidRPr="00252DFF" w:rsidRDefault="00252DFF" w:rsidP="00252DFF">
            <w:pPr>
              <w:pStyle w:val="ROWTABELLA"/>
              <w:rPr>
                <w:color w:val="002060"/>
              </w:rPr>
            </w:pPr>
            <w:r w:rsidRPr="00252DFF">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B46086" w14:textId="77777777" w:rsidR="00252DFF" w:rsidRPr="00252DFF" w:rsidRDefault="00252DFF" w:rsidP="00252DFF">
            <w:pPr>
              <w:pStyle w:val="ROWTABELLA"/>
              <w:rPr>
                <w:color w:val="002060"/>
              </w:rPr>
            </w:pPr>
            <w:r w:rsidRPr="00252DFF">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DE7B5A4"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3040ED" w14:textId="77777777" w:rsidR="00252DFF" w:rsidRPr="00252DFF" w:rsidRDefault="00252DFF" w:rsidP="00252DFF">
            <w:pPr>
              <w:pStyle w:val="ROWTABELLA"/>
              <w:rPr>
                <w:color w:val="002060"/>
              </w:rPr>
            </w:pPr>
            <w:r w:rsidRPr="00252DFF">
              <w:rPr>
                <w:color w:val="002060"/>
              </w:rPr>
              <w:t>16/02/2020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379099" w14:textId="77777777" w:rsidR="00252DFF" w:rsidRPr="00252DFF" w:rsidRDefault="00252DFF" w:rsidP="00252DFF">
            <w:pPr>
              <w:pStyle w:val="ROWTABELLA"/>
              <w:rPr>
                <w:color w:val="002060"/>
              </w:rPr>
            </w:pPr>
            <w:r w:rsidRPr="00252DFF">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B328E2" w14:textId="77777777" w:rsidR="00252DFF" w:rsidRPr="00252DFF" w:rsidRDefault="00252DFF" w:rsidP="00252DFF">
            <w:pPr>
              <w:pStyle w:val="ROWTABELLA"/>
              <w:rPr>
                <w:color w:val="002060"/>
              </w:rPr>
            </w:pPr>
            <w:r w:rsidRPr="00252DFF">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341DC5" w14:textId="77777777" w:rsidR="00252DFF" w:rsidRPr="00252DFF" w:rsidRDefault="00252DFF" w:rsidP="00252DFF">
            <w:pPr>
              <w:pStyle w:val="ROWTABELLA"/>
              <w:rPr>
                <w:color w:val="002060"/>
              </w:rPr>
            </w:pPr>
            <w:r w:rsidRPr="00252DFF">
              <w:rPr>
                <w:color w:val="002060"/>
              </w:rPr>
              <w:t>VIA FRATELLI CERVI</w:t>
            </w:r>
          </w:p>
        </w:tc>
      </w:tr>
    </w:tbl>
    <w:p w14:paraId="4772101B" w14:textId="77777777" w:rsidR="00252DFF" w:rsidRPr="00252DFF" w:rsidRDefault="00252DFF" w:rsidP="00252DFF">
      <w:pPr>
        <w:pStyle w:val="breakline"/>
        <w:divId w:val="527259509"/>
        <w:rPr>
          <w:color w:val="002060"/>
        </w:rPr>
      </w:pPr>
    </w:p>
    <w:p w14:paraId="7DE0A6A9" w14:textId="77777777" w:rsidR="00252DFF" w:rsidRPr="00252DFF" w:rsidRDefault="00252DFF" w:rsidP="00252DFF">
      <w:pPr>
        <w:pStyle w:val="breakline"/>
        <w:divId w:val="527259509"/>
        <w:rPr>
          <w:color w:val="002060"/>
        </w:rPr>
      </w:pPr>
    </w:p>
    <w:p w14:paraId="2E668CD8" w14:textId="77777777" w:rsidR="00252DFF" w:rsidRPr="00252DFF" w:rsidRDefault="00252DFF" w:rsidP="00252DFF">
      <w:pPr>
        <w:pStyle w:val="breakline"/>
        <w:divId w:val="527259509"/>
        <w:rPr>
          <w:color w:val="002060"/>
        </w:rPr>
      </w:pPr>
    </w:p>
    <w:p w14:paraId="2F36003A" w14:textId="77777777" w:rsidR="00252DFF" w:rsidRPr="00252DFF" w:rsidRDefault="00252DFF" w:rsidP="00252DFF">
      <w:pPr>
        <w:pStyle w:val="SOTTOTITOLOCAMPIONATO1"/>
        <w:divId w:val="527259509"/>
        <w:rPr>
          <w:color w:val="002060"/>
        </w:rPr>
      </w:pPr>
      <w:r w:rsidRPr="00252DFF">
        <w:rPr>
          <w:color w:val="002060"/>
        </w:rPr>
        <w:t>GIRONE S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7"/>
        <w:gridCol w:w="2013"/>
        <w:gridCol w:w="385"/>
        <w:gridCol w:w="898"/>
        <w:gridCol w:w="1177"/>
        <w:gridCol w:w="1550"/>
        <w:gridCol w:w="1550"/>
      </w:tblGrid>
      <w:tr w:rsidR="00252DFF" w:rsidRPr="00252DFF" w14:paraId="62B2F07E"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B38F08"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82F735"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5262CC"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A5354E"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FABB4A"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EFEA6F"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019B63"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61E960AB"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C0EF37" w14:textId="77777777" w:rsidR="00252DFF" w:rsidRPr="00252DFF" w:rsidRDefault="00252DFF" w:rsidP="00252DFF">
            <w:pPr>
              <w:pStyle w:val="ROWTABELLA"/>
              <w:rPr>
                <w:color w:val="002060"/>
              </w:rPr>
            </w:pPr>
            <w:r w:rsidRPr="00252DFF">
              <w:rPr>
                <w:color w:val="002060"/>
              </w:rPr>
              <w:t>CAMPOCAVALLO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A5B180" w14:textId="77777777" w:rsidR="00252DFF" w:rsidRPr="00252DFF" w:rsidRDefault="00252DFF" w:rsidP="00252DFF">
            <w:pPr>
              <w:pStyle w:val="ROWTABELLA"/>
              <w:rPr>
                <w:color w:val="002060"/>
              </w:rPr>
            </w:pPr>
            <w:r w:rsidRPr="00252DFF">
              <w:rPr>
                <w:color w:val="002060"/>
              </w:rPr>
              <w:t xml:space="preserve">AUDAX 1970 </w:t>
            </w:r>
            <w:proofErr w:type="gramStart"/>
            <w:r w:rsidRPr="00252DFF">
              <w:rPr>
                <w:color w:val="002060"/>
              </w:rPr>
              <w:t>S.ANGELO</w:t>
            </w:r>
            <w:proofErr w:type="gram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0974EE5"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BA8766" w14:textId="77777777" w:rsidR="00252DFF" w:rsidRPr="00252DFF" w:rsidRDefault="00252DFF" w:rsidP="00252DFF">
            <w:pPr>
              <w:pStyle w:val="ROWTABELLA"/>
              <w:rPr>
                <w:color w:val="002060"/>
              </w:rPr>
            </w:pPr>
            <w:r w:rsidRPr="00252DFF">
              <w:rPr>
                <w:color w:val="002060"/>
              </w:rPr>
              <w:t>15/02/2020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E93696" w14:textId="77777777" w:rsidR="00252DFF" w:rsidRPr="00252DFF" w:rsidRDefault="00252DFF" w:rsidP="00252DFF">
            <w:pPr>
              <w:pStyle w:val="ROWTABELLA"/>
              <w:rPr>
                <w:color w:val="002060"/>
              </w:rPr>
            </w:pPr>
            <w:r w:rsidRPr="00252DFF">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DFECDC" w14:textId="77777777" w:rsidR="00252DFF" w:rsidRPr="00252DFF" w:rsidRDefault="00252DFF" w:rsidP="00252DFF">
            <w:pPr>
              <w:pStyle w:val="ROWTABELLA"/>
              <w:rPr>
                <w:color w:val="002060"/>
              </w:rPr>
            </w:pPr>
            <w:r w:rsidRPr="00252DFF">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8EA1FF" w14:textId="77777777" w:rsidR="00252DFF" w:rsidRPr="00252DFF" w:rsidRDefault="00252DFF" w:rsidP="00252DFF">
            <w:pPr>
              <w:pStyle w:val="ROWTABELLA"/>
              <w:rPr>
                <w:color w:val="002060"/>
              </w:rPr>
            </w:pPr>
            <w:r w:rsidRPr="00252DFF">
              <w:rPr>
                <w:color w:val="002060"/>
              </w:rPr>
              <w:t>VIA VESCOVARA, 7</w:t>
            </w:r>
          </w:p>
        </w:tc>
      </w:tr>
      <w:tr w:rsidR="00252DFF" w:rsidRPr="00252DFF" w14:paraId="2AF691CA"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2E6054" w14:textId="77777777" w:rsidR="00252DFF" w:rsidRPr="00252DFF" w:rsidRDefault="00252DFF" w:rsidP="00252DFF">
            <w:pPr>
              <w:pStyle w:val="ROWTABELLA"/>
              <w:rPr>
                <w:color w:val="002060"/>
              </w:rPr>
            </w:pPr>
            <w:r w:rsidRPr="00252DFF">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32590B" w14:textId="77777777" w:rsidR="00252DFF" w:rsidRPr="00252DFF" w:rsidRDefault="00252DFF" w:rsidP="00252DFF">
            <w:pPr>
              <w:pStyle w:val="ROWTABELLA"/>
              <w:rPr>
                <w:color w:val="002060"/>
              </w:rPr>
            </w:pPr>
            <w:r w:rsidRPr="00252DFF">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58EF5BA"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75CECA" w14:textId="77777777" w:rsidR="00252DFF" w:rsidRPr="00252DFF" w:rsidRDefault="00252DFF" w:rsidP="00252DFF">
            <w:pPr>
              <w:pStyle w:val="ROWTABELLA"/>
              <w:rPr>
                <w:color w:val="002060"/>
              </w:rPr>
            </w:pPr>
            <w:r w:rsidRPr="00252DFF">
              <w:rPr>
                <w:color w:val="002060"/>
              </w:rPr>
              <w:t>16/02/2020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A8AFCA5" w14:textId="77777777" w:rsidR="00252DFF" w:rsidRPr="00252DFF" w:rsidRDefault="00252DFF" w:rsidP="00252DFF">
            <w:pPr>
              <w:pStyle w:val="ROWTABELLA"/>
              <w:rPr>
                <w:color w:val="002060"/>
              </w:rPr>
            </w:pPr>
            <w:r w:rsidRPr="00252DFF">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0AF094" w14:textId="77777777" w:rsidR="00252DFF" w:rsidRPr="00252DFF" w:rsidRDefault="00252DFF" w:rsidP="00252DFF">
            <w:pPr>
              <w:pStyle w:val="ROWTABELLA"/>
              <w:rPr>
                <w:color w:val="002060"/>
              </w:rPr>
            </w:pPr>
            <w:r w:rsidRPr="00252DFF">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BC1ECD" w14:textId="77777777" w:rsidR="00252DFF" w:rsidRPr="00252DFF" w:rsidRDefault="00252DFF" w:rsidP="00252DFF">
            <w:pPr>
              <w:pStyle w:val="ROWTABELLA"/>
              <w:rPr>
                <w:color w:val="002060"/>
              </w:rPr>
            </w:pPr>
            <w:r w:rsidRPr="00252DFF">
              <w:rPr>
                <w:color w:val="002060"/>
              </w:rPr>
              <w:t>FRAZIONE COPPO VIA FORMA</w:t>
            </w:r>
          </w:p>
        </w:tc>
      </w:tr>
      <w:tr w:rsidR="00252DFF" w:rsidRPr="00252DFF" w14:paraId="12D0CEED"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043BAD6" w14:textId="77777777" w:rsidR="00252DFF" w:rsidRPr="00252DFF" w:rsidRDefault="00252DFF" w:rsidP="00252DFF">
            <w:pPr>
              <w:pStyle w:val="ROWTABELLA"/>
              <w:rPr>
                <w:color w:val="002060"/>
              </w:rPr>
            </w:pPr>
            <w:r w:rsidRPr="00252DFF">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639662" w14:textId="77777777" w:rsidR="00252DFF" w:rsidRPr="00252DFF" w:rsidRDefault="00252DFF" w:rsidP="00252DFF">
            <w:pPr>
              <w:pStyle w:val="ROWTABELLA"/>
              <w:rPr>
                <w:color w:val="002060"/>
              </w:rPr>
            </w:pPr>
            <w:r w:rsidRPr="00252DFF">
              <w:rPr>
                <w:color w:val="002060"/>
              </w:rPr>
              <w:t>CSI STELLA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48D03FE"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DF11AC" w14:textId="77777777" w:rsidR="00252DFF" w:rsidRPr="00252DFF" w:rsidRDefault="00252DFF" w:rsidP="00252DFF">
            <w:pPr>
              <w:pStyle w:val="ROWTABELLA"/>
              <w:rPr>
                <w:color w:val="002060"/>
              </w:rPr>
            </w:pPr>
            <w:r w:rsidRPr="00252DFF">
              <w:rPr>
                <w:color w:val="002060"/>
              </w:rPr>
              <w:t>23/02/2020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B5CAA0" w14:textId="77777777" w:rsidR="00252DFF" w:rsidRPr="00252DFF" w:rsidRDefault="00252DFF" w:rsidP="00252DFF">
            <w:pPr>
              <w:pStyle w:val="ROWTABELLA"/>
              <w:rPr>
                <w:color w:val="002060"/>
              </w:rPr>
            </w:pPr>
            <w:r w:rsidRPr="00252DFF">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2B3F7B" w14:textId="77777777" w:rsidR="00252DFF" w:rsidRPr="00252DFF" w:rsidRDefault="00252DFF" w:rsidP="00252DFF">
            <w:pPr>
              <w:pStyle w:val="ROWTABELLA"/>
              <w:rPr>
                <w:color w:val="002060"/>
              </w:rPr>
            </w:pPr>
            <w:r w:rsidRPr="00252DFF">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2F25FB" w14:textId="77777777" w:rsidR="00252DFF" w:rsidRPr="00252DFF" w:rsidRDefault="00252DFF" w:rsidP="00252DFF">
            <w:pPr>
              <w:pStyle w:val="ROWTABELLA"/>
              <w:rPr>
                <w:color w:val="002060"/>
              </w:rPr>
            </w:pPr>
            <w:r w:rsidRPr="00252DFF">
              <w:rPr>
                <w:color w:val="002060"/>
              </w:rPr>
              <w:t>VIA DELLO STADIO</w:t>
            </w:r>
          </w:p>
        </w:tc>
      </w:tr>
    </w:tbl>
    <w:p w14:paraId="6F9F0B2C" w14:textId="77777777" w:rsidR="00252DFF" w:rsidRPr="00252DFF" w:rsidRDefault="00252DFF" w:rsidP="00252DFF">
      <w:pPr>
        <w:pStyle w:val="breakline"/>
        <w:divId w:val="527259509"/>
        <w:rPr>
          <w:color w:val="002060"/>
        </w:rPr>
      </w:pPr>
    </w:p>
    <w:p w14:paraId="437C9636" w14:textId="77777777" w:rsidR="00252DFF" w:rsidRPr="00252DFF" w:rsidRDefault="00252DFF" w:rsidP="00252DFF">
      <w:pPr>
        <w:pStyle w:val="TITOLOCAMPIONATO"/>
        <w:shd w:val="clear" w:color="auto" w:fill="CCCCCC"/>
        <w:spacing w:before="80" w:after="40"/>
        <w:divId w:val="527259509"/>
        <w:rPr>
          <w:color w:val="002060"/>
        </w:rPr>
      </w:pPr>
      <w:r w:rsidRPr="00252DFF">
        <w:rPr>
          <w:color w:val="002060"/>
        </w:rPr>
        <w:t>UNDER 17 C5 REGIONALI MASCHILI</w:t>
      </w:r>
    </w:p>
    <w:p w14:paraId="1D9B7FF1" w14:textId="77777777" w:rsidR="00252DFF" w:rsidRPr="00252DFF" w:rsidRDefault="00252DFF" w:rsidP="00252DFF">
      <w:pPr>
        <w:pStyle w:val="TITOLOPRINC"/>
        <w:divId w:val="527259509"/>
        <w:rPr>
          <w:color w:val="002060"/>
        </w:rPr>
      </w:pPr>
      <w:r w:rsidRPr="00252DFF">
        <w:rPr>
          <w:color w:val="002060"/>
        </w:rPr>
        <w:t>VARIAZIONI AL PROGRAMMA GARE</w:t>
      </w:r>
    </w:p>
    <w:p w14:paraId="718810B9" w14:textId="77777777" w:rsidR="00252DFF" w:rsidRPr="00252DFF" w:rsidRDefault="00252DFF" w:rsidP="00252DFF">
      <w:pPr>
        <w:pStyle w:val="breakline"/>
        <w:divId w:val="527259509"/>
        <w:rPr>
          <w:color w:val="002060"/>
        </w:rPr>
      </w:pPr>
    </w:p>
    <w:p w14:paraId="0BF670B0" w14:textId="77777777" w:rsidR="00252DFF" w:rsidRPr="00252DFF" w:rsidRDefault="00252DFF" w:rsidP="00252DFF">
      <w:pPr>
        <w:pStyle w:val="breakline"/>
        <w:divId w:val="527259509"/>
        <w:rPr>
          <w:color w:val="002060"/>
        </w:rPr>
      </w:pPr>
    </w:p>
    <w:p w14:paraId="3E33FAB6" w14:textId="77777777" w:rsidR="00252DFF" w:rsidRPr="00252DFF" w:rsidRDefault="00252DFF" w:rsidP="00252DFF">
      <w:pPr>
        <w:pStyle w:val="SOTTOTITOLOCAMPIONATO1"/>
        <w:divId w:val="527259509"/>
        <w:rPr>
          <w:color w:val="002060"/>
        </w:rPr>
      </w:pPr>
      <w:r w:rsidRPr="00252DFF">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52DFF" w:rsidRPr="00252DFF" w14:paraId="408EBE6A" w14:textId="77777777" w:rsidTr="00252DF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25DDA6" w14:textId="77777777" w:rsidR="00252DFF" w:rsidRPr="00252DFF" w:rsidRDefault="00252DFF" w:rsidP="00252DFF">
            <w:pPr>
              <w:pStyle w:val="HEADERTABELLA"/>
              <w:rPr>
                <w:color w:val="002060"/>
              </w:rPr>
            </w:pPr>
            <w:r w:rsidRPr="00252DF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B518BA" w14:textId="77777777" w:rsidR="00252DFF" w:rsidRPr="00252DFF" w:rsidRDefault="00252DFF" w:rsidP="00252DFF">
            <w:pPr>
              <w:pStyle w:val="HEADERTABELLA"/>
              <w:rPr>
                <w:color w:val="002060"/>
              </w:rPr>
            </w:pPr>
            <w:r w:rsidRPr="00252DFF">
              <w:rPr>
                <w:color w:val="002060"/>
              </w:rPr>
              <w:t xml:space="preserve">N° </w:t>
            </w:r>
            <w:proofErr w:type="spellStart"/>
            <w:r w:rsidRPr="00252DFF">
              <w:rPr>
                <w:color w:val="002060"/>
              </w:rPr>
              <w:t>Gior</w:t>
            </w:r>
            <w:proofErr w:type="spellEnd"/>
            <w:r w:rsidRPr="00252DF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824EF2" w14:textId="77777777" w:rsidR="00252DFF" w:rsidRPr="00252DFF" w:rsidRDefault="00252DFF" w:rsidP="00252DFF">
            <w:pPr>
              <w:pStyle w:val="HEADERTABELLA"/>
              <w:rPr>
                <w:color w:val="002060"/>
              </w:rPr>
            </w:pPr>
            <w:r w:rsidRPr="00252DF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B564E" w14:textId="77777777" w:rsidR="00252DFF" w:rsidRPr="00252DFF" w:rsidRDefault="00252DFF" w:rsidP="00252DFF">
            <w:pPr>
              <w:pStyle w:val="HEADERTABELLA"/>
              <w:rPr>
                <w:color w:val="002060"/>
              </w:rPr>
            </w:pPr>
            <w:r w:rsidRPr="00252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CAD79B" w14:textId="77777777" w:rsidR="00252DFF" w:rsidRPr="00252DFF" w:rsidRDefault="00252DFF" w:rsidP="00252DFF">
            <w:pPr>
              <w:pStyle w:val="HEADERTABELLA"/>
              <w:rPr>
                <w:color w:val="002060"/>
              </w:rPr>
            </w:pPr>
            <w:r w:rsidRPr="00252DFF">
              <w:rPr>
                <w:color w:val="002060"/>
              </w:rPr>
              <w:t xml:space="preserve">Data </w:t>
            </w:r>
            <w:proofErr w:type="spellStart"/>
            <w:r w:rsidRPr="00252DFF">
              <w:rPr>
                <w:color w:val="002060"/>
              </w:rPr>
              <w:t>Orig</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BE5D73"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Var</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1406A1"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Orig</w:t>
            </w:r>
            <w:proofErr w:type="spellEnd"/>
            <w:r w:rsidRPr="00252DF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4F2016" w14:textId="77777777" w:rsidR="00252DFF" w:rsidRPr="00252DFF" w:rsidRDefault="00252DFF" w:rsidP="00252DFF">
            <w:pPr>
              <w:pStyle w:val="HEADERTABELLA"/>
              <w:rPr>
                <w:color w:val="002060"/>
              </w:rPr>
            </w:pPr>
            <w:r w:rsidRPr="00252DFF">
              <w:rPr>
                <w:color w:val="002060"/>
              </w:rPr>
              <w:t>Impianto</w:t>
            </w:r>
          </w:p>
        </w:tc>
      </w:tr>
      <w:tr w:rsidR="00252DFF" w:rsidRPr="00252DFF" w14:paraId="6832529D" w14:textId="77777777" w:rsidTr="00252DF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BBADB" w14:textId="77777777" w:rsidR="00252DFF" w:rsidRPr="00252DFF" w:rsidRDefault="00252DFF" w:rsidP="00252DFF">
            <w:pPr>
              <w:pStyle w:val="ROWTABELLA"/>
              <w:rPr>
                <w:color w:val="002060"/>
                <w:highlight w:val="yellow"/>
              </w:rPr>
            </w:pPr>
            <w:r w:rsidRPr="00252DFF">
              <w:rPr>
                <w:color w:val="002060"/>
                <w:highlight w:val="yellow"/>
              </w:rPr>
              <w:t>15/02/2020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C2EF1" w14:textId="77777777" w:rsidR="00252DFF" w:rsidRPr="00252DFF" w:rsidRDefault="00252DFF" w:rsidP="00252DFF">
            <w:pPr>
              <w:pStyle w:val="ROWTABELLA"/>
              <w:jc w:val="center"/>
              <w:rPr>
                <w:color w:val="002060"/>
                <w:highlight w:val="yellow"/>
              </w:rPr>
            </w:pPr>
            <w:r w:rsidRPr="00252DFF">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17CAF" w14:textId="77777777" w:rsidR="00252DFF" w:rsidRPr="00252DFF" w:rsidRDefault="00252DFF" w:rsidP="00252DFF">
            <w:pPr>
              <w:pStyle w:val="ROWTABELLA"/>
              <w:rPr>
                <w:color w:val="002060"/>
                <w:highlight w:val="yellow"/>
              </w:rPr>
            </w:pPr>
            <w:r w:rsidRPr="00252DFF">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93B10" w14:textId="77777777" w:rsidR="00252DFF" w:rsidRPr="00252DFF" w:rsidRDefault="00252DFF" w:rsidP="00252DFF">
            <w:pPr>
              <w:pStyle w:val="ROWTABELLA"/>
              <w:rPr>
                <w:color w:val="002060"/>
                <w:highlight w:val="yellow"/>
              </w:rPr>
            </w:pPr>
            <w:r w:rsidRPr="00252DFF">
              <w:rPr>
                <w:color w:val="002060"/>
                <w:highlight w:val="yellow"/>
              </w:rPr>
              <w:t>FUTSAL FBC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BA776" w14:textId="7293B516" w:rsidR="00252DFF" w:rsidRPr="00252DFF" w:rsidRDefault="00252DFF" w:rsidP="00252DF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41AC1" w14:textId="77777777" w:rsidR="00252DFF" w:rsidRPr="00252DFF" w:rsidRDefault="00252DFF" w:rsidP="00252DFF">
            <w:pPr>
              <w:pStyle w:val="ROWTABELLA"/>
              <w:jc w:val="center"/>
              <w:rPr>
                <w:color w:val="002060"/>
              </w:rPr>
            </w:pPr>
            <w:r w:rsidRPr="00252DFF">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3437E" w14:textId="77777777" w:rsidR="00252DFF" w:rsidRPr="00252DFF" w:rsidRDefault="00252DFF" w:rsidP="00252DFF">
            <w:pPr>
              <w:pStyle w:val="ROWTABELLA"/>
              <w:jc w:val="center"/>
              <w:rPr>
                <w:color w:val="002060"/>
              </w:rPr>
            </w:pPr>
            <w:r w:rsidRPr="00252DFF">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10966" w14:textId="77777777" w:rsidR="00252DFF" w:rsidRPr="00252DFF" w:rsidRDefault="00252DFF" w:rsidP="00252DFF">
            <w:pPr>
              <w:rPr>
                <w:color w:val="002060"/>
              </w:rPr>
            </w:pPr>
          </w:p>
        </w:tc>
      </w:tr>
    </w:tbl>
    <w:p w14:paraId="740EF330" w14:textId="77777777" w:rsidR="00252DFF" w:rsidRPr="00252DFF" w:rsidRDefault="00252DFF" w:rsidP="00252DFF">
      <w:pPr>
        <w:pStyle w:val="breakline"/>
        <w:divId w:val="527259509"/>
        <w:rPr>
          <w:color w:val="002060"/>
        </w:rPr>
      </w:pPr>
    </w:p>
    <w:p w14:paraId="7C945BCA" w14:textId="77777777" w:rsidR="00252DFF" w:rsidRPr="00252DFF" w:rsidRDefault="00252DFF" w:rsidP="00252DFF">
      <w:pPr>
        <w:pStyle w:val="breakline"/>
        <w:divId w:val="527259509"/>
        <w:rPr>
          <w:color w:val="002060"/>
        </w:rPr>
      </w:pPr>
    </w:p>
    <w:p w14:paraId="62924F30" w14:textId="77777777" w:rsidR="00252DFF" w:rsidRPr="00252DFF" w:rsidRDefault="00252DFF" w:rsidP="00252DFF">
      <w:pPr>
        <w:pStyle w:val="TITOLOPRINC"/>
        <w:divId w:val="527259509"/>
        <w:rPr>
          <w:color w:val="002060"/>
        </w:rPr>
      </w:pPr>
      <w:r w:rsidRPr="00252DFF">
        <w:rPr>
          <w:color w:val="002060"/>
        </w:rPr>
        <w:t>RISULTATI</w:t>
      </w:r>
    </w:p>
    <w:p w14:paraId="21F4D98D" w14:textId="77777777" w:rsidR="00252DFF" w:rsidRPr="00252DFF" w:rsidRDefault="00252DFF" w:rsidP="00252DFF">
      <w:pPr>
        <w:pStyle w:val="breakline"/>
        <w:divId w:val="527259509"/>
        <w:rPr>
          <w:color w:val="002060"/>
        </w:rPr>
      </w:pPr>
    </w:p>
    <w:p w14:paraId="494ACC64" w14:textId="77777777" w:rsidR="00252DFF" w:rsidRPr="00252DFF" w:rsidRDefault="00252DFF" w:rsidP="00252DFF">
      <w:pPr>
        <w:pStyle w:val="SOTTOTITOLOCAMPIONATO1"/>
        <w:divId w:val="527259509"/>
        <w:rPr>
          <w:color w:val="002060"/>
        </w:rPr>
      </w:pPr>
      <w:r w:rsidRPr="00252DFF">
        <w:rPr>
          <w:color w:val="002060"/>
        </w:rPr>
        <w:t>RISULTATI UFFICIALI GARE DEL 08/02/2020</w:t>
      </w:r>
    </w:p>
    <w:p w14:paraId="558FEDD2" w14:textId="77777777" w:rsidR="00252DFF" w:rsidRPr="00252DFF" w:rsidRDefault="00252DFF" w:rsidP="00252DFF">
      <w:pPr>
        <w:pStyle w:val="SOTTOTITOLOCAMPIONATO2"/>
        <w:divId w:val="527259509"/>
        <w:rPr>
          <w:color w:val="002060"/>
        </w:rPr>
      </w:pPr>
      <w:r w:rsidRPr="00252DFF">
        <w:rPr>
          <w:color w:val="002060"/>
        </w:rPr>
        <w:t>Si trascrivono qui di seguito i risultati ufficiali delle gare disputate</w:t>
      </w:r>
    </w:p>
    <w:p w14:paraId="0DA374CC"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52DFF" w:rsidRPr="00252DFF" w14:paraId="13BF4547"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555562AE"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C471FA" w14:textId="77777777" w:rsidR="00252DFF" w:rsidRPr="00252DFF" w:rsidRDefault="00252DFF" w:rsidP="00252DFF">
                  <w:pPr>
                    <w:pStyle w:val="HEADERTABELLA"/>
                    <w:rPr>
                      <w:color w:val="002060"/>
                    </w:rPr>
                  </w:pPr>
                  <w:r w:rsidRPr="00252DFF">
                    <w:rPr>
                      <w:color w:val="002060"/>
                    </w:rPr>
                    <w:t>GIRONE G - 5 Giornata - A</w:t>
                  </w:r>
                </w:p>
              </w:tc>
            </w:tr>
            <w:tr w:rsidR="00252DFF" w:rsidRPr="00252DFF" w14:paraId="12CD4932"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B78567" w14:textId="77777777" w:rsidR="00252DFF" w:rsidRPr="00252DFF" w:rsidRDefault="00252DFF" w:rsidP="00252DFF">
                  <w:pPr>
                    <w:pStyle w:val="ROWTABELLA"/>
                    <w:rPr>
                      <w:color w:val="002060"/>
                    </w:rPr>
                  </w:pPr>
                  <w:r w:rsidRPr="00252DFF">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85923D" w14:textId="77777777" w:rsidR="00252DFF" w:rsidRPr="00252DFF" w:rsidRDefault="00252DFF" w:rsidP="00252DFF">
                  <w:pPr>
                    <w:pStyle w:val="ROWTABELLA"/>
                    <w:rPr>
                      <w:color w:val="002060"/>
                    </w:rPr>
                  </w:pPr>
                  <w:r w:rsidRPr="00252DFF">
                    <w:rPr>
                      <w:color w:val="002060"/>
                    </w:rPr>
                    <w:t>- OSTRENSE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48157D" w14:textId="77777777" w:rsidR="00252DFF" w:rsidRPr="00252DFF" w:rsidRDefault="00252DFF" w:rsidP="00252DFF">
                  <w:pPr>
                    <w:pStyle w:val="ROWTABELLA"/>
                    <w:jc w:val="center"/>
                    <w:rPr>
                      <w:color w:val="002060"/>
                    </w:rPr>
                  </w:pPr>
                  <w:r w:rsidRPr="00252DFF">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6D2265" w14:textId="77777777" w:rsidR="00252DFF" w:rsidRPr="00252DFF" w:rsidRDefault="00252DFF" w:rsidP="00252DFF">
                  <w:pPr>
                    <w:pStyle w:val="ROWTABELLA"/>
                    <w:jc w:val="center"/>
                    <w:rPr>
                      <w:color w:val="002060"/>
                    </w:rPr>
                  </w:pPr>
                  <w:r w:rsidRPr="00252DFF">
                    <w:rPr>
                      <w:color w:val="002060"/>
                    </w:rPr>
                    <w:t> </w:t>
                  </w:r>
                </w:p>
              </w:tc>
            </w:tr>
            <w:tr w:rsidR="00252DFF" w:rsidRPr="00252DFF" w14:paraId="12566B91"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87DC819" w14:textId="77777777" w:rsidR="00252DFF" w:rsidRPr="00252DFF" w:rsidRDefault="00252DFF" w:rsidP="00252DFF">
                  <w:pPr>
                    <w:pStyle w:val="ROWTABELLA"/>
                    <w:rPr>
                      <w:color w:val="002060"/>
                    </w:rPr>
                  </w:pPr>
                  <w:r w:rsidRPr="00252DFF">
                    <w:rPr>
                      <w:color w:val="002060"/>
                    </w:rPr>
                    <w:t>(1) 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72451E" w14:textId="77777777" w:rsidR="00252DFF" w:rsidRPr="00252DFF" w:rsidRDefault="00252DFF" w:rsidP="00252DFF">
                  <w:pPr>
                    <w:pStyle w:val="ROWTABELLA"/>
                    <w:rPr>
                      <w:color w:val="002060"/>
                    </w:rPr>
                  </w:pPr>
                  <w:r w:rsidRPr="00252DFF">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D2682B" w14:textId="77777777" w:rsidR="00252DFF" w:rsidRPr="00252DFF" w:rsidRDefault="00252DFF" w:rsidP="00252DFF">
                  <w:pPr>
                    <w:pStyle w:val="ROWTABELLA"/>
                    <w:jc w:val="center"/>
                    <w:rPr>
                      <w:color w:val="002060"/>
                    </w:rPr>
                  </w:pPr>
                  <w:r w:rsidRPr="00252DF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F2EC0C" w14:textId="77777777" w:rsidR="00252DFF" w:rsidRPr="00252DFF" w:rsidRDefault="00252DFF" w:rsidP="00252DFF">
                  <w:pPr>
                    <w:pStyle w:val="ROWTABELLA"/>
                    <w:jc w:val="center"/>
                    <w:rPr>
                      <w:color w:val="002060"/>
                    </w:rPr>
                  </w:pPr>
                  <w:r w:rsidRPr="00252DFF">
                    <w:rPr>
                      <w:color w:val="002060"/>
                    </w:rPr>
                    <w:t> </w:t>
                  </w:r>
                </w:p>
              </w:tc>
            </w:tr>
            <w:tr w:rsidR="00252DFF" w:rsidRPr="00252DFF" w14:paraId="530AFD86"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696009" w14:textId="77777777" w:rsidR="00252DFF" w:rsidRPr="00252DFF" w:rsidRDefault="00252DFF" w:rsidP="00252DFF">
                  <w:pPr>
                    <w:pStyle w:val="ROWTABELLA"/>
                    <w:rPr>
                      <w:color w:val="002060"/>
                    </w:rPr>
                  </w:pPr>
                  <w:r w:rsidRPr="00252DFF">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960241" w14:textId="77777777" w:rsidR="00252DFF" w:rsidRPr="00252DFF" w:rsidRDefault="00252DFF" w:rsidP="00252DFF">
                  <w:pPr>
                    <w:pStyle w:val="ROWTABELLA"/>
                    <w:rPr>
                      <w:color w:val="002060"/>
                    </w:rPr>
                  </w:pPr>
                  <w:r w:rsidRPr="00252DFF">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E127F2" w14:textId="77777777" w:rsidR="00252DFF" w:rsidRPr="00252DFF" w:rsidRDefault="00252DFF" w:rsidP="00252DFF">
                  <w:pPr>
                    <w:pStyle w:val="ROWTABELLA"/>
                    <w:jc w:val="center"/>
                    <w:rPr>
                      <w:color w:val="002060"/>
                    </w:rPr>
                  </w:pPr>
                  <w:r w:rsidRPr="00252DFF">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C62876" w14:textId="77777777" w:rsidR="00252DFF" w:rsidRPr="00252DFF" w:rsidRDefault="00252DFF" w:rsidP="00252DFF">
                  <w:pPr>
                    <w:pStyle w:val="ROWTABELLA"/>
                    <w:jc w:val="center"/>
                    <w:rPr>
                      <w:color w:val="002060"/>
                    </w:rPr>
                  </w:pPr>
                  <w:r w:rsidRPr="00252DFF">
                    <w:rPr>
                      <w:color w:val="002060"/>
                    </w:rPr>
                    <w:t> </w:t>
                  </w:r>
                </w:p>
              </w:tc>
            </w:tr>
            <w:tr w:rsidR="00252DFF" w:rsidRPr="00252DFF" w14:paraId="6E7B67FA"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67ACE288" w14:textId="77777777" w:rsidR="00252DFF" w:rsidRPr="00252DFF" w:rsidRDefault="00252DFF" w:rsidP="00252DFF">
                  <w:pPr>
                    <w:pStyle w:val="ROWTABELLA"/>
                    <w:rPr>
                      <w:color w:val="002060"/>
                    </w:rPr>
                  </w:pPr>
                  <w:r w:rsidRPr="00252DFF">
                    <w:rPr>
                      <w:color w:val="002060"/>
                    </w:rPr>
                    <w:t>(1) - disputata il 09/02/2020</w:t>
                  </w:r>
                </w:p>
              </w:tc>
            </w:tr>
          </w:tbl>
          <w:p w14:paraId="0F50C33B" w14:textId="77777777" w:rsidR="00252DFF" w:rsidRPr="00252DFF" w:rsidRDefault="00252DFF" w:rsidP="00252DF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48A27086"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5E6702" w14:textId="77777777" w:rsidR="00252DFF" w:rsidRPr="00252DFF" w:rsidRDefault="00252DFF" w:rsidP="00252DFF">
                  <w:pPr>
                    <w:pStyle w:val="HEADERTABELLA"/>
                    <w:rPr>
                      <w:color w:val="002060"/>
                    </w:rPr>
                  </w:pPr>
                  <w:r w:rsidRPr="00252DFF">
                    <w:rPr>
                      <w:color w:val="002060"/>
                    </w:rPr>
                    <w:t>GIRONE SA - 5 Giornata - A</w:t>
                  </w:r>
                </w:p>
              </w:tc>
            </w:tr>
            <w:tr w:rsidR="00252DFF" w:rsidRPr="00252DFF" w14:paraId="0827F282"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C39262" w14:textId="77777777" w:rsidR="00252DFF" w:rsidRPr="00252DFF" w:rsidRDefault="00252DFF" w:rsidP="00252DFF">
                  <w:pPr>
                    <w:pStyle w:val="ROWTABELLA"/>
                    <w:rPr>
                      <w:color w:val="002060"/>
                    </w:rPr>
                  </w:pPr>
                  <w:r w:rsidRPr="00252DFF">
                    <w:rPr>
                      <w:color w:val="002060"/>
                    </w:rPr>
                    <w:t xml:space="preserve">AUDAX 1970 </w:t>
                  </w:r>
                  <w:proofErr w:type="gramStart"/>
                  <w:r w:rsidRPr="00252DFF">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D37AF0" w14:textId="77777777" w:rsidR="00252DFF" w:rsidRPr="00252DFF" w:rsidRDefault="00252DFF" w:rsidP="00252DFF">
                  <w:pPr>
                    <w:pStyle w:val="ROWTABELLA"/>
                    <w:rPr>
                      <w:color w:val="002060"/>
                    </w:rPr>
                  </w:pPr>
                  <w:r w:rsidRPr="00252DFF">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203203" w14:textId="77777777" w:rsidR="00252DFF" w:rsidRPr="00252DFF" w:rsidRDefault="00252DFF" w:rsidP="00252DFF">
                  <w:pPr>
                    <w:pStyle w:val="ROWTABELLA"/>
                    <w:jc w:val="center"/>
                    <w:rPr>
                      <w:color w:val="002060"/>
                    </w:rPr>
                  </w:pPr>
                  <w:r w:rsidRPr="00252DFF">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2B7B59" w14:textId="77777777" w:rsidR="00252DFF" w:rsidRPr="00252DFF" w:rsidRDefault="00252DFF" w:rsidP="00252DFF">
                  <w:pPr>
                    <w:pStyle w:val="ROWTABELLA"/>
                    <w:jc w:val="center"/>
                    <w:rPr>
                      <w:color w:val="002060"/>
                    </w:rPr>
                  </w:pPr>
                  <w:r w:rsidRPr="00252DFF">
                    <w:rPr>
                      <w:color w:val="002060"/>
                    </w:rPr>
                    <w:t> </w:t>
                  </w:r>
                </w:p>
              </w:tc>
            </w:tr>
            <w:tr w:rsidR="00252DFF" w:rsidRPr="00252DFF" w14:paraId="0BC225F9"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F8F0B5D" w14:textId="77777777" w:rsidR="00252DFF" w:rsidRPr="00252DFF" w:rsidRDefault="00252DFF" w:rsidP="00252DFF">
                  <w:pPr>
                    <w:pStyle w:val="ROWTABELLA"/>
                    <w:rPr>
                      <w:color w:val="002060"/>
                    </w:rPr>
                  </w:pPr>
                  <w:r w:rsidRPr="00252DFF">
                    <w:rPr>
                      <w:color w:val="002060"/>
                    </w:rPr>
                    <w:t>(1) 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B3DA15" w14:textId="77777777" w:rsidR="00252DFF" w:rsidRPr="00252DFF" w:rsidRDefault="00252DFF" w:rsidP="00252DFF">
                  <w:pPr>
                    <w:pStyle w:val="ROWTABELLA"/>
                    <w:rPr>
                      <w:color w:val="002060"/>
                    </w:rPr>
                  </w:pPr>
                  <w:r w:rsidRPr="00252DFF">
                    <w:rPr>
                      <w:color w:val="002060"/>
                    </w:rPr>
                    <w:t xml:space="preserve">- REAL </w:t>
                  </w:r>
                  <w:proofErr w:type="gramStart"/>
                  <w:r w:rsidRPr="00252DFF">
                    <w:rPr>
                      <w:color w:val="002060"/>
                    </w:rPr>
                    <w:t>S.COSTANZO</w:t>
                  </w:r>
                  <w:proofErr w:type="gramEnd"/>
                  <w:r w:rsidRPr="00252DFF">
                    <w:rPr>
                      <w:color w:val="002060"/>
                    </w:rPr>
                    <w:t xml:space="preserve"> </w:t>
                  </w:r>
                  <w:proofErr w:type="spellStart"/>
                  <w:r w:rsidRPr="00252DFF">
                    <w:rPr>
                      <w:color w:val="002060"/>
                    </w:rP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67C235A9" w14:textId="77777777" w:rsidR="00252DFF" w:rsidRPr="00252DFF" w:rsidRDefault="00252DFF" w:rsidP="00252DFF">
                  <w:pPr>
                    <w:pStyle w:val="ROWTABELLA"/>
                    <w:jc w:val="center"/>
                    <w:rPr>
                      <w:color w:val="002060"/>
                    </w:rPr>
                  </w:pPr>
                  <w:r w:rsidRPr="00252DFF">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0919307" w14:textId="77777777" w:rsidR="00252DFF" w:rsidRPr="00252DFF" w:rsidRDefault="00252DFF" w:rsidP="00252DFF">
                  <w:pPr>
                    <w:pStyle w:val="ROWTABELLA"/>
                    <w:jc w:val="center"/>
                    <w:rPr>
                      <w:color w:val="002060"/>
                    </w:rPr>
                  </w:pPr>
                  <w:r w:rsidRPr="00252DFF">
                    <w:rPr>
                      <w:color w:val="002060"/>
                    </w:rPr>
                    <w:t> </w:t>
                  </w:r>
                </w:p>
              </w:tc>
            </w:tr>
            <w:tr w:rsidR="00252DFF" w:rsidRPr="00252DFF" w14:paraId="29901805"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377E4D" w14:textId="77777777" w:rsidR="00252DFF" w:rsidRPr="00252DFF" w:rsidRDefault="00252DFF" w:rsidP="00252DFF">
                  <w:pPr>
                    <w:pStyle w:val="ROWTABELLA"/>
                    <w:rPr>
                      <w:color w:val="002060"/>
                    </w:rPr>
                  </w:pPr>
                  <w:r w:rsidRPr="00252DFF">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F51655" w14:textId="77777777" w:rsidR="00252DFF" w:rsidRPr="00252DFF" w:rsidRDefault="00252DFF" w:rsidP="00252DFF">
                  <w:pPr>
                    <w:pStyle w:val="ROWTABELLA"/>
                    <w:rPr>
                      <w:color w:val="002060"/>
                    </w:rPr>
                  </w:pPr>
                  <w:r w:rsidRPr="00252DFF">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6683DB" w14:textId="77777777" w:rsidR="00252DFF" w:rsidRPr="00252DFF" w:rsidRDefault="00252DFF" w:rsidP="00252DFF">
                  <w:pPr>
                    <w:pStyle w:val="ROWTABELLA"/>
                    <w:jc w:val="center"/>
                    <w:rPr>
                      <w:color w:val="002060"/>
                    </w:rPr>
                  </w:pPr>
                  <w:r w:rsidRPr="00252DFF">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DD659D" w14:textId="77777777" w:rsidR="00252DFF" w:rsidRPr="00252DFF" w:rsidRDefault="00252DFF" w:rsidP="00252DFF">
                  <w:pPr>
                    <w:pStyle w:val="ROWTABELLA"/>
                    <w:jc w:val="center"/>
                    <w:rPr>
                      <w:color w:val="002060"/>
                    </w:rPr>
                  </w:pPr>
                  <w:r w:rsidRPr="00252DFF">
                    <w:rPr>
                      <w:color w:val="002060"/>
                    </w:rPr>
                    <w:t> </w:t>
                  </w:r>
                </w:p>
              </w:tc>
            </w:tr>
            <w:tr w:rsidR="00252DFF" w:rsidRPr="00252DFF" w14:paraId="5BDE6FC8"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F64572" w14:textId="77777777" w:rsidR="00252DFF" w:rsidRPr="00252DFF" w:rsidRDefault="00252DFF" w:rsidP="00252DFF">
                  <w:pPr>
                    <w:pStyle w:val="ROWTABELLA"/>
                    <w:rPr>
                      <w:color w:val="002060"/>
                    </w:rPr>
                  </w:pPr>
                  <w:r w:rsidRPr="00252DF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D2E0C8" w14:textId="77777777" w:rsidR="00252DFF" w:rsidRPr="00252DFF" w:rsidRDefault="00252DFF" w:rsidP="00252DFF">
                  <w:pPr>
                    <w:pStyle w:val="ROWTABELLA"/>
                    <w:rPr>
                      <w:color w:val="002060"/>
                    </w:rPr>
                  </w:pPr>
                  <w:r w:rsidRPr="00252DFF">
                    <w:rPr>
                      <w:color w:val="00206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064599" w14:textId="77777777" w:rsidR="00252DFF" w:rsidRPr="00252DFF" w:rsidRDefault="00252DFF" w:rsidP="00252DFF">
                  <w:pPr>
                    <w:pStyle w:val="ROWTABELLA"/>
                    <w:jc w:val="center"/>
                    <w:rPr>
                      <w:color w:val="002060"/>
                    </w:rPr>
                  </w:pPr>
                  <w:r w:rsidRPr="00252DFF">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A902D4" w14:textId="77777777" w:rsidR="00252DFF" w:rsidRPr="00252DFF" w:rsidRDefault="00252DFF" w:rsidP="00252DFF">
                  <w:pPr>
                    <w:pStyle w:val="ROWTABELLA"/>
                    <w:jc w:val="center"/>
                    <w:rPr>
                      <w:color w:val="002060"/>
                    </w:rPr>
                  </w:pPr>
                  <w:r w:rsidRPr="00252DFF">
                    <w:rPr>
                      <w:color w:val="002060"/>
                    </w:rPr>
                    <w:t> </w:t>
                  </w:r>
                </w:p>
              </w:tc>
            </w:tr>
            <w:tr w:rsidR="00252DFF" w:rsidRPr="00252DFF" w14:paraId="0191925F"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7F7333A7" w14:textId="77777777" w:rsidR="00252DFF" w:rsidRPr="00252DFF" w:rsidRDefault="00252DFF" w:rsidP="00252DFF">
                  <w:pPr>
                    <w:pStyle w:val="ROWTABELLA"/>
                    <w:rPr>
                      <w:color w:val="002060"/>
                    </w:rPr>
                  </w:pPr>
                  <w:r w:rsidRPr="00252DFF">
                    <w:rPr>
                      <w:color w:val="002060"/>
                    </w:rPr>
                    <w:t>(1) - disputata il 09/02/2020</w:t>
                  </w:r>
                </w:p>
              </w:tc>
            </w:tr>
          </w:tbl>
          <w:p w14:paraId="48A8EE00" w14:textId="77777777" w:rsidR="00252DFF" w:rsidRPr="00252DFF" w:rsidRDefault="00252DFF" w:rsidP="00252DFF">
            <w:pPr>
              <w:rPr>
                <w:color w:val="002060"/>
              </w:rPr>
            </w:pPr>
          </w:p>
        </w:tc>
      </w:tr>
    </w:tbl>
    <w:p w14:paraId="2BD17A7A"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52DFF" w:rsidRPr="00252DFF" w14:paraId="33569C46"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288BDF7C"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547150" w14:textId="77777777" w:rsidR="00252DFF" w:rsidRPr="00252DFF" w:rsidRDefault="00252DFF" w:rsidP="00252DFF">
                  <w:pPr>
                    <w:pStyle w:val="HEADERTABELLA"/>
                    <w:rPr>
                      <w:color w:val="002060"/>
                    </w:rPr>
                  </w:pPr>
                  <w:r w:rsidRPr="00252DFF">
                    <w:rPr>
                      <w:color w:val="002060"/>
                    </w:rPr>
                    <w:t>GIRONE SB - 5 Giornata - A</w:t>
                  </w:r>
                </w:p>
              </w:tc>
            </w:tr>
            <w:tr w:rsidR="00252DFF" w:rsidRPr="00252DFF" w14:paraId="00AC2A62"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9094E39" w14:textId="77777777" w:rsidR="00252DFF" w:rsidRPr="00252DFF" w:rsidRDefault="00252DFF" w:rsidP="00252DFF">
                  <w:pPr>
                    <w:pStyle w:val="ROWTABELLA"/>
                    <w:rPr>
                      <w:color w:val="002060"/>
                    </w:rPr>
                  </w:pPr>
                  <w:r w:rsidRPr="00252DFF">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0AA0B3" w14:textId="77777777" w:rsidR="00252DFF" w:rsidRPr="00252DFF" w:rsidRDefault="00252DFF" w:rsidP="00252DFF">
                  <w:pPr>
                    <w:pStyle w:val="ROWTABELLA"/>
                    <w:rPr>
                      <w:color w:val="002060"/>
                    </w:rPr>
                  </w:pPr>
                  <w:r w:rsidRPr="00252DFF">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C3AB26" w14:textId="77777777" w:rsidR="00252DFF" w:rsidRPr="00252DFF" w:rsidRDefault="00252DFF" w:rsidP="00252DFF">
                  <w:pPr>
                    <w:pStyle w:val="ROWTABELLA"/>
                    <w:jc w:val="center"/>
                    <w:rPr>
                      <w:color w:val="002060"/>
                    </w:rPr>
                  </w:pPr>
                  <w:r w:rsidRPr="00252DFF">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89AC85" w14:textId="77777777" w:rsidR="00252DFF" w:rsidRPr="00252DFF" w:rsidRDefault="00252DFF" w:rsidP="00252DFF">
                  <w:pPr>
                    <w:pStyle w:val="ROWTABELLA"/>
                    <w:jc w:val="center"/>
                    <w:rPr>
                      <w:color w:val="002060"/>
                    </w:rPr>
                  </w:pPr>
                  <w:r w:rsidRPr="00252DFF">
                    <w:rPr>
                      <w:color w:val="002060"/>
                    </w:rPr>
                    <w:t> </w:t>
                  </w:r>
                </w:p>
              </w:tc>
            </w:tr>
            <w:tr w:rsidR="00252DFF" w:rsidRPr="00252DFF" w14:paraId="18C2AF5D"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7E2B0B0" w14:textId="77777777" w:rsidR="00252DFF" w:rsidRPr="00252DFF" w:rsidRDefault="00252DFF" w:rsidP="00252DFF">
                  <w:pPr>
                    <w:pStyle w:val="ROWTABELLA"/>
                    <w:rPr>
                      <w:color w:val="002060"/>
                    </w:rPr>
                  </w:pPr>
                  <w:r w:rsidRPr="00252DFF">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EA14DE4" w14:textId="77777777" w:rsidR="00252DFF" w:rsidRPr="00252DFF" w:rsidRDefault="00252DFF" w:rsidP="00252DFF">
                  <w:pPr>
                    <w:pStyle w:val="ROWTABELLA"/>
                    <w:rPr>
                      <w:color w:val="002060"/>
                    </w:rPr>
                  </w:pPr>
                  <w:r w:rsidRPr="00252DFF">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361619" w14:textId="77777777" w:rsidR="00252DFF" w:rsidRPr="00252DFF" w:rsidRDefault="00252DFF" w:rsidP="00252DFF">
                  <w:pPr>
                    <w:pStyle w:val="ROWTABELLA"/>
                    <w:jc w:val="center"/>
                    <w:rPr>
                      <w:color w:val="002060"/>
                    </w:rPr>
                  </w:pPr>
                  <w:r w:rsidRPr="00252DFF">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EFA70B5" w14:textId="77777777" w:rsidR="00252DFF" w:rsidRPr="00252DFF" w:rsidRDefault="00252DFF" w:rsidP="00252DFF">
                  <w:pPr>
                    <w:pStyle w:val="ROWTABELLA"/>
                    <w:jc w:val="center"/>
                    <w:rPr>
                      <w:color w:val="002060"/>
                    </w:rPr>
                  </w:pPr>
                  <w:r w:rsidRPr="00252DFF">
                    <w:rPr>
                      <w:color w:val="002060"/>
                    </w:rPr>
                    <w:t> </w:t>
                  </w:r>
                </w:p>
              </w:tc>
            </w:tr>
            <w:tr w:rsidR="00252DFF" w:rsidRPr="00252DFF" w14:paraId="3EBD8A4D"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FCE53EE" w14:textId="77777777" w:rsidR="00252DFF" w:rsidRPr="00252DFF" w:rsidRDefault="00252DFF" w:rsidP="00252DFF">
                  <w:pPr>
                    <w:pStyle w:val="ROWTABELLA"/>
                    <w:rPr>
                      <w:color w:val="002060"/>
                    </w:rPr>
                  </w:pPr>
                  <w:r w:rsidRPr="00252DFF">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976C6CD" w14:textId="77777777" w:rsidR="00252DFF" w:rsidRPr="00252DFF" w:rsidRDefault="00252DFF" w:rsidP="00252DFF">
                  <w:pPr>
                    <w:pStyle w:val="ROWTABELLA"/>
                    <w:rPr>
                      <w:color w:val="002060"/>
                    </w:rPr>
                  </w:pPr>
                  <w:r w:rsidRPr="00252DFF">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CB56B55" w14:textId="77777777" w:rsidR="00252DFF" w:rsidRPr="00252DFF" w:rsidRDefault="00252DFF" w:rsidP="00252DFF">
                  <w:pPr>
                    <w:pStyle w:val="ROWTABELLA"/>
                    <w:jc w:val="center"/>
                    <w:rPr>
                      <w:color w:val="002060"/>
                    </w:rPr>
                  </w:pPr>
                  <w:r w:rsidRPr="00252DFF">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E372F2" w14:textId="77777777" w:rsidR="00252DFF" w:rsidRPr="00252DFF" w:rsidRDefault="00252DFF" w:rsidP="00252DFF">
                  <w:pPr>
                    <w:pStyle w:val="ROWTABELLA"/>
                    <w:jc w:val="center"/>
                    <w:rPr>
                      <w:color w:val="002060"/>
                    </w:rPr>
                  </w:pPr>
                  <w:r w:rsidRPr="00252DFF">
                    <w:rPr>
                      <w:color w:val="002060"/>
                    </w:rPr>
                    <w:t> </w:t>
                  </w:r>
                </w:p>
              </w:tc>
            </w:tr>
            <w:tr w:rsidR="00252DFF" w:rsidRPr="00252DFF" w14:paraId="06474181"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86F8464" w14:textId="77777777" w:rsidR="00252DFF" w:rsidRPr="00252DFF" w:rsidRDefault="00252DFF" w:rsidP="00252DFF">
                  <w:pPr>
                    <w:pStyle w:val="ROWTABELLA"/>
                    <w:rPr>
                      <w:color w:val="002060"/>
                    </w:rPr>
                  </w:pPr>
                  <w:r w:rsidRPr="00252DFF">
                    <w:rPr>
                      <w:color w:val="002060"/>
                    </w:rPr>
                    <w:t>(1) 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36B0B1" w14:textId="77777777" w:rsidR="00252DFF" w:rsidRPr="00252DFF" w:rsidRDefault="00252DFF" w:rsidP="00252DFF">
                  <w:pPr>
                    <w:pStyle w:val="ROWTABELLA"/>
                    <w:rPr>
                      <w:color w:val="002060"/>
                    </w:rPr>
                  </w:pPr>
                  <w:r w:rsidRPr="00252DFF">
                    <w:rPr>
                      <w:color w:val="002060"/>
                    </w:rPr>
                    <w:t>- POLISPORTIVA GAGLIARDA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255145" w14:textId="77777777" w:rsidR="00252DFF" w:rsidRPr="00252DFF" w:rsidRDefault="00252DFF" w:rsidP="00252DFF">
                  <w:pPr>
                    <w:pStyle w:val="ROWTABELLA"/>
                    <w:jc w:val="center"/>
                    <w:rPr>
                      <w:color w:val="002060"/>
                    </w:rPr>
                  </w:pPr>
                  <w:r w:rsidRPr="00252DFF">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AB64CF" w14:textId="77777777" w:rsidR="00252DFF" w:rsidRPr="00252DFF" w:rsidRDefault="00252DFF" w:rsidP="00252DFF">
                  <w:pPr>
                    <w:pStyle w:val="ROWTABELLA"/>
                    <w:jc w:val="center"/>
                    <w:rPr>
                      <w:color w:val="002060"/>
                    </w:rPr>
                  </w:pPr>
                  <w:r w:rsidRPr="00252DFF">
                    <w:rPr>
                      <w:color w:val="002060"/>
                    </w:rPr>
                    <w:t> </w:t>
                  </w:r>
                </w:p>
              </w:tc>
            </w:tr>
            <w:tr w:rsidR="00252DFF" w:rsidRPr="00252DFF" w14:paraId="416B2ECB"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76A8B66B" w14:textId="77777777" w:rsidR="00252DFF" w:rsidRPr="00252DFF" w:rsidRDefault="00252DFF" w:rsidP="00252DFF">
                  <w:pPr>
                    <w:pStyle w:val="ROWTABELLA"/>
                    <w:rPr>
                      <w:color w:val="002060"/>
                    </w:rPr>
                  </w:pPr>
                  <w:r w:rsidRPr="00252DFF">
                    <w:rPr>
                      <w:color w:val="002060"/>
                    </w:rPr>
                    <w:t>(1) - disputata il 09/02/2020</w:t>
                  </w:r>
                </w:p>
              </w:tc>
            </w:tr>
          </w:tbl>
          <w:p w14:paraId="47EEE867" w14:textId="77777777" w:rsidR="00252DFF" w:rsidRPr="00252DFF" w:rsidRDefault="00252DFF" w:rsidP="00252DFF">
            <w:pPr>
              <w:rPr>
                <w:color w:val="002060"/>
              </w:rPr>
            </w:pPr>
          </w:p>
        </w:tc>
      </w:tr>
    </w:tbl>
    <w:p w14:paraId="1CB5EFA4" w14:textId="77777777" w:rsidR="00252DFF" w:rsidRPr="00252DFF" w:rsidRDefault="00252DFF" w:rsidP="00252DFF">
      <w:pPr>
        <w:pStyle w:val="breakline"/>
        <w:divId w:val="527259509"/>
        <w:rPr>
          <w:color w:val="002060"/>
        </w:rPr>
      </w:pPr>
    </w:p>
    <w:p w14:paraId="0AB721A0" w14:textId="77777777" w:rsidR="00252DFF" w:rsidRPr="00252DFF" w:rsidRDefault="00252DFF" w:rsidP="00252DFF">
      <w:pPr>
        <w:pStyle w:val="breakline"/>
        <w:divId w:val="527259509"/>
        <w:rPr>
          <w:color w:val="002060"/>
        </w:rPr>
      </w:pPr>
    </w:p>
    <w:p w14:paraId="2E91AFB2" w14:textId="77777777" w:rsidR="00252DFF" w:rsidRPr="00252DFF" w:rsidRDefault="00252DFF" w:rsidP="00252DFF">
      <w:pPr>
        <w:pStyle w:val="TITOLOPRINC"/>
        <w:divId w:val="527259509"/>
        <w:rPr>
          <w:color w:val="002060"/>
        </w:rPr>
      </w:pPr>
      <w:r w:rsidRPr="00252DFF">
        <w:rPr>
          <w:color w:val="002060"/>
        </w:rPr>
        <w:lastRenderedPageBreak/>
        <w:t>GIUDICE SPORTIVO</w:t>
      </w:r>
    </w:p>
    <w:p w14:paraId="260E1ED3" w14:textId="77777777" w:rsidR="00252DFF" w:rsidRPr="00252DFF" w:rsidRDefault="00252DFF" w:rsidP="00252DFF">
      <w:pPr>
        <w:pStyle w:val="diffida"/>
        <w:divId w:val="527259509"/>
        <w:rPr>
          <w:color w:val="002060"/>
        </w:rPr>
      </w:pPr>
      <w:r w:rsidRPr="00252DFF">
        <w:rPr>
          <w:color w:val="002060"/>
        </w:rPr>
        <w:t>Il Giudice Sportivo, Avv. Claudio Romagnoli, nella seduta del 12/02/2020 ha adottato le decisioni che di seguito integralmente si riportano:</w:t>
      </w:r>
    </w:p>
    <w:p w14:paraId="06C1525B" w14:textId="77777777" w:rsidR="00252DFF" w:rsidRPr="00252DFF" w:rsidRDefault="00252DFF" w:rsidP="00252DFF">
      <w:pPr>
        <w:pStyle w:val="titolo10"/>
        <w:divId w:val="527259509"/>
        <w:rPr>
          <w:color w:val="002060"/>
        </w:rPr>
      </w:pPr>
      <w:r w:rsidRPr="00252DFF">
        <w:rPr>
          <w:color w:val="002060"/>
        </w:rPr>
        <w:t xml:space="preserve">GARE DEL 8/ 2/2020 </w:t>
      </w:r>
    </w:p>
    <w:p w14:paraId="41812E65"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13DDC185"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3D55C337" w14:textId="77777777" w:rsidR="00252DFF" w:rsidRPr="00252DFF" w:rsidRDefault="00252DFF" w:rsidP="00252DFF">
      <w:pPr>
        <w:pStyle w:val="titolo30"/>
        <w:divId w:val="527259509"/>
        <w:rPr>
          <w:color w:val="002060"/>
        </w:rPr>
      </w:pPr>
      <w:r w:rsidRPr="00252DFF">
        <w:rPr>
          <w:color w:val="002060"/>
        </w:rPr>
        <w:t xml:space="preserve">SOCIETA' </w:t>
      </w:r>
    </w:p>
    <w:p w14:paraId="1E2EDBCA" w14:textId="77777777" w:rsidR="00252DFF" w:rsidRPr="00252DFF" w:rsidRDefault="00252DFF" w:rsidP="00252DFF">
      <w:pPr>
        <w:pStyle w:val="titolo20"/>
        <w:divId w:val="527259509"/>
        <w:rPr>
          <w:color w:val="002060"/>
        </w:rPr>
      </w:pPr>
      <w:r w:rsidRPr="00252DFF">
        <w:rPr>
          <w:color w:val="002060"/>
        </w:rPr>
        <w:t xml:space="preserve">AMMENDA </w:t>
      </w:r>
    </w:p>
    <w:p w14:paraId="06B2A0D0" w14:textId="64671C6F"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Euro 80,00 C.U.S. ANCONA </w:t>
      </w:r>
      <w:r w:rsidRPr="00252DFF">
        <w:rPr>
          <w:color w:val="002060"/>
        </w:rPr>
        <w:br/>
        <w:t>Per aver il proprio pubblico tenuto un comportame</w:t>
      </w:r>
      <w:r>
        <w:rPr>
          <w:color w:val="002060"/>
        </w:rPr>
        <w:t>n</w:t>
      </w:r>
      <w:r w:rsidRPr="00252DFF">
        <w:rPr>
          <w:color w:val="002060"/>
        </w:rPr>
        <w:t xml:space="preserve">to offensivo nei confronti dell'arbitro e dei giocatori della squadra avversaria per tutta la gara. </w:t>
      </w:r>
    </w:p>
    <w:p w14:paraId="0DD00988" w14:textId="77777777" w:rsidR="00252DFF" w:rsidRPr="00252DFF" w:rsidRDefault="00252DFF" w:rsidP="00252DFF">
      <w:pPr>
        <w:pStyle w:val="titolo30"/>
        <w:divId w:val="527259509"/>
        <w:rPr>
          <w:color w:val="002060"/>
        </w:rPr>
      </w:pPr>
      <w:r w:rsidRPr="00252DFF">
        <w:rPr>
          <w:color w:val="002060"/>
        </w:rPr>
        <w:t xml:space="preserve">CALCIATORI NON ESPULSI </w:t>
      </w:r>
    </w:p>
    <w:p w14:paraId="010A6234" w14:textId="77777777" w:rsidR="00252DFF" w:rsidRPr="00252DFF" w:rsidRDefault="00252DFF" w:rsidP="00252DFF">
      <w:pPr>
        <w:pStyle w:val="titolo20"/>
        <w:divId w:val="527259509"/>
        <w:rPr>
          <w:color w:val="002060"/>
        </w:rPr>
      </w:pPr>
      <w:r w:rsidRPr="00252D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30387936" w14:textId="77777777" w:rsidTr="00252DFF">
        <w:trPr>
          <w:divId w:val="527259509"/>
        </w:trPr>
        <w:tc>
          <w:tcPr>
            <w:tcW w:w="2200" w:type="dxa"/>
            <w:tcMar>
              <w:top w:w="20" w:type="dxa"/>
              <w:left w:w="20" w:type="dxa"/>
              <w:bottom w:w="20" w:type="dxa"/>
              <w:right w:w="20" w:type="dxa"/>
            </w:tcMar>
            <w:vAlign w:val="center"/>
          </w:tcPr>
          <w:p w14:paraId="0666166C" w14:textId="77777777" w:rsidR="00252DFF" w:rsidRPr="00252DFF" w:rsidRDefault="00252DFF" w:rsidP="00252DFF">
            <w:pPr>
              <w:pStyle w:val="movimento"/>
              <w:rPr>
                <w:color w:val="002060"/>
              </w:rPr>
            </w:pPr>
            <w:r w:rsidRPr="00252DFF">
              <w:rPr>
                <w:color w:val="002060"/>
              </w:rPr>
              <w:t>FRULLA SACHA</w:t>
            </w:r>
          </w:p>
        </w:tc>
        <w:tc>
          <w:tcPr>
            <w:tcW w:w="2200" w:type="dxa"/>
            <w:tcMar>
              <w:top w:w="20" w:type="dxa"/>
              <w:left w:w="20" w:type="dxa"/>
              <w:bottom w:w="20" w:type="dxa"/>
              <w:right w:w="20" w:type="dxa"/>
            </w:tcMar>
            <w:vAlign w:val="center"/>
          </w:tcPr>
          <w:p w14:paraId="1576E330" w14:textId="77777777" w:rsidR="00252DFF" w:rsidRPr="00252DFF" w:rsidRDefault="00252DFF" w:rsidP="00252DFF">
            <w:pPr>
              <w:pStyle w:val="movimento2"/>
              <w:rPr>
                <w:color w:val="002060"/>
              </w:rPr>
            </w:pPr>
            <w:r w:rsidRPr="00252DFF">
              <w:rPr>
                <w:color w:val="002060"/>
              </w:rPr>
              <w:t xml:space="preserve">(SENIGALLIA CALCIO) </w:t>
            </w:r>
          </w:p>
        </w:tc>
        <w:tc>
          <w:tcPr>
            <w:tcW w:w="800" w:type="dxa"/>
            <w:tcMar>
              <w:top w:w="20" w:type="dxa"/>
              <w:left w:w="20" w:type="dxa"/>
              <w:bottom w:w="20" w:type="dxa"/>
              <w:right w:w="20" w:type="dxa"/>
            </w:tcMar>
            <w:vAlign w:val="center"/>
          </w:tcPr>
          <w:p w14:paraId="0CF65F06"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2A80E53"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43A6B6F" w14:textId="77777777" w:rsidR="00252DFF" w:rsidRPr="00252DFF" w:rsidRDefault="00252DFF" w:rsidP="00252DFF">
            <w:pPr>
              <w:pStyle w:val="movimento2"/>
              <w:rPr>
                <w:color w:val="002060"/>
              </w:rPr>
            </w:pPr>
            <w:r w:rsidRPr="00252DFF">
              <w:rPr>
                <w:color w:val="002060"/>
              </w:rPr>
              <w:t> </w:t>
            </w:r>
          </w:p>
        </w:tc>
      </w:tr>
    </w:tbl>
    <w:p w14:paraId="018ED813" w14:textId="77777777" w:rsidR="00252DFF" w:rsidRPr="00252DFF" w:rsidRDefault="00252DFF" w:rsidP="00252DFF">
      <w:pPr>
        <w:pStyle w:val="titolo20"/>
        <w:divId w:val="527259509"/>
        <w:rPr>
          <w:color w:val="002060"/>
        </w:rPr>
      </w:pPr>
      <w:r w:rsidRPr="00252D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0DDB6B1E" w14:textId="77777777" w:rsidTr="00252DFF">
        <w:trPr>
          <w:divId w:val="527259509"/>
        </w:trPr>
        <w:tc>
          <w:tcPr>
            <w:tcW w:w="2200" w:type="dxa"/>
            <w:tcMar>
              <w:top w:w="20" w:type="dxa"/>
              <w:left w:w="20" w:type="dxa"/>
              <w:bottom w:w="20" w:type="dxa"/>
              <w:right w:w="20" w:type="dxa"/>
            </w:tcMar>
            <w:vAlign w:val="center"/>
          </w:tcPr>
          <w:p w14:paraId="60040101" w14:textId="77777777" w:rsidR="00252DFF" w:rsidRPr="00252DFF" w:rsidRDefault="00252DFF" w:rsidP="00252DFF">
            <w:pPr>
              <w:pStyle w:val="movimento"/>
              <w:rPr>
                <w:color w:val="002060"/>
              </w:rPr>
            </w:pPr>
            <w:r w:rsidRPr="00252DFF">
              <w:rPr>
                <w:color w:val="002060"/>
              </w:rPr>
              <w:t>HILAJ NICOLAS</w:t>
            </w:r>
          </w:p>
        </w:tc>
        <w:tc>
          <w:tcPr>
            <w:tcW w:w="2200" w:type="dxa"/>
            <w:tcMar>
              <w:top w:w="20" w:type="dxa"/>
              <w:left w:w="20" w:type="dxa"/>
              <w:bottom w:w="20" w:type="dxa"/>
              <w:right w:w="20" w:type="dxa"/>
            </w:tcMar>
            <w:vAlign w:val="center"/>
          </w:tcPr>
          <w:p w14:paraId="14A774BC" w14:textId="77777777" w:rsidR="00252DFF" w:rsidRPr="00252DFF" w:rsidRDefault="00252DFF" w:rsidP="00252DFF">
            <w:pPr>
              <w:pStyle w:val="movimento2"/>
              <w:rPr>
                <w:color w:val="002060"/>
              </w:rPr>
            </w:pPr>
            <w:r w:rsidRPr="00252DFF">
              <w:rPr>
                <w:color w:val="002060"/>
              </w:rPr>
              <w:t xml:space="preserve">(SENIGALLIA CALCIO) </w:t>
            </w:r>
          </w:p>
        </w:tc>
        <w:tc>
          <w:tcPr>
            <w:tcW w:w="800" w:type="dxa"/>
            <w:tcMar>
              <w:top w:w="20" w:type="dxa"/>
              <w:left w:w="20" w:type="dxa"/>
              <w:bottom w:w="20" w:type="dxa"/>
              <w:right w:w="20" w:type="dxa"/>
            </w:tcMar>
            <w:vAlign w:val="center"/>
          </w:tcPr>
          <w:p w14:paraId="7736086A"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EEDCC95"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3CE568F" w14:textId="77777777" w:rsidR="00252DFF" w:rsidRPr="00252DFF" w:rsidRDefault="00252DFF" w:rsidP="00252DFF">
            <w:pPr>
              <w:pStyle w:val="movimento2"/>
              <w:rPr>
                <w:color w:val="002060"/>
              </w:rPr>
            </w:pPr>
            <w:r w:rsidRPr="00252DFF">
              <w:rPr>
                <w:color w:val="002060"/>
              </w:rPr>
              <w:t> </w:t>
            </w:r>
          </w:p>
        </w:tc>
      </w:tr>
    </w:tbl>
    <w:p w14:paraId="35A91618"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186F046E" w14:textId="77777777" w:rsidTr="00252DFF">
        <w:trPr>
          <w:divId w:val="527259509"/>
        </w:trPr>
        <w:tc>
          <w:tcPr>
            <w:tcW w:w="2200" w:type="dxa"/>
            <w:tcMar>
              <w:top w:w="20" w:type="dxa"/>
              <w:left w:w="20" w:type="dxa"/>
              <w:bottom w:w="20" w:type="dxa"/>
              <w:right w:w="20" w:type="dxa"/>
            </w:tcMar>
            <w:vAlign w:val="center"/>
          </w:tcPr>
          <w:p w14:paraId="32C17967" w14:textId="77777777" w:rsidR="00252DFF" w:rsidRPr="00252DFF" w:rsidRDefault="00252DFF" w:rsidP="00252DFF">
            <w:pPr>
              <w:pStyle w:val="movimento"/>
              <w:rPr>
                <w:color w:val="002060"/>
              </w:rPr>
            </w:pPr>
            <w:r w:rsidRPr="00252DFF">
              <w:rPr>
                <w:color w:val="002060"/>
              </w:rPr>
              <w:t>BELLESI RICCARDO</w:t>
            </w:r>
          </w:p>
        </w:tc>
        <w:tc>
          <w:tcPr>
            <w:tcW w:w="2200" w:type="dxa"/>
            <w:tcMar>
              <w:top w:w="20" w:type="dxa"/>
              <w:left w:w="20" w:type="dxa"/>
              <w:bottom w:w="20" w:type="dxa"/>
              <w:right w:w="20" w:type="dxa"/>
            </w:tcMar>
            <w:vAlign w:val="center"/>
          </w:tcPr>
          <w:p w14:paraId="435B205C" w14:textId="77777777" w:rsidR="00252DFF" w:rsidRPr="00252DFF" w:rsidRDefault="00252DFF" w:rsidP="00252DFF">
            <w:pPr>
              <w:pStyle w:val="movimento2"/>
              <w:rPr>
                <w:color w:val="002060"/>
              </w:rPr>
            </w:pPr>
            <w:r w:rsidRPr="00252DFF">
              <w:rPr>
                <w:color w:val="002060"/>
              </w:rPr>
              <w:t xml:space="preserve">(FUTSAL FBC) </w:t>
            </w:r>
          </w:p>
        </w:tc>
        <w:tc>
          <w:tcPr>
            <w:tcW w:w="800" w:type="dxa"/>
            <w:tcMar>
              <w:top w:w="20" w:type="dxa"/>
              <w:left w:w="20" w:type="dxa"/>
              <w:bottom w:w="20" w:type="dxa"/>
              <w:right w:w="20" w:type="dxa"/>
            </w:tcMar>
            <w:vAlign w:val="center"/>
          </w:tcPr>
          <w:p w14:paraId="19F54F4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2EE1E51" w14:textId="77777777" w:rsidR="00252DFF" w:rsidRPr="00252DFF" w:rsidRDefault="00252DFF" w:rsidP="00252DFF">
            <w:pPr>
              <w:pStyle w:val="movimento"/>
              <w:rPr>
                <w:color w:val="002060"/>
              </w:rPr>
            </w:pPr>
            <w:r w:rsidRPr="00252DFF">
              <w:rPr>
                <w:color w:val="002060"/>
              </w:rPr>
              <w:t>GIACOMOZZI DIEGO</w:t>
            </w:r>
          </w:p>
        </w:tc>
        <w:tc>
          <w:tcPr>
            <w:tcW w:w="2200" w:type="dxa"/>
            <w:tcMar>
              <w:top w:w="20" w:type="dxa"/>
              <w:left w:w="20" w:type="dxa"/>
              <w:bottom w:w="20" w:type="dxa"/>
              <w:right w:w="20" w:type="dxa"/>
            </w:tcMar>
            <w:vAlign w:val="center"/>
          </w:tcPr>
          <w:p w14:paraId="340E01FD" w14:textId="77777777" w:rsidR="00252DFF" w:rsidRPr="00252DFF" w:rsidRDefault="00252DFF" w:rsidP="00252DFF">
            <w:pPr>
              <w:pStyle w:val="movimento2"/>
              <w:rPr>
                <w:color w:val="002060"/>
              </w:rPr>
            </w:pPr>
            <w:r w:rsidRPr="00252DFF">
              <w:rPr>
                <w:color w:val="002060"/>
              </w:rPr>
              <w:t xml:space="preserve">(MOGLIANESE) </w:t>
            </w:r>
          </w:p>
        </w:tc>
      </w:tr>
      <w:tr w:rsidR="00252DFF" w:rsidRPr="00252DFF" w14:paraId="11F83ADB" w14:textId="77777777" w:rsidTr="00252DFF">
        <w:trPr>
          <w:divId w:val="527259509"/>
        </w:trPr>
        <w:tc>
          <w:tcPr>
            <w:tcW w:w="2200" w:type="dxa"/>
            <w:tcMar>
              <w:top w:w="20" w:type="dxa"/>
              <w:left w:w="20" w:type="dxa"/>
              <w:bottom w:w="20" w:type="dxa"/>
              <w:right w:w="20" w:type="dxa"/>
            </w:tcMar>
            <w:vAlign w:val="center"/>
          </w:tcPr>
          <w:p w14:paraId="7609A84E" w14:textId="77777777" w:rsidR="00252DFF" w:rsidRPr="00252DFF" w:rsidRDefault="00252DFF" w:rsidP="00252DFF">
            <w:pPr>
              <w:pStyle w:val="movimento"/>
              <w:rPr>
                <w:color w:val="002060"/>
              </w:rPr>
            </w:pPr>
            <w:r w:rsidRPr="00252DFF">
              <w:rPr>
                <w:color w:val="002060"/>
              </w:rPr>
              <w:t>ANGELETTI GIAN MARCO</w:t>
            </w:r>
          </w:p>
        </w:tc>
        <w:tc>
          <w:tcPr>
            <w:tcW w:w="2200" w:type="dxa"/>
            <w:tcMar>
              <w:top w:w="20" w:type="dxa"/>
              <w:left w:w="20" w:type="dxa"/>
              <w:bottom w:w="20" w:type="dxa"/>
              <w:right w:w="20" w:type="dxa"/>
            </w:tcMar>
            <w:vAlign w:val="center"/>
          </w:tcPr>
          <w:p w14:paraId="6B8AA8F3" w14:textId="77777777" w:rsidR="00252DFF" w:rsidRPr="00252DFF" w:rsidRDefault="00252DFF" w:rsidP="00252DFF">
            <w:pPr>
              <w:pStyle w:val="movimento2"/>
              <w:rPr>
                <w:color w:val="002060"/>
              </w:rPr>
            </w:pPr>
            <w:r w:rsidRPr="00252DFF">
              <w:rPr>
                <w:color w:val="002060"/>
              </w:rPr>
              <w:t xml:space="preserve">(REAL FABRIANO) </w:t>
            </w:r>
          </w:p>
        </w:tc>
        <w:tc>
          <w:tcPr>
            <w:tcW w:w="800" w:type="dxa"/>
            <w:tcMar>
              <w:top w:w="20" w:type="dxa"/>
              <w:left w:w="20" w:type="dxa"/>
              <w:bottom w:w="20" w:type="dxa"/>
              <w:right w:w="20" w:type="dxa"/>
            </w:tcMar>
            <w:vAlign w:val="center"/>
          </w:tcPr>
          <w:p w14:paraId="418072C8"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7C029E9" w14:textId="77777777" w:rsidR="00252DFF" w:rsidRPr="00252DFF" w:rsidRDefault="00252DFF" w:rsidP="00252DFF">
            <w:pPr>
              <w:pStyle w:val="movimento"/>
              <w:rPr>
                <w:color w:val="002060"/>
              </w:rPr>
            </w:pPr>
            <w:r w:rsidRPr="00252DFF">
              <w:rPr>
                <w:color w:val="002060"/>
              </w:rPr>
              <w:t>CICCARELLI LUIGI</w:t>
            </w:r>
          </w:p>
        </w:tc>
        <w:tc>
          <w:tcPr>
            <w:tcW w:w="2200" w:type="dxa"/>
            <w:tcMar>
              <w:top w:w="20" w:type="dxa"/>
              <w:left w:w="20" w:type="dxa"/>
              <w:bottom w:w="20" w:type="dxa"/>
              <w:right w:w="20" w:type="dxa"/>
            </w:tcMar>
            <w:vAlign w:val="center"/>
          </w:tcPr>
          <w:p w14:paraId="2214C5E2" w14:textId="77777777" w:rsidR="00252DFF" w:rsidRPr="00252DFF" w:rsidRDefault="00252DFF" w:rsidP="00252DFF">
            <w:pPr>
              <w:pStyle w:val="movimento2"/>
              <w:rPr>
                <w:color w:val="002060"/>
              </w:rPr>
            </w:pPr>
            <w:r w:rsidRPr="00252DFF">
              <w:rPr>
                <w:color w:val="002060"/>
              </w:rPr>
              <w:t xml:space="preserve">(REAL FABRIANO) </w:t>
            </w:r>
          </w:p>
        </w:tc>
      </w:tr>
    </w:tbl>
    <w:p w14:paraId="7AF6AF88" w14:textId="77777777" w:rsidR="00252DFF" w:rsidRPr="00252DFF" w:rsidRDefault="00252DFF" w:rsidP="00252DFF">
      <w:pPr>
        <w:pStyle w:val="titolo10"/>
        <w:divId w:val="527259509"/>
        <w:rPr>
          <w:color w:val="002060"/>
        </w:rPr>
      </w:pPr>
      <w:r w:rsidRPr="00252DFF">
        <w:rPr>
          <w:color w:val="002060"/>
        </w:rPr>
        <w:t xml:space="preserve">GARE DEL 9/ 2/2020 </w:t>
      </w:r>
    </w:p>
    <w:p w14:paraId="64B8FBA6"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279B0A44"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01E588F5" w14:textId="77777777" w:rsidR="00252DFF" w:rsidRPr="00252DFF" w:rsidRDefault="00252DFF" w:rsidP="00252DFF">
      <w:pPr>
        <w:pStyle w:val="titolo30"/>
        <w:divId w:val="527259509"/>
        <w:rPr>
          <w:color w:val="002060"/>
        </w:rPr>
      </w:pPr>
      <w:r w:rsidRPr="00252DFF">
        <w:rPr>
          <w:color w:val="002060"/>
        </w:rPr>
        <w:t xml:space="preserve">ALLENATORI </w:t>
      </w:r>
    </w:p>
    <w:p w14:paraId="5DC3BF99" w14:textId="77777777" w:rsidR="00252DFF" w:rsidRPr="00252DFF" w:rsidRDefault="00252DFF" w:rsidP="00252DFF">
      <w:pPr>
        <w:pStyle w:val="titolo20"/>
        <w:divId w:val="527259509"/>
        <w:rPr>
          <w:color w:val="002060"/>
        </w:rPr>
      </w:pPr>
      <w:r w:rsidRPr="00252DFF">
        <w:rPr>
          <w:color w:val="002060"/>
        </w:rPr>
        <w:t xml:space="preserve">SQUALIFICA FINO AL 26/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1752A59E" w14:textId="77777777" w:rsidTr="00252DFF">
        <w:trPr>
          <w:divId w:val="527259509"/>
        </w:trPr>
        <w:tc>
          <w:tcPr>
            <w:tcW w:w="2200" w:type="dxa"/>
            <w:tcMar>
              <w:top w:w="20" w:type="dxa"/>
              <w:left w:w="20" w:type="dxa"/>
              <w:bottom w:w="20" w:type="dxa"/>
              <w:right w:w="20" w:type="dxa"/>
            </w:tcMar>
            <w:vAlign w:val="center"/>
          </w:tcPr>
          <w:p w14:paraId="399A2AF3" w14:textId="77777777" w:rsidR="00252DFF" w:rsidRPr="00252DFF" w:rsidRDefault="00252DFF" w:rsidP="00252DFF">
            <w:pPr>
              <w:pStyle w:val="movimento"/>
              <w:rPr>
                <w:color w:val="002060"/>
              </w:rPr>
            </w:pPr>
            <w:r w:rsidRPr="00252DFF">
              <w:rPr>
                <w:color w:val="002060"/>
              </w:rPr>
              <w:t>MUNAFO LUCAS NICOLAS</w:t>
            </w:r>
          </w:p>
        </w:tc>
        <w:tc>
          <w:tcPr>
            <w:tcW w:w="2200" w:type="dxa"/>
            <w:tcMar>
              <w:top w:w="20" w:type="dxa"/>
              <w:left w:w="20" w:type="dxa"/>
              <w:bottom w:w="20" w:type="dxa"/>
              <w:right w:w="20" w:type="dxa"/>
            </w:tcMar>
            <w:vAlign w:val="center"/>
          </w:tcPr>
          <w:p w14:paraId="6A6E7900" w14:textId="77777777" w:rsidR="00252DFF" w:rsidRPr="00252DFF" w:rsidRDefault="00252DFF" w:rsidP="00252DFF">
            <w:pPr>
              <w:pStyle w:val="movimento2"/>
              <w:rPr>
                <w:color w:val="002060"/>
              </w:rPr>
            </w:pPr>
            <w:r w:rsidRPr="00252DFF">
              <w:rPr>
                <w:color w:val="002060"/>
              </w:rPr>
              <w:t xml:space="preserve">(CANTINE RIUNITE CSI) </w:t>
            </w:r>
          </w:p>
        </w:tc>
        <w:tc>
          <w:tcPr>
            <w:tcW w:w="800" w:type="dxa"/>
            <w:tcMar>
              <w:top w:w="20" w:type="dxa"/>
              <w:left w:w="20" w:type="dxa"/>
              <w:bottom w:w="20" w:type="dxa"/>
              <w:right w:w="20" w:type="dxa"/>
            </w:tcMar>
            <w:vAlign w:val="center"/>
          </w:tcPr>
          <w:p w14:paraId="2B24F534"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3DF9D90"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74AC76B3" w14:textId="77777777" w:rsidR="00252DFF" w:rsidRPr="00252DFF" w:rsidRDefault="00252DFF" w:rsidP="00252DFF">
            <w:pPr>
              <w:pStyle w:val="movimento2"/>
              <w:rPr>
                <w:color w:val="002060"/>
              </w:rPr>
            </w:pPr>
            <w:r w:rsidRPr="00252DFF">
              <w:rPr>
                <w:color w:val="002060"/>
              </w:rPr>
              <w:t> </w:t>
            </w:r>
          </w:p>
        </w:tc>
      </w:tr>
    </w:tbl>
    <w:p w14:paraId="58A86A26" w14:textId="77777777" w:rsidR="00252DFF" w:rsidRPr="00252DFF" w:rsidRDefault="00252DFF" w:rsidP="00252DFF">
      <w:pPr>
        <w:pStyle w:val="diffida"/>
        <w:spacing w:before="80" w:beforeAutospacing="0" w:after="40" w:afterAutospacing="0"/>
        <w:jc w:val="left"/>
        <w:divId w:val="527259509"/>
        <w:rPr>
          <w:color w:val="002060"/>
        </w:rPr>
      </w:pPr>
      <w:r w:rsidRPr="00252DFF">
        <w:rPr>
          <w:color w:val="002060"/>
        </w:rPr>
        <w:t xml:space="preserve">Per comportamento non regolamentare. Allontanato. </w:t>
      </w:r>
    </w:p>
    <w:p w14:paraId="4FFD2625" w14:textId="77777777" w:rsidR="00252DFF" w:rsidRPr="00252DFF" w:rsidRDefault="00252DFF" w:rsidP="00252DFF">
      <w:pPr>
        <w:pStyle w:val="titolo30"/>
        <w:divId w:val="527259509"/>
        <w:rPr>
          <w:color w:val="002060"/>
        </w:rPr>
      </w:pPr>
      <w:r w:rsidRPr="00252DFF">
        <w:rPr>
          <w:color w:val="002060"/>
        </w:rPr>
        <w:t xml:space="preserve">CALCIATORI ESPULSI </w:t>
      </w:r>
    </w:p>
    <w:p w14:paraId="3DAD3A53" w14:textId="77777777" w:rsidR="00252DFF" w:rsidRPr="00252DFF" w:rsidRDefault="00252DFF" w:rsidP="00252DFF">
      <w:pPr>
        <w:pStyle w:val="titolo20"/>
        <w:divId w:val="527259509"/>
        <w:rPr>
          <w:color w:val="002060"/>
        </w:rPr>
      </w:pPr>
      <w:r w:rsidRPr="00252DFF">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216E18CC" w14:textId="77777777" w:rsidTr="00252DFF">
        <w:trPr>
          <w:divId w:val="527259509"/>
        </w:trPr>
        <w:tc>
          <w:tcPr>
            <w:tcW w:w="2200" w:type="dxa"/>
            <w:tcMar>
              <w:top w:w="20" w:type="dxa"/>
              <w:left w:w="20" w:type="dxa"/>
              <w:bottom w:w="20" w:type="dxa"/>
              <w:right w:w="20" w:type="dxa"/>
            </w:tcMar>
            <w:vAlign w:val="center"/>
          </w:tcPr>
          <w:p w14:paraId="39A356AC" w14:textId="77777777" w:rsidR="00252DFF" w:rsidRPr="00252DFF" w:rsidRDefault="00252DFF" w:rsidP="00252DFF">
            <w:pPr>
              <w:pStyle w:val="movimento"/>
              <w:rPr>
                <w:color w:val="002060"/>
              </w:rPr>
            </w:pPr>
            <w:r w:rsidRPr="00252DFF">
              <w:rPr>
                <w:color w:val="002060"/>
              </w:rPr>
              <w:t>PELLEI CARLO</w:t>
            </w:r>
          </w:p>
        </w:tc>
        <w:tc>
          <w:tcPr>
            <w:tcW w:w="2200" w:type="dxa"/>
            <w:tcMar>
              <w:top w:w="20" w:type="dxa"/>
              <w:left w:w="20" w:type="dxa"/>
              <w:bottom w:w="20" w:type="dxa"/>
              <w:right w:w="20" w:type="dxa"/>
            </w:tcMar>
            <w:vAlign w:val="center"/>
          </w:tcPr>
          <w:p w14:paraId="4A40DA21" w14:textId="77777777" w:rsidR="00252DFF" w:rsidRPr="00252DFF" w:rsidRDefault="00252DFF" w:rsidP="00252DFF">
            <w:pPr>
              <w:pStyle w:val="movimento2"/>
              <w:rPr>
                <w:color w:val="002060"/>
              </w:rPr>
            </w:pPr>
            <w:r w:rsidRPr="00252DFF">
              <w:rPr>
                <w:color w:val="002060"/>
              </w:rPr>
              <w:t xml:space="preserve">(POLISPORTIVA GAGLIARDA) </w:t>
            </w:r>
          </w:p>
        </w:tc>
        <w:tc>
          <w:tcPr>
            <w:tcW w:w="800" w:type="dxa"/>
            <w:tcMar>
              <w:top w:w="20" w:type="dxa"/>
              <w:left w:w="20" w:type="dxa"/>
              <w:bottom w:w="20" w:type="dxa"/>
              <w:right w:w="20" w:type="dxa"/>
            </w:tcMar>
            <w:vAlign w:val="center"/>
          </w:tcPr>
          <w:p w14:paraId="34FCEF11"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66C392A"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0D9DFDD" w14:textId="77777777" w:rsidR="00252DFF" w:rsidRPr="00252DFF" w:rsidRDefault="00252DFF" w:rsidP="00252DFF">
            <w:pPr>
              <w:pStyle w:val="movimento2"/>
              <w:rPr>
                <w:color w:val="002060"/>
              </w:rPr>
            </w:pPr>
            <w:r w:rsidRPr="00252DFF">
              <w:rPr>
                <w:color w:val="002060"/>
              </w:rPr>
              <w:t> </w:t>
            </w:r>
          </w:p>
        </w:tc>
      </w:tr>
    </w:tbl>
    <w:p w14:paraId="17BA1916" w14:textId="77777777" w:rsidR="00252DFF" w:rsidRPr="00252DFF" w:rsidRDefault="00252DFF" w:rsidP="00252DFF">
      <w:pPr>
        <w:pStyle w:val="titolo30"/>
        <w:divId w:val="527259509"/>
        <w:rPr>
          <w:color w:val="002060"/>
        </w:rPr>
      </w:pPr>
      <w:r w:rsidRPr="00252DFF">
        <w:rPr>
          <w:color w:val="002060"/>
        </w:rPr>
        <w:t xml:space="preserve">CALCIATORI NON ESPULSI </w:t>
      </w:r>
    </w:p>
    <w:p w14:paraId="596125B3" w14:textId="77777777" w:rsidR="00252DFF" w:rsidRPr="00252DFF" w:rsidRDefault="00252DFF" w:rsidP="00252DFF">
      <w:pPr>
        <w:pStyle w:val="titolo20"/>
        <w:divId w:val="527259509"/>
        <w:rPr>
          <w:color w:val="002060"/>
        </w:rPr>
      </w:pPr>
      <w:r w:rsidRPr="00252DFF">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21387BB2" w14:textId="77777777" w:rsidTr="00252DFF">
        <w:trPr>
          <w:divId w:val="527259509"/>
        </w:trPr>
        <w:tc>
          <w:tcPr>
            <w:tcW w:w="2200" w:type="dxa"/>
            <w:tcMar>
              <w:top w:w="20" w:type="dxa"/>
              <w:left w:w="20" w:type="dxa"/>
              <w:bottom w:w="20" w:type="dxa"/>
              <w:right w:w="20" w:type="dxa"/>
            </w:tcMar>
            <w:vAlign w:val="center"/>
          </w:tcPr>
          <w:p w14:paraId="7EF03384" w14:textId="77777777" w:rsidR="00252DFF" w:rsidRPr="00252DFF" w:rsidRDefault="00252DFF" w:rsidP="00252DFF">
            <w:pPr>
              <w:pStyle w:val="movimento"/>
              <w:rPr>
                <w:color w:val="002060"/>
              </w:rPr>
            </w:pPr>
            <w:r w:rsidRPr="00252DFF">
              <w:rPr>
                <w:color w:val="002060"/>
              </w:rPr>
              <w:t>BALDELLI NICCOLO</w:t>
            </w:r>
          </w:p>
        </w:tc>
        <w:tc>
          <w:tcPr>
            <w:tcW w:w="2200" w:type="dxa"/>
            <w:tcMar>
              <w:top w:w="20" w:type="dxa"/>
              <w:left w:w="20" w:type="dxa"/>
              <w:bottom w:w="20" w:type="dxa"/>
              <w:right w:w="20" w:type="dxa"/>
            </w:tcMar>
            <w:vAlign w:val="center"/>
          </w:tcPr>
          <w:p w14:paraId="5FF559F2" w14:textId="77777777" w:rsidR="00252DFF" w:rsidRPr="00252DFF" w:rsidRDefault="00252DFF" w:rsidP="00252DFF">
            <w:pPr>
              <w:pStyle w:val="movimento2"/>
              <w:rPr>
                <w:color w:val="002060"/>
              </w:rPr>
            </w:pPr>
            <w:r w:rsidRPr="00252DFF">
              <w:rPr>
                <w:color w:val="002060"/>
              </w:rPr>
              <w:t xml:space="preserve">(C.U.S. MACERATA CALCIO A5) </w:t>
            </w:r>
          </w:p>
        </w:tc>
        <w:tc>
          <w:tcPr>
            <w:tcW w:w="800" w:type="dxa"/>
            <w:tcMar>
              <w:top w:w="20" w:type="dxa"/>
              <w:left w:w="20" w:type="dxa"/>
              <w:bottom w:w="20" w:type="dxa"/>
              <w:right w:w="20" w:type="dxa"/>
            </w:tcMar>
            <w:vAlign w:val="center"/>
          </w:tcPr>
          <w:p w14:paraId="628870A7"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756AB68"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2FA8E78" w14:textId="77777777" w:rsidR="00252DFF" w:rsidRPr="00252DFF" w:rsidRDefault="00252DFF" w:rsidP="00252DFF">
            <w:pPr>
              <w:pStyle w:val="movimento2"/>
              <w:rPr>
                <w:color w:val="002060"/>
              </w:rPr>
            </w:pPr>
            <w:r w:rsidRPr="00252DFF">
              <w:rPr>
                <w:color w:val="002060"/>
              </w:rPr>
              <w:t> </w:t>
            </w:r>
          </w:p>
        </w:tc>
      </w:tr>
    </w:tbl>
    <w:p w14:paraId="0EEE16F0" w14:textId="77777777" w:rsidR="00252DFF" w:rsidRPr="00252DFF" w:rsidRDefault="00252DFF" w:rsidP="00252DFF">
      <w:pPr>
        <w:pStyle w:val="titolo20"/>
        <w:divId w:val="527259509"/>
        <w:rPr>
          <w:color w:val="002060"/>
        </w:rPr>
      </w:pPr>
      <w:r w:rsidRPr="00252D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1B81D2D4" w14:textId="77777777" w:rsidTr="00252DFF">
        <w:trPr>
          <w:divId w:val="527259509"/>
        </w:trPr>
        <w:tc>
          <w:tcPr>
            <w:tcW w:w="2200" w:type="dxa"/>
            <w:tcMar>
              <w:top w:w="20" w:type="dxa"/>
              <w:left w:w="20" w:type="dxa"/>
              <w:bottom w:w="20" w:type="dxa"/>
              <w:right w:w="20" w:type="dxa"/>
            </w:tcMar>
            <w:vAlign w:val="center"/>
          </w:tcPr>
          <w:p w14:paraId="5EF29C4C" w14:textId="77777777" w:rsidR="00252DFF" w:rsidRPr="00252DFF" w:rsidRDefault="00252DFF" w:rsidP="00252DFF">
            <w:pPr>
              <w:pStyle w:val="movimento"/>
              <w:rPr>
                <w:color w:val="002060"/>
              </w:rPr>
            </w:pPr>
            <w:r w:rsidRPr="00252DFF">
              <w:rPr>
                <w:color w:val="002060"/>
              </w:rPr>
              <w:t>LAMBERTUCCI LORENZO</w:t>
            </w:r>
          </w:p>
        </w:tc>
        <w:tc>
          <w:tcPr>
            <w:tcW w:w="2200" w:type="dxa"/>
            <w:tcMar>
              <w:top w:w="20" w:type="dxa"/>
              <w:left w:w="20" w:type="dxa"/>
              <w:bottom w:w="20" w:type="dxa"/>
              <w:right w:w="20" w:type="dxa"/>
            </w:tcMar>
            <w:vAlign w:val="center"/>
          </w:tcPr>
          <w:p w14:paraId="1C6308C5" w14:textId="77777777" w:rsidR="00252DFF" w:rsidRPr="00252DFF" w:rsidRDefault="00252DFF" w:rsidP="00252DFF">
            <w:pPr>
              <w:pStyle w:val="movimento2"/>
              <w:rPr>
                <w:color w:val="002060"/>
              </w:rPr>
            </w:pPr>
            <w:r w:rsidRPr="00252DFF">
              <w:rPr>
                <w:color w:val="002060"/>
              </w:rPr>
              <w:t xml:space="preserve">(CANTINE RIUNITE CSI) </w:t>
            </w:r>
          </w:p>
        </w:tc>
        <w:tc>
          <w:tcPr>
            <w:tcW w:w="800" w:type="dxa"/>
            <w:tcMar>
              <w:top w:w="20" w:type="dxa"/>
              <w:left w:w="20" w:type="dxa"/>
              <w:bottom w:w="20" w:type="dxa"/>
              <w:right w:w="20" w:type="dxa"/>
            </w:tcMar>
            <w:vAlign w:val="center"/>
          </w:tcPr>
          <w:p w14:paraId="1E543C65"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09DA577" w14:textId="77777777" w:rsidR="00252DFF" w:rsidRPr="00252DFF" w:rsidRDefault="00252DFF" w:rsidP="00252DFF">
            <w:pPr>
              <w:pStyle w:val="movimento"/>
              <w:rPr>
                <w:color w:val="002060"/>
              </w:rPr>
            </w:pPr>
            <w:r w:rsidRPr="00252DFF">
              <w:rPr>
                <w:color w:val="002060"/>
              </w:rPr>
              <w:t>TESTICCIOLI MATTEO</w:t>
            </w:r>
          </w:p>
        </w:tc>
        <w:tc>
          <w:tcPr>
            <w:tcW w:w="2200" w:type="dxa"/>
            <w:tcMar>
              <w:top w:w="20" w:type="dxa"/>
              <w:left w:w="20" w:type="dxa"/>
              <w:bottom w:w="20" w:type="dxa"/>
              <w:right w:w="20" w:type="dxa"/>
            </w:tcMar>
            <w:vAlign w:val="center"/>
          </w:tcPr>
          <w:p w14:paraId="5AE1979A" w14:textId="77777777" w:rsidR="00252DFF" w:rsidRPr="00252DFF" w:rsidRDefault="00252DFF" w:rsidP="00252DFF">
            <w:pPr>
              <w:pStyle w:val="movimento2"/>
              <w:rPr>
                <w:color w:val="002060"/>
              </w:rPr>
            </w:pPr>
            <w:r w:rsidRPr="00252DFF">
              <w:rPr>
                <w:color w:val="002060"/>
              </w:rPr>
              <w:t xml:space="preserve">(CANTINE RIUNITE CSI) </w:t>
            </w:r>
          </w:p>
        </w:tc>
      </w:tr>
    </w:tbl>
    <w:p w14:paraId="4C572266"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lastRenderedPageBreak/>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45CF7C25"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5E81C75C" w14:textId="77777777" w:rsidR="00252DFF" w:rsidRPr="00252DFF" w:rsidRDefault="00252DFF" w:rsidP="00252DFF">
      <w:pPr>
        <w:pStyle w:val="breakline"/>
        <w:divId w:val="527259509"/>
        <w:rPr>
          <w:color w:val="002060"/>
        </w:rPr>
      </w:pPr>
    </w:p>
    <w:p w14:paraId="33CA050A" w14:textId="77777777" w:rsidR="00252DFF" w:rsidRPr="00252DFF" w:rsidRDefault="00252DFF" w:rsidP="00252DFF">
      <w:pPr>
        <w:pStyle w:val="TITOLOPRINC"/>
        <w:divId w:val="527259509"/>
        <w:rPr>
          <w:color w:val="002060"/>
        </w:rPr>
      </w:pPr>
      <w:r w:rsidRPr="00252DFF">
        <w:rPr>
          <w:color w:val="002060"/>
        </w:rPr>
        <w:t>CLASSIFICA</w:t>
      </w:r>
    </w:p>
    <w:p w14:paraId="68302AB2" w14:textId="77777777" w:rsidR="00252DFF" w:rsidRPr="00252DFF" w:rsidRDefault="00252DFF" w:rsidP="00252DFF">
      <w:pPr>
        <w:pStyle w:val="breakline"/>
        <w:divId w:val="527259509"/>
        <w:rPr>
          <w:color w:val="002060"/>
        </w:rPr>
      </w:pPr>
    </w:p>
    <w:p w14:paraId="1AE2D53E" w14:textId="77777777" w:rsidR="00252DFF" w:rsidRPr="00252DFF" w:rsidRDefault="00252DFF" w:rsidP="00252DFF">
      <w:pPr>
        <w:pStyle w:val="breakline"/>
        <w:divId w:val="527259509"/>
        <w:rPr>
          <w:color w:val="002060"/>
        </w:rPr>
      </w:pPr>
    </w:p>
    <w:p w14:paraId="0B1B788E" w14:textId="77777777" w:rsidR="00252DFF" w:rsidRPr="00252DFF" w:rsidRDefault="00252DFF" w:rsidP="00252DFF">
      <w:pPr>
        <w:pStyle w:val="SOTTOTITOLOCAMPIONATO1"/>
        <w:divId w:val="527259509"/>
        <w:rPr>
          <w:color w:val="002060"/>
        </w:rPr>
      </w:pPr>
      <w:r w:rsidRPr="00252DFF">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2DB1FF7C"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EC8893"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403098"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94EBBF"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24BE86"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AE071A"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5343EA"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614F2F"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279C7B"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AB15CA"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6FD102" w14:textId="77777777" w:rsidR="00252DFF" w:rsidRPr="00252DFF" w:rsidRDefault="00252DFF" w:rsidP="00252DFF">
            <w:pPr>
              <w:pStyle w:val="HEADERTABELLA"/>
              <w:rPr>
                <w:color w:val="002060"/>
              </w:rPr>
            </w:pPr>
            <w:r w:rsidRPr="00252DFF">
              <w:rPr>
                <w:color w:val="002060"/>
              </w:rPr>
              <w:t>PE</w:t>
            </w:r>
          </w:p>
        </w:tc>
      </w:tr>
      <w:tr w:rsidR="00252DFF" w:rsidRPr="00252DFF" w14:paraId="586328FC"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A31602" w14:textId="77777777" w:rsidR="00252DFF" w:rsidRPr="00252DFF" w:rsidRDefault="00252DFF" w:rsidP="00252DFF">
            <w:pPr>
              <w:pStyle w:val="ROWTABELLA"/>
              <w:rPr>
                <w:color w:val="002060"/>
              </w:rPr>
            </w:pPr>
            <w:r w:rsidRPr="00252DF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01C06" w14:textId="77777777" w:rsidR="00252DFF" w:rsidRPr="00252DFF" w:rsidRDefault="00252DFF" w:rsidP="00252DFF">
            <w:pPr>
              <w:pStyle w:val="ROWTABELLA"/>
              <w:jc w:val="center"/>
              <w:rPr>
                <w:color w:val="002060"/>
              </w:rPr>
            </w:pPr>
            <w:r w:rsidRPr="00252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FEF17"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4282F"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68351"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8982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23FA6" w14:textId="77777777" w:rsidR="00252DFF" w:rsidRPr="00252DFF" w:rsidRDefault="00252DFF" w:rsidP="00252DFF">
            <w:pPr>
              <w:pStyle w:val="ROWTABELLA"/>
              <w:jc w:val="center"/>
              <w:rPr>
                <w:color w:val="002060"/>
              </w:rPr>
            </w:pPr>
            <w:r w:rsidRPr="00252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0AC95"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98B8D"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DB5545" w14:textId="77777777" w:rsidR="00252DFF" w:rsidRPr="00252DFF" w:rsidRDefault="00252DFF" w:rsidP="00252DFF">
            <w:pPr>
              <w:pStyle w:val="ROWTABELLA"/>
              <w:jc w:val="center"/>
              <w:rPr>
                <w:color w:val="002060"/>
              </w:rPr>
            </w:pPr>
            <w:r w:rsidRPr="00252DFF">
              <w:rPr>
                <w:color w:val="002060"/>
              </w:rPr>
              <w:t>0</w:t>
            </w:r>
          </w:p>
        </w:tc>
      </w:tr>
      <w:tr w:rsidR="00252DFF" w:rsidRPr="00252DFF" w14:paraId="5A886168"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28321F" w14:textId="77777777" w:rsidR="00252DFF" w:rsidRPr="00252DFF" w:rsidRDefault="00252DFF" w:rsidP="00252DFF">
            <w:pPr>
              <w:pStyle w:val="ROWTABELLA"/>
              <w:rPr>
                <w:color w:val="002060"/>
              </w:rPr>
            </w:pPr>
            <w:r w:rsidRPr="00252DF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7C2A6"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35004"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19115"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78E2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41DA4"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20960" w14:textId="77777777" w:rsidR="00252DFF" w:rsidRPr="00252DFF" w:rsidRDefault="00252DFF" w:rsidP="00252DFF">
            <w:pPr>
              <w:pStyle w:val="ROWTABELLA"/>
              <w:jc w:val="center"/>
              <w:rPr>
                <w:color w:val="002060"/>
              </w:rPr>
            </w:pPr>
            <w:r w:rsidRPr="00252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E77D3"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7AC3A"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6E6FD" w14:textId="77777777" w:rsidR="00252DFF" w:rsidRPr="00252DFF" w:rsidRDefault="00252DFF" w:rsidP="00252DFF">
            <w:pPr>
              <w:pStyle w:val="ROWTABELLA"/>
              <w:jc w:val="center"/>
              <w:rPr>
                <w:color w:val="002060"/>
              </w:rPr>
            </w:pPr>
            <w:r w:rsidRPr="00252DFF">
              <w:rPr>
                <w:color w:val="002060"/>
              </w:rPr>
              <w:t>0</w:t>
            </w:r>
          </w:p>
        </w:tc>
      </w:tr>
      <w:tr w:rsidR="00252DFF" w:rsidRPr="00252DFF" w14:paraId="568A6748"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0DC965" w14:textId="77777777" w:rsidR="00252DFF" w:rsidRPr="00252DFF" w:rsidRDefault="00252DFF" w:rsidP="00252DFF">
            <w:pPr>
              <w:pStyle w:val="ROWTABELLA"/>
              <w:rPr>
                <w:color w:val="002060"/>
              </w:rPr>
            </w:pPr>
            <w:r w:rsidRPr="00252DFF">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3EFC5"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24EBB"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32091"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54334"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FE44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54F16"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7C9EB"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A2ECA"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1BCF2" w14:textId="77777777" w:rsidR="00252DFF" w:rsidRPr="00252DFF" w:rsidRDefault="00252DFF" w:rsidP="00252DFF">
            <w:pPr>
              <w:pStyle w:val="ROWTABELLA"/>
              <w:jc w:val="center"/>
              <w:rPr>
                <w:color w:val="002060"/>
              </w:rPr>
            </w:pPr>
            <w:r w:rsidRPr="00252DFF">
              <w:rPr>
                <w:color w:val="002060"/>
              </w:rPr>
              <w:t>0</w:t>
            </w:r>
          </w:p>
        </w:tc>
      </w:tr>
      <w:tr w:rsidR="00252DFF" w:rsidRPr="00252DFF" w14:paraId="5C8010DA"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A9070E" w14:textId="77777777" w:rsidR="00252DFF" w:rsidRPr="00252DFF" w:rsidRDefault="00252DFF" w:rsidP="00252DFF">
            <w:pPr>
              <w:pStyle w:val="ROWTABELLA"/>
              <w:rPr>
                <w:color w:val="002060"/>
              </w:rPr>
            </w:pPr>
            <w:r w:rsidRPr="00252DF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06C04"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CBDAD"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5892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BD8B7"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5B0C1"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AD8DF"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EA70C"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B4E81"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F67DB" w14:textId="77777777" w:rsidR="00252DFF" w:rsidRPr="00252DFF" w:rsidRDefault="00252DFF" w:rsidP="00252DFF">
            <w:pPr>
              <w:pStyle w:val="ROWTABELLA"/>
              <w:jc w:val="center"/>
              <w:rPr>
                <w:color w:val="002060"/>
              </w:rPr>
            </w:pPr>
            <w:r w:rsidRPr="00252DFF">
              <w:rPr>
                <w:color w:val="002060"/>
              </w:rPr>
              <w:t>0</w:t>
            </w:r>
          </w:p>
        </w:tc>
      </w:tr>
      <w:tr w:rsidR="00252DFF" w:rsidRPr="00252DFF" w14:paraId="09D36EBB"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13624C" w14:textId="77777777" w:rsidR="00252DFF" w:rsidRPr="00252DFF" w:rsidRDefault="00252DFF" w:rsidP="00252DFF">
            <w:pPr>
              <w:pStyle w:val="ROWTABELLA"/>
              <w:rPr>
                <w:color w:val="002060"/>
              </w:rPr>
            </w:pPr>
            <w:r w:rsidRPr="00252DF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ED50D"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302C98"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B60AA"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8425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69B2A"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B68A2"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9E88A" w14:textId="77777777" w:rsidR="00252DFF" w:rsidRPr="00252DFF" w:rsidRDefault="00252DFF" w:rsidP="00252DFF">
            <w:pPr>
              <w:pStyle w:val="ROWTABELLA"/>
              <w:jc w:val="center"/>
              <w:rPr>
                <w:color w:val="002060"/>
              </w:rPr>
            </w:pPr>
            <w:r w:rsidRPr="00252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AE03A"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91911" w14:textId="77777777" w:rsidR="00252DFF" w:rsidRPr="00252DFF" w:rsidRDefault="00252DFF" w:rsidP="00252DFF">
            <w:pPr>
              <w:pStyle w:val="ROWTABELLA"/>
              <w:jc w:val="center"/>
              <w:rPr>
                <w:color w:val="002060"/>
              </w:rPr>
            </w:pPr>
            <w:r w:rsidRPr="00252DFF">
              <w:rPr>
                <w:color w:val="002060"/>
              </w:rPr>
              <w:t>0</w:t>
            </w:r>
          </w:p>
        </w:tc>
      </w:tr>
      <w:tr w:rsidR="00252DFF" w:rsidRPr="00252DFF" w14:paraId="7699F8C9"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4BAF56" w14:textId="77777777" w:rsidR="00252DFF" w:rsidRPr="00252DFF" w:rsidRDefault="00252DFF" w:rsidP="00252DFF">
            <w:pPr>
              <w:pStyle w:val="ROWTABELLA"/>
              <w:rPr>
                <w:color w:val="002060"/>
              </w:rPr>
            </w:pPr>
            <w:r w:rsidRPr="00252DFF">
              <w:rPr>
                <w:color w:val="002060"/>
              </w:rPr>
              <w:t xml:space="preserve">A.S.D. REAL </w:t>
            </w:r>
            <w:proofErr w:type="gramStart"/>
            <w:r w:rsidRPr="00252DFF">
              <w:rPr>
                <w:color w:val="002060"/>
              </w:rPr>
              <w:t>S.COSTANZO</w:t>
            </w:r>
            <w:proofErr w:type="gramEnd"/>
            <w:r w:rsidRPr="00252DFF">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240F2"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2616D"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06073"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0EB0E"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6324E"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4B957" w14:textId="77777777" w:rsidR="00252DFF" w:rsidRPr="00252DFF" w:rsidRDefault="00252DFF" w:rsidP="00252DFF">
            <w:pPr>
              <w:pStyle w:val="ROWTABELLA"/>
              <w:jc w:val="center"/>
              <w:rPr>
                <w:color w:val="002060"/>
              </w:rPr>
            </w:pPr>
            <w:r w:rsidRPr="00252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74B19"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8C7BE"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36657" w14:textId="77777777" w:rsidR="00252DFF" w:rsidRPr="00252DFF" w:rsidRDefault="00252DFF" w:rsidP="00252DFF">
            <w:pPr>
              <w:pStyle w:val="ROWTABELLA"/>
              <w:jc w:val="center"/>
              <w:rPr>
                <w:color w:val="002060"/>
              </w:rPr>
            </w:pPr>
            <w:r w:rsidRPr="00252DFF">
              <w:rPr>
                <w:color w:val="002060"/>
              </w:rPr>
              <w:t>0</w:t>
            </w:r>
          </w:p>
        </w:tc>
      </w:tr>
      <w:tr w:rsidR="00252DFF" w:rsidRPr="00252DFF" w14:paraId="78B7F085"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EA3E6B" w14:textId="77777777" w:rsidR="00252DFF" w:rsidRPr="00252DFF" w:rsidRDefault="00252DFF" w:rsidP="00252DFF">
            <w:pPr>
              <w:pStyle w:val="ROWTABELLA"/>
              <w:rPr>
                <w:color w:val="002060"/>
              </w:rPr>
            </w:pPr>
            <w:r w:rsidRPr="00252DFF">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94B0A"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09301"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45511"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066D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6DF2A"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C0E9F"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9C4B9"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CDAAE"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E073A" w14:textId="77777777" w:rsidR="00252DFF" w:rsidRPr="00252DFF" w:rsidRDefault="00252DFF" w:rsidP="00252DFF">
            <w:pPr>
              <w:pStyle w:val="ROWTABELLA"/>
              <w:jc w:val="center"/>
              <w:rPr>
                <w:color w:val="002060"/>
              </w:rPr>
            </w:pPr>
            <w:r w:rsidRPr="00252DFF">
              <w:rPr>
                <w:color w:val="002060"/>
              </w:rPr>
              <w:t>0</w:t>
            </w:r>
          </w:p>
        </w:tc>
      </w:tr>
      <w:tr w:rsidR="00252DFF" w:rsidRPr="00252DFF" w14:paraId="3F978A49"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93095A" w14:textId="77777777" w:rsidR="00252DFF" w:rsidRPr="00252DFF" w:rsidRDefault="00252DFF" w:rsidP="00252DFF">
            <w:pPr>
              <w:pStyle w:val="ROWTABELLA"/>
              <w:rPr>
                <w:color w:val="002060"/>
              </w:rPr>
            </w:pPr>
            <w:r w:rsidRPr="00252DF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A9AA2"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B29FF"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36D9E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24A9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423E5"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20C71"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41575" w14:textId="77777777" w:rsidR="00252DFF" w:rsidRPr="00252DFF" w:rsidRDefault="00252DFF" w:rsidP="00252DFF">
            <w:pPr>
              <w:pStyle w:val="ROWTABELLA"/>
              <w:jc w:val="center"/>
              <w:rPr>
                <w:color w:val="002060"/>
              </w:rPr>
            </w:pPr>
            <w:r w:rsidRPr="00252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7EB25"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4A26A" w14:textId="77777777" w:rsidR="00252DFF" w:rsidRPr="00252DFF" w:rsidRDefault="00252DFF" w:rsidP="00252DFF">
            <w:pPr>
              <w:pStyle w:val="ROWTABELLA"/>
              <w:jc w:val="center"/>
              <w:rPr>
                <w:color w:val="002060"/>
              </w:rPr>
            </w:pPr>
            <w:r w:rsidRPr="00252DFF">
              <w:rPr>
                <w:color w:val="002060"/>
              </w:rPr>
              <w:t>0</w:t>
            </w:r>
          </w:p>
        </w:tc>
      </w:tr>
      <w:tr w:rsidR="00252DFF" w:rsidRPr="00252DFF" w14:paraId="0FB03523"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A0DAD4" w14:textId="77777777" w:rsidR="00252DFF" w:rsidRPr="00252DFF" w:rsidRDefault="00252DFF" w:rsidP="00252DFF">
            <w:pPr>
              <w:pStyle w:val="ROWTABELLA"/>
              <w:rPr>
                <w:color w:val="002060"/>
              </w:rPr>
            </w:pPr>
            <w:r w:rsidRPr="00252DFF">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7B55B"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542B2"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C69F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96D76"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92E12"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93917"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FE4F3"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EFD98"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3765B" w14:textId="77777777" w:rsidR="00252DFF" w:rsidRPr="00252DFF" w:rsidRDefault="00252DFF" w:rsidP="00252DFF">
            <w:pPr>
              <w:pStyle w:val="ROWTABELLA"/>
              <w:jc w:val="center"/>
              <w:rPr>
                <w:color w:val="002060"/>
              </w:rPr>
            </w:pPr>
            <w:r w:rsidRPr="00252DFF">
              <w:rPr>
                <w:color w:val="002060"/>
              </w:rPr>
              <w:t>0</w:t>
            </w:r>
          </w:p>
        </w:tc>
      </w:tr>
    </w:tbl>
    <w:p w14:paraId="75F33C67" w14:textId="77777777" w:rsidR="00252DFF" w:rsidRPr="00252DFF" w:rsidRDefault="00252DFF" w:rsidP="00252DFF">
      <w:pPr>
        <w:pStyle w:val="breakline"/>
        <w:divId w:val="527259509"/>
        <w:rPr>
          <w:color w:val="002060"/>
        </w:rPr>
      </w:pPr>
    </w:p>
    <w:p w14:paraId="0F614092" w14:textId="77777777" w:rsidR="00252DFF" w:rsidRPr="00252DFF" w:rsidRDefault="00252DFF" w:rsidP="00252DFF">
      <w:pPr>
        <w:pStyle w:val="breakline"/>
        <w:divId w:val="527259509"/>
        <w:rPr>
          <w:color w:val="002060"/>
        </w:rPr>
      </w:pPr>
    </w:p>
    <w:p w14:paraId="20F6CBFA" w14:textId="77777777" w:rsidR="00252DFF" w:rsidRPr="00252DFF" w:rsidRDefault="00252DFF" w:rsidP="00252DFF">
      <w:pPr>
        <w:pStyle w:val="SOTTOTITOLOCAMPIONATO1"/>
        <w:divId w:val="527259509"/>
        <w:rPr>
          <w:color w:val="002060"/>
        </w:rPr>
      </w:pPr>
      <w:r w:rsidRPr="00252DFF">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3EE779D9"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FBEC5E"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7B4FA"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D6CB10"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39028D"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23979D"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7C4B50"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1F768"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D2539"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69F0BE"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59EBD" w14:textId="77777777" w:rsidR="00252DFF" w:rsidRPr="00252DFF" w:rsidRDefault="00252DFF" w:rsidP="00252DFF">
            <w:pPr>
              <w:pStyle w:val="HEADERTABELLA"/>
              <w:rPr>
                <w:color w:val="002060"/>
              </w:rPr>
            </w:pPr>
            <w:r w:rsidRPr="00252DFF">
              <w:rPr>
                <w:color w:val="002060"/>
              </w:rPr>
              <w:t>PE</w:t>
            </w:r>
          </w:p>
        </w:tc>
      </w:tr>
      <w:tr w:rsidR="00252DFF" w:rsidRPr="00252DFF" w14:paraId="48143EC7"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3A54B8" w14:textId="77777777" w:rsidR="00252DFF" w:rsidRPr="00252DFF" w:rsidRDefault="00252DFF" w:rsidP="00252DFF">
            <w:pPr>
              <w:pStyle w:val="ROWTABELLA"/>
              <w:rPr>
                <w:color w:val="002060"/>
              </w:rPr>
            </w:pPr>
            <w:r w:rsidRPr="00252DFF">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0FD58"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40563"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FA0CD"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8997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323A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C49FD" w14:textId="77777777" w:rsidR="00252DFF" w:rsidRPr="00252DFF" w:rsidRDefault="00252DFF" w:rsidP="00252DFF">
            <w:pPr>
              <w:pStyle w:val="ROWTABELLA"/>
              <w:jc w:val="center"/>
              <w:rPr>
                <w:color w:val="002060"/>
              </w:rPr>
            </w:pPr>
            <w:r w:rsidRPr="00252D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F33D9"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4C382"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D0421" w14:textId="77777777" w:rsidR="00252DFF" w:rsidRPr="00252DFF" w:rsidRDefault="00252DFF" w:rsidP="00252DFF">
            <w:pPr>
              <w:pStyle w:val="ROWTABELLA"/>
              <w:jc w:val="center"/>
              <w:rPr>
                <w:color w:val="002060"/>
              </w:rPr>
            </w:pPr>
            <w:r w:rsidRPr="00252DFF">
              <w:rPr>
                <w:color w:val="002060"/>
              </w:rPr>
              <w:t>0</w:t>
            </w:r>
          </w:p>
        </w:tc>
      </w:tr>
      <w:tr w:rsidR="00252DFF" w:rsidRPr="00252DFF" w14:paraId="678656B4"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B93B7F" w14:textId="77777777" w:rsidR="00252DFF" w:rsidRPr="00252DFF" w:rsidRDefault="00252DFF" w:rsidP="00252DFF">
            <w:pPr>
              <w:pStyle w:val="ROWTABELLA"/>
              <w:rPr>
                <w:color w:val="002060"/>
              </w:rPr>
            </w:pPr>
            <w:r w:rsidRPr="00252DF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C63DC"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FB7E6"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EEF9D"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B13A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ADE1A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6CAC4" w14:textId="77777777" w:rsidR="00252DFF" w:rsidRPr="00252DFF" w:rsidRDefault="00252DFF" w:rsidP="00252DFF">
            <w:pPr>
              <w:pStyle w:val="ROWTABELLA"/>
              <w:jc w:val="center"/>
              <w:rPr>
                <w:color w:val="002060"/>
              </w:rPr>
            </w:pPr>
            <w:r w:rsidRPr="00252DF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D87C9"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F07E8"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F199C" w14:textId="77777777" w:rsidR="00252DFF" w:rsidRPr="00252DFF" w:rsidRDefault="00252DFF" w:rsidP="00252DFF">
            <w:pPr>
              <w:pStyle w:val="ROWTABELLA"/>
              <w:jc w:val="center"/>
              <w:rPr>
                <w:color w:val="002060"/>
              </w:rPr>
            </w:pPr>
            <w:r w:rsidRPr="00252DFF">
              <w:rPr>
                <w:color w:val="002060"/>
              </w:rPr>
              <w:t>0</w:t>
            </w:r>
          </w:p>
        </w:tc>
      </w:tr>
      <w:tr w:rsidR="00252DFF" w:rsidRPr="00252DFF" w14:paraId="4D717BD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B919D9" w14:textId="77777777" w:rsidR="00252DFF" w:rsidRPr="00252DFF" w:rsidRDefault="00252DFF" w:rsidP="00252DFF">
            <w:pPr>
              <w:pStyle w:val="ROWTABELLA"/>
              <w:rPr>
                <w:color w:val="002060"/>
              </w:rPr>
            </w:pPr>
            <w:r w:rsidRPr="00252DFF">
              <w:rPr>
                <w:color w:val="002060"/>
              </w:rPr>
              <w:t xml:space="preserve">G.S. AUDAX 1970 </w:t>
            </w:r>
            <w:proofErr w:type="gramStart"/>
            <w:r w:rsidRPr="00252DFF">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1673D"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234A0"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9B113"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AF34E"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4C32A"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FF533" w14:textId="77777777" w:rsidR="00252DFF" w:rsidRPr="00252DFF" w:rsidRDefault="00252DFF" w:rsidP="00252DFF">
            <w:pPr>
              <w:pStyle w:val="ROWTABELLA"/>
              <w:jc w:val="center"/>
              <w:rPr>
                <w:color w:val="002060"/>
              </w:rPr>
            </w:pPr>
            <w:r w:rsidRPr="00252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EA8A6" w14:textId="77777777" w:rsidR="00252DFF" w:rsidRPr="00252DFF" w:rsidRDefault="00252DFF" w:rsidP="00252DFF">
            <w:pPr>
              <w:pStyle w:val="ROWTABELLA"/>
              <w:jc w:val="center"/>
              <w:rPr>
                <w:color w:val="002060"/>
              </w:rPr>
            </w:pPr>
            <w:r w:rsidRPr="00252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8E3B7"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49D40" w14:textId="77777777" w:rsidR="00252DFF" w:rsidRPr="00252DFF" w:rsidRDefault="00252DFF" w:rsidP="00252DFF">
            <w:pPr>
              <w:pStyle w:val="ROWTABELLA"/>
              <w:jc w:val="center"/>
              <w:rPr>
                <w:color w:val="002060"/>
              </w:rPr>
            </w:pPr>
            <w:r w:rsidRPr="00252DFF">
              <w:rPr>
                <w:color w:val="002060"/>
              </w:rPr>
              <w:t>0</w:t>
            </w:r>
          </w:p>
        </w:tc>
      </w:tr>
      <w:tr w:rsidR="00252DFF" w:rsidRPr="00252DFF" w14:paraId="51367E6D"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A7B30E" w14:textId="77777777" w:rsidR="00252DFF" w:rsidRPr="00252DFF" w:rsidRDefault="00252DFF" w:rsidP="00252DFF">
            <w:pPr>
              <w:pStyle w:val="ROWTABELLA"/>
              <w:rPr>
                <w:color w:val="002060"/>
              </w:rPr>
            </w:pPr>
            <w:r w:rsidRPr="00252DFF">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CE76B"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6CAB8"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B95F7"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4E326"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AF38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E0FA3"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AA885"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FDB06"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22D74" w14:textId="77777777" w:rsidR="00252DFF" w:rsidRPr="00252DFF" w:rsidRDefault="00252DFF" w:rsidP="00252DFF">
            <w:pPr>
              <w:pStyle w:val="ROWTABELLA"/>
              <w:jc w:val="center"/>
              <w:rPr>
                <w:color w:val="002060"/>
              </w:rPr>
            </w:pPr>
            <w:r w:rsidRPr="00252DFF">
              <w:rPr>
                <w:color w:val="002060"/>
              </w:rPr>
              <w:t>0</w:t>
            </w:r>
          </w:p>
        </w:tc>
      </w:tr>
      <w:tr w:rsidR="00252DFF" w:rsidRPr="00252DFF" w14:paraId="4F567D73"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9CF9C9" w14:textId="77777777" w:rsidR="00252DFF" w:rsidRPr="00252DFF" w:rsidRDefault="00252DFF" w:rsidP="00252DFF">
            <w:pPr>
              <w:pStyle w:val="ROWTABELLA"/>
              <w:rPr>
                <w:color w:val="002060"/>
              </w:rPr>
            </w:pPr>
            <w:r w:rsidRPr="00252DFF">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76ADC"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B67C4"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8AEFA"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DB8C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6DC8D"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7C57F"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05C6C" w14:textId="77777777" w:rsidR="00252DFF" w:rsidRPr="00252DFF" w:rsidRDefault="00252DFF" w:rsidP="00252DFF">
            <w:pPr>
              <w:pStyle w:val="ROWTABELLA"/>
              <w:jc w:val="center"/>
              <w:rPr>
                <w:color w:val="002060"/>
              </w:rPr>
            </w:pPr>
            <w:r w:rsidRPr="00252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6796C"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CE414" w14:textId="77777777" w:rsidR="00252DFF" w:rsidRPr="00252DFF" w:rsidRDefault="00252DFF" w:rsidP="00252DFF">
            <w:pPr>
              <w:pStyle w:val="ROWTABELLA"/>
              <w:jc w:val="center"/>
              <w:rPr>
                <w:color w:val="002060"/>
              </w:rPr>
            </w:pPr>
            <w:r w:rsidRPr="00252DFF">
              <w:rPr>
                <w:color w:val="002060"/>
              </w:rPr>
              <w:t>0</w:t>
            </w:r>
          </w:p>
        </w:tc>
      </w:tr>
      <w:tr w:rsidR="00252DFF" w:rsidRPr="00252DFF" w14:paraId="20B63B99"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1788BC" w14:textId="77777777" w:rsidR="00252DFF" w:rsidRPr="00252DFF" w:rsidRDefault="00252DFF" w:rsidP="00252DFF">
            <w:pPr>
              <w:pStyle w:val="ROWTABELLA"/>
              <w:rPr>
                <w:color w:val="002060"/>
              </w:rPr>
            </w:pPr>
            <w:r w:rsidRPr="00252DFF">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55F13"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D4061"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BB954"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1C188"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A352D"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6F715" w14:textId="77777777" w:rsidR="00252DFF" w:rsidRPr="00252DFF" w:rsidRDefault="00252DFF" w:rsidP="00252DFF">
            <w:pPr>
              <w:pStyle w:val="ROWTABELLA"/>
              <w:jc w:val="center"/>
              <w:rPr>
                <w:color w:val="002060"/>
              </w:rPr>
            </w:pPr>
            <w:r w:rsidRPr="00252D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1C4A8" w14:textId="77777777" w:rsidR="00252DFF" w:rsidRPr="00252DFF" w:rsidRDefault="00252DFF" w:rsidP="00252DFF">
            <w:pPr>
              <w:pStyle w:val="ROWTABELLA"/>
              <w:jc w:val="center"/>
              <w:rPr>
                <w:color w:val="002060"/>
              </w:rPr>
            </w:pPr>
            <w:r w:rsidRPr="00252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24DAD"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ACE39" w14:textId="77777777" w:rsidR="00252DFF" w:rsidRPr="00252DFF" w:rsidRDefault="00252DFF" w:rsidP="00252DFF">
            <w:pPr>
              <w:pStyle w:val="ROWTABELLA"/>
              <w:jc w:val="center"/>
              <w:rPr>
                <w:color w:val="002060"/>
              </w:rPr>
            </w:pPr>
            <w:r w:rsidRPr="00252DFF">
              <w:rPr>
                <w:color w:val="002060"/>
              </w:rPr>
              <w:t>0</w:t>
            </w:r>
          </w:p>
        </w:tc>
      </w:tr>
      <w:tr w:rsidR="00252DFF" w:rsidRPr="00252DFF" w14:paraId="59EA8B7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191CB9" w14:textId="77777777" w:rsidR="00252DFF" w:rsidRPr="00252DFF" w:rsidRDefault="00252DFF" w:rsidP="00252DFF">
            <w:pPr>
              <w:pStyle w:val="ROWTABELLA"/>
              <w:rPr>
                <w:color w:val="002060"/>
              </w:rPr>
            </w:pPr>
            <w:r w:rsidRPr="00252DF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FAB4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A232C"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4362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EACC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6CE4C"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4ED15" w14:textId="77777777" w:rsidR="00252DFF" w:rsidRPr="00252DFF" w:rsidRDefault="00252DFF" w:rsidP="00252DFF">
            <w:pPr>
              <w:pStyle w:val="ROWTABELLA"/>
              <w:jc w:val="center"/>
              <w:rPr>
                <w:color w:val="002060"/>
              </w:rPr>
            </w:pPr>
            <w:r w:rsidRPr="00252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836AA" w14:textId="77777777" w:rsidR="00252DFF" w:rsidRPr="00252DFF" w:rsidRDefault="00252DFF" w:rsidP="00252DFF">
            <w:pPr>
              <w:pStyle w:val="ROWTABELLA"/>
              <w:jc w:val="center"/>
              <w:rPr>
                <w:color w:val="002060"/>
              </w:rPr>
            </w:pPr>
            <w:r w:rsidRPr="00252DF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5F14C"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6CCC6" w14:textId="77777777" w:rsidR="00252DFF" w:rsidRPr="00252DFF" w:rsidRDefault="00252DFF" w:rsidP="00252DFF">
            <w:pPr>
              <w:pStyle w:val="ROWTABELLA"/>
              <w:jc w:val="center"/>
              <w:rPr>
                <w:color w:val="002060"/>
              </w:rPr>
            </w:pPr>
            <w:r w:rsidRPr="00252DFF">
              <w:rPr>
                <w:color w:val="002060"/>
              </w:rPr>
              <w:t>0</w:t>
            </w:r>
          </w:p>
        </w:tc>
      </w:tr>
      <w:tr w:rsidR="00252DFF" w:rsidRPr="00252DFF" w14:paraId="1DEE913B"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F43AC8" w14:textId="77777777" w:rsidR="00252DFF" w:rsidRPr="00252DFF" w:rsidRDefault="00252DFF" w:rsidP="00252DFF">
            <w:pPr>
              <w:pStyle w:val="ROWTABELLA"/>
              <w:rPr>
                <w:color w:val="002060"/>
              </w:rPr>
            </w:pPr>
            <w:proofErr w:type="spellStart"/>
            <w:proofErr w:type="gramStart"/>
            <w:r w:rsidRPr="00252DFF">
              <w:rPr>
                <w:color w:val="002060"/>
              </w:rPr>
              <w:t>sq.B</w:t>
            </w:r>
            <w:proofErr w:type="spellEnd"/>
            <w:proofErr w:type="gramEnd"/>
            <w:r w:rsidRPr="00252DFF">
              <w:rPr>
                <w:color w:val="002060"/>
              </w:rPr>
              <w:t xml:space="preserve"> REAL S.COSTANZO </w:t>
            </w:r>
            <w:proofErr w:type="spellStart"/>
            <w:r w:rsidRPr="00252DFF">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FD522"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06853"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EEC02"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0B084"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07CBD"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E2EC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4A8FC"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3A39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79BBD" w14:textId="77777777" w:rsidR="00252DFF" w:rsidRPr="00252DFF" w:rsidRDefault="00252DFF" w:rsidP="00252DFF">
            <w:pPr>
              <w:pStyle w:val="ROWTABELLA"/>
              <w:jc w:val="center"/>
              <w:rPr>
                <w:color w:val="002060"/>
              </w:rPr>
            </w:pPr>
            <w:r w:rsidRPr="00252DFF">
              <w:rPr>
                <w:color w:val="002060"/>
              </w:rPr>
              <w:t>0</w:t>
            </w:r>
          </w:p>
        </w:tc>
      </w:tr>
    </w:tbl>
    <w:p w14:paraId="644649BE" w14:textId="77777777" w:rsidR="00252DFF" w:rsidRPr="00252DFF" w:rsidRDefault="00252DFF" w:rsidP="00252DFF">
      <w:pPr>
        <w:pStyle w:val="breakline"/>
        <w:divId w:val="527259509"/>
        <w:rPr>
          <w:color w:val="002060"/>
        </w:rPr>
      </w:pPr>
    </w:p>
    <w:p w14:paraId="7787D889" w14:textId="77777777" w:rsidR="00252DFF" w:rsidRPr="00252DFF" w:rsidRDefault="00252DFF" w:rsidP="00252DFF">
      <w:pPr>
        <w:pStyle w:val="breakline"/>
        <w:divId w:val="527259509"/>
        <w:rPr>
          <w:color w:val="002060"/>
        </w:rPr>
      </w:pPr>
    </w:p>
    <w:p w14:paraId="318AE9CB" w14:textId="77777777" w:rsidR="00252DFF" w:rsidRPr="00252DFF" w:rsidRDefault="00252DFF" w:rsidP="00252DFF">
      <w:pPr>
        <w:pStyle w:val="SOTTOTITOLOCAMPIONATO1"/>
        <w:divId w:val="527259509"/>
        <w:rPr>
          <w:color w:val="002060"/>
        </w:rPr>
      </w:pPr>
      <w:r w:rsidRPr="00252DFF">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41B71095"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37EB7C"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51CC9D"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237156"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BFC2F7"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A74596"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256CC0"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C9D2BF"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A6D0CA"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A4A255"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F4859F" w14:textId="77777777" w:rsidR="00252DFF" w:rsidRPr="00252DFF" w:rsidRDefault="00252DFF" w:rsidP="00252DFF">
            <w:pPr>
              <w:pStyle w:val="HEADERTABELLA"/>
              <w:rPr>
                <w:color w:val="002060"/>
              </w:rPr>
            </w:pPr>
            <w:r w:rsidRPr="00252DFF">
              <w:rPr>
                <w:color w:val="002060"/>
              </w:rPr>
              <w:t>PE</w:t>
            </w:r>
          </w:p>
        </w:tc>
      </w:tr>
      <w:tr w:rsidR="00252DFF" w:rsidRPr="00252DFF" w14:paraId="413552F6"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040CA8" w14:textId="77777777" w:rsidR="00252DFF" w:rsidRPr="00252DFF" w:rsidRDefault="00252DFF" w:rsidP="00252DFF">
            <w:pPr>
              <w:pStyle w:val="ROWTABELLA"/>
              <w:rPr>
                <w:color w:val="002060"/>
              </w:rPr>
            </w:pPr>
            <w:r w:rsidRPr="00252DF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64B6A"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81F2A"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05930"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A527E"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B6D42"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B73BE" w14:textId="77777777" w:rsidR="00252DFF" w:rsidRPr="00252DFF" w:rsidRDefault="00252DFF" w:rsidP="00252DFF">
            <w:pPr>
              <w:pStyle w:val="ROWTABELLA"/>
              <w:jc w:val="center"/>
              <w:rPr>
                <w:color w:val="002060"/>
              </w:rPr>
            </w:pPr>
            <w:r w:rsidRPr="00252DF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3EFC0" w14:textId="77777777" w:rsidR="00252DFF" w:rsidRPr="00252DFF" w:rsidRDefault="00252DFF" w:rsidP="00252DFF">
            <w:pPr>
              <w:pStyle w:val="ROWTABELLA"/>
              <w:jc w:val="center"/>
              <w:rPr>
                <w:color w:val="002060"/>
              </w:rPr>
            </w:pPr>
            <w:r w:rsidRPr="00252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18DA3" w14:textId="77777777" w:rsidR="00252DFF" w:rsidRPr="00252DFF" w:rsidRDefault="00252DFF" w:rsidP="00252DFF">
            <w:pPr>
              <w:pStyle w:val="ROWTABELLA"/>
              <w:jc w:val="center"/>
              <w:rPr>
                <w:color w:val="002060"/>
              </w:rPr>
            </w:pPr>
            <w:r w:rsidRPr="00252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38DD8" w14:textId="77777777" w:rsidR="00252DFF" w:rsidRPr="00252DFF" w:rsidRDefault="00252DFF" w:rsidP="00252DFF">
            <w:pPr>
              <w:pStyle w:val="ROWTABELLA"/>
              <w:jc w:val="center"/>
              <w:rPr>
                <w:color w:val="002060"/>
              </w:rPr>
            </w:pPr>
            <w:r w:rsidRPr="00252DFF">
              <w:rPr>
                <w:color w:val="002060"/>
              </w:rPr>
              <w:t>0</w:t>
            </w:r>
          </w:p>
        </w:tc>
      </w:tr>
      <w:tr w:rsidR="00252DFF" w:rsidRPr="00252DFF" w14:paraId="64F21B38"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BC89C0" w14:textId="77777777" w:rsidR="00252DFF" w:rsidRPr="00252DFF" w:rsidRDefault="00252DFF" w:rsidP="00252DFF">
            <w:pPr>
              <w:pStyle w:val="ROWTABELLA"/>
              <w:rPr>
                <w:color w:val="002060"/>
              </w:rPr>
            </w:pPr>
            <w:r w:rsidRPr="00252DFF">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D512F"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04806"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7E0C1"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60609"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24A69"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D4808"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122FC"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813B5"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8F1D4" w14:textId="77777777" w:rsidR="00252DFF" w:rsidRPr="00252DFF" w:rsidRDefault="00252DFF" w:rsidP="00252DFF">
            <w:pPr>
              <w:pStyle w:val="ROWTABELLA"/>
              <w:jc w:val="center"/>
              <w:rPr>
                <w:color w:val="002060"/>
              </w:rPr>
            </w:pPr>
            <w:r w:rsidRPr="00252DFF">
              <w:rPr>
                <w:color w:val="002060"/>
              </w:rPr>
              <w:t>0</w:t>
            </w:r>
          </w:p>
        </w:tc>
      </w:tr>
      <w:tr w:rsidR="00252DFF" w:rsidRPr="00252DFF" w14:paraId="2520B692"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0B1EF1" w14:textId="77777777" w:rsidR="00252DFF" w:rsidRPr="00252DFF" w:rsidRDefault="00252DFF" w:rsidP="00252DFF">
            <w:pPr>
              <w:pStyle w:val="ROWTABELLA"/>
              <w:rPr>
                <w:color w:val="002060"/>
              </w:rPr>
            </w:pPr>
            <w:r w:rsidRPr="00252DF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ED719"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EA1DE"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47593"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F5D85"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39E5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E6671"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CDA09"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57512"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8F94C" w14:textId="77777777" w:rsidR="00252DFF" w:rsidRPr="00252DFF" w:rsidRDefault="00252DFF" w:rsidP="00252DFF">
            <w:pPr>
              <w:pStyle w:val="ROWTABELLA"/>
              <w:jc w:val="center"/>
              <w:rPr>
                <w:color w:val="002060"/>
              </w:rPr>
            </w:pPr>
            <w:r w:rsidRPr="00252DFF">
              <w:rPr>
                <w:color w:val="002060"/>
              </w:rPr>
              <w:t>0</w:t>
            </w:r>
          </w:p>
        </w:tc>
      </w:tr>
      <w:tr w:rsidR="00252DFF" w:rsidRPr="00252DFF" w14:paraId="18DC2F6D"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08D055" w14:textId="77777777" w:rsidR="00252DFF" w:rsidRPr="00252DFF" w:rsidRDefault="00252DFF" w:rsidP="00252DFF">
            <w:pPr>
              <w:pStyle w:val="ROWTABELLA"/>
              <w:rPr>
                <w:color w:val="002060"/>
              </w:rPr>
            </w:pPr>
            <w:r w:rsidRPr="00252DFF">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D5028"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8CB00"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088E1"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FFD53"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62DF9"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E749C" w14:textId="77777777" w:rsidR="00252DFF" w:rsidRPr="00252DFF" w:rsidRDefault="00252DFF" w:rsidP="00252DFF">
            <w:pPr>
              <w:pStyle w:val="ROWTABELLA"/>
              <w:jc w:val="center"/>
              <w:rPr>
                <w:color w:val="002060"/>
              </w:rPr>
            </w:pPr>
            <w:r w:rsidRPr="00252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C65A2" w14:textId="77777777" w:rsidR="00252DFF" w:rsidRPr="00252DFF" w:rsidRDefault="00252DFF" w:rsidP="00252DFF">
            <w:pPr>
              <w:pStyle w:val="ROWTABELLA"/>
              <w:jc w:val="center"/>
              <w:rPr>
                <w:color w:val="002060"/>
              </w:rPr>
            </w:pPr>
            <w:r w:rsidRPr="00252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3ACFB"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FC458" w14:textId="77777777" w:rsidR="00252DFF" w:rsidRPr="00252DFF" w:rsidRDefault="00252DFF" w:rsidP="00252DFF">
            <w:pPr>
              <w:pStyle w:val="ROWTABELLA"/>
              <w:jc w:val="center"/>
              <w:rPr>
                <w:color w:val="002060"/>
              </w:rPr>
            </w:pPr>
            <w:r w:rsidRPr="00252DFF">
              <w:rPr>
                <w:color w:val="002060"/>
              </w:rPr>
              <w:t>0</w:t>
            </w:r>
          </w:p>
        </w:tc>
      </w:tr>
      <w:tr w:rsidR="00252DFF" w:rsidRPr="00252DFF" w14:paraId="79CA325A"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1418B3" w14:textId="77777777" w:rsidR="00252DFF" w:rsidRPr="00252DFF" w:rsidRDefault="00252DFF" w:rsidP="00252DFF">
            <w:pPr>
              <w:pStyle w:val="ROWTABELLA"/>
              <w:rPr>
                <w:color w:val="002060"/>
              </w:rPr>
            </w:pPr>
            <w:r w:rsidRPr="00252DF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47C64"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501B7"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F86D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5039A"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823CE"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26F27" w14:textId="77777777" w:rsidR="00252DFF" w:rsidRPr="00252DFF" w:rsidRDefault="00252DFF" w:rsidP="00252DFF">
            <w:pPr>
              <w:pStyle w:val="ROWTABELLA"/>
              <w:jc w:val="center"/>
              <w:rPr>
                <w:color w:val="002060"/>
              </w:rPr>
            </w:pPr>
            <w:r w:rsidRPr="00252DF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EF26D" w14:textId="77777777" w:rsidR="00252DFF" w:rsidRPr="00252DFF" w:rsidRDefault="00252DFF" w:rsidP="00252DFF">
            <w:pPr>
              <w:pStyle w:val="ROWTABELLA"/>
              <w:jc w:val="center"/>
              <w:rPr>
                <w:color w:val="002060"/>
              </w:rPr>
            </w:pPr>
            <w:r w:rsidRPr="00252DF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70F79"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9608F" w14:textId="77777777" w:rsidR="00252DFF" w:rsidRPr="00252DFF" w:rsidRDefault="00252DFF" w:rsidP="00252DFF">
            <w:pPr>
              <w:pStyle w:val="ROWTABELLA"/>
              <w:jc w:val="center"/>
              <w:rPr>
                <w:color w:val="002060"/>
              </w:rPr>
            </w:pPr>
            <w:r w:rsidRPr="00252DFF">
              <w:rPr>
                <w:color w:val="002060"/>
              </w:rPr>
              <w:t>0</w:t>
            </w:r>
          </w:p>
        </w:tc>
      </w:tr>
      <w:tr w:rsidR="00252DFF" w:rsidRPr="00252DFF" w14:paraId="6882C7C1"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FA8FD1" w14:textId="77777777" w:rsidR="00252DFF" w:rsidRPr="00252DFF" w:rsidRDefault="00252DFF" w:rsidP="00252DFF">
            <w:pPr>
              <w:pStyle w:val="ROWTABELLA"/>
              <w:rPr>
                <w:color w:val="002060"/>
              </w:rPr>
            </w:pPr>
            <w:r w:rsidRPr="00252DFF">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C3F23"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EDF02"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E1988"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64D06"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5B81F"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5480B"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98C1D" w14:textId="77777777" w:rsidR="00252DFF" w:rsidRPr="00252DFF" w:rsidRDefault="00252DFF" w:rsidP="00252DFF">
            <w:pPr>
              <w:pStyle w:val="ROWTABELLA"/>
              <w:jc w:val="center"/>
              <w:rPr>
                <w:color w:val="002060"/>
              </w:rPr>
            </w:pPr>
            <w:r w:rsidRPr="00252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0FE44"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7465A" w14:textId="77777777" w:rsidR="00252DFF" w:rsidRPr="00252DFF" w:rsidRDefault="00252DFF" w:rsidP="00252DFF">
            <w:pPr>
              <w:pStyle w:val="ROWTABELLA"/>
              <w:jc w:val="center"/>
              <w:rPr>
                <w:color w:val="002060"/>
              </w:rPr>
            </w:pPr>
            <w:r w:rsidRPr="00252DFF">
              <w:rPr>
                <w:color w:val="002060"/>
              </w:rPr>
              <w:t>0</w:t>
            </w:r>
          </w:p>
        </w:tc>
      </w:tr>
      <w:tr w:rsidR="00252DFF" w:rsidRPr="00252DFF" w14:paraId="3E463B7B"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3627E1" w14:textId="77777777" w:rsidR="00252DFF" w:rsidRPr="00252DFF" w:rsidRDefault="00252DFF" w:rsidP="00252DFF">
            <w:pPr>
              <w:pStyle w:val="ROWTABELLA"/>
              <w:rPr>
                <w:color w:val="002060"/>
              </w:rPr>
            </w:pPr>
            <w:r w:rsidRPr="00252DF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4CABD"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29300"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E0E6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BC0D1"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0DBBC"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A6B8E" w14:textId="77777777" w:rsidR="00252DFF" w:rsidRPr="00252DFF" w:rsidRDefault="00252DFF" w:rsidP="00252DFF">
            <w:pPr>
              <w:pStyle w:val="ROWTABELLA"/>
              <w:jc w:val="center"/>
              <w:rPr>
                <w:color w:val="002060"/>
              </w:rPr>
            </w:pPr>
            <w:r w:rsidRPr="00252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CD929" w14:textId="77777777" w:rsidR="00252DFF" w:rsidRPr="00252DFF" w:rsidRDefault="00252DFF" w:rsidP="00252DFF">
            <w:pPr>
              <w:pStyle w:val="ROWTABELLA"/>
              <w:jc w:val="center"/>
              <w:rPr>
                <w:color w:val="002060"/>
              </w:rPr>
            </w:pPr>
            <w:r w:rsidRPr="00252DF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3EB0A"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C9CC1" w14:textId="77777777" w:rsidR="00252DFF" w:rsidRPr="00252DFF" w:rsidRDefault="00252DFF" w:rsidP="00252DFF">
            <w:pPr>
              <w:pStyle w:val="ROWTABELLA"/>
              <w:jc w:val="center"/>
              <w:rPr>
                <w:color w:val="002060"/>
              </w:rPr>
            </w:pPr>
            <w:r w:rsidRPr="00252DFF">
              <w:rPr>
                <w:color w:val="002060"/>
              </w:rPr>
              <w:t>0</w:t>
            </w:r>
          </w:p>
        </w:tc>
      </w:tr>
      <w:tr w:rsidR="00252DFF" w:rsidRPr="00252DFF" w14:paraId="0D6F90F8"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764AD56" w14:textId="77777777" w:rsidR="00252DFF" w:rsidRPr="00252DFF" w:rsidRDefault="00252DFF" w:rsidP="00252DFF">
            <w:pPr>
              <w:pStyle w:val="ROWTABELLA"/>
              <w:rPr>
                <w:color w:val="002060"/>
              </w:rPr>
            </w:pPr>
            <w:r w:rsidRPr="00252DFF">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A72F0"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851F5"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CE5A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2A2EB"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0B8C9"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DBF54"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1B7DC" w14:textId="77777777" w:rsidR="00252DFF" w:rsidRPr="00252DFF" w:rsidRDefault="00252DFF" w:rsidP="00252DFF">
            <w:pPr>
              <w:pStyle w:val="ROWTABELLA"/>
              <w:jc w:val="center"/>
              <w:rPr>
                <w:color w:val="002060"/>
              </w:rPr>
            </w:pPr>
            <w:r w:rsidRPr="00252D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72B31"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0E075" w14:textId="77777777" w:rsidR="00252DFF" w:rsidRPr="00252DFF" w:rsidRDefault="00252DFF" w:rsidP="00252DFF">
            <w:pPr>
              <w:pStyle w:val="ROWTABELLA"/>
              <w:jc w:val="center"/>
              <w:rPr>
                <w:color w:val="002060"/>
              </w:rPr>
            </w:pPr>
            <w:r w:rsidRPr="00252DFF">
              <w:rPr>
                <w:color w:val="002060"/>
              </w:rPr>
              <w:t>0</w:t>
            </w:r>
          </w:p>
        </w:tc>
      </w:tr>
    </w:tbl>
    <w:p w14:paraId="0C1930DF" w14:textId="77777777" w:rsidR="00252DFF" w:rsidRPr="00252DFF" w:rsidRDefault="00252DFF" w:rsidP="00252DFF">
      <w:pPr>
        <w:pStyle w:val="breakline"/>
        <w:divId w:val="527259509"/>
        <w:rPr>
          <w:color w:val="002060"/>
        </w:rPr>
      </w:pPr>
    </w:p>
    <w:p w14:paraId="3D748605" w14:textId="77777777" w:rsidR="00252DFF" w:rsidRPr="00252DFF" w:rsidRDefault="00252DFF" w:rsidP="00252DFF">
      <w:pPr>
        <w:pStyle w:val="TITOLOPRINC"/>
        <w:divId w:val="527259509"/>
        <w:rPr>
          <w:color w:val="002060"/>
        </w:rPr>
      </w:pPr>
      <w:r w:rsidRPr="00252DFF">
        <w:rPr>
          <w:color w:val="002060"/>
        </w:rPr>
        <w:t>PROGRAMMA GARE</w:t>
      </w:r>
    </w:p>
    <w:p w14:paraId="3A4651B2" w14:textId="77777777" w:rsidR="00252DFF" w:rsidRPr="00252DFF" w:rsidRDefault="00252DFF" w:rsidP="00252DFF">
      <w:pPr>
        <w:pStyle w:val="SOTTOTITOLOCAMPIONATO1"/>
        <w:divId w:val="527259509"/>
        <w:rPr>
          <w:color w:val="002060"/>
        </w:rPr>
      </w:pPr>
      <w:r w:rsidRPr="00252DFF">
        <w:rPr>
          <w:color w:val="002060"/>
        </w:rP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252DFF" w:rsidRPr="00252DFF" w14:paraId="4C8A6082"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B8F860"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1D4520"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F1DD0E"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BA2272"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C870BE"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99F047"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3CA07"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336647DE" w14:textId="77777777" w:rsidTr="00252DF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3A53FA1" w14:textId="77777777" w:rsidR="00252DFF" w:rsidRPr="00252DFF" w:rsidRDefault="00252DFF" w:rsidP="00252DFF">
            <w:pPr>
              <w:pStyle w:val="ROWTABELLA"/>
              <w:rPr>
                <w:color w:val="002060"/>
              </w:rPr>
            </w:pPr>
            <w:r w:rsidRPr="00252DFF">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86EC9D" w14:textId="77777777" w:rsidR="00252DFF" w:rsidRPr="00252DFF" w:rsidRDefault="00252DFF" w:rsidP="00252DFF">
            <w:pPr>
              <w:pStyle w:val="ROWTABELLA"/>
              <w:rPr>
                <w:color w:val="002060"/>
              </w:rPr>
            </w:pPr>
            <w:r w:rsidRPr="00252DFF">
              <w:rPr>
                <w:color w:val="002060"/>
              </w:rPr>
              <w:t xml:space="preserve">REAL </w:t>
            </w:r>
            <w:proofErr w:type="gramStart"/>
            <w:r w:rsidRPr="00252DFF">
              <w:rPr>
                <w:color w:val="002060"/>
              </w:rPr>
              <w:t>S.COSTANZO</w:t>
            </w:r>
            <w:proofErr w:type="gramEnd"/>
            <w:r w:rsidRPr="00252DFF">
              <w:rPr>
                <w:color w:val="002060"/>
              </w:rPr>
              <w:t xml:space="preserve"> CALCIO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3016E1"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3EA9966" w14:textId="77777777" w:rsidR="00252DFF" w:rsidRPr="00252DFF" w:rsidRDefault="00252DFF" w:rsidP="00252DFF">
            <w:pPr>
              <w:pStyle w:val="ROWTABELLA"/>
              <w:rPr>
                <w:color w:val="002060"/>
              </w:rPr>
            </w:pPr>
            <w:r w:rsidRPr="00252DFF">
              <w:rPr>
                <w:color w:val="002060"/>
              </w:rPr>
              <w:t>12/02/2020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0B817F" w14:textId="77777777" w:rsidR="00252DFF" w:rsidRPr="00252DFF" w:rsidRDefault="00252DFF" w:rsidP="00252DFF">
            <w:pPr>
              <w:pStyle w:val="ROWTABELLA"/>
              <w:rPr>
                <w:color w:val="002060"/>
              </w:rPr>
            </w:pPr>
            <w:r w:rsidRPr="00252DFF">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73BBC2" w14:textId="77777777" w:rsidR="00252DFF" w:rsidRPr="00252DFF" w:rsidRDefault="00252DFF" w:rsidP="00252DFF">
            <w:pPr>
              <w:pStyle w:val="ROWTABELLA"/>
              <w:rPr>
                <w:color w:val="002060"/>
              </w:rPr>
            </w:pPr>
            <w:r w:rsidRPr="00252DFF">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0F6B40E" w14:textId="77777777" w:rsidR="00252DFF" w:rsidRPr="00252DFF" w:rsidRDefault="00252DFF" w:rsidP="00252DFF">
            <w:pPr>
              <w:pStyle w:val="ROWTABELLA"/>
              <w:rPr>
                <w:color w:val="002060"/>
              </w:rPr>
            </w:pPr>
            <w:r w:rsidRPr="00252DFF">
              <w:rPr>
                <w:color w:val="002060"/>
              </w:rPr>
              <w:t>VIA RISORGIMENTO 16</w:t>
            </w:r>
          </w:p>
        </w:tc>
      </w:tr>
    </w:tbl>
    <w:p w14:paraId="75DFCDC3" w14:textId="77777777" w:rsidR="00252DFF" w:rsidRPr="00252DFF" w:rsidRDefault="00252DFF" w:rsidP="00252DFF">
      <w:pPr>
        <w:pStyle w:val="breakline"/>
        <w:divId w:val="527259509"/>
        <w:rPr>
          <w:color w:val="002060"/>
        </w:rPr>
      </w:pPr>
    </w:p>
    <w:p w14:paraId="25E5A1EF" w14:textId="77777777" w:rsidR="00252DFF" w:rsidRPr="00252DFF" w:rsidRDefault="00252DFF" w:rsidP="00252DFF">
      <w:pPr>
        <w:pStyle w:val="breakline"/>
        <w:divId w:val="527259509"/>
        <w:rPr>
          <w:color w:val="002060"/>
        </w:rPr>
      </w:pPr>
    </w:p>
    <w:p w14:paraId="75821D78" w14:textId="77777777" w:rsidR="00252DFF" w:rsidRPr="00252DFF" w:rsidRDefault="00252DFF" w:rsidP="00252DFF">
      <w:pPr>
        <w:pStyle w:val="breakline"/>
        <w:divId w:val="527259509"/>
        <w:rPr>
          <w:color w:val="002060"/>
        </w:rPr>
      </w:pPr>
    </w:p>
    <w:p w14:paraId="1BB18805" w14:textId="77777777" w:rsidR="00252DFF" w:rsidRPr="00252DFF" w:rsidRDefault="00252DFF" w:rsidP="00252DFF">
      <w:pPr>
        <w:pStyle w:val="SOTTOTITOLOCAMPIONATO1"/>
        <w:divId w:val="527259509"/>
        <w:rPr>
          <w:color w:val="002060"/>
        </w:rPr>
      </w:pPr>
      <w:r w:rsidRPr="00252DFF">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252DFF" w:rsidRPr="00252DFF" w14:paraId="1BA7C5C4"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BBF260"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DF616"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E68015"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CC9A84"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50A195"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538CB2"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497204"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17755C14"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5AC088" w14:textId="77777777" w:rsidR="00252DFF" w:rsidRPr="00252DFF" w:rsidRDefault="00252DFF" w:rsidP="00252DFF">
            <w:pPr>
              <w:pStyle w:val="ROWTABELLA"/>
              <w:rPr>
                <w:color w:val="002060"/>
              </w:rPr>
            </w:pPr>
            <w:r w:rsidRPr="00252DFF">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98CA18" w14:textId="77777777" w:rsidR="00252DFF" w:rsidRPr="00252DFF" w:rsidRDefault="00252DFF" w:rsidP="00252DFF">
            <w:pPr>
              <w:pStyle w:val="ROWTABELLA"/>
              <w:rPr>
                <w:color w:val="002060"/>
              </w:rPr>
            </w:pPr>
            <w:r w:rsidRPr="00252DFF">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28DC665"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00FC10" w14:textId="77777777" w:rsidR="00252DFF" w:rsidRPr="00252DFF" w:rsidRDefault="00252DFF" w:rsidP="00252DFF">
            <w:pPr>
              <w:pStyle w:val="ROWTABELLA"/>
              <w:rPr>
                <w:color w:val="002060"/>
              </w:rPr>
            </w:pPr>
            <w:r w:rsidRPr="00252DFF">
              <w:rPr>
                <w:color w:val="002060"/>
              </w:rPr>
              <w:t>15/02/2020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D2D6D0" w14:textId="77777777" w:rsidR="00252DFF" w:rsidRPr="00252DFF" w:rsidRDefault="00252DFF" w:rsidP="00252DFF">
            <w:pPr>
              <w:pStyle w:val="ROWTABELLA"/>
              <w:rPr>
                <w:color w:val="002060"/>
              </w:rPr>
            </w:pPr>
            <w:r w:rsidRPr="00252DFF">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87E413" w14:textId="77777777" w:rsidR="00252DFF" w:rsidRPr="00252DFF" w:rsidRDefault="00252DFF" w:rsidP="00252DFF">
            <w:pPr>
              <w:pStyle w:val="ROWTABELLA"/>
              <w:rPr>
                <w:color w:val="002060"/>
              </w:rPr>
            </w:pPr>
            <w:r w:rsidRPr="00252DFF">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455FB5" w14:textId="77777777" w:rsidR="00252DFF" w:rsidRPr="00252DFF" w:rsidRDefault="00252DFF" w:rsidP="00252DFF">
            <w:pPr>
              <w:pStyle w:val="ROWTABELLA"/>
              <w:rPr>
                <w:color w:val="002060"/>
              </w:rPr>
            </w:pPr>
            <w:r w:rsidRPr="00252DFF">
              <w:rPr>
                <w:color w:val="002060"/>
              </w:rPr>
              <w:t>VIA DELLA REPUBBLICA</w:t>
            </w:r>
          </w:p>
        </w:tc>
      </w:tr>
      <w:tr w:rsidR="00252DFF" w:rsidRPr="00252DFF" w14:paraId="5BEC12B2"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C5A1D06" w14:textId="77777777" w:rsidR="00252DFF" w:rsidRPr="00252DFF" w:rsidRDefault="00252DFF" w:rsidP="00252DFF">
            <w:pPr>
              <w:pStyle w:val="ROWTABELLA"/>
              <w:rPr>
                <w:color w:val="002060"/>
              </w:rPr>
            </w:pPr>
            <w:r w:rsidRPr="00252DFF">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182AAB" w14:textId="77777777" w:rsidR="00252DFF" w:rsidRPr="00252DFF" w:rsidRDefault="00252DFF" w:rsidP="00252DFF">
            <w:pPr>
              <w:pStyle w:val="ROWTABELLA"/>
              <w:rPr>
                <w:color w:val="002060"/>
              </w:rPr>
            </w:pPr>
            <w:r w:rsidRPr="00252DFF">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229EADD"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240D28" w14:textId="77777777" w:rsidR="00252DFF" w:rsidRPr="00252DFF" w:rsidRDefault="00252DFF" w:rsidP="00252DFF">
            <w:pPr>
              <w:pStyle w:val="ROWTABELLA"/>
              <w:rPr>
                <w:color w:val="002060"/>
              </w:rPr>
            </w:pPr>
            <w:r w:rsidRPr="00252DFF">
              <w:rPr>
                <w:color w:val="002060"/>
              </w:rPr>
              <w:t>15/02/2020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198E72" w14:textId="77777777" w:rsidR="00252DFF" w:rsidRPr="00252DFF" w:rsidRDefault="00252DFF" w:rsidP="00252DFF">
            <w:pPr>
              <w:pStyle w:val="ROWTABELLA"/>
              <w:rPr>
                <w:color w:val="002060"/>
              </w:rPr>
            </w:pPr>
            <w:r w:rsidRPr="00252DFF">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7AA039" w14:textId="77777777" w:rsidR="00252DFF" w:rsidRPr="00252DFF" w:rsidRDefault="00252DFF" w:rsidP="00252DFF">
            <w:pPr>
              <w:pStyle w:val="ROWTABELLA"/>
              <w:rPr>
                <w:color w:val="002060"/>
              </w:rPr>
            </w:pPr>
            <w:r w:rsidRPr="00252DFF">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61B1BA" w14:textId="77777777" w:rsidR="00252DFF" w:rsidRPr="00252DFF" w:rsidRDefault="00252DFF" w:rsidP="00252DFF">
            <w:pPr>
              <w:pStyle w:val="ROWTABELLA"/>
              <w:rPr>
                <w:color w:val="002060"/>
              </w:rPr>
            </w:pPr>
            <w:r w:rsidRPr="00252DFF">
              <w:rPr>
                <w:color w:val="002060"/>
              </w:rPr>
              <w:t>VIA MATTEOTTI</w:t>
            </w:r>
          </w:p>
        </w:tc>
      </w:tr>
      <w:tr w:rsidR="00252DFF" w:rsidRPr="00252DFF" w14:paraId="6FE79B4D"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A96269C" w14:textId="77777777" w:rsidR="00252DFF" w:rsidRPr="00252DFF" w:rsidRDefault="00252DFF" w:rsidP="00252DFF">
            <w:pPr>
              <w:pStyle w:val="ROWTABELLA"/>
              <w:rPr>
                <w:color w:val="002060"/>
              </w:rPr>
            </w:pPr>
            <w:r w:rsidRPr="00252DFF">
              <w:rPr>
                <w:color w:val="002060"/>
              </w:rPr>
              <w:t xml:space="preserve">REAL </w:t>
            </w:r>
            <w:proofErr w:type="gramStart"/>
            <w:r w:rsidRPr="00252DFF">
              <w:rPr>
                <w:color w:val="002060"/>
              </w:rPr>
              <w:t>S.COSTANZO</w:t>
            </w:r>
            <w:proofErr w:type="gramEnd"/>
            <w:r w:rsidRPr="00252DFF">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53F062" w14:textId="77777777" w:rsidR="00252DFF" w:rsidRPr="00252DFF" w:rsidRDefault="00252DFF" w:rsidP="00252DFF">
            <w:pPr>
              <w:pStyle w:val="ROWTABELLA"/>
              <w:rPr>
                <w:color w:val="002060"/>
              </w:rPr>
            </w:pPr>
            <w:r w:rsidRPr="00252DFF">
              <w:rPr>
                <w:color w:val="002060"/>
              </w:rPr>
              <w:t>FUTSAL COBA SPORTIVA DIL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39C4E7"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43C1F0" w14:textId="77777777" w:rsidR="00252DFF" w:rsidRPr="00252DFF" w:rsidRDefault="00252DFF" w:rsidP="00252DFF">
            <w:pPr>
              <w:pStyle w:val="ROWTABELLA"/>
              <w:rPr>
                <w:color w:val="002060"/>
              </w:rPr>
            </w:pPr>
            <w:r w:rsidRPr="00252DFF">
              <w:rPr>
                <w:color w:val="002060"/>
              </w:rPr>
              <w:t>16/02/2020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73DCDF" w14:textId="77777777" w:rsidR="00252DFF" w:rsidRPr="00252DFF" w:rsidRDefault="00252DFF" w:rsidP="00252DFF">
            <w:pPr>
              <w:pStyle w:val="ROWTABELLA"/>
              <w:rPr>
                <w:color w:val="002060"/>
              </w:rPr>
            </w:pPr>
            <w:r w:rsidRPr="00252DFF">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ED11D5" w14:textId="77777777" w:rsidR="00252DFF" w:rsidRPr="00252DFF" w:rsidRDefault="00252DFF" w:rsidP="00252DFF">
            <w:pPr>
              <w:pStyle w:val="ROWTABELLA"/>
              <w:rPr>
                <w:color w:val="002060"/>
              </w:rPr>
            </w:pPr>
            <w:r w:rsidRPr="00252DFF">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D1E268" w14:textId="77777777" w:rsidR="00252DFF" w:rsidRPr="00252DFF" w:rsidRDefault="00252DFF" w:rsidP="00252DFF">
            <w:pPr>
              <w:pStyle w:val="ROWTABELLA"/>
              <w:rPr>
                <w:color w:val="002060"/>
              </w:rPr>
            </w:pPr>
            <w:r w:rsidRPr="00252DFF">
              <w:rPr>
                <w:color w:val="002060"/>
              </w:rPr>
              <w:t>VIA DELLA SANTA SELVINO</w:t>
            </w:r>
          </w:p>
        </w:tc>
      </w:tr>
      <w:tr w:rsidR="00252DFF" w:rsidRPr="00252DFF" w14:paraId="2FDAD22B"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3DCBEA" w14:textId="77777777" w:rsidR="00252DFF" w:rsidRPr="00252DFF" w:rsidRDefault="00252DFF" w:rsidP="00252DFF">
            <w:pPr>
              <w:pStyle w:val="ROWTABELLA"/>
              <w:rPr>
                <w:color w:val="002060"/>
              </w:rPr>
            </w:pPr>
            <w:r w:rsidRPr="00252DFF">
              <w:rPr>
                <w:color w:val="002060"/>
              </w:rPr>
              <w:lastRenderedPageBreak/>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C49C10" w14:textId="77777777" w:rsidR="00252DFF" w:rsidRPr="00252DFF" w:rsidRDefault="00252DFF" w:rsidP="00252DFF">
            <w:pPr>
              <w:pStyle w:val="ROWTABELLA"/>
              <w:rPr>
                <w:color w:val="002060"/>
              </w:rPr>
            </w:pPr>
            <w:r w:rsidRPr="00252DFF">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5A3D34D"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EE0160" w14:textId="77777777" w:rsidR="00252DFF" w:rsidRPr="00252DFF" w:rsidRDefault="00252DFF" w:rsidP="00252DFF">
            <w:pPr>
              <w:pStyle w:val="ROWTABELLA"/>
              <w:rPr>
                <w:color w:val="002060"/>
              </w:rPr>
            </w:pPr>
            <w:r w:rsidRPr="00252DFF">
              <w:rPr>
                <w:color w:val="002060"/>
              </w:rPr>
              <w:t>16/02/2020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B76F88" w14:textId="77777777" w:rsidR="00252DFF" w:rsidRPr="00252DFF" w:rsidRDefault="00252DFF" w:rsidP="00252DFF">
            <w:pPr>
              <w:pStyle w:val="ROWTABELLA"/>
              <w:rPr>
                <w:color w:val="002060"/>
              </w:rPr>
            </w:pPr>
            <w:r w:rsidRPr="00252DFF">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3E7BF6" w14:textId="77777777" w:rsidR="00252DFF" w:rsidRPr="00252DFF" w:rsidRDefault="00252DFF" w:rsidP="00252DFF">
            <w:pPr>
              <w:pStyle w:val="ROWTABELLA"/>
              <w:rPr>
                <w:color w:val="002060"/>
              </w:rPr>
            </w:pPr>
            <w:r w:rsidRPr="00252DFF">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26781E" w14:textId="77777777" w:rsidR="00252DFF" w:rsidRPr="00252DFF" w:rsidRDefault="00252DFF" w:rsidP="00252DFF">
            <w:pPr>
              <w:pStyle w:val="ROWTABELLA"/>
              <w:rPr>
                <w:color w:val="002060"/>
              </w:rPr>
            </w:pPr>
            <w:r w:rsidRPr="00252DFF">
              <w:rPr>
                <w:color w:val="002060"/>
              </w:rPr>
              <w:t>VIA CELLINI</w:t>
            </w:r>
          </w:p>
        </w:tc>
      </w:tr>
    </w:tbl>
    <w:p w14:paraId="78BD8918" w14:textId="77777777" w:rsidR="00252DFF" w:rsidRPr="00252DFF" w:rsidRDefault="00252DFF" w:rsidP="00252DFF">
      <w:pPr>
        <w:pStyle w:val="breakline"/>
        <w:divId w:val="527259509"/>
        <w:rPr>
          <w:color w:val="002060"/>
        </w:rPr>
      </w:pPr>
    </w:p>
    <w:p w14:paraId="1A4156E1" w14:textId="77777777" w:rsidR="00252DFF" w:rsidRPr="00252DFF" w:rsidRDefault="00252DFF" w:rsidP="00252DFF">
      <w:pPr>
        <w:pStyle w:val="breakline"/>
        <w:divId w:val="527259509"/>
        <w:rPr>
          <w:color w:val="002060"/>
        </w:rPr>
      </w:pPr>
    </w:p>
    <w:p w14:paraId="57AEC4A3" w14:textId="77777777" w:rsidR="00252DFF" w:rsidRPr="00252DFF" w:rsidRDefault="00252DFF" w:rsidP="00252DFF">
      <w:pPr>
        <w:pStyle w:val="breakline"/>
        <w:divId w:val="527259509"/>
        <w:rPr>
          <w:color w:val="002060"/>
        </w:rPr>
      </w:pPr>
    </w:p>
    <w:p w14:paraId="66BA8551" w14:textId="77777777" w:rsidR="00252DFF" w:rsidRPr="00252DFF" w:rsidRDefault="00252DFF" w:rsidP="00252DFF">
      <w:pPr>
        <w:pStyle w:val="SOTTOTITOLOCAMPIONATO1"/>
        <w:divId w:val="527259509"/>
        <w:rPr>
          <w:color w:val="002060"/>
        </w:rPr>
      </w:pPr>
      <w:r w:rsidRPr="00252DFF">
        <w:rPr>
          <w:color w:val="002060"/>
        </w:rPr>
        <w:t>GIRONE SA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92"/>
        <w:gridCol w:w="1562"/>
        <w:gridCol w:w="1547"/>
      </w:tblGrid>
      <w:tr w:rsidR="00252DFF" w:rsidRPr="00252DFF" w14:paraId="64BAF288"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99680B"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392BE3"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557EA7"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E8A8AE"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9BF726"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6541C6"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992205"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35F6CFED"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F727A4" w14:textId="77777777" w:rsidR="00252DFF" w:rsidRPr="00252DFF" w:rsidRDefault="00252DFF" w:rsidP="00252DFF">
            <w:pPr>
              <w:pStyle w:val="ROWTABELLA"/>
              <w:rPr>
                <w:color w:val="002060"/>
              </w:rPr>
            </w:pPr>
            <w:r w:rsidRPr="00252DFF">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B8AF6C" w14:textId="77777777" w:rsidR="00252DFF" w:rsidRPr="00252DFF" w:rsidRDefault="00252DFF" w:rsidP="00252DFF">
            <w:pPr>
              <w:pStyle w:val="ROWTABELLA"/>
              <w:rPr>
                <w:color w:val="002060"/>
              </w:rPr>
            </w:pPr>
            <w:r w:rsidRPr="00252DFF">
              <w:rPr>
                <w:color w:val="002060"/>
              </w:rPr>
              <w:t xml:space="preserve">AUDAX 1970 </w:t>
            </w:r>
            <w:proofErr w:type="gramStart"/>
            <w:r w:rsidRPr="00252DFF">
              <w:rPr>
                <w:color w:val="002060"/>
              </w:rPr>
              <w:t>S.ANGELO</w:t>
            </w:r>
            <w:proofErr w:type="gram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E2E8AFD"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96F410" w14:textId="77777777" w:rsidR="00252DFF" w:rsidRPr="00252DFF" w:rsidRDefault="00252DFF" w:rsidP="00252DFF">
            <w:pPr>
              <w:pStyle w:val="ROWTABELLA"/>
              <w:rPr>
                <w:color w:val="002060"/>
              </w:rPr>
            </w:pPr>
            <w:r w:rsidRPr="00252DFF">
              <w:rPr>
                <w:color w:val="002060"/>
              </w:rPr>
              <w:t>15/02/2020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1DCFB8" w14:textId="77777777" w:rsidR="00252DFF" w:rsidRPr="00252DFF" w:rsidRDefault="00252DFF" w:rsidP="00252DFF">
            <w:pPr>
              <w:pStyle w:val="ROWTABELLA"/>
              <w:rPr>
                <w:color w:val="002060"/>
              </w:rPr>
            </w:pPr>
            <w:r w:rsidRPr="00252DFF">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B6B1BE" w14:textId="77777777" w:rsidR="00252DFF" w:rsidRPr="00252DFF" w:rsidRDefault="00252DFF" w:rsidP="00252DFF">
            <w:pPr>
              <w:pStyle w:val="ROWTABELLA"/>
              <w:rPr>
                <w:color w:val="002060"/>
              </w:rPr>
            </w:pPr>
            <w:r w:rsidRPr="00252DF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CD8F14" w14:textId="77777777" w:rsidR="00252DFF" w:rsidRPr="00252DFF" w:rsidRDefault="00252DFF" w:rsidP="00252DFF">
            <w:pPr>
              <w:pStyle w:val="ROWTABELLA"/>
              <w:rPr>
                <w:color w:val="002060"/>
              </w:rPr>
            </w:pPr>
            <w:r w:rsidRPr="00252DFF">
              <w:rPr>
                <w:color w:val="002060"/>
              </w:rPr>
              <w:t>VIA MADRE TERESA DI CALCUTTA</w:t>
            </w:r>
          </w:p>
        </w:tc>
      </w:tr>
      <w:tr w:rsidR="00252DFF" w:rsidRPr="00252DFF" w14:paraId="2F5CB118"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89392E2" w14:textId="77777777" w:rsidR="00252DFF" w:rsidRPr="00252DFF" w:rsidRDefault="00252DFF" w:rsidP="00252DFF">
            <w:pPr>
              <w:pStyle w:val="ROWTABELLA"/>
              <w:rPr>
                <w:color w:val="002060"/>
              </w:rPr>
            </w:pPr>
            <w:r w:rsidRPr="00252DF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076D580" w14:textId="77777777" w:rsidR="00252DFF" w:rsidRPr="00252DFF" w:rsidRDefault="00252DFF" w:rsidP="00252DFF">
            <w:pPr>
              <w:pStyle w:val="ROWTABELLA"/>
              <w:rPr>
                <w:color w:val="002060"/>
              </w:rPr>
            </w:pPr>
            <w:r w:rsidRPr="00252DFF">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9E94A78"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DAB58F" w14:textId="77777777" w:rsidR="00252DFF" w:rsidRPr="00252DFF" w:rsidRDefault="00252DFF" w:rsidP="00252DFF">
            <w:pPr>
              <w:pStyle w:val="ROWTABELLA"/>
              <w:rPr>
                <w:color w:val="002060"/>
              </w:rPr>
            </w:pPr>
            <w:r w:rsidRPr="00252DFF">
              <w:rPr>
                <w:color w:val="002060"/>
              </w:rPr>
              <w:t>15/02/2020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74123B" w14:textId="77777777" w:rsidR="00252DFF" w:rsidRPr="00252DFF" w:rsidRDefault="00252DFF" w:rsidP="00252DFF">
            <w:pPr>
              <w:pStyle w:val="ROWTABELLA"/>
              <w:rPr>
                <w:color w:val="002060"/>
              </w:rPr>
            </w:pPr>
            <w:r w:rsidRPr="00252DF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EC2EC3" w14:textId="77777777" w:rsidR="00252DFF" w:rsidRPr="00252DFF" w:rsidRDefault="00252DFF" w:rsidP="00252DFF">
            <w:pPr>
              <w:pStyle w:val="ROWTABELLA"/>
              <w:rPr>
                <w:color w:val="002060"/>
              </w:rPr>
            </w:pPr>
            <w:r w:rsidRPr="00252DF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CAB3B3" w14:textId="77777777" w:rsidR="00252DFF" w:rsidRPr="00252DFF" w:rsidRDefault="00252DFF" w:rsidP="00252DFF">
            <w:pPr>
              <w:pStyle w:val="ROWTABELLA"/>
              <w:rPr>
                <w:color w:val="002060"/>
              </w:rPr>
            </w:pPr>
            <w:r w:rsidRPr="00252DFF">
              <w:rPr>
                <w:color w:val="002060"/>
              </w:rPr>
              <w:t xml:space="preserve">VIA </w:t>
            </w:r>
            <w:proofErr w:type="gramStart"/>
            <w:r w:rsidRPr="00252DFF">
              <w:rPr>
                <w:color w:val="002060"/>
              </w:rPr>
              <w:t>B.BUOZZI</w:t>
            </w:r>
            <w:proofErr w:type="gramEnd"/>
          </w:p>
        </w:tc>
      </w:tr>
      <w:tr w:rsidR="00252DFF" w:rsidRPr="00252DFF" w14:paraId="53DBFC85"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202C21C" w14:textId="77777777" w:rsidR="00252DFF" w:rsidRPr="00252DFF" w:rsidRDefault="00252DFF" w:rsidP="00252DFF">
            <w:pPr>
              <w:pStyle w:val="ROWTABELLA"/>
              <w:rPr>
                <w:color w:val="002060"/>
              </w:rPr>
            </w:pPr>
            <w:r w:rsidRPr="00252DFF">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EDD5E3A" w14:textId="77777777" w:rsidR="00252DFF" w:rsidRPr="00252DFF" w:rsidRDefault="00252DFF" w:rsidP="00252DFF">
            <w:pPr>
              <w:pStyle w:val="ROWTABELLA"/>
              <w:rPr>
                <w:color w:val="002060"/>
              </w:rPr>
            </w:pPr>
            <w:r w:rsidRPr="00252DFF">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D74976F"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CE25849" w14:textId="77777777" w:rsidR="00252DFF" w:rsidRPr="00252DFF" w:rsidRDefault="00252DFF" w:rsidP="00252DFF">
            <w:pPr>
              <w:pStyle w:val="ROWTABELLA"/>
              <w:rPr>
                <w:color w:val="002060"/>
              </w:rPr>
            </w:pPr>
            <w:r w:rsidRPr="00252DFF">
              <w:rPr>
                <w:color w:val="002060"/>
              </w:rPr>
              <w:t>15/02/2020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61D5FD" w14:textId="77777777" w:rsidR="00252DFF" w:rsidRPr="00252DFF" w:rsidRDefault="00252DFF" w:rsidP="00252DFF">
            <w:pPr>
              <w:pStyle w:val="ROWTABELLA"/>
              <w:rPr>
                <w:color w:val="002060"/>
              </w:rPr>
            </w:pPr>
            <w:r w:rsidRPr="00252DFF">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E5B3336" w14:textId="77777777" w:rsidR="00252DFF" w:rsidRPr="00252DFF" w:rsidRDefault="00252DFF" w:rsidP="00252DFF">
            <w:pPr>
              <w:pStyle w:val="ROWTABELLA"/>
              <w:rPr>
                <w:color w:val="002060"/>
              </w:rPr>
            </w:pPr>
            <w:r w:rsidRPr="00252DFF">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C87275" w14:textId="77777777" w:rsidR="00252DFF" w:rsidRPr="00252DFF" w:rsidRDefault="00252DFF" w:rsidP="00252DFF">
            <w:pPr>
              <w:pStyle w:val="ROWTABELLA"/>
              <w:rPr>
                <w:color w:val="002060"/>
              </w:rPr>
            </w:pPr>
            <w:r w:rsidRPr="00252DFF">
              <w:rPr>
                <w:color w:val="002060"/>
              </w:rPr>
              <w:t>VIA DEI PIOPPI 2</w:t>
            </w:r>
          </w:p>
        </w:tc>
      </w:tr>
      <w:tr w:rsidR="00252DFF" w:rsidRPr="00252DFF" w14:paraId="19BD11B2"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9736AA2" w14:textId="77777777" w:rsidR="00252DFF" w:rsidRPr="00252DFF" w:rsidRDefault="00252DFF" w:rsidP="00252DFF">
            <w:pPr>
              <w:pStyle w:val="ROWTABELLA"/>
              <w:rPr>
                <w:color w:val="002060"/>
              </w:rPr>
            </w:pPr>
            <w:r w:rsidRPr="00252DFF">
              <w:rPr>
                <w:color w:val="002060"/>
              </w:rPr>
              <w:t xml:space="preserve">REAL </w:t>
            </w:r>
            <w:proofErr w:type="gramStart"/>
            <w:r w:rsidRPr="00252DFF">
              <w:rPr>
                <w:color w:val="002060"/>
              </w:rPr>
              <w:t>S.COSTANZO</w:t>
            </w:r>
            <w:proofErr w:type="gramEnd"/>
            <w:r w:rsidRPr="00252DFF">
              <w:rPr>
                <w:color w:val="002060"/>
              </w:rPr>
              <w:t xml:space="preserve"> </w:t>
            </w:r>
            <w:proofErr w:type="spellStart"/>
            <w:r w:rsidRPr="00252DFF">
              <w:rPr>
                <w:color w:val="002060"/>
              </w:rPr>
              <w:t>CALCIsq.B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CEAD68" w14:textId="77777777" w:rsidR="00252DFF" w:rsidRPr="00252DFF" w:rsidRDefault="00252DFF" w:rsidP="00252DFF">
            <w:pPr>
              <w:pStyle w:val="ROWTABELLA"/>
              <w:rPr>
                <w:color w:val="002060"/>
              </w:rPr>
            </w:pPr>
            <w:r w:rsidRPr="00252DFF">
              <w:rPr>
                <w:color w:val="002060"/>
              </w:rPr>
              <w:t>VIRTUS TEAM SOC.COOP.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2DF3F7A"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931D37" w14:textId="77777777" w:rsidR="00252DFF" w:rsidRPr="00252DFF" w:rsidRDefault="00252DFF" w:rsidP="00252DFF">
            <w:pPr>
              <w:pStyle w:val="ROWTABELLA"/>
              <w:rPr>
                <w:color w:val="002060"/>
              </w:rPr>
            </w:pPr>
            <w:r w:rsidRPr="00252DFF">
              <w:rPr>
                <w:color w:val="002060"/>
              </w:rPr>
              <w:t>16/02/2020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D47E0E" w14:textId="77777777" w:rsidR="00252DFF" w:rsidRPr="00252DFF" w:rsidRDefault="00252DFF" w:rsidP="00252DFF">
            <w:pPr>
              <w:pStyle w:val="ROWTABELLA"/>
              <w:rPr>
                <w:color w:val="002060"/>
              </w:rPr>
            </w:pPr>
            <w:r w:rsidRPr="00252DFF">
              <w:rPr>
                <w:color w:val="002060"/>
              </w:rPr>
              <w:t>5449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F4A5F7" w14:textId="77777777" w:rsidR="00252DFF" w:rsidRPr="00252DFF" w:rsidRDefault="00252DFF" w:rsidP="00252DFF">
            <w:pPr>
              <w:pStyle w:val="ROWTABELLA"/>
              <w:rPr>
                <w:color w:val="002060"/>
              </w:rPr>
            </w:pPr>
            <w:r w:rsidRPr="00252DFF">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8FEE7D" w14:textId="77777777" w:rsidR="00252DFF" w:rsidRPr="00252DFF" w:rsidRDefault="00252DFF" w:rsidP="00252DFF">
            <w:pPr>
              <w:pStyle w:val="ROWTABELLA"/>
              <w:rPr>
                <w:color w:val="002060"/>
              </w:rPr>
            </w:pPr>
            <w:r w:rsidRPr="00252DFF">
              <w:rPr>
                <w:color w:val="002060"/>
              </w:rPr>
              <w:t>VIA DELLA SANTA SELVINO</w:t>
            </w:r>
          </w:p>
        </w:tc>
      </w:tr>
    </w:tbl>
    <w:p w14:paraId="055C9CCE" w14:textId="77777777" w:rsidR="00252DFF" w:rsidRPr="00252DFF" w:rsidRDefault="00252DFF" w:rsidP="00252DFF">
      <w:pPr>
        <w:pStyle w:val="breakline"/>
        <w:divId w:val="527259509"/>
        <w:rPr>
          <w:color w:val="002060"/>
        </w:rPr>
      </w:pPr>
    </w:p>
    <w:p w14:paraId="4CF834B8" w14:textId="77777777" w:rsidR="00252DFF" w:rsidRPr="00252DFF" w:rsidRDefault="00252DFF" w:rsidP="00252DFF">
      <w:pPr>
        <w:pStyle w:val="breakline"/>
        <w:divId w:val="527259509"/>
        <w:rPr>
          <w:color w:val="002060"/>
        </w:rPr>
      </w:pPr>
    </w:p>
    <w:p w14:paraId="690B6549" w14:textId="77777777" w:rsidR="00252DFF" w:rsidRPr="00252DFF" w:rsidRDefault="00252DFF" w:rsidP="00252DFF">
      <w:pPr>
        <w:pStyle w:val="breakline"/>
        <w:divId w:val="527259509"/>
        <w:rPr>
          <w:color w:val="002060"/>
        </w:rPr>
      </w:pPr>
    </w:p>
    <w:p w14:paraId="753997AE" w14:textId="77777777" w:rsidR="00252DFF" w:rsidRPr="00252DFF" w:rsidRDefault="00252DFF" w:rsidP="00252DFF">
      <w:pPr>
        <w:pStyle w:val="SOTTOTITOLOCAMPIONATO1"/>
        <w:divId w:val="527259509"/>
        <w:rPr>
          <w:color w:val="002060"/>
        </w:rPr>
      </w:pPr>
      <w:r w:rsidRPr="00252DFF">
        <w:rPr>
          <w:color w:val="002060"/>
        </w:rPr>
        <w:t>GIRONE SB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3"/>
        <w:gridCol w:w="2007"/>
        <w:gridCol w:w="385"/>
        <w:gridCol w:w="898"/>
        <w:gridCol w:w="1198"/>
        <w:gridCol w:w="1554"/>
        <w:gridCol w:w="1555"/>
      </w:tblGrid>
      <w:tr w:rsidR="00252DFF" w:rsidRPr="00252DFF" w14:paraId="113CCB63"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7CD936"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5AEC7"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2EF10A"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E20A6F"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B7438E"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A7628C"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7C6508"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3AD94DAD"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534298" w14:textId="77777777" w:rsidR="00252DFF" w:rsidRPr="00252DFF" w:rsidRDefault="00252DFF" w:rsidP="00252DFF">
            <w:pPr>
              <w:pStyle w:val="ROWTABELLA"/>
              <w:rPr>
                <w:color w:val="002060"/>
              </w:rPr>
            </w:pPr>
            <w:r w:rsidRPr="00252DFF">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2EB2CF" w14:textId="77777777" w:rsidR="00252DFF" w:rsidRPr="00252DFF" w:rsidRDefault="00252DFF" w:rsidP="00252DFF">
            <w:pPr>
              <w:pStyle w:val="ROWTABELLA"/>
              <w:rPr>
                <w:color w:val="002060"/>
              </w:rPr>
            </w:pPr>
            <w:r w:rsidRPr="00252DFF">
              <w:rPr>
                <w:color w:val="002060"/>
              </w:rPr>
              <w:t>FUTSAL FBC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F8E9720"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487DFD" w14:textId="77777777" w:rsidR="00252DFF" w:rsidRPr="00252DFF" w:rsidRDefault="00252DFF" w:rsidP="00252DFF">
            <w:pPr>
              <w:pStyle w:val="ROWTABELLA"/>
              <w:rPr>
                <w:color w:val="002060"/>
              </w:rPr>
            </w:pPr>
            <w:r w:rsidRPr="00252DFF">
              <w:rPr>
                <w:color w:val="002060"/>
              </w:rPr>
              <w:t>15/02/2020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164B2B" w14:textId="77777777" w:rsidR="00252DFF" w:rsidRPr="00252DFF" w:rsidRDefault="00252DFF" w:rsidP="00252DFF">
            <w:pPr>
              <w:pStyle w:val="ROWTABELLA"/>
              <w:rPr>
                <w:color w:val="002060"/>
              </w:rPr>
            </w:pPr>
            <w:r w:rsidRPr="00252DFF">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4E9EEA" w14:textId="77777777" w:rsidR="00252DFF" w:rsidRPr="00252DFF" w:rsidRDefault="00252DFF" w:rsidP="00252DFF">
            <w:pPr>
              <w:pStyle w:val="ROWTABELLA"/>
              <w:rPr>
                <w:color w:val="002060"/>
              </w:rPr>
            </w:pPr>
            <w:r w:rsidRPr="00252DFF">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335F3B" w14:textId="77777777" w:rsidR="00252DFF" w:rsidRPr="00252DFF" w:rsidRDefault="00252DFF" w:rsidP="00252DFF">
            <w:pPr>
              <w:pStyle w:val="ROWTABELLA"/>
              <w:rPr>
                <w:color w:val="002060"/>
              </w:rPr>
            </w:pPr>
            <w:r w:rsidRPr="00252DFF">
              <w:rPr>
                <w:color w:val="002060"/>
              </w:rPr>
              <w:t xml:space="preserve">VIA </w:t>
            </w:r>
            <w:proofErr w:type="gramStart"/>
            <w:r w:rsidRPr="00252DFF">
              <w:rPr>
                <w:color w:val="002060"/>
              </w:rPr>
              <w:t>B.ROSSI</w:t>
            </w:r>
            <w:proofErr w:type="gramEnd"/>
            <w:r w:rsidRPr="00252DFF">
              <w:rPr>
                <w:color w:val="002060"/>
              </w:rPr>
              <w:t xml:space="preserve"> SNC</w:t>
            </w:r>
          </w:p>
        </w:tc>
      </w:tr>
      <w:tr w:rsidR="00252DFF" w:rsidRPr="00252DFF" w14:paraId="1E1A01EA"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D85A743" w14:textId="77777777" w:rsidR="00252DFF" w:rsidRPr="00252DFF" w:rsidRDefault="00252DFF" w:rsidP="00252DFF">
            <w:pPr>
              <w:pStyle w:val="ROWTABELLA"/>
              <w:rPr>
                <w:color w:val="002060"/>
              </w:rPr>
            </w:pPr>
            <w:r w:rsidRPr="00252DFF">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B6E7EC5" w14:textId="77777777" w:rsidR="00252DFF" w:rsidRPr="00252DFF" w:rsidRDefault="00252DFF" w:rsidP="00252DFF">
            <w:pPr>
              <w:pStyle w:val="ROWTABELLA"/>
              <w:rPr>
                <w:color w:val="002060"/>
              </w:rPr>
            </w:pPr>
            <w:r w:rsidRPr="00252DFF">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90225B4"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6D57F0" w14:textId="77777777" w:rsidR="00252DFF" w:rsidRPr="00252DFF" w:rsidRDefault="00252DFF" w:rsidP="00252DFF">
            <w:pPr>
              <w:pStyle w:val="ROWTABELLA"/>
              <w:rPr>
                <w:color w:val="002060"/>
              </w:rPr>
            </w:pPr>
            <w:r w:rsidRPr="00252DFF">
              <w:rPr>
                <w:color w:val="002060"/>
              </w:rPr>
              <w:t>16/02/2020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D35B19" w14:textId="77777777" w:rsidR="00252DFF" w:rsidRPr="00252DFF" w:rsidRDefault="00252DFF" w:rsidP="00252DFF">
            <w:pPr>
              <w:pStyle w:val="ROWTABELLA"/>
              <w:rPr>
                <w:color w:val="002060"/>
              </w:rPr>
            </w:pPr>
            <w:r w:rsidRPr="00252DFF">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5A7771" w14:textId="77777777" w:rsidR="00252DFF" w:rsidRPr="00252DFF" w:rsidRDefault="00252DFF" w:rsidP="00252DFF">
            <w:pPr>
              <w:pStyle w:val="ROWTABELLA"/>
              <w:rPr>
                <w:color w:val="002060"/>
              </w:rPr>
            </w:pPr>
            <w:r w:rsidRPr="00252DFF">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A50E14" w14:textId="77777777" w:rsidR="00252DFF" w:rsidRPr="00252DFF" w:rsidRDefault="00252DFF" w:rsidP="00252DFF">
            <w:pPr>
              <w:pStyle w:val="ROWTABELLA"/>
              <w:rPr>
                <w:color w:val="002060"/>
              </w:rPr>
            </w:pPr>
            <w:r w:rsidRPr="00252DFF">
              <w:rPr>
                <w:color w:val="002060"/>
              </w:rPr>
              <w:t>VIA ROSSINI</w:t>
            </w:r>
          </w:p>
        </w:tc>
      </w:tr>
      <w:tr w:rsidR="00252DFF" w:rsidRPr="00252DFF" w14:paraId="1CB09582"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6C8302B" w14:textId="77777777" w:rsidR="00252DFF" w:rsidRPr="00252DFF" w:rsidRDefault="00252DFF" w:rsidP="00252DFF">
            <w:pPr>
              <w:pStyle w:val="ROWTABELLA"/>
              <w:rPr>
                <w:color w:val="002060"/>
              </w:rPr>
            </w:pPr>
            <w:r w:rsidRPr="00252DFF">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8ECCA5F" w14:textId="77777777" w:rsidR="00252DFF" w:rsidRPr="00252DFF" w:rsidRDefault="00252DFF" w:rsidP="00252DFF">
            <w:pPr>
              <w:pStyle w:val="ROWTABELLA"/>
              <w:rPr>
                <w:color w:val="002060"/>
              </w:rPr>
            </w:pPr>
            <w:r w:rsidRPr="00252DFF">
              <w:rPr>
                <w:color w:val="002060"/>
              </w:rPr>
              <w:t>TENAX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F1C75CE"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E02AC4" w14:textId="77777777" w:rsidR="00252DFF" w:rsidRPr="00252DFF" w:rsidRDefault="00252DFF" w:rsidP="00252DFF">
            <w:pPr>
              <w:pStyle w:val="ROWTABELLA"/>
              <w:rPr>
                <w:color w:val="002060"/>
              </w:rPr>
            </w:pPr>
            <w:r w:rsidRPr="00252DFF">
              <w:rPr>
                <w:color w:val="002060"/>
              </w:rPr>
              <w:t>16/02/2020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FD56D42" w14:textId="77777777" w:rsidR="00252DFF" w:rsidRPr="00252DFF" w:rsidRDefault="00252DFF" w:rsidP="00252DFF">
            <w:pPr>
              <w:pStyle w:val="ROWTABELLA"/>
              <w:rPr>
                <w:color w:val="002060"/>
              </w:rPr>
            </w:pPr>
            <w:r w:rsidRPr="00252DFF">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CD3E77" w14:textId="77777777" w:rsidR="00252DFF" w:rsidRPr="00252DFF" w:rsidRDefault="00252DFF" w:rsidP="00252DFF">
            <w:pPr>
              <w:pStyle w:val="ROWTABELLA"/>
              <w:rPr>
                <w:color w:val="002060"/>
              </w:rPr>
            </w:pPr>
            <w:r w:rsidRPr="00252DF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E22BA1" w14:textId="77777777" w:rsidR="00252DFF" w:rsidRPr="00252DFF" w:rsidRDefault="00252DFF" w:rsidP="00252DFF">
            <w:pPr>
              <w:pStyle w:val="ROWTABELLA"/>
              <w:rPr>
                <w:color w:val="002060"/>
              </w:rPr>
            </w:pPr>
            <w:r w:rsidRPr="00252DFF">
              <w:rPr>
                <w:color w:val="002060"/>
              </w:rPr>
              <w:t>VIA FRATELLI CERVI</w:t>
            </w:r>
          </w:p>
        </w:tc>
      </w:tr>
      <w:tr w:rsidR="00252DFF" w:rsidRPr="00252DFF" w14:paraId="0872B475"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D6463C9" w14:textId="77777777" w:rsidR="00252DFF" w:rsidRPr="00252DFF" w:rsidRDefault="00252DFF" w:rsidP="00252DFF">
            <w:pPr>
              <w:pStyle w:val="ROWTABELLA"/>
              <w:rPr>
                <w:color w:val="002060"/>
              </w:rPr>
            </w:pPr>
            <w:r w:rsidRPr="00252DFF">
              <w:rPr>
                <w:color w:val="002060"/>
              </w:rPr>
              <w:t>POLISPORTIVA GAGLIARDA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54DB67" w14:textId="77777777" w:rsidR="00252DFF" w:rsidRPr="00252DFF" w:rsidRDefault="00252DFF" w:rsidP="00252DFF">
            <w:pPr>
              <w:pStyle w:val="ROWTABELLA"/>
              <w:rPr>
                <w:color w:val="002060"/>
              </w:rPr>
            </w:pPr>
            <w:r w:rsidRPr="00252DFF">
              <w:rPr>
                <w:color w:val="002060"/>
              </w:rPr>
              <w:t>MOGLIANESE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571DFE7"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A76074" w14:textId="77777777" w:rsidR="00252DFF" w:rsidRPr="00252DFF" w:rsidRDefault="00252DFF" w:rsidP="00252DFF">
            <w:pPr>
              <w:pStyle w:val="ROWTABELLA"/>
              <w:rPr>
                <w:color w:val="002060"/>
              </w:rPr>
            </w:pPr>
            <w:r w:rsidRPr="00252DFF">
              <w:rPr>
                <w:color w:val="002060"/>
              </w:rPr>
              <w:t>16/02/2020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2C438B" w14:textId="77777777" w:rsidR="00252DFF" w:rsidRPr="00252DFF" w:rsidRDefault="00252DFF" w:rsidP="00252DFF">
            <w:pPr>
              <w:pStyle w:val="ROWTABELLA"/>
              <w:rPr>
                <w:color w:val="002060"/>
              </w:rPr>
            </w:pPr>
            <w:r w:rsidRPr="00252DFF">
              <w:rPr>
                <w:color w:val="002060"/>
              </w:rPr>
              <w:t>5604 CAMPO COPERTO IST.CAPRIOTTI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27F9A6" w14:textId="77777777" w:rsidR="00252DFF" w:rsidRPr="00252DFF" w:rsidRDefault="00252DFF" w:rsidP="00252DFF">
            <w:pPr>
              <w:pStyle w:val="ROWTABELLA"/>
              <w:rPr>
                <w:color w:val="002060"/>
              </w:rPr>
            </w:pPr>
            <w:r w:rsidRPr="00252DFF">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A11A16" w14:textId="77777777" w:rsidR="00252DFF" w:rsidRPr="00252DFF" w:rsidRDefault="00252DFF" w:rsidP="00252DFF">
            <w:pPr>
              <w:pStyle w:val="ROWTABELLA"/>
              <w:rPr>
                <w:color w:val="002060"/>
              </w:rPr>
            </w:pPr>
            <w:r w:rsidRPr="00252DFF">
              <w:rPr>
                <w:color w:val="002060"/>
              </w:rPr>
              <w:t>VIA SGATTONI - CONTR.RAGNOLA</w:t>
            </w:r>
          </w:p>
        </w:tc>
      </w:tr>
    </w:tbl>
    <w:p w14:paraId="3381A6A6" w14:textId="77777777" w:rsidR="00252DFF" w:rsidRPr="00252DFF" w:rsidRDefault="00252DFF" w:rsidP="00252DFF">
      <w:pPr>
        <w:pStyle w:val="breakline"/>
        <w:divId w:val="527259509"/>
        <w:rPr>
          <w:color w:val="002060"/>
        </w:rPr>
      </w:pPr>
    </w:p>
    <w:p w14:paraId="0FE30659" w14:textId="77777777" w:rsidR="00252DFF" w:rsidRPr="00252DFF" w:rsidRDefault="00252DFF" w:rsidP="00252DFF">
      <w:pPr>
        <w:pStyle w:val="TITOLOCAMPIONATO"/>
        <w:shd w:val="clear" w:color="auto" w:fill="CCCCCC"/>
        <w:spacing w:before="80" w:after="40"/>
        <w:divId w:val="527259509"/>
        <w:rPr>
          <w:color w:val="002060"/>
        </w:rPr>
      </w:pPr>
      <w:r w:rsidRPr="00252DFF">
        <w:rPr>
          <w:color w:val="002060"/>
        </w:rPr>
        <w:t>UNDER 15 C5 REGIONALI MASCHILI</w:t>
      </w:r>
    </w:p>
    <w:p w14:paraId="13774838" w14:textId="77777777" w:rsidR="00252DFF" w:rsidRPr="00252DFF" w:rsidRDefault="00252DFF" w:rsidP="00252DFF">
      <w:pPr>
        <w:pStyle w:val="TITOLOPRINC"/>
        <w:divId w:val="527259509"/>
        <w:rPr>
          <w:color w:val="002060"/>
        </w:rPr>
      </w:pPr>
      <w:r w:rsidRPr="00252DFF">
        <w:rPr>
          <w:color w:val="002060"/>
        </w:rPr>
        <w:t>VARIAZIONI AL PROGRAMMA GARE</w:t>
      </w:r>
    </w:p>
    <w:p w14:paraId="621A558C" w14:textId="77777777" w:rsidR="00252DFF" w:rsidRPr="00252DFF" w:rsidRDefault="00252DFF" w:rsidP="00252DFF">
      <w:pPr>
        <w:pStyle w:val="breakline"/>
        <w:divId w:val="527259509"/>
        <w:rPr>
          <w:color w:val="002060"/>
        </w:rPr>
      </w:pPr>
    </w:p>
    <w:p w14:paraId="2750C775" w14:textId="77777777" w:rsidR="00252DFF" w:rsidRPr="00252DFF" w:rsidRDefault="00252DFF" w:rsidP="00252DFF">
      <w:pPr>
        <w:pStyle w:val="breakline"/>
        <w:divId w:val="527259509"/>
        <w:rPr>
          <w:color w:val="002060"/>
        </w:rPr>
      </w:pPr>
    </w:p>
    <w:p w14:paraId="470454C2" w14:textId="77777777" w:rsidR="00252DFF" w:rsidRPr="00252DFF" w:rsidRDefault="00252DFF" w:rsidP="00252DFF">
      <w:pPr>
        <w:pStyle w:val="SOTTOTITOLOCAMPIONATO1"/>
        <w:divId w:val="527259509"/>
        <w:rPr>
          <w:color w:val="002060"/>
        </w:rPr>
      </w:pPr>
      <w:r w:rsidRPr="00252DFF">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52DFF" w:rsidRPr="00252DFF" w14:paraId="00C702C9" w14:textId="77777777" w:rsidTr="0084447D">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34678D" w14:textId="77777777" w:rsidR="00252DFF" w:rsidRPr="00252DFF" w:rsidRDefault="00252DFF" w:rsidP="00252DFF">
            <w:pPr>
              <w:pStyle w:val="HEADERTABELLA"/>
              <w:rPr>
                <w:color w:val="002060"/>
              </w:rPr>
            </w:pPr>
            <w:r w:rsidRPr="00252DF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75543A" w14:textId="77777777" w:rsidR="00252DFF" w:rsidRPr="00252DFF" w:rsidRDefault="00252DFF" w:rsidP="00252DFF">
            <w:pPr>
              <w:pStyle w:val="HEADERTABELLA"/>
              <w:rPr>
                <w:color w:val="002060"/>
              </w:rPr>
            </w:pPr>
            <w:r w:rsidRPr="00252DFF">
              <w:rPr>
                <w:color w:val="002060"/>
              </w:rPr>
              <w:t xml:space="preserve">N° </w:t>
            </w:r>
            <w:proofErr w:type="spellStart"/>
            <w:r w:rsidRPr="00252DFF">
              <w:rPr>
                <w:color w:val="002060"/>
              </w:rPr>
              <w:t>Gior</w:t>
            </w:r>
            <w:proofErr w:type="spellEnd"/>
            <w:r w:rsidRPr="00252DF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2D2444" w14:textId="77777777" w:rsidR="00252DFF" w:rsidRPr="00252DFF" w:rsidRDefault="00252DFF" w:rsidP="00252DFF">
            <w:pPr>
              <w:pStyle w:val="HEADERTABELLA"/>
              <w:rPr>
                <w:color w:val="002060"/>
              </w:rPr>
            </w:pPr>
            <w:r w:rsidRPr="00252DF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D50D75" w14:textId="77777777" w:rsidR="00252DFF" w:rsidRPr="00252DFF" w:rsidRDefault="00252DFF" w:rsidP="00252DFF">
            <w:pPr>
              <w:pStyle w:val="HEADERTABELLA"/>
              <w:rPr>
                <w:color w:val="002060"/>
              </w:rPr>
            </w:pPr>
            <w:r w:rsidRPr="00252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7229A7" w14:textId="77777777" w:rsidR="00252DFF" w:rsidRPr="00252DFF" w:rsidRDefault="00252DFF" w:rsidP="00252DFF">
            <w:pPr>
              <w:pStyle w:val="HEADERTABELLA"/>
              <w:rPr>
                <w:color w:val="002060"/>
              </w:rPr>
            </w:pPr>
            <w:r w:rsidRPr="00252DFF">
              <w:rPr>
                <w:color w:val="002060"/>
              </w:rPr>
              <w:t xml:space="preserve">Data </w:t>
            </w:r>
            <w:proofErr w:type="spellStart"/>
            <w:r w:rsidRPr="00252DFF">
              <w:rPr>
                <w:color w:val="002060"/>
              </w:rPr>
              <w:t>Orig</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B4D7F0"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Var</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CCFE29"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Orig</w:t>
            </w:r>
            <w:proofErr w:type="spellEnd"/>
            <w:r w:rsidRPr="00252DF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3F3AFE" w14:textId="77777777" w:rsidR="00252DFF" w:rsidRPr="00252DFF" w:rsidRDefault="00252DFF" w:rsidP="00252DFF">
            <w:pPr>
              <w:pStyle w:val="HEADERTABELLA"/>
              <w:rPr>
                <w:color w:val="002060"/>
              </w:rPr>
            </w:pPr>
            <w:r w:rsidRPr="00252DFF">
              <w:rPr>
                <w:color w:val="002060"/>
              </w:rPr>
              <w:t>Impianto</w:t>
            </w:r>
          </w:p>
        </w:tc>
      </w:tr>
      <w:tr w:rsidR="00252DFF" w:rsidRPr="00252DFF" w14:paraId="6CA1920B" w14:textId="77777777" w:rsidTr="0084447D">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D5915" w14:textId="77777777" w:rsidR="00252DFF" w:rsidRPr="0084447D" w:rsidRDefault="00252DFF" w:rsidP="00252DFF">
            <w:pPr>
              <w:pStyle w:val="ROWTABELLA"/>
              <w:rPr>
                <w:color w:val="002060"/>
                <w:highlight w:val="yellow"/>
              </w:rPr>
            </w:pPr>
            <w:r w:rsidRPr="0084447D">
              <w:rPr>
                <w:color w:val="002060"/>
                <w:highlight w:val="yellow"/>
              </w:rPr>
              <w:t>16/02/2020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F56CB" w14:textId="77777777" w:rsidR="00252DFF" w:rsidRPr="0084447D" w:rsidRDefault="00252DFF" w:rsidP="00252DFF">
            <w:pPr>
              <w:pStyle w:val="ROWTABELLA"/>
              <w:jc w:val="center"/>
              <w:rPr>
                <w:color w:val="002060"/>
                <w:highlight w:val="yellow"/>
              </w:rPr>
            </w:pPr>
            <w:r w:rsidRPr="0084447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16D41" w14:textId="77777777" w:rsidR="00252DFF" w:rsidRPr="0084447D" w:rsidRDefault="00252DFF" w:rsidP="00252DFF">
            <w:pPr>
              <w:pStyle w:val="ROWTABELLA"/>
              <w:rPr>
                <w:color w:val="002060"/>
                <w:highlight w:val="yellow"/>
              </w:rPr>
            </w:pPr>
            <w:r w:rsidRPr="0084447D">
              <w:rPr>
                <w:color w:val="002060"/>
                <w:highlight w:val="yellow"/>
              </w:rPr>
              <w:t xml:space="preserve">ITALSERVICE C5 </w:t>
            </w:r>
            <w:proofErr w:type="spellStart"/>
            <w:proofErr w:type="gramStart"/>
            <w:r w:rsidRPr="0084447D">
              <w:rPr>
                <w:color w:val="002060"/>
                <w:highlight w:val="yellow"/>
              </w:rPr>
              <w:t>sq.B</w:t>
            </w:r>
            <w:proofErr w:type="spellEnd"/>
            <w:proofErr w:type="gramEnd"/>
            <w:r w:rsidRPr="0084447D">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949B5" w14:textId="77777777" w:rsidR="00252DFF" w:rsidRPr="0084447D" w:rsidRDefault="00252DFF" w:rsidP="00252DFF">
            <w:pPr>
              <w:pStyle w:val="ROWTABELLA"/>
              <w:rPr>
                <w:color w:val="002060"/>
                <w:highlight w:val="yellow"/>
              </w:rPr>
            </w:pPr>
            <w:r w:rsidRPr="0084447D">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D583B" w14:textId="17842EAF" w:rsidR="00252DFF" w:rsidRPr="00252DFF" w:rsidRDefault="00252DFF" w:rsidP="00252DF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EA11C" w14:textId="77777777" w:rsidR="00252DFF" w:rsidRPr="00252DFF" w:rsidRDefault="00252DFF" w:rsidP="00252DFF">
            <w:pPr>
              <w:pStyle w:val="ROWTABELLA"/>
              <w:jc w:val="center"/>
              <w:rPr>
                <w:color w:val="002060"/>
              </w:rPr>
            </w:pPr>
            <w:r w:rsidRPr="0084447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76DB3" w14:textId="77777777" w:rsidR="00252DFF" w:rsidRPr="00252DFF" w:rsidRDefault="00252DFF" w:rsidP="00252DFF">
            <w:pPr>
              <w:pStyle w:val="ROWTABELLA"/>
              <w:jc w:val="center"/>
              <w:rPr>
                <w:color w:val="002060"/>
              </w:rPr>
            </w:pPr>
            <w:r w:rsidRPr="00252DF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848E7" w14:textId="77777777" w:rsidR="00252DFF" w:rsidRPr="00252DFF" w:rsidRDefault="00252DFF" w:rsidP="00252DFF">
            <w:pPr>
              <w:rPr>
                <w:color w:val="002060"/>
              </w:rPr>
            </w:pPr>
          </w:p>
        </w:tc>
      </w:tr>
    </w:tbl>
    <w:p w14:paraId="3A64A079" w14:textId="77777777" w:rsidR="00252DFF" w:rsidRPr="00252DFF" w:rsidRDefault="00252DFF" w:rsidP="00252DFF">
      <w:pPr>
        <w:pStyle w:val="breakline"/>
        <w:divId w:val="527259509"/>
        <w:rPr>
          <w:color w:val="002060"/>
        </w:rPr>
      </w:pPr>
    </w:p>
    <w:p w14:paraId="416D1DF8" w14:textId="77777777" w:rsidR="00252DFF" w:rsidRPr="00252DFF" w:rsidRDefault="00252DFF" w:rsidP="00252DFF">
      <w:pPr>
        <w:pStyle w:val="breakline"/>
        <w:divId w:val="527259509"/>
        <w:rPr>
          <w:color w:val="002060"/>
        </w:rPr>
      </w:pPr>
    </w:p>
    <w:p w14:paraId="12238F09" w14:textId="77777777" w:rsidR="00252DFF" w:rsidRPr="00252DFF" w:rsidRDefault="00252DFF" w:rsidP="00252DFF">
      <w:pPr>
        <w:pStyle w:val="SOTTOTITOLOCAMPIONATO1"/>
        <w:divId w:val="527259509"/>
        <w:rPr>
          <w:color w:val="002060"/>
        </w:rPr>
      </w:pPr>
      <w:r w:rsidRPr="00252DFF">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52DFF" w:rsidRPr="00252DFF" w14:paraId="081E3ACA" w14:textId="77777777" w:rsidTr="0084447D">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32FADF" w14:textId="77777777" w:rsidR="00252DFF" w:rsidRPr="00252DFF" w:rsidRDefault="00252DFF" w:rsidP="00252DFF">
            <w:pPr>
              <w:pStyle w:val="HEADERTABELLA"/>
              <w:rPr>
                <w:color w:val="002060"/>
              </w:rPr>
            </w:pPr>
            <w:r w:rsidRPr="00252DF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CF3C77" w14:textId="77777777" w:rsidR="00252DFF" w:rsidRPr="00252DFF" w:rsidRDefault="00252DFF" w:rsidP="00252DFF">
            <w:pPr>
              <w:pStyle w:val="HEADERTABELLA"/>
              <w:rPr>
                <w:color w:val="002060"/>
              </w:rPr>
            </w:pPr>
            <w:r w:rsidRPr="00252DFF">
              <w:rPr>
                <w:color w:val="002060"/>
              </w:rPr>
              <w:t xml:space="preserve">N° </w:t>
            </w:r>
            <w:proofErr w:type="spellStart"/>
            <w:r w:rsidRPr="00252DFF">
              <w:rPr>
                <w:color w:val="002060"/>
              </w:rPr>
              <w:t>Gior</w:t>
            </w:r>
            <w:proofErr w:type="spellEnd"/>
            <w:r w:rsidRPr="00252DF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4F7A06" w14:textId="77777777" w:rsidR="00252DFF" w:rsidRPr="00252DFF" w:rsidRDefault="00252DFF" w:rsidP="00252DFF">
            <w:pPr>
              <w:pStyle w:val="HEADERTABELLA"/>
              <w:rPr>
                <w:color w:val="002060"/>
              </w:rPr>
            </w:pPr>
            <w:r w:rsidRPr="00252DF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08F505" w14:textId="77777777" w:rsidR="00252DFF" w:rsidRPr="00252DFF" w:rsidRDefault="00252DFF" w:rsidP="00252DFF">
            <w:pPr>
              <w:pStyle w:val="HEADERTABELLA"/>
              <w:rPr>
                <w:color w:val="002060"/>
              </w:rPr>
            </w:pPr>
            <w:r w:rsidRPr="00252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ACAD8A" w14:textId="77777777" w:rsidR="00252DFF" w:rsidRPr="00252DFF" w:rsidRDefault="00252DFF" w:rsidP="00252DFF">
            <w:pPr>
              <w:pStyle w:val="HEADERTABELLA"/>
              <w:rPr>
                <w:color w:val="002060"/>
              </w:rPr>
            </w:pPr>
            <w:r w:rsidRPr="00252DFF">
              <w:rPr>
                <w:color w:val="002060"/>
              </w:rPr>
              <w:t xml:space="preserve">Data </w:t>
            </w:r>
            <w:proofErr w:type="spellStart"/>
            <w:r w:rsidRPr="00252DFF">
              <w:rPr>
                <w:color w:val="002060"/>
              </w:rPr>
              <w:t>Orig</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8A502F"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Var</w:t>
            </w:r>
            <w:proofErr w:type="spellEnd"/>
            <w:r w:rsidRPr="00252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331F19" w14:textId="77777777" w:rsidR="00252DFF" w:rsidRPr="00252DFF" w:rsidRDefault="00252DFF" w:rsidP="00252DFF">
            <w:pPr>
              <w:pStyle w:val="HEADERTABELLA"/>
              <w:rPr>
                <w:color w:val="002060"/>
              </w:rPr>
            </w:pPr>
            <w:r w:rsidRPr="00252DFF">
              <w:rPr>
                <w:color w:val="002060"/>
              </w:rPr>
              <w:t xml:space="preserve">Ora </w:t>
            </w:r>
            <w:proofErr w:type="spellStart"/>
            <w:r w:rsidRPr="00252DFF">
              <w:rPr>
                <w:color w:val="002060"/>
              </w:rPr>
              <w:t>Orig</w:t>
            </w:r>
            <w:proofErr w:type="spellEnd"/>
            <w:r w:rsidRPr="00252DF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3CDE05" w14:textId="77777777" w:rsidR="00252DFF" w:rsidRPr="00252DFF" w:rsidRDefault="00252DFF" w:rsidP="00252DFF">
            <w:pPr>
              <w:pStyle w:val="HEADERTABELLA"/>
              <w:rPr>
                <w:color w:val="002060"/>
              </w:rPr>
            </w:pPr>
            <w:r w:rsidRPr="00252DFF">
              <w:rPr>
                <w:color w:val="002060"/>
              </w:rPr>
              <w:t>Impianto</w:t>
            </w:r>
          </w:p>
        </w:tc>
      </w:tr>
      <w:tr w:rsidR="00252DFF" w:rsidRPr="00252DFF" w14:paraId="7C730B4E" w14:textId="77777777" w:rsidTr="0084447D">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E4558" w14:textId="77777777" w:rsidR="00252DFF" w:rsidRPr="0084447D" w:rsidRDefault="00252DFF" w:rsidP="00252DFF">
            <w:pPr>
              <w:pStyle w:val="ROWTABELLA"/>
              <w:rPr>
                <w:color w:val="002060"/>
                <w:highlight w:val="yellow"/>
              </w:rPr>
            </w:pPr>
            <w:r w:rsidRPr="0084447D">
              <w:rPr>
                <w:color w:val="002060"/>
                <w:highlight w:val="yellow"/>
              </w:rPr>
              <w:t>15/02/2020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71903" w14:textId="77777777" w:rsidR="00252DFF" w:rsidRPr="0084447D" w:rsidRDefault="00252DFF" w:rsidP="00252DFF">
            <w:pPr>
              <w:pStyle w:val="ROWTABELLA"/>
              <w:jc w:val="center"/>
              <w:rPr>
                <w:color w:val="002060"/>
                <w:highlight w:val="yellow"/>
              </w:rPr>
            </w:pPr>
            <w:r w:rsidRPr="0084447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74BF9" w14:textId="77777777" w:rsidR="00252DFF" w:rsidRPr="0084447D" w:rsidRDefault="00252DFF" w:rsidP="00252DFF">
            <w:pPr>
              <w:pStyle w:val="ROWTABELLA"/>
              <w:rPr>
                <w:color w:val="002060"/>
                <w:highlight w:val="yellow"/>
              </w:rPr>
            </w:pPr>
            <w:r w:rsidRPr="0084447D">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A7F07" w14:textId="77777777" w:rsidR="00252DFF" w:rsidRPr="0084447D" w:rsidRDefault="00252DFF" w:rsidP="00252DFF">
            <w:pPr>
              <w:pStyle w:val="ROWTABELLA"/>
              <w:rPr>
                <w:color w:val="002060"/>
                <w:highlight w:val="yellow"/>
              </w:rPr>
            </w:pPr>
            <w:r w:rsidRPr="0084447D">
              <w:rPr>
                <w:color w:val="002060"/>
                <w:highlight w:val="yellow"/>
              </w:rPr>
              <w:t xml:space="preserve">AMICI DEL </w:t>
            </w:r>
            <w:proofErr w:type="spellStart"/>
            <w:r w:rsidRPr="0084447D">
              <w:rPr>
                <w:color w:val="002060"/>
                <w:highlight w:val="yellow"/>
              </w:rPr>
              <w:t>CENTROSOCIOsq.B</w:t>
            </w:r>
            <w:proofErr w:type="spellEnd"/>
            <w:r w:rsidRPr="0084447D">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7F4C8" w14:textId="44FFA526" w:rsidR="00252DFF" w:rsidRPr="00252DFF" w:rsidRDefault="00252DFF" w:rsidP="00252DF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649D7" w14:textId="77777777" w:rsidR="00252DFF" w:rsidRPr="00252DFF" w:rsidRDefault="00252DFF" w:rsidP="00252DFF">
            <w:pPr>
              <w:pStyle w:val="ROWTABELLA"/>
              <w:jc w:val="center"/>
              <w:rPr>
                <w:color w:val="002060"/>
              </w:rPr>
            </w:pPr>
            <w:r w:rsidRPr="0084447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B84E2" w14:textId="77777777" w:rsidR="00252DFF" w:rsidRPr="00252DFF" w:rsidRDefault="00252DFF" w:rsidP="00252DFF">
            <w:pPr>
              <w:pStyle w:val="ROWTABELLA"/>
              <w:jc w:val="center"/>
              <w:rPr>
                <w:color w:val="002060"/>
              </w:rPr>
            </w:pPr>
            <w:r w:rsidRPr="00252DFF">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5D2C0" w14:textId="77777777" w:rsidR="00252DFF" w:rsidRPr="00252DFF" w:rsidRDefault="00252DFF" w:rsidP="00252DFF">
            <w:pPr>
              <w:rPr>
                <w:color w:val="002060"/>
              </w:rPr>
            </w:pPr>
          </w:p>
        </w:tc>
      </w:tr>
    </w:tbl>
    <w:p w14:paraId="58CBF831" w14:textId="77777777" w:rsidR="00252DFF" w:rsidRPr="00252DFF" w:rsidRDefault="00252DFF" w:rsidP="00252DFF">
      <w:pPr>
        <w:pStyle w:val="breakline"/>
        <w:divId w:val="527259509"/>
        <w:rPr>
          <w:color w:val="002060"/>
        </w:rPr>
      </w:pPr>
    </w:p>
    <w:p w14:paraId="23FD61B2" w14:textId="77777777" w:rsidR="00252DFF" w:rsidRPr="00252DFF" w:rsidRDefault="00252DFF" w:rsidP="00252DFF">
      <w:pPr>
        <w:pStyle w:val="breakline"/>
        <w:divId w:val="527259509"/>
        <w:rPr>
          <w:color w:val="002060"/>
        </w:rPr>
      </w:pPr>
    </w:p>
    <w:p w14:paraId="4A99AC33" w14:textId="77777777" w:rsidR="00252DFF" w:rsidRPr="00252DFF" w:rsidRDefault="00252DFF" w:rsidP="00252DFF">
      <w:pPr>
        <w:pStyle w:val="TITOLOPRINC"/>
        <w:divId w:val="527259509"/>
        <w:rPr>
          <w:color w:val="002060"/>
        </w:rPr>
      </w:pPr>
      <w:r w:rsidRPr="00252DFF">
        <w:rPr>
          <w:color w:val="002060"/>
        </w:rPr>
        <w:t>RISULTATI</w:t>
      </w:r>
    </w:p>
    <w:p w14:paraId="047005C2" w14:textId="77777777" w:rsidR="00252DFF" w:rsidRPr="00252DFF" w:rsidRDefault="00252DFF" w:rsidP="00252DFF">
      <w:pPr>
        <w:pStyle w:val="breakline"/>
        <w:divId w:val="527259509"/>
        <w:rPr>
          <w:color w:val="002060"/>
        </w:rPr>
      </w:pPr>
    </w:p>
    <w:p w14:paraId="5899A629" w14:textId="77777777" w:rsidR="00252DFF" w:rsidRPr="00252DFF" w:rsidRDefault="00252DFF" w:rsidP="00252DFF">
      <w:pPr>
        <w:pStyle w:val="SOTTOTITOLOCAMPIONATO1"/>
        <w:divId w:val="527259509"/>
        <w:rPr>
          <w:color w:val="002060"/>
        </w:rPr>
      </w:pPr>
      <w:r w:rsidRPr="00252DFF">
        <w:rPr>
          <w:color w:val="002060"/>
        </w:rPr>
        <w:t>RISULTATI UFFICIALI GARE DEL 09/02/2020</w:t>
      </w:r>
    </w:p>
    <w:p w14:paraId="19886610" w14:textId="77777777" w:rsidR="00252DFF" w:rsidRPr="00252DFF" w:rsidRDefault="00252DFF" w:rsidP="00252DFF">
      <w:pPr>
        <w:pStyle w:val="SOTTOTITOLOCAMPIONATO2"/>
        <w:divId w:val="527259509"/>
        <w:rPr>
          <w:color w:val="002060"/>
        </w:rPr>
      </w:pPr>
      <w:r w:rsidRPr="00252DFF">
        <w:rPr>
          <w:color w:val="002060"/>
        </w:rPr>
        <w:t>Si trascrivono qui di seguito i risultati ufficiali delle gare disputate</w:t>
      </w:r>
    </w:p>
    <w:p w14:paraId="20C02E42"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52DFF" w:rsidRPr="00252DFF" w14:paraId="6AF48C0A"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3B7F7FCF"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BB6788" w14:textId="77777777" w:rsidR="00252DFF" w:rsidRPr="00252DFF" w:rsidRDefault="00252DFF" w:rsidP="00252DFF">
                  <w:pPr>
                    <w:pStyle w:val="HEADERTABELLA"/>
                    <w:rPr>
                      <w:color w:val="002060"/>
                    </w:rPr>
                  </w:pPr>
                  <w:r w:rsidRPr="00252DFF">
                    <w:rPr>
                      <w:color w:val="002060"/>
                    </w:rPr>
                    <w:t>GIRONE G - 3 Giornata - A</w:t>
                  </w:r>
                </w:p>
              </w:tc>
            </w:tr>
            <w:tr w:rsidR="00252DFF" w:rsidRPr="00252DFF" w14:paraId="19850E54"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56F2E8" w14:textId="77777777" w:rsidR="00252DFF" w:rsidRPr="00252DFF" w:rsidRDefault="00252DFF" w:rsidP="00252DFF">
                  <w:pPr>
                    <w:pStyle w:val="ROWTABELLA"/>
                    <w:rPr>
                      <w:color w:val="002060"/>
                    </w:rPr>
                  </w:pPr>
                  <w:r w:rsidRPr="00252DFF">
                    <w:rPr>
                      <w:color w:val="002060"/>
                    </w:rPr>
                    <w:t>(1) FUTBOL3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B1656E" w14:textId="77777777" w:rsidR="00252DFF" w:rsidRPr="00252DFF" w:rsidRDefault="00252DFF" w:rsidP="00252DFF">
                  <w:pPr>
                    <w:pStyle w:val="ROWTABELLA"/>
                    <w:rPr>
                      <w:color w:val="002060"/>
                    </w:rPr>
                  </w:pPr>
                  <w:r w:rsidRPr="00252DFF">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8CFAD0" w14:textId="77777777" w:rsidR="00252DFF" w:rsidRPr="00252DFF" w:rsidRDefault="00252DFF" w:rsidP="00252DFF">
                  <w:pPr>
                    <w:pStyle w:val="ROWTABELLA"/>
                    <w:jc w:val="center"/>
                    <w:rPr>
                      <w:color w:val="002060"/>
                    </w:rPr>
                  </w:pPr>
                  <w:r w:rsidRPr="00252DFF">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7ECCD7" w14:textId="77777777" w:rsidR="00252DFF" w:rsidRPr="00252DFF" w:rsidRDefault="00252DFF" w:rsidP="00252DFF">
                  <w:pPr>
                    <w:pStyle w:val="ROWTABELLA"/>
                    <w:jc w:val="center"/>
                    <w:rPr>
                      <w:color w:val="002060"/>
                    </w:rPr>
                  </w:pPr>
                  <w:r w:rsidRPr="00252DFF">
                    <w:rPr>
                      <w:color w:val="002060"/>
                    </w:rPr>
                    <w:t> </w:t>
                  </w:r>
                </w:p>
              </w:tc>
            </w:tr>
            <w:tr w:rsidR="00252DFF" w:rsidRPr="00252DFF" w14:paraId="1F54AB45"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083652A" w14:textId="77777777" w:rsidR="00252DFF" w:rsidRPr="00252DFF" w:rsidRDefault="00252DFF" w:rsidP="00252DFF">
                  <w:pPr>
                    <w:pStyle w:val="ROWTABELLA"/>
                    <w:rPr>
                      <w:color w:val="002060"/>
                    </w:rPr>
                  </w:pPr>
                  <w:r w:rsidRPr="00252DFF">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BCCBC05" w14:textId="77777777" w:rsidR="00252DFF" w:rsidRPr="00252DFF" w:rsidRDefault="00252DFF" w:rsidP="00252DFF">
                  <w:pPr>
                    <w:pStyle w:val="ROWTABELLA"/>
                    <w:rPr>
                      <w:color w:val="002060"/>
                    </w:rPr>
                  </w:pPr>
                  <w:r w:rsidRPr="00252DFF">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855FBC3" w14:textId="77777777" w:rsidR="00252DFF" w:rsidRPr="00252DFF" w:rsidRDefault="00252DFF" w:rsidP="00252DFF">
                  <w:pPr>
                    <w:pStyle w:val="ROWTABELLA"/>
                    <w:jc w:val="center"/>
                    <w:rPr>
                      <w:color w:val="002060"/>
                    </w:rPr>
                  </w:pPr>
                  <w:r w:rsidRPr="00252DFF">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5A829B5" w14:textId="77777777" w:rsidR="00252DFF" w:rsidRPr="00252DFF" w:rsidRDefault="00252DFF" w:rsidP="00252DFF">
                  <w:pPr>
                    <w:pStyle w:val="ROWTABELLA"/>
                    <w:jc w:val="center"/>
                    <w:rPr>
                      <w:color w:val="002060"/>
                    </w:rPr>
                  </w:pPr>
                  <w:r w:rsidRPr="00252DFF">
                    <w:rPr>
                      <w:color w:val="002060"/>
                    </w:rPr>
                    <w:t> </w:t>
                  </w:r>
                </w:p>
              </w:tc>
            </w:tr>
            <w:tr w:rsidR="00252DFF" w:rsidRPr="00252DFF" w14:paraId="5C14A0CF"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E3B377B" w14:textId="77777777" w:rsidR="00252DFF" w:rsidRPr="00252DFF" w:rsidRDefault="00252DFF" w:rsidP="00252DFF">
                  <w:pPr>
                    <w:pStyle w:val="ROWTABELLA"/>
                    <w:rPr>
                      <w:color w:val="002060"/>
                    </w:rPr>
                  </w:pPr>
                  <w:r w:rsidRPr="00252DFF">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CC331E" w14:textId="77777777" w:rsidR="00252DFF" w:rsidRPr="00252DFF" w:rsidRDefault="00252DFF" w:rsidP="00252DFF">
                  <w:pPr>
                    <w:pStyle w:val="ROWTABELLA"/>
                    <w:rPr>
                      <w:color w:val="002060"/>
                    </w:rPr>
                  </w:pPr>
                  <w:r w:rsidRPr="00252DFF">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D1B9AE" w14:textId="77777777" w:rsidR="00252DFF" w:rsidRPr="00252DFF" w:rsidRDefault="00252DFF" w:rsidP="00252DFF">
                  <w:pPr>
                    <w:pStyle w:val="ROWTABELLA"/>
                    <w:jc w:val="center"/>
                    <w:rPr>
                      <w:color w:val="002060"/>
                    </w:rPr>
                  </w:pPr>
                  <w:r w:rsidRPr="00252DFF">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CCE907" w14:textId="77777777" w:rsidR="00252DFF" w:rsidRPr="00252DFF" w:rsidRDefault="00252DFF" w:rsidP="00252DFF">
                  <w:pPr>
                    <w:pStyle w:val="ROWTABELLA"/>
                    <w:jc w:val="center"/>
                    <w:rPr>
                      <w:color w:val="002060"/>
                    </w:rPr>
                  </w:pPr>
                  <w:r w:rsidRPr="00252DFF">
                    <w:rPr>
                      <w:color w:val="002060"/>
                    </w:rPr>
                    <w:t> </w:t>
                  </w:r>
                </w:p>
              </w:tc>
            </w:tr>
            <w:tr w:rsidR="00252DFF" w:rsidRPr="00252DFF" w14:paraId="67A8836B"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1E6A1B5D" w14:textId="77777777" w:rsidR="00252DFF" w:rsidRPr="00252DFF" w:rsidRDefault="00252DFF" w:rsidP="00252DFF">
                  <w:pPr>
                    <w:pStyle w:val="ROWTABELLA"/>
                    <w:rPr>
                      <w:color w:val="002060"/>
                    </w:rPr>
                  </w:pPr>
                  <w:r w:rsidRPr="00252DFF">
                    <w:rPr>
                      <w:color w:val="002060"/>
                    </w:rPr>
                    <w:t>(1) - disputata il 08/02/2020</w:t>
                  </w:r>
                </w:p>
              </w:tc>
            </w:tr>
          </w:tbl>
          <w:p w14:paraId="46C68865" w14:textId="77777777" w:rsidR="00252DFF" w:rsidRPr="00252DFF" w:rsidRDefault="00252DFF" w:rsidP="00252DF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3A388D58"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6B7371" w14:textId="77777777" w:rsidR="00252DFF" w:rsidRPr="00252DFF" w:rsidRDefault="00252DFF" w:rsidP="00252DFF">
                  <w:pPr>
                    <w:pStyle w:val="HEADERTABELLA"/>
                    <w:rPr>
                      <w:color w:val="002060"/>
                    </w:rPr>
                  </w:pPr>
                  <w:r w:rsidRPr="00252DFF">
                    <w:rPr>
                      <w:color w:val="002060"/>
                    </w:rPr>
                    <w:t>GIRONE SA - 3 Giornata - A</w:t>
                  </w:r>
                </w:p>
              </w:tc>
            </w:tr>
            <w:tr w:rsidR="00252DFF" w:rsidRPr="00252DFF" w14:paraId="60CD7801"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9333E6" w14:textId="77777777" w:rsidR="00252DFF" w:rsidRPr="00252DFF" w:rsidRDefault="00252DFF" w:rsidP="00252DFF">
                  <w:pPr>
                    <w:pStyle w:val="ROWTABELLA"/>
                    <w:rPr>
                      <w:color w:val="002060"/>
                    </w:rPr>
                  </w:pPr>
                  <w:r w:rsidRPr="00252DFF">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3ACA9B" w14:textId="77777777" w:rsidR="00252DFF" w:rsidRPr="00252DFF" w:rsidRDefault="00252DFF" w:rsidP="00252DFF">
                  <w:pPr>
                    <w:pStyle w:val="ROWTABELLA"/>
                    <w:rPr>
                      <w:color w:val="002060"/>
                    </w:rPr>
                  </w:pPr>
                  <w:r w:rsidRPr="00252DFF">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7B842A" w14:textId="77777777" w:rsidR="00252DFF" w:rsidRPr="00252DFF" w:rsidRDefault="00252DFF" w:rsidP="00252DFF">
                  <w:pPr>
                    <w:pStyle w:val="ROWTABELLA"/>
                    <w:jc w:val="center"/>
                    <w:rPr>
                      <w:color w:val="002060"/>
                    </w:rPr>
                  </w:pPr>
                  <w:r w:rsidRPr="00252DFF">
                    <w:rPr>
                      <w:color w:val="002060"/>
                    </w:rPr>
                    <w:t>11 - 4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89E971" w14:textId="77777777" w:rsidR="00252DFF" w:rsidRPr="00252DFF" w:rsidRDefault="00252DFF" w:rsidP="00252DFF">
                  <w:pPr>
                    <w:pStyle w:val="ROWTABELLA"/>
                    <w:jc w:val="center"/>
                    <w:rPr>
                      <w:color w:val="002060"/>
                    </w:rPr>
                  </w:pPr>
                  <w:r w:rsidRPr="00252DFF">
                    <w:rPr>
                      <w:color w:val="002060"/>
                    </w:rPr>
                    <w:t> </w:t>
                  </w:r>
                </w:p>
              </w:tc>
            </w:tr>
            <w:tr w:rsidR="00252DFF" w:rsidRPr="00252DFF" w14:paraId="0E05AFD0" w14:textId="77777777" w:rsidTr="00252D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581BB0B" w14:textId="77777777" w:rsidR="00252DFF" w:rsidRPr="00252DFF" w:rsidRDefault="00252DFF" w:rsidP="00252DFF">
                  <w:pPr>
                    <w:pStyle w:val="ROWTABELLA"/>
                    <w:rPr>
                      <w:color w:val="002060"/>
                    </w:rPr>
                  </w:pPr>
                  <w:r w:rsidRPr="00252DFF">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CF1786E" w14:textId="77777777" w:rsidR="00252DFF" w:rsidRPr="00252DFF" w:rsidRDefault="00252DFF" w:rsidP="00252DFF">
                  <w:pPr>
                    <w:pStyle w:val="ROWTABELLA"/>
                    <w:rPr>
                      <w:color w:val="002060"/>
                    </w:rPr>
                  </w:pPr>
                  <w:r w:rsidRPr="00252DFF">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A5C8DB" w14:textId="77777777" w:rsidR="00252DFF" w:rsidRPr="00252DFF" w:rsidRDefault="00252DFF" w:rsidP="00252DFF">
                  <w:pPr>
                    <w:pStyle w:val="ROWTABELLA"/>
                    <w:jc w:val="center"/>
                    <w:rPr>
                      <w:color w:val="002060"/>
                    </w:rPr>
                  </w:pPr>
                  <w:r w:rsidRPr="00252DFF">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11782E7" w14:textId="77777777" w:rsidR="00252DFF" w:rsidRPr="00252DFF" w:rsidRDefault="00252DFF" w:rsidP="00252DFF">
                  <w:pPr>
                    <w:pStyle w:val="ROWTABELLA"/>
                    <w:jc w:val="center"/>
                    <w:rPr>
                      <w:color w:val="002060"/>
                    </w:rPr>
                  </w:pPr>
                  <w:r w:rsidRPr="00252DFF">
                    <w:rPr>
                      <w:color w:val="002060"/>
                    </w:rPr>
                    <w:t> </w:t>
                  </w:r>
                </w:p>
              </w:tc>
            </w:tr>
            <w:tr w:rsidR="00252DFF" w:rsidRPr="00252DFF" w14:paraId="40A5320A"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367484" w14:textId="77777777" w:rsidR="00252DFF" w:rsidRPr="00252DFF" w:rsidRDefault="00252DFF" w:rsidP="00252DFF">
                  <w:pPr>
                    <w:pStyle w:val="ROWTABELLA"/>
                    <w:rPr>
                      <w:color w:val="002060"/>
                    </w:rPr>
                  </w:pPr>
                  <w:r w:rsidRPr="00252DFF">
                    <w:rPr>
                      <w:color w:val="002060"/>
                    </w:rPr>
                    <w:t xml:space="preserve">CALCIO A 5 CORINALDO </w:t>
                  </w:r>
                  <w:proofErr w:type="spellStart"/>
                  <w:proofErr w:type="gramStart"/>
                  <w:r w:rsidRPr="00252DFF">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209709" w14:textId="77777777" w:rsidR="00252DFF" w:rsidRPr="00252DFF" w:rsidRDefault="00252DFF" w:rsidP="00252DFF">
                  <w:pPr>
                    <w:pStyle w:val="ROWTABELLA"/>
                    <w:rPr>
                      <w:color w:val="002060"/>
                    </w:rPr>
                  </w:pPr>
                  <w:r w:rsidRPr="00252DFF">
                    <w:rPr>
                      <w:color w:val="002060"/>
                    </w:rPr>
                    <w:t xml:space="preserve">- ITALSERVICE C5 </w:t>
                  </w:r>
                  <w:proofErr w:type="spellStart"/>
                  <w:proofErr w:type="gramStart"/>
                  <w:r w:rsidRPr="00252DFF">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4F1F1E" w14:textId="77777777" w:rsidR="00252DFF" w:rsidRPr="00252DFF" w:rsidRDefault="00252DFF" w:rsidP="00252DFF">
                  <w:pPr>
                    <w:pStyle w:val="ROWTABELLA"/>
                    <w:jc w:val="center"/>
                    <w:rPr>
                      <w:color w:val="002060"/>
                    </w:rPr>
                  </w:pPr>
                  <w:r w:rsidRPr="00252DFF">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699C7C" w14:textId="77777777" w:rsidR="00252DFF" w:rsidRPr="00252DFF" w:rsidRDefault="00252DFF" w:rsidP="00252DFF">
                  <w:pPr>
                    <w:pStyle w:val="ROWTABELLA"/>
                    <w:jc w:val="center"/>
                    <w:rPr>
                      <w:color w:val="002060"/>
                    </w:rPr>
                  </w:pPr>
                  <w:r w:rsidRPr="00252DFF">
                    <w:rPr>
                      <w:color w:val="002060"/>
                    </w:rPr>
                    <w:t> </w:t>
                  </w:r>
                </w:p>
              </w:tc>
            </w:tr>
            <w:tr w:rsidR="00252DFF" w:rsidRPr="00252DFF" w14:paraId="15AB1052" w14:textId="77777777" w:rsidTr="00252DFF">
              <w:tc>
                <w:tcPr>
                  <w:tcW w:w="4700" w:type="dxa"/>
                  <w:gridSpan w:val="4"/>
                  <w:tcBorders>
                    <w:top w:val="nil"/>
                    <w:left w:val="nil"/>
                    <w:bottom w:val="nil"/>
                    <w:right w:val="nil"/>
                  </w:tcBorders>
                  <w:tcMar>
                    <w:top w:w="20" w:type="dxa"/>
                    <w:left w:w="20" w:type="dxa"/>
                    <w:bottom w:w="20" w:type="dxa"/>
                    <w:right w:w="20" w:type="dxa"/>
                  </w:tcMar>
                  <w:vAlign w:val="center"/>
                </w:tcPr>
                <w:p w14:paraId="1C7D802D" w14:textId="77777777" w:rsidR="00252DFF" w:rsidRPr="00252DFF" w:rsidRDefault="00252DFF" w:rsidP="00252DFF">
                  <w:pPr>
                    <w:pStyle w:val="ROWTABELLA"/>
                    <w:rPr>
                      <w:color w:val="002060"/>
                    </w:rPr>
                  </w:pPr>
                  <w:r w:rsidRPr="00252DFF">
                    <w:rPr>
                      <w:color w:val="002060"/>
                    </w:rPr>
                    <w:t>(1) - disputata il 08/02/2020</w:t>
                  </w:r>
                </w:p>
              </w:tc>
            </w:tr>
          </w:tbl>
          <w:p w14:paraId="5E9DE8B0" w14:textId="77777777" w:rsidR="00252DFF" w:rsidRPr="00252DFF" w:rsidRDefault="00252DFF" w:rsidP="00252DFF">
            <w:pPr>
              <w:rPr>
                <w:color w:val="002060"/>
              </w:rPr>
            </w:pPr>
          </w:p>
        </w:tc>
      </w:tr>
    </w:tbl>
    <w:p w14:paraId="42AD4F3F" w14:textId="77777777" w:rsidR="00252DFF" w:rsidRPr="00252DFF" w:rsidRDefault="00252DFF" w:rsidP="00252DF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52DFF" w:rsidRPr="00252DFF" w14:paraId="09A99381" w14:textId="77777777" w:rsidTr="00252DF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52DFF" w:rsidRPr="00252DFF" w14:paraId="01360824" w14:textId="77777777" w:rsidTr="00252D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C60838" w14:textId="77777777" w:rsidR="00252DFF" w:rsidRPr="00252DFF" w:rsidRDefault="00252DFF" w:rsidP="00252DFF">
                  <w:pPr>
                    <w:pStyle w:val="HEADERTABELLA"/>
                    <w:rPr>
                      <w:color w:val="002060"/>
                    </w:rPr>
                  </w:pPr>
                  <w:r w:rsidRPr="00252DFF">
                    <w:rPr>
                      <w:color w:val="002060"/>
                    </w:rPr>
                    <w:t>GIRONE SB - 3 Giornata - A</w:t>
                  </w:r>
                </w:p>
              </w:tc>
            </w:tr>
            <w:tr w:rsidR="00252DFF" w:rsidRPr="00252DFF" w14:paraId="5A87D30E" w14:textId="77777777" w:rsidTr="00252D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E2FE9C" w14:textId="77777777" w:rsidR="00252DFF" w:rsidRPr="00252DFF" w:rsidRDefault="00252DFF" w:rsidP="00252DFF">
                  <w:pPr>
                    <w:pStyle w:val="ROWTABELLA"/>
                    <w:rPr>
                      <w:color w:val="002060"/>
                    </w:rPr>
                  </w:pPr>
                  <w:r w:rsidRPr="00252DFF">
                    <w:rPr>
                      <w:color w:val="002060"/>
                    </w:rPr>
                    <w:t xml:space="preserve">AMICI DEL </w:t>
                  </w:r>
                  <w:proofErr w:type="spellStart"/>
                  <w:r w:rsidRPr="00252DFF">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4E5C9E" w14:textId="77777777" w:rsidR="00252DFF" w:rsidRPr="00252DFF" w:rsidRDefault="00252DFF" w:rsidP="00252DFF">
                  <w:pPr>
                    <w:pStyle w:val="ROWTABELLA"/>
                    <w:rPr>
                      <w:color w:val="002060"/>
                    </w:rPr>
                  </w:pPr>
                  <w:r w:rsidRPr="00252DFF">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441CB6" w14:textId="77777777" w:rsidR="00252DFF" w:rsidRPr="00252DFF" w:rsidRDefault="00252DFF" w:rsidP="00252DFF">
                  <w:pPr>
                    <w:pStyle w:val="ROWTABELLA"/>
                    <w:jc w:val="center"/>
                    <w:rPr>
                      <w:color w:val="002060"/>
                    </w:rPr>
                  </w:pPr>
                  <w:r w:rsidRPr="00252DFF">
                    <w:rPr>
                      <w:color w:val="002060"/>
                    </w:rPr>
                    <w:t>3 - 12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0E455D" w14:textId="77777777" w:rsidR="00252DFF" w:rsidRPr="00252DFF" w:rsidRDefault="00252DFF" w:rsidP="00252DFF">
                  <w:pPr>
                    <w:pStyle w:val="ROWTABELLA"/>
                    <w:jc w:val="center"/>
                    <w:rPr>
                      <w:color w:val="002060"/>
                    </w:rPr>
                  </w:pPr>
                  <w:r w:rsidRPr="00252DFF">
                    <w:rPr>
                      <w:color w:val="002060"/>
                    </w:rPr>
                    <w:t> </w:t>
                  </w:r>
                </w:p>
              </w:tc>
            </w:tr>
            <w:tr w:rsidR="00252DFF" w:rsidRPr="00252DFF" w14:paraId="1A195574" w14:textId="77777777" w:rsidTr="00252D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7B8AADC" w14:textId="77777777" w:rsidR="00252DFF" w:rsidRPr="00252DFF" w:rsidRDefault="00252DFF" w:rsidP="00252DFF">
                  <w:pPr>
                    <w:pStyle w:val="ROWTABELLA"/>
                    <w:rPr>
                      <w:color w:val="002060"/>
                    </w:rPr>
                  </w:pPr>
                  <w:r w:rsidRPr="00252DFF">
                    <w:rPr>
                      <w:color w:val="002060"/>
                    </w:rPr>
                    <w:t>CERRETO D ESI C5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7F8D8A" w14:textId="77777777" w:rsidR="00252DFF" w:rsidRPr="00252DFF" w:rsidRDefault="00252DFF" w:rsidP="00252DFF">
                  <w:pPr>
                    <w:pStyle w:val="ROWTABELLA"/>
                    <w:rPr>
                      <w:color w:val="002060"/>
                    </w:rPr>
                  </w:pPr>
                  <w:r w:rsidRPr="00252DFF">
                    <w:rPr>
                      <w:color w:val="002060"/>
                    </w:rPr>
                    <w:t>- FUTSAL ASKL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65DC3F" w14:textId="77777777" w:rsidR="00252DFF" w:rsidRPr="00252DFF" w:rsidRDefault="00252DFF" w:rsidP="00252DFF">
                  <w:pPr>
                    <w:pStyle w:val="ROWTABELLA"/>
                    <w:jc w:val="center"/>
                    <w:rPr>
                      <w:color w:val="002060"/>
                    </w:rPr>
                  </w:pPr>
                  <w:r w:rsidRPr="00252DFF">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BF3321" w14:textId="77777777" w:rsidR="00252DFF" w:rsidRPr="00252DFF" w:rsidRDefault="00252DFF" w:rsidP="00252DFF">
                  <w:pPr>
                    <w:pStyle w:val="ROWTABELLA"/>
                    <w:jc w:val="center"/>
                    <w:rPr>
                      <w:color w:val="002060"/>
                    </w:rPr>
                  </w:pPr>
                  <w:r w:rsidRPr="00252DFF">
                    <w:rPr>
                      <w:color w:val="002060"/>
                    </w:rPr>
                    <w:t> </w:t>
                  </w:r>
                </w:p>
              </w:tc>
            </w:tr>
          </w:tbl>
          <w:p w14:paraId="58EFFC29" w14:textId="77777777" w:rsidR="00252DFF" w:rsidRPr="00252DFF" w:rsidRDefault="00252DFF" w:rsidP="00252DFF">
            <w:pPr>
              <w:rPr>
                <w:color w:val="002060"/>
              </w:rPr>
            </w:pPr>
          </w:p>
        </w:tc>
      </w:tr>
    </w:tbl>
    <w:p w14:paraId="498C70D6" w14:textId="77777777" w:rsidR="00252DFF" w:rsidRPr="00252DFF" w:rsidRDefault="00252DFF" w:rsidP="00252DFF">
      <w:pPr>
        <w:pStyle w:val="breakline"/>
        <w:divId w:val="527259509"/>
        <w:rPr>
          <w:color w:val="002060"/>
        </w:rPr>
      </w:pPr>
    </w:p>
    <w:p w14:paraId="2BD1ABB1" w14:textId="77777777" w:rsidR="00252DFF" w:rsidRPr="00252DFF" w:rsidRDefault="00252DFF" w:rsidP="00252DFF">
      <w:pPr>
        <w:pStyle w:val="breakline"/>
        <w:divId w:val="527259509"/>
        <w:rPr>
          <w:color w:val="002060"/>
        </w:rPr>
      </w:pPr>
    </w:p>
    <w:p w14:paraId="25B478FF" w14:textId="77777777" w:rsidR="00252DFF" w:rsidRPr="00252DFF" w:rsidRDefault="00252DFF" w:rsidP="00252DFF">
      <w:pPr>
        <w:pStyle w:val="TITOLOPRINC"/>
        <w:divId w:val="527259509"/>
        <w:rPr>
          <w:color w:val="002060"/>
        </w:rPr>
      </w:pPr>
      <w:r w:rsidRPr="00252DFF">
        <w:rPr>
          <w:color w:val="002060"/>
        </w:rPr>
        <w:t>GIUDICE SPORTIVO</w:t>
      </w:r>
    </w:p>
    <w:p w14:paraId="1792A45C" w14:textId="77777777" w:rsidR="00252DFF" w:rsidRPr="00252DFF" w:rsidRDefault="00252DFF" w:rsidP="00252DFF">
      <w:pPr>
        <w:pStyle w:val="diffida"/>
        <w:divId w:val="527259509"/>
        <w:rPr>
          <w:color w:val="002060"/>
        </w:rPr>
      </w:pPr>
      <w:r w:rsidRPr="00252DFF">
        <w:rPr>
          <w:color w:val="002060"/>
        </w:rPr>
        <w:t>Il Giudice Sportivo, Avv. Claudio Romagnoli, nella seduta del 12/02/2020 ha adottato le decisioni che di seguito integralmente si riportano:</w:t>
      </w:r>
    </w:p>
    <w:p w14:paraId="6FB8091A" w14:textId="77777777" w:rsidR="00252DFF" w:rsidRPr="00252DFF" w:rsidRDefault="00252DFF" w:rsidP="00252DFF">
      <w:pPr>
        <w:pStyle w:val="titolo10"/>
        <w:divId w:val="527259509"/>
        <w:rPr>
          <w:color w:val="002060"/>
        </w:rPr>
      </w:pPr>
      <w:r w:rsidRPr="00252DFF">
        <w:rPr>
          <w:color w:val="002060"/>
        </w:rPr>
        <w:t xml:space="preserve">GARE DEL 8/ 2/2020 </w:t>
      </w:r>
    </w:p>
    <w:p w14:paraId="024226AE"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3ED29AFB"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30906AC0" w14:textId="77777777" w:rsidR="00252DFF" w:rsidRPr="00252DFF" w:rsidRDefault="00252DFF" w:rsidP="00252DFF">
      <w:pPr>
        <w:pStyle w:val="titolo30"/>
        <w:divId w:val="527259509"/>
        <w:rPr>
          <w:color w:val="002060"/>
        </w:rPr>
      </w:pPr>
      <w:r w:rsidRPr="00252DFF">
        <w:rPr>
          <w:color w:val="002060"/>
        </w:rPr>
        <w:t xml:space="preserve">CALCIATORI NON ESPULSI </w:t>
      </w:r>
    </w:p>
    <w:p w14:paraId="2F5C10E2" w14:textId="77777777" w:rsidR="00252DFF" w:rsidRPr="00252DFF" w:rsidRDefault="00252DFF" w:rsidP="00252DFF">
      <w:pPr>
        <w:pStyle w:val="titolo20"/>
        <w:divId w:val="527259509"/>
        <w:rPr>
          <w:color w:val="002060"/>
        </w:rPr>
      </w:pPr>
      <w:r w:rsidRPr="00252D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2C5BA7D8" w14:textId="77777777" w:rsidTr="00252DFF">
        <w:trPr>
          <w:divId w:val="527259509"/>
        </w:trPr>
        <w:tc>
          <w:tcPr>
            <w:tcW w:w="2200" w:type="dxa"/>
            <w:tcMar>
              <w:top w:w="20" w:type="dxa"/>
              <w:left w:w="20" w:type="dxa"/>
              <w:bottom w:w="20" w:type="dxa"/>
              <w:right w:w="20" w:type="dxa"/>
            </w:tcMar>
            <w:vAlign w:val="center"/>
          </w:tcPr>
          <w:p w14:paraId="7A006C5D" w14:textId="77777777" w:rsidR="00252DFF" w:rsidRPr="00252DFF" w:rsidRDefault="00252DFF" w:rsidP="00252DFF">
            <w:pPr>
              <w:pStyle w:val="movimento"/>
              <w:rPr>
                <w:color w:val="002060"/>
              </w:rPr>
            </w:pPr>
            <w:r w:rsidRPr="00252DFF">
              <w:rPr>
                <w:color w:val="002060"/>
              </w:rPr>
              <w:t>CONTI FILIPPO</w:t>
            </w:r>
          </w:p>
        </w:tc>
        <w:tc>
          <w:tcPr>
            <w:tcW w:w="2200" w:type="dxa"/>
            <w:tcMar>
              <w:top w:w="20" w:type="dxa"/>
              <w:left w:w="20" w:type="dxa"/>
              <w:bottom w:w="20" w:type="dxa"/>
              <w:right w:w="20" w:type="dxa"/>
            </w:tcMar>
            <w:vAlign w:val="center"/>
          </w:tcPr>
          <w:p w14:paraId="7D4A29D0" w14:textId="77777777" w:rsidR="00252DFF" w:rsidRPr="00252DFF" w:rsidRDefault="00252DFF" w:rsidP="00252DFF">
            <w:pPr>
              <w:pStyle w:val="movimento2"/>
              <w:rPr>
                <w:color w:val="002060"/>
              </w:rPr>
            </w:pPr>
            <w:r w:rsidRPr="00252DFF">
              <w:rPr>
                <w:color w:val="002060"/>
              </w:rPr>
              <w:t xml:space="preserve">(FFJ CALCIO A 5) </w:t>
            </w:r>
          </w:p>
        </w:tc>
        <w:tc>
          <w:tcPr>
            <w:tcW w:w="800" w:type="dxa"/>
            <w:tcMar>
              <w:top w:w="20" w:type="dxa"/>
              <w:left w:w="20" w:type="dxa"/>
              <w:bottom w:w="20" w:type="dxa"/>
              <w:right w:w="20" w:type="dxa"/>
            </w:tcMar>
            <w:vAlign w:val="center"/>
          </w:tcPr>
          <w:p w14:paraId="2132FE7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3C59A082" w14:textId="77777777" w:rsidR="00252DFF" w:rsidRPr="00252DFF" w:rsidRDefault="00252DFF" w:rsidP="00252DFF">
            <w:pPr>
              <w:pStyle w:val="movimento"/>
              <w:rPr>
                <w:color w:val="002060"/>
              </w:rPr>
            </w:pPr>
            <w:r w:rsidRPr="00252DFF">
              <w:rPr>
                <w:color w:val="002060"/>
              </w:rPr>
              <w:t>ZINFOLINO DOMENICO</w:t>
            </w:r>
          </w:p>
        </w:tc>
        <w:tc>
          <w:tcPr>
            <w:tcW w:w="2200" w:type="dxa"/>
            <w:tcMar>
              <w:top w:w="20" w:type="dxa"/>
              <w:left w:w="20" w:type="dxa"/>
              <w:bottom w:w="20" w:type="dxa"/>
              <w:right w:w="20" w:type="dxa"/>
            </w:tcMar>
            <w:vAlign w:val="center"/>
          </w:tcPr>
          <w:p w14:paraId="556F5D50" w14:textId="77777777" w:rsidR="00252DFF" w:rsidRPr="00252DFF" w:rsidRDefault="00252DFF" w:rsidP="00252DFF">
            <w:pPr>
              <w:pStyle w:val="movimento2"/>
              <w:rPr>
                <w:color w:val="002060"/>
              </w:rPr>
            </w:pPr>
            <w:r w:rsidRPr="00252DFF">
              <w:rPr>
                <w:color w:val="002060"/>
              </w:rPr>
              <w:t xml:space="preserve">(FFJ CALCIO A 5) </w:t>
            </w:r>
          </w:p>
        </w:tc>
      </w:tr>
      <w:tr w:rsidR="00252DFF" w:rsidRPr="00252DFF" w14:paraId="104BE62E" w14:textId="77777777" w:rsidTr="00252DFF">
        <w:trPr>
          <w:divId w:val="527259509"/>
        </w:trPr>
        <w:tc>
          <w:tcPr>
            <w:tcW w:w="2200" w:type="dxa"/>
            <w:tcMar>
              <w:top w:w="20" w:type="dxa"/>
              <w:left w:w="20" w:type="dxa"/>
              <w:bottom w:w="20" w:type="dxa"/>
              <w:right w:w="20" w:type="dxa"/>
            </w:tcMar>
            <w:vAlign w:val="center"/>
          </w:tcPr>
          <w:p w14:paraId="5342E4E1" w14:textId="77777777" w:rsidR="00252DFF" w:rsidRPr="00252DFF" w:rsidRDefault="00252DFF" w:rsidP="00252DFF">
            <w:pPr>
              <w:pStyle w:val="movimento"/>
              <w:rPr>
                <w:color w:val="002060"/>
              </w:rPr>
            </w:pPr>
            <w:r w:rsidRPr="00252DFF">
              <w:rPr>
                <w:color w:val="002060"/>
              </w:rPr>
              <w:t>BENIVEGNA CRISTIANO</w:t>
            </w:r>
          </w:p>
        </w:tc>
        <w:tc>
          <w:tcPr>
            <w:tcW w:w="2200" w:type="dxa"/>
            <w:tcMar>
              <w:top w:w="20" w:type="dxa"/>
              <w:left w:w="20" w:type="dxa"/>
              <w:bottom w:w="20" w:type="dxa"/>
              <w:right w:w="20" w:type="dxa"/>
            </w:tcMar>
            <w:vAlign w:val="center"/>
          </w:tcPr>
          <w:p w14:paraId="48537CA8" w14:textId="77777777" w:rsidR="00252DFF" w:rsidRPr="00252DFF" w:rsidRDefault="00252DFF" w:rsidP="00252DFF">
            <w:pPr>
              <w:pStyle w:val="movimento2"/>
              <w:rPr>
                <w:color w:val="002060"/>
              </w:rPr>
            </w:pPr>
            <w:r w:rsidRPr="00252DFF">
              <w:rPr>
                <w:color w:val="002060"/>
              </w:rPr>
              <w:t xml:space="preserve">(RECANATI CALCIO A 5) </w:t>
            </w:r>
          </w:p>
        </w:tc>
        <w:tc>
          <w:tcPr>
            <w:tcW w:w="800" w:type="dxa"/>
            <w:tcMar>
              <w:top w:w="20" w:type="dxa"/>
              <w:left w:w="20" w:type="dxa"/>
              <w:bottom w:w="20" w:type="dxa"/>
              <w:right w:w="20" w:type="dxa"/>
            </w:tcMar>
            <w:vAlign w:val="center"/>
          </w:tcPr>
          <w:p w14:paraId="45E2089B"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B70F868"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07F655F2" w14:textId="77777777" w:rsidR="00252DFF" w:rsidRPr="00252DFF" w:rsidRDefault="00252DFF" w:rsidP="00252DFF">
            <w:pPr>
              <w:pStyle w:val="movimento2"/>
              <w:rPr>
                <w:color w:val="002060"/>
              </w:rPr>
            </w:pPr>
            <w:r w:rsidRPr="00252DFF">
              <w:rPr>
                <w:color w:val="002060"/>
              </w:rPr>
              <w:t> </w:t>
            </w:r>
          </w:p>
        </w:tc>
      </w:tr>
    </w:tbl>
    <w:p w14:paraId="4ACA2E34"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41341376" w14:textId="77777777" w:rsidTr="00252DFF">
        <w:trPr>
          <w:divId w:val="527259509"/>
        </w:trPr>
        <w:tc>
          <w:tcPr>
            <w:tcW w:w="2200" w:type="dxa"/>
            <w:tcMar>
              <w:top w:w="20" w:type="dxa"/>
              <w:left w:w="20" w:type="dxa"/>
              <w:bottom w:w="20" w:type="dxa"/>
              <w:right w:w="20" w:type="dxa"/>
            </w:tcMar>
            <w:vAlign w:val="center"/>
          </w:tcPr>
          <w:p w14:paraId="495B6345" w14:textId="77777777" w:rsidR="00252DFF" w:rsidRPr="00252DFF" w:rsidRDefault="00252DFF" w:rsidP="00252DFF">
            <w:pPr>
              <w:pStyle w:val="movimento"/>
              <w:rPr>
                <w:color w:val="002060"/>
              </w:rPr>
            </w:pPr>
            <w:r w:rsidRPr="00252DFF">
              <w:rPr>
                <w:color w:val="002060"/>
              </w:rPr>
              <w:t>DIOTALEVI MATTEO</w:t>
            </w:r>
          </w:p>
        </w:tc>
        <w:tc>
          <w:tcPr>
            <w:tcW w:w="2200" w:type="dxa"/>
            <w:tcMar>
              <w:top w:w="20" w:type="dxa"/>
              <w:left w:w="20" w:type="dxa"/>
              <w:bottom w:w="20" w:type="dxa"/>
              <w:right w:w="20" w:type="dxa"/>
            </w:tcMar>
            <w:vAlign w:val="center"/>
          </w:tcPr>
          <w:p w14:paraId="51FC3ADD" w14:textId="77777777" w:rsidR="00252DFF" w:rsidRPr="00252DFF" w:rsidRDefault="00252DFF" w:rsidP="00252DFF">
            <w:pPr>
              <w:pStyle w:val="movimento2"/>
              <w:rPr>
                <w:color w:val="002060"/>
              </w:rPr>
            </w:pPr>
            <w:r w:rsidRPr="00252DFF">
              <w:rPr>
                <w:color w:val="002060"/>
              </w:rPr>
              <w:t xml:space="preserve">(BULDOG T.N.T. LUCREZIA) </w:t>
            </w:r>
          </w:p>
        </w:tc>
        <w:tc>
          <w:tcPr>
            <w:tcW w:w="800" w:type="dxa"/>
            <w:tcMar>
              <w:top w:w="20" w:type="dxa"/>
              <w:left w:w="20" w:type="dxa"/>
              <w:bottom w:w="20" w:type="dxa"/>
              <w:right w:w="20" w:type="dxa"/>
            </w:tcMar>
            <w:vAlign w:val="center"/>
          </w:tcPr>
          <w:p w14:paraId="546B003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7F4D05F" w14:textId="77777777" w:rsidR="00252DFF" w:rsidRPr="00252DFF" w:rsidRDefault="00252DFF" w:rsidP="00252DFF">
            <w:pPr>
              <w:pStyle w:val="movimento"/>
              <w:rPr>
                <w:color w:val="002060"/>
              </w:rPr>
            </w:pPr>
            <w:r w:rsidRPr="00252DFF">
              <w:rPr>
                <w:color w:val="002060"/>
              </w:rPr>
              <w:t>POTRZUSKI PATRICK</w:t>
            </w:r>
          </w:p>
        </w:tc>
        <w:tc>
          <w:tcPr>
            <w:tcW w:w="2200" w:type="dxa"/>
            <w:tcMar>
              <w:top w:w="20" w:type="dxa"/>
              <w:left w:w="20" w:type="dxa"/>
              <w:bottom w:w="20" w:type="dxa"/>
              <w:right w:w="20" w:type="dxa"/>
            </w:tcMar>
            <w:vAlign w:val="center"/>
          </w:tcPr>
          <w:p w14:paraId="75EA866E" w14:textId="77777777" w:rsidR="00252DFF" w:rsidRPr="00252DFF" w:rsidRDefault="00252DFF" w:rsidP="00252DFF">
            <w:pPr>
              <w:pStyle w:val="movimento2"/>
              <w:rPr>
                <w:color w:val="002060"/>
              </w:rPr>
            </w:pPr>
            <w:r w:rsidRPr="00252DFF">
              <w:rPr>
                <w:color w:val="002060"/>
              </w:rPr>
              <w:t xml:space="preserve">(BULDOG T.N.T. LUCREZIA) </w:t>
            </w:r>
          </w:p>
        </w:tc>
      </w:tr>
      <w:tr w:rsidR="00252DFF" w:rsidRPr="00252DFF" w14:paraId="1E6FD78D" w14:textId="77777777" w:rsidTr="00252DFF">
        <w:trPr>
          <w:divId w:val="527259509"/>
        </w:trPr>
        <w:tc>
          <w:tcPr>
            <w:tcW w:w="2200" w:type="dxa"/>
            <w:tcMar>
              <w:top w:w="20" w:type="dxa"/>
              <w:left w:w="20" w:type="dxa"/>
              <w:bottom w:w="20" w:type="dxa"/>
              <w:right w:w="20" w:type="dxa"/>
            </w:tcMar>
            <w:vAlign w:val="center"/>
          </w:tcPr>
          <w:p w14:paraId="05DB661F" w14:textId="77777777" w:rsidR="00252DFF" w:rsidRPr="00252DFF" w:rsidRDefault="00252DFF" w:rsidP="00252DFF">
            <w:pPr>
              <w:pStyle w:val="movimento"/>
              <w:rPr>
                <w:color w:val="002060"/>
              </w:rPr>
            </w:pPr>
            <w:r w:rsidRPr="00252DFF">
              <w:rPr>
                <w:color w:val="002060"/>
              </w:rPr>
              <w:t>RINALDI DIEGO</w:t>
            </w:r>
          </w:p>
        </w:tc>
        <w:tc>
          <w:tcPr>
            <w:tcW w:w="2200" w:type="dxa"/>
            <w:tcMar>
              <w:top w:w="20" w:type="dxa"/>
              <w:left w:w="20" w:type="dxa"/>
              <w:bottom w:w="20" w:type="dxa"/>
              <w:right w:w="20" w:type="dxa"/>
            </w:tcMar>
            <w:vAlign w:val="center"/>
          </w:tcPr>
          <w:p w14:paraId="4CE954FB" w14:textId="77777777" w:rsidR="00252DFF" w:rsidRPr="00252DFF" w:rsidRDefault="00252DFF" w:rsidP="00252DFF">
            <w:pPr>
              <w:pStyle w:val="movimento2"/>
              <w:rPr>
                <w:color w:val="002060"/>
              </w:rPr>
            </w:pPr>
            <w:r w:rsidRPr="00252DFF">
              <w:rPr>
                <w:color w:val="002060"/>
              </w:rPr>
              <w:t xml:space="preserve">(BULDOG T.N.T. LUCREZIA) </w:t>
            </w:r>
          </w:p>
        </w:tc>
        <w:tc>
          <w:tcPr>
            <w:tcW w:w="800" w:type="dxa"/>
            <w:tcMar>
              <w:top w:w="20" w:type="dxa"/>
              <w:left w:w="20" w:type="dxa"/>
              <w:bottom w:w="20" w:type="dxa"/>
              <w:right w:w="20" w:type="dxa"/>
            </w:tcMar>
            <w:vAlign w:val="center"/>
          </w:tcPr>
          <w:p w14:paraId="2E6DF0FC"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AC2B82E" w14:textId="77777777" w:rsidR="00252DFF" w:rsidRPr="00252DFF" w:rsidRDefault="00252DFF" w:rsidP="00252DFF">
            <w:pPr>
              <w:pStyle w:val="movimento"/>
              <w:rPr>
                <w:color w:val="002060"/>
              </w:rPr>
            </w:pPr>
            <w:r w:rsidRPr="00252DFF">
              <w:rPr>
                <w:color w:val="002060"/>
              </w:rPr>
              <w:t>BELARDINELLI MIRCO</w:t>
            </w:r>
          </w:p>
        </w:tc>
        <w:tc>
          <w:tcPr>
            <w:tcW w:w="2200" w:type="dxa"/>
            <w:tcMar>
              <w:top w:w="20" w:type="dxa"/>
              <w:left w:w="20" w:type="dxa"/>
              <w:bottom w:w="20" w:type="dxa"/>
              <w:right w:w="20" w:type="dxa"/>
            </w:tcMar>
            <w:vAlign w:val="center"/>
          </w:tcPr>
          <w:p w14:paraId="2B20A53D" w14:textId="77777777" w:rsidR="00252DFF" w:rsidRPr="00252DFF" w:rsidRDefault="00252DFF" w:rsidP="00252DFF">
            <w:pPr>
              <w:pStyle w:val="movimento2"/>
              <w:rPr>
                <w:color w:val="002060"/>
              </w:rPr>
            </w:pPr>
            <w:r w:rsidRPr="00252DFF">
              <w:rPr>
                <w:color w:val="002060"/>
              </w:rPr>
              <w:t xml:space="preserve">(FUTBOL3) </w:t>
            </w:r>
          </w:p>
        </w:tc>
      </w:tr>
      <w:tr w:rsidR="00252DFF" w:rsidRPr="00252DFF" w14:paraId="45926EE7" w14:textId="77777777" w:rsidTr="00252DFF">
        <w:trPr>
          <w:divId w:val="527259509"/>
        </w:trPr>
        <w:tc>
          <w:tcPr>
            <w:tcW w:w="2200" w:type="dxa"/>
            <w:tcMar>
              <w:top w:w="20" w:type="dxa"/>
              <w:left w:w="20" w:type="dxa"/>
              <w:bottom w:w="20" w:type="dxa"/>
              <w:right w:w="20" w:type="dxa"/>
            </w:tcMar>
            <w:vAlign w:val="center"/>
          </w:tcPr>
          <w:p w14:paraId="43ACED27" w14:textId="77777777" w:rsidR="00252DFF" w:rsidRPr="00252DFF" w:rsidRDefault="00252DFF" w:rsidP="00252DFF">
            <w:pPr>
              <w:pStyle w:val="movimento"/>
              <w:rPr>
                <w:color w:val="002060"/>
              </w:rPr>
            </w:pPr>
            <w:r w:rsidRPr="00252DFF">
              <w:rPr>
                <w:color w:val="002060"/>
              </w:rPr>
              <w:t>VITIELLO ANTONIO</w:t>
            </w:r>
          </w:p>
        </w:tc>
        <w:tc>
          <w:tcPr>
            <w:tcW w:w="2200" w:type="dxa"/>
            <w:tcMar>
              <w:top w:w="20" w:type="dxa"/>
              <w:left w:w="20" w:type="dxa"/>
              <w:bottom w:w="20" w:type="dxa"/>
              <w:right w:w="20" w:type="dxa"/>
            </w:tcMar>
            <w:vAlign w:val="center"/>
          </w:tcPr>
          <w:p w14:paraId="5C12BC18" w14:textId="77777777" w:rsidR="00252DFF" w:rsidRPr="00252DFF" w:rsidRDefault="00252DFF" w:rsidP="00252DFF">
            <w:pPr>
              <w:pStyle w:val="movimento2"/>
              <w:rPr>
                <w:color w:val="002060"/>
              </w:rPr>
            </w:pPr>
            <w:r w:rsidRPr="00252DFF">
              <w:rPr>
                <w:color w:val="002060"/>
              </w:rPr>
              <w:t xml:space="preserve">(RECANATI CALCIO A 5) </w:t>
            </w:r>
          </w:p>
        </w:tc>
        <w:tc>
          <w:tcPr>
            <w:tcW w:w="800" w:type="dxa"/>
            <w:tcMar>
              <w:top w:w="20" w:type="dxa"/>
              <w:left w:w="20" w:type="dxa"/>
              <w:bottom w:w="20" w:type="dxa"/>
              <w:right w:w="20" w:type="dxa"/>
            </w:tcMar>
            <w:vAlign w:val="center"/>
          </w:tcPr>
          <w:p w14:paraId="55C6D722"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48381B34"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B786A4A" w14:textId="77777777" w:rsidR="00252DFF" w:rsidRPr="00252DFF" w:rsidRDefault="00252DFF" w:rsidP="00252DFF">
            <w:pPr>
              <w:pStyle w:val="movimento2"/>
              <w:rPr>
                <w:color w:val="002060"/>
              </w:rPr>
            </w:pPr>
            <w:r w:rsidRPr="00252DFF">
              <w:rPr>
                <w:color w:val="002060"/>
              </w:rPr>
              <w:t> </w:t>
            </w:r>
          </w:p>
        </w:tc>
      </w:tr>
    </w:tbl>
    <w:p w14:paraId="1DB55B7A" w14:textId="77777777" w:rsidR="00252DFF" w:rsidRPr="00252DFF" w:rsidRDefault="00252DFF" w:rsidP="00252DFF">
      <w:pPr>
        <w:pStyle w:val="titolo10"/>
        <w:divId w:val="527259509"/>
        <w:rPr>
          <w:color w:val="002060"/>
        </w:rPr>
      </w:pPr>
      <w:r w:rsidRPr="00252DFF">
        <w:rPr>
          <w:color w:val="002060"/>
        </w:rPr>
        <w:t xml:space="preserve">GARE DEL 9/ 2/2020 </w:t>
      </w:r>
    </w:p>
    <w:p w14:paraId="51831CB4" w14:textId="77777777" w:rsidR="00252DFF" w:rsidRPr="00252DFF" w:rsidRDefault="00252DFF" w:rsidP="00252DFF">
      <w:pPr>
        <w:pStyle w:val="titolo7a"/>
        <w:divId w:val="527259509"/>
        <w:rPr>
          <w:color w:val="002060"/>
        </w:rPr>
      </w:pPr>
      <w:r w:rsidRPr="00252DFF">
        <w:rPr>
          <w:color w:val="002060"/>
        </w:rPr>
        <w:t xml:space="preserve">PROVVEDIMENTI DISCIPLINARI </w:t>
      </w:r>
    </w:p>
    <w:p w14:paraId="2DF106E0" w14:textId="77777777" w:rsidR="00252DFF" w:rsidRPr="00252DFF" w:rsidRDefault="00252DFF" w:rsidP="00252DFF">
      <w:pPr>
        <w:pStyle w:val="TITOLO7B"/>
        <w:divId w:val="527259509"/>
        <w:rPr>
          <w:color w:val="002060"/>
        </w:rPr>
      </w:pPr>
      <w:r w:rsidRPr="00252DFF">
        <w:rPr>
          <w:color w:val="002060"/>
        </w:rPr>
        <w:t xml:space="preserve">In base alle risultanze degli atti ufficiali sono state deliberate le seguenti sanzioni disciplinari. </w:t>
      </w:r>
    </w:p>
    <w:p w14:paraId="12A17EEB" w14:textId="77777777" w:rsidR="00252DFF" w:rsidRPr="00252DFF" w:rsidRDefault="00252DFF" w:rsidP="00252DFF">
      <w:pPr>
        <w:pStyle w:val="titolo30"/>
        <w:divId w:val="527259509"/>
        <w:rPr>
          <w:color w:val="002060"/>
        </w:rPr>
      </w:pPr>
      <w:r w:rsidRPr="00252DFF">
        <w:rPr>
          <w:color w:val="002060"/>
        </w:rPr>
        <w:t xml:space="preserve">CALCIATORI ESPULSI </w:t>
      </w:r>
    </w:p>
    <w:p w14:paraId="588EB20B" w14:textId="77777777" w:rsidR="00252DFF" w:rsidRPr="00252DFF" w:rsidRDefault="00252DFF" w:rsidP="00252DFF">
      <w:pPr>
        <w:pStyle w:val="titolo20"/>
        <w:divId w:val="527259509"/>
        <w:rPr>
          <w:color w:val="002060"/>
        </w:rPr>
      </w:pPr>
      <w:r w:rsidRPr="00252DFF">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42C7F01C" w14:textId="77777777" w:rsidTr="00252DFF">
        <w:trPr>
          <w:divId w:val="527259509"/>
        </w:trPr>
        <w:tc>
          <w:tcPr>
            <w:tcW w:w="2200" w:type="dxa"/>
            <w:tcMar>
              <w:top w:w="20" w:type="dxa"/>
              <w:left w:w="20" w:type="dxa"/>
              <w:bottom w:w="20" w:type="dxa"/>
              <w:right w:w="20" w:type="dxa"/>
            </w:tcMar>
            <w:vAlign w:val="center"/>
          </w:tcPr>
          <w:p w14:paraId="7551446F" w14:textId="77777777" w:rsidR="00252DFF" w:rsidRPr="00252DFF" w:rsidRDefault="00252DFF" w:rsidP="00252DFF">
            <w:pPr>
              <w:pStyle w:val="movimento"/>
              <w:rPr>
                <w:color w:val="002060"/>
              </w:rPr>
            </w:pPr>
            <w:r w:rsidRPr="00252DFF">
              <w:rPr>
                <w:color w:val="002060"/>
              </w:rPr>
              <w:t>BOLLI SIMONE</w:t>
            </w:r>
          </w:p>
        </w:tc>
        <w:tc>
          <w:tcPr>
            <w:tcW w:w="2200" w:type="dxa"/>
            <w:tcMar>
              <w:top w:w="20" w:type="dxa"/>
              <w:left w:w="20" w:type="dxa"/>
              <w:bottom w:w="20" w:type="dxa"/>
              <w:right w:w="20" w:type="dxa"/>
            </w:tcMar>
            <w:vAlign w:val="center"/>
          </w:tcPr>
          <w:p w14:paraId="49BB3A81" w14:textId="77777777" w:rsidR="00252DFF" w:rsidRPr="00252DFF" w:rsidRDefault="00252DFF" w:rsidP="00252DFF">
            <w:pPr>
              <w:pStyle w:val="movimento2"/>
              <w:rPr>
                <w:color w:val="002060"/>
              </w:rPr>
            </w:pPr>
            <w:r w:rsidRPr="00252DFF">
              <w:rPr>
                <w:color w:val="002060"/>
              </w:rPr>
              <w:t xml:space="preserve">(FUTSAL ASKL) </w:t>
            </w:r>
          </w:p>
        </w:tc>
        <w:tc>
          <w:tcPr>
            <w:tcW w:w="800" w:type="dxa"/>
            <w:tcMar>
              <w:top w:w="20" w:type="dxa"/>
              <w:left w:w="20" w:type="dxa"/>
              <w:bottom w:w="20" w:type="dxa"/>
              <w:right w:w="20" w:type="dxa"/>
            </w:tcMar>
            <w:vAlign w:val="center"/>
          </w:tcPr>
          <w:p w14:paraId="2EC03B29"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1FAA54A3"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647DA24A" w14:textId="77777777" w:rsidR="00252DFF" w:rsidRPr="00252DFF" w:rsidRDefault="00252DFF" w:rsidP="00252DFF">
            <w:pPr>
              <w:pStyle w:val="movimento2"/>
              <w:rPr>
                <w:color w:val="002060"/>
              </w:rPr>
            </w:pPr>
            <w:r w:rsidRPr="00252DFF">
              <w:rPr>
                <w:color w:val="002060"/>
              </w:rPr>
              <w:t> </w:t>
            </w:r>
          </w:p>
        </w:tc>
      </w:tr>
    </w:tbl>
    <w:p w14:paraId="0B534C59" w14:textId="77777777" w:rsidR="00252DFF" w:rsidRPr="00252DFF" w:rsidRDefault="00252DFF" w:rsidP="00252DFF">
      <w:pPr>
        <w:pStyle w:val="titolo30"/>
        <w:divId w:val="527259509"/>
        <w:rPr>
          <w:color w:val="002060"/>
        </w:rPr>
      </w:pPr>
      <w:r w:rsidRPr="00252DFF">
        <w:rPr>
          <w:color w:val="002060"/>
        </w:rPr>
        <w:t xml:space="preserve">CALCIATORI NON ESPULSI </w:t>
      </w:r>
    </w:p>
    <w:p w14:paraId="15A4B492" w14:textId="77777777" w:rsidR="00252DFF" w:rsidRPr="00252DFF" w:rsidRDefault="00252DFF" w:rsidP="00252DFF">
      <w:pPr>
        <w:pStyle w:val="titolo20"/>
        <w:divId w:val="527259509"/>
        <w:rPr>
          <w:color w:val="002060"/>
        </w:rPr>
      </w:pPr>
      <w:r w:rsidRPr="00252D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DFF" w:rsidRPr="00252DFF" w14:paraId="4D68B1C7" w14:textId="77777777" w:rsidTr="00252DFF">
        <w:trPr>
          <w:divId w:val="527259509"/>
        </w:trPr>
        <w:tc>
          <w:tcPr>
            <w:tcW w:w="2200" w:type="dxa"/>
            <w:tcMar>
              <w:top w:w="20" w:type="dxa"/>
              <w:left w:w="20" w:type="dxa"/>
              <w:bottom w:w="20" w:type="dxa"/>
              <w:right w:w="20" w:type="dxa"/>
            </w:tcMar>
            <w:vAlign w:val="center"/>
          </w:tcPr>
          <w:p w14:paraId="6AB00E64" w14:textId="77777777" w:rsidR="00252DFF" w:rsidRPr="00252DFF" w:rsidRDefault="00252DFF" w:rsidP="00252DFF">
            <w:pPr>
              <w:pStyle w:val="movimento"/>
              <w:rPr>
                <w:color w:val="002060"/>
              </w:rPr>
            </w:pPr>
            <w:r w:rsidRPr="00252DFF">
              <w:rPr>
                <w:color w:val="002060"/>
              </w:rPr>
              <w:t>RADU MATTEO EMIL</w:t>
            </w:r>
          </w:p>
        </w:tc>
        <w:tc>
          <w:tcPr>
            <w:tcW w:w="2200" w:type="dxa"/>
            <w:tcMar>
              <w:top w:w="20" w:type="dxa"/>
              <w:left w:w="20" w:type="dxa"/>
              <w:bottom w:w="20" w:type="dxa"/>
              <w:right w:w="20" w:type="dxa"/>
            </w:tcMar>
            <w:vAlign w:val="center"/>
          </w:tcPr>
          <w:p w14:paraId="7F250BDC" w14:textId="77777777" w:rsidR="00252DFF" w:rsidRPr="00252DFF" w:rsidRDefault="00252DFF" w:rsidP="00252DFF">
            <w:pPr>
              <w:pStyle w:val="movimento2"/>
              <w:rPr>
                <w:color w:val="002060"/>
              </w:rPr>
            </w:pPr>
            <w:r w:rsidRPr="00252DFF">
              <w:rPr>
                <w:color w:val="002060"/>
              </w:rPr>
              <w:t xml:space="preserve">(PIANACCIO) </w:t>
            </w:r>
          </w:p>
        </w:tc>
        <w:tc>
          <w:tcPr>
            <w:tcW w:w="800" w:type="dxa"/>
            <w:tcMar>
              <w:top w:w="20" w:type="dxa"/>
              <w:left w:w="20" w:type="dxa"/>
              <w:bottom w:w="20" w:type="dxa"/>
              <w:right w:w="20" w:type="dxa"/>
            </w:tcMar>
            <w:vAlign w:val="center"/>
          </w:tcPr>
          <w:p w14:paraId="4B44E896" w14:textId="77777777" w:rsidR="00252DFF" w:rsidRPr="00252DFF" w:rsidRDefault="00252DFF" w:rsidP="00252DFF">
            <w:pPr>
              <w:pStyle w:val="movimento"/>
              <w:rPr>
                <w:color w:val="002060"/>
              </w:rPr>
            </w:pPr>
            <w:r w:rsidRPr="00252DFF">
              <w:rPr>
                <w:color w:val="002060"/>
              </w:rPr>
              <w:t> </w:t>
            </w:r>
          </w:p>
        </w:tc>
        <w:tc>
          <w:tcPr>
            <w:tcW w:w="2200" w:type="dxa"/>
            <w:tcMar>
              <w:top w:w="20" w:type="dxa"/>
              <w:left w:w="20" w:type="dxa"/>
              <w:bottom w:w="20" w:type="dxa"/>
              <w:right w:w="20" w:type="dxa"/>
            </w:tcMar>
            <w:vAlign w:val="center"/>
          </w:tcPr>
          <w:p w14:paraId="2D9BB176" w14:textId="77777777" w:rsidR="00252DFF" w:rsidRPr="00252DFF" w:rsidRDefault="00252DFF" w:rsidP="00252DFF">
            <w:pPr>
              <w:pStyle w:val="movimento"/>
              <w:rPr>
                <w:color w:val="002060"/>
              </w:rPr>
            </w:pPr>
            <w:r w:rsidRPr="00252DFF">
              <w:rPr>
                <w:color w:val="002060"/>
              </w:rPr>
              <w:t>SERPILLO RICCARDO</w:t>
            </w:r>
          </w:p>
        </w:tc>
        <w:tc>
          <w:tcPr>
            <w:tcW w:w="2200" w:type="dxa"/>
            <w:tcMar>
              <w:top w:w="20" w:type="dxa"/>
              <w:left w:w="20" w:type="dxa"/>
              <w:bottom w:w="20" w:type="dxa"/>
              <w:right w:w="20" w:type="dxa"/>
            </w:tcMar>
            <w:vAlign w:val="center"/>
          </w:tcPr>
          <w:p w14:paraId="48F3D615" w14:textId="77777777" w:rsidR="00252DFF" w:rsidRPr="00252DFF" w:rsidRDefault="00252DFF" w:rsidP="00252DFF">
            <w:pPr>
              <w:pStyle w:val="movimento2"/>
              <w:rPr>
                <w:color w:val="002060"/>
              </w:rPr>
            </w:pPr>
            <w:r w:rsidRPr="00252DFF">
              <w:rPr>
                <w:color w:val="002060"/>
              </w:rPr>
              <w:t xml:space="preserve">(SENIGALLIA CALCIO) </w:t>
            </w:r>
          </w:p>
        </w:tc>
      </w:tr>
    </w:tbl>
    <w:p w14:paraId="43DA7028"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2E0D8AC5" w14:textId="77777777" w:rsidR="00252DFF" w:rsidRPr="00695BB5" w:rsidRDefault="00252DFF" w:rsidP="00252DFF">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44790A71" w14:textId="77777777" w:rsidR="00252DFF" w:rsidRPr="00252DFF" w:rsidRDefault="00252DFF" w:rsidP="00252DFF">
      <w:pPr>
        <w:pStyle w:val="breakline"/>
        <w:divId w:val="527259509"/>
        <w:rPr>
          <w:color w:val="002060"/>
        </w:rPr>
      </w:pPr>
    </w:p>
    <w:p w14:paraId="72926125" w14:textId="77777777" w:rsidR="00252DFF" w:rsidRPr="00252DFF" w:rsidRDefault="00252DFF" w:rsidP="00252DFF">
      <w:pPr>
        <w:pStyle w:val="TITOLOPRINC"/>
        <w:divId w:val="527259509"/>
        <w:rPr>
          <w:color w:val="002060"/>
        </w:rPr>
      </w:pPr>
      <w:r w:rsidRPr="00252DFF">
        <w:rPr>
          <w:color w:val="002060"/>
        </w:rPr>
        <w:t>CLASSIFICA</w:t>
      </w:r>
    </w:p>
    <w:p w14:paraId="74A5CF4F" w14:textId="77777777" w:rsidR="00252DFF" w:rsidRPr="00252DFF" w:rsidRDefault="00252DFF" w:rsidP="00252DFF">
      <w:pPr>
        <w:pStyle w:val="breakline"/>
        <w:divId w:val="527259509"/>
        <w:rPr>
          <w:color w:val="002060"/>
        </w:rPr>
      </w:pPr>
    </w:p>
    <w:p w14:paraId="180F081B" w14:textId="77777777" w:rsidR="00252DFF" w:rsidRPr="00252DFF" w:rsidRDefault="00252DFF" w:rsidP="00252DFF">
      <w:pPr>
        <w:pStyle w:val="breakline"/>
        <w:divId w:val="527259509"/>
        <w:rPr>
          <w:color w:val="002060"/>
        </w:rPr>
      </w:pPr>
    </w:p>
    <w:p w14:paraId="13B6B7C6" w14:textId="77777777" w:rsidR="00252DFF" w:rsidRPr="00252DFF" w:rsidRDefault="00252DFF" w:rsidP="00252DFF">
      <w:pPr>
        <w:pStyle w:val="SOTTOTITOLOCAMPIONATO1"/>
        <w:divId w:val="527259509"/>
        <w:rPr>
          <w:color w:val="002060"/>
        </w:rPr>
      </w:pPr>
      <w:r w:rsidRPr="00252DFF">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3201BDC7"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B4D0BD"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B8CA23"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2F74A3"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9A5579"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CDEF01"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56D05B"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84087A"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460CDB"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6813E8"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D0B022" w14:textId="77777777" w:rsidR="00252DFF" w:rsidRPr="00252DFF" w:rsidRDefault="00252DFF" w:rsidP="00252DFF">
            <w:pPr>
              <w:pStyle w:val="HEADERTABELLA"/>
              <w:rPr>
                <w:color w:val="002060"/>
              </w:rPr>
            </w:pPr>
            <w:r w:rsidRPr="00252DFF">
              <w:rPr>
                <w:color w:val="002060"/>
              </w:rPr>
              <w:t>PE</w:t>
            </w:r>
          </w:p>
        </w:tc>
      </w:tr>
      <w:tr w:rsidR="00252DFF" w:rsidRPr="00252DFF" w14:paraId="33B6418A"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7DA4254" w14:textId="77777777" w:rsidR="00252DFF" w:rsidRPr="00252DFF" w:rsidRDefault="00252DFF" w:rsidP="00252DFF">
            <w:pPr>
              <w:pStyle w:val="ROWTABELLA"/>
              <w:rPr>
                <w:color w:val="002060"/>
              </w:rPr>
            </w:pPr>
            <w:r w:rsidRPr="00252DF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F4B7C"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FAC03"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6D25F"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153D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A23F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291CB" w14:textId="77777777" w:rsidR="00252DFF" w:rsidRPr="00252DFF" w:rsidRDefault="00252DFF" w:rsidP="00252DFF">
            <w:pPr>
              <w:pStyle w:val="ROWTABELLA"/>
              <w:jc w:val="center"/>
              <w:rPr>
                <w:color w:val="002060"/>
              </w:rPr>
            </w:pPr>
            <w:r w:rsidRPr="00252D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01BA5"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16F5E" w14:textId="77777777" w:rsidR="00252DFF" w:rsidRPr="00252DFF" w:rsidRDefault="00252DFF" w:rsidP="00252DFF">
            <w:pPr>
              <w:pStyle w:val="ROWTABELLA"/>
              <w:jc w:val="center"/>
              <w:rPr>
                <w:color w:val="002060"/>
              </w:rPr>
            </w:pPr>
            <w:r w:rsidRPr="00252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A4E99" w14:textId="77777777" w:rsidR="00252DFF" w:rsidRPr="00252DFF" w:rsidRDefault="00252DFF" w:rsidP="00252DFF">
            <w:pPr>
              <w:pStyle w:val="ROWTABELLA"/>
              <w:jc w:val="center"/>
              <w:rPr>
                <w:color w:val="002060"/>
              </w:rPr>
            </w:pPr>
            <w:r w:rsidRPr="00252DFF">
              <w:rPr>
                <w:color w:val="002060"/>
              </w:rPr>
              <w:t>0</w:t>
            </w:r>
          </w:p>
        </w:tc>
      </w:tr>
      <w:tr w:rsidR="00252DFF" w:rsidRPr="00252DFF" w14:paraId="189C4BE4"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FD0BA5" w14:textId="77777777" w:rsidR="00252DFF" w:rsidRPr="00252DFF" w:rsidRDefault="00252DFF" w:rsidP="00252DFF">
            <w:pPr>
              <w:pStyle w:val="ROWTABELLA"/>
              <w:rPr>
                <w:color w:val="002060"/>
              </w:rPr>
            </w:pPr>
            <w:r w:rsidRPr="00252DF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4A1D8"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19A56"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A97EE"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3524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7B52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D405C" w14:textId="77777777" w:rsidR="00252DFF" w:rsidRPr="00252DFF" w:rsidRDefault="00252DFF" w:rsidP="00252DFF">
            <w:pPr>
              <w:pStyle w:val="ROWTABELLA"/>
              <w:jc w:val="center"/>
              <w:rPr>
                <w:color w:val="002060"/>
              </w:rPr>
            </w:pPr>
            <w:r w:rsidRPr="00252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ABCD3" w14:textId="77777777" w:rsidR="00252DFF" w:rsidRPr="00252DFF" w:rsidRDefault="00252DFF" w:rsidP="00252DFF">
            <w:pPr>
              <w:pStyle w:val="ROWTABELLA"/>
              <w:jc w:val="center"/>
              <w:rPr>
                <w:color w:val="002060"/>
              </w:rPr>
            </w:pPr>
            <w:r w:rsidRPr="00252D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AB55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C4193" w14:textId="77777777" w:rsidR="00252DFF" w:rsidRPr="00252DFF" w:rsidRDefault="00252DFF" w:rsidP="00252DFF">
            <w:pPr>
              <w:pStyle w:val="ROWTABELLA"/>
              <w:jc w:val="center"/>
              <w:rPr>
                <w:color w:val="002060"/>
              </w:rPr>
            </w:pPr>
            <w:r w:rsidRPr="00252DFF">
              <w:rPr>
                <w:color w:val="002060"/>
              </w:rPr>
              <w:t>0</w:t>
            </w:r>
          </w:p>
        </w:tc>
      </w:tr>
      <w:tr w:rsidR="00252DFF" w:rsidRPr="00252DFF" w14:paraId="29DEDCFF"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18391A" w14:textId="77777777" w:rsidR="00252DFF" w:rsidRPr="00252DFF" w:rsidRDefault="00252DFF" w:rsidP="00252DFF">
            <w:pPr>
              <w:pStyle w:val="ROWTABELLA"/>
              <w:rPr>
                <w:color w:val="002060"/>
              </w:rPr>
            </w:pPr>
            <w:r w:rsidRPr="00252DF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37B08"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39A8D"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CF95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6BB47"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B54A8"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B7DE9"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A150F"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6A9E0"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FF6E0" w14:textId="77777777" w:rsidR="00252DFF" w:rsidRPr="00252DFF" w:rsidRDefault="00252DFF" w:rsidP="00252DFF">
            <w:pPr>
              <w:pStyle w:val="ROWTABELLA"/>
              <w:jc w:val="center"/>
              <w:rPr>
                <w:color w:val="002060"/>
              </w:rPr>
            </w:pPr>
            <w:r w:rsidRPr="00252DFF">
              <w:rPr>
                <w:color w:val="002060"/>
              </w:rPr>
              <w:t>0</w:t>
            </w:r>
          </w:p>
        </w:tc>
      </w:tr>
      <w:tr w:rsidR="00252DFF" w:rsidRPr="00252DFF" w14:paraId="66F8C21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D0F295" w14:textId="77777777" w:rsidR="00252DFF" w:rsidRPr="00252DFF" w:rsidRDefault="00252DFF" w:rsidP="00252DFF">
            <w:pPr>
              <w:pStyle w:val="ROWTABELLA"/>
              <w:rPr>
                <w:color w:val="002060"/>
              </w:rPr>
            </w:pPr>
            <w:r w:rsidRPr="00252DF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73711"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84118"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61F38"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8779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0CA4C"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DBBC5" w14:textId="77777777" w:rsidR="00252DFF" w:rsidRPr="00252DFF" w:rsidRDefault="00252DFF" w:rsidP="00252DFF">
            <w:pPr>
              <w:pStyle w:val="ROWTABELLA"/>
              <w:jc w:val="center"/>
              <w:rPr>
                <w:color w:val="002060"/>
              </w:rPr>
            </w:pPr>
            <w:r w:rsidRPr="00252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95F90" w14:textId="77777777" w:rsidR="00252DFF" w:rsidRPr="00252DFF" w:rsidRDefault="00252DFF" w:rsidP="00252DFF">
            <w:pPr>
              <w:pStyle w:val="ROWTABELLA"/>
              <w:jc w:val="center"/>
              <w:rPr>
                <w:color w:val="002060"/>
              </w:rPr>
            </w:pPr>
            <w:r w:rsidRPr="00252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3FFD6"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A9D7E" w14:textId="77777777" w:rsidR="00252DFF" w:rsidRPr="00252DFF" w:rsidRDefault="00252DFF" w:rsidP="00252DFF">
            <w:pPr>
              <w:pStyle w:val="ROWTABELLA"/>
              <w:jc w:val="center"/>
              <w:rPr>
                <w:color w:val="002060"/>
              </w:rPr>
            </w:pPr>
            <w:r w:rsidRPr="00252DFF">
              <w:rPr>
                <w:color w:val="002060"/>
              </w:rPr>
              <w:t>0</w:t>
            </w:r>
          </w:p>
        </w:tc>
      </w:tr>
      <w:tr w:rsidR="00252DFF" w:rsidRPr="00252DFF" w14:paraId="16577E1F"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39D11A" w14:textId="77777777" w:rsidR="00252DFF" w:rsidRPr="00252DFF" w:rsidRDefault="00252DFF" w:rsidP="00252DFF">
            <w:pPr>
              <w:pStyle w:val="ROWTABELLA"/>
              <w:rPr>
                <w:color w:val="002060"/>
              </w:rPr>
            </w:pPr>
            <w:r w:rsidRPr="00252DFF">
              <w:rPr>
                <w:color w:val="002060"/>
              </w:rPr>
              <w:lastRenderedPageBreak/>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7C4DC"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813D9"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E434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7AD4C"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0006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CFCFA"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1B477"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4E674"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9A839" w14:textId="77777777" w:rsidR="00252DFF" w:rsidRPr="00252DFF" w:rsidRDefault="00252DFF" w:rsidP="00252DFF">
            <w:pPr>
              <w:pStyle w:val="ROWTABELLA"/>
              <w:jc w:val="center"/>
              <w:rPr>
                <w:color w:val="002060"/>
              </w:rPr>
            </w:pPr>
            <w:r w:rsidRPr="00252DFF">
              <w:rPr>
                <w:color w:val="002060"/>
              </w:rPr>
              <w:t>0</w:t>
            </w:r>
          </w:p>
        </w:tc>
      </w:tr>
      <w:tr w:rsidR="00252DFF" w:rsidRPr="00252DFF" w14:paraId="664A70F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8E1A3E" w14:textId="77777777" w:rsidR="00252DFF" w:rsidRPr="00252DFF" w:rsidRDefault="00252DFF" w:rsidP="00252DFF">
            <w:pPr>
              <w:pStyle w:val="ROWTABELLA"/>
              <w:rPr>
                <w:color w:val="002060"/>
              </w:rPr>
            </w:pPr>
            <w:r w:rsidRPr="00252DFF">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19218"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E66D5"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BB12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6F7D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F8797"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18F70" w14:textId="77777777" w:rsidR="00252DFF" w:rsidRPr="00252DFF" w:rsidRDefault="00252DFF" w:rsidP="00252DFF">
            <w:pPr>
              <w:pStyle w:val="ROWTABELLA"/>
              <w:jc w:val="center"/>
              <w:rPr>
                <w:color w:val="002060"/>
              </w:rPr>
            </w:pPr>
            <w:r w:rsidRPr="00252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87E87"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AB56B"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EA270" w14:textId="77777777" w:rsidR="00252DFF" w:rsidRPr="00252DFF" w:rsidRDefault="00252DFF" w:rsidP="00252DFF">
            <w:pPr>
              <w:pStyle w:val="ROWTABELLA"/>
              <w:jc w:val="center"/>
              <w:rPr>
                <w:color w:val="002060"/>
              </w:rPr>
            </w:pPr>
            <w:r w:rsidRPr="00252DFF">
              <w:rPr>
                <w:color w:val="002060"/>
              </w:rPr>
              <w:t>0</w:t>
            </w:r>
          </w:p>
        </w:tc>
      </w:tr>
      <w:tr w:rsidR="00252DFF" w:rsidRPr="00252DFF" w14:paraId="7CEB3947"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0DD6CA1" w14:textId="77777777" w:rsidR="00252DFF" w:rsidRPr="00252DFF" w:rsidRDefault="00252DFF" w:rsidP="00252DFF">
            <w:pPr>
              <w:pStyle w:val="ROWTABELLA"/>
              <w:rPr>
                <w:color w:val="002060"/>
              </w:rPr>
            </w:pPr>
            <w:r w:rsidRPr="00252DF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D4AB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7E304"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CBB17"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2226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E60A5"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E7F9E"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2BCE5" w14:textId="77777777" w:rsidR="00252DFF" w:rsidRPr="00252DFF" w:rsidRDefault="00252DFF" w:rsidP="00252DFF">
            <w:pPr>
              <w:pStyle w:val="ROWTABELLA"/>
              <w:jc w:val="center"/>
              <w:rPr>
                <w:color w:val="002060"/>
              </w:rPr>
            </w:pPr>
            <w:r w:rsidRPr="00252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577A2" w14:textId="77777777" w:rsidR="00252DFF" w:rsidRPr="00252DFF" w:rsidRDefault="00252DFF" w:rsidP="00252DFF">
            <w:pPr>
              <w:pStyle w:val="ROWTABELLA"/>
              <w:jc w:val="center"/>
              <w:rPr>
                <w:color w:val="002060"/>
              </w:rPr>
            </w:pPr>
            <w:r w:rsidRPr="00252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B3E8B" w14:textId="77777777" w:rsidR="00252DFF" w:rsidRPr="00252DFF" w:rsidRDefault="00252DFF" w:rsidP="00252DFF">
            <w:pPr>
              <w:pStyle w:val="ROWTABELLA"/>
              <w:jc w:val="center"/>
              <w:rPr>
                <w:color w:val="002060"/>
              </w:rPr>
            </w:pPr>
            <w:r w:rsidRPr="00252DFF">
              <w:rPr>
                <w:color w:val="002060"/>
              </w:rPr>
              <w:t>0</w:t>
            </w:r>
          </w:p>
        </w:tc>
      </w:tr>
    </w:tbl>
    <w:p w14:paraId="67015060" w14:textId="77777777" w:rsidR="00252DFF" w:rsidRPr="00252DFF" w:rsidRDefault="00252DFF" w:rsidP="00252DFF">
      <w:pPr>
        <w:pStyle w:val="breakline"/>
        <w:divId w:val="527259509"/>
        <w:rPr>
          <w:color w:val="002060"/>
        </w:rPr>
      </w:pPr>
    </w:p>
    <w:p w14:paraId="38756F2F" w14:textId="77777777" w:rsidR="00252DFF" w:rsidRPr="00252DFF" w:rsidRDefault="00252DFF" w:rsidP="00252DFF">
      <w:pPr>
        <w:pStyle w:val="breakline"/>
        <w:divId w:val="527259509"/>
        <w:rPr>
          <w:color w:val="002060"/>
        </w:rPr>
      </w:pPr>
    </w:p>
    <w:p w14:paraId="0C371EAA" w14:textId="77777777" w:rsidR="00252DFF" w:rsidRPr="00252DFF" w:rsidRDefault="00252DFF" w:rsidP="00252DFF">
      <w:pPr>
        <w:pStyle w:val="SOTTOTITOLOCAMPIONATO1"/>
        <w:divId w:val="527259509"/>
        <w:rPr>
          <w:color w:val="002060"/>
        </w:rPr>
      </w:pPr>
      <w:r w:rsidRPr="00252DFF">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04B51D79"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A02943"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5BD072"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588ED6"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6C9762"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F87D51"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EC69DD"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A60A2A"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E0E704"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0B64A9"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2189ED" w14:textId="77777777" w:rsidR="00252DFF" w:rsidRPr="00252DFF" w:rsidRDefault="00252DFF" w:rsidP="00252DFF">
            <w:pPr>
              <w:pStyle w:val="HEADERTABELLA"/>
              <w:rPr>
                <w:color w:val="002060"/>
              </w:rPr>
            </w:pPr>
            <w:r w:rsidRPr="00252DFF">
              <w:rPr>
                <w:color w:val="002060"/>
              </w:rPr>
              <w:t>PE</w:t>
            </w:r>
          </w:p>
        </w:tc>
      </w:tr>
      <w:tr w:rsidR="00252DFF" w:rsidRPr="00252DFF" w14:paraId="3CC61FD3"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3384C4D" w14:textId="77777777" w:rsidR="00252DFF" w:rsidRPr="00252DFF" w:rsidRDefault="00252DFF" w:rsidP="00252DFF">
            <w:pPr>
              <w:pStyle w:val="ROWTABELLA"/>
              <w:rPr>
                <w:color w:val="002060"/>
              </w:rPr>
            </w:pPr>
            <w:r w:rsidRPr="00252DF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3F94C"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F8B7D"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6FAB3"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C790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BA669"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BCBB5" w14:textId="77777777" w:rsidR="00252DFF" w:rsidRPr="00252DFF" w:rsidRDefault="00252DFF" w:rsidP="00252DFF">
            <w:pPr>
              <w:pStyle w:val="ROWTABELLA"/>
              <w:jc w:val="center"/>
              <w:rPr>
                <w:color w:val="002060"/>
              </w:rPr>
            </w:pPr>
            <w:r w:rsidRPr="00252D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2B61E"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19528" w14:textId="77777777" w:rsidR="00252DFF" w:rsidRPr="00252DFF" w:rsidRDefault="00252DFF" w:rsidP="00252DFF">
            <w:pPr>
              <w:pStyle w:val="ROWTABELLA"/>
              <w:jc w:val="center"/>
              <w:rPr>
                <w:color w:val="002060"/>
              </w:rPr>
            </w:pPr>
            <w:r w:rsidRPr="00252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40DE6" w14:textId="77777777" w:rsidR="00252DFF" w:rsidRPr="00252DFF" w:rsidRDefault="00252DFF" w:rsidP="00252DFF">
            <w:pPr>
              <w:pStyle w:val="ROWTABELLA"/>
              <w:jc w:val="center"/>
              <w:rPr>
                <w:color w:val="002060"/>
              </w:rPr>
            </w:pPr>
            <w:r w:rsidRPr="00252DFF">
              <w:rPr>
                <w:color w:val="002060"/>
              </w:rPr>
              <w:t>0</w:t>
            </w:r>
          </w:p>
        </w:tc>
      </w:tr>
      <w:tr w:rsidR="00252DFF" w:rsidRPr="00252DFF" w14:paraId="51FBDBB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BFB161" w14:textId="77777777" w:rsidR="00252DFF" w:rsidRPr="00252DFF" w:rsidRDefault="00252DFF" w:rsidP="00252DFF">
            <w:pPr>
              <w:pStyle w:val="ROWTABELLA"/>
              <w:rPr>
                <w:color w:val="002060"/>
              </w:rPr>
            </w:pPr>
            <w:r w:rsidRPr="00252DF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493E8"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AF191"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209B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A7FC1"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3C84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762B3"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2401F"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2CFF6"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0DD04" w14:textId="77777777" w:rsidR="00252DFF" w:rsidRPr="00252DFF" w:rsidRDefault="00252DFF" w:rsidP="00252DFF">
            <w:pPr>
              <w:pStyle w:val="ROWTABELLA"/>
              <w:jc w:val="center"/>
              <w:rPr>
                <w:color w:val="002060"/>
              </w:rPr>
            </w:pPr>
            <w:r w:rsidRPr="00252DFF">
              <w:rPr>
                <w:color w:val="002060"/>
              </w:rPr>
              <w:t>0</w:t>
            </w:r>
          </w:p>
        </w:tc>
      </w:tr>
      <w:tr w:rsidR="00252DFF" w:rsidRPr="00252DFF" w14:paraId="3253221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27C4E1" w14:textId="77777777" w:rsidR="00252DFF" w:rsidRPr="00252DFF" w:rsidRDefault="00252DFF" w:rsidP="00252DFF">
            <w:pPr>
              <w:pStyle w:val="ROWTABELLA"/>
              <w:rPr>
                <w:color w:val="002060"/>
              </w:rPr>
            </w:pPr>
            <w:r w:rsidRPr="00252DF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8D2B0"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799CF"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545504"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E6AD9"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5CBFE"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F9BDA"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AC618" w14:textId="77777777" w:rsidR="00252DFF" w:rsidRPr="00252DFF" w:rsidRDefault="00252DFF" w:rsidP="00252DFF">
            <w:pPr>
              <w:pStyle w:val="ROWTABELLA"/>
              <w:jc w:val="center"/>
              <w:rPr>
                <w:color w:val="002060"/>
              </w:rPr>
            </w:pPr>
            <w:r w:rsidRPr="00252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E86FF" w14:textId="77777777" w:rsidR="00252DFF" w:rsidRPr="00252DFF" w:rsidRDefault="00252DFF" w:rsidP="00252DFF">
            <w:pPr>
              <w:pStyle w:val="ROWTABELLA"/>
              <w:jc w:val="center"/>
              <w:rPr>
                <w:color w:val="002060"/>
              </w:rPr>
            </w:pPr>
            <w:r w:rsidRPr="00252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DBD47" w14:textId="77777777" w:rsidR="00252DFF" w:rsidRPr="00252DFF" w:rsidRDefault="00252DFF" w:rsidP="00252DFF">
            <w:pPr>
              <w:pStyle w:val="ROWTABELLA"/>
              <w:jc w:val="center"/>
              <w:rPr>
                <w:color w:val="002060"/>
              </w:rPr>
            </w:pPr>
            <w:r w:rsidRPr="00252DFF">
              <w:rPr>
                <w:color w:val="002060"/>
              </w:rPr>
              <w:t>0</w:t>
            </w:r>
          </w:p>
        </w:tc>
      </w:tr>
      <w:tr w:rsidR="00252DFF" w:rsidRPr="00252DFF" w14:paraId="039FA829"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4E8E6A" w14:textId="77777777" w:rsidR="00252DFF" w:rsidRPr="00252DFF" w:rsidRDefault="00252DFF" w:rsidP="00252DFF">
            <w:pPr>
              <w:pStyle w:val="ROWTABELLA"/>
              <w:rPr>
                <w:color w:val="002060"/>
              </w:rPr>
            </w:pPr>
            <w:r w:rsidRPr="00252DF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A40BC"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527065"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EB58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69FA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6EE7A"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7BC59"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19019"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21355"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C6E49" w14:textId="77777777" w:rsidR="00252DFF" w:rsidRPr="00252DFF" w:rsidRDefault="00252DFF" w:rsidP="00252DFF">
            <w:pPr>
              <w:pStyle w:val="ROWTABELLA"/>
              <w:jc w:val="center"/>
              <w:rPr>
                <w:color w:val="002060"/>
              </w:rPr>
            </w:pPr>
            <w:r w:rsidRPr="00252DFF">
              <w:rPr>
                <w:color w:val="002060"/>
              </w:rPr>
              <w:t>0</w:t>
            </w:r>
          </w:p>
        </w:tc>
      </w:tr>
      <w:tr w:rsidR="00252DFF" w:rsidRPr="00252DFF" w14:paraId="213C5B2C"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02E4DE" w14:textId="77777777" w:rsidR="00252DFF" w:rsidRPr="00252DFF" w:rsidRDefault="00252DFF" w:rsidP="00252DFF">
            <w:pPr>
              <w:pStyle w:val="ROWTABELLA"/>
              <w:rPr>
                <w:color w:val="002060"/>
              </w:rPr>
            </w:pPr>
            <w:r w:rsidRPr="00252DFF">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2E66C"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EABE7"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5A19F"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62F6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51F57"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02ACB"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66D96" w14:textId="77777777" w:rsidR="00252DFF" w:rsidRPr="00252DFF" w:rsidRDefault="00252DFF" w:rsidP="00252DFF">
            <w:pPr>
              <w:pStyle w:val="ROWTABELLA"/>
              <w:jc w:val="center"/>
              <w:rPr>
                <w:color w:val="002060"/>
              </w:rPr>
            </w:pPr>
            <w:r w:rsidRPr="00252D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6E40B" w14:textId="77777777" w:rsidR="00252DFF" w:rsidRPr="00252DFF" w:rsidRDefault="00252DFF" w:rsidP="00252DFF">
            <w:pPr>
              <w:pStyle w:val="ROWTABELLA"/>
              <w:jc w:val="center"/>
              <w:rPr>
                <w:color w:val="002060"/>
              </w:rPr>
            </w:pPr>
            <w:r w:rsidRPr="00252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73797" w14:textId="77777777" w:rsidR="00252DFF" w:rsidRPr="00252DFF" w:rsidRDefault="00252DFF" w:rsidP="00252DFF">
            <w:pPr>
              <w:pStyle w:val="ROWTABELLA"/>
              <w:jc w:val="center"/>
              <w:rPr>
                <w:color w:val="002060"/>
              </w:rPr>
            </w:pPr>
            <w:r w:rsidRPr="00252DFF">
              <w:rPr>
                <w:color w:val="002060"/>
              </w:rPr>
              <w:t>0</w:t>
            </w:r>
          </w:p>
        </w:tc>
      </w:tr>
      <w:tr w:rsidR="00252DFF" w:rsidRPr="00252DFF" w14:paraId="114A1210"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826D1F" w14:textId="77777777" w:rsidR="00252DFF" w:rsidRPr="00252DFF" w:rsidRDefault="00252DFF" w:rsidP="00252DFF">
            <w:pPr>
              <w:pStyle w:val="ROWTABELLA"/>
              <w:rPr>
                <w:color w:val="002060"/>
              </w:rPr>
            </w:pPr>
            <w:proofErr w:type="spellStart"/>
            <w:proofErr w:type="gramStart"/>
            <w:r w:rsidRPr="00252DFF">
              <w:rPr>
                <w:color w:val="002060"/>
              </w:rPr>
              <w:t>sq.B</w:t>
            </w:r>
            <w:proofErr w:type="spellEnd"/>
            <w:proofErr w:type="gramEnd"/>
            <w:r w:rsidRPr="00252DFF">
              <w:rPr>
                <w:color w:val="002060"/>
              </w:rPr>
              <w:t xml:space="preserve"> CALCIO A 5 CORINALDO </w:t>
            </w:r>
            <w:proofErr w:type="spellStart"/>
            <w:r w:rsidRPr="00252DF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0FDD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6EC73"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9B09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7C51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15E2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59A4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C00F6"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DCAB0"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59C4D" w14:textId="77777777" w:rsidR="00252DFF" w:rsidRPr="00252DFF" w:rsidRDefault="00252DFF" w:rsidP="00252DFF">
            <w:pPr>
              <w:pStyle w:val="ROWTABELLA"/>
              <w:jc w:val="center"/>
              <w:rPr>
                <w:color w:val="002060"/>
              </w:rPr>
            </w:pPr>
            <w:r w:rsidRPr="00252DFF">
              <w:rPr>
                <w:color w:val="002060"/>
              </w:rPr>
              <w:t>0</w:t>
            </w:r>
          </w:p>
        </w:tc>
      </w:tr>
      <w:tr w:rsidR="00252DFF" w:rsidRPr="00252DFF" w14:paraId="248E3457"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1A3AC5A" w14:textId="77777777" w:rsidR="00252DFF" w:rsidRPr="00252DFF" w:rsidRDefault="00252DFF" w:rsidP="00252DFF">
            <w:pPr>
              <w:pStyle w:val="ROWTABELLA"/>
              <w:rPr>
                <w:color w:val="002060"/>
              </w:rPr>
            </w:pPr>
            <w:proofErr w:type="spellStart"/>
            <w:proofErr w:type="gramStart"/>
            <w:r w:rsidRPr="00252DFF">
              <w:rPr>
                <w:color w:val="002060"/>
              </w:rPr>
              <w:t>sq.B</w:t>
            </w:r>
            <w:proofErr w:type="spellEnd"/>
            <w:proofErr w:type="gramEnd"/>
            <w:r w:rsidRPr="00252DFF">
              <w:rPr>
                <w:color w:val="002060"/>
              </w:rPr>
              <w:t xml:space="preserve"> ITALSERVICE C5 </w:t>
            </w:r>
            <w:proofErr w:type="spellStart"/>
            <w:r w:rsidRPr="00252DF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7EFE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B70BF"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12495"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52FC3"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61830"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AED2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92452"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3433E"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7791D" w14:textId="77777777" w:rsidR="00252DFF" w:rsidRPr="00252DFF" w:rsidRDefault="00252DFF" w:rsidP="00252DFF">
            <w:pPr>
              <w:pStyle w:val="ROWTABELLA"/>
              <w:jc w:val="center"/>
              <w:rPr>
                <w:color w:val="002060"/>
              </w:rPr>
            </w:pPr>
            <w:r w:rsidRPr="00252DFF">
              <w:rPr>
                <w:color w:val="002060"/>
              </w:rPr>
              <w:t>0</w:t>
            </w:r>
          </w:p>
        </w:tc>
      </w:tr>
    </w:tbl>
    <w:p w14:paraId="7E7AA92C" w14:textId="77777777" w:rsidR="00252DFF" w:rsidRPr="00252DFF" w:rsidRDefault="00252DFF" w:rsidP="00252DFF">
      <w:pPr>
        <w:pStyle w:val="breakline"/>
        <w:divId w:val="527259509"/>
        <w:rPr>
          <w:color w:val="002060"/>
        </w:rPr>
      </w:pPr>
    </w:p>
    <w:p w14:paraId="42B8E655" w14:textId="77777777" w:rsidR="00252DFF" w:rsidRPr="00252DFF" w:rsidRDefault="00252DFF" w:rsidP="00252DFF">
      <w:pPr>
        <w:pStyle w:val="breakline"/>
        <w:divId w:val="527259509"/>
        <w:rPr>
          <w:color w:val="002060"/>
        </w:rPr>
      </w:pPr>
    </w:p>
    <w:p w14:paraId="4A6933B4" w14:textId="77777777" w:rsidR="00252DFF" w:rsidRPr="00252DFF" w:rsidRDefault="00252DFF" w:rsidP="00252DFF">
      <w:pPr>
        <w:pStyle w:val="SOTTOTITOLOCAMPIONATO1"/>
        <w:divId w:val="527259509"/>
        <w:rPr>
          <w:color w:val="002060"/>
        </w:rPr>
      </w:pPr>
      <w:r w:rsidRPr="00252DFF">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52DFF" w:rsidRPr="00252DFF" w14:paraId="6124D165" w14:textId="77777777" w:rsidTr="00252DF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F15EA7" w14:textId="77777777" w:rsidR="00252DFF" w:rsidRPr="00252DFF" w:rsidRDefault="00252DFF" w:rsidP="00252DFF">
            <w:pPr>
              <w:pStyle w:val="HEADERTABELLA"/>
              <w:rPr>
                <w:color w:val="002060"/>
              </w:rPr>
            </w:pPr>
            <w:r w:rsidRPr="00252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C8F37B" w14:textId="77777777" w:rsidR="00252DFF" w:rsidRPr="00252DFF" w:rsidRDefault="00252DFF" w:rsidP="00252DFF">
            <w:pPr>
              <w:pStyle w:val="HEADERTABELLA"/>
              <w:rPr>
                <w:color w:val="002060"/>
              </w:rPr>
            </w:pPr>
            <w:r w:rsidRPr="00252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315BBF" w14:textId="77777777" w:rsidR="00252DFF" w:rsidRPr="00252DFF" w:rsidRDefault="00252DFF" w:rsidP="00252DFF">
            <w:pPr>
              <w:pStyle w:val="HEADERTABELLA"/>
              <w:rPr>
                <w:color w:val="002060"/>
              </w:rPr>
            </w:pPr>
            <w:r w:rsidRPr="00252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9992B8" w14:textId="77777777" w:rsidR="00252DFF" w:rsidRPr="00252DFF" w:rsidRDefault="00252DFF" w:rsidP="00252DFF">
            <w:pPr>
              <w:pStyle w:val="HEADERTABELLA"/>
              <w:rPr>
                <w:color w:val="002060"/>
              </w:rPr>
            </w:pPr>
            <w:r w:rsidRPr="00252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9E58A3" w14:textId="77777777" w:rsidR="00252DFF" w:rsidRPr="00252DFF" w:rsidRDefault="00252DFF" w:rsidP="00252DFF">
            <w:pPr>
              <w:pStyle w:val="HEADERTABELLA"/>
              <w:rPr>
                <w:color w:val="002060"/>
              </w:rPr>
            </w:pPr>
            <w:r w:rsidRPr="00252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BB3D1B" w14:textId="77777777" w:rsidR="00252DFF" w:rsidRPr="00252DFF" w:rsidRDefault="00252DFF" w:rsidP="00252DFF">
            <w:pPr>
              <w:pStyle w:val="HEADERTABELLA"/>
              <w:rPr>
                <w:color w:val="002060"/>
              </w:rPr>
            </w:pPr>
            <w:r w:rsidRPr="00252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24111E" w14:textId="77777777" w:rsidR="00252DFF" w:rsidRPr="00252DFF" w:rsidRDefault="00252DFF" w:rsidP="00252DFF">
            <w:pPr>
              <w:pStyle w:val="HEADERTABELLA"/>
              <w:rPr>
                <w:color w:val="002060"/>
              </w:rPr>
            </w:pPr>
            <w:r w:rsidRPr="00252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B1A3B6" w14:textId="77777777" w:rsidR="00252DFF" w:rsidRPr="00252DFF" w:rsidRDefault="00252DFF" w:rsidP="00252DFF">
            <w:pPr>
              <w:pStyle w:val="HEADERTABELLA"/>
              <w:rPr>
                <w:color w:val="002060"/>
              </w:rPr>
            </w:pPr>
            <w:r w:rsidRPr="00252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E2419B" w14:textId="77777777" w:rsidR="00252DFF" w:rsidRPr="00252DFF" w:rsidRDefault="00252DFF" w:rsidP="00252DFF">
            <w:pPr>
              <w:pStyle w:val="HEADERTABELLA"/>
              <w:rPr>
                <w:color w:val="002060"/>
              </w:rPr>
            </w:pPr>
            <w:r w:rsidRPr="00252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FB8B89" w14:textId="77777777" w:rsidR="00252DFF" w:rsidRPr="00252DFF" w:rsidRDefault="00252DFF" w:rsidP="00252DFF">
            <w:pPr>
              <w:pStyle w:val="HEADERTABELLA"/>
              <w:rPr>
                <w:color w:val="002060"/>
              </w:rPr>
            </w:pPr>
            <w:r w:rsidRPr="00252DFF">
              <w:rPr>
                <w:color w:val="002060"/>
              </w:rPr>
              <w:t>PE</w:t>
            </w:r>
          </w:p>
        </w:tc>
      </w:tr>
      <w:tr w:rsidR="00252DFF" w:rsidRPr="00252DFF" w14:paraId="2936E2A5" w14:textId="77777777" w:rsidTr="00252DF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C820C98" w14:textId="77777777" w:rsidR="00252DFF" w:rsidRPr="00252DFF" w:rsidRDefault="00252DFF" w:rsidP="00252DFF">
            <w:pPr>
              <w:pStyle w:val="ROWTABELLA"/>
              <w:rPr>
                <w:color w:val="002060"/>
              </w:rPr>
            </w:pPr>
            <w:r w:rsidRPr="00252DF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A1B8F"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FE57C"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3AA28"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3676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35821"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89ECF" w14:textId="77777777" w:rsidR="00252DFF" w:rsidRPr="00252DFF" w:rsidRDefault="00252DFF" w:rsidP="00252DFF">
            <w:pPr>
              <w:pStyle w:val="ROWTABELLA"/>
              <w:jc w:val="center"/>
              <w:rPr>
                <w:color w:val="002060"/>
              </w:rPr>
            </w:pPr>
            <w:r w:rsidRPr="00252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16D93"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57C56"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FEA94" w14:textId="77777777" w:rsidR="00252DFF" w:rsidRPr="00252DFF" w:rsidRDefault="00252DFF" w:rsidP="00252DFF">
            <w:pPr>
              <w:pStyle w:val="ROWTABELLA"/>
              <w:jc w:val="center"/>
              <w:rPr>
                <w:color w:val="002060"/>
              </w:rPr>
            </w:pPr>
            <w:r w:rsidRPr="00252DFF">
              <w:rPr>
                <w:color w:val="002060"/>
              </w:rPr>
              <w:t>0</w:t>
            </w:r>
          </w:p>
        </w:tc>
      </w:tr>
      <w:tr w:rsidR="00252DFF" w:rsidRPr="00252DFF" w14:paraId="33BC68A6"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A1943B" w14:textId="77777777" w:rsidR="00252DFF" w:rsidRPr="00252DFF" w:rsidRDefault="00252DFF" w:rsidP="00252DFF">
            <w:pPr>
              <w:pStyle w:val="ROWTABELLA"/>
              <w:rPr>
                <w:color w:val="002060"/>
              </w:rPr>
            </w:pPr>
            <w:r w:rsidRPr="00252DF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07AEF"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8D661"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4F985"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51239"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8E34F"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515EE"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72932"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445EB"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B31A5" w14:textId="77777777" w:rsidR="00252DFF" w:rsidRPr="00252DFF" w:rsidRDefault="00252DFF" w:rsidP="00252DFF">
            <w:pPr>
              <w:pStyle w:val="ROWTABELLA"/>
              <w:jc w:val="center"/>
              <w:rPr>
                <w:color w:val="002060"/>
              </w:rPr>
            </w:pPr>
            <w:r w:rsidRPr="00252DFF">
              <w:rPr>
                <w:color w:val="002060"/>
              </w:rPr>
              <w:t>0</w:t>
            </w:r>
          </w:p>
        </w:tc>
      </w:tr>
      <w:tr w:rsidR="00252DFF" w:rsidRPr="00252DFF" w14:paraId="325A7CAA"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077CBF" w14:textId="77777777" w:rsidR="00252DFF" w:rsidRPr="00252DFF" w:rsidRDefault="00252DFF" w:rsidP="00252DFF">
            <w:pPr>
              <w:pStyle w:val="ROWTABELLA"/>
              <w:rPr>
                <w:color w:val="002060"/>
              </w:rPr>
            </w:pPr>
            <w:r w:rsidRPr="00252DFF">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9A06C"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C44CD"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81FB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5DF56"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5CBFE"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FC2BC"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EA30D" w14:textId="77777777" w:rsidR="00252DFF" w:rsidRPr="00252DFF" w:rsidRDefault="00252DFF" w:rsidP="00252DFF">
            <w:pPr>
              <w:pStyle w:val="ROWTABELLA"/>
              <w:jc w:val="center"/>
              <w:rPr>
                <w:color w:val="002060"/>
              </w:rPr>
            </w:pPr>
            <w:r w:rsidRPr="00252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21432"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DA046" w14:textId="77777777" w:rsidR="00252DFF" w:rsidRPr="00252DFF" w:rsidRDefault="00252DFF" w:rsidP="00252DFF">
            <w:pPr>
              <w:pStyle w:val="ROWTABELLA"/>
              <w:jc w:val="center"/>
              <w:rPr>
                <w:color w:val="002060"/>
              </w:rPr>
            </w:pPr>
            <w:r w:rsidRPr="00252DFF">
              <w:rPr>
                <w:color w:val="002060"/>
              </w:rPr>
              <w:t>0</w:t>
            </w:r>
          </w:p>
        </w:tc>
      </w:tr>
      <w:tr w:rsidR="00252DFF" w:rsidRPr="00252DFF" w14:paraId="5B49DDC2"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6D5A6D" w14:textId="77777777" w:rsidR="00252DFF" w:rsidRPr="00252DFF" w:rsidRDefault="00252DFF" w:rsidP="00252DFF">
            <w:pPr>
              <w:pStyle w:val="ROWTABELLA"/>
              <w:rPr>
                <w:color w:val="002060"/>
              </w:rPr>
            </w:pPr>
            <w:r w:rsidRPr="00252DF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2EB2E"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5068B"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9039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BF426"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24168"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3F6F7"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646D0" w14:textId="77777777" w:rsidR="00252DFF" w:rsidRPr="00252DFF" w:rsidRDefault="00252DFF" w:rsidP="00252DFF">
            <w:pPr>
              <w:pStyle w:val="ROWTABELLA"/>
              <w:jc w:val="center"/>
              <w:rPr>
                <w:color w:val="002060"/>
              </w:rPr>
            </w:pPr>
            <w:r w:rsidRPr="00252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74E63" w14:textId="77777777" w:rsidR="00252DFF" w:rsidRPr="00252DFF" w:rsidRDefault="00252DFF" w:rsidP="00252DFF">
            <w:pPr>
              <w:pStyle w:val="ROWTABELLA"/>
              <w:jc w:val="center"/>
              <w:rPr>
                <w:color w:val="002060"/>
              </w:rPr>
            </w:pPr>
            <w:r w:rsidRPr="00252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707FA" w14:textId="77777777" w:rsidR="00252DFF" w:rsidRPr="00252DFF" w:rsidRDefault="00252DFF" w:rsidP="00252DFF">
            <w:pPr>
              <w:pStyle w:val="ROWTABELLA"/>
              <w:jc w:val="center"/>
              <w:rPr>
                <w:color w:val="002060"/>
              </w:rPr>
            </w:pPr>
            <w:r w:rsidRPr="00252DFF">
              <w:rPr>
                <w:color w:val="002060"/>
              </w:rPr>
              <w:t>0</w:t>
            </w:r>
          </w:p>
        </w:tc>
      </w:tr>
      <w:tr w:rsidR="00252DFF" w:rsidRPr="00252DFF" w14:paraId="487872A9"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CD3072" w14:textId="77777777" w:rsidR="00252DFF" w:rsidRPr="00252DFF" w:rsidRDefault="00252DFF" w:rsidP="00252DFF">
            <w:pPr>
              <w:pStyle w:val="ROWTABELLA"/>
              <w:rPr>
                <w:color w:val="002060"/>
              </w:rPr>
            </w:pPr>
            <w:r w:rsidRPr="00252DF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85E81"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E5395"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93101"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9BDD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4D013" w14:textId="77777777" w:rsidR="00252DFF" w:rsidRPr="00252DFF" w:rsidRDefault="00252DFF" w:rsidP="00252DFF">
            <w:pPr>
              <w:pStyle w:val="ROWTABELLA"/>
              <w:jc w:val="center"/>
              <w:rPr>
                <w:color w:val="002060"/>
              </w:rPr>
            </w:pPr>
            <w:r w:rsidRPr="00252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F431E"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EA40D" w14:textId="77777777" w:rsidR="00252DFF" w:rsidRPr="00252DFF" w:rsidRDefault="00252DFF" w:rsidP="00252DFF">
            <w:pPr>
              <w:pStyle w:val="ROWTABELLA"/>
              <w:jc w:val="center"/>
              <w:rPr>
                <w:color w:val="002060"/>
              </w:rPr>
            </w:pPr>
            <w:r w:rsidRPr="00252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84B81"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58A53" w14:textId="77777777" w:rsidR="00252DFF" w:rsidRPr="00252DFF" w:rsidRDefault="00252DFF" w:rsidP="00252DFF">
            <w:pPr>
              <w:pStyle w:val="ROWTABELLA"/>
              <w:jc w:val="center"/>
              <w:rPr>
                <w:color w:val="002060"/>
              </w:rPr>
            </w:pPr>
            <w:r w:rsidRPr="00252DFF">
              <w:rPr>
                <w:color w:val="002060"/>
              </w:rPr>
              <w:t>0</w:t>
            </w:r>
          </w:p>
        </w:tc>
      </w:tr>
      <w:tr w:rsidR="00252DFF" w:rsidRPr="00252DFF" w14:paraId="164D3517" w14:textId="77777777" w:rsidTr="00252DF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D3956F" w14:textId="77777777" w:rsidR="00252DFF" w:rsidRPr="00252DFF" w:rsidRDefault="00252DFF" w:rsidP="00252DFF">
            <w:pPr>
              <w:pStyle w:val="ROWTABELLA"/>
              <w:rPr>
                <w:color w:val="002060"/>
              </w:rPr>
            </w:pPr>
            <w:proofErr w:type="spellStart"/>
            <w:proofErr w:type="gramStart"/>
            <w:r w:rsidRPr="00252DFF">
              <w:rPr>
                <w:color w:val="002060"/>
              </w:rPr>
              <w:t>sq.B</w:t>
            </w:r>
            <w:proofErr w:type="spellEnd"/>
            <w:proofErr w:type="gramEnd"/>
            <w:r w:rsidRPr="00252DFF">
              <w:rPr>
                <w:color w:val="002060"/>
              </w:rPr>
              <w:t xml:space="preserve"> AMICI DEL </w:t>
            </w:r>
            <w:proofErr w:type="spellStart"/>
            <w:r w:rsidRPr="00252DFF">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8AD94"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7A99B" w14:textId="77777777" w:rsidR="00252DFF" w:rsidRPr="00252DFF" w:rsidRDefault="00252DFF" w:rsidP="00252DFF">
            <w:pPr>
              <w:pStyle w:val="ROWTABELLA"/>
              <w:jc w:val="center"/>
              <w:rPr>
                <w:color w:val="002060"/>
              </w:rPr>
            </w:pPr>
            <w:r w:rsidRPr="00252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28AE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7D0D4"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33A17"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885E7"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5F14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6A630"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22E0C" w14:textId="77777777" w:rsidR="00252DFF" w:rsidRPr="00252DFF" w:rsidRDefault="00252DFF" w:rsidP="00252DFF">
            <w:pPr>
              <w:pStyle w:val="ROWTABELLA"/>
              <w:jc w:val="center"/>
              <w:rPr>
                <w:color w:val="002060"/>
              </w:rPr>
            </w:pPr>
            <w:r w:rsidRPr="00252DFF">
              <w:rPr>
                <w:color w:val="002060"/>
              </w:rPr>
              <w:t>0</w:t>
            </w:r>
          </w:p>
        </w:tc>
      </w:tr>
      <w:tr w:rsidR="00252DFF" w:rsidRPr="00252DFF" w14:paraId="3269701C" w14:textId="77777777" w:rsidTr="00252DF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AFA65B5" w14:textId="77777777" w:rsidR="00252DFF" w:rsidRPr="00252DFF" w:rsidRDefault="00252DFF" w:rsidP="00252DFF">
            <w:pPr>
              <w:pStyle w:val="ROWTABELLA"/>
              <w:rPr>
                <w:color w:val="002060"/>
              </w:rPr>
            </w:pPr>
            <w:proofErr w:type="spellStart"/>
            <w:proofErr w:type="gramStart"/>
            <w:r w:rsidRPr="00252DFF">
              <w:rPr>
                <w:color w:val="002060"/>
              </w:rPr>
              <w:t>sq.B</w:t>
            </w:r>
            <w:proofErr w:type="spellEnd"/>
            <w:proofErr w:type="gramEnd"/>
            <w:r w:rsidRPr="00252DFF">
              <w:rPr>
                <w:color w:val="002060"/>
              </w:rPr>
              <w:t xml:space="preserve"> ACLI MANTOVANI </w:t>
            </w:r>
            <w:proofErr w:type="spellStart"/>
            <w:r w:rsidRPr="00252DFF">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CACFD"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556C0" w14:textId="77777777" w:rsidR="00252DFF" w:rsidRPr="00252DFF" w:rsidRDefault="00252DFF" w:rsidP="00252DFF">
            <w:pPr>
              <w:pStyle w:val="ROWTABELLA"/>
              <w:jc w:val="center"/>
              <w:rPr>
                <w:color w:val="002060"/>
              </w:rPr>
            </w:pPr>
            <w:r w:rsidRPr="00252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DF2B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5570F"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9A899"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5E0BB"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B3608"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4B16A" w14:textId="77777777" w:rsidR="00252DFF" w:rsidRPr="00252DFF" w:rsidRDefault="00252DFF" w:rsidP="00252DFF">
            <w:pPr>
              <w:pStyle w:val="ROWTABELLA"/>
              <w:jc w:val="center"/>
              <w:rPr>
                <w:color w:val="002060"/>
              </w:rPr>
            </w:pPr>
            <w:r w:rsidRPr="00252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7078D" w14:textId="77777777" w:rsidR="00252DFF" w:rsidRPr="00252DFF" w:rsidRDefault="00252DFF" w:rsidP="00252DFF">
            <w:pPr>
              <w:pStyle w:val="ROWTABELLA"/>
              <w:jc w:val="center"/>
              <w:rPr>
                <w:color w:val="002060"/>
              </w:rPr>
            </w:pPr>
            <w:r w:rsidRPr="00252DFF">
              <w:rPr>
                <w:color w:val="002060"/>
              </w:rPr>
              <w:t>0</w:t>
            </w:r>
          </w:p>
        </w:tc>
      </w:tr>
    </w:tbl>
    <w:p w14:paraId="11FEAB61" w14:textId="77777777" w:rsidR="00252DFF" w:rsidRPr="00252DFF" w:rsidRDefault="00252DFF" w:rsidP="00252DFF">
      <w:pPr>
        <w:pStyle w:val="breakline"/>
        <w:divId w:val="527259509"/>
        <w:rPr>
          <w:color w:val="002060"/>
        </w:rPr>
      </w:pPr>
    </w:p>
    <w:p w14:paraId="72016D78" w14:textId="77777777" w:rsidR="00252DFF" w:rsidRPr="00252DFF" w:rsidRDefault="00252DFF" w:rsidP="00252DFF">
      <w:pPr>
        <w:pStyle w:val="TITOLOPRINC"/>
        <w:divId w:val="527259509"/>
        <w:rPr>
          <w:color w:val="002060"/>
        </w:rPr>
      </w:pPr>
      <w:r w:rsidRPr="00252DFF">
        <w:rPr>
          <w:color w:val="002060"/>
        </w:rPr>
        <w:t>PROGRAMMA GARE</w:t>
      </w:r>
    </w:p>
    <w:p w14:paraId="3BD18E81" w14:textId="77777777" w:rsidR="00252DFF" w:rsidRPr="00252DFF" w:rsidRDefault="00252DFF" w:rsidP="00252DFF">
      <w:pPr>
        <w:pStyle w:val="SOTTOTITOLOCAMPIONATO1"/>
        <w:divId w:val="527259509"/>
        <w:rPr>
          <w:color w:val="002060"/>
        </w:rPr>
      </w:pPr>
      <w:r w:rsidRPr="00252DFF">
        <w:rPr>
          <w:color w:val="002060"/>
        </w:rP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252DFF" w:rsidRPr="00252DFF" w14:paraId="2EB24471"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54B2B8"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591E19"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E49C98"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584232"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03CE0"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5C2682"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3E077D"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04CC9D1B"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7F86A76" w14:textId="77777777" w:rsidR="00252DFF" w:rsidRPr="00252DFF" w:rsidRDefault="00252DFF" w:rsidP="00252DFF">
            <w:pPr>
              <w:pStyle w:val="ROWTABELLA"/>
              <w:rPr>
                <w:color w:val="002060"/>
              </w:rPr>
            </w:pPr>
            <w:r w:rsidRPr="00252DFF">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18E850" w14:textId="77777777" w:rsidR="00252DFF" w:rsidRPr="00252DFF" w:rsidRDefault="00252DFF" w:rsidP="00252DFF">
            <w:pPr>
              <w:pStyle w:val="ROWTABELLA"/>
              <w:rPr>
                <w:color w:val="002060"/>
              </w:rPr>
            </w:pPr>
            <w:r w:rsidRPr="00252DFF">
              <w:rPr>
                <w:color w:val="002060"/>
              </w:rPr>
              <w:t>ITALSERVICE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6952ECA"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30BA2D" w14:textId="77777777" w:rsidR="00252DFF" w:rsidRPr="00252DFF" w:rsidRDefault="00252DFF" w:rsidP="00252DFF">
            <w:pPr>
              <w:pStyle w:val="ROWTABELLA"/>
              <w:rPr>
                <w:color w:val="002060"/>
              </w:rPr>
            </w:pPr>
            <w:r w:rsidRPr="00252DFF">
              <w:rPr>
                <w:color w:val="002060"/>
              </w:rPr>
              <w:t>15/02/2020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630C11" w14:textId="77777777" w:rsidR="00252DFF" w:rsidRPr="00252DFF" w:rsidRDefault="00252DFF" w:rsidP="00252DFF">
            <w:pPr>
              <w:pStyle w:val="ROWTABELLA"/>
              <w:rPr>
                <w:color w:val="002060"/>
              </w:rPr>
            </w:pPr>
            <w:r w:rsidRPr="00252DFF">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D2B919" w14:textId="77777777" w:rsidR="00252DFF" w:rsidRPr="00252DFF" w:rsidRDefault="00252DFF" w:rsidP="00252DFF">
            <w:pPr>
              <w:pStyle w:val="ROWTABELLA"/>
              <w:rPr>
                <w:color w:val="002060"/>
              </w:rPr>
            </w:pPr>
            <w:r w:rsidRPr="00252DFF">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13D484" w14:textId="77777777" w:rsidR="00252DFF" w:rsidRPr="00252DFF" w:rsidRDefault="00252DFF" w:rsidP="00252DFF">
            <w:pPr>
              <w:pStyle w:val="ROWTABELLA"/>
              <w:rPr>
                <w:color w:val="002060"/>
              </w:rPr>
            </w:pPr>
            <w:r w:rsidRPr="00252DFF">
              <w:rPr>
                <w:color w:val="002060"/>
              </w:rPr>
              <w:t>VIA RISORGIMENTO 16</w:t>
            </w:r>
          </w:p>
        </w:tc>
      </w:tr>
      <w:tr w:rsidR="00252DFF" w:rsidRPr="00252DFF" w14:paraId="506980BF"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B3BD6C" w14:textId="77777777" w:rsidR="00252DFF" w:rsidRPr="00252DFF" w:rsidRDefault="00252DFF" w:rsidP="00252DFF">
            <w:pPr>
              <w:pStyle w:val="ROWTABELLA"/>
              <w:rPr>
                <w:color w:val="002060"/>
              </w:rPr>
            </w:pPr>
            <w:r w:rsidRPr="00252DFF">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2769CF1" w14:textId="77777777" w:rsidR="00252DFF" w:rsidRPr="00252DFF" w:rsidRDefault="00252DFF" w:rsidP="00252DFF">
            <w:pPr>
              <w:pStyle w:val="ROWTABELLA"/>
              <w:rPr>
                <w:color w:val="002060"/>
              </w:rPr>
            </w:pPr>
            <w:r w:rsidRPr="00252DFF">
              <w:rPr>
                <w:color w:val="002060"/>
              </w:rPr>
              <w:t>FUTBOL3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B6FB90A"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1ABFA1" w14:textId="77777777" w:rsidR="00252DFF" w:rsidRPr="00252DFF" w:rsidRDefault="00252DFF" w:rsidP="00252DFF">
            <w:pPr>
              <w:pStyle w:val="ROWTABELLA"/>
              <w:rPr>
                <w:color w:val="002060"/>
              </w:rPr>
            </w:pPr>
            <w:r w:rsidRPr="00252DFF">
              <w:rPr>
                <w:color w:val="002060"/>
              </w:rPr>
              <w:t>15/02/2020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3634DF" w14:textId="77777777" w:rsidR="00252DFF" w:rsidRPr="00252DFF" w:rsidRDefault="00252DFF" w:rsidP="00252DFF">
            <w:pPr>
              <w:pStyle w:val="ROWTABELLA"/>
              <w:rPr>
                <w:color w:val="002060"/>
              </w:rPr>
            </w:pPr>
            <w:r w:rsidRPr="00252DFF">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96F707" w14:textId="77777777" w:rsidR="00252DFF" w:rsidRPr="00252DFF" w:rsidRDefault="00252DFF" w:rsidP="00252DFF">
            <w:pPr>
              <w:pStyle w:val="ROWTABELLA"/>
              <w:rPr>
                <w:color w:val="002060"/>
              </w:rPr>
            </w:pPr>
            <w:r w:rsidRPr="00252DFF">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8F7ADF" w14:textId="77777777" w:rsidR="00252DFF" w:rsidRPr="00252DFF" w:rsidRDefault="00252DFF" w:rsidP="00252DFF">
            <w:pPr>
              <w:pStyle w:val="ROWTABELLA"/>
              <w:rPr>
                <w:color w:val="002060"/>
              </w:rPr>
            </w:pPr>
            <w:r w:rsidRPr="00252DFF">
              <w:rPr>
                <w:color w:val="002060"/>
              </w:rPr>
              <w:t>VIA ALDO MORO</w:t>
            </w:r>
          </w:p>
        </w:tc>
      </w:tr>
      <w:tr w:rsidR="00252DFF" w:rsidRPr="00252DFF" w14:paraId="6D444AFA"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A7D0104" w14:textId="77777777" w:rsidR="00252DFF" w:rsidRPr="00252DFF" w:rsidRDefault="00252DFF" w:rsidP="00252DFF">
            <w:pPr>
              <w:pStyle w:val="ROWTABELLA"/>
              <w:rPr>
                <w:color w:val="002060"/>
              </w:rPr>
            </w:pPr>
            <w:r w:rsidRPr="00252DFF">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9CEA4B" w14:textId="77777777" w:rsidR="00252DFF" w:rsidRPr="00252DFF" w:rsidRDefault="00252DFF" w:rsidP="00252DFF">
            <w:pPr>
              <w:pStyle w:val="ROWTABELLA"/>
              <w:rPr>
                <w:color w:val="002060"/>
              </w:rPr>
            </w:pPr>
            <w:r w:rsidRPr="00252DFF">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6D51232"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27BE90" w14:textId="77777777" w:rsidR="00252DFF" w:rsidRPr="00252DFF" w:rsidRDefault="00252DFF" w:rsidP="00252DFF">
            <w:pPr>
              <w:pStyle w:val="ROWTABELLA"/>
              <w:rPr>
                <w:color w:val="002060"/>
              </w:rPr>
            </w:pPr>
            <w:r w:rsidRPr="00252DFF">
              <w:rPr>
                <w:color w:val="002060"/>
              </w:rPr>
              <w:t>16/02/2020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C66F35" w14:textId="77777777" w:rsidR="00252DFF" w:rsidRPr="00252DFF" w:rsidRDefault="00252DFF" w:rsidP="00252DFF">
            <w:pPr>
              <w:pStyle w:val="ROWTABELLA"/>
              <w:rPr>
                <w:color w:val="002060"/>
              </w:rPr>
            </w:pPr>
            <w:r w:rsidRPr="00252DFF">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A51661" w14:textId="77777777" w:rsidR="00252DFF" w:rsidRPr="00252DFF" w:rsidRDefault="00252DFF" w:rsidP="00252DFF">
            <w:pPr>
              <w:pStyle w:val="ROWTABELLA"/>
              <w:rPr>
                <w:color w:val="002060"/>
              </w:rPr>
            </w:pPr>
            <w:r w:rsidRPr="00252DFF">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583DB5" w14:textId="77777777" w:rsidR="00252DFF" w:rsidRPr="00252DFF" w:rsidRDefault="00252DFF" w:rsidP="00252DFF">
            <w:pPr>
              <w:pStyle w:val="ROWTABELLA"/>
              <w:rPr>
                <w:color w:val="002060"/>
              </w:rPr>
            </w:pPr>
            <w:r w:rsidRPr="00252DFF">
              <w:rPr>
                <w:color w:val="002060"/>
              </w:rPr>
              <w:t>VIA BORGO DI SOTTO</w:t>
            </w:r>
          </w:p>
        </w:tc>
      </w:tr>
    </w:tbl>
    <w:p w14:paraId="6FFD4D55" w14:textId="77777777" w:rsidR="00252DFF" w:rsidRPr="00252DFF" w:rsidRDefault="00252DFF" w:rsidP="00252DFF">
      <w:pPr>
        <w:pStyle w:val="breakline"/>
        <w:divId w:val="527259509"/>
        <w:rPr>
          <w:color w:val="002060"/>
        </w:rPr>
      </w:pPr>
    </w:p>
    <w:p w14:paraId="638CA119" w14:textId="77777777" w:rsidR="00252DFF" w:rsidRPr="00252DFF" w:rsidRDefault="00252DFF" w:rsidP="00252DFF">
      <w:pPr>
        <w:pStyle w:val="breakline"/>
        <w:divId w:val="527259509"/>
        <w:rPr>
          <w:color w:val="002060"/>
        </w:rPr>
      </w:pPr>
    </w:p>
    <w:p w14:paraId="250D3997" w14:textId="77777777" w:rsidR="00252DFF" w:rsidRPr="00252DFF" w:rsidRDefault="00252DFF" w:rsidP="00252DFF">
      <w:pPr>
        <w:pStyle w:val="breakline"/>
        <w:divId w:val="527259509"/>
        <w:rPr>
          <w:color w:val="002060"/>
        </w:rPr>
      </w:pPr>
    </w:p>
    <w:p w14:paraId="076712DA" w14:textId="77777777" w:rsidR="00252DFF" w:rsidRPr="00252DFF" w:rsidRDefault="00252DFF" w:rsidP="00252DFF">
      <w:pPr>
        <w:pStyle w:val="SOTTOTITOLOCAMPIONATO1"/>
        <w:divId w:val="527259509"/>
        <w:rPr>
          <w:color w:val="002060"/>
        </w:rPr>
      </w:pPr>
      <w:r w:rsidRPr="00252DFF">
        <w:rPr>
          <w:color w:val="002060"/>
        </w:rPr>
        <w:t>GIRONE SA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252DFF" w:rsidRPr="00252DFF" w14:paraId="255A5B35"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4AE321"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F829BB"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659C03"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1EF7F5"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1B35D1"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EC552A"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BF59D"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63AC45A9"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669CB8F" w14:textId="77777777" w:rsidR="00252DFF" w:rsidRPr="00252DFF" w:rsidRDefault="00252DFF" w:rsidP="00252DFF">
            <w:pPr>
              <w:pStyle w:val="ROWTABELLA"/>
              <w:rPr>
                <w:color w:val="002060"/>
              </w:rPr>
            </w:pPr>
            <w:r w:rsidRPr="00252DFF">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B2F57A" w14:textId="77777777" w:rsidR="00252DFF" w:rsidRPr="00252DFF" w:rsidRDefault="00252DFF" w:rsidP="00252DFF">
            <w:pPr>
              <w:pStyle w:val="ROWTABELLA"/>
              <w:rPr>
                <w:color w:val="002060"/>
              </w:rPr>
            </w:pPr>
            <w:r w:rsidRPr="00252DFF">
              <w:rPr>
                <w:color w:val="002060"/>
              </w:rPr>
              <w:t xml:space="preserve">CALCIO A 5 CORINALDO </w:t>
            </w:r>
            <w:proofErr w:type="spellStart"/>
            <w:proofErr w:type="gramStart"/>
            <w:r w:rsidRPr="00252DFF">
              <w:rPr>
                <w:color w:val="002060"/>
              </w:rPr>
              <w:t>sq.B</w:t>
            </w:r>
            <w:proofErr w:type="spellEnd"/>
            <w:proofErr w:type="gram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38042EE"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9476CE" w14:textId="77777777" w:rsidR="00252DFF" w:rsidRPr="00252DFF" w:rsidRDefault="00252DFF" w:rsidP="00252DFF">
            <w:pPr>
              <w:pStyle w:val="ROWTABELLA"/>
              <w:rPr>
                <w:color w:val="002060"/>
              </w:rPr>
            </w:pPr>
            <w:r w:rsidRPr="00252DFF">
              <w:rPr>
                <w:color w:val="002060"/>
              </w:rPr>
              <w:t>16/02/2020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9EAE95" w14:textId="77777777" w:rsidR="00252DFF" w:rsidRPr="00252DFF" w:rsidRDefault="00252DFF" w:rsidP="00252DFF">
            <w:pPr>
              <w:pStyle w:val="ROWTABELLA"/>
              <w:rPr>
                <w:color w:val="002060"/>
              </w:rPr>
            </w:pPr>
            <w:r w:rsidRPr="00252DFF">
              <w:rPr>
                <w:color w:val="002060"/>
              </w:rPr>
              <w:t xml:space="preserve">5403 </w:t>
            </w:r>
            <w:proofErr w:type="gramStart"/>
            <w:r w:rsidRPr="00252DFF">
              <w:rPr>
                <w:color w:val="002060"/>
              </w:rPr>
              <w:t>A.RIST</w:t>
            </w:r>
            <w:proofErr w:type="gramEnd"/>
            <w:r w:rsidRPr="00252DFF">
              <w:rPr>
                <w:color w:val="002060"/>
              </w:rPr>
              <w:t>."IL LAGO" C.SCOPERTO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9C3344" w14:textId="77777777" w:rsidR="00252DFF" w:rsidRPr="00252DFF" w:rsidRDefault="00252DFF" w:rsidP="00252DFF">
            <w:pPr>
              <w:pStyle w:val="ROWTABELLA"/>
              <w:rPr>
                <w:color w:val="002060"/>
              </w:rPr>
            </w:pPr>
            <w:r w:rsidRPr="00252DFF">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6786D5" w14:textId="77777777" w:rsidR="00252DFF" w:rsidRPr="00252DFF" w:rsidRDefault="00252DFF" w:rsidP="00252DFF">
            <w:pPr>
              <w:pStyle w:val="ROWTABELLA"/>
              <w:rPr>
                <w:color w:val="002060"/>
              </w:rPr>
            </w:pPr>
            <w:r w:rsidRPr="00252DFF">
              <w:rPr>
                <w:color w:val="002060"/>
              </w:rPr>
              <w:t xml:space="preserve">VIA </w:t>
            </w:r>
            <w:proofErr w:type="gramStart"/>
            <w:r w:rsidRPr="00252DFF">
              <w:rPr>
                <w:color w:val="002060"/>
              </w:rPr>
              <w:t>CATTEDR.LOC.S.LAZZARO</w:t>
            </w:r>
            <w:proofErr w:type="gramEnd"/>
            <w:r w:rsidRPr="00252DFF">
              <w:rPr>
                <w:color w:val="002060"/>
              </w:rPr>
              <w:t xml:space="preserve"> 79</w:t>
            </w:r>
          </w:p>
        </w:tc>
      </w:tr>
      <w:tr w:rsidR="00252DFF" w:rsidRPr="00252DFF" w14:paraId="188CB591"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F94BA5" w14:textId="77777777" w:rsidR="00252DFF" w:rsidRPr="00252DFF" w:rsidRDefault="00252DFF" w:rsidP="00252DFF">
            <w:pPr>
              <w:pStyle w:val="ROWTABELLA"/>
              <w:rPr>
                <w:color w:val="002060"/>
              </w:rPr>
            </w:pPr>
            <w:r w:rsidRPr="00252DFF">
              <w:rPr>
                <w:color w:val="002060"/>
              </w:rPr>
              <w:t xml:space="preserve">ITALSERVICE C5 </w:t>
            </w:r>
            <w:proofErr w:type="spellStart"/>
            <w:proofErr w:type="gramStart"/>
            <w:r w:rsidRPr="00252DFF">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0D7DE53" w14:textId="77777777" w:rsidR="00252DFF" w:rsidRPr="00252DFF" w:rsidRDefault="00252DFF" w:rsidP="00252DFF">
            <w:pPr>
              <w:pStyle w:val="ROWTABELLA"/>
              <w:rPr>
                <w:color w:val="002060"/>
              </w:rPr>
            </w:pPr>
            <w:r w:rsidRPr="00252DFF">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78C069"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7A6711" w14:textId="77777777" w:rsidR="00252DFF" w:rsidRPr="00252DFF" w:rsidRDefault="00252DFF" w:rsidP="00252DFF">
            <w:pPr>
              <w:pStyle w:val="ROWTABELLA"/>
              <w:rPr>
                <w:color w:val="002060"/>
              </w:rPr>
            </w:pPr>
            <w:r w:rsidRPr="00252DFF">
              <w:rPr>
                <w:color w:val="002060"/>
              </w:rPr>
              <w:t>16/02/2020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DD0D8BB" w14:textId="77777777" w:rsidR="00252DFF" w:rsidRPr="00252DFF" w:rsidRDefault="00252DFF" w:rsidP="00252DFF">
            <w:pPr>
              <w:pStyle w:val="ROWTABELLA"/>
              <w:rPr>
                <w:color w:val="002060"/>
              </w:rPr>
            </w:pPr>
            <w:r w:rsidRPr="00252DFF">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176ACE" w14:textId="77777777" w:rsidR="00252DFF" w:rsidRPr="00252DFF" w:rsidRDefault="00252DFF" w:rsidP="00252DFF">
            <w:pPr>
              <w:pStyle w:val="ROWTABELLA"/>
              <w:rPr>
                <w:color w:val="002060"/>
              </w:rPr>
            </w:pPr>
            <w:r w:rsidRPr="00252DFF">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6937C2" w14:textId="77777777" w:rsidR="00252DFF" w:rsidRPr="00252DFF" w:rsidRDefault="00252DFF" w:rsidP="00252DFF">
            <w:pPr>
              <w:pStyle w:val="ROWTABELLA"/>
              <w:rPr>
                <w:color w:val="002060"/>
              </w:rPr>
            </w:pPr>
            <w:r w:rsidRPr="00252DFF">
              <w:rPr>
                <w:color w:val="002060"/>
              </w:rPr>
              <w:t>VIA DELLE ESPOSIZIONI, 33</w:t>
            </w:r>
          </w:p>
        </w:tc>
      </w:tr>
      <w:tr w:rsidR="00252DFF" w:rsidRPr="00252DFF" w14:paraId="4B098C9B"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1E35F8" w14:textId="77777777" w:rsidR="00252DFF" w:rsidRPr="00252DFF" w:rsidRDefault="00252DFF" w:rsidP="00252DFF">
            <w:pPr>
              <w:pStyle w:val="ROWTABELLA"/>
              <w:rPr>
                <w:color w:val="002060"/>
              </w:rPr>
            </w:pPr>
            <w:r w:rsidRPr="00252DFF">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095112" w14:textId="77777777" w:rsidR="00252DFF" w:rsidRPr="00252DFF" w:rsidRDefault="00252DFF" w:rsidP="00252DFF">
            <w:pPr>
              <w:pStyle w:val="ROWTABELLA"/>
              <w:rPr>
                <w:color w:val="002060"/>
              </w:rPr>
            </w:pPr>
            <w:r w:rsidRPr="00252DFF">
              <w:rPr>
                <w:color w:val="002060"/>
              </w:rPr>
              <w:t>SPORTFLY ARL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B78018B"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E021D0" w14:textId="77777777" w:rsidR="00252DFF" w:rsidRPr="00252DFF" w:rsidRDefault="00252DFF" w:rsidP="00252DFF">
            <w:pPr>
              <w:pStyle w:val="ROWTABELLA"/>
              <w:rPr>
                <w:color w:val="002060"/>
              </w:rPr>
            </w:pPr>
            <w:r w:rsidRPr="00252DFF">
              <w:rPr>
                <w:color w:val="002060"/>
              </w:rPr>
              <w:t>16/02/2020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7E0D1F" w14:textId="77777777" w:rsidR="00252DFF" w:rsidRPr="00252DFF" w:rsidRDefault="00252DFF" w:rsidP="00252DFF">
            <w:pPr>
              <w:pStyle w:val="ROWTABELLA"/>
              <w:rPr>
                <w:color w:val="002060"/>
              </w:rPr>
            </w:pPr>
            <w:r w:rsidRPr="00252DFF">
              <w:rPr>
                <w:color w:val="002060"/>
              </w:rPr>
              <w:t xml:space="preserve">5429 PAL.COM. </w:t>
            </w:r>
            <w:proofErr w:type="gramStart"/>
            <w:r w:rsidRPr="00252DFF">
              <w:rPr>
                <w:color w:val="002060"/>
              </w:rPr>
              <w:t>S.MICHELE</w:t>
            </w:r>
            <w:proofErr w:type="gramEnd"/>
            <w:r w:rsidRPr="00252DFF">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CA089A" w14:textId="77777777" w:rsidR="00252DFF" w:rsidRPr="00252DFF" w:rsidRDefault="00252DFF" w:rsidP="00252DFF">
            <w:pPr>
              <w:pStyle w:val="ROWTABELLA"/>
              <w:rPr>
                <w:color w:val="002060"/>
              </w:rPr>
            </w:pPr>
            <w:r w:rsidRPr="00252DFF">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B8A11C" w14:textId="77777777" w:rsidR="00252DFF" w:rsidRPr="00252DFF" w:rsidRDefault="00252DFF" w:rsidP="00252DFF">
            <w:pPr>
              <w:pStyle w:val="ROWTABELLA"/>
              <w:rPr>
                <w:color w:val="002060"/>
              </w:rPr>
            </w:pPr>
            <w:r w:rsidRPr="00252DFF">
              <w:rPr>
                <w:color w:val="002060"/>
              </w:rPr>
              <w:t>VIA LORETO</w:t>
            </w:r>
          </w:p>
        </w:tc>
      </w:tr>
    </w:tbl>
    <w:p w14:paraId="4864038E" w14:textId="77777777" w:rsidR="00252DFF" w:rsidRPr="00252DFF" w:rsidRDefault="00252DFF" w:rsidP="00252DFF">
      <w:pPr>
        <w:pStyle w:val="breakline"/>
        <w:divId w:val="527259509"/>
        <w:rPr>
          <w:color w:val="002060"/>
        </w:rPr>
      </w:pPr>
    </w:p>
    <w:p w14:paraId="3FE931FB" w14:textId="77777777" w:rsidR="00252DFF" w:rsidRPr="00252DFF" w:rsidRDefault="00252DFF" w:rsidP="00252DFF">
      <w:pPr>
        <w:pStyle w:val="breakline"/>
        <w:divId w:val="527259509"/>
        <w:rPr>
          <w:color w:val="002060"/>
        </w:rPr>
      </w:pPr>
    </w:p>
    <w:p w14:paraId="702F4A64" w14:textId="77777777" w:rsidR="00252DFF" w:rsidRPr="00252DFF" w:rsidRDefault="00252DFF" w:rsidP="00252DFF">
      <w:pPr>
        <w:pStyle w:val="breakline"/>
        <w:divId w:val="527259509"/>
        <w:rPr>
          <w:color w:val="002060"/>
        </w:rPr>
      </w:pPr>
    </w:p>
    <w:p w14:paraId="6145C0DB" w14:textId="77777777" w:rsidR="00252DFF" w:rsidRPr="00252DFF" w:rsidRDefault="00252DFF" w:rsidP="00252DFF">
      <w:pPr>
        <w:pStyle w:val="SOTTOTITOLOCAMPIONATO1"/>
        <w:divId w:val="527259509"/>
        <w:rPr>
          <w:color w:val="002060"/>
        </w:rPr>
      </w:pPr>
      <w:r w:rsidRPr="00252DFF">
        <w:rPr>
          <w:color w:val="002060"/>
        </w:rPr>
        <w:t>GIRONE SB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5"/>
        <w:gridCol w:w="385"/>
        <w:gridCol w:w="898"/>
        <w:gridCol w:w="1178"/>
        <w:gridCol w:w="1551"/>
        <w:gridCol w:w="1553"/>
      </w:tblGrid>
      <w:tr w:rsidR="00252DFF" w:rsidRPr="00252DFF" w14:paraId="7F62ACEF"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048C5E"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89C0D2"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B72DD9"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66DDCF"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583155"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694944"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2CA92B"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024D8D09" w14:textId="77777777" w:rsidTr="00252DF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791569F" w14:textId="77777777" w:rsidR="00252DFF" w:rsidRPr="00252DFF" w:rsidRDefault="00252DFF" w:rsidP="00252DFF">
            <w:pPr>
              <w:pStyle w:val="ROWTABELLA"/>
              <w:rPr>
                <w:color w:val="002060"/>
              </w:rPr>
            </w:pPr>
            <w:r w:rsidRPr="00252DFF">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B4C6BC" w14:textId="77777777" w:rsidR="00252DFF" w:rsidRPr="00252DFF" w:rsidRDefault="00252DFF" w:rsidP="00252DFF">
            <w:pPr>
              <w:pStyle w:val="ROWTABELLA"/>
              <w:rPr>
                <w:color w:val="002060"/>
              </w:rPr>
            </w:pPr>
            <w:r w:rsidRPr="00252DFF">
              <w:rPr>
                <w:color w:val="002060"/>
              </w:rPr>
              <w:t xml:space="preserve">ACLI MANTOVANI </w:t>
            </w:r>
            <w:proofErr w:type="spellStart"/>
            <w:r w:rsidRPr="00252DFF">
              <w:rPr>
                <w:color w:val="002060"/>
              </w:rPr>
              <w:t>CALCIOsq.B</w:t>
            </w:r>
            <w:proofErr w:type="spellEnd"/>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39043F"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64B8BB" w14:textId="77777777" w:rsidR="00252DFF" w:rsidRPr="00252DFF" w:rsidRDefault="00252DFF" w:rsidP="00252DFF">
            <w:pPr>
              <w:pStyle w:val="ROWTABELLA"/>
              <w:rPr>
                <w:color w:val="002060"/>
              </w:rPr>
            </w:pPr>
            <w:r w:rsidRPr="00252DFF">
              <w:rPr>
                <w:color w:val="002060"/>
              </w:rPr>
              <w:t>12/02/2020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0FC196" w14:textId="77777777" w:rsidR="00252DFF" w:rsidRPr="00252DFF" w:rsidRDefault="00252DFF" w:rsidP="00252DFF">
            <w:pPr>
              <w:pStyle w:val="ROWTABELLA"/>
              <w:rPr>
                <w:color w:val="002060"/>
              </w:rPr>
            </w:pPr>
            <w:r w:rsidRPr="00252DFF">
              <w:rPr>
                <w:color w:val="002060"/>
              </w:rPr>
              <w:t>5299 CENTRO SP. POL. "</w:t>
            </w:r>
            <w:proofErr w:type="gramStart"/>
            <w:r w:rsidRPr="00252DFF">
              <w:rPr>
                <w:color w:val="002060"/>
              </w:rPr>
              <w:t>R.GATTARI</w:t>
            </w:r>
            <w:proofErr w:type="gramEnd"/>
            <w:r w:rsidRPr="00252DFF">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8287A9" w14:textId="77777777" w:rsidR="00252DFF" w:rsidRPr="00252DFF" w:rsidRDefault="00252DFF" w:rsidP="00252DFF">
            <w:pPr>
              <w:pStyle w:val="ROWTABELLA"/>
              <w:rPr>
                <w:color w:val="002060"/>
              </w:rPr>
            </w:pPr>
            <w:r w:rsidRPr="00252DFF">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9B3502" w14:textId="77777777" w:rsidR="00252DFF" w:rsidRPr="00252DFF" w:rsidRDefault="00252DFF" w:rsidP="00252DFF">
            <w:pPr>
              <w:pStyle w:val="ROWTABELLA"/>
              <w:rPr>
                <w:color w:val="002060"/>
              </w:rPr>
            </w:pPr>
            <w:r w:rsidRPr="00252DFF">
              <w:rPr>
                <w:color w:val="002060"/>
              </w:rPr>
              <w:t>VIA TAGLIAMENTO</w:t>
            </w:r>
          </w:p>
        </w:tc>
      </w:tr>
    </w:tbl>
    <w:p w14:paraId="742836AF" w14:textId="77777777" w:rsidR="00252DFF" w:rsidRPr="00252DFF" w:rsidRDefault="00252DFF" w:rsidP="00252DFF">
      <w:pPr>
        <w:pStyle w:val="breakline"/>
        <w:divId w:val="527259509"/>
        <w:rPr>
          <w:color w:val="002060"/>
        </w:rPr>
      </w:pPr>
    </w:p>
    <w:p w14:paraId="45C6BC0E" w14:textId="77777777" w:rsidR="00252DFF" w:rsidRPr="00252DFF" w:rsidRDefault="00252DFF" w:rsidP="00252DFF">
      <w:pPr>
        <w:pStyle w:val="breakline"/>
        <w:divId w:val="527259509"/>
        <w:rPr>
          <w:color w:val="002060"/>
        </w:rPr>
      </w:pPr>
    </w:p>
    <w:p w14:paraId="742945D1" w14:textId="77777777" w:rsidR="00252DFF" w:rsidRPr="00252DFF" w:rsidRDefault="00252DFF" w:rsidP="00252DFF">
      <w:pPr>
        <w:pStyle w:val="breakline"/>
        <w:divId w:val="527259509"/>
        <w:rPr>
          <w:color w:val="002060"/>
        </w:rPr>
      </w:pPr>
    </w:p>
    <w:p w14:paraId="6E684FDE" w14:textId="77777777" w:rsidR="00252DFF" w:rsidRPr="00252DFF" w:rsidRDefault="00252DFF" w:rsidP="00252DFF">
      <w:pPr>
        <w:pStyle w:val="SOTTOTITOLOCAMPIONATO1"/>
        <w:divId w:val="527259509"/>
        <w:rPr>
          <w:color w:val="002060"/>
        </w:rPr>
      </w:pPr>
      <w:r w:rsidRPr="00252DFF">
        <w:rPr>
          <w:color w:val="002060"/>
        </w:rPr>
        <w:t>GIRONE SB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26"/>
        <w:gridCol w:w="385"/>
        <w:gridCol w:w="898"/>
        <w:gridCol w:w="1181"/>
        <w:gridCol w:w="1542"/>
        <w:gridCol w:w="1568"/>
      </w:tblGrid>
      <w:tr w:rsidR="00252DFF" w:rsidRPr="00252DFF" w14:paraId="10010AE1" w14:textId="77777777" w:rsidTr="00252DF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CCFC0C" w14:textId="77777777" w:rsidR="00252DFF" w:rsidRPr="00252DFF" w:rsidRDefault="00252DFF" w:rsidP="00252DFF">
            <w:pPr>
              <w:pStyle w:val="HEADERTABELLA"/>
              <w:rPr>
                <w:color w:val="002060"/>
              </w:rPr>
            </w:pPr>
            <w:r w:rsidRPr="00252D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EE30B2" w14:textId="77777777" w:rsidR="00252DFF" w:rsidRPr="00252DFF" w:rsidRDefault="00252DFF" w:rsidP="00252DFF">
            <w:pPr>
              <w:pStyle w:val="HEADERTABELLA"/>
              <w:rPr>
                <w:color w:val="002060"/>
              </w:rPr>
            </w:pPr>
            <w:r w:rsidRPr="00252DF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CF22C9" w14:textId="77777777" w:rsidR="00252DFF" w:rsidRPr="00252DFF" w:rsidRDefault="00252DFF" w:rsidP="00252DFF">
            <w:pPr>
              <w:pStyle w:val="HEADERTABELLA"/>
              <w:rPr>
                <w:color w:val="002060"/>
              </w:rPr>
            </w:pPr>
            <w:r w:rsidRPr="00252D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65841" w14:textId="77777777" w:rsidR="00252DFF" w:rsidRPr="00252DFF" w:rsidRDefault="00252DFF" w:rsidP="00252DFF">
            <w:pPr>
              <w:pStyle w:val="HEADERTABELLA"/>
              <w:rPr>
                <w:color w:val="002060"/>
              </w:rPr>
            </w:pPr>
            <w:r w:rsidRPr="00252D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248A48" w14:textId="77777777" w:rsidR="00252DFF" w:rsidRPr="00252DFF" w:rsidRDefault="00252DFF" w:rsidP="00252DFF">
            <w:pPr>
              <w:pStyle w:val="HEADERTABELLA"/>
              <w:rPr>
                <w:color w:val="002060"/>
              </w:rPr>
            </w:pPr>
            <w:r w:rsidRPr="00252D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D9CFBC" w14:textId="77777777" w:rsidR="00252DFF" w:rsidRPr="00252DFF" w:rsidRDefault="00252DFF" w:rsidP="00252DFF">
            <w:pPr>
              <w:pStyle w:val="HEADERTABELLA"/>
              <w:rPr>
                <w:color w:val="002060"/>
              </w:rPr>
            </w:pPr>
            <w:proofErr w:type="spellStart"/>
            <w:r w:rsidRPr="00252DFF">
              <w:rPr>
                <w:color w:val="002060"/>
              </w:rPr>
              <w:t>Localita'</w:t>
            </w:r>
            <w:proofErr w:type="spellEnd"/>
            <w:r w:rsidRPr="00252D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03487F" w14:textId="77777777" w:rsidR="00252DFF" w:rsidRPr="00252DFF" w:rsidRDefault="00252DFF" w:rsidP="00252DFF">
            <w:pPr>
              <w:pStyle w:val="HEADERTABELLA"/>
              <w:rPr>
                <w:color w:val="002060"/>
              </w:rPr>
            </w:pPr>
            <w:r w:rsidRPr="00252DFF">
              <w:rPr>
                <w:color w:val="002060"/>
              </w:rPr>
              <w:t>Indirizzo Impianto</w:t>
            </w:r>
          </w:p>
        </w:tc>
      </w:tr>
      <w:tr w:rsidR="00252DFF" w:rsidRPr="00252DFF" w14:paraId="4161C03A" w14:textId="77777777" w:rsidTr="00252DF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30B0BF1" w14:textId="77777777" w:rsidR="00252DFF" w:rsidRPr="00252DFF" w:rsidRDefault="00252DFF" w:rsidP="00252DFF">
            <w:pPr>
              <w:pStyle w:val="ROWTABELLA"/>
              <w:rPr>
                <w:color w:val="002060"/>
              </w:rPr>
            </w:pPr>
            <w:r w:rsidRPr="00252DFF">
              <w:rPr>
                <w:color w:val="002060"/>
              </w:rPr>
              <w:lastRenderedPageBreak/>
              <w:t xml:space="preserve">ACLI MANTOVANI </w:t>
            </w:r>
            <w:proofErr w:type="spellStart"/>
            <w:r w:rsidRPr="00252DFF">
              <w:rPr>
                <w:color w:val="002060"/>
              </w:rPr>
              <w:t>CALCIOsq.B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D5EADA" w14:textId="77777777" w:rsidR="00252DFF" w:rsidRPr="00252DFF" w:rsidRDefault="00252DFF" w:rsidP="00252DFF">
            <w:pPr>
              <w:pStyle w:val="ROWTABELLA"/>
              <w:rPr>
                <w:color w:val="002060"/>
              </w:rPr>
            </w:pPr>
            <w:r w:rsidRPr="00252DFF">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E9F7FEB" w14:textId="77777777" w:rsidR="00252DFF" w:rsidRPr="00252DFF" w:rsidRDefault="00252DFF" w:rsidP="00252DFF">
            <w:pPr>
              <w:pStyle w:val="ROWTABELLA"/>
              <w:jc w:val="center"/>
              <w:rPr>
                <w:color w:val="002060"/>
              </w:rPr>
            </w:pPr>
            <w:r w:rsidRPr="00252D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FB223B" w14:textId="77777777" w:rsidR="00252DFF" w:rsidRPr="00252DFF" w:rsidRDefault="00252DFF" w:rsidP="00252DFF">
            <w:pPr>
              <w:pStyle w:val="ROWTABELLA"/>
              <w:rPr>
                <w:color w:val="002060"/>
              </w:rPr>
            </w:pPr>
            <w:r w:rsidRPr="00252DFF">
              <w:rPr>
                <w:color w:val="002060"/>
              </w:rPr>
              <w:t>15/02/2020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5CEC54" w14:textId="77777777" w:rsidR="00252DFF" w:rsidRPr="00252DFF" w:rsidRDefault="00252DFF" w:rsidP="00252DFF">
            <w:pPr>
              <w:pStyle w:val="ROWTABELLA"/>
              <w:rPr>
                <w:color w:val="002060"/>
              </w:rPr>
            </w:pPr>
            <w:r w:rsidRPr="00252DFF">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E32383" w14:textId="77777777" w:rsidR="00252DFF" w:rsidRPr="00252DFF" w:rsidRDefault="00252DFF" w:rsidP="00252DFF">
            <w:pPr>
              <w:pStyle w:val="ROWTABELLA"/>
              <w:rPr>
                <w:color w:val="002060"/>
              </w:rPr>
            </w:pPr>
            <w:r w:rsidRPr="00252DF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D63FFF" w14:textId="77777777" w:rsidR="00252DFF" w:rsidRPr="00252DFF" w:rsidRDefault="00252DFF" w:rsidP="00252DFF">
            <w:pPr>
              <w:pStyle w:val="ROWTABELLA"/>
              <w:rPr>
                <w:color w:val="002060"/>
              </w:rPr>
            </w:pPr>
            <w:r w:rsidRPr="00252DFF">
              <w:rPr>
                <w:color w:val="002060"/>
              </w:rPr>
              <w:t>VIA MADRE TERESA DI CALCUTTA</w:t>
            </w:r>
          </w:p>
        </w:tc>
      </w:tr>
      <w:tr w:rsidR="00252DFF" w:rsidRPr="00252DFF" w14:paraId="0547D671" w14:textId="77777777" w:rsidTr="00252DF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183973" w14:textId="77777777" w:rsidR="00252DFF" w:rsidRPr="00252DFF" w:rsidRDefault="00252DFF" w:rsidP="00252DFF">
            <w:pPr>
              <w:pStyle w:val="ROWTABELLA"/>
              <w:rPr>
                <w:color w:val="002060"/>
              </w:rPr>
            </w:pPr>
            <w:r w:rsidRPr="00252DFF">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260DC73" w14:textId="77777777" w:rsidR="00252DFF" w:rsidRPr="00252DFF" w:rsidRDefault="00252DFF" w:rsidP="00252DFF">
            <w:pPr>
              <w:pStyle w:val="ROWTABELLA"/>
              <w:rPr>
                <w:color w:val="002060"/>
              </w:rPr>
            </w:pPr>
            <w:r w:rsidRPr="00252DFF">
              <w:rPr>
                <w:color w:val="002060"/>
              </w:rPr>
              <w:t xml:space="preserve">AMICI DEL </w:t>
            </w:r>
            <w:proofErr w:type="spellStart"/>
            <w:r w:rsidRPr="00252DFF">
              <w:rPr>
                <w:color w:val="002060"/>
              </w:rPr>
              <w:t>CENTROSOCIOsq.B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38F6024B"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C2BAE8" w14:textId="77777777" w:rsidR="00252DFF" w:rsidRPr="00252DFF" w:rsidRDefault="00252DFF" w:rsidP="00252DFF">
            <w:pPr>
              <w:pStyle w:val="ROWTABELLA"/>
              <w:rPr>
                <w:color w:val="002060"/>
              </w:rPr>
            </w:pPr>
            <w:r w:rsidRPr="00252DFF">
              <w:rPr>
                <w:color w:val="002060"/>
              </w:rPr>
              <w:t>15/02/2020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8930F1" w14:textId="77777777" w:rsidR="00252DFF" w:rsidRPr="00252DFF" w:rsidRDefault="00252DFF" w:rsidP="00252DFF">
            <w:pPr>
              <w:pStyle w:val="ROWTABELLA"/>
              <w:rPr>
                <w:color w:val="002060"/>
              </w:rPr>
            </w:pPr>
            <w:r w:rsidRPr="00252DFF">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278582" w14:textId="77777777" w:rsidR="00252DFF" w:rsidRPr="00252DFF" w:rsidRDefault="00252DFF" w:rsidP="00252DFF">
            <w:pPr>
              <w:pStyle w:val="ROWTABELLA"/>
              <w:rPr>
                <w:color w:val="002060"/>
              </w:rPr>
            </w:pPr>
            <w:r w:rsidRPr="00252DFF">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39C503" w14:textId="77777777" w:rsidR="00252DFF" w:rsidRPr="00252DFF" w:rsidRDefault="00252DFF" w:rsidP="00252DFF">
            <w:pPr>
              <w:pStyle w:val="ROWTABELLA"/>
              <w:rPr>
                <w:color w:val="002060"/>
              </w:rPr>
            </w:pPr>
            <w:r w:rsidRPr="00252DFF">
              <w:rPr>
                <w:color w:val="002060"/>
              </w:rPr>
              <w:t xml:space="preserve">LOC.MONTEROCCO VIA </w:t>
            </w:r>
            <w:proofErr w:type="gramStart"/>
            <w:r w:rsidRPr="00252DFF">
              <w:rPr>
                <w:color w:val="002060"/>
              </w:rPr>
              <w:t>A.MANCINI</w:t>
            </w:r>
            <w:proofErr w:type="gramEnd"/>
          </w:p>
        </w:tc>
      </w:tr>
      <w:tr w:rsidR="00252DFF" w:rsidRPr="00252DFF" w14:paraId="58F26352" w14:textId="77777777" w:rsidTr="00252DF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FA5211" w14:textId="77777777" w:rsidR="00252DFF" w:rsidRPr="00252DFF" w:rsidRDefault="00252DFF" w:rsidP="00252DFF">
            <w:pPr>
              <w:pStyle w:val="ROWTABELLA"/>
              <w:rPr>
                <w:color w:val="002060"/>
              </w:rPr>
            </w:pPr>
            <w:r w:rsidRPr="00252DFF">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2B25AD" w14:textId="77777777" w:rsidR="00252DFF" w:rsidRPr="00252DFF" w:rsidRDefault="00252DFF" w:rsidP="00252DFF">
            <w:pPr>
              <w:pStyle w:val="ROWTABELLA"/>
              <w:rPr>
                <w:color w:val="002060"/>
              </w:rPr>
            </w:pPr>
            <w:r w:rsidRPr="00252DFF">
              <w:rPr>
                <w:color w:val="002060"/>
              </w:rPr>
              <w:t>BORGOROSSO TOLENTINO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F512CF8" w14:textId="77777777" w:rsidR="00252DFF" w:rsidRPr="00252DFF" w:rsidRDefault="00252DFF" w:rsidP="00252DFF">
            <w:pPr>
              <w:pStyle w:val="ROWTABELLA"/>
              <w:jc w:val="center"/>
              <w:rPr>
                <w:color w:val="002060"/>
              </w:rPr>
            </w:pPr>
            <w:r w:rsidRPr="00252DF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371F1A" w14:textId="77777777" w:rsidR="00252DFF" w:rsidRPr="00252DFF" w:rsidRDefault="00252DFF" w:rsidP="00252DFF">
            <w:pPr>
              <w:pStyle w:val="ROWTABELLA"/>
              <w:rPr>
                <w:color w:val="002060"/>
              </w:rPr>
            </w:pPr>
            <w:r w:rsidRPr="00252DFF">
              <w:rPr>
                <w:color w:val="002060"/>
              </w:rPr>
              <w:t>16/02/2020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B10FB3" w14:textId="77777777" w:rsidR="00252DFF" w:rsidRPr="00252DFF" w:rsidRDefault="00252DFF" w:rsidP="00252DFF">
            <w:pPr>
              <w:pStyle w:val="ROWTABELLA"/>
              <w:rPr>
                <w:color w:val="002060"/>
              </w:rPr>
            </w:pPr>
            <w:r w:rsidRPr="00252DFF">
              <w:rPr>
                <w:color w:val="002060"/>
              </w:rPr>
              <w:t>5299 CENTRO SP. POL. "</w:t>
            </w:r>
            <w:proofErr w:type="gramStart"/>
            <w:r w:rsidRPr="00252DFF">
              <w:rPr>
                <w:color w:val="002060"/>
              </w:rPr>
              <w:t>R.GATTARI</w:t>
            </w:r>
            <w:proofErr w:type="gramEnd"/>
            <w:r w:rsidRPr="00252DFF">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B4050A" w14:textId="77777777" w:rsidR="00252DFF" w:rsidRPr="00252DFF" w:rsidRDefault="00252DFF" w:rsidP="00252DFF">
            <w:pPr>
              <w:pStyle w:val="ROWTABELLA"/>
              <w:rPr>
                <w:color w:val="002060"/>
              </w:rPr>
            </w:pPr>
            <w:r w:rsidRPr="00252DFF">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32479F" w14:textId="77777777" w:rsidR="00252DFF" w:rsidRPr="00252DFF" w:rsidRDefault="00252DFF" w:rsidP="00252DFF">
            <w:pPr>
              <w:pStyle w:val="ROWTABELLA"/>
              <w:rPr>
                <w:color w:val="002060"/>
              </w:rPr>
            </w:pPr>
            <w:r w:rsidRPr="00252DFF">
              <w:rPr>
                <w:color w:val="002060"/>
              </w:rPr>
              <w:t>VIA TAGLIAMENTO</w:t>
            </w:r>
          </w:p>
        </w:tc>
      </w:tr>
    </w:tbl>
    <w:p w14:paraId="65D92258" w14:textId="77777777" w:rsidR="00252DFF" w:rsidRPr="00252DFF" w:rsidRDefault="00252DFF" w:rsidP="00252DFF">
      <w:pPr>
        <w:pStyle w:val="breakline"/>
        <w:divId w:val="527259509"/>
        <w:rPr>
          <w:color w:val="002060"/>
        </w:rPr>
      </w:pPr>
    </w:p>
    <w:p w14:paraId="524E4AB6" w14:textId="77777777" w:rsidR="00695BB5" w:rsidRPr="00695BB5" w:rsidRDefault="00695BB5" w:rsidP="00695BB5">
      <w:pPr>
        <w:pStyle w:val="breakline"/>
        <w:divId w:val="527259509"/>
        <w:rPr>
          <w:color w:val="002060"/>
        </w:rPr>
      </w:pPr>
    </w:p>
    <w:p w14:paraId="0C3FA2D6" w14:textId="77777777" w:rsidR="00695BB5" w:rsidRPr="00695BB5" w:rsidRDefault="00695BB5" w:rsidP="00695BB5">
      <w:pPr>
        <w:pStyle w:val="breakline"/>
        <w:divId w:val="527259509"/>
        <w:rPr>
          <w:color w:val="002060"/>
        </w:rPr>
      </w:pPr>
    </w:p>
    <w:p w14:paraId="4F0D93DC" w14:textId="77777777" w:rsidR="00695BB5" w:rsidRPr="00695BB5" w:rsidRDefault="00695BB5" w:rsidP="00695BB5">
      <w:pPr>
        <w:pStyle w:val="breakline"/>
        <w:divId w:val="527259509"/>
        <w:rPr>
          <w:color w:val="00206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7A9B98F2"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C4217">
        <w:rPr>
          <w:b/>
          <w:color w:val="002060"/>
          <w:u w:val="single"/>
        </w:rPr>
        <w:t>24</w:t>
      </w:r>
      <w:r w:rsidR="0013358E">
        <w:rPr>
          <w:b/>
          <w:color w:val="002060"/>
          <w:u w:val="single"/>
        </w:rPr>
        <w:t>/</w:t>
      </w:r>
      <w:r w:rsidR="0040570B">
        <w:rPr>
          <w:b/>
          <w:color w:val="002060"/>
          <w:u w:val="single"/>
        </w:rPr>
        <w:t>0</w:t>
      </w:r>
      <w:r w:rsidR="00BE2F84">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133278FE"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w:t>
      </w:r>
      <w:r w:rsidR="003C4217">
        <w:rPr>
          <w:b/>
          <w:color w:val="002060"/>
          <w:u w:val="single"/>
        </w:rPr>
        <w:t>12</w:t>
      </w:r>
      <w:r w:rsidR="00D76665">
        <w:rPr>
          <w:b/>
          <w:color w:val="002060"/>
          <w:u w:val="single"/>
        </w:rPr>
        <w:t>/</w:t>
      </w:r>
      <w:r w:rsidR="0040570B">
        <w:rPr>
          <w:b/>
          <w:color w:val="002060"/>
          <w:u w:val="single"/>
        </w:rPr>
        <w:t>0</w:t>
      </w:r>
      <w:r w:rsidR="00CF5741">
        <w:rPr>
          <w:b/>
          <w:color w:val="002060"/>
          <w:u w:val="single"/>
        </w:rPr>
        <w:t>2</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4E81F" w14:textId="77777777" w:rsidR="00E04C1A" w:rsidRDefault="00E04C1A">
      <w:r>
        <w:separator/>
      </w:r>
    </w:p>
  </w:endnote>
  <w:endnote w:type="continuationSeparator" w:id="0">
    <w:p w14:paraId="5EAE0412" w14:textId="77777777" w:rsidR="00E04C1A" w:rsidRDefault="00E04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3B28EB" w:rsidRDefault="003B28EB"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3B28EB" w:rsidRDefault="003B28EB">
    <w:pPr>
      <w:pStyle w:val="Pidipagina"/>
    </w:pPr>
  </w:p>
  <w:p w14:paraId="694DB723" w14:textId="77777777" w:rsidR="003B28EB" w:rsidRDefault="003B28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58BFFF3A" w:rsidR="003B28EB" w:rsidRPr="00687C6B" w:rsidRDefault="003B28EB"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66</w:t>
    </w:r>
  </w:p>
  <w:p w14:paraId="51693FC2" w14:textId="77777777" w:rsidR="003B28EB" w:rsidRPr="00B41648" w:rsidRDefault="003B28EB" w:rsidP="001947BD">
    <w:pPr>
      <w:pStyle w:val="Pidipagina"/>
    </w:pPr>
  </w:p>
  <w:p w14:paraId="13472412" w14:textId="77777777" w:rsidR="003B28EB" w:rsidRDefault="003B28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7EEA2" w14:textId="77777777" w:rsidR="00E04C1A" w:rsidRDefault="00E04C1A">
      <w:r>
        <w:separator/>
      </w:r>
    </w:p>
  </w:footnote>
  <w:footnote w:type="continuationSeparator" w:id="0">
    <w:p w14:paraId="105209D2" w14:textId="77777777" w:rsidR="00E04C1A" w:rsidRDefault="00E04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3B28EB" w:rsidRDefault="003B28EB" w:rsidP="001F4353">
    <w:pPr>
      <w:pStyle w:val="Intestazione"/>
      <w:tabs>
        <w:tab w:val="clear" w:pos="4819"/>
      </w:tabs>
    </w:pPr>
  </w:p>
  <w:p w14:paraId="10EF4CAD" w14:textId="77777777" w:rsidR="003B28EB" w:rsidRDefault="003B28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3B28EB" w14:paraId="5C6396BE" w14:textId="77777777">
      <w:tc>
        <w:tcPr>
          <w:tcW w:w="2050" w:type="dxa"/>
        </w:tcPr>
        <w:p w14:paraId="56697B17" w14:textId="2833A540" w:rsidR="003B28EB" w:rsidRDefault="003B28EB">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3B28EB" w:rsidRDefault="003B28EB">
          <w:pPr>
            <w:pStyle w:val="Intestazione"/>
            <w:tabs>
              <w:tab w:val="left" w:pos="435"/>
              <w:tab w:val="right" w:pos="7588"/>
            </w:tabs>
            <w:rPr>
              <w:sz w:val="24"/>
            </w:rPr>
          </w:pPr>
        </w:p>
      </w:tc>
    </w:tr>
  </w:tbl>
  <w:p w14:paraId="739AEB3C" w14:textId="77777777" w:rsidR="003B28EB" w:rsidRDefault="003B28EB">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1FCF"/>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0E21"/>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99A"/>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2DFF"/>
    <w:rsid w:val="00253C98"/>
    <w:rsid w:val="002544A2"/>
    <w:rsid w:val="0025498D"/>
    <w:rsid w:val="00254E50"/>
    <w:rsid w:val="002559E3"/>
    <w:rsid w:val="00255F3A"/>
    <w:rsid w:val="00260545"/>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6B0"/>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5A43"/>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7010"/>
    <w:rsid w:val="003705E0"/>
    <w:rsid w:val="00372410"/>
    <w:rsid w:val="00372F0E"/>
    <w:rsid w:val="00372F37"/>
    <w:rsid w:val="003733E5"/>
    <w:rsid w:val="003740EA"/>
    <w:rsid w:val="00375099"/>
    <w:rsid w:val="0037517C"/>
    <w:rsid w:val="003752B2"/>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8EB"/>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4217"/>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0A22"/>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069"/>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4C5C"/>
    <w:rsid w:val="0063569C"/>
    <w:rsid w:val="00635E54"/>
    <w:rsid w:val="00636398"/>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2CED"/>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447D"/>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4C2F"/>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05C"/>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3AB3"/>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38AC"/>
    <w:rsid w:val="00B45C66"/>
    <w:rsid w:val="00B471CE"/>
    <w:rsid w:val="00B520DA"/>
    <w:rsid w:val="00B547F2"/>
    <w:rsid w:val="00B556E6"/>
    <w:rsid w:val="00B572D2"/>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7708C"/>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129"/>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741"/>
    <w:rsid w:val="00CF675C"/>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2EFD"/>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585"/>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4C1A"/>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268F"/>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F9"/>
    <w:rsid w:val="00E51213"/>
    <w:rsid w:val="00E512B9"/>
    <w:rsid w:val="00E51858"/>
    <w:rsid w:val="00E52C2E"/>
    <w:rsid w:val="00E52CBA"/>
    <w:rsid w:val="00E54836"/>
    <w:rsid w:val="00E54E45"/>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53A"/>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F0177-657E-439A-AFB6-E60CD548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244</TotalTime>
  <Pages>24</Pages>
  <Words>6926</Words>
  <Characters>39482</Characters>
  <Application>Microsoft Office Word</Application>
  <DocSecurity>0</DocSecurity>
  <Lines>329</Lines>
  <Paragraphs>92</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46316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24</cp:revision>
  <cp:lastPrinted>2020-01-31T10:03:00Z</cp:lastPrinted>
  <dcterms:created xsi:type="dcterms:W3CDTF">2020-02-11T09:14:00Z</dcterms:created>
  <dcterms:modified xsi:type="dcterms:W3CDTF">2020-02-12T15:36:00Z</dcterms:modified>
</cp:coreProperties>
</file>