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68A640C3"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27799">
              <w:rPr>
                <w:rFonts w:ascii="Arial" w:hAnsi="Arial" w:cs="Arial"/>
                <w:color w:val="002060"/>
                <w:sz w:val="40"/>
                <w:szCs w:val="40"/>
              </w:rPr>
              <w:t>7</w:t>
            </w:r>
            <w:r w:rsidR="006823C7">
              <w:rPr>
                <w:rFonts w:ascii="Arial" w:hAnsi="Arial" w:cs="Arial"/>
                <w:color w:val="002060"/>
                <w:sz w:val="40"/>
                <w:szCs w:val="40"/>
              </w:rPr>
              <w:t>1</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6823C7">
              <w:rPr>
                <w:rFonts w:ascii="Arial" w:hAnsi="Arial" w:cs="Arial"/>
                <w:color w:val="002060"/>
                <w:sz w:val="40"/>
                <w:szCs w:val="40"/>
              </w:rPr>
              <w:t>0</w:t>
            </w:r>
            <w:r w:rsidR="008E077F">
              <w:rPr>
                <w:rFonts w:ascii="Arial" w:hAnsi="Arial" w:cs="Arial"/>
                <w:color w:val="002060"/>
                <w:sz w:val="40"/>
                <w:szCs w:val="40"/>
              </w:rPr>
              <w:t>3</w:t>
            </w:r>
            <w:r w:rsidR="00BE2F84">
              <w:rPr>
                <w:rFonts w:ascii="Arial" w:hAnsi="Arial" w:cs="Arial"/>
                <w:color w:val="002060"/>
                <w:sz w:val="40"/>
                <w:szCs w:val="40"/>
              </w:rPr>
              <w:t>/</w:t>
            </w:r>
            <w:r w:rsidR="00790000">
              <w:rPr>
                <w:rFonts w:ascii="Arial" w:hAnsi="Arial" w:cs="Arial"/>
                <w:color w:val="002060"/>
                <w:sz w:val="40"/>
                <w:szCs w:val="40"/>
              </w:rPr>
              <w:t>0</w:t>
            </w:r>
            <w:r w:rsidR="006823C7">
              <w:rPr>
                <w:rFonts w:ascii="Arial" w:hAnsi="Arial" w:cs="Arial"/>
                <w:color w:val="002060"/>
                <w:sz w:val="40"/>
                <w:szCs w:val="40"/>
              </w:rPr>
              <w:t>3</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C9D39D4"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B7C4A">
          <w:rPr>
            <w:noProof/>
            <w:webHidden/>
            <w:color w:val="002060"/>
          </w:rPr>
          <w:t>1</w:t>
        </w:r>
        <w:r w:rsidRPr="00B04E8D">
          <w:rPr>
            <w:noProof/>
            <w:webHidden/>
            <w:color w:val="002060"/>
          </w:rPr>
          <w:fldChar w:fldCharType="end"/>
        </w:r>
      </w:hyperlink>
    </w:p>
    <w:p w14:paraId="19B270DD" w14:textId="69E31703" w:rsidR="00B04E8D" w:rsidRPr="00B04E8D" w:rsidRDefault="00FD029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6DA095C4" w14:textId="61BF6BA4" w:rsidR="00B04E8D" w:rsidRPr="00B04E8D" w:rsidRDefault="00FD029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449E64FB" w14:textId="6F7A9085" w:rsidR="00B04E8D" w:rsidRPr="00B04E8D" w:rsidRDefault="00FD029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0B94D6DD" w14:textId="498C6D61" w:rsidR="00B04E8D" w:rsidRPr="00B04E8D" w:rsidRDefault="00FD029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2</w:t>
        </w:r>
        <w:r w:rsidR="00C859AB" w:rsidRPr="00B04E8D">
          <w:rPr>
            <w:noProof/>
            <w:webHidden/>
            <w:color w:val="002060"/>
          </w:rPr>
          <w:fldChar w:fldCharType="end"/>
        </w:r>
      </w:hyperlink>
    </w:p>
    <w:p w14:paraId="6803A26A" w14:textId="426F8873" w:rsidR="00B04E8D" w:rsidRDefault="00FD029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52AC91BD" w14:textId="49151DC8" w:rsidR="0091705C" w:rsidRDefault="0091705C" w:rsidP="00DE7EC2">
      <w:pPr>
        <w:rPr>
          <w:rFonts w:ascii="Arial" w:hAnsi="Arial" w:cs="Arial"/>
          <w:color w:val="002060"/>
          <w:sz w:val="22"/>
          <w:szCs w:val="22"/>
        </w:rPr>
      </w:pPr>
    </w:p>
    <w:p w14:paraId="71AB73BA" w14:textId="77777777" w:rsidR="00A82D6D" w:rsidRPr="00A82D6D" w:rsidRDefault="00A82D6D" w:rsidP="00A82D6D">
      <w:pPr>
        <w:pStyle w:val="LndNormale1"/>
        <w:rPr>
          <w:b/>
          <w:color w:val="002060"/>
          <w:sz w:val="28"/>
          <w:szCs w:val="28"/>
        </w:rPr>
      </w:pPr>
      <w:r w:rsidRPr="00A82D6D">
        <w:rPr>
          <w:b/>
          <w:color w:val="002060"/>
          <w:sz w:val="28"/>
          <w:szCs w:val="28"/>
        </w:rPr>
        <w:t>COMUNICATO UFFICIALE N. 255 DEL 26.2.2020 L.N.D.</w:t>
      </w:r>
    </w:p>
    <w:p w14:paraId="598392C4" w14:textId="77777777" w:rsidR="00A82D6D" w:rsidRPr="00A82D6D" w:rsidRDefault="00A82D6D" w:rsidP="00A82D6D">
      <w:pPr>
        <w:pStyle w:val="LndNormale1"/>
        <w:rPr>
          <w:color w:val="002060"/>
          <w:szCs w:val="22"/>
        </w:rPr>
      </w:pPr>
      <w:r w:rsidRPr="00A82D6D">
        <w:rPr>
          <w:color w:val="002060"/>
          <w:szCs w:val="22"/>
        </w:rPr>
        <w:t>Si allega il C.U. n. 164/A dellas F.I.G.C. inerente l’elezione del Vice Presidente Federale, dott. Paolo Dal Pino.</w:t>
      </w:r>
    </w:p>
    <w:p w14:paraId="27A24E22" w14:textId="77777777" w:rsidR="00A82D6D" w:rsidRPr="00A82D6D" w:rsidRDefault="00A82D6D" w:rsidP="00A82D6D">
      <w:pPr>
        <w:pStyle w:val="LndNormale1"/>
        <w:rPr>
          <w:color w:val="002060"/>
        </w:rPr>
      </w:pPr>
    </w:p>
    <w:p w14:paraId="189C3B88" w14:textId="77777777" w:rsidR="00A82D6D" w:rsidRPr="00A82D6D" w:rsidRDefault="00A82D6D" w:rsidP="00A82D6D">
      <w:pPr>
        <w:pStyle w:val="LndNormale1"/>
        <w:rPr>
          <w:b/>
          <w:color w:val="002060"/>
          <w:sz w:val="28"/>
          <w:szCs w:val="28"/>
        </w:rPr>
      </w:pPr>
      <w:r w:rsidRPr="00A82D6D">
        <w:rPr>
          <w:b/>
          <w:color w:val="002060"/>
          <w:sz w:val="28"/>
          <w:szCs w:val="28"/>
        </w:rPr>
        <w:t>COMUNICATO UFFICIALE N. 256 DEL 26.2.2020 L.N.D.</w:t>
      </w:r>
    </w:p>
    <w:p w14:paraId="3CA48754" w14:textId="77777777" w:rsidR="00A82D6D" w:rsidRPr="00A82D6D" w:rsidRDefault="00A82D6D" w:rsidP="00A82D6D">
      <w:pPr>
        <w:pStyle w:val="LndNormale1"/>
        <w:rPr>
          <w:color w:val="002060"/>
          <w:szCs w:val="22"/>
        </w:rPr>
      </w:pPr>
      <w:r w:rsidRPr="00A82D6D">
        <w:rPr>
          <w:color w:val="002060"/>
          <w:szCs w:val="22"/>
        </w:rPr>
        <w:t>Si allegano i CC.UU. n. 165/A e n. 166/A della F.I.G.C. inerenti la modifica dei commi 4,7 e 10 dell’art. 21 del C.G.S. e la modifica del comma 3 dell’art. 90 sexies delle NOIF</w:t>
      </w:r>
    </w:p>
    <w:p w14:paraId="0EE880D4" w14:textId="77777777" w:rsidR="00A82D6D" w:rsidRPr="00A82D6D" w:rsidRDefault="00A82D6D" w:rsidP="00A82D6D">
      <w:pPr>
        <w:pStyle w:val="LndNormale1"/>
        <w:rPr>
          <w:color w:val="002060"/>
          <w:szCs w:val="22"/>
        </w:rPr>
      </w:pPr>
    </w:p>
    <w:p w14:paraId="08A2FA4B" w14:textId="77777777" w:rsidR="00A82D6D" w:rsidRPr="00A82D6D" w:rsidRDefault="00A82D6D" w:rsidP="00A82D6D">
      <w:pPr>
        <w:pStyle w:val="LndNormale1"/>
        <w:rPr>
          <w:b/>
          <w:color w:val="002060"/>
          <w:sz w:val="28"/>
          <w:szCs w:val="28"/>
        </w:rPr>
      </w:pPr>
      <w:r w:rsidRPr="00A82D6D">
        <w:rPr>
          <w:b/>
          <w:color w:val="002060"/>
          <w:sz w:val="28"/>
          <w:szCs w:val="28"/>
        </w:rPr>
        <w:t>COMUNICATO UFFICIALE N. 257 DEL 26.2.2020 L.N.D.</w:t>
      </w:r>
    </w:p>
    <w:p w14:paraId="6F68C857" w14:textId="77777777" w:rsidR="00A82D6D" w:rsidRPr="00A82D6D" w:rsidRDefault="00A82D6D" w:rsidP="00A82D6D">
      <w:pPr>
        <w:pStyle w:val="LndNormale1"/>
        <w:rPr>
          <w:color w:val="002060"/>
          <w:szCs w:val="22"/>
        </w:rPr>
      </w:pPr>
      <w:r w:rsidRPr="00A82D6D">
        <w:rPr>
          <w:color w:val="002060"/>
          <w:szCs w:val="22"/>
        </w:rPr>
        <w:t>Si allega il C.U. n. 167/A dellas F.I.G.C. inerente integrazioni nell’organico della Corte Sportiva di Appello Territoriale/Tribunale Federale Territoriale del C.R. Marche</w:t>
      </w:r>
    </w:p>
    <w:p w14:paraId="4A2467B5" w14:textId="7D32F04A" w:rsidR="00A82D6D" w:rsidRDefault="00A82D6D" w:rsidP="00DE7EC2">
      <w:pPr>
        <w:rPr>
          <w:rFonts w:ascii="Arial" w:hAnsi="Arial" w:cs="Arial"/>
          <w:color w:val="002060"/>
          <w:sz w:val="22"/>
          <w:szCs w:val="22"/>
        </w:rPr>
      </w:pPr>
    </w:p>
    <w:p w14:paraId="2639394D" w14:textId="77777777" w:rsidR="00A82D6D" w:rsidRPr="00A82D6D" w:rsidRDefault="00A82D6D" w:rsidP="00DE7EC2">
      <w:pPr>
        <w:rPr>
          <w:rFonts w:ascii="Arial" w:hAnsi="Arial" w:cs="Arial"/>
          <w:color w:val="002060"/>
          <w:sz w:val="22"/>
          <w:szCs w:val="22"/>
        </w:rPr>
      </w:pPr>
    </w:p>
    <w:p w14:paraId="3BB26C82" w14:textId="77777777" w:rsidR="00A82D6D" w:rsidRPr="00EB53CB" w:rsidRDefault="00A82D6D" w:rsidP="00A82D6D">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46F99E1A" w14:textId="77777777" w:rsidR="00A82D6D" w:rsidRDefault="00A82D6D" w:rsidP="00A82D6D">
      <w:pPr>
        <w:rPr>
          <w:rFonts w:ascii="Arial" w:hAnsi="Arial" w:cs="Arial"/>
          <w:color w:val="002060"/>
          <w:sz w:val="22"/>
          <w:szCs w:val="22"/>
        </w:rPr>
      </w:pPr>
    </w:p>
    <w:p w14:paraId="71333458" w14:textId="77777777" w:rsidR="00A82D6D" w:rsidRPr="00471354" w:rsidRDefault="00A82D6D" w:rsidP="00A82D6D">
      <w:pPr>
        <w:pStyle w:val="LndNormale1"/>
        <w:rPr>
          <w:b/>
          <w:color w:val="002060"/>
          <w:sz w:val="28"/>
          <w:szCs w:val="28"/>
        </w:rPr>
      </w:pPr>
      <w:r w:rsidRPr="00471354">
        <w:rPr>
          <w:b/>
          <w:color w:val="002060"/>
          <w:sz w:val="28"/>
          <w:szCs w:val="28"/>
        </w:rPr>
        <w:lastRenderedPageBreak/>
        <w:t>FASE NAZIONALE COPPA ITALIA VINCENTI COPPA REGIONALE MASCHILE</w:t>
      </w:r>
    </w:p>
    <w:p w14:paraId="546BF932" w14:textId="77777777" w:rsidR="00A82D6D" w:rsidRPr="00471354" w:rsidRDefault="00A82D6D" w:rsidP="00A82D6D">
      <w:pPr>
        <w:pStyle w:val="LndNormale1"/>
        <w:rPr>
          <w:color w:val="002060"/>
          <w:szCs w:val="22"/>
        </w:rPr>
      </w:pPr>
    </w:p>
    <w:p w14:paraId="3013DCCD" w14:textId="49F8A3F3" w:rsidR="00A82D6D" w:rsidRPr="00471354" w:rsidRDefault="00471354" w:rsidP="00A82D6D">
      <w:pPr>
        <w:pStyle w:val="LndNormale1"/>
        <w:rPr>
          <w:b/>
          <w:bCs/>
          <w:i/>
          <w:iCs/>
          <w:color w:val="002060"/>
          <w:szCs w:val="22"/>
        </w:rPr>
      </w:pPr>
      <w:r w:rsidRPr="00471354">
        <w:rPr>
          <w:b/>
          <w:bCs/>
          <w:i/>
          <w:iCs/>
          <w:color w:val="002060"/>
          <w:szCs w:val="22"/>
        </w:rPr>
        <w:t xml:space="preserve"> </w:t>
      </w:r>
      <w:r w:rsidR="00A82D6D" w:rsidRPr="00471354">
        <w:rPr>
          <w:b/>
          <w:bCs/>
          <w:i/>
          <w:iCs/>
          <w:color w:val="002060"/>
          <w:szCs w:val="22"/>
        </w:rPr>
        <w:t xml:space="preserve">(Stralcio C.U. n° </w:t>
      </w:r>
      <w:r w:rsidRPr="00471354">
        <w:rPr>
          <w:b/>
          <w:bCs/>
          <w:i/>
          <w:iCs/>
          <w:color w:val="002060"/>
          <w:szCs w:val="22"/>
        </w:rPr>
        <w:t>726</w:t>
      </w:r>
      <w:r w:rsidR="00A82D6D" w:rsidRPr="00471354">
        <w:rPr>
          <w:b/>
          <w:bCs/>
          <w:i/>
          <w:iCs/>
          <w:color w:val="002060"/>
          <w:szCs w:val="22"/>
        </w:rPr>
        <w:t xml:space="preserve"> del </w:t>
      </w:r>
      <w:r w:rsidRPr="00471354">
        <w:rPr>
          <w:b/>
          <w:bCs/>
          <w:i/>
          <w:iCs/>
          <w:color w:val="002060"/>
          <w:szCs w:val="22"/>
        </w:rPr>
        <w:t>02</w:t>
      </w:r>
      <w:r w:rsidR="00A82D6D" w:rsidRPr="00471354">
        <w:rPr>
          <w:b/>
          <w:bCs/>
          <w:i/>
          <w:iCs/>
          <w:color w:val="002060"/>
          <w:szCs w:val="22"/>
        </w:rPr>
        <w:t>/0</w:t>
      </w:r>
      <w:r w:rsidRPr="00471354">
        <w:rPr>
          <w:b/>
          <w:bCs/>
          <w:i/>
          <w:iCs/>
          <w:color w:val="002060"/>
          <w:szCs w:val="22"/>
        </w:rPr>
        <w:t>3</w:t>
      </w:r>
      <w:r w:rsidR="00A82D6D" w:rsidRPr="00471354">
        <w:rPr>
          <w:b/>
          <w:bCs/>
          <w:i/>
          <w:iCs/>
          <w:color w:val="002060"/>
          <w:szCs w:val="22"/>
        </w:rPr>
        <w:t>/2020)</w:t>
      </w:r>
    </w:p>
    <w:p w14:paraId="050A63A4" w14:textId="77777777" w:rsidR="00A82D6D" w:rsidRPr="00471354" w:rsidRDefault="00A82D6D" w:rsidP="00A82D6D">
      <w:pPr>
        <w:rPr>
          <w:rFonts w:ascii="Arial" w:hAnsi="Arial" w:cs="Arial"/>
          <w:b/>
          <w:bCs/>
          <w:color w:val="002060"/>
          <w:sz w:val="22"/>
          <w:szCs w:val="22"/>
        </w:rPr>
      </w:pPr>
    </w:p>
    <w:p w14:paraId="7A9D42C5" w14:textId="606E75FB" w:rsidR="00A82D6D" w:rsidRPr="00471354" w:rsidRDefault="00471354" w:rsidP="00A82D6D">
      <w:pPr>
        <w:rPr>
          <w:rFonts w:ascii="Arial" w:hAnsi="Arial" w:cs="Arial"/>
          <w:color w:val="002060"/>
          <w:sz w:val="22"/>
          <w:szCs w:val="22"/>
        </w:rPr>
      </w:pPr>
      <w:r w:rsidRPr="00471354">
        <w:rPr>
          <w:rFonts w:ascii="Arial" w:hAnsi="Arial" w:cs="Arial"/>
          <w:color w:val="002060"/>
          <w:sz w:val="22"/>
          <w:szCs w:val="22"/>
        </w:rPr>
        <w:t>Si dispone il recupero delle gare come di seguito indicato:</w:t>
      </w:r>
    </w:p>
    <w:p w14:paraId="7E17889B" w14:textId="77777777" w:rsidR="00A82D6D" w:rsidRPr="00471354" w:rsidRDefault="00A82D6D" w:rsidP="00A82D6D">
      <w:pPr>
        <w:rPr>
          <w:rFonts w:ascii="Arial" w:hAnsi="Arial" w:cs="Arial"/>
          <w:b/>
          <w:bCs/>
          <w:color w:val="002060"/>
          <w:sz w:val="22"/>
          <w:szCs w:val="22"/>
        </w:rPr>
      </w:pPr>
    </w:p>
    <w:p w14:paraId="67E0AB0D" w14:textId="77777777" w:rsidR="00A82D6D" w:rsidRPr="00471354" w:rsidRDefault="00A82D6D" w:rsidP="00A82D6D">
      <w:pPr>
        <w:rPr>
          <w:rFonts w:ascii="Arial" w:hAnsi="Arial" w:cs="Arial"/>
          <w:color w:val="002060"/>
          <w:sz w:val="22"/>
          <w:szCs w:val="22"/>
        </w:rPr>
      </w:pPr>
      <w:r w:rsidRPr="00471354">
        <w:rPr>
          <w:rFonts w:ascii="Arial" w:hAnsi="Arial" w:cs="Arial"/>
          <w:color w:val="002060"/>
          <w:sz w:val="22"/>
          <w:szCs w:val="22"/>
        </w:rPr>
        <w:t>…omissis…</w:t>
      </w:r>
    </w:p>
    <w:p w14:paraId="310EFE98" w14:textId="77777777" w:rsidR="00A82D6D" w:rsidRPr="00471354" w:rsidRDefault="00A82D6D" w:rsidP="00A82D6D">
      <w:pPr>
        <w:rPr>
          <w:rFonts w:ascii="Arial" w:hAnsi="Arial" w:cs="Arial"/>
          <w:b/>
          <w:bCs/>
          <w:color w:val="002060"/>
          <w:sz w:val="22"/>
          <w:szCs w:val="22"/>
        </w:rPr>
      </w:pPr>
    </w:p>
    <w:p w14:paraId="58C1E12A" w14:textId="76A05BD9" w:rsidR="00A82D6D" w:rsidRPr="00471354" w:rsidRDefault="00471354" w:rsidP="00A82D6D">
      <w:pPr>
        <w:rPr>
          <w:rFonts w:ascii="Arial" w:hAnsi="Arial" w:cs="Arial"/>
          <w:b/>
          <w:bCs/>
          <w:color w:val="002060"/>
          <w:sz w:val="22"/>
          <w:szCs w:val="22"/>
        </w:rPr>
      </w:pPr>
      <w:r w:rsidRPr="00471354">
        <w:rPr>
          <w:rFonts w:ascii="Arial" w:hAnsi="Arial" w:cs="Arial"/>
          <w:b/>
          <w:bCs/>
          <w:color w:val="002060"/>
          <w:sz w:val="22"/>
          <w:szCs w:val="22"/>
        </w:rPr>
        <w:t>FASE NAZIONALE COPPA ITALIA REGIONALE MASCHILE</w:t>
      </w:r>
    </w:p>
    <w:p w14:paraId="20E7E8EB" w14:textId="44CA8BC4" w:rsidR="00A82D6D" w:rsidRPr="00B85452" w:rsidRDefault="00A82D6D" w:rsidP="00A82D6D">
      <w:pPr>
        <w:rPr>
          <w:rFonts w:ascii="Arial" w:hAnsi="Arial" w:cs="Arial"/>
          <w:b/>
          <w:bCs/>
          <w:color w:val="002060"/>
          <w:sz w:val="22"/>
          <w:szCs w:val="22"/>
        </w:rPr>
      </w:pPr>
      <w:r w:rsidRPr="00471354">
        <w:rPr>
          <w:rFonts w:ascii="Arial" w:hAnsi="Arial" w:cs="Arial"/>
          <w:b/>
          <w:bCs/>
          <w:color w:val="002060"/>
          <w:sz w:val="22"/>
          <w:szCs w:val="22"/>
        </w:rPr>
        <w:t>A.S.D. RECANATI CALCIO A 5 – A.S.D. LAVAGNA CALCIO A 5</w:t>
      </w:r>
      <w:r w:rsidR="00471354" w:rsidRPr="00471354">
        <w:rPr>
          <w:rFonts w:ascii="Arial" w:hAnsi="Arial" w:cs="Arial"/>
          <w:b/>
          <w:bCs/>
          <w:color w:val="002060"/>
          <w:sz w:val="22"/>
          <w:szCs w:val="22"/>
        </w:rPr>
        <w:tab/>
        <w:t>al 17/03/2020</w:t>
      </w:r>
    </w:p>
    <w:p w14:paraId="66BB54D5" w14:textId="10136268" w:rsidR="00A82D6D" w:rsidRDefault="00A82D6D" w:rsidP="00DE7EC2">
      <w:pPr>
        <w:rPr>
          <w:rFonts w:ascii="Arial" w:hAnsi="Arial" w:cs="Arial"/>
          <w:color w:val="002060"/>
          <w:sz w:val="22"/>
          <w:szCs w:val="22"/>
        </w:rPr>
      </w:pPr>
    </w:p>
    <w:p w14:paraId="52B2E534" w14:textId="77777777" w:rsidR="00471354" w:rsidRDefault="00471354" w:rsidP="00DE7EC2">
      <w:pPr>
        <w:rPr>
          <w:rFonts w:ascii="Arial" w:hAnsi="Arial" w:cs="Arial"/>
          <w:color w:val="002060"/>
          <w:sz w:val="22"/>
          <w:szCs w:val="22"/>
        </w:rPr>
      </w:pPr>
    </w:p>
    <w:p w14:paraId="2829BA70" w14:textId="1BACD151" w:rsidR="00471354" w:rsidRPr="00471354" w:rsidRDefault="00471354" w:rsidP="00471354">
      <w:pPr>
        <w:pStyle w:val="LndNormale1"/>
        <w:rPr>
          <w:b/>
          <w:color w:val="002060"/>
          <w:sz w:val="28"/>
          <w:szCs w:val="28"/>
        </w:rPr>
      </w:pPr>
      <w:r w:rsidRPr="00471354">
        <w:rPr>
          <w:b/>
          <w:color w:val="002060"/>
          <w:sz w:val="28"/>
          <w:szCs w:val="28"/>
        </w:rPr>
        <w:t>FASE NAZIONALE COPPA ITALIA VINCENTI COPPA REGIONALE FEMMINILE</w:t>
      </w:r>
    </w:p>
    <w:p w14:paraId="63E22983" w14:textId="77777777" w:rsidR="00471354" w:rsidRPr="00471354" w:rsidRDefault="00471354" w:rsidP="00471354">
      <w:pPr>
        <w:pStyle w:val="LndNormale1"/>
        <w:rPr>
          <w:color w:val="002060"/>
          <w:szCs w:val="22"/>
        </w:rPr>
      </w:pPr>
    </w:p>
    <w:p w14:paraId="765F63B9" w14:textId="5CF907E1" w:rsidR="00471354" w:rsidRPr="00471354" w:rsidRDefault="00471354" w:rsidP="00471354">
      <w:pPr>
        <w:pStyle w:val="LndNormale1"/>
        <w:rPr>
          <w:b/>
          <w:bCs/>
          <w:i/>
          <w:iCs/>
          <w:color w:val="002060"/>
          <w:szCs w:val="22"/>
        </w:rPr>
      </w:pPr>
      <w:r w:rsidRPr="00471354">
        <w:rPr>
          <w:b/>
          <w:bCs/>
          <w:i/>
          <w:iCs/>
          <w:color w:val="002060"/>
          <w:szCs w:val="22"/>
        </w:rPr>
        <w:t>(Stralcio C.U. n° 693 del 2</w:t>
      </w:r>
      <w:r>
        <w:rPr>
          <w:b/>
          <w:bCs/>
          <w:i/>
          <w:iCs/>
          <w:color w:val="002060"/>
          <w:szCs w:val="22"/>
        </w:rPr>
        <w:t>6</w:t>
      </w:r>
      <w:r w:rsidRPr="00471354">
        <w:rPr>
          <w:b/>
          <w:bCs/>
          <w:i/>
          <w:iCs/>
          <w:color w:val="002060"/>
          <w:szCs w:val="22"/>
        </w:rPr>
        <w:t>/02/2020)</w:t>
      </w:r>
    </w:p>
    <w:p w14:paraId="4481A7F1" w14:textId="77777777" w:rsidR="00471354" w:rsidRPr="00471354" w:rsidRDefault="00471354" w:rsidP="00471354">
      <w:pPr>
        <w:pStyle w:val="LndNormale1"/>
        <w:rPr>
          <w:color w:val="002060"/>
          <w:szCs w:val="22"/>
        </w:rPr>
      </w:pPr>
    </w:p>
    <w:p w14:paraId="3D14AC95" w14:textId="3AB1E562" w:rsidR="00471354" w:rsidRPr="00471354" w:rsidRDefault="00471354" w:rsidP="00471354">
      <w:pPr>
        <w:pStyle w:val="LndNormale1"/>
        <w:rPr>
          <w:b/>
          <w:bCs/>
          <w:color w:val="002060"/>
          <w:szCs w:val="22"/>
        </w:rPr>
      </w:pPr>
      <w:r w:rsidRPr="00471354">
        <w:rPr>
          <w:b/>
          <w:bCs/>
          <w:color w:val="002060"/>
          <w:szCs w:val="22"/>
        </w:rPr>
        <w:t>ACCOPPIAMENTI ANDATA</w:t>
      </w:r>
    </w:p>
    <w:p w14:paraId="5D2D9669" w14:textId="64D30FD6" w:rsidR="00471354" w:rsidRPr="00471354" w:rsidRDefault="00471354" w:rsidP="00471354">
      <w:pPr>
        <w:rPr>
          <w:rFonts w:ascii="Arial" w:hAnsi="Arial" w:cs="Arial"/>
          <w:color w:val="002060"/>
          <w:sz w:val="22"/>
          <w:szCs w:val="22"/>
        </w:rPr>
      </w:pPr>
      <w:r w:rsidRPr="00471354">
        <w:rPr>
          <w:rFonts w:ascii="Arial" w:hAnsi="Arial" w:cs="Arial"/>
          <w:color w:val="002060"/>
          <w:sz w:val="22"/>
          <w:szCs w:val="22"/>
        </w:rPr>
        <w:t>SAN MICHELE – C.U.S. CAGLIARI</w:t>
      </w:r>
      <w:r w:rsidRPr="00471354">
        <w:rPr>
          <w:rFonts w:ascii="Arial" w:hAnsi="Arial" w:cs="Arial"/>
          <w:color w:val="002060"/>
          <w:sz w:val="22"/>
          <w:szCs w:val="22"/>
        </w:rPr>
        <w:tab/>
      </w:r>
      <w:r w:rsidRPr="00471354">
        <w:rPr>
          <w:rFonts w:ascii="Arial" w:hAnsi="Arial" w:cs="Arial"/>
          <w:color w:val="002060"/>
          <w:sz w:val="22"/>
          <w:szCs w:val="22"/>
        </w:rPr>
        <w:tab/>
        <w:t>4-3</w:t>
      </w:r>
    </w:p>
    <w:p w14:paraId="38F02285" w14:textId="77777777" w:rsidR="00471354" w:rsidRPr="00471354" w:rsidRDefault="00471354" w:rsidP="00471354">
      <w:pPr>
        <w:rPr>
          <w:rFonts w:ascii="Arial" w:hAnsi="Arial" w:cs="Arial"/>
          <w:color w:val="002060"/>
          <w:sz w:val="22"/>
          <w:szCs w:val="22"/>
        </w:rPr>
      </w:pPr>
      <w:r w:rsidRPr="00471354">
        <w:rPr>
          <w:rFonts w:ascii="Arial" w:hAnsi="Arial" w:cs="Arial"/>
          <w:color w:val="002060"/>
          <w:sz w:val="22"/>
          <w:szCs w:val="22"/>
        </w:rPr>
        <w:t>…omissis…</w:t>
      </w:r>
    </w:p>
    <w:p w14:paraId="43C643F4" w14:textId="5F1B9CBF" w:rsidR="00471354" w:rsidRDefault="00471354" w:rsidP="00DE7EC2">
      <w:pPr>
        <w:rPr>
          <w:rFonts w:ascii="Arial" w:hAnsi="Arial" w:cs="Arial"/>
          <w:color w:val="002060"/>
          <w:sz w:val="22"/>
          <w:szCs w:val="22"/>
        </w:rPr>
      </w:pPr>
    </w:p>
    <w:p w14:paraId="41593D94" w14:textId="77777777" w:rsidR="00471354" w:rsidRPr="00F336CC" w:rsidRDefault="00471354"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141BDC6F"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EF3FAD" w:rsidRDefault="0059109C" w:rsidP="0059109C">
      <w:pPr>
        <w:pStyle w:val="LndNormale1"/>
        <w:rPr>
          <w:b/>
          <w:color w:val="002060"/>
          <w:szCs w:val="22"/>
          <w:highlight w:val="yellow"/>
        </w:rPr>
      </w:pPr>
      <w:r w:rsidRPr="00EF3FAD">
        <w:rPr>
          <w:b/>
          <w:color w:val="002060"/>
          <w:szCs w:val="22"/>
          <w:highlight w:val="yellow"/>
        </w:rPr>
        <w:t>STAGE DI ALLENAMENTO</w:t>
      </w:r>
    </w:p>
    <w:p w14:paraId="76410234" w14:textId="75FC71C6" w:rsidR="0059109C" w:rsidRPr="005F25D4" w:rsidRDefault="0059109C" w:rsidP="0059109C">
      <w:pPr>
        <w:pStyle w:val="LndNormale1"/>
        <w:rPr>
          <w:b/>
          <w:i/>
          <w:color w:val="002060"/>
          <w:szCs w:val="22"/>
        </w:rPr>
      </w:pPr>
      <w:r w:rsidRPr="00EF3FAD">
        <w:rPr>
          <w:b/>
          <w:i/>
          <w:color w:val="002060"/>
          <w:szCs w:val="22"/>
          <w:highlight w:val="yellow"/>
        </w:rPr>
        <w:t>STAGE 3</w:t>
      </w:r>
      <w:r w:rsidRPr="00EF3FAD">
        <w:rPr>
          <w:b/>
          <w:i/>
          <w:color w:val="002060"/>
          <w:szCs w:val="22"/>
          <w:highlight w:val="yellow"/>
        </w:rPr>
        <w:tab/>
      </w:r>
      <w:r w:rsidR="00EF3FAD" w:rsidRPr="00EF3FAD">
        <w:rPr>
          <w:b/>
          <w:i/>
          <w:color w:val="002060"/>
          <w:szCs w:val="22"/>
          <w:highlight w:val="yellow"/>
        </w:rPr>
        <w:t xml:space="preserve">LUNEDI’ </w:t>
      </w:r>
      <w:r w:rsidRPr="00EF3FAD">
        <w:rPr>
          <w:b/>
          <w:i/>
          <w:color w:val="002060"/>
          <w:szCs w:val="22"/>
          <w:highlight w:val="yellow"/>
        </w:rPr>
        <w:t xml:space="preserve">9 </w:t>
      </w:r>
      <w:r w:rsidR="00EF3FAD" w:rsidRPr="00EF3FAD">
        <w:rPr>
          <w:b/>
          <w:i/>
          <w:color w:val="002060"/>
          <w:szCs w:val="22"/>
          <w:highlight w:val="yellow"/>
        </w:rPr>
        <w:t>e MARTEDI’ 10</w:t>
      </w:r>
      <w:r w:rsidRPr="00EF3FAD">
        <w:rPr>
          <w:b/>
          <w:i/>
          <w:color w:val="002060"/>
          <w:szCs w:val="22"/>
          <w:highlight w:val="yellow"/>
        </w:rPr>
        <w:t xml:space="preserve"> MARZO 2020</w:t>
      </w:r>
    </w:p>
    <w:p w14:paraId="21C1B368" w14:textId="77777777" w:rsidR="00EF3FAD" w:rsidRDefault="00EF3FAD" w:rsidP="0059109C">
      <w:pPr>
        <w:pStyle w:val="LndNormale1"/>
        <w:rPr>
          <w:b/>
          <w:i/>
          <w:color w:val="002060"/>
          <w:szCs w:val="22"/>
        </w:rPr>
      </w:pPr>
    </w:p>
    <w:p w14:paraId="36FE6ACB" w14:textId="70A5BFF3"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67C7BB17" w14:textId="3FAFA049" w:rsidR="00807F30" w:rsidRDefault="00807F30" w:rsidP="00B96C99">
      <w:pPr>
        <w:pStyle w:val="LndNormale1"/>
        <w:rPr>
          <w:color w:val="002060"/>
        </w:rPr>
      </w:pPr>
    </w:p>
    <w:p w14:paraId="4FA4F140" w14:textId="64BE820D" w:rsidR="00A82D6D" w:rsidRDefault="00A82D6D" w:rsidP="00B96C99">
      <w:pPr>
        <w:pStyle w:val="LndNormale1"/>
        <w:rPr>
          <w:color w:val="002060"/>
        </w:rPr>
      </w:pPr>
    </w:p>
    <w:p w14:paraId="606C8791" w14:textId="77777777" w:rsidR="00A82D6D" w:rsidRPr="00A82D6D" w:rsidRDefault="00A82D6D" w:rsidP="00A82D6D">
      <w:pPr>
        <w:pStyle w:val="LndNormale1"/>
        <w:rPr>
          <w:b/>
          <w:color w:val="002060"/>
          <w:sz w:val="28"/>
          <w:szCs w:val="28"/>
        </w:rPr>
      </w:pPr>
      <w:r w:rsidRPr="00A82D6D">
        <w:rPr>
          <w:b/>
          <w:color w:val="002060"/>
          <w:sz w:val="28"/>
          <w:szCs w:val="28"/>
        </w:rPr>
        <w:t>INTEGRAZIONE ORGANICO CORTE SPORTIVA APPELLO TERRITORIALE</w:t>
      </w:r>
    </w:p>
    <w:p w14:paraId="3E99B997" w14:textId="77777777" w:rsidR="00A82D6D" w:rsidRPr="00A82D6D" w:rsidRDefault="00A82D6D" w:rsidP="00A82D6D">
      <w:pPr>
        <w:pStyle w:val="LndNormale1"/>
        <w:rPr>
          <w:color w:val="002060"/>
          <w:szCs w:val="22"/>
        </w:rPr>
      </w:pPr>
    </w:p>
    <w:p w14:paraId="2A71AF9F" w14:textId="77777777" w:rsidR="00A82D6D" w:rsidRPr="00A82D6D" w:rsidRDefault="00A82D6D" w:rsidP="00A82D6D">
      <w:pPr>
        <w:pStyle w:val="LndNormale1"/>
        <w:rPr>
          <w:b/>
          <w:color w:val="002060"/>
          <w:szCs w:val="22"/>
        </w:rPr>
      </w:pPr>
      <w:r w:rsidRPr="00A82D6D">
        <w:rPr>
          <w:color w:val="002060"/>
          <w:szCs w:val="22"/>
        </w:rPr>
        <w:t xml:space="preserve">Il Consiglio federale, nella riunione del 24.02.2020, ha deliberato di integrare l’organico della Corte Sportiva d’Appello Territoriale/Tribunale Federale Territoriale del C.,R. Marche LND con la nomina, quale componente, diella d.ssa </w:t>
      </w:r>
      <w:r w:rsidRPr="00A82D6D">
        <w:rPr>
          <w:b/>
          <w:color w:val="002060"/>
          <w:szCs w:val="22"/>
        </w:rPr>
        <w:t>VALENTINA PUPO.</w:t>
      </w:r>
    </w:p>
    <w:p w14:paraId="7B900DC0" w14:textId="2BEE93AC" w:rsidR="00A82D6D" w:rsidRDefault="00A82D6D" w:rsidP="00B96C99">
      <w:pPr>
        <w:pStyle w:val="LndNormale1"/>
        <w:rPr>
          <w:color w:val="002060"/>
        </w:rPr>
      </w:pPr>
    </w:p>
    <w:p w14:paraId="7AA4060C" w14:textId="77777777" w:rsidR="00635B61" w:rsidRPr="00635B61" w:rsidRDefault="00635B61" w:rsidP="00B96C99">
      <w:pPr>
        <w:pStyle w:val="LndNormale1"/>
        <w:rPr>
          <w:color w:val="002060"/>
        </w:rPr>
      </w:pPr>
    </w:p>
    <w:p w14:paraId="0885F408" w14:textId="77777777" w:rsidR="00635B61" w:rsidRPr="00635B61" w:rsidRDefault="00635B61" w:rsidP="00635B61">
      <w:pPr>
        <w:pStyle w:val="LndNormale1"/>
        <w:rPr>
          <w:b/>
          <w:color w:val="002060"/>
          <w:sz w:val="28"/>
          <w:szCs w:val="28"/>
        </w:rPr>
      </w:pPr>
      <w:r w:rsidRPr="00635B61">
        <w:rPr>
          <w:b/>
          <w:color w:val="002060"/>
          <w:sz w:val="28"/>
          <w:szCs w:val="28"/>
        </w:rPr>
        <w:t>RIUNIONI PROVINCIALI CON LE SOCIETA’</w:t>
      </w:r>
    </w:p>
    <w:p w14:paraId="4067DDAB" w14:textId="77777777" w:rsidR="00D76C94" w:rsidRDefault="00D76C94" w:rsidP="00D76C94">
      <w:pPr>
        <w:pStyle w:val="LndNormale1"/>
        <w:rPr>
          <w:szCs w:val="22"/>
        </w:rPr>
      </w:pPr>
    </w:p>
    <w:p w14:paraId="56BD7E5A" w14:textId="6BAFC282" w:rsidR="00D76C94" w:rsidRPr="00D76C94" w:rsidRDefault="00D76C94" w:rsidP="00D76C94">
      <w:pPr>
        <w:pStyle w:val="LndNormale1"/>
        <w:rPr>
          <w:color w:val="002060"/>
          <w:szCs w:val="22"/>
        </w:rPr>
      </w:pPr>
      <w:r w:rsidRPr="00D76C94">
        <w:rPr>
          <w:color w:val="002060"/>
          <w:szCs w:val="22"/>
        </w:rPr>
        <w:t>Con riferimento al DPCM del 1.3.2020 si comunica che la riunione con le Società della Provincia di Pesaro Urbino, prevista per lunedì 2 marzo 2020 ore 17,30, è rinviata a data da destinarsi.</w:t>
      </w:r>
    </w:p>
    <w:p w14:paraId="24966101" w14:textId="0BBB4FBC" w:rsidR="00635B61" w:rsidRPr="00635B61" w:rsidRDefault="00635B61" w:rsidP="00635B61">
      <w:pPr>
        <w:pStyle w:val="LndNormale1"/>
        <w:rPr>
          <w:b/>
          <w:color w:val="002060"/>
          <w:u w:val="single"/>
        </w:rPr>
      </w:pPr>
      <w:r>
        <w:rPr>
          <w:color w:val="002060"/>
        </w:rPr>
        <w:t xml:space="preserve">Si </w:t>
      </w:r>
      <w:r w:rsidRPr="00635B61">
        <w:rPr>
          <w:color w:val="002060"/>
        </w:rPr>
        <w:t xml:space="preserve">conferma l’incontro delle Società sportive della Provincia di Fermo per </w:t>
      </w:r>
      <w:r w:rsidRPr="00635B61">
        <w:rPr>
          <w:b/>
          <w:color w:val="002060"/>
          <w:u w:val="single"/>
        </w:rPr>
        <w:t>giovedì 5</w:t>
      </w:r>
      <w:r w:rsidRPr="00635B61">
        <w:rPr>
          <w:color w:val="002060"/>
        </w:rPr>
        <w:t xml:space="preserve"> </w:t>
      </w:r>
      <w:r w:rsidRPr="00635B61">
        <w:rPr>
          <w:b/>
          <w:color w:val="002060"/>
          <w:u w:val="single"/>
        </w:rPr>
        <w:t>marzo 2020 ore 17,30</w:t>
      </w:r>
      <w:r w:rsidRPr="00635B61">
        <w:rPr>
          <w:color w:val="002060"/>
        </w:rPr>
        <w:t xml:space="preserve">, mentre l’incontro delle Società sportive della Provincia di Ascoli Piceno viene fissato per </w:t>
      </w:r>
      <w:r w:rsidRPr="00635B61">
        <w:rPr>
          <w:b/>
          <w:color w:val="002060"/>
          <w:u w:val="single"/>
        </w:rPr>
        <w:t>giovedì 12 marzo 2020 ore 17,30.</w:t>
      </w:r>
    </w:p>
    <w:p w14:paraId="38142AD8" w14:textId="77777777" w:rsidR="00635B61" w:rsidRPr="00635B61" w:rsidRDefault="00635B61" w:rsidP="00635B61">
      <w:pPr>
        <w:pStyle w:val="LndNormale1"/>
        <w:rPr>
          <w:color w:val="002060"/>
        </w:rPr>
      </w:pPr>
      <w:r w:rsidRPr="00635B61">
        <w:rPr>
          <w:color w:val="002060"/>
        </w:rPr>
        <w:t xml:space="preserve">Sono confermate le sedi. </w:t>
      </w:r>
    </w:p>
    <w:p w14:paraId="43F77D12" w14:textId="77777777" w:rsidR="00635B61" w:rsidRPr="00635B61" w:rsidRDefault="00635B61" w:rsidP="00B96C99">
      <w:pPr>
        <w:pStyle w:val="LndNormale1"/>
        <w:rPr>
          <w:color w:val="002060"/>
        </w:rPr>
      </w:pPr>
    </w:p>
    <w:p w14:paraId="462454D9" w14:textId="77777777" w:rsidR="0059109C" w:rsidRPr="00635B6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6" w:name="_Toc396581753"/>
      <w:bookmarkStart w:id="7" w:name="_Toc18678742"/>
      <w:r w:rsidRPr="00EC2295">
        <w:rPr>
          <w:color w:val="FFFFFF" w:themeColor="background1"/>
        </w:rPr>
        <w:t>NOTIZIE SU ATTIVITA’ AGONISTICA</w:t>
      </w:r>
      <w:bookmarkEnd w:id="6"/>
      <w:bookmarkEnd w:id="7"/>
    </w:p>
    <w:p w14:paraId="0C9CF0C9" w14:textId="4EDE2271" w:rsidR="004F3BCA" w:rsidRPr="004F3BCA" w:rsidRDefault="004F3BCA" w:rsidP="004F3BCA">
      <w:pPr>
        <w:pStyle w:val="TITOLOCAMPIONATO"/>
        <w:shd w:val="clear" w:color="auto" w:fill="FFFF00"/>
        <w:spacing w:before="80" w:after="40"/>
        <w:divId w:val="527259509"/>
        <w:rPr>
          <w:color w:val="002060"/>
        </w:rPr>
      </w:pPr>
      <w:r w:rsidRPr="004F3BCA">
        <w:rPr>
          <w:color w:val="002060"/>
        </w:rPr>
        <w:t>RINVIO GARE</w:t>
      </w:r>
    </w:p>
    <w:p w14:paraId="0FDE4CFC" w14:textId="73E2D5A6" w:rsidR="004F3BCA" w:rsidRDefault="004F3BCA" w:rsidP="004F3BCA">
      <w:pPr>
        <w:pStyle w:val="LndNormale1"/>
        <w:divId w:val="527259509"/>
        <w:rPr>
          <w:color w:val="002060"/>
        </w:rPr>
      </w:pPr>
      <w:r w:rsidRPr="004F3BCA">
        <w:rPr>
          <w:color w:val="002060"/>
        </w:rPr>
        <w:t>Con riferimento alle disposizioni emanate dal Governo in data 01</w:t>
      </w:r>
      <w:r w:rsidR="002C6564">
        <w:rPr>
          <w:color w:val="002060"/>
        </w:rPr>
        <w:t>/</w:t>
      </w:r>
      <w:r w:rsidRPr="004F3BCA">
        <w:rPr>
          <w:color w:val="002060"/>
        </w:rPr>
        <w:t>03</w:t>
      </w:r>
      <w:r w:rsidR="002C6564">
        <w:rPr>
          <w:color w:val="002060"/>
        </w:rPr>
        <w:t>/</w:t>
      </w:r>
      <w:r w:rsidRPr="004F3BCA">
        <w:rPr>
          <w:color w:val="002060"/>
        </w:rPr>
        <w:t xml:space="preserve">2020 che dispongono la </w:t>
      </w:r>
      <w:r w:rsidRPr="002C6564">
        <w:rPr>
          <w:color w:val="002060"/>
          <w:u w:val="single"/>
        </w:rPr>
        <w:t>sospensione delle manfestazioni nella provincia di Pesaro fino all’</w:t>
      </w:r>
      <w:r w:rsidR="002C6564" w:rsidRPr="002C6564">
        <w:rPr>
          <w:color w:val="002060"/>
          <w:u w:val="single"/>
        </w:rPr>
        <w:t>0</w:t>
      </w:r>
      <w:r w:rsidRPr="002C6564">
        <w:rPr>
          <w:color w:val="002060"/>
          <w:u w:val="single"/>
        </w:rPr>
        <w:t>8</w:t>
      </w:r>
      <w:r w:rsidR="002C6564" w:rsidRPr="002C6564">
        <w:rPr>
          <w:color w:val="002060"/>
          <w:u w:val="single"/>
        </w:rPr>
        <w:t>/0</w:t>
      </w:r>
      <w:r w:rsidRPr="002C6564">
        <w:rPr>
          <w:color w:val="002060"/>
          <w:u w:val="single"/>
        </w:rPr>
        <w:t>3</w:t>
      </w:r>
      <w:r w:rsidR="002C6564" w:rsidRPr="002C6564">
        <w:rPr>
          <w:color w:val="002060"/>
          <w:u w:val="single"/>
        </w:rPr>
        <w:t>/</w:t>
      </w:r>
      <w:r w:rsidRPr="002C6564">
        <w:rPr>
          <w:color w:val="002060"/>
          <w:u w:val="single"/>
        </w:rPr>
        <w:t>2020</w:t>
      </w:r>
      <w:r w:rsidRPr="004F3BCA">
        <w:rPr>
          <w:color w:val="002060"/>
        </w:rPr>
        <w:t>, si comunica che le gare in calce, programmate nelle giornate di</w:t>
      </w:r>
      <w:r>
        <w:rPr>
          <w:color w:val="002060"/>
        </w:rPr>
        <w:t xml:space="preserve"> </w:t>
      </w:r>
      <w:r w:rsidRPr="002C6564">
        <w:rPr>
          <w:b/>
          <w:bCs/>
          <w:color w:val="002060"/>
        </w:rPr>
        <w:t>Venerdì 6, Sabato 7 e Domenica 8 marzo</w:t>
      </w:r>
      <w:r w:rsidRPr="004F3BCA">
        <w:rPr>
          <w:color w:val="002060"/>
        </w:rPr>
        <w:t xml:space="preserve">, </w:t>
      </w:r>
      <w:r w:rsidRPr="004F3BCA">
        <w:rPr>
          <w:b/>
          <w:color w:val="002060"/>
          <w:u w:val="single"/>
        </w:rPr>
        <w:t>sono rinviate</w:t>
      </w:r>
      <w:r w:rsidRPr="004F3BCA">
        <w:rPr>
          <w:color w:val="002060"/>
        </w:rPr>
        <w:t>, mentre restano confermate tutte le restanti:</w:t>
      </w:r>
    </w:p>
    <w:p w14:paraId="29C14D44" w14:textId="77BDE4AB" w:rsidR="004F3BCA" w:rsidRDefault="004F3BCA" w:rsidP="004F3BCA">
      <w:pPr>
        <w:pStyle w:val="LndNormale1"/>
        <w:divId w:val="527259509"/>
        <w:rPr>
          <w:color w:val="002060"/>
        </w:rPr>
      </w:pPr>
    </w:p>
    <w:p w14:paraId="1009AB09" w14:textId="6D751B45" w:rsidR="004F3BCA" w:rsidRPr="004F3BCA"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4F3BCA">
        <w:rPr>
          <w:b/>
          <w:bCs/>
          <w:color w:val="002060"/>
          <w:sz w:val="24"/>
          <w:szCs w:val="24"/>
        </w:rPr>
        <w:t>CALCIO A CINQUE SERIE C1</w:t>
      </w:r>
    </w:p>
    <w:p w14:paraId="4AFA7273" w14:textId="066C9E83" w:rsidR="004F3BCA" w:rsidRPr="005301AB" w:rsidRDefault="004F3BCA" w:rsidP="004F3BCA">
      <w:pPr>
        <w:pStyle w:val="LndNormale1"/>
        <w:divId w:val="527259509"/>
        <w:rPr>
          <w:b/>
          <w:bCs/>
          <w:i/>
          <w:iCs/>
          <w:color w:val="002060"/>
        </w:rPr>
      </w:pPr>
      <w:r w:rsidRPr="005301AB">
        <w:rPr>
          <w:b/>
          <w:bCs/>
          <w:i/>
          <w:iCs/>
          <w:color w:val="002060"/>
        </w:rPr>
        <w:t>GIRONE “A – UNICO”</w:t>
      </w:r>
    </w:p>
    <w:p w14:paraId="2DF37D23" w14:textId="35AC9B12" w:rsidR="004F3BCA" w:rsidRDefault="004F3BCA" w:rsidP="004F3BCA">
      <w:pPr>
        <w:pStyle w:val="LndNormale1"/>
        <w:divId w:val="527259509"/>
        <w:rPr>
          <w:color w:val="002060"/>
        </w:rPr>
      </w:pPr>
      <w:r>
        <w:rPr>
          <w:color w:val="002060"/>
        </w:rPr>
        <w:t>PIEVE D’ICO  CALCIO A 5 – CERRETO D’ESI C5 A.S.D.</w:t>
      </w:r>
    </w:p>
    <w:p w14:paraId="39C5E113" w14:textId="52501905" w:rsidR="004F3BCA" w:rsidRDefault="004F3BCA" w:rsidP="004F3BCA">
      <w:pPr>
        <w:pStyle w:val="LndNormale1"/>
        <w:divId w:val="527259509"/>
        <w:rPr>
          <w:color w:val="002060"/>
        </w:rPr>
      </w:pPr>
    </w:p>
    <w:p w14:paraId="65DCC009" w14:textId="77777777" w:rsidR="005301AB" w:rsidRDefault="005301AB" w:rsidP="004F3BCA">
      <w:pPr>
        <w:pStyle w:val="LndNormale1"/>
        <w:divId w:val="527259509"/>
        <w:rPr>
          <w:color w:val="002060"/>
        </w:rPr>
      </w:pPr>
    </w:p>
    <w:p w14:paraId="1AB5D59D" w14:textId="0D7F15A9" w:rsidR="004F3BCA" w:rsidRPr="004F3BCA"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4F3BCA">
        <w:rPr>
          <w:b/>
          <w:bCs/>
          <w:color w:val="002060"/>
          <w:sz w:val="24"/>
          <w:szCs w:val="24"/>
        </w:rPr>
        <w:t>CALCIO A CINQUE SERIE C2</w:t>
      </w:r>
    </w:p>
    <w:p w14:paraId="62091BFA" w14:textId="79BB1F89" w:rsidR="004F3BCA" w:rsidRPr="005301AB" w:rsidRDefault="004F3BCA" w:rsidP="004F3BCA">
      <w:pPr>
        <w:pStyle w:val="LndNormale1"/>
        <w:divId w:val="527259509"/>
        <w:rPr>
          <w:b/>
          <w:bCs/>
          <w:i/>
          <w:iCs/>
          <w:color w:val="002060"/>
        </w:rPr>
      </w:pPr>
      <w:r w:rsidRPr="005301AB">
        <w:rPr>
          <w:b/>
          <w:bCs/>
          <w:i/>
          <w:iCs/>
          <w:color w:val="002060"/>
        </w:rPr>
        <w:t>GIRONE “A”</w:t>
      </w:r>
    </w:p>
    <w:p w14:paraId="12833FCF" w14:textId="653AE5DB" w:rsidR="004F3BCA" w:rsidRDefault="004F3BCA" w:rsidP="004F3BCA">
      <w:pPr>
        <w:pStyle w:val="LndNormale1"/>
        <w:divId w:val="527259509"/>
        <w:rPr>
          <w:color w:val="002060"/>
        </w:rPr>
      </w:pPr>
      <w:r>
        <w:rPr>
          <w:color w:val="002060"/>
        </w:rPr>
        <w:t>ALMA JUVENTUS FANO – REAL S.COSTANZO CALCIO 5</w:t>
      </w:r>
    </w:p>
    <w:p w14:paraId="1F90FFFE" w14:textId="06D51D8F" w:rsidR="004F3BCA" w:rsidRDefault="004F3BCA" w:rsidP="004F3BCA">
      <w:pPr>
        <w:pStyle w:val="LndNormale1"/>
        <w:divId w:val="527259509"/>
        <w:rPr>
          <w:color w:val="002060"/>
        </w:rPr>
      </w:pPr>
      <w:r>
        <w:rPr>
          <w:color w:val="002060"/>
        </w:rPr>
        <w:t>SPORTLAND – CHIARAVALLE FUTSAL</w:t>
      </w:r>
    </w:p>
    <w:p w14:paraId="38DBA04F" w14:textId="72522610" w:rsidR="004F3BCA" w:rsidRPr="004F3BCA" w:rsidRDefault="004F3BCA" w:rsidP="004F3BCA">
      <w:pPr>
        <w:pStyle w:val="LndNormale1"/>
        <w:divId w:val="527259509"/>
        <w:rPr>
          <w:color w:val="002060"/>
        </w:rPr>
      </w:pPr>
      <w:r>
        <w:rPr>
          <w:color w:val="002060"/>
        </w:rPr>
        <w:t>VALLEFOGLIA C5 – FUTSAL MONTEMARCIANO C5</w:t>
      </w:r>
    </w:p>
    <w:p w14:paraId="146AD8BA" w14:textId="60C016B3" w:rsidR="004F3BCA" w:rsidRDefault="004F3BCA" w:rsidP="004F3BCA">
      <w:pPr>
        <w:pStyle w:val="LndNormale1"/>
        <w:divId w:val="527259509"/>
        <w:rPr>
          <w:color w:val="002060"/>
        </w:rPr>
      </w:pPr>
    </w:p>
    <w:p w14:paraId="4433AD6A" w14:textId="77777777" w:rsidR="005301AB" w:rsidRDefault="005301AB" w:rsidP="004F3BCA">
      <w:pPr>
        <w:pStyle w:val="LndNormale1"/>
        <w:divId w:val="527259509"/>
        <w:rPr>
          <w:color w:val="002060"/>
        </w:rPr>
      </w:pPr>
    </w:p>
    <w:p w14:paraId="3D9F5CC5" w14:textId="74F4614E" w:rsidR="005301AB" w:rsidRPr="005301AB"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5301AB">
        <w:rPr>
          <w:b/>
          <w:bCs/>
          <w:color w:val="002060"/>
          <w:sz w:val="24"/>
          <w:szCs w:val="24"/>
        </w:rPr>
        <w:t>CALCIO A CINQUE FEMMINILE</w:t>
      </w:r>
    </w:p>
    <w:p w14:paraId="699D9DBB" w14:textId="0AB78614" w:rsidR="004F3BCA" w:rsidRPr="005301AB" w:rsidRDefault="004F3BCA" w:rsidP="004F3BCA">
      <w:pPr>
        <w:pStyle w:val="LndNormale1"/>
        <w:divId w:val="527259509"/>
        <w:rPr>
          <w:b/>
          <w:bCs/>
          <w:i/>
          <w:iCs/>
          <w:color w:val="002060"/>
        </w:rPr>
      </w:pPr>
      <w:r w:rsidRPr="005301AB">
        <w:rPr>
          <w:b/>
          <w:bCs/>
          <w:i/>
          <w:iCs/>
          <w:color w:val="002060"/>
        </w:rPr>
        <w:t>GIRONE “GOLD”</w:t>
      </w:r>
    </w:p>
    <w:p w14:paraId="44A784C7" w14:textId="750D7835" w:rsidR="004F3BCA" w:rsidRDefault="004F3BCA" w:rsidP="004F3BCA">
      <w:pPr>
        <w:pStyle w:val="LndNormale1"/>
        <w:divId w:val="527259509"/>
        <w:rPr>
          <w:color w:val="002060"/>
        </w:rPr>
      </w:pPr>
      <w:r>
        <w:rPr>
          <w:color w:val="002060"/>
        </w:rPr>
        <w:lastRenderedPageBreak/>
        <w:t>PIANDIROSE – SAN MICHELE</w:t>
      </w:r>
    </w:p>
    <w:p w14:paraId="20C9712F" w14:textId="6B07C926" w:rsidR="004F3BCA" w:rsidRDefault="004F3BCA" w:rsidP="004F3BCA">
      <w:pPr>
        <w:pStyle w:val="LndNormale1"/>
        <w:divId w:val="527259509"/>
        <w:rPr>
          <w:color w:val="002060"/>
        </w:rPr>
      </w:pPr>
    </w:p>
    <w:p w14:paraId="76A03B3A" w14:textId="03ABF492" w:rsidR="004F3BCA" w:rsidRPr="005301AB" w:rsidRDefault="004F3BCA" w:rsidP="004F3BCA">
      <w:pPr>
        <w:pStyle w:val="LndNormale1"/>
        <w:divId w:val="527259509"/>
        <w:rPr>
          <w:b/>
          <w:bCs/>
          <w:i/>
          <w:iCs/>
          <w:color w:val="002060"/>
        </w:rPr>
      </w:pPr>
      <w:r w:rsidRPr="005301AB">
        <w:rPr>
          <w:b/>
          <w:bCs/>
          <w:i/>
          <w:iCs/>
          <w:color w:val="002060"/>
        </w:rPr>
        <w:t>GIRONE “SILVER”</w:t>
      </w:r>
    </w:p>
    <w:p w14:paraId="7C0D169B" w14:textId="4C519555" w:rsidR="004F3BCA" w:rsidRDefault="005301AB" w:rsidP="004F3BCA">
      <w:pPr>
        <w:pStyle w:val="LndNormale1"/>
        <w:divId w:val="527259509"/>
        <w:rPr>
          <w:color w:val="002060"/>
        </w:rPr>
      </w:pPr>
      <w:r>
        <w:rPr>
          <w:color w:val="002060"/>
        </w:rPr>
        <w:t>ATL URBINO C5 1999 – BAYER CAPPUCCINI</w:t>
      </w:r>
    </w:p>
    <w:p w14:paraId="70DAAF40" w14:textId="19E946D2" w:rsidR="005301AB" w:rsidRDefault="005301AB" w:rsidP="004F3BCA">
      <w:pPr>
        <w:pStyle w:val="LndNormale1"/>
        <w:divId w:val="527259509"/>
        <w:rPr>
          <w:color w:val="002060"/>
        </w:rPr>
      </w:pPr>
      <w:r>
        <w:rPr>
          <w:color w:val="002060"/>
        </w:rPr>
        <w:t>S.ORSO 1980 – ACLI MANTOVANI CALCIO A 5</w:t>
      </w:r>
    </w:p>
    <w:p w14:paraId="13B971DB" w14:textId="0D9093ED" w:rsidR="005301AB" w:rsidRDefault="005301AB" w:rsidP="004F3BCA">
      <w:pPr>
        <w:pStyle w:val="LndNormale1"/>
        <w:divId w:val="527259509"/>
        <w:rPr>
          <w:color w:val="002060"/>
        </w:rPr>
      </w:pPr>
    </w:p>
    <w:p w14:paraId="7E87AB75" w14:textId="77777777" w:rsidR="005301AB" w:rsidRDefault="005301AB" w:rsidP="004F3BCA">
      <w:pPr>
        <w:pStyle w:val="LndNormale1"/>
        <w:divId w:val="527259509"/>
        <w:rPr>
          <w:color w:val="002060"/>
        </w:rPr>
      </w:pPr>
    </w:p>
    <w:p w14:paraId="71687B9E" w14:textId="52F4AFA0"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21</w:t>
      </w:r>
    </w:p>
    <w:p w14:paraId="02E6F598" w14:textId="0D6D485D" w:rsidR="005301AB" w:rsidRPr="005301AB" w:rsidRDefault="005301AB" w:rsidP="005301AB">
      <w:pPr>
        <w:pStyle w:val="LndNormale1"/>
        <w:divId w:val="527259509"/>
        <w:rPr>
          <w:i/>
          <w:iCs/>
          <w:color w:val="002060"/>
        </w:rPr>
      </w:pPr>
      <w:r w:rsidRPr="005301AB">
        <w:rPr>
          <w:b/>
          <w:bCs/>
          <w:i/>
          <w:iCs/>
          <w:color w:val="002060"/>
        </w:rPr>
        <w:t>GIRONE “SILVER – A”</w:t>
      </w:r>
    </w:p>
    <w:p w14:paraId="24BCB609" w14:textId="67EED482" w:rsidR="004F3BCA" w:rsidRDefault="005301AB" w:rsidP="004F3BCA">
      <w:pPr>
        <w:pStyle w:val="LndNormale1"/>
        <w:divId w:val="527259509"/>
        <w:rPr>
          <w:color w:val="002060"/>
        </w:rPr>
      </w:pPr>
      <w:r>
        <w:rPr>
          <w:color w:val="002060"/>
        </w:rPr>
        <w:t>REAL S.COSTANZO CALCIO 5 – CALCIO A 5 CORINALDO</w:t>
      </w:r>
    </w:p>
    <w:p w14:paraId="505B67E7" w14:textId="4BDBF925" w:rsidR="005301AB" w:rsidRDefault="005301AB" w:rsidP="004F3BCA">
      <w:pPr>
        <w:pStyle w:val="LndNormale1"/>
        <w:divId w:val="527259509"/>
        <w:rPr>
          <w:color w:val="002060"/>
        </w:rPr>
      </w:pPr>
      <w:r>
        <w:rPr>
          <w:color w:val="002060"/>
        </w:rPr>
        <w:t>SPORTLAND – OLYMPIA FANO</w:t>
      </w:r>
    </w:p>
    <w:p w14:paraId="50F1D855" w14:textId="35C9A8D5" w:rsidR="005301AB" w:rsidRDefault="005301AB" w:rsidP="004F3BCA">
      <w:pPr>
        <w:pStyle w:val="LndNormale1"/>
        <w:divId w:val="527259509"/>
        <w:rPr>
          <w:color w:val="002060"/>
        </w:rPr>
      </w:pPr>
    </w:p>
    <w:p w14:paraId="145EBAA4" w14:textId="77777777" w:rsidR="005301AB" w:rsidRDefault="005301AB" w:rsidP="004F3BCA">
      <w:pPr>
        <w:pStyle w:val="LndNormale1"/>
        <w:divId w:val="527259509"/>
        <w:rPr>
          <w:color w:val="002060"/>
        </w:rPr>
      </w:pPr>
    </w:p>
    <w:p w14:paraId="510699BC" w14:textId="10027700"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17</w:t>
      </w:r>
    </w:p>
    <w:p w14:paraId="05449BE4" w14:textId="43FF82B0" w:rsidR="005301AB" w:rsidRPr="005301AB" w:rsidRDefault="005301AB" w:rsidP="005301AB">
      <w:pPr>
        <w:pStyle w:val="LndNormale1"/>
        <w:divId w:val="527259509"/>
        <w:rPr>
          <w:i/>
          <w:iCs/>
          <w:color w:val="002060"/>
        </w:rPr>
      </w:pPr>
      <w:r w:rsidRPr="005301AB">
        <w:rPr>
          <w:b/>
          <w:bCs/>
          <w:i/>
          <w:iCs/>
          <w:color w:val="002060"/>
        </w:rPr>
        <w:t>GIRONE “</w:t>
      </w:r>
      <w:r>
        <w:rPr>
          <w:b/>
          <w:bCs/>
          <w:i/>
          <w:iCs/>
          <w:color w:val="002060"/>
        </w:rPr>
        <w:t>GOLD</w:t>
      </w:r>
      <w:r w:rsidRPr="005301AB">
        <w:rPr>
          <w:b/>
          <w:bCs/>
          <w:i/>
          <w:iCs/>
          <w:color w:val="002060"/>
        </w:rPr>
        <w:t>”</w:t>
      </w:r>
    </w:p>
    <w:p w14:paraId="3C68D0DD" w14:textId="324693D7" w:rsidR="005301AB" w:rsidRDefault="005301AB" w:rsidP="005301AB">
      <w:pPr>
        <w:pStyle w:val="LndNormale1"/>
        <w:divId w:val="527259509"/>
        <w:rPr>
          <w:color w:val="002060"/>
        </w:rPr>
      </w:pPr>
      <w:r>
        <w:rPr>
          <w:color w:val="002060"/>
        </w:rPr>
        <w:t>REAL S.COSTANZO CALCIO 5 – CANTINE RIUNITE CSI</w:t>
      </w:r>
    </w:p>
    <w:p w14:paraId="02715640" w14:textId="1463D6CA" w:rsidR="005301AB" w:rsidRDefault="005301AB" w:rsidP="004F3BCA">
      <w:pPr>
        <w:pStyle w:val="LndNormale1"/>
        <w:divId w:val="527259509"/>
        <w:rPr>
          <w:color w:val="002060"/>
        </w:rPr>
      </w:pPr>
    </w:p>
    <w:p w14:paraId="3CF7DC37" w14:textId="77777777" w:rsidR="005301AB" w:rsidRPr="005301AB" w:rsidRDefault="005301AB" w:rsidP="005301AB">
      <w:pPr>
        <w:pStyle w:val="LndNormale1"/>
        <w:divId w:val="527259509"/>
        <w:rPr>
          <w:i/>
          <w:iCs/>
          <w:color w:val="002060"/>
        </w:rPr>
      </w:pPr>
      <w:r w:rsidRPr="005301AB">
        <w:rPr>
          <w:b/>
          <w:bCs/>
          <w:i/>
          <w:iCs/>
          <w:color w:val="002060"/>
        </w:rPr>
        <w:t>GIRONE “SILVER – A”</w:t>
      </w:r>
    </w:p>
    <w:p w14:paraId="11FDD350" w14:textId="7B8EAEF9" w:rsidR="00472FD2" w:rsidRDefault="00472FD2" w:rsidP="005301AB">
      <w:pPr>
        <w:pStyle w:val="LndNormale1"/>
        <w:divId w:val="527259509"/>
        <w:rPr>
          <w:color w:val="002060"/>
        </w:rPr>
      </w:pPr>
      <w:r w:rsidRPr="005A72FC">
        <w:rPr>
          <w:color w:val="002060"/>
        </w:rPr>
        <w:t>ETA BETA FOOTBALL – ACLI MANTOVANI CALCIO A 5</w:t>
      </w:r>
      <w:r w:rsidR="003D0261" w:rsidRPr="005A72FC">
        <w:rPr>
          <w:color w:val="002060"/>
        </w:rPr>
        <w:t>*</w:t>
      </w:r>
    </w:p>
    <w:p w14:paraId="0BC7F1FD" w14:textId="4E39945F" w:rsidR="005301AB" w:rsidRDefault="005301AB" w:rsidP="005301AB">
      <w:pPr>
        <w:pStyle w:val="LndNormale1"/>
        <w:divId w:val="527259509"/>
        <w:rPr>
          <w:color w:val="002060"/>
        </w:rPr>
      </w:pPr>
      <w:r>
        <w:rPr>
          <w:color w:val="002060"/>
        </w:rPr>
        <w:t xml:space="preserve">FFJ CALCIO A 5 – TAVERNELLE </w:t>
      </w:r>
    </w:p>
    <w:p w14:paraId="5533BD74" w14:textId="112ACF17" w:rsidR="005301AB" w:rsidRDefault="005301AB" w:rsidP="004F3BCA">
      <w:pPr>
        <w:pStyle w:val="LndNormale1"/>
        <w:divId w:val="527259509"/>
        <w:rPr>
          <w:color w:val="002060"/>
        </w:rPr>
      </w:pPr>
    </w:p>
    <w:p w14:paraId="325770F6" w14:textId="77777777" w:rsidR="005301AB" w:rsidRDefault="005301AB" w:rsidP="004F3BCA">
      <w:pPr>
        <w:pStyle w:val="LndNormale1"/>
        <w:divId w:val="527259509"/>
        <w:rPr>
          <w:color w:val="002060"/>
        </w:rPr>
      </w:pPr>
    </w:p>
    <w:p w14:paraId="18E217D8" w14:textId="499C07BA"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15</w:t>
      </w:r>
    </w:p>
    <w:p w14:paraId="34B98047" w14:textId="77777777" w:rsidR="005301AB" w:rsidRPr="005301AB" w:rsidRDefault="005301AB" w:rsidP="005301AB">
      <w:pPr>
        <w:pStyle w:val="LndNormale1"/>
        <w:divId w:val="527259509"/>
        <w:rPr>
          <w:i/>
          <w:iCs/>
          <w:color w:val="002060"/>
        </w:rPr>
      </w:pPr>
      <w:r w:rsidRPr="005301AB">
        <w:rPr>
          <w:b/>
          <w:bCs/>
          <w:i/>
          <w:iCs/>
          <w:color w:val="002060"/>
        </w:rPr>
        <w:t>GIRONE “</w:t>
      </w:r>
      <w:r>
        <w:rPr>
          <w:b/>
          <w:bCs/>
          <w:i/>
          <w:iCs/>
          <w:color w:val="002060"/>
        </w:rPr>
        <w:t>GOLD</w:t>
      </w:r>
      <w:r w:rsidRPr="005301AB">
        <w:rPr>
          <w:b/>
          <w:bCs/>
          <w:i/>
          <w:iCs/>
          <w:color w:val="002060"/>
        </w:rPr>
        <w:t>”</w:t>
      </w:r>
    </w:p>
    <w:p w14:paraId="4B7AF038" w14:textId="718A5CE5" w:rsidR="005301AB" w:rsidRDefault="005301AB" w:rsidP="005301AB">
      <w:pPr>
        <w:pStyle w:val="LndNormale1"/>
        <w:divId w:val="527259509"/>
        <w:rPr>
          <w:color w:val="002060"/>
        </w:rPr>
      </w:pPr>
      <w:r>
        <w:rPr>
          <w:color w:val="002060"/>
        </w:rPr>
        <w:t>POL.CAGLI SPORT ASSOCIATI – SENIGALLIA CALCIO</w:t>
      </w:r>
    </w:p>
    <w:p w14:paraId="6ABABC99" w14:textId="704B3B17" w:rsidR="005301AB" w:rsidRDefault="005301AB" w:rsidP="004F3BCA">
      <w:pPr>
        <w:pStyle w:val="LndNormale1"/>
        <w:divId w:val="527259509"/>
        <w:rPr>
          <w:color w:val="002060"/>
        </w:rPr>
      </w:pPr>
    </w:p>
    <w:p w14:paraId="17D98877" w14:textId="77777777" w:rsidR="005301AB" w:rsidRPr="005301AB" w:rsidRDefault="005301AB" w:rsidP="005301AB">
      <w:pPr>
        <w:pStyle w:val="LndNormale1"/>
        <w:divId w:val="527259509"/>
        <w:rPr>
          <w:i/>
          <w:iCs/>
          <w:color w:val="002060"/>
        </w:rPr>
      </w:pPr>
      <w:r w:rsidRPr="005301AB">
        <w:rPr>
          <w:b/>
          <w:bCs/>
          <w:i/>
          <w:iCs/>
          <w:color w:val="002060"/>
        </w:rPr>
        <w:t>GIRONE “SILVER – A”</w:t>
      </w:r>
    </w:p>
    <w:p w14:paraId="1126C829" w14:textId="069A35FC" w:rsidR="005301AB" w:rsidRDefault="005301AB" w:rsidP="004F3BCA">
      <w:pPr>
        <w:pStyle w:val="LndNormale1"/>
        <w:divId w:val="527259509"/>
        <w:rPr>
          <w:color w:val="002060"/>
        </w:rPr>
      </w:pPr>
      <w:r>
        <w:rPr>
          <w:color w:val="002060"/>
        </w:rPr>
        <w:t>BULDOG T.N.T. LUCREZIA – ACLI MANTOVANI CALCIO A 5</w:t>
      </w:r>
    </w:p>
    <w:p w14:paraId="5C845705" w14:textId="4B641178" w:rsidR="005301AB" w:rsidRDefault="005301AB" w:rsidP="005301AB">
      <w:pPr>
        <w:pStyle w:val="LndNormale1"/>
        <w:divId w:val="527259509"/>
        <w:rPr>
          <w:color w:val="002060"/>
        </w:rPr>
      </w:pPr>
      <w:r>
        <w:rPr>
          <w:color w:val="002060"/>
        </w:rPr>
        <w:t>FFJ CALCIO A 5 – SPORTFLY ARL</w:t>
      </w:r>
    </w:p>
    <w:p w14:paraId="6515B2ED" w14:textId="03AE4924" w:rsidR="005301AB" w:rsidRDefault="005301AB" w:rsidP="004F3BCA">
      <w:pPr>
        <w:pStyle w:val="LndNormale1"/>
        <w:divId w:val="527259509"/>
        <w:rPr>
          <w:color w:val="002060"/>
        </w:rPr>
      </w:pPr>
      <w:r>
        <w:rPr>
          <w:color w:val="002060"/>
        </w:rPr>
        <w:t>ITALSERVICE C5 sq.B – PIANACCIO</w:t>
      </w:r>
    </w:p>
    <w:p w14:paraId="50388E1E" w14:textId="67B075FA" w:rsidR="00D76C94" w:rsidRDefault="00D76C94" w:rsidP="004F3BCA">
      <w:pPr>
        <w:pStyle w:val="LndNormale1"/>
        <w:divId w:val="527259509"/>
        <w:rPr>
          <w:color w:val="002060"/>
        </w:rPr>
      </w:pPr>
    </w:p>
    <w:p w14:paraId="0FEF44ED" w14:textId="41B80257" w:rsidR="00EF3FAD" w:rsidRDefault="00EF3FAD" w:rsidP="004F3BCA">
      <w:pPr>
        <w:pStyle w:val="LndNormale1"/>
        <w:divId w:val="527259509"/>
        <w:rPr>
          <w:color w:val="002060"/>
        </w:rPr>
      </w:pPr>
      <w:r w:rsidRPr="00EF3FAD">
        <w:rPr>
          <w:b/>
          <w:bCs/>
          <w:color w:val="002060"/>
        </w:rPr>
        <w:t>Le suddette gare saranno recuperate nei giorni 16</w:t>
      </w:r>
      <w:r>
        <w:rPr>
          <w:b/>
          <w:bCs/>
          <w:color w:val="002060"/>
        </w:rPr>
        <w:t xml:space="preserve">, </w:t>
      </w:r>
      <w:r w:rsidRPr="00EF3FAD">
        <w:rPr>
          <w:b/>
          <w:bCs/>
          <w:color w:val="002060"/>
        </w:rPr>
        <w:t>17</w:t>
      </w:r>
      <w:r w:rsidR="00832D6D">
        <w:rPr>
          <w:b/>
          <w:bCs/>
          <w:color w:val="002060"/>
        </w:rPr>
        <w:t xml:space="preserve">, </w:t>
      </w:r>
      <w:r>
        <w:rPr>
          <w:b/>
          <w:bCs/>
          <w:color w:val="002060"/>
        </w:rPr>
        <w:t>18</w:t>
      </w:r>
      <w:r w:rsidR="00832D6D">
        <w:rPr>
          <w:b/>
          <w:bCs/>
          <w:color w:val="002060"/>
        </w:rPr>
        <w:t xml:space="preserve"> e 19</w:t>
      </w:r>
      <w:r>
        <w:rPr>
          <w:b/>
          <w:bCs/>
          <w:color w:val="002060"/>
        </w:rPr>
        <w:t xml:space="preserve"> </w:t>
      </w:r>
      <w:r w:rsidRPr="00EF3FAD">
        <w:rPr>
          <w:b/>
          <w:bCs/>
          <w:color w:val="002060"/>
        </w:rPr>
        <w:t>marzo pp.vv.</w:t>
      </w:r>
      <w:r w:rsidR="00832D6D">
        <w:rPr>
          <w:b/>
          <w:bCs/>
          <w:color w:val="002060"/>
        </w:rPr>
        <w:t xml:space="preserve"> come da programma gare riportato nell’apposito paragrafo</w:t>
      </w:r>
      <w:r w:rsidR="003D0261">
        <w:rPr>
          <w:b/>
          <w:bCs/>
          <w:color w:val="002060"/>
        </w:rPr>
        <w:t>.</w:t>
      </w:r>
    </w:p>
    <w:p w14:paraId="4891DCD9" w14:textId="2BDB8430" w:rsidR="00EF3FAD" w:rsidRDefault="00EF3FAD" w:rsidP="004F3BCA">
      <w:pPr>
        <w:pStyle w:val="LndNormale1"/>
        <w:divId w:val="527259509"/>
        <w:rPr>
          <w:color w:val="002060"/>
        </w:rPr>
      </w:pPr>
    </w:p>
    <w:p w14:paraId="1F6AF77C" w14:textId="69AF77C2" w:rsidR="003D0261" w:rsidRPr="003D0261" w:rsidRDefault="003D0261" w:rsidP="003D0261">
      <w:pPr>
        <w:pStyle w:val="LndNormale1"/>
        <w:divId w:val="527259509"/>
        <w:rPr>
          <w:b/>
          <w:bCs/>
          <w:i/>
          <w:iCs/>
          <w:color w:val="002060"/>
        </w:rPr>
      </w:pPr>
      <w:r w:rsidRPr="003D0261">
        <w:rPr>
          <w:b/>
          <w:bCs/>
          <w:i/>
          <w:iCs/>
          <w:color w:val="002060"/>
        </w:rPr>
        <w:t xml:space="preserve">* essendo una gara riguardante l’ultima giornata e avendo rilevanza ai sensi della classifica sarà disputata il 9 marzo come programma gare riportato nell’apposito paragrafo. </w:t>
      </w:r>
    </w:p>
    <w:p w14:paraId="0289667B" w14:textId="40C4FD96" w:rsidR="003D0261" w:rsidRDefault="003D0261" w:rsidP="003D0261">
      <w:pPr>
        <w:pStyle w:val="LndNormale1"/>
        <w:divId w:val="527259509"/>
        <w:rPr>
          <w:color w:val="002060"/>
        </w:rPr>
      </w:pPr>
    </w:p>
    <w:p w14:paraId="60414D24" w14:textId="77777777" w:rsidR="005C5C61" w:rsidRDefault="005C5C61" w:rsidP="003D0261">
      <w:pPr>
        <w:pStyle w:val="LndNormale1"/>
        <w:divId w:val="527259509"/>
        <w:rPr>
          <w:color w:val="002060"/>
        </w:rPr>
      </w:pPr>
    </w:p>
    <w:p w14:paraId="2365DB42" w14:textId="77777777" w:rsidR="00985118" w:rsidRDefault="00985118" w:rsidP="00985118">
      <w:pPr>
        <w:pStyle w:val="LndNormale1"/>
        <w:divId w:val="527259509"/>
        <w:rPr>
          <w:b/>
          <w:bCs/>
          <w:color w:val="002060"/>
          <w:sz w:val="24"/>
          <w:szCs w:val="24"/>
        </w:rPr>
      </w:pPr>
      <w:r>
        <w:rPr>
          <w:b/>
          <w:bCs/>
          <w:color w:val="002060"/>
          <w:sz w:val="24"/>
          <w:szCs w:val="24"/>
        </w:rPr>
        <w:t>CAMPIONATI PROVINCIALI CALCIO A CINQUE SERIE D</w:t>
      </w:r>
    </w:p>
    <w:p w14:paraId="42491EA0" w14:textId="763FFF6A" w:rsidR="00985118" w:rsidRPr="005301AB" w:rsidRDefault="00985118" w:rsidP="00985118">
      <w:pPr>
        <w:pStyle w:val="LndNormale1"/>
        <w:divId w:val="527259509"/>
        <w:rPr>
          <w:i/>
          <w:iCs/>
          <w:color w:val="002060"/>
        </w:rPr>
      </w:pPr>
      <w:r w:rsidRPr="005301AB">
        <w:rPr>
          <w:b/>
          <w:bCs/>
          <w:i/>
          <w:iCs/>
          <w:color w:val="002060"/>
        </w:rPr>
        <w:t>GIRONE “</w:t>
      </w:r>
      <w:r>
        <w:rPr>
          <w:b/>
          <w:bCs/>
          <w:i/>
          <w:iCs/>
          <w:color w:val="002060"/>
        </w:rPr>
        <w:t>A</w:t>
      </w:r>
      <w:r w:rsidRPr="005301AB">
        <w:rPr>
          <w:b/>
          <w:bCs/>
          <w:i/>
          <w:iCs/>
          <w:color w:val="002060"/>
        </w:rPr>
        <w:t>”</w:t>
      </w:r>
    </w:p>
    <w:p w14:paraId="0A28C44F" w14:textId="41ECE821" w:rsidR="00985118" w:rsidRDefault="00985118" w:rsidP="00985118">
      <w:pPr>
        <w:pStyle w:val="LndNormale1"/>
        <w:divId w:val="527259509"/>
        <w:rPr>
          <w:color w:val="002060"/>
        </w:rPr>
      </w:pPr>
      <w:r>
        <w:rPr>
          <w:color w:val="002060"/>
        </w:rPr>
        <w:t>TUTTE LE GARE SONO RINVIATE</w:t>
      </w:r>
    </w:p>
    <w:p w14:paraId="3892073D" w14:textId="552C936A" w:rsidR="00985118" w:rsidRDefault="00985118" w:rsidP="00985118">
      <w:pPr>
        <w:pStyle w:val="LndNormale1"/>
        <w:divId w:val="527259509"/>
        <w:rPr>
          <w:color w:val="002060"/>
        </w:rPr>
      </w:pPr>
    </w:p>
    <w:p w14:paraId="2A2024B2" w14:textId="7C611A7A" w:rsidR="00985118" w:rsidRPr="00985118" w:rsidRDefault="00985118" w:rsidP="00985118">
      <w:pPr>
        <w:pStyle w:val="LndNormale1"/>
        <w:divId w:val="527259509"/>
        <w:rPr>
          <w:i/>
          <w:iCs/>
          <w:color w:val="002060"/>
        </w:rPr>
      </w:pPr>
      <w:r w:rsidRPr="00985118">
        <w:rPr>
          <w:i/>
          <w:iCs/>
          <w:color w:val="002060"/>
        </w:rPr>
        <w:t>Si disputeranno invece regolarmente tutte le gare dei gironi “B”, “C”, “D”, “E”.</w:t>
      </w:r>
    </w:p>
    <w:p w14:paraId="3441A7DE" w14:textId="77777777" w:rsidR="00985118" w:rsidRDefault="00985118" w:rsidP="00985118">
      <w:pPr>
        <w:pStyle w:val="LndNormale1"/>
        <w:divId w:val="527259509"/>
        <w:rPr>
          <w:color w:val="002060"/>
        </w:rPr>
      </w:pPr>
    </w:p>
    <w:p w14:paraId="7F00B59A" w14:textId="2669110F" w:rsidR="00D76C94" w:rsidRPr="004F3BCA" w:rsidRDefault="00D76C94" w:rsidP="00D76C94">
      <w:pPr>
        <w:pStyle w:val="TITOLOCAMPIONATO"/>
        <w:shd w:val="clear" w:color="auto" w:fill="FFFF00"/>
        <w:spacing w:before="80" w:after="40"/>
        <w:divId w:val="527259509"/>
        <w:rPr>
          <w:color w:val="002060"/>
        </w:rPr>
      </w:pPr>
      <w:r>
        <w:rPr>
          <w:color w:val="002060"/>
        </w:rPr>
        <w:t>RECUPERO</w:t>
      </w:r>
      <w:r w:rsidRPr="004F3BCA">
        <w:rPr>
          <w:color w:val="002060"/>
        </w:rPr>
        <w:t xml:space="preserve"> GARE</w:t>
      </w:r>
    </w:p>
    <w:p w14:paraId="5943C39D" w14:textId="2578F70C" w:rsidR="00D76C94" w:rsidRDefault="00D76C94" w:rsidP="00D76C94">
      <w:pPr>
        <w:pStyle w:val="LndNormale1"/>
        <w:divId w:val="527259509"/>
        <w:rPr>
          <w:color w:val="002060"/>
        </w:rPr>
      </w:pPr>
      <w:r>
        <w:rPr>
          <w:color w:val="002060"/>
        </w:rPr>
        <w:t>Le gare dei Campionati Regionali</w:t>
      </w:r>
      <w:r w:rsidR="002321D7">
        <w:rPr>
          <w:color w:val="002060"/>
        </w:rPr>
        <w:t xml:space="preserve"> di Calcio a Cinque</w:t>
      </w:r>
      <w:r>
        <w:rPr>
          <w:color w:val="002060"/>
        </w:rPr>
        <w:t xml:space="preserve"> di </w:t>
      </w:r>
      <w:r w:rsidRPr="002321D7">
        <w:rPr>
          <w:b/>
          <w:bCs/>
          <w:color w:val="002060"/>
        </w:rPr>
        <w:t>Serie C1, Serie C2, Femminile, Under 21, Under 19, Under 17 girone Gold e Under 15</w:t>
      </w:r>
      <w:r>
        <w:rPr>
          <w:color w:val="002060"/>
        </w:rPr>
        <w:t xml:space="preserve"> rinivate a seguito dell’ordinanza n° 1 del 25/02/2020 della Regione Marche programmate nei giorni 28, 29 febbraio e 1 marzo uu.ss. saranno </w:t>
      </w:r>
      <w:r w:rsidRPr="002321D7">
        <w:rPr>
          <w:b/>
          <w:bCs/>
          <w:color w:val="002060"/>
        </w:rPr>
        <w:t>recuperate nei giorni 13, 14 e 15 marzo pp.vv.</w:t>
      </w:r>
      <w:r>
        <w:rPr>
          <w:color w:val="002060"/>
        </w:rPr>
        <w:t xml:space="preserve"> con giorni, orari e campi come da calendario. </w:t>
      </w:r>
    </w:p>
    <w:p w14:paraId="72A054EC" w14:textId="19A9672A" w:rsidR="00D76C94" w:rsidRDefault="00D76C94" w:rsidP="004F3BCA">
      <w:pPr>
        <w:pStyle w:val="LndNormale1"/>
        <w:divId w:val="527259509"/>
        <w:rPr>
          <w:color w:val="002060"/>
        </w:rPr>
      </w:pPr>
    </w:p>
    <w:p w14:paraId="5334BE71" w14:textId="29020491" w:rsidR="002321D7" w:rsidRDefault="002321D7" w:rsidP="002321D7">
      <w:pPr>
        <w:pStyle w:val="LndNormale1"/>
        <w:divId w:val="527259509"/>
        <w:rPr>
          <w:color w:val="002060"/>
        </w:rPr>
      </w:pPr>
      <w:r>
        <w:rPr>
          <w:color w:val="002060"/>
        </w:rPr>
        <w:t xml:space="preserve">Le gare del Campionato Regionale di Calcio a Cinque </w:t>
      </w:r>
      <w:r w:rsidRPr="002321D7">
        <w:rPr>
          <w:b/>
          <w:bCs/>
          <w:color w:val="002060"/>
        </w:rPr>
        <w:t>Under 17 giron</w:t>
      </w:r>
      <w:r>
        <w:rPr>
          <w:b/>
          <w:bCs/>
          <w:color w:val="002060"/>
        </w:rPr>
        <w:t>i</w:t>
      </w:r>
      <w:r w:rsidRPr="002321D7">
        <w:rPr>
          <w:b/>
          <w:bCs/>
          <w:color w:val="002060"/>
        </w:rPr>
        <w:t xml:space="preserve"> </w:t>
      </w:r>
      <w:r>
        <w:rPr>
          <w:b/>
          <w:bCs/>
          <w:color w:val="002060"/>
        </w:rPr>
        <w:t xml:space="preserve">“Silver – A” e “Silver – B” </w:t>
      </w:r>
      <w:r>
        <w:rPr>
          <w:color w:val="002060"/>
        </w:rPr>
        <w:t xml:space="preserve">rinivate a seguito dell’ordinanza n° 1 del 25/02/2020 della Regione Marche programmate nei giorni 29 </w:t>
      </w:r>
      <w:r>
        <w:rPr>
          <w:color w:val="002060"/>
        </w:rPr>
        <w:lastRenderedPageBreak/>
        <w:t xml:space="preserve">febbraio e 1 marzo uu.ss., essendo relative all’ultima giornata, saranno </w:t>
      </w:r>
      <w:r w:rsidRPr="002321D7">
        <w:rPr>
          <w:b/>
          <w:bCs/>
          <w:color w:val="002060"/>
        </w:rPr>
        <w:t xml:space="preserve">recuperate nei giorni </w:t>
      </w:r>
      <w:r>
        <w:rPr>
          <w:b/>
          <w:bCs/>
          <w:color w:val="002060"/>
        </w:rPr>
        <w:t>7</w:t>
      </w:r>
      <w:r w:rsidRPr="002321D7">
        <w:rPr>
          <w:b/>
          <w:bCs/>
          <w:color w:val="002060"/>
        </w:rPr>
        <w:t xml:space="preserve"> e </w:t>
      </w:r>
      <w:r>
        <w:rPr>
          <w:b/>
          <w:bCs/>
          <w:color w:val="002060"/>
        </w:rPr>
        <w:t>8</w:t>
      </w:r>
      <w:r w:rsidRPr="002321D7">
        <w:rPr>
          <w:b/>
          <w:bCs/>
          <w:color w:val="002060"/>
        </w:rPr>
        <w:t xml:space="preserve"> marzo pp.vv.</w:t>
      </w:r>
      <w:r>
        <w:rPr>
          <w:color w:val="002060"/>
        </w:rPr>
        <w:t xml:space="preserve"> con giorni, orari e campi come da calendario. </w:t>
      </w:r>
    </w:p>
    <w:p w14:paraId="12E76C5C" w14:textId="2547A535" w:rsidR="002321D7" w:rsidRDefault="002321D7" w:rsidP="004F3BCA">
      <w:pPr>
        <w:pStyle w:val="LndNormale1"/>
        <w:divId w:val="527259509"/>
        <w:rPr>
          <w:color w:val="002060"/>
        </w:rPr>
      </w:pPr>
    </w:p>
    <w:p w14:paraId="47DB2F8D" w14:textId="53E8AB43" w:rsidR="002321D7" w:rsidRPr="002321D7" w:rsidRDefault="002321D7" w:rsidP="002321D7">
      <w:pPr>
        <w:pStyle w:val="LndNormale1"/>
        <w:divId w:val="527259509"/>
        <w:rPr>
          <w:bCs/>
          <w:i/>
          <w:iCs/>
          <w:color w:val="002060"/>
          <w:szCs w:val="22"/>
        </w:rPr>
      </w:pPr>
      <w:r w:rsidRPr="002321D7">
        <w:rPr>
          <w:bCs/>
          <w:i/>
          <w:iCs/>
          <w:color w:val="002060"/>
          <w:szCs w:val="22"/>
        </w:rPr>
        <w:t>Alla luce di quanto sopra, le richieste di variazione, pervenute alla data odierna, non sono state prese in considerazione in virtù dello spostamento della data di effettuazione della gara, per cui debbono TUTTE essere riproposte con le consuete modalità.</w:t>
      </w:r>
    </w:p>
    <w:p w14:paraId="48999AF9" w14:textId="1E311E03" w:rsidR="002321D7" w:rsidRDefault="002321D7" w:rsidP="004F3BCA">
      <w:pPr>
        <w:pStyle w:val="LndNormale1"/>
        <w:divId w:val="527259509"/>
        <w:rPr>
          <w:color w:val="002060"/>
        </w:rPr>
      </w:pPr>
    </w:p>
    <w:p w14:paraId="5D591E19" w14:textId="5DD0E5F8" w:rsidR="00EF3FAD" w:rsidRDefault="00472FD2" w:rsidP="004F3BCA">
      <w:pPr>
        <w:pStyle w:val="LndNormale1"/>
        <w:divId w:val="527259509"/>
        <w:rPr>
          <w:color w:val="002060"/>
        </w:rPr>
      </w:pPr>
      <w:r>
        <w:rPr>
          <w:color w:val="002060"/>
        </w:rPr>
        <w:t>Vista la disposizione dei recuperi</w:t>
      </w:r>
      <w:r w:rsidR="00EF3FAD">
        <w:rPr>
          <w:color w:val="002060"/>
        </w:rPr>
        <w:t xml:space="preserve"> come sopra esposto, lo Stage 3 di allenamento delle Rappresentative Regionali sarà articolato in numero due allenamenti che saranno programmati nei giorni Lunedì 9 marzo e Martedì 10 marzo pp.vv. </w:t>
      </w:r>
    </w:p>
    <w:p w14:paraId="06C9402A" w14:textId="7DAA4814" w:rsidR="00EF3FAD" w:rsidRDefault="00EF3FAD" w:rsidP="004F3BCA">
      <w:pPr>
        <w:pStyle w:val="LndNormale1"/>
        <w:divId w:val="527259509"/>
        <w:rPr>
          <w:color w:val="002060"/>
        </w:rPr>
      </w:pPr>
    </w:p>
    <w:p w14:paraId="6A6F1A9F" w14:textId="4ED97D52" w:rsidR="002C6564" w:rsidRPr="004F3BCA" w:rsidRDefault="002C6564" w:rsidP="002C6564">
      <w:pPr>
        <w:pStyle w:val="TITOLOCAMPIONATO"/>
        <w:shd w:val="clear" w:color="auto" w:fill="FFFF00"/>
        <w:spacing w:before="80" w:after="40"/>
        <w:divId w:val="527259509"/>
        <w:rPr>
          <w:color w:val="002060"/>
        </w:rPr>
      </w:pPr>
      <w:r>
        <w:rPr>
          <w:color w:val="002060"/>
        </w:rPr>
        <w:t>PROGRAMMA GARE</w:t>
      </w:r>
    </w:p>
    <w:p w14:paraId="5A437A46" w14:textId="3D56D6B3" w:rsidR="002C6564" w:rsidRPr="002C6564" w:rsidRDefault="002C6564" w:rsidP="002C6564">
      <w:pPr>
        <w:pStyle w:val="LndNormale1"/>
        <w:divId w:val="527259509"/>
        <w:rPr>
          <w:b/>
          <w:bCs/>
          <w:color w:val="002060"/>
        </w:rPr>
      </w:pPr>
      <w:r w:rsidRPr="002C6564">
        <w:rPr>
          <w:b/>
          <w:bCs/>
          <w:color w:val="002060"/>
        </w:rPr>
        <w:t>Visti i rinvii e le modalità di recupero delle gare disposti negli appositi paragrafi del presente Comunicato Ufficiale, si pubblica di seguito il programma gare aggiornato.</w:t>
      </w:r>
    </w:p>
    <w:p w14:paraId="4777767B" w14:textId="33412FC4" w:rsidR="002C6564" w:rsidRPr="002C6564" w:rsidRDefault="002C6564" w:rsidP="002C6564">
      <w:pPr>
        <w:pStyle w:val="LndNormale1"/>
        <w:divId w:val="527259509"/>
        <w:rPr>
          <w:i/>
          <w:iCs/>
          <w:color w:val="002060"/>
        </w:rPr>
      </w:pPr>
      <w:r w:rsidRPr="002C6564">
        <w:rPr>
          <w:i/>
          <w:iCs/>
          <w:color w:val="002060"/>
        </w:rPr>
        <w:t>Si pregano tutte le Società di controllarlo attentamente e di procedere alle eventuali richieste di variazione nei modi e nei tempi stabiliti.</w:t>
      </w:r>
    </w:p>
    <w:p w14:paraId="22E6E6F1" w14:textId="77777777" w:rsidR="002C6564" w:rsidRDefault="002C6564" w:rsidP="004F3BCA">
      <w:pPr>
        <w:pStyle w:val="LndNormale1"/>
        <w:divId w:val="527259509"/>
        <w:rPr>
          <w:b/>
          <w:bCs/>
          <w:color w:val="002060"/>
          <w:sz w:val="36"/>
          <w:szCs w:val="36"/>
        </w:rPr>
      </w:pPr>
    </w:p>
    <w:p w14:paraId="6D4E09B7" w14:textId="4E97E8E4" w:rsidR="00EF3FAD" w:rsidRPr="002C6564" w:rsidRDefault="002C6564" w:rsidP="002C6564">
      <w:pPr>
        <w:pStyle w:val="LndNormale1"/>
        <w:jc w:val="center"/>
        <w:divId w:val="527259509"/>
        <w:rPr>
          <w:b/>
          <w:bCs/>
          <w:color w:val="002060"/>
          <w:sz w:val="36"/>
          <w:szCs w:val="36"/>
        </w:rPr>
      </w:pPr>
      <w:r>
        <w:rPr>
          <w:b/>
          <w:bCs/>
          <w:color w:val="002060"/>
          <w:sz w:val="36"/>
          <w:szCs w:val="36"/>
        </w:rPr>
        <w:t>GARE DAL 06 AL 0</w:t>
      </w:r>
      <w:r w:rsidR="00DB7C4A">
        <w:rPr>
          <w:b/>
          <w:bCs/>
          <w:color w:val="002060"/>
          <w:sz w:val="36"/>
          <w:szCs w:val="36"/>
        </w:rPr>
        <w:t>9</w:t>
      </w:r>
      <w:r>
        <w:rPr>
          <w:b/>
          <w:bCs/>
          <w:color w:val="002060"/>
          <w:sz w:val="36"/>
          <w:szCs w:val="36"/>
        </w:rPr>
        <w:t xml:space="preserve"> MARZO 2020</w:t>
      </w:r>
    </w:p>
    <w:p w14:paraId="0C14A11D"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CALCIO A CINQUE SERIE C1</w:t>
      </w:r>
    </w:p>
    <w:p w14:paraId="0E7585A4" w14:textId="77777777" w:rsidR="00554B32" w:rsidRPr="00E20200" w:rsidRDefault="00554B32" w:rsidP="00554B32">
      <w:pPr>
        <w:pStyle w:val="breakline"/>
        <w:divId w:val="527259509"/>
        <w:rPr>
          <w:color w:val="002060"/>
        </w:rPr>
      </w:pPr>
    </w:p>
    <w:p w14:paraId="4D94AF95" w14:textId="77777777" w:rsidR="00554B32" w:rsidRPr="00E20200" w:rsidRDefault="00554B32" w:rsidP="00554B32">
      <w:pPr>
        <w:pStyle w:val="breakline"/>
        <w:divId w:val="527259509"/>
        <w:rPr>
          <w:color w:val="002060"/>
        </w:rPr>
      </w:pPr>
    </w:p>
    <w:p w14:paraId="5C20BA26" w14:textId="77777777" w:rsidR="00554B32" w:rsidRPr="00E20200" w:rsidRDefault="00554B32" w:rsidP="00554B32">
      <w:pPr>
        <w:pStyle w:val="SOTTOTITOLOCAMPIONATO1"/>
        <w:divId w:val="527259509"/>
        <w:rPr>
          <w:color w:val="002060"/>
        </w:rPr>
      </w:pPr>
      <w:r w:rsidRPr="00E2020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8"/>
        <w:gridCol w:w="385"/>
        <w:gridCol w:w="898"/>
        <w:gridCol w:w="1198"/>
        <w:gridCol w:w="1559"/>
        <w:gridCol w:w="1542"/>
      </w:tblGrid>
      <w:tr w:rsidR="00554B32" w:rsidRPr="00E20200" w14:paraId="0E17EDD9" w14:textId="77777777" w:rsidTr="00EF3FAD">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22788" w14:textId="77777777" w:rsidR="00554B32" w:rsidRPr="00E20200" w:rsidRDefault="00554B32" w:rsidP="00EF3FAD">
            <w:pPr>
              <w:pStyle w:val="HEADERTABELLA"/>
              <w:rPr>
                <w:color w:val="002060"/>
              </w:rPr>
            </w:pPr>
            <w:r w:rsidRPr="00E20200">
              <w:rPr>
                <w:color w:val="002060"/>
              </w:rP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3838A"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A3E25"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ED268" w14:textId="77777777" w:rsidR="00554B32" w:rsidRPr="00E20200" w:rsidRDefault="00554B32" w:rsidP="00EF3FAD">
            <w:pPr>
              <w:pStyle w:val="HEADERTABELLA"/>
              <w:rPr>
                <w:color w:val="002060"/>
              </w:rPr>
            </w:pPr>
            <w:r w:rsidRPr="00E20200">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2AA5C3" w14:textId="77777777" w:rsidR="00554B32" w:rsidRPr="00E20200" w:rsidRDefault="00554B32" w:rsidP="00EF3FAD">
            <w:pPr>
              <w:pStyle w:val="HEADERTABELLA"/>
              <w:rPr>
                <w:color w:val="002060"/>
              </w:rPr>
            </w:pPr>
            <w:r w:rsidRPr="00E20200">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261CB4" w14:textId="77777777" w:rsidR="00554B32" w:rsidRPr="00E20200" w:rsidRDefault="00554B32" w:rsidP="00EF3FAD">
            <w:pPr>
              <w:pStyle w:val="HEADERTABELLA"/>
              <w:rPr>
                <w:color w:val="002060"/>
              </w:rPr>
            </w:pPr>
            <w:r w:rsidRPr="00E20200">
              <w:rPr>
                <w:color w:val="002060"/>
              </w:rPr>
              <w:t>Localita' 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810C4"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0E2E3BC" w14:textId="77777777" w:rsidTr="00EF3FAD">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0C4B9D" w14:textId="77777777" w:rsidR="00554B32" w:rsidRPr="00E20200" w:rsidRDefault="00554B32" w:rsidP="00EF3FAD">
            <w:pPr>
              <w:pStyle w:val="ROWTABELLA"/>
              <w:rPr>
                <w:color w:val="002060"/>
              </w:rPr>
            </w:pPr>
            <w:r w:rsidRPr="00E20200">
              <w:rPr>
                <w:color w:val="002060"/>
              </w:rPr>
              <w:t>JESI CALCIO A 5</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14:paraId="3DBD9F33" w14:textId="77777777" w:rsidR="00554B32" w:rsidRPr="00E20200" w:rsidRDefault="00554B32" w:rsidP="00EF3FAD">
            <w:pPr>
              <w:pStyle w:val="ROWTABELLA"/>
              <w:rPr>
                <w:color w:val="002060"/>
              </w:rPr>
            </w:pPr>
            <w:r w:rsidRPr="00E20200">
              <w:rPr>
                <w:color w:val="002060"/>
              </w:rPr>
              <w:t>PIANACCIO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2E914736" w14:textId="77777777" w:rsidR="00554B32" w:rsidRPr="00E20200" w:rsidRDefault="00554B32" w:rsidP="00EF3FAD">
            <w:pPr>
              <w:pStyle w:val="ROWTABELLA"/>
              <w:jc w:val="center"/>
              <w:rPr>
                <w:color w:val="002060"/>
              </w:rPr>
            </w:pPr>
            <w:r w:rsidRPr="00E20200">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1665BABC" w14:textId="77777777" w:rsidR="00554B32" w:rsidRPr="00E20200" w:rsidRDefault="00554B32" w:rsidP="00EF3FAD">
            <w:pPr>
              <w:pStyle w:val="ROWTABELLA"/>
              <w:rPr>
                <w:color w:val="002060"/>
              </w:rPr>
            </w:pPr>
            <w:r w:rsidRPr="00E20200">
              <w:rPr>
                <w:color w:val="002060"/>
              </w:rPr>
              <w:t>06/03/2020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7B98926" w14:textId="77777777" w:rsidR="00554B32" w:rsidRPr="00E20200" w:rsidRDefault="00554B32" w:rsidP="00EF3FAD">
            <w:pPr>
              <w:pStyle w:val="ROWTABELLA"/>
              <w:rPr>
                <w:color w:val="002060"/>
              </w:rPr>
            </w:pPr>
            <w:r w:rsidRPr="00E20200">
              <w:rPr>
                <w:color w:val="002060"/>
              </w:rPr>
              <w:t>5008 PALESTRA RAFFAELA CARBONARI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tcPr>
          <w:p w14:paraId="03CF6241" w14:textId="77777777" w:rsidR="00554B32" w:rsidRPr="00E20200" w:rsidRDefault="00554B32" w:rsidP="00EF3FAD">
            <w:pPr>
              <w:pStyle w:val="ROWTABELLA"/>
              <w:rPr>
                <w:color w:val="002060"/>
              </w:rPr>
            </w:pPr>
            <w:r w:rsidRPr="00E20200">
              <w:rPr>
                <w:color w:val="002060"/>
              </w:rPr>
              <w:t>JESI</w:t>
            </w:r>
          </w:p>
        </w:tc>
        <w:tc>
          <w:tcPr>
            <w:tcW w:w="1542"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91D39" w14:textId="77777777" w:rsidR="00554B32" w:rsidRPr="00E20200" w:rsidRDefault="00554B32" w:rsidP="00EF3FAD">
            <w:pPr>
              <w:pStyle w:val="ROWTABELLA"/>
              <w:rPr>
                <w:color w:val="002060"/>
              </w:rPr>
            </w:pPr>
            <w:r w:rsidRPr="00E20200">
              <w:rPr>
                <w:color w:val="002060"/>
              </w:rPr>
              <w:t>VIA DEI TESSITORI</w:t>
            </w:r>
          </w:p>
        </w:tc>
      </w:tr>
      <w:tr w:rsidR="00554B32" w:rsidRPr="00E20200" w14:paraId="2EFDA7FF"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1B47567A" w14:textId="77777777" w:rsidR="00554B32" w:rsidRPr="00E20200" w:rsidRDefault="00554B32" w:rsidP="00EF3FAD">
            <w:pPr>
              <w:pStyle w:val="ROWTABELLA"/>
              <w:rPr>
                <w:color w:val="002060"/>
              </w:rPr>
            </w:pPr>
            <w:r w:rsidRPr="00E20200">
              <w:rPr>
                <w:color w:val="002060"/>
              </w:rPr>
              <w:t>MONTELUPONE CALCIO A 5</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1ACD3C1F" w14:textId="77777777" w:rsidR="00554B32" w:rsidRPr="00E20200" w:rsidRDefault="00554B32" w:rsidP="00EF3FAD">
            <w:pPr>
              <w:pStyle w:val="ROWTABELLA"/>
              <w:rPr>
                <w:color w:val="002060"/>
              </w:rPr>
            </w:pPr>
            <w:r w:rsidRPr="00E20200">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E884046"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5C1698CE" w14:textId="77777777" w:rsidR="00554B32" w:rsidRPr="00E20200" w:rsidRDefault="00554B32" w:rsidP="00EF3FAD">
            <w:pPr>
              <w:pStyle w:val="ROWTABELLA"/>
              <w:rPr>
                <w:color w:val="002060"/>
              </w:rPr>
            </w:pPr>
            <w:r w:rsidRPr="00E20200">
              <w:rPr>
                <w:color w:val="002060"/>
              </w:rPr>
              <w:t>06/03/2020 21:30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69F0F10C" w14:textId="77777777" w:rsidR="00554B32" w:rsidRPr="00E20200" w:rsidRDefault="00554B32" w:rsidP="00EF3FAD">
            <w:pPr>
              <w:pStyle w:val="ROWTABELLA"/>
              <w:rPr>
                <w:color w:val="002060"/>
              </w:rPr>
            </w:pPr>
            <w:r w:rsidRPr="00E20200">
              <w:rPr>
                <w:color w:val="002060"/>
              </w:rPr>
              <w:t>5262 TENSOSTRUTTURA CALCIO A 5</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5B5C4DDF" w14:textId="77777777" w:rsidR="00554B32" w:rsidRPr="00E20200" w:rsidRDefault="00554B32" w:rsidP="00EF3FAD">
            <w:pPr>
              <w:pStyle w:val="ROWTABELLA"/>
              <w:rPr>
                <w:color w:val="002060"/>
              </w:rPr>
            </w:pPr>
            <w:r w:rsidRPr="00E20200">
              <w:rPr>
                <w:color w:val="002060"/>
              </w:rPr>
              <w:t>MONTELUPONE</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7F244F28" w14:textId="77777777" w:rsidR="00554B32" w:rsidRPr="00E20200" w:rsidRDefault="00554B32" w:rsidP="00EF3FAD">
            <w:pPr>
              <w:pStyle w:val="ROWTABELLA"/>
              <w:rPr>
                <w:color w:val="002060"/>
              </w:rPr>
            </w:pPr>
            <w:r w:rsidRPr="00E20200">
              <w:rPr>
                <w:color w:val="002060"/>
              </w:rPr>
              <w:t>VIA ALESSANDRO MANZONI</w:t>
            </w:r>
          </w:p>
        </w:tc>
      </w:tr>
      <w:tr w:rsidR="00554B32" w:rsidRPr="00E20200" w14:paraId="7216709F"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54229BDB" w14:textId="77777777" w:rsidR="00554B32" w:rsidRPr="00E20200" w:rsidRDefault="00554B32" w:rsidP="00EF3FAD">
            <w:pPr>
              <w:pStyle w:val="ROWTABELLA"/>
              <w:rPr>
                <w:color w:val="002060"/>
              </w:rPr>
            </w:pPr>
            <w:r w:rsidRPr="00E20200">
              <w:rPr>
                <w:color w:val="002060"/>
              </w:rPr>
              <w:t>OSTRENSE</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4EC1FF91" w14:textId="77777777" w:rsidR="00554B32" w:rsidRPr="00E20200" w:rsidRDefault="00554B32" w:rsidP="00EF3FAD">
            <w:pPr>
              <w:pStyle w:val="ROWTABELLA"/>
              <w:rPr>
                <w:color w:val="002060"/>
              </w:rPr>
            </w:pPr>
            <w:r w:rsidRPr="00E20200">
              <w:rPr>
                <w:color w:val="002060"/>
              </w:rPr>
              <w:t>FUTSAL POTENZA PICENA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37643CF"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B13FF6A" w14:textId="77777777" w:rsidR="00554B32" w:rsidRPr="00E20200" w:rsidRDefault="00554B32" w:rsidP="00EF3FAD">
            <w:pPr>
              <w:pStyle w:val="ROWTABELLA"/>
              <w:rPr>
                <w:color w:val="002060"/>
              </w:rPr>
            </w:pPr>
            <w:r w:rsidRPr="00E20200">
              <w:rPr>
                <w:color w:val="002060"/>
              </w:rPr>
              <w:t>06/03/2020 21:45</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793A6D94" w14:textId="77777777" w:rsidR="00554B32" w:rsidRPr="00E20200" w:rsidRDefault="00554B32" w:rsidP="00EF3FAD">
            <w:pPr>
              <w:pStyle w:val="ROWTABELLA"/>
              <w:rPr>
                <w:color w:val="002060"/>
              </w:rPr>
            </w:pPr>
            <w:r w:rsidRPr="00E20200">
              <w:rPr>
                <w:color w:val="002060"/>
              </w:rPr>
              <w:t>5080 PALASPORT</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518AD282" w14:textId="77777777" w:rsidR="00554B32" w:rsidRPr="00E20200" w:rsidRDefault="00554B32" w:rsidP="00EF3FAD">
            <w:pPr>
              <w:pStyle w:val="ROWTABELLA"/>
              <w:rPr>
                <w:color w:val="002060"/>
              </w:rPr>
            </w:pPr>
            <w:r w:rsidRPr="00E20200">
              <w:rPr>
                <w:color w:val="002060"/>
              </w:rPr>
              <w:t>OSTRA</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55BA95EC" w14:textId="77777777" w:rsidR="00554B32" w:rsidRPr="00E20200" w:rsidRDefault="00554B32" w:rsidP="00EF3FAD">
            <w:pPr>
              <w:pStyle w:val="ROWTABELLA"/>
              <w:rPr>
                <w:color w:val="002060"/>
              </w:rPr>
            </w:pPr>
            <w:r w:rsidRPr="00E20200">
              <w:rPr>
                <w:color w:val="002060"/>
              </w:rPr>
              <w:t>VIA MATTEOTTI</w:t>
            </w:r>
          </w:p>
        </w:tc>
      </w:tr>
      <w:tr w:rsidR="00554B32" w:rsidRPr="00E20200" w14:paraId="434EF7B5"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60E0ADB9" w14:textId="77777777" w:rsidR="00554B32" w:rsidRPr="00E20200" w:rsidRDefault="00554B32" w:rsidP="00EF3FAD">
            <w:pPr>
              <w:pStyle w:val="ROWTABELLA"/>
              <w:rPr>
                <w:color w:val="002060"/>
              </w:rPr>
            </w:pPr>
            <w:r w:rsidRPr="00E20200">
              <w:rPr>
                <w:color w:val="002060"/>
              </w:rPr>
              <w:t>REAL SAN GIORGIO</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26757CAF" w14:textId="77777777" w:rsidR="00554B32" w:rsidRPr="00E20200" w:rsidRDefault="00554B32" w:rsidP="00EF3FAD">
            <w:pPr>
              <w:pStyle w:val="ROWTABELLA"/>
              <w:rPr>
                <w:color w:val="002060"/>
              </w:rPr>
            </w:pPr>
            <w:r w:rsidRPr="00E20200">
              <w:rPr>
                <w:color w:val="002060"/>
              </w:rPr>
              <w:t>MONTESICURO TRE COLLI</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43CFD53"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2CF1206" w14:textId="77777777" w:rsidR="00554B32" w:rsidRPr="00E20200" w:rsidRDefault="00554B32" w:rsidP="00EF3FAD">
            <w:pPr>
              <w:pStyle w:val="ROWTABELLA"/>
              <w:rPr>
                <w:color w:val="002060"/>
              </w:rPr>
            </w:pPr>
            <w:r w:rsidRPr="00E20200">
              <w:rPr>
                <w:color w:val="002060"/>
              </w:rPr>
              <w:t>06/03/2020 22:00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4CF344D9" w14:textId="77777777" w:rsidR="00554B32" w:rsidRPr="00E20200" w:rsidRDefault="00554B32" w:rsidP="00EF3FAD">
            <w:pPr>
              <w:pStyle w:val="ROWTABELLA"/>
              <w:rPr>
                <w:color w:val="002060"/>
              </w:rPr>
            </w:pPr>
            <w:r w:rsidRPr="00E20200">
              <w:rPr>
                <w:color w:val="002060"/>
              </w:rPr>
              <w:t>5623 PALESTRA SC.MEDIA B.ROSSELLI</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2BA51C6A" w14:textId="77777777" w:rsidR="00554B32" w:rsidRPr="00E20200" w:rsidRDefault="00554B32" w:rsidP="00EF3FAD">
            <w:pPr>
              <w:pStyle w:val="ROWTABELLA"/>
              <w:rPr>
                <w:color w:val="002060"/>
              </w:rPr>
            </w:pPr>
            <w:r w:rsidRPr="00E20200">
              <w:rPr>
                <w:color w:val="002060"/>
              </w:rPr>
              <w:t>PORTO SAN GIORGIO</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783FD157" w14:textId="77777777" w:rsidR="00554B32" w:rsidRPr="00E20200" w:rsidRDefault="00554B32" w:rsidP="00EF3FAD">
            <w:pPr>
              <w:pStyle w:val="ROWTABELLA"/>
              <w:rPr>
                <w:color w:val="002060"/>
              </w:rPr>
            </w:pPr>
            <w:r w:rsidRPr="00E20200">
              <w:rPr>
                <w:color w:val="002060"/>
              </w:rPr>
              <w:t>VIA PIRANDELLO AREA MT.4</w:t>
            </w:r>
          </w:p>
        </w:tc>
      </w:tr>
      <w:tr w:rsidR="00554B32" w:rsidRPr="00E20200" w14:paraId="3154171B"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4781B365" w14:textId="77777777" w:rsidR="00554B32" w:rsidRPr="00E20200" w:rsidRDefault="00554B32" w:rsidP="00EF3FAD">
            <w:pPr>
              <w:pStyle w:val="ROWTABELLA"/>
              <w:rPr>
                <w:color w:val="002060"/>
              </w:rPr>
            </w:pPr>
            <w:r w:rsidRPr="00E20200">
              <w:rPr>
                <w:color w:val="002060"/>
              </w:rPr>
              <w:t>CALCETTO CASTRUM LAURI</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55CBFEF5" w14:textId="77777777" w:rsidR="00554B32" w:rsidRPr="00E20200" w:rsidRDefault="00554B32" w:rsidP="00EF3FAD">
            <w:pPr>
              <w:pStyle w:val="ROWTABELLA"/>
              <w:rPr>
                <w:color w:val="002060"/>
              </w:rPr>
            </w:pPr>
            <w:r w:rsidRPr="00E20200">
              <w:rPr>
                <w:color w:val="002060"/>
              </w:rPr>
              <w:t>OLYMPIA FANO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E00F1F8"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554F7F53" w14:textId="77777777" w:rsidR="00554B32" w:rsidRPr="00E20200" w:rsidRDefault="00554B32" w:rsidP="00EF3FAD">
            <w:pPr>
              <w:pStyle w:val="ROWTABELLA"/>
              <w:rPr>
                <w:color w:val="002060"/>
              </w:rPr>
            </w:pPr>
            <w:r w:rsidRPr="00E20200">
              <w:rPr>
                <w:color w:val="002060"/>
              </w:rPr>
              <w:t>07/03/2020 15:00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65D470E3" w14:textId="77777777" w:rsidR="00554B32" w:rsidRPr="00E20200" w:rsidRDefault="00554B32" w:rsidP="00EF3FAD">
            <w:pPr>
              <w:pStyle w:val="ROWTABELLA"/>
              <w:rPr>
                <w:color w:val="002060"/>
              </w:rPr>
            </w:pPr>
            <w:r w:rsidRPr="00E20200">
              <w:rPr>
                <w:color w:val="002060"/>
              </w:rPr>
              <w:t>5284 PALAZZETTO POLIFUNZIONALE</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21FB9739" w14:textId="77777777" w:rsidR="00554B32" w:rsidRPr="00E20200" w:rsidRDefault="00554B32" w:rsidP="00EF3FAD">
            <w:pPr>
              <w:pStyle w:val="ROWTABELLA"/>
              <w:rPr>
                <w:color w:val="002060"/>
              </w:rPr>
            </w:pPr>
            <w:r w:rsidRPr="00E20200">
              <w:rPr>
                <w:color w:val="002060"/>
              </w:rPr>
              <w:t>RIPE SAN GINESIO</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4BE5289E" w14:textId="77777777" w:rsidR="00554B32" w:rsidRPr="00E20200" w:rsidRDefault="00554B32" w:rsidP="00EF3FAD">
            <w:pPr>
              <w:pStyle w:val="ROWTABELLA"/>
              <w:rPr>
                <w:color w:val="002060"/>
              </w:rPr>
            </w:pPr>
            <w:r w:rsidRPr="00E20200">
              <w:rPr>
                <w:color w:val="002060"/>
              </w:rPr>
              <w:t>VIA FAVETO</w:t>
            </w:r>
          </w:p>
        </w:tc>
      </w:tr>
      <w:tr w:rsidR="00554B32" w:rsidRPr="00E20200" w14:paraId="00F558D8" w14:textId="77777777" w:rsidTr="00EF3FAD">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073B42" w14:textId="77777777" w:rsidR="00554B32" w:rsidRPr="00E20200" w:rsidRDefault="00554B32" w:rsidP="00EF3FAD">
            <w:pPr>
              <w:pStyle w:val="ROWTABELLA"/>
              <w:rPr>
                <w:color w:val="002060"/>
              </w:rPr>
            </w:pPr>
            <w:r w:rsidRPr="00E20200">
              <w:rPr>
                <w:color w:val="002060"/>
              </w:rPr>
              <w:t>NUOVA JUVENTINA FFC</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14:paraId="6A78FB49" w14:textId="77777777" w:rsidR="00554B32" w:rsidRPr="00E20200" w:rsidRDefault="00554B32" w:rsidP="00EF3FAD">
            <w:pPr>
              <w:pStyle w:val="ROWTABELLA"/>
              <w:rPr>
                <w:color w:val="002060"/>
              </w:rPr>
            </w:pPr>
            <w:r w:rsidRPr="00E20200">
              <w:rPr>
                <w:color w:val="002060"/>
              </w:rPr>
              <w:t>DINAMIS 1990</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E4D1516"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2E2EB73F" w14:textId="77777777" w:rsidR="00554B32" w:rsidRPr="00E20200" w:rsidRDefault="00554B32" w:rsidP="00EF3FAD">
            <w:pPr>
              <w:pStyle w:val="ROWTABELLA"/>
              <w:rPr>
                <w:color w:val="002060"/>
              </w:rPr>
            </w:pPr>
            <w:r w:rsidRPr="00E20200">
              <w:rPr>
                <w:color w:val="002060"/>
              </w:rPr>
              <w:t>07/03/2020 16:30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138C5F3" w14:textId="77777777" w:rsidR="00554B32" w:rsidRPr="00E20200" w:rsidRDefault="00554B32" w:rsidP="00EF3FAD">
            <w:pPr>
              <w:pStyle w:val="ROWTABELLA"/>
              <w:rPr>
                <w:color w:val="002060"/>
              </w:rPr>
            </w:pPr>
            <w:r w:rsidRPr="00E20200">
              <w:rPr>
                <w:color w:val="002060"/>
              </w:rPr>
              <w:t>5736 CAMPO C/5 "GIUSEPPE TEMPERINI"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EE1DC" w14:textId="77777777" w:rsidR="00554B32" w:rsidRPr="00E20200" w:rsidRDefault="00554B32" w:rsidP="00EF3FAD">
            <w:pPr>
              <w:pStyle w:val="ROWTABELLA"/>
              <w:rPr>
                <w:color w:val="002060"/>
              </w:rPr>
            </w:pPr>
            <w:r w:rsidRPr="00E20200">
              <w:rPr>
                <w:color w:val="002060"/>
              </w:rPr>
              <w:t>MONTEGRANARO</w:t>
            </w:r>
          </w:p>
        </w:tc>
        <w:tc>
          <w:tcPr>
            <w:tcW w:w="1542"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B5B95" w14:textId="77777777" w:rsidR="00554B32" w:rsidRPr="00E20200" w:rsidRDefault="00554B32" w:rsidP="00EF3FAD">
            <w:pPr>
              <w:pStyle w:val="ROWTABELLA"/>
              <w:rPr>
                <w:color w:val="002060"/>
              </w:rPr>
            </w:pPr>
            <w:r w:rsidRPr="00E20200">
              <w:rPr>
                <w:color w:val="002060"/>
              </w:rPr>
              <w:t>VIA B.ROSSI SNC</w:t>
            </w:r>
          </w:p>
        </w:tc>
      </w:tr>
    </w:tbl>
    <w:p w14:paraId="5F5E17BB" w14:textId="77777777" w:rsidR="00554B32" w:rsidRPr="00E20200" w:rsidRDefault="00554B32" w:rsidP="00554B32">
      <w:pPr>
        <w:pStyle w:val="breakline"/>
        <w:divId w:val="527259509"/>
        <w:rPr>
          <w:color w:val="002060"/>
        </w:rPr>
      </w:pPr>
    </w:p>
    <w:p w14:paraId="37C142CB"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CALCIO A CINQUE SERIE C2</w:t>
      </w:r>
    </w:p>
    <w:p w14:paraId="0C2C2D3B" w14:textId="77777777" w:rsidR="00554B32" w:rsidRPr="00E20200" w:rsidRDefault="00554B32" w:rsidP="00554B32">
      <w:pPr>
        <w:pStyle w:val="breakline"/>
        <w:divId w:val="527259509"/>
        <w:rPr>
          <w:color w:val="002060"/>
        </w:rPr>
      </w:pPr>
    </w:p>
    <w:p w14:paraId="15CFEEDA" w14:textId="77777777" w:rsidR="00554B32" w:rsidRPr="00E20200" w:rsidRDefault="00554B32" w:rsidP="00554B32">
      <w:pPr>
        <w:pStyle w:val="breakline"/>
        <w:divId w:val="527259509"/>
        <w:rPr>
          <w:color w:val="002060"/>
        </w:rPr>
      </w:pPr>
    </w:p>
    <w:p w14:paraId="650AE06F" w14:textId="77777777" w:rsidR="00554B32" w:rsidRPr="00E20200" w:rsidRDefault="00554B32" w:rsidP="00554B32">
      <w:pPr>
        <w:pStyle w:val="SOTTOTITOLOCAMPIONATO1"/>
        <w:divId w:val="527259509"/>
        <w:rPr>
          <w:color w:val="002060"/>
        </w:rPr>
      </w:pPr>
      <w:r w:rsidRPr="00E2020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94"/>
        <w:gridCol w:w="385"/>
        <w:gridCol w:w="897"/>
        <w:gridCol w:w="1281"/>
        <w:gridCol w:w="1526"/>
        <w:gridCol w:w="1531"/>
      </w:tblGrid>
      <w:tr w:rsidR="00554B32" w:rsidRPr="00E20200" w14:paraId="62DD18AB" w14:textId="77777777" w:rsidTr="00EF3FAD">
        <w:trPr>
          <w:divId w:val="527259509"/>
        </w:trPr>
        <w:tc>
          <w:tcPr>
            <w:tcW w:w="19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0E7DA" w14:textId="77777777" w:rsidR="00554B32" w:rsidRPr="00E20200" w:rsidRDefault="00554B32" w:rsidP="00EF3FAD">
            <w:pPr>
              <w:pStyle w:val="HEADERTABELLA"/>
              <w:rPr>
                <w:color w:val="002060"/>
              </w:rPr>
            </w:pPr>
            <w:r w:rsidRPr="00E20200">
              <w:rPr>
                <w:color w:val="002060"/>
              </w:rP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DB74C1"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AF2F2" w14:textId="77777777" w:rsidR="00554B32" w:rsidRPr="00E20200" w:rsidRDefault="00554B32" w:rsidP="00EF3FAD">
            <w:pPr>
              <w:pStyle w:val="HEADERTABELLA"/>
              <w:rPr>
                <w:color w:val="002060"/>
              </w:rPr>
            </w:pPr>
            <w:r w:rsidRPr="00E20200">
              <w:rPr>
                <w:color w:val="00206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6F7CC" w14:textId="77777777" w:rsidR="00554B32" w:rsidRPr="00E20200" w:rsidRDefault="00554B32" w:rsidP="00EF3FAD">
            <w:pPr>
              <w:pStyle w:val="HEADERTABELLA"/>
              <w:rPr>
                <w:color w:val="002060"/>
              </w:rPr>
            </w:pPr>
            <w:r w:rsidRPr="00E20200">
              <w:rPr>
                <w:color w:val="002060"/>
              </w:rPr>
              <w:t>Data/Ora</w:t>
            </w:r>
          </w:p>
        </w:tc>
        <w:tc>
          <w:tcPr>
            <w:tcW w:w="12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D0455" w14:textId="77777777" w:rsidR="00554B32" w:rsidRPr="00E20200" w:rsidRDefault="00554B32" w:rsidP="00EF3FAD">
            <w:pPr>
              <w:pStyle w:val="HEADERTABELLA"/>
              <w:rPr>
                <w:color w:val="002060"/>
              </w:rPr>
            </w:pPr>
            <w:r w:rsidRPr="00E20200">
              <w:rPr>
                <w:color w:val="002060"/>
              </w:rPr>
              <w:t>Impianto</w:t>
            </w:r>
          </w:p>
        </w:tc>
        <w:tc>
          <w:tcPr>
            <w:tcW w:w="15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C05B2" w14:textId="77777777" w:rsidR="00554B32" w:rsidRPr="00E20200" w:rsidRDefault="00554B32" w:rsidP="00EF3FAD">
            <w:pPr>
              <w:pStyle w:val="HEADERTABELLA"/>
              <w:rPr>
                <w:color w:val="002060"/>
              </w:rPr>
            </w:pPr>
            <w:r w:rsidRPr="00E20200">
              <w:rPr>
                <w:color w:val="002060"/>
              </w:rPr>
              <w:t>Localita' Impianto</w:t>
            </w:r>
          </w:p>
        </w:tc>
        <w:tc>
          <w:tcPr>
            <w:tcW w:w="15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536F2D"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6203E1B" w14:textId="77777777" w:rsidTr="00EF3FAD">
        <w:trPr>
          <w:divId w:val="527259509"/>
          <w:trHeight w:val="165"/>
        </w:trPr>
        <w:tc>
          <w:tcPr>
            <w:tcW w:w="1986" w:type="dxa"/>
            <w:tcBorders>
              <w:top w:val="outset" w:sz="6" w:space="0" w:color="auto"/>
              <w:left w:val="outset" w:sz="6" w:space="0" w:color="auto"/>
              <w:bottom w:val="nil"/>
              <w:right w:val="nil"/>
            </w:tcBorders>
            <w:tcMar>
              <w:top w:w="20" w:type="dxa"/>
              <w:left w:w="20" w:type="dxa"/>
              <w:bottom w:w="20" w:type="dxa"/>
              <w:right w:w="20" w:type="dxa"/>
            </w:tcMar>
            <w:vAlign w:val="center"/>
          </w:tcPr>
          <w:p w14:paraId="570833C2" w14:textId="77777777" w:rsidR="00554B32" w:rsidRPr="00E20200" w:rsidRDefault="00554B32" w:rsidP="00EF3FAD">
            <w:pPr>
              <w:pStyle w:val="ROWTABELLA"/>
              <w:rPr>
                <w:color w:val="002060"/>
              </w:rPr>
            </w:pPr>
            <w:r w:rsidRPr="00E20200">
              <w:rPr>
                <w:color w:val="002060"/>
              </w:rPr>
              <w:t>ACLI MANTOVANI CALCIO A 5</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tcPr>
          <w:p w14:paraId="70B678EF" w14:textId="77777777" w:rsidR="00554B32" w:rsidRPr="00E20200" w:rsidRDefault="00554B32" w:rsidP="00EF3FAD">
            <w:pPr>
              <w:pStyle w:val="ROWTABELLA"/>
              <w:rPr>
                <w:color w:val="002060"/>
              </w:rPr>
            </w:pPr>
            <w:r w:rsidRPr="00E20200">
              <w:rPr>
                <w:color w:val="002060"/>
              </w:rPr>
              <w:t>VERBENA C5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234A5266" w14:textId="77777777" w:rsidR="00554B32" w:rsidRPr="00E20200" w:rsidRDefault="00554B32" w:rsidP="00EF3FAD">
            <w:pPr>
              <w:pStyle w:val="ROWTABELLA"/>
              <w:jc w:val="center"/>
              <w:rPr>
                <w:color w:val="002060"/>
              </w:rPr>
            </w:pPr>
            <w:r w:rsidRPr="00E20200">
              <w:rPr>
                <w:color w:val="002060"/>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14:paraId="7547EA58" w14:textId="77777777" w:rsidR="00554B32" w:rsidRPr="00E20200" w:rsidRDefault="00554B32" w:rsidP="00EF3FAD">
            <w:pPr>
              <w:pStyle w:val="ROWTABELLA"/>
              <w:rPr>
                <w:color w:val="002060"/>
              </w:rPr>
            </w:pPr>
            <w:r w:rsidRPr="00E20200">
              <w:rPr>
                <w:color w:val="002060"/>
              </w:rPr>
              <w:t>06/03/2020 21:30</w:t>
            </w:r>
          </w:p>
        </w:tc>
        <w:tc>
          <w:tcPr>
            <w:tcW w:w="1281" w:type="dxa"/>
            <w:tcBorders>
              <w:top w:val="outset" w:sz="6" w:space="0" w:color="auto"/>
              <w:left w:val="nil"/>
              <w:bottom w:val="nil"/>
              <w:right w:val="outset" w:sz="6" w:space="0" w:color="auto"/>
            </w:tcBorders>
            <w:tcMar>
              <w:top w:w="20" w:type="dxa"/>
              <w:left w:w="20" w:type="dxa"/>
              <w:bottom w:w="20" w:type="dxa"/>
              <w:right w:w="20" w:type="dxa"/>
            </w:tcMar>
            <w:vAlign w:val="center"/>
          </w:tcPr>
          <w:p w14:paraId="62F62342" w14:textId="77777777" w:rsidR="00554B32" w:rsidRPr="00E20200" w:rsidRDefault="00554B32" w:rsidP="00EF3FAD">
            <w:pPr>
              <w:pStyle w:val="ROWTABELLA"/>
              <w:rPr>
                <w:color w:val="002060"/>
              </w:rPr>
            </w:pPr>
            <w:r w:rsidRPr="00E20200">
              <w:rPr>
                <w:color w:val="002060"/>
              </w:rPr>
              <w:t>5121 "PALAMASSIMO GALEAZZI"</w:t>
            </w:r>
          </w:p>
        </w:tc>
        <w:tc>
          <w:tcPr>
            <w:tcW w:w="1526"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38D65" w14:textId="77777777" w:rsidR="00554B32" w:rsidRPr="00E20200" w:rsidRDefault="00554B32" w:rsidP="00EF3FAD">
            <w:pPr>
              <w:pStyle w:val="ROWTABELLA"/>
              <w:rPr>
                <w:color w:val="002060"/>
              </w:rPr>
            </w:pPr>
            <w:r w:rsidRPr="00E20200">
              <w:rPr>
                <w:color w:val="002060"/>
              </w:rPr>
              <w:t>ANCONA</w:t>
            </w:r>
          </w:p>
        </w:tc>
        <w:tc>
          <w:tcPr>
            <w:tcW w:w="1531" w:type="dxa"/>
            <w:tcBorders>
              <w:top w:val="outset" w:sz="6" w:space="0" w:color="auto"/>
              <w:left w:val="nil"/>
              <w:bottom w:val="nil"/>
              <w:right w:val="outset" w:sz="6" w:space="0" w:color="auto"/>
            </w:tcBorders>
            <w:tcMar>
              <w:top w:w="20" w:type="dxa"/>
              <w:left w:w="20" w:type="dxa"/>
              <w:bottom w:w="20" w:type="dxa"/>
              <w:right w:w="20" w:type="dxa"/>
            </w:tcMar>
            <w:vAlign w:val="center"/>
          </w:tcPr>
          <w:p w14:paraId="5E441D2D" w14:textId="77777777" w:rsidR="00554B32" w:rsidRPr="00E20200" w:rsidRDefault="00554B32" w:rsidP="00EF3FAD">
            <w:pPr>
              <w:pStyle w:val="ROWTABELLA"/>
              <w:rPr>
                <w:color w:val="002060"/>
              </w:rPr>
            </w:pPr>
            <w:r w:rsidRPr="00E20200">
              <w:rPr>
                <w:color w:val="002060"/>
              </w:rPr>
              <w:t>VIA MADRE TERESA DI CALCUTTA</w:t>
            </w:r>
          </w:p>
        </w:tc>
      </w:tr>
      <w:tr w:rsidR="00554B32" w:rsidRPr="00E20200" w14:paraId="3CBC5EC8"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01FD58A0" w14:textId="77777777" w:rsidR="00554B32" w:rsidRPr="00E20200" w:rsidRDefault="00554B32" w:rsidP="00EF3FAD">
            <w:pPr>
              <w:pStyle w:val="ROWTABELLA"/>
              <w:rPr>
                <w:color w:val="002060"/>
              </w:rPr>
            </w:pPr>
            <w:r w:rsidRPr="00E20200">
              <w:rPr>
                <w:color w:val="002060"/>
              </w:rPr>
              <w:t>AUDAX 1970 S.ANGELO</w:t>
            </w:r>
          </w:p>
        </w:tc>
        <w:tc>
          <w:tcPr>
            <w:tcW w:w="1994" w:type="dxa"/>
            <w:tcBorders>
              <w:top w:val="nil"/>
              <w:left w:val="nil"/>
              <w:bottom w:val="nil"/>
              <w:right w:val="outset" w:sz="6" w:space="0" w:color="auto"/>
            </w:tcBorders>
            <w:tcMar>
              <w:top w:w="20" w:type="dxa"/>
              <w:left w:w="20" w:type="dxa"/>
              <w:bottom w:w="20" w:type="dxa"/>
              <w:right w:w="20" w:type="dxa"/>
            </w:tcMar>
            <w:vAlign w:val="center"/>
          </w:tcPr>
          <w:p w14:paraId="6F3DABE4" w14:textId="77777777" w:rsidR="00554B32" w:rsidRPr="00E20200" w:rsidRDefault="00554B32" w:rsidP="00EF3FAD">
            <w:pPr>
              <w:pStyle w:val="ROWTABELLA"/>
              <w:rPr>
                <w:color w:val="002060"/>
              </w:rPr>
            </w:pPr>
            <w:r w:rsidRPr="00E20200">
              <w:rPr>
                <w:color w:val="002060"/>
              </w:rPr>
              <w:t>ATL URBINO C5 1999</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BF84BC2"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6F7F1AAE" w14:textId="77777777" w:rsidR="00554B32" w:rsidRPr="00E20200" w:rsidRDefault="00554B32" w:rsidP="00EF3FAD">
            <w:pPr>
              <w:pStyle w:val="ROWTABELLA"/>
              <w:rPr>
                <w:color w:val="002060"/>
              </w:rPr>
            </w:pPr>
            <w:r w:rsidRPr="00E20200">
              <w:rPr>
                <w:color w:val="002060"/>
              </w:rPr>
              <w:t>06/03/2020 22:00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7A2F70CE" w14:textId="77777777" w:rsidR="00554B32" w:rsidRPr="00E20200" w:rsidRDefault="00554B32" w:rsidP="00EF3FAD">
            <w:pPr>
              <w:pStyle w:val="ROWTABELLA"/>
              <w:rPr>
                <w:color w:val="002060"/>
              </w:rPr>
            </w:pPr>
            <w:r w:rsidRPr="00E20200">
              <w:rPr>
                <w:color w:val="002060"/>
              </w:rPr>
              <w:t>5017 PALLONE GEODETICO CAMPO NÂ°1</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090788BF" w14:textId="77777777" w:rsidR="00554B32" w:rsidRPr="00E20200" w:rsidRDefault="00554B32" w:rsidP="00EF3FAD">
            <w:pPr>
              <w:pStyle w:val="ROWTABELLA"/>
              <w:rPr>
                <w:color w:val="002060"/>
              </w:rPr>
            </w:pPr>
            <w:r w:rsidRPr="00E20200">
              <w:rPr>
                <w:color w:val="002060"/>
              </w:rPr>
              <w:t>SENIGALLIA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0115CF3F" w14:textId="77777777" w:rsidR="00554B32" w:rsidRPr="00E20200" w:rsidRDefault="00554B32" w:rsidP="00EF3FAD">
            <w:pPr>
              <w:pStyle w:val="ROWTABELLA"/>
              <w:rPr>
                <w:color w:val="002060"/>
              </w:rPr>
            </w:pPr>
            <w:r w:rsidRPr="00E20200">
              <w:rPr>
                <w:color w:val="002060"/>
              </w:rPr>
              <w:t>VIA CELLINI, 13</w:t>
            </w:r>
          </w:p>
        </w:tc>
      </w:tr>
      <w:tr w:rsidR="00554B32" w:rsidRPr="00E20200" w14:paraId="27DCE388"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218CEFA8" w14:textId="77777777" w:rsidR="00554B32" w:rsidRPr="00E20200" w:rsidRDefault="00554B32" w:rsidP="00EF3FAD">
            <w:pPr>
              <w:pStyle w:val="ROWTABELLA"/>
              <w:rPr>
                <w:color w:val="002060"/>
              </w:rPr>
            </w:pPr>
            <w:r w:rsidRPr="00E20200">
              <w:rPr>
                <w:color w:val="002060"/>
              </w:rPr>
              <w:t>AVIS ARCEVIA 1964</w:t>
            </w:r>
          </w:p>
        </w:tc>
        <w:tc>
          <w:tcPr>
            <w:tcW w:w="1994" w:type="dxa"/>
            <w:tcBorders>
              <w:top w:val="nil"/>
              <w:left w:val="nil"/>
              <w:bottom w:val="nil"/>
              <w:right w:val="outset" w:sz="6" w:space="0" w:color="auto"/>
            </w:tcBorders>
            <w:tcMar>
              <w:top w:w="20" w:type="dxa"/>
              <w:left w:w="20" w:type="dxa"/>
              <w:bottom w:w="20" w:type="dxa"/>
              <w:right w:w="20" w:type="dxa"/>
            </w:tcMar>
            <w:vAlign w:val="center"/>
          </w:tcPr>
          <w:p w14:paraId="36D2CC89"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FFD68B4"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47A69F6D" w14:textId="77777777" w:rsidR="00554B32" w:rsidRPr="00E20200" w:rsidRDefault="00554B32" w:rsidP="00EF3FAD">
            <w:pPr>
              <w:pStyle w:val="ROWTABELLA"/>
              <w:rPr>
                <w:color w:val="002060"/>
              </w:rPr>
            </w:pPr>
            <w:r w:rsidRPr="00E20200">
              <w:rPr>
                <w:color w:val="002060"/>
              </w:rPr>
              <w:t>06/03/2020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5E3EF0DD" w14:textId="77777777" w:rsidR="00554B32" w:rsidRPr="00E20200" w:rsidRDefault="00554B32" w:rsidP="00EF3FAD">
            <w:pPr>
              <w:pStyle w:val="ROWTABELLA"/>
              <w:rPr>
                <w:color w:val="002060"/>
              </w:rPr>
            </w:pPr>
            <w:r w:rsidRPr="00E20200">
              <w:rPr>
                <w:color w:val="002060"/>
              </w:rPr>
              <w:t>5113 PALASPORT</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2FAB2714" w14:textId="77777777" w:rsidR="00554B32" w:rsidRPr="00E20200" w:rsidRDefault="00554B32" w:rsidP="00EF3FAD">
            <w:pPr>
              <w:pStyle w:val="ROWTABELLA"/>
              <w:rPr>
                <w:color w:val="002060"/>
              </w:rPr>
            </w:pPr>
            <w:r w:rsidRPr="00E20200">
              <w:rPr>
                <w:color w:val="002060"/>
              </w:rPr>
              <w:t>CASTELLEONE DI SUASA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5406E71B" w14:textId="77777777" w:rsidR="00554B32" w:rsidRPr="00E20200" w:rsidRDefault="00554B32" w:rsidP="00EF3FAD">
            <w:pPr>
              <w:pStyle w:val="ROWTABELLA"/>
              <w:rPr>
                <w:color w:val="002060"/>
              </w:rPr>
            </w:pPr>
            <w:r w:rsidRPr="00E20200">
              <w:rPr>
                <w:color w:val="002060"/>
              </w:rPr>
              <w:t>VIA ROSSINI</w:t>
            </w:r>
          </w:p>
        </w:tc>
      </w:tr>
      <w:tr w:rsidR="00554B32" w:rsidRPr="00E20200" w14:paraId="70D77DFC"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6011A163" w14:textId="77777777" w:rsidR="00554B32" w:rsidRPr="00E20200" w:rsidRDefault="00554B32" w:rsidP="00EF3FAD">
            <w:pPr>
              <w:pStyle w:val="ROWTABELLA"/>
              <w:rPr>
                <w:color w:val="002060"/>
              </w:rPr>
            </w:pPr>
            <w:r w:rsidRPr="00E20200">
              <w:rPr>
                <w:color w:val="002060"/>
              </w:rPr>
              <w:t>PIETRALACROCE 73</w:t>
            </w:r>
          </w:p>
        </w:tc>
        <w:tc>
          <w:tcPr>
            <w:tcW w:w="1994" w:type="dxa"/>
            <w:tcBorders>
              <w:top w:val="nil"/>
              <w:left w:val="nil"/>
              <w:bottom w:val="nil"/>
              <w:right w:val="outset" w:sz="6" w:space="0" w:color="auto"/>
            </w:tcBorders>
            <w:tcMar>
              <w:top w:w="20" w:type="dxa"/>
              <w:left w:w="20" w:type="dxa"/>
              <w:bottom w:w="20" w:type="dxa"/>
              <w:right w:w="20" w:type="dxa"/>
            </w:tcMar>
            <w:vAlign w:val="center"/>
          </w:tcPr>
          <w:p w14:paraId="1F6929A9" w14:textId="77777777" w:rsidR="00554B32" w:rsidRPr="00E20200" w:rsidRDefault="00554B32" w:rsidP="00EF3FAD">
            <w:pPr>
              <w:pStyle w:val="ROWTABELLA"/>
              <w:rPr>
                <w:color w:val="002060"/>
              </w:rPr>
            </w:pPr>
            <w:r w:rsidRPr="00E20200">
              <w:rPr>
                <w:color w:val="002060"/>
              </w:rPr>
              <w:t>SENIGALLIA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06FF1F1"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01A17136" w14:textId="77777777" w:rsidR="00554B32" w:rsidRPr="00E20200" w:rsidRDefault="00554B32" w:rsidP="00EF3FAD">
            <w:pPr>
              <w:pStyle w:val="ROWTABELLA"/>
              <w:rPr>
                <w:color w:val="002060"/>
              </w:rPr>
            </w:pPr>
            <w:r w:rsidRPr="00E20200">
              <w:rPr>
                <w:color w:val="002060"/>
              </w:rPr>
              <w:t>06/03/2020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2980E31C" w14:textId="77777777" w:rsidR="00554B32" w:rsidRPr="00E20200" w:rsidRDefault="00554B32" w:rsidP="00EF3FAD">
            <w:pPr>
              <w:pStyle w:val="ROWTABELLA"/>
              <w:rPr>
                <w:color w:val="002060"/>
              </w:rPr>
            </w:pPr>
            <w:r w:rsidRPr="00E20200">
              <w:rPr>
                <w:color w:val="002060"/>
              </w:rPr>
              <w:t>5067 PALASCHERMA</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50956F61" w14:textId="77777777" w:rsidR="00554B32" w:rsidRPr="00E20200" w:rsidRDefault="00554B32" w:rsidP="00EF3FAD">
            <w:pPr>
              <w:pStyle w:val="ROWTABELLA"/>
              <w:rPr>
                <w:color w:val="002060"/>
              </w:rPr>
            </w:pPr>
            <w:r w:rsidRPr="00E20200">
              <w:rPr>
                <w:color w:val="002060"/>
              </w:rPr>
              <w:t>ANCONA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0FDEC926" w14:textId="77777777" w:rsidR="00554B32" w:rsidRPr="00E20200" w:rsidRDefault="00554B32" w:rsidP="00EF3FAD">
            <w:pPr>
              <w:pStyle w:val="ROWTABELLA"/>
              <w:rPr>
                <w:color w:val="002060"/>
              </w:rPr>
            </w:pPr>
            <w:r w:rsidRPr="00E20200">
              <w:rPr>
                <w:color w:val="002060"/>
              </w:rPr>
              <w:t>VIA MONTEPELAGO</w:t>
            </w:r>
          </w:p>
        </w:tc>
      </w:tr>
      <w:tr w:rsidR="00554B32" w:rsidRPr="00E20200" w14:paraId="5DE7A0D3" w14:textId="77777777" w:rsidTr="00EF3FAD">
        <w:trPr>
          <w:divId w:val="527259509"/>
          <w:trHeight w:val="165"/>
        </w:trPr>
        <w:tc>
          <w:tcPr>
            <w:tcW w:w="1986" w:type="dxa"/>
            <w:tcBorders>
              <w:top w:val="nil"/>
              <w:left w:val="outset" w:sz="6" w:space="0" w:color="auto"/>
              <w:bottom w:val="outset" w:sz="6" w:space="0" w:color="auto"/>
              <w:right w:val="nil"/>
            </w:tcBorders>
            <w:tcMar>
              <w:top w:w="20" w:type="dxa"/>
              <w:left w:w="20" w:type="dxa"/>
              <w:bottom w:w="20" w:type="dxa"/>
              <w:right w:w="20" w:type="dxa"/>
            </w:tcMar>
            <w:vAlign w:val="center"/>
          </w:tcPr>
          <w:p w14:paraId="0DA521AF" w14:textId="7EAF7476" w:rsidR="00554B32" w:rsidRPr="00554B32" w:rsidRDefault="00554B32" w:rsidP="00EF3FAD">
            <w:pPr>
              <w:pStyle w:val="ROWTABELLA"/>
              <w:rPr>
                <w:color w:val="002060"/>
                <w:highlight w:val="yellow"/>
              </w:rPr>
            </w:pP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tcPr>
          <w:p w14:paraId="1309E0FD" w14:textId="79DBC207"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D08F60A" w14:textId="456975DF" w:rsidR="00554B32" w:rsidRPr="00554B32" w:rsidRDefault="00554B32" w:rsidP="00EF3FAD">
            <w:pPr>
              <w:pStyle w:val="ROWTABELLA"/>
              <w:jc w:val="center"/>
              <w:rPr>
                <w:color w:val="002060"/>
                <w:highlight w:val="yellow"/>
              </w:rPr>
            </w:pP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5BD3DD4F" w14:textId="2FDCD1CD" w:rsidR="00554B32" w:rsidRPr="00554B32" w:rsidRDefault="00554B32" w:rsidP="00EF3FAD">
            <w:pPr>
              <w:pStyle w:val="ROWTABELLA"/>
              <w:rPr>
                <w:color w:val="002060"/>
                <w:highlight w:val="yellow"/>
              </w:rPr>
            </w:pPr>
          </w:p>
        </w:tc>
        <w:tc>
          <w:tcPr>
            <w:tcW w:w="1281" w:type="dxa"/>
            <w:tcBorders>
              <w:top w:val="nil"/>
              <w:left w:val="nil"/>
              <w:bottom w:val="outset" w:sz="6" w:space="0" w:color="auto"/>
              <w:right w:val="outset" w:sz="6" w:space="0" w:color="auto"/>
            </w:tcBorders>
            <w:tcMar>
              <w:top w:w="20" w:type="dxa"/>
              <w:left w:w="20" w:type="dxa"/>
              <w:bottom w:w="20" w:type="dxa"/>
              <w:right w:w="20" w:type="dxa"/>
            </w:tcMar>
            <w:vAlign w:val="center"/>
          </w:tcPr>
          <w:p w14:paraId="69DE0D51" w14:textId="4F84AC8F" w:rsidR="00554B32" w:rsidRPr="00554B32" w:rsidRDefault="00554B32" w:rsidP="00EF3FAD">
            <w:pPr>
              <w:pStyle w:val="ROWTABELLA"/>
              <w:rPr>
                <w:color w:val="002060"/>
                <w:highlight w:val="yellow"/>
              </w:rPr>
            </w:pPr>
          </w:p>
        </w:tc>
        <w:tc>
          <w:tcPr>
            <w:tcW w:w="1526" w:type="dxa"/>
            <w:tcBorders>
              <w:top w:val="nil"/>
              <w:left w:val="nil"/>
              <w:bottom w:val="outset" w:sz="6" w:space="0" w:color="auto"/>
              <w:right w:val="outset" w:sz="6" w:space="0" w:color="auto"/>
            </w:tcBorders>
            <w:tcMar>
              <w:top w:w="20" w:type="dxa"/>
              <w:left w:w="20" w:type="dxa"/>
              <w:bottom w:w="20" w:type="dxa"/>
              <w:right w:w="20" w:type="dxa"/>
            </w:tcMar>
            <w:vAlign w:val="center"/>
          </w:tcPr>
          <w:p w14:paraId="06B1D2AB" w14:textId="2BCC166A" w:rsidR="00554B32" w:rsidRPr="00554B32" w:rsidRDefault="00554B32" w:rsidP="00EF3FAD">
            <w:pPr>
              <w:pStyle w:val="ROWTABELLA"/>
              <w:rPr>
                <w:color w:val="002060"/>
                <w:highlight w:val="yellow"/>
              </w:rPr>
            </w:pPr>
          </w:p>
        </w:tc>
        <w:tc>
          <w:tcPr>
            <w:tcW w:w="1531" w:type="dxa"/>
            <w:tcBorders>
              <w:top w:val="nil"/>
              <w:left w:val="nil"/>
              <w:bottom w:val="outset" w:sz="6" w:space="0" w:color="auto"/>
              <w:right w:val="outset" w:sz="6" w:space="0" w:color="auto"/>
            </w:tcBorders>
            <w:tcMar>
              <w:top w:w="20" w:type="dxa"/>
              <w:left w:w="20" w:type="dxa"/>
              <w:bottom w:w="20" w:type="dxa"/>
              <w:right w:w="20" w:type="dxa"/>
            </w:tcMar>
            <w:vAlign w:val="center"/>
          </w:tcPr>
          <w:p w14:paraId="6EEB8F5C" w14:textId="70E567CD" w:rsidR="00554B32" w:rsidRPr="00554B32" w:rsidRDefault="00554B32" w:rsidP="00EF3FAD">
            <w:pPr>
              <w:pStyle w:val="ROWTABELLA"/>
              <w:rPr>
                <w:color w:val="002060"/>
                <w:highlight w:val="yellow"/>
              </w:rPr>
            </w:pPr>
          </w:p>
        </w:tc>
      </w:tr>
    </w:tbl>
    <w:p w14:paraId="1A11A7C8" w14:textId="77777777" w:rsidR="00554B32" w:rsidRPr="00E20200" w:rsidRDefault="00554B32" w:rsidP="00554B32">
      <w:pPr>
        <w:pStyle w:val="breakline"/>
        <w:divId w:val="527259509"/>
        <w:rPr>
          <w:color w:val="002060"/>
        </w:rPr>
      </w:pPr>
    </w:p>
    <w:p w14:paraId="325E5110" w14:textId="77777777" w:rsidR="00554B32" w:rsidRPr="00E20200" w:rsidRDefault="00554B32" w:rsidP="00554B32">
      <w:pPr>
        <w:pStyle w:val="breakline"/>
        <w:divId w:val="527259509"/>
        <w:rPr>
          <w:color w:val="002060"/>
        </w:rPr>
      </w:pPr>
    </w:p>
    <w:p w14:paraId="6758AF7F" w14:textId="77777777" w:rsidR="00554B32" w:rsidRPr="00E20200" w:rsidRDefault="00554B32" w:rsidP="00554B32">
      <w:pPr>
        <w:pStyle w:val="breakline"/>
        <w:divId w:val="527259509"/>
        <w:rPr>
          <w:color w:val="002060"/>
        </w:rPr>
      </w:pPr>
    </w:p>
    <w:p w14:paraId="50518F6D" w14:textId="77777777" w:rsidR="00554B32" w:rsidRPr="00E20200" w:rsidRDefault="00554B32" w:rsidP="00554B32">
      <w:pPr>
        <w:pStyle w:val="SOTTOTITOLOCAMPIONATO1"/>
        <w:divId w:val="527259509"/>
        <w:rPr>
          <w:color w:val="002060"/>
        </w:rPr>
      </w:pPr>
      <w:r w:rsidRPr="00E20200">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1"/>
        <w:gridCol w:w="385"/>
        <w:gridCol w:w="898"/>
        <w:gridCol w:w="1191"/>
        <w:gridCol w:w="1543"/>
        <w:gridCol w:w="1545"/>
      </w:tblGrid>
      <w:tr w:rsidR="00554B32" w:rsidRPr="00E20200" w14:paraId="34FB2449"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81ED7"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3FA91"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06C0F"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E5E0E"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9B1A6C"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18B2E"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55DC6"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15BC0740"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ABD691" w14:textId="77777777" w:rsidR="00554B32" w:rsidRPr="00E20200" w:rsidRDefault="00554B32" w:rsidP="00EF3FAD">
            <w:pPr>
              <w:pStyle w:val="ROWTABELLA"/>
              <w:rPr>
                <w:color w:val="002060"/>
              </w:rPr>
            </w:pPr>
            <w:r w:rsidRPr="00E20200">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34E8B" w14:textId="77777777" w:rsidR="00554B32" w:rsidRPr="00E20200" w:rsidRDefault="00554B32" w:rsidP="00EF3FAD">
            <w:pPr>
              <w:pStyle w:val="ROWTABELLA"/>
              <w:rPr>
                <w:color w:val="002060"/>
              </w:rPr>
            </w:pPr>
            <w:r w:rsidRPr="00E20200">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F90A7C" w14:textId="77777777" w:rsidR="00554B32" w:rsidRPr="00E20200" w:rsidRDefault="00554B32" w:rsidP="00EF3FAD">
            <w:pPr>
              <w:pStyle w:val="ROWTABELLA"/>
              <w:jc w:val="center"/>
              <w:rPr>
                <w:color w:val="002060"/>
              </w:rPr>
            </w:pPr>
            <w:r w:rsidRPr="00E2020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3DE50" w14:textId="77777777" w:rsidR="00554B32" w:rsidRPr="00E20200" w:rsidRDefault="00554B32" w:rsidP="00EF3FAD">
            <w:pPr>
              <w:pStyle w:val="ROWTABELLA"/>
              <w:rPr>
                <w:color w:val="002060"/>
              </w:rPr>
            </w:pPr>
            <w:r w:rsidRPr="00E20200">
              <w:rPr>
                <w:color w:val="002060"/>
              </w:rPr>
              <w:t>06/03/2020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45D6F" w14:textId="77777777" w:rsidR="00554B32" w:rsidRPr="00E20200" w:rsidRDefault="00554B32" w:rsidP="00EF3FAD">
            <w:pPr>
              <w:pStyle w:val="ROWTABELLA"/>
              <w:rPr>
                <w:color w:val="002060"/>
              </w:rPr>
            </w:pPr>
            <w:r w:rsidRPr="00E20200">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C131E8"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A4862B" w14:textId="77777777" w:rsidR="00554B32" w:rsidRPr="00E20200" w:rsidRDefault="00554B32" w:rsidP="00EF3FAD">
            <w:pPr>
              <w:pStyle w:val="ROWTABELLA"/>
              <w:rPr>
                <w:color w:val="002060"/>
              </w:rPr>
            </w:pPr>
            <w:r w:rsidRPr="00E20200">
              <w:rPr>
                <w:color w:val="002060"/>
              </w:rPr>
              <w:t>VIA TAGLIAMENTO</w:t>
            </w:r>
          </w:p>
        </w:tc>
      </w:tr>
      <w:tr w:rsidR="00554B32" w:rsidRPr="00E20200" w14:paraId="05990F5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6EDDD1" w14:textId="77777777" w:rsidR="00554B32" w:rsidRPr="00E20200" w:rsidRDefault="00554B32" w:rsidP="00EF3FAD">
            <w:pPr>
              <w:pStyle w:val="ROWTABELLA"/>
              <w:rPr>
                <w:color w:val="002060"/>
              </w:rPr>
            </w:pPr>
            <w:r w:rsidRPr="00E20200">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408446" w14:textId="77777777" w:rsidR="00554B32" w:rsidRPr="00E20200" w:rsidRDefault="00554B32" w:rsidP="00EF3FAD">
            <w:pPr>
              <w:pStyle w:val="ROWTABELLA"/>
              <w:rPr>
                <w:color w:val="002060"/>
              </w:rPr>
            </w:pPr>
            <w:r w:rsidRPr="00E20200">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1F5A1C"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D08E22"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E97D67" w14:textId="77777777" w:rsidR="00554B32" w:rsidRPr="00E20200" w:rsidRDefault="00554B32" w:rsidP="00EF3FAD">
            <w:pPr>
              <w:pStyle w:val="ROWTABELLA"/>
              <w:rPr>
                <w:color w:val="002060"/>
              </w:rPr>
            </w:pPr>
            <w:r w:rsidRPr="00E20200">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7CA418" w14:textId="77777777" w:rsidR="00554B32" w:rsidRPr="00E20200" w:rsidRDefault="00554B32" w:rsidP="00EF3FAD">
            <w:pPr>
              <w:pStyle w:val="ROWTABELLA"/>
              <w:rPr>
                <w:color w:val="002060"/>
              </w:rPr>
            </w:pPr>
            <w:r w:rsidRPr="00E2020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B01818" w14:textId="77777777" w:rsidR="00554B32" w:rsidRPr="00E20200" w:rsidRDefault="00554B32" w:rsidP="00EF3FAD">
            <w:pPr>
              <w:pStyle w:val="ROWTABELLA"/>
              <w:rPr>
                <w:color w:val="002060"/>
              </w:rPr>
            </w:pPr>
            <w:r w:rsidRPr="00E20200">
              <w:rPr>
                <w:color w:val="002060"/>
              </w:rPr>
              <w:t>VIA ALFIERI SNC</w:t>
            </w:r>
          </w:p>
        </w:tc>
      </w:tr>
      <w:tr w:rsidR="00554B32" w:rsidRPr="00E20200" w14:paraId="46E52F1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EF1091" w14:textId="77777777" w:rsidR="00554B32" w:rsidRPr="00E20200" w:rsidRDefault="00554B32" w:rsidP="00EF3FAD">
            <w:pPr>
              <w:pStyle w:val="ROWTABELLA"/>
              <w:rPr>
                <w:color w:val="002060"/>
              </w:rPr>
            </w:pPr>
            <w:r w:rsidRPr="00E20200">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5B63D6" w14:textId="77777777" w:rsidR="00554B32" w:rsidRPr="00E20200" w:rsidRDefault="00554B32" w:rsidP="00EF3FAD">
            <w:pPr>
              <w:pStyle w:val="ROWTABELLA"/>
              <w:rPr>
                <w:color w:val="002060"/>
              </w:rPr>
            </w:pPr>
            <w:r w:rsidRPr="00E20200">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120ECA"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CE3392"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9D603A" w14:textId="77777777" w:rsidR="00554B32" w:rsidRPr="00E20200" w:rsidRDefault="00554B32" w:rsidP="00EF3FAD">
            <w:pPr>
              <w:pStyle w:val="ROWTABELLA"/>
              <w:rPr>
                <w:color w:val="002060"/>
              </w:rPr>
            </w:pPr>
            <w:r w:rsidRPr="00E20200">
              <w:rPr>
                <w:color w:val="002060"/>
              </w:rPr>
              <w:t>5016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815209" w14:textId="77777777" w:rsidR="00554B32" w:rsidRPr="00E20200" w:rsidRDefault="00554B32" w:rsidP="00EF3FAD">
            <w:pPr>
              <w:pStyle w:val="ROWTABELLA"/>
              <w:rPr>
                <w:color w:val="002060"/>
              </w:rPr>
            </w:pPr>
            <w:r w:rsidRPr="00E20200">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34E940" w14:textId="77777777" w:rsidR="00554B32" w:rsidRPr="00E20200" w:rsidRDefault="00554B32" w:rsidP="00EF3FAD">
            <w:pPr>
              <w:pStyle w:val="ROWTABELLA"/>
              <w:rPr>
                <w:color w:val="002060"/>
              </w:rPr>
            </w:pPr>
            <w:r w:rsidRPr="00E20200">
              <w:rPr>
                <w:color w:val="002060"/>
              </w:rPr>
              <w:t>VIA GRAMSCI</w:t>
            </w:r>
          </w:p>
        </w:tc>
      </w:tr>
      <w:tr w:rsidR="00554B32" w:rsidRPr="00E20200" w14:paraId="1C35901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4D56D5" w14:textId="77777777" w:rsidR="00554B32" w:rsidRPr="00E20200" w:rsidRDefault="00554B32" w:rsidP="00EF3FAD">
            <w:pPr>
              <w:pStyle w:val="ROWTABELLA"/>
              <w:rPr>
                <w:color w:val="002060"/>
              </w:rPr>
            </w:pPr>
            <w:r w:rsidRPr="00E20200">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090769" w14:textId="77777777" w:rsidR="00554B32" w:rsidRPr="00E20200" w:rsidRDefault="00554B32" w:rsidP="00EF3FAD">
            <w:pPr>
              <w:pStyle w:val="ROWTABELLA"/>
              <w:rPr>
                <w:color w:val="002060"/>
              </w:rPr>
            </w:pPr>
            <w:r w:rsidRPr="00E20200">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6E45C6"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7795DF"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BD56CB" w14:textId="77777777" w:rsidR="00554B32" w:rsidRPr="00E20200" w:rsidRDefault="00554B32" w:rsidP="00EF3FAD">
            <w:pPr>
              <w:pStyle w:val="ROWTABELLA"/>
              <w:rPr>
                <w:color w:val="002060"/>
              </w:rPr>
            </w:pPr>
            <w:r w:rsidRPr="00E2020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B767DC" w14:textId="77777777" w:rsidR="00554B32" w:rsidRPr="00E20200" w:rsidRDefault="00554B32" w:rsidP="00EF3FAD">
            <w:pPr>
              <w:pStyle w:val="ROWTABELLA"/>
              <w:rPr>
                <w:color w:val="002060"/>
              </w:rPr>
            </w:pPr>
            <w:r w:rsidRPr="00E2020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185305" w14:textId="77777777" w:rsidR="00554B32" w:rsidRPr="00E20200" w:rsidRDefault="00554B32" w:rsidP="00EF3FAD">
            <w:pPr>
              <w:pStyle w:val="ROWTABELLA"/>
              <w:rPr>
                <w:color w:val="002060"/>
              </w:rPr>
            </w:pPr>
            <w:r w:rsidRPr="00E20200">
              <w:rPr>
                <w:color w:val="002060"/>
              </w:rPr>
              <w:t>VIA CERQUATTI</w:t>
            </w:r>
          </w:p>
        </w:tc>
      </w:tr>
      <w:tr w:rsidR="00554B32" w:rsidRPr="00E20200" w14:paraId="2DA9011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E61281" w14:textId="77777777" w:rsidR="00554B32" w:rsidRPr="00E20200" w:rsidRDefault="00554B32" w:rsidP="00EF3FAD">
            <w:pPr>
              <w:pStyle w:val="ROWTABELLA"/>
              <w:rPr>
                <w:color w:val="002060"/>
              </w:rPr>
            </w:pPr>
            <w:r w:rsidRPr="00E20200">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60CFA2" w14:textId="77777777" w:rsidR="00554B32" w:rsidRPr="00E20200" w:rsidRDefault="00554B32" w:rsidP="00EF3FAD">
            <w:pPr>
              <w:pStyle w:val="ROWTABELLA"/>
              <w:rPr>
                <w:color w:val="002060"/>
              </w:rPr>
            </w:pPr>
            <w:r w:rsidRPr="00E20200">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0A3B7D"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9908BF"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F15529" w14:textId="77777777" w:rsidR="00554B32" w:rsidRPr="00E20200" w:rsidRDefault="00554B32" w:rsidP="00EF3FAD">
            <w:pPr>
              <w:pStyle w:val="ROWTABELLA"/>
              <w:rPr>
                <w:color w:val="002060"/>
              </w:rPr>
            </w:pPr>
            <w:r w:rsidRPr="00E20200">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5CF491" w14:textId="77777777" w:rsidR="00554B32" w:rsidRPr="00E20200" w:rsidRDefault="00554B32" w:rsidP="00EF3FAD">
            <w:pPr>
              <w:pStyle w:val="ROWTABELLA"/>
              <w:rPr>
                <w:color w:val="002060"/>
              </w:rPr>
            </w:pPr>
            <w:r w:rsidRPr="00E2020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1F1D03" w14:textId="77777777" w:rsidR="00554B32" w:rsidRPr="00E20200" w:rsidRDefault="00554B32" w:rsidP="00EF3FAD">
            <w:pPr>
              <w:pStyle w:val="ROWTABELLA"/>
              <w:rPr>
                <w:color w:val="002060"/>
              </w:rPr>
            </w:pPr>
            <w:r w:rsidRPr="00E20200">
              <w:rPr>
                <w:color w:val="002060"/>
              </w:rPr>
              <w:t>VIA GEMME, 13</w:t>
            </w:r>
          </w:p>
        </w:tc>
      </w:tr>
      <w:tr w:rsidR="00554B32" w:rsidRPr="00E20200" w14:paraId="678CD79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9B92B7" w14:textId="77777777" w:rsidR="00554B32" w:rsidRPr="00E20200" w:rsidRDefault="00554B32" w:rsidP="00EF3FAD">
            <w:pPr>
              <w:pStyle w:val="ROWTABELLA"/>
              <w:rPr>
                <w:color w:val="002060"/>
              </w:rPr>
            </w:pPr>
            <w:r w:rsidRPr="00E20200">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585BA2" w14:textId="77777777" w:rsidR="00554B32" w:rsidRPr="00E20200" w:rsidRDefault="00554B32" w:rsidP="00EF3FAD">
            <w:pPr>
              <w:pStyle w:val="ROWTABELLA"/>
              <w:rPr>
                <w:color w:val="002060"/>
              </w:rPr>
            </w:pPr>
            <w:r w:rsidRPr="00E20200">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C037EE"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2E9CBF"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402BD1" w14:textId="77777777" w:rsidR="00554B32" w:rsidRPr="00E20200" w:rsidRDefault="00554B32" w:rsidP="00EF3FAD">
            <w:pPr>
              <w:pStyle w:val="ROWTABELLA"/>
              <w:rPr>
                <w:color w:val="002060"/>
              </w:rPr>
            </w:pPr>
            <w:r w:rsidRPr="00E20200">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DDE85C" w14:textId="77777777" w:rsidR="00554B32" w:rsidRPr="00E20200" w:rsidRDefault="00554B32" w:rsidP="00EF3FAD">
            <w:pPr>
              <w:pStyle w:val="ROWTABELLA"/>
              <w:rPr>
                <w:color w:val="002060"/>
              </w:rPr>
            </w:pPr>
            <w:r w:rsidRPr="00E2020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27FFCB" w14:textId="77777777" w:rsidR="00554B32" w:rsidRPr="00E20200" w:rsidRDefault="00554B32" w:rsidP="00EF3FAD">
            <w:pPr>
              <w:pStyle w:val="ROWTABELLA"/>
              <w:rPr>
                <w:color w:val="002060"/>
              </w:rPr>
            </w:pPr>
            <w:r w:rsidRPr="00E20200">
              <w:rPr>
                <w:color w:val="002060"/>
              </w:rPr>
              <w:t>VIA DELLO SPORT</w:t>
            </w:r>
          </w:p>
        </w:tc>
      </w:tr>
      <w:tr w:rsidR="00554B32" w:rsidRPr="00E20200" w14:paraId="5DADD6A7"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371186" w14:textId="77777777" w:rsidR="00554B32" w:rsidRPr="00E20200" w:rsidRDefault="00554B32" w:rsidP="00EF3FAD">
            <w:pPr>
              <w:pStyle w:val="ROWTABELLA"/>
              <w:rPr>
                <w:color w:val="002060"/>
              </w:rPr>
            </w:pPr>
            <w:r w:rsidRPr="00E2020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A80377" w14:textId="77777777" w:rsidR="00554B32" w:rsidRPr="00E20200" w:rsidRDefault="00554B32" w:rsidP="00EF3FAD">
            <w:pPr>
              <w:pStyle w:val="ROWTABELLA"/>
              <w:rPr>
                <w:color w:val="002060"/>
              </w:rPr>
            </w:pPr>
            <w:r w:rsidRPr="00E20200">
              <w:rPr>
                <w:color w:val="002060"/>
              </w:rPr>
              <w:t>TRE TORRI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99D881"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139265"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E41C1C" w14:textId="77777777" w:rsidR="00554B32" w:rsidRPr="00E20200" w:rsidRDefault="00554B32" w:rsidP="00EF3FAD">
            <w:pPr>
              <w:pStyle w:val="ROWTABELLA"/>
              <w:rPr>
                <w:color w:val="002060"/>
              </w:rPr>
            </w:pPr>
            <w:r w:rsidRPr="00E2020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73BD6" w14:textId="77777777" w:rsidR="00554B32" w:rsidRPr="00E20200" w:rsidRDefault="00554B32" w:rsidP="00EF3FAD">
            <w:pPr>
              <w:pStyle w:val="ROWTABELLA"/>
              <w:rPr>
                <w:color w:val="002060"/>
              </w:rPr>
            </w:pPr>
            <w:r w:rsidRPr="00E2020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5F362B" w14:textId="77777777" w:rsidR="00554B32" w:rsidRPr="00E20200" w:rsidRDefault="00554B32" w:rsidP="00EF3FAD">
            <w:pPr>
              <w:pStyle w:val="ROWTABELLA"/>
              <w:rPr>
                <w:color w:val="002060"/>
              </w:rPr>
            </w:pPr>
            <w:r w:rsidRPr="00E20200">
              <w:rPr>
                <w:color w:val="002060"/>
              </w:rPr>
              <w:t>VIA B.BUOZZI</w:t>
            </w:r>
          </w:p>
        </w:tc>
      </w:tr>
    </w:tbl>
    <w:p w14:paraId="7110B3A7" w14:textId="77777777" w:rsidR="00554B32" w:rsidRPr="00E20200" w:rsidRDefault="00554B32" w:rsidP="00554B32">
      <w:pPr>
        <w:pStyle w:val="breakline"/>
        <w:divId w:val="527259509"/>
        <w:rPr>
          <w:color w:val="002060"/>
        </w:rPr>
      </w:pPr>
    </w:p>
    <w:p w14:paraId="28C90661" w14:textId="77777777" w:rsidR="00554B32" w:rsidRPr="00E20200" w:rsidRDefault="00554B32" w:rsidP="00554B32">
      <w:pPr>
        <w:pStyle w:val="breakline"/>
        <w:divId w:val="527259509"/>
        <w:rPr>
          <w:color w:val="002060"/>
        </w:rPr>
      </w:pPr>
    </w:p>
    <w:p w14:paraId="430682B1" w14:textId="77777777" w:rsidR="00554B32" w:rsidRPr="00E20200" w:rsidRDefault="00554B32" w:rsidP="00554B32">
      <w:pPr>
        <w:pStyle w:val="breakline"/>
        <w:divId w:val="527259509"/>
        <w:rPr>
          <w:color w:val="002060"/>
        </w:rPr>
      </w:pPr>
    </w:p>
    <w:p w14:paraId="6BD096C4" w14:textId="77777777" w:rsidR="00554B32" w:rsidRPr="00E20200" w:rsidRDefault="00554B32" w:rsidP="00554B32">
      <w:pPr>
        <w:pStyle w:val="SOTTOTITOLOCAMPIONATO1"/>
        <w:divId w:val="527259509"/>
        <w:rPr>
          <w:color w:val="002060"/>
        </w:rPr>
      </w:pPr>
      <w:r w:rsidRPr="00E20200">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9"/>
        <w:gridCol w:w="385"/>
        <w:gridCol w:w="898"/>
        <w:gridCol w:w="1176"/>
        <w:gridCol w:w="1556"/>
        <w:gridCol w:w="1556"/>
      </w:tblGrid>
      <w:tr w:rsidR="00554B32" w:rsidRPr="00E20200" w14:paraId="638E7051"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4CE92"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58A22"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F1250D"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73061"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7A5C0"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E662E"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42CBB9"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579CD13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77B3DB" w14:textId="77777777" w:rsidR="00554B32" w:rsidRPr="00E20200" w:rsidRDefault="00554B32" w:rsidP="00EF3FAD">
            <w:pPr>
              <w:pStyle w:val="ROWTABELLA"/>
              <w:rPr>
                <w:color w:val="002060"/>
              </w:rPr>
            </w:pPr>
            <w:r w:rsidRPr="00E20200">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3BCFFF" w14:textId="77777777" w:rsidR="00554B32" w:rsidRPr="00E20200" w:rsidRDefault="00554B32" w:rsidP="00EF3FAD">
            <w:pPr>
              <w:pStyle w:val="ROWTABELLA"/>
              <w:rPr>
                <w:color w:val="002060"/>
              </w:rPr>
            </w:pPr>
            <w:r w:rsidRPr="00E20200">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AA731A4" w14:textId="77777777" w:rsidR="00554B32" w:rsidRPr="00E20200" w:rsidRDefault="00554B32" w:rsidP="00EF3FAD">
            <w:pPr>
              <w:pStyle w:val="ROWTABELLA"/>
              <w:jc w:val="center"/>
              <w:rPr>
                <w:color w:val="002060"/>
              </w:rPr>
            </w:pPr>
            <w:r w:rsidRPr="00E2020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284FC6" w14:textId="77777777" w:rsidR="00554B32" w:rsidRPr="00E20200" w:rsidRDefault="00554B32" w:rsidP="00EF3FAD">
            <w:pPr>
              <w:pStyle w:val="ROWTABELLA"/>
              <w:rPr>
                <w:color w:val="002060"/>
              </w:rPr>
            </w:pPr>
            <w:r w:rsidRPr="00E20200">
              <w:rPr>
                <w:color w:val="002060"/>
              </w:rPr>
              <w:t>06/03/2020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8927B0" w14:textId="77777777" w:rsidR="00554B32" w:rsidRPr="00E20200" w:rsidRDefault="00554B32" w:rsidP="00EF3FAD">
            <w:pPr>
              <w:pStyle w:val="ROWTABELLA"/>
              <w:rPr>
                <w:color w:val="002060"/>
              </w:rPr>
            </w:pPr>
            <w:r w:rsidRPr="00E20200">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C44CBA" w14:textId="77777777" w:rsidR="00554B32" w:rsidRPr="00E20200" w:rsidRDefault="00554B32" w:rsidP="00EF3FAD">
            <w:pPr>
              <w:pStyle w:val="ROWTABELLA"/>
              <w:rPr>
                <w:color w:val="002060"/>
              </w:rPr>
            </w:pPr>
            <w:r w:rsidRPr="00E20200">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C0417A" w14:textId="77777777" w:rsidR="00554B32" w:rsidRPr="00E20200" w:rsidRDefault="00554B32" w:rsidP="00EF3FAD">
            <w:pPr>
              <w:pStyle w:val="ROWTABELLA"/>
              <w:rPr>
                <w:color w:val="002060"/>
              </w:rPr>
            </w:pPr>
            <w:r w:rsidRPr="00E20200">
              <w:rPr>
                <w:color w:val="002060"/>
              </w:rPr>
              <w:t>LOC. ROCCHETTA</w:t>
            </w:r>
          </w:p>
        </w:tc>
      </w:tr>
      <w:tr w:rsidR="00554B32" w:rsidRPr="00E20200" w14:paraId="249EEA9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131A66" w14:textId="77777777" w:rsidR="00554B32" w:rsidRPr="00E20200" w:rsidRDefault="00554B32" w:rsidP="00EF3FAD">
            <w:pPr>
              <w:pStyle w:val="ROWTABELLA"/>
              <w:rPr>
                <w:color w:val="002060"/>
              </w:rPr>
            </w:pPr>
            <w:r w:rsidRPr="00E20200">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E898B8" w14:textId="77777777" w:rsidR="00554B32" w:rsidRPr="00E20200" w:rsidRDefault="00554B32" w:rsidP="00EF3FAD">
            <w:pPr>
              <w:pStyle w:val="ROWTABELLA"/>
              <w:rPr>
                <w:color w:val="002060"/>
              </w:rPr>
            </w:pPr>
            <w:r w:rsidRPr="00E20200">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378045"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409E19"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FE066B" w14:textId="77777777" w:rsidR="00554B32" w:rsidRPr="00E20200" w:rsidRDefault="00554B32" w:rsidP="00EF3FAD">
            <w:pPr>
              <w:pStyle w:val="ROWTABELLA"/>
              <w:rPr>
                <w:color w:val="002060"/>
              </w:rPr>
            </w:pPr>
            <w:r w:rsidRPr="00E2020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48E879" w14:textId="77777777" w:rsidR="00554B32" w:rsidRPr="00E20200" w:rsidRDefault="00554B32" w:rsidP="00EF3FAD">
            <w:pPr>
              <w:pStyle w:val="ROWTABELLA"/>
              <w:rPr>
                <w:color w:val="002060"/>
              </w:rPr>
            </w:pPr>
            <w:r w:rsidRPr="00E2020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B4D3D" w14:textId="77777777" w:rsidR="00554B32" w:rsidRPr="00E20200" w:rsidRDefault="00554B32" w:rsidP="00EF3FAD">
            <w:pPr>
              <w:pStyle w:val="ROWTABELLA"/>
              <w:rPr>
                <w:color w:val="002060"/>
              </w:rPr>
            </w:pPr>
            <w:r w:rsidRPr="00E20200">
              <w:rPr>
                <w:color w:val="002060"/>
              </w:rPr>
              <w:t>FRAZ.PAGLIARE VIA VECCHI</w:t>
            </w:r>
          </w:p>
        </w:tc>
      </w:tr>
      <w:tr w:rsidR="00554B32" w:rsidRPr="00E20200" w14:paraId="71955BF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996223" w14:textId="77777777" w:rsidR="00554B32" w:rsidRPr="00E20200" w:rsidRDefault="00554B32" w:rsidP="00EF3FAD">
            <w:pPr>
              <w:pStyle w:val="ROWTABELLA"/>
              <w:rPr>
                <w:color w:val="002060"/>
              </w:rPr>
            </w:pPr>
            <w:r w:rsidRPr="00E20200">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56D206" w14:textId="77777777" w:rsidR="00554B32" w:rsidRPr="00E20200" w:rsidRDefault="00554B32" w:rsidP="00EF3FAD">
            <w:pPr>
              <w:pStyle w:val="ROWTABELLA"/>
              <w:rPr>
                <w:color w:val="002060"/>
              </w:rPr>
            </w:pPr>
            <w:r w:rsidRPr="00E20200">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C40D04"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342E52"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E1A76D" w14:textId="77777777" w:rsidR="00554B32" w:rsidRPr="00E20200" w:rsidRDefault="00554B32" w:rsidP="00EF3FAD">
            <w:pPr>
              <w:pStyle w:val="ROWTABELLA"/>
              <w:rPr>
                <w:color w:val="002060"/>
              </w:rPr>
            </w:pPr>
            <w:r w:rsidRPr="00E20200">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E0DDCE" w14:textId="77777777" w:rsidR="00554B32" w:rsidRPr="00E20200" w:rsidRDefault="00554B32" w:rsidP="00EF3FAD">
            <w:pPr>
              <w:pStyle w:val="ROWTABELLA"/>
              <w:rPr>
                <w:color w:val="002060"/>
              </w:rPr>
            </w:pPr>
            <w:r w:rsidRPr="00E20200">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AA268A" w14:textId="77777777" w:rsidR="00554B32" w:rsidRPr="00E20200" w:rsidRDefault="00554B32" w:rsidP="00EF3FAD">
            <w:pPr>
              <w:pStyle w:val="ROWTABELLA"/>
              <w:rPr>
                <w:color w:val="002060"/>
              </w:rPr>
            </w:pPr>
            <w:r w:rsidRPr="00E20200">
              <w:rPr>
                <w:color w:val="002060"/>
              </w:rPr>
              <w:t>VIA CARDUCCI</w:t>
            </w:r>
          </w:p>
        </w:tc>
      </w:tr>
      <w:tr w:rsidR="00554B32" w:rsidRPr="00E20200" w14:paraId="7B451E0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F5F8C9" w14:textId="77777777" w:rsidR="00554B32" w:rsidRPr="00E20200" w:rsidRDefault="00554B32" w:rsidP="00EF3FAD">
            <w:pPr>
              <w:pStyle w:val="ROWTABELLA"/>
              <w:rPr>
                <w:color w:val="002060"/>
              </w:rPr>
            </w:pPr>
            <w:r w:rsidRPr="00E20200">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55F9C8" w14:textId="77777777" w:rsidR="00554B32" w:rsidRPr="00E20200" w:rsidRDefault="00554B32" w:rsidP="00EF3FAD">
            <w:pPr>
              <w:pStyle w:val="ROWTABELLA"/>
              <w:rPr>
                <w:color w:val="002060"/>
              </w:rPr>
            </w:pPr>
            <w:r w:rsidRPr="00E20200">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5C416D"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46CF48"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8AF171" w14:textId="77777777" w:rsidR="00554B32" w:rsidRPr="00E20200" w:rsidRDefault="00554B32" w:rsidP="00EF3FAD">
            <w:pPr>
              <w:pStyle w:val="ROWTABELLA"/>
              <w:rPr>
                <w:color w:val="002060"/>
              </w:rPr>
            </w:pPr>
            <w:r w:rsidRPr="00E20200">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5D78A8" w14:textId="77777777" w:rsidR="00554B32" w:rsidRPr="00E20200" w:rsidRDefault="00554B32" w:rsidP="00EF3FAD">
            <w:pPr>
              <w:pStyle w:val="ROWTABELLA"/>
              <w:rPr>
                <w:color w:val="002060"/>
              </w:rPr>
            </w:pPr>
            <w:r w:rsidRPr="00E20200">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EAA192" w14:textId="77777777" w:rsidR="00554B32" w:rsidRPr="00E20200" w:rsidRDefault="00554B32" w:rsidP="00EF3FAD">
            <w:pPr>
              <w:pStyle w:val="ROWTABELLA"/>
              <w:rPr>
                <w:color w:val="002060"/>
              </w:rPr>
            </w:pPr>
            <w:r w:rsidRPr="00E20200">
              <w:rPr>
                <w:color w:val="002060"/>
              </w:rPr>
              <w:t>VIA FONTE DI MONSIGNORE</w:t>
            </w:r>
          </w:p>
        </w:tc>
      </w:tr>
      <w:tr w:rsidR="00554B32" w:rsidRPr="00E20200" w14:paraId="3121211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9DD108" w14:textId="77777777" w:rsidR="00554B32" w:rsidRPr="00E20200" w:rsidRDefault="00554B32" w:rsidP="00EF3FAD">
            <w:pPr>
              <w:pStyle w:val="ROWTABELLA"/>
              <w:rPr>
                <w:color w:val="002060"/>
              </w:rPr>
            </w:pPr>
            <w:r w:rsidRPr="00E20200">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68D555" w14:textId="77777777" w:rsidR="00554B32" w:rsidRPr="00E20200" w:rsidRDefault="00554B32" w:rsidP="00EF3FAD">
            <w:pPr>
              <w:pStyle w:val="ROWTABELLA"/>
              <w:rPr>
                <w:color w:val="002060"/>
              </w:rPr>
            </w:pPr>
            <w:r w:rsidRPr="00E20200">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CCE4E8"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769FFB"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E411DC" w14:textId="77777777" w:rsidR="00554B32" w:rsidRPr="00E20200" w:rsidRDefault="00554B32" w:rsidP="00EF3FAD">
            <w:pPr>
              <w:pStyle w:val="ROWTABELLA"/>
              <w:rPr>
                <w:color w:val="002060"/>
              </w:rPr>
            </w:pPr>
            <w:r w:rsidRPr="00E20200">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8E0F2B" w14:textId="77777777" w:rsidR="00554B32" w:rsidRPr="00E20200" w:rsidRDefault="00554B32" w:rsidP="00EF3FAD">
            <w:pPr>
              <w:pStyle w:val="ROWTABELLA"/>
              <w:rPr>
                <w:color w:val="002060"/>
              </w:rPr>
            </w:pPr>
            <w:r w:rsidRPr="00E2020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E8D430" w14:textId="77777777" w:rsidR="00554B32" w:rsidRPr="00E20200" w:rsidRDefault="00554B32" w:rsidP="00EF3FAD">
            <w:pPr>
              <w:pStyle w:val="ROWTABELLA"/>
              <w:rPr>
                <w:color w:val="002060"/>
              </w:rPr>
            </w:pPr>
            <w:r w:rsidRPr="00E20200">
              <w:rPr>
                <w:color w:val="002060"/>
              </w:rPr>
              <w:t>VIA DELLO SPORT</w:t>
            </w:r>
          </w:p>
        </w:tc>
      </w:tr>
      <w:tr w:rsidR="00554B32" w:rsidRPr="00E20200" w14:paraId="47C5EBF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0009AF" w14:textId="77777777" w:rsidR="00554B32" w:rsidRPr="00E20200" w:rsidRDefault="00554B32" w:rsidP="00EF3FAD">
            <w:pPr>
              <w:pStyle w:val="ROWTABELLA"/>
              <w:rPr>
                <w:color w:val="002060"/>
              </w:rPr>
            </w:pPr>
            <w:r w:rsidRPr="00E2020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80689A" w14:textId="77777777" w:rsidR="00554B32" w:rsidRPr="00E20200" w:rsidRDefault="00554B32" w:rsidP="00EF3FAD">
            <w:pPr>
              <w:pStyle w:val="ROWTABELLA"/>
              <w:rPr>
                <w:color w:val="002060"/>
              </w:rPr>
            </w:pPr>
            <w:r w:rsidRPr="00E20200">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39903F"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5F927B"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837178" w14:textId="77777777" w:rsidR="00554B32" w:rsidRPr="00E20200" w:rsidRDefault="00554B32" w:rsidP="00EF3FAD">
            <w:pPr>
              <w:pStyle w:val="ROWTABELLA"/>
              <w:rPr>
                <w:color w:val="002060"/>
              </w:rPr>
            </w:pPr>
            <w:r w:rsidRPr="00E20200">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A4DAF1" w14:textId="77777777" w:rsidR="00554B32" w:rsidRPr="00E20200" w:rsidRDefault="00554B32" w:rsidP="00EF3FAD">
            <w:pPr>
              <w:pStyle w:val="ROWTABELLA"/>
              <w:rPr>
                <w:color w:val="002060"/>
              </w:rPr>
            </w:pPr>
            <w:r w:rsidRPr="00E2020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701AED" w14:textId="77777777" w:rsidR="00554B32" w:rsidRPr="00E20200" w:rsidRDefault="00554B32" w:rsidP="00EF3FAD">
            <w:pPr>
              <w:pStyle w:val="ROWTABELLA"/>
              <w:rPr>
                <w:color w:val="002060"/>
              </w:rPr>
            </w:pPr>
            <w:r w:rsidRPr="00E20200">
              <w:rPr>
                <w:color w:val="002060"/>
              </w:rPr>
              <w:t>VIA SALVO D'ACQUISTO</w:t>
            </w:r>
          </w:p>
        </w:tc>
      </w:tr>
      <w:tr w:rsidR="00554B32" w:rsidRPr="00E20200" w14:paraId="6B0CC2E6"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FA0B7F" w14:textId="77777777" w:rsidR="00554B32" w:rsidRPr="00E20200" w:rsidRDefault="00554B32" w:rsidP="00EF3FAD">
            <w:pPr>
              <w:pStyle w:val="ROWTABELLA"/>
              <w:rPr>
                <w:color w:val="002060"/>
              </w:rPr>
            </w:pPr>
            <w:r w:rsidRPr="00E20200">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7B36C" w14:textId="77777777" w:rsidR="00554B32" w:rsidRPr="00E20200" w:rsidRDefault="00554B32" w:rsidP="00EF3FAD">
            <w:pPr>
              <w:pStyle w:val="ROWTABELLA"/>
              <w:rPr>
                <w:color w:val="002060"/>
              </w:rPr>
            </w:pPr>
            <w:r w:rsidRPr="00E20200">
              <w:rPr>
                <w:color w:val="002060"/>
              </w:rPr>
              <w:t>FUTSAL PRANDONE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CAF71F"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7745A3"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77534" w14:textId="77777777" w:rsidR="00554B32" w:rsidRPr="00E20200" w:rsidRDefault="00554B32" w:rsidP="00EF3FAD">
            <w:pPr>
              <w:pStyle w:val="ROWTABELLA"/>
              <w:rPr>
                <w:color w:val="002060"/>
              </w:rPr>
            </w:pPr>
            <w:r w:rsidRPr="00E2020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81072" w14:textId="77777777" w:rsidR="00554B32" w:rsidRPr="00E20200" w:rsidRDefault="00554B32" w:rsidP="00EF3FAD">
            <w:pPr>
              <w:pStyle w:val="ROWTABELLA"/>
              <w:rPr>
                <w:color w:val="002060"/>
              </w:rPr>
            </w:pPr>
            <w:r w:rsidRPr="00E2020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3BED55" w14:textId="77777777" w:rsidR="00554B32" w:rsidRPr="00E20200" w:rsidRDefault="00554B32" w:rsidP="00EF3FAD">
            <w:pPr>
              <w:pStyle w:val="ROWTABELLA"/>
              <w:rPr>
                <w:color w:val="002060"/>
              </w:rPr>
            </w:pPr>
            <w:r w:rsidRPr="00E20200">
              <w:rPr>
                <w:color w:val="002060"/>
              </w:rPr>
              <w:t>VIA DELLE REGIONI, 8</w:t>
            </w:r>
          </w:p>
        </w:tc>
      </w:tr>
    </w:tbl>
    <w:p w14:paraId="639DD668" w14:textId="77777777" w:rsidR="00554B32" w:rsidRPr="00E20200" w:rsidRDefault="00554B32" w:rsidP="00554B32">
      <w:pPr>
        <w:pStyle w:val="breakline"/>
        <w:divId w:val="527259509"/>
        <w:rPr>
          <w:color w:val="002060"/>
        </w:rPr>
      </w:pPr>
    </w:p>
    <w:p w14:paraId="39374081"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REGIONALE CALCIO A 5 FEMMINILE</w:t>
      </w:r>
    </w:p>
    <w:p w14:paraId="17B25DD9" w14:textId="77777777" w:rsidR="00554B32" w:rsidRPr="00E20200" w:rsidRDefault="00554B32" w:rsidP="00554B32">
      <w:pPr>
        <w:pStyle w:val="breakline"/>
        <w:divId w:val="527259509"/>
        <w:rPr>
          <w:color w:val="002060"/>
        </w:rPr>
      </w:pPr>
    </w:p>
    <w:p w14:paraId="30C6FE29" w14:textId="77777777" w:rsidR="00554B32" w:rsidRPr="00E20200" w:rsidRDefault="00554B32" w:rsidP="00554B32">
      <w:pPr>
        <w:pStyle w:val="breakline"/>
        <w:divId w:val="527259509"/>
        <w:rPr>
          <w:color w:val="002060"/>
        </w:rPr>
      </w:pPr>
    </w:p>
    <w:p w14:paraId="5D114ACD"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5"/>
        <w:gridCol w:w="385"/>
        <w:gridCol w:w="898"/>
        <w:gridCol w:w="1175"/>
        <w:gridCol w:w="1549"/>
        <w:gridCol w:w="1569"/>
      </w:tblGrid>
      <w:tr w:rsidR="00554B32" w:rsidRPr="00E20200" w14:paraId="68D8262A" w14:textId="77777777" w:rsidTr="00EF3FAD">
        <w:trPr>
          <w:divId w:val="527259509"/>
        </w:trPr>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6F877D" w14:textId="77777777" w:rsidR="00554B32" w:rsidRPr="00E20200" w:rsidRDefault="00554B32" w:rsidP="00EF3FAD">
            <w:pPr>
              <w:pStyle w:val="HEADERTABELLA"/>
              <w:rPr>
                <w:color w:val="002060"/>
              </w:rPr>
            </w:pPr>
            <w:r w:rsidRPr="00E20200">
              <w:rPr>
                <w:color w:val="002060"/>
              </w:rP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DD1A2"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FD3D9"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7EF4D0" w14:textId="77777777" w:rsidR="00554B32" w:rsidRPr="00E20200" w:rsidRDefault="00554B32" w:rsidP="00EF3FAD">
            <w:pPr>
              <w:pStyle w:val="HEADERTABELLA"/>
              <w:rPr>
                <w:color w:val="002060"/>
              </w:rPr>
            </w:pPr>
            <w:r w:rsidRPr="00E20200">
              <w:rPr>
                <w:color w:val="002060"/>
              </w:rPr>
              <w:t>Data/Ora</w:t>
            </w:r>
          </w:p>
        </w:tc>
        <w:tc>
          <w:tcPr>
            <w:tcW w:w="11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2B1C1" w14:textId="77777777" w:rsidR="00554B32" w:rsidRPr="00E20200" w:rsidRDefault="00554B32" w:rsidP="00EF3FAD">
            <w:pPr>
              <w:pStyle w:val="HEADERTABELLA"/>
              <w:rPr>
                <w:color w:val="002060"/>
              </w:rPr>
            </w:pPr>
            <w:r w:rsidRPr="00E20200">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A27B5" w14:textId="77777777" w:rsidR="00554B32" w:rsidRPr="00E20200" w:rsidRDefault="00554B32" w:rsidP="00EF3FAD">
            <w:pPr>
              <w:pStyle w:val="HEADERTABELLA"/>
              <w:rPr>
                <w:color w:val="002060"/>
              </w:rPr>
            </w:pPr>
            <w:r w:rsidRPr="00E20200">
              <w:rPr>
                <w:color w:val="002060"/>
              </w:rPr>
              <w:t>Localita' Impianto</w:t>
            </w:r>
          </w:p>
        </w:tc>
        <w:tc>
          <w:tcPr>
            <w:tcW w:w="15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02287D"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511FB9D" w14:textId="77777777" w:rsidTr="00EF3FAD">
        <w:trPr>
          <w:divId w:val="527259509"/>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14:paraId="473D0288" w14:textId="77777777" w:rsidR="00554B32" w:rsidRPr="00E20200" w:rsidRDefault="00554B32" w:rsidP="00EF3FAD">
            <w:pPr>
              <w:pStyle w:val="ROWTABELLA"/>
              <w:rPr>
                <w:color w:val="002060"/>
              </w:rPr>
            </w:pPr>
            <w:r w:rsidRPr="00E20200">
              <w:rPr>
                <w:color w:val="002060"/>
              </w:rPr>
              <w:t>LF JESINA FEMMINILE</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tcPr>
          <w:p w14:paraId="0A96FD1E" w14:textId="77777777" w:rsidR="00554B32" w:rsidRPr="00E20200" w:rsidRDefault="00554B32" w:rsidP="00EF3FAD">
            <w:pPr>
              <w:pStyle w:val="ROWTABELLA"/>
              <w:rPr>
                <w:color w:val="002060"/>
              </w:rPr>
            </w:pPr>
            <w:r w:rsidRPr="00E20200">
              <w:rPr>
                <w:color w:val="002060"/>
              </w:rPr>
              <w:t>CALCIO A 5 CORINALDO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5D7915FA"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094D0CDD" w14:textId="77777777" w:rsidR="00554B32" w:rsidRPr="00E20200" w:rsidRDefault="00554B32" w:rsidP="00EF3FAD">
            <w:pPr>
              <w:pStyle w:val="ROWTABELLA"/>
              <w:rPr>
                <w:color w:val="002060"/>
              </w:rPr>
            </w:pPr>
            <w:r w:rsidRPr="00E20200">
              <w:rPr>
                <w:color w:val="002060"/>
              </w:rPr>
              <w:t>06/03/2020 21:30</w:t>
            </w:r>
          </w:p>
        </w:tc>
        <w:tc>
          <w:tcPr>
            <w:tcW w:w="1175"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3231E" w14:textId="77777777" w:rsidR="00554B32" w:rsidRPr="00E20200" w:rsidRDefault="00554B32" w:rsidP="00EF3FAD">
            <w:pPr>
              <w:pStyle w:val="ROWTABELLA"/>
              <w:rPr>
                <w:color w:val="002060"/>
              </w:rPr>
            </w:pPr>
            <w:r w:rsidRPr="00E20200">
              <w:rPr>
                <w:color w:val="002060"/>
              </w:rPr>
              <w:t>5089 PALASPORT "ZANNONI 2"</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699735E0" w14:textId="77777777" w:rsidR="00554B32" w:rsidRPr="00E20200" w:rsidRDefault="00554B32" w:rsidP="00EF3FAD">
            <w:pPr>
              <w:pStyle w:val="ROWTABELLA"/>
              <w:rPr>
                <w:color w:val="002060"/>
              </w:rPr>
            </w:pPr>
            <w:r w:rsidRPr="00E20200">
              <w:rPr>
                <w:color w:val="002060"/>
              </w:rPr>
              <w:t>JESI</w:t>
            </w:r>
          </w:p>
        </w:tc>
        <w:tc>
          <w:tcPr>
            <w:tcW w:w="1569" w:type="dxa"/>
            <w:tcBorders>
              <w:top w:val="outset" w:sz="6" w:space="0" w:color="auto"/>
              <w:left w:val="nil"/>
              <w:bottom w:val="nil"/>
              <w:right w:val="outset" w:sz="6" w:space="0" w:color="auto"/>
            </w:tcBorders>
            <w:tcMar>
              <w:top w:w="20" w:type="dxa"/>
              <w:left w:w="20" w:type="dxa"/>
              <w:bottom w:w="20" w:type="dxa"/>
              <w:right w:w="20" w:type="dxa"/>
            </w:tcMar>
            <w:vAlign w:val="center"/>
          </w:tcPr>
          <w:p w14:paraId="68FAB581" w14:textId="77777777" w:rsidR="00554B32" w:rsidRPr="00E20200" w:rsidRDefault="00554B32" w:rsidP="00EF3FAD">
            <w:pPr>
              <w:pStyle w:val="ROWTABELLA"/>
              <w:rPr>
                <w:color w:val="002060"/>
              </w:rPr>
            </w:pPr>
            <w:r w:rsidRPr="00E20200">
              <w:rPr>
                <w:color w:val="002060"/>
              </w:rPr>
              <w:t>VIA ZANNONI</w:t>
            </w:r>
          </w:p>
        </w:tc>
      </w:tr>
      <w:tr w:rsidR="00554B32" w:rsidRPr="00E20200" w14:paraId="253589BC" w14:textId="77777777" w:rsidTr="00EF3FAD">
        <w:trPr>
          <w:divId w:val="527259509"/>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14:paraId="3682EC15" w14:textId="77777777" w:rsidR="00554B32" w:rsidRPr="00E20200" w:rsidRDefault="00554B32" w:rsidP="00EF3FAD">
            <w:pPr>
              <w:pStyle w:val="ROWTABELLA"/>
              <w:rPr>
                <w:color w:val="002060"/>
              </w:rPr>
            </w:pPr>
            <w:r w:rsidRPr="00E20200">
              <w:rPr>
                <w:color w:val="002060"/>
              </w:rPr>
              <w:t>RECANATI CALCIO A 5</w:t>
            </w:r>
          </w:p>
        </w:tc>
        <w:tc>
          <w:tcPr>
            <w:tcW w:w="2005" w:type="dxa"/>
            <w:tcBorders>
              <w:top w:val="nil"/>
              <w:left w:val="nil"/>
              <w:bottom w:val="nil"/>
              <w:right w:val="outset" w:sz="6" w:space="0" w:color="auto"/>
            </w:tcBorders>
            <w:tcMar>
              <w:top w:w="20" w:type="dxa"/>
              <w:left w:w="20" w:type="dxa"/>
              <w:bottom w:w="20" w:type="dxa"/>
              <w:right w:w="20" w:type="dxa"/>
            </w:tcMar>
            <w:vAlign w:val="center"/>
          </w:tcPr>
          <w:p w14:paraId="57A7A596" w14:textId="77777777" w:rsidR="00554B32" w:rsidRPr="00E20200" w:rsidRDefault="00554B32" w:rsidP="00EF3FAD">
            <w:pPr>
              <w:pStyle w:val="ROWTABELLA"/>
              <w:rPr>
                <w:color w:val="002060"/>
              </w:rPr>
            </w:pPr>
            <w:r w:rsidRPr="00E20200">
              <w:rPr>
                <w:color w:val="002060"/>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55886207"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C258E04" w14:textId="77777777" w:rsidR="00554B32" w:rsidRPr="00E20200" w:rsidRDefault="00554B32" w:rsidP="00EF3FAD">
            <w:pPr>
              <w:pStyle w:val="ROWTABELLA"/>
              <w:rPr>
                <w:color w:val="002060"/>
              </w:rPr>
            </w:pPr>
            <w:r w:rsidRPr="00E20200">
              <w:rPr>
                <w:color w:val="002060"/>
              </w:rPr>
              <w:t>06/03/2020 21:30</w:t>
            </w:r>
          </w:p>
        </w:tc>
        <w:tc>
          <w:tcPr>
            <w:tcW w:w="1175" w:type="dxa"/>
            <w:tcBorders>
              <w:top w:val="nil"/>
              <w:left w:val="nil"/>
              <w:bottom w:val="nil"/>
              <w:right w:val="outset" w:sz="6" w:space="0" w:color="auto"/>
            </w:tcBorders>
            <w:tcMar>
              <w:top w:w="20" w:type="dxa"/>
              <w:left w:w="20" w:type="dxa"/>
              <w:bottom w:w="20" w:type="dxa"/>
              <w:right w:w="20" w:type="dxa"/>
            </w:tcMar>
            <w:vAlign w:val="center"/>
          </w:tcPr>
          <w:p w14:paraId="77C629BC" w14:textId="77777777" w:rsidR="00554B32" w:rsidRPr="00E20200" w:rsidRDefault="00554B32" w:rsidP="00EF3FAD">
            <w:pPr>
              <w:pStyle w:val="ROWTABELLA"/>
              <w:rPr>
                <w:color w:val="002060"/>
              </w:rPr>
            </w:pPr>
            <w:r w:rsidRPr="00E20200">
              <w:rPr>
                <w:color w:val="002060"/>
              </w:rPr>
              <w:t>5294 CENTRO SPORTIVO RECANATESE</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083BFBEC" w14:textId="77777777" w:rsidR="00554B32" w:rsidRPr="00E20200" w:rsidRDefault="00554B32" w:rsidP="00EF3FAD">
            <w:pPr>
              <w:pStyle w:val="ROWTABELLA"/>
              <w:rPr>
                <w:color w:val="002060"/>
              </w:rPr>
            </w:pPr>
            <w:r w:rsidRPr="00E20200">
              <w:rPr>
                <w:color w:val="002060"/>
              </w:rPr>
              <w:t>RECANATI</w:t>
            </w:r>
          </w:p>
        </w:tc>
        <w:tc>
          <w:tcPr>
            <w:tcW w:w="1569" w:type="dxa"/>
            <w:tcBorders>
              <w:top w:val="nil"/>
              <w:left w:val="nil"/>
              <w:bottom w:val="nil"/>
              <w:right w:val="outset" w:sz="6" w:space="0" w:color="auto"/>
            </w:tcBorders>
            <w:tcMar>
              <w:top w:w="20" w:type="dxa"/>
              <w:left w:w="20" w:type="dxa"/>
              <w:bottom w:w="20" w:type="dxa"/>
              <w:right w:w="20" w:type="dxa"/>
            </w:tcMar>
            <w:vAlign w:val="center"/>
          </w:tcPr>
          <w:p w14:paraId="003C527F" w14:textId="77777777" w:rsidR="00554B32" w:rsidRPr="00E20200" w:rsidRDefault="00554B32" w:rsidP="00EF3FAD">
            <w:pPr>
              <w:pStyle w:val="ROWTABELLA"/>
              <w:rPr>
                <w:color w:val="002060"/>
              </w:rPr>
            </w:pPr>
            <w:r w:rsidRPr="00E20200">
              <w:rPr>
                <w:color w:val="002060"/>
              </w:rPr>
              <w:t>VIA ALDO MORO</w:t>
            </w:r>
          </w:p>
        </w:tc>
      </w:tr>
      <w:tr w:rsidR="00554B32" w:rsidRPr="00E20200" w14:paraId="740EEEF2" w14:textId="77777777" w:rsidTr="00EF3FAD">
        <w:trPr>
          <w:divId w:val="527259509"/>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14:paraId="11F1C299" w14:textId="77777777" w:rsidR="00554B32" w:rsidRPr="00E20200" w:rsidRDefault="00554B32" w:rsidP="00EF3FAD">
            <w:pPr>
              <w:pStyle w:val="ROWTABELLA"/>
              <w:rPr>
                <w:color w:val="002060"/>
              </w:rPr>
            </w:pPr>
            <w:r w:rsidRPr="00E20200">
              <w:rPr>
                <w:color w:val="002060"/>
              </w:rPr>
              <w:t>POLISPORTIVA BORGOSOLESTA</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tcPr>
          <w:p w14:paraId="02C32C85" w14:textId="77777777" w:rsidR="00554B32" w:rsidRPr="00E20200" w:rsidRDefault="00554B32" w:rsidP="00EF3FAD">
            <w:pPr>
              <w:pStyle w:val="ROWTABELLA"/>
              <w:rPr>
                <w:color w:val="002060"/>
              </w:rPr>
            </w:pPr>
            <w:r w:rsidRPr="00E20200">
              <w:rPr>
                <w:color w:val="002060"/>
              </w:rPr>
              <w:t>CSKA CORRIDONIA C5F</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FA1FE"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5463F2D" w14:textId="77777777" w:rsidR="00554B32" w:rsidRPr="00E20200" w:rsidRDefault="00554B32" w:rsidP="00EF3FAD">
            <w:pPr>
              <w:pStyle w:val="ROWTABELLA"/>
              <w:rPr>
                <w:color w:val="002060"/>
              </w:rPr>
            </w:pPr>
            <w:r w:rsidRPr="00E20200">
              <w:rPr>
                <w:color w:val="002060"/>
              </w:rPr>
              <w:t>08/03/2020 17:00</w:t>
            </w:r>
          </w:p>
        </w:tc>
        <w:tc>
          <w:tcPr>
            <w:tcW w:w="1175" w:type="dxa"/>
            <w:tcBorders>
              <w:top w:val="nil"/>
              <w:left w:val="nil"/>
              <w:bottom w:val="outset" w:sz="6" w:space="0" w:color="auto"/>
              <w:right w:val="outset" w:sz="6" w:space="0" w:color="auto"/>
            </w:tcBorders>
            <w:tcMar>
              <w:top w:w="20" w:type="dxa"/>
              <w:left w:w="20" w:type="dxa"/>
              <w:bottom w:w="20" w:type="dxa"/>
              <w:right w:w="20" w:type="dxa"/>
            </w:tcMar>
            <w:vAlign w:val="center"/>
          </w:tcPr>
          <w:p w14:paraId="52F29124" w14:textId="77777777" w:rsidR="00554B32" w:rsidRPr="00E20200" w:rsidRDefault="00554B32" w:rsidP="00EF3FAD">
            <w:pPr>
              <w:pStyle w:val="ROWTABELLA"/>
              <w:rPr>
                <w:color w:val="002060"/>
              </w:rPr>
            </w:pPr>
            <w:r w:rsidRPr="00E20200">
              <w:rPr>
                <w:color w:val="002060"/>
              </w:rPr>
              <w:t>5707 CAMPO COPERTO EZIO GALOSI</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3EB6EC38" w14:textId="77777777" w:rsidR="00554B32" w:rsidRPr="00E20200" w:rsidRDefault="00554B32" w:rsidP="00EF3FAD">
            <w:pPr>
              <w:pStyle w:val="ROWTABELLA"/>
              <w:rPr>
                <w:color w:val="002060"/>
              </w:rPr>
            </w:pPr>
            <w:r w:rsidRPr="00E20200">
              <w:rPr>
                <w:color w:val="002060"/>
              </w:rPr>
              <w:t>ASCOLI PICENO</w:t>
            </w:r>
          </w:p>
        </w:tc>
        <w:tc>
          <w:tcPr>
            <w:tcW w:w="1569" w:type="dxa"/>
            <w:tcBorders>
              <w:top w:val="nil"/>
              <w:left w:val="nil"/>
              <w:bottom w:val="outset" w:sz="6" w:space="0" w:color="auto"/>
              <w:right w:val="outset" w:sz="6" w:space="0" w:color="auto"/>
            </w:tcBorders>
            <w:tcMar>
              <w:top w:w="20" w:type="dxa"/>
              <w:left w:w="20" w:type="dxa"/>
              <w:bottom w:w="20" w:type="dxa"/>
              <w:right w:w="20" w:type="dxa"/>
            </w:tcMar>
            <w:vAlign w:val="center"/>
          </w:tcPr>
          <w:p w14:paraId="0A90E787" w14:textId="77777777" w:rsidR="00554B32" w:rsidRPr="00E20200" w:rsidRDefault="00554B32" w:rsidP="00EF3FAD">
            <w:pPr>
              <w:pStyle w:val="ROWTABELLA"/>
              <w:rPr>
                <w:color w:val="002060"/>
              </w:rPr>
            </w:pPr>
            <w:r w:rsidRPr="00E20200">
              <w:rPr>
                <w:color w:val="002060"/>
              </w:rPr>
              <w:t>LOC.MONTEROCCO VIA A.MANCINI</w:t>
            </w:r>
          </w:p>
        </w:tc>
      </w:tr>
    </w:tbl>
    <w:p w14:paraId="7BF1AFFF" w14:textId="77777777" w:rsidR="00554B32" w:rsidRPr="00E20200" w:rsidRDefault="00554B32" w:rsidP="00554B32">
      <w:pPr>
        <w:pStyle w:val="breakline"/>
        <w:divId w:val="527259509"/>
        <w:rPr>
          <w:color w:val="002060"/>
        </w:rPr>
      </w:pPr>
    </w:p>
    <w:p w14:paraId="01F9D409" w14:textId="77777777" w:rsidR="00554B32" w:rsidRPr="00E20200" w:rsidRDefault="00554B32" w:rsidP="00554B32">
      <w:pPr>
        <w:pStyle w:val="breakline"/>
        <w:divId w:val="527259509"/>
        <w:rPr>
          <w:color w:val="002060"/>
        </w:rPr>
      </w:pPr>
    </w:p>
    <w:p w14:paraId="6847FD43" w14:textId="77777777" w:rsidR="00554B32" w:rsidRPr="00E20200" w:rsidRDefault="00554B32" w:rsidP="00554B32">
      <w:pPr>
        <w:pStyle w:val="breakline"/>
        <w:divId w:val="527259509"/>
        <w:rPr>
          <w:color w:val="002060"/>
        </w:rPr>
      </w:pPr>
    </w:p>
    <w:p w14:paraId="2CCBE2B0" w14:textId="77777777" w:rsidR="00554B32" w:rsidRPr="00E20200" w:rsidRDefault="00554B32" w:rsidP="00554B32">
      <w:pPr>
        <w:pStyle w:val="SOTTOTITOLOCAMPIONATO1"/>
        <w:divId w:val="527259509"/>
        <w:rPr>
          <w:color w:val="002060"/>
        </w:rPr>
      </w:pPr>
      <w:r w:rsidRPr="00E20200">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1"/>
        <w:gridCol w:w="385"/>
        <w:gridCol w:w="898"/>
        <w:gridCol w:w="1188"/>
        <w:gridCol w:w="1546"/>
        <w:gridCol w:w="1565"/>
      </w:tblGrid>
      <w:tr w:rsidR="00554B32" w:rsidRPr="00E20200" w14:paraId="4A459DB9" w14:textId="77777777" w:rsidTr="00EF3FAD">
        <w:trPr>
          <w:divId w:val="527259509"/>
        </w:trPr>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44145" w14:textId="77777777" w:rsidR="00554B32" w:rsidRPr="00E20200" w:rsidRDefault="00554B32" w:rsidP="00EF3FAD">
            <w:pPr>
              <w:pStyle w:val="HEADERTABELLA"/>
              <w:rPr>
                <w:color w:val="002060"/>
              </w:rPr>
            </w:pPr>
            <w:r w:rsidRPr="00E20200">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8CAE9"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D1421"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9F468" w14:textId="77777777" w:rsidR="00554B32" w:rsidRPr="00E20200" w:rsidRDefault="00554B32" w:rsidP="00EF3FAD">
            <w:pPr>
              <w:pStyle w:val="HEADERTABELLA"/>
              <w:rPr>
                <w:color w:val="002060"/>
              </w:rPr>
            </w:pPr>
            <w:r w:rsidRPr="00E20200">
              <w:rPr>
                <w:color w:val="002060"/>
              </w:rPr>
              <w:t>Data/Ora</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1F905" w14:textId="77777777" w:rsidR="00554B32" w:rsidRPr="00E20200" w:rsidRDefault="00554B32" w:rsidP="00EF3FAD">
            <w:pPr>
              <w:pStyle w:val="HEADERTABELLA"/>
              <w:rPr>
                <w:color w:val="002060"/>
              </w:rPr>
            </w:pPr>
            <w:r w:rsidRPr="00E20200">
              <w:rPr>
                <w:color w:val="002060"/>
              </w:rPr>
              <w:t>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B1A58" w14:textId="77777777" w:rsidR="00554B32" w:rsidRPr="00E20200" w:rsidRDefault="00554B32" w:rsidP="00EF3FAD">
            <w:pPr>
              <w:pStyle w:val="HEADERTABELLA"/>
              <w:rPr>
                <w:color w:val="002060"/>
              </w:rPr>
            </w:pPr>
            <w:r w:rsidRPr="00E20200">
              <w:rPr>
                <w:color w:val="002060"/>
              </w:rPr>
              <w:t>Localita' Impianto</w:t>
            </w:r>
          </w:p>
        </w:tc>
        <w:tc>
          <w:tcPr>
            <w:tcW w:w="15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E8088"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3CEE604" w14:textId="77777777" w:rsidTr="00EF3FAD">
        <w:trPr>
          <w:divId w:val="527259509"/>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14:paraId="6BC0A483" w14:textId="77777777" w:rsidR="00554B32" w:rsidRPr="00E20200" w:rsidRDefault="00554B32" w:rsidP="00EF3FAD">
            <w:pPr>
              <w:pStyle w:val="ROWTABELLA"/>
              <w:rPr>
                <w:color w:val="002060"/>
              </w:rPr>
            </w:pPr>
            <w:r w:rsidRPr="00E20200">
              <w:rPr>
                <w:color w:val="002060"/>
              </w:rPr>
              <w:t>CANTINE RIUNITE CSI</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41B6B" w14:textId="77777777" w:rsidR="00554B32" w:rsidRPr="00E20200" w:rsidRDefault="00554B32" w:rsidP="00EF3FAD">
            <w:pPr>
              <w:pStyle w:val="ROWTABELLA"/>
              <w:rPr>
                <w:color w:val="002060"/>
              </w:rPr>
            </w:pPr>
            <w:r w:rsidRPr="00E20200">
              <w:rPr>
                <w:color w:val="002060"/>
              </w:rPr>
              <w:t>RIPABERARDA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794CAC03"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0D6FEE9F" w14:textId="77777777" w:rsidR="00554B32" w:rsidRPr="00E20200" w:rsidRDefault="00554B32" w:rsidP="00EF3FAD">
            <w:pPr>
              <w:pStyle w:val="ROWTABELLA"/>
              <w:rPr>
                <w:color w:val="002060"/>
              </w:rPr>
            </w:pPr>
            <w:r w:rsidRPr="00E20200">
              <w:rPr>
                <w:color w:val="002060"/>
              </w:rPr>
              <w:t>06/03/2020 21:45</w:t>
            </w:r>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tcPr>
          <w:p w14:paraId="1A22033C" w14:textId="77777777" w:rsidR="00554B32" w:rsidRPr="00E20200" w:rsidRDefault="00554B32" w:rsidP="00EF3FAD">
            <w:pPr>
              <w:pStyle w:val="ROWTABELLA"/>
              <w:rPr>
                <w:color w:val="002060"/>
              </w:rPr>
            </w:pPr>
            <w:r w:rsidRPr="00E20200">
              <w:rPr>
                <w:color w:val="002060"/>
              </w:rPr>
              <w:t>5206 PALASPORT "GIULIO CHIERICI"</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14:paraId="25E2D47D" w14:textId="77777777" w:rsidR="00554B32" w:rsidRPr="00E20200" w:rsidRDefault="00554B32" w:rsidP="00EF3FAD">
            <w:pPr>
              <w:pStyle w:val="ROWTABELLA"/>
              <w:rPr>
                <w:color w:val="002060"/>
              </w:rPr>
            </w:pPr>
            <w:r w:rsidRPr="00E20200">
              <w:rPr>
                <w:color w:val="002060"/>
              </w:rPr>
              <w:t>TOLENTINO</w:t>
            </w:r>
          </w:p>
        </w:tc>
        <w:tc>
          <w:tcPr>
            <w:tcW w:w="1565"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E8206" w14:textId="77777777" w:rsidR="00554B32" w:rsidRPr="00E20200" w:rsidRDefault="00554B32" w:rsidP="00EF3FAD">
            <w:pPr>
              <w:pStyle w:val="ROWTABELLA"/>
              <w:rPr>
                <w:color w:val="002060"/>
              </w:rPr>
            </w:pPr>
            <w:r w:rsidRPr="00E20200">
              <w:rPr>
                <w:color w:val="002060"/>
              </w:rPr>
              <w:t>VIA DELLA REPUBBLICA</w:t>
            </w:r>
          </w:p>
        </w:tc>
      </w:tr>
      <w:tr w:rsidR="00554B32" w:rsidRPr="00E20200" w14:paraId="2486252D" w14:textId="77777777" w:rsidTr="00EF3FAD">
        <w:trPr>
          <w:divId w:val="527259509"/>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14:paraId="675A1E2E" w14:textId="17F55DE6" w:rsidR="00554B32" w:rsidRPr="00554B32" w:rsidRDefault="00554B32" w:rsidP="00EF3FAD">
            <w:pPr>
              <w:pStyle w:val="ROWTABELLA"/>
              <w:rPr>
                <w:color w:val="002060"/>
                <w:highlight w:val="yellow"/>
              </w:rPr>
            </w:pP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14:paraId="0744C140" w14:textId="5CED557C"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3B6755C" w14:textId="2A175A3B" w:rsidR="00554B32" w:rsidRPr="00554B32" w:rsidRDefault="00554B32" w:rsidP="00EF3FAD">
            <w:pPr>
              <w:pStyle w:val="ROWTABELLA"/>
              <w:jc w:val="center"/>
              <w:rPr>
                <w:color w:val="002060"/>
                <w:highlight w:val="yellow"/>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9C144B5" w14:textId="6C7D9DB0" w:rsidR="00554B32" w:rsidRPr="00554B32" w:rsidRDefault="00554B32" w:rsidP="00EF3FAD">
            <w:pPr>
              <w:pStyle w:val="ROWTABELLA"/>
              <w:rPr>
                <w:color w:val="002060"/>
                <w:highlight w:val="yellow"/>
              </w:rPr>
            </w:pP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tcPr>
          <w:p w14:paraId="46759803" w14:textId="3DD9ED9E" w:rsidR="00554B32" w:rsidRPr="00554B32" w:rsidRDefault="00554B32" w:rsidP="00EF3FAD">
            <w:pPr>
              <w:pStyle w:val="ROWTABELLA"/>
              <w:rPr>
                <w:color w:val="002060"/>
                <w:highlight w:val="yellow"/>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59723" w14:textId="0C874E77" w:rsidR="00554B32" w:rsidRPr="00554B32" w:rsidRDefault="00554B32" w:rsidP="00EF3FAD">
            <w:pPr>
              <w:pStyle w:val="ROWTABELLA"/>
              <w:rPr>
                <w:color w:val="002060"/>
                <w:highlight w:val="yellow"/>
              </w:rPr>
            </w:pPr>
          </w:p>
        </w:tc>
        <w:tc>
          <w:tcPr>
            <w:tcW w:w="1565" w:type="dxa"/>
            <w:tcBorders>
              <w:top w:val="nil"/>
              <w:left w:val="nil"/>
              <w:bottom w:val="outset" w:sz="6" w:space="0" w:color="auto"/>
              <w:right w:val="outset" w:sz="6" w:space="0" w:color="auto"/>
            </w:tcBorders>
            <w:tcMar>
              <w:top w:w="20" w:type="dxa"/>
              <w:left w:w="20" w:type="dxa"/>
              <w:bottom w:w="20" w:type="dxa"/>
              <w:right w:w="20" w:type="dxa"/>
            </w:tcMar>
            <w:vAlign w:val="center"/>
          </w:tcPr>
          <w:p w14:paraId="7693F0B4" w14:textId="2C13BEB1" w:rsidR="00554B32" w:rsidRPr="00554B32" w:rsidRDefault="00554B32" w:rsidP="00EF3FAD">
            <w:pPr>
              <w:pStyle w:val="ROWTABELLA"/>
              <w:rPr>
                <w:color w:val="002060"/>
                <w:highlight w:val="yellow"/>
              </w:rPr>
            </w:pPr>
          </w:p>
        </w:tc>
      </w:tr>
    </w:tbl>
    <w:p w14:paraId="494CE585" w14:textId="77777777" w:rsidR="00554B32" w:rsidRPr="00E20200" w:rsidRDefault="00554B32" w:rsidP="00554B32">
      <w:pPr>
        <w:pStyle w:val="breakline"/>
        <w:divId w:val="527259509"/>
        <w:rPr>
          <w:color w:val="002060"/>
        </w:rPr>
      </w:pPr>
    </w:p>
    <w:p w14:paraId="260E05AC"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21 CALCIO A 5 REGIONALE</w:t>
      </w:r>
    </w:p>
    <w:p w14:paraId="02FC4F9C" w14:textId="77777777" w:rsidR="00554B32" w:rsidRPr="00E20200" w:rsidRDefault="00554B32" w:rsidP="00554B32">
      <w:pPr>
        <w:pStyle w:val="breakline"/>
        <w:divId w:val="527259509"/>
        <w:rPr>
          <w:color w:val="002060"/>
        </w:rPr>
      </w:pPr>
    </w:p>
    <w:p w14:paraId="2486C906" w14:textId="77777777" w:rsidR="00554B32" w:rsidRPr="00E20200" w:rsidRDefault="00554B32" w:rsidP="00554B32">
      <w:pPr>
        <w:pStyle w:val="breakline"/>
        <w:divId w:val="527259509"/>
        <w:rPr>
          <w:color w:val="002060"/>
        </w:rPr>
      </w:pPr>
    </w:p>
    <w:p w14:paraId="61DAAB3E"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554B32" w:rsidRPr="00E20200" w14:paraId="6F91798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865FB"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D1CB6"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33362"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B6F219"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26519"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9D5CE1"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00F3A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1164B131"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EF50A9" w14:textId="77777777" w:rsidR="00554B32" w:rsidRPr="00E20200" w:rsidRDefault="00554B32" w:rsidP="00EF3FAD">
            <w:pPr>
              <w:pStyle w:val="ROWTABELLA"/>
              <w:rPr>
                <w:color w:val="002060"/>
              </w:rPr>
            </w:pPr>
            <w:r w:rsidRPr="00E20200">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6348C" w14:textId="77777777" w:rsidR="00554B32" w:rsidRPr="00E20200" w:rsidRDefault="00554B32" w:rsidP="00EF3FAD">
            <w:pPr>
              <w:pStyle w:val="ROWTABELLA"/>
              <w:rPr>
                <w:color w:val="002060"/>
              </w:rPr>
            </w:pPr>
            <w:r w:rsidRPr="00E20200">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4A8778"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3BF1AA" w14:textId="77777777" w:rsidR="00554B32" w:rsidRPr="00E20200" w:rsidRDefault="00554B32" w:rsidP="00EF3FAD">
            <w:pPr>
              <w:pStyle w:val="ROWTABELLA"/>
              <w:rPr>
                <w:color w:val="002060"/>
              </w:rPr>
            </w:pPr>
            <w:r w:rsidRPr="00E20200">
              <w:rPr>
                <w:color w:val="002060"/>
              </w:rPr>
              <w:t>07/03/2020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B2F641" w14:textId="77777777" w:rsidR="00554B32" w:rsidRPr="00E20200" w:rsidRDefault="00554B32" w:rsidP="00EF3FAD">
            <w:pPr>
              <w:pStyle w:val="ROWTABELLA"/>
              <w:rPr>
                <w:color w:val="002060"/>
              </w:rPr>
            </w:pPr>
            <w:r w:rsidRPr="00E20200">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9DD9E1" w14:textId="77777777" w:rsidR="00554B32" w:rsidRPr="00E20200" w:rsidRDefault="00554B32" w:rsidP="00EF3FAD">
            <w:pPr>
              <w:pStyle w:val="ROWTABELLA"/>
              <w:rPr>
                <w:color w:val="002060"/>
              </w:rPr>
            </w:pPr>
            <w:r w:rsidRPr="00E2020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C6467" w14:textId="77777777" w:rsidR="00554B32" w:rsidRPr="00E20200" w:rsidRDefault="00554B32" w:rsidP="00EF3FAD">
            <w:pPr>
              <w:pStyle w:val="ROWTABELLA"/>
              <w:rPr>
                <w:color w:val="002060"/>
              </w:rPr>
            </w:pPr>
            <w:r w:rsidRPr="00E20200">
              <w:rPr>
                <w:color w:val="002060"/>
              </w:rPr>
              <w:t>VIA ANTONIO ROSMINI 22/B</w:t>
            </w:r>
          </w:p>
        </w:tc>
      </w:tr>
      <w:tr w:rsidR="00554B32" w:rsidRPr="00E20200" w14:paraId="0F2AA57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EE5C52" w14:textId="77777777" w:rsidR="00554B32" w:rsidRPr="00E20200" w:rsidRDefault="00554B32" w:rsidP="00EF3FAD">
            <w:pPr>
              <w:pStyle w:val="ROWTABELLA"/>
              <w:rPr>
                <w:color w:val="002060"/>
              </w:rPr>
            </w:pPr>
            <w:r w:rsidRPr="00E2020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58A67A" w14:textId="77777777" w:rsidR="00554B32" w:rsidRPr="00E20200" w:rsidRDefault="00554B32" w:rsidP="00EF3FAD">
            <w:pPr>
              <w:pStyle w:val="ROWTABELLA"/>
              <w:rPr>
                <w:color w:val="002060"/>
              </w:rPr>
            </w:pPr>
            <w:r w:rsidRPr="00E20200">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F79DB7"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6A5803" w14:textId="77777777" w:rsidR="00554B32" w:rsidRPr="00E20200" w:rsidRDefault="00554B32" w:rsidP="00EF3FAD">
            <w:pPr>
              <w:pStyle w:val="ROWTABELLA"/>
              <w:rPr>
                <w:color w:val="002060"/>
              </w:rPr>
            </w:pPr>
            <w:r w:rsidRPr="00E20200">
              <w:rPr>
                <w:color w:val="002060"/>
              </w:rPr>
              <w:t>07/03/2020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BF3F76" w14:textId="77777777" w:rsidR="00554B32" w:rsidRPr="00E20200" w:rsidRDefault="00554B32" w:rsidP="00EF3FAD">
            <w:pPr>
              <w:pStyle w:val="ROWTABELLA"/>
              <w:rPr>
                <w:color w:val="002060"/>
              </w:rPr>
            </w:pPr>
            <w:r w:rsidRPr="00E2020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F25994" w14:textId="77777777" w:rsidR="00554B32" w:rsidRPr="00E20200" w:rsidRDefault="00554B32" w:rsidP="00EF3FAD">
            <w:pPr>
              <w:pStyle w:val="ROWTABELLA"/>
              <w:rPr>
                <w:color w:val="002060"/>
              </w:rPr>
            </w:pPr>
            <w:r w:rsidRPr="00E2020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632FBA" w14:textId="77777777" w:rsidR="00554B32" w:rsidRPr="00E20200" w:rsidRDefault="00554B32" w:rsidP="00EF3FAD">
            <w:pPr>
              <w:pStyle w:val="ROWTABELLA"/>
              <w:rPr>
                <w:color w:val="002060"/>
              </w:rPr>
            </w:pPr>
            <w:r w:rsidRPr="00E20200">
              <w:rPr>
                <w:color w:val="002060"/>
              </w:rPr>
              <w:t>VIA ALDO MORO</w:t>
            </w:r>
          </w:p>
        </w:tc>
      </w:tr>
      <w:tr w:rsidR="00554B32" w:rsidRPr="00E20200" w14:paraId="27A2667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19ED10" w14:textId="77777777" w:rsidR="00554B32" w:rsidRPr="00E20200" w:rsidRDefault="00554B32" w:rsidP="00EF3FAD">
            <w:pPr>
              <w:pStyle w:val="ROWTABELLA"/>
              <w:rPr>
                <w:color w:val="002060"/>
              </w:rPr>
            </w:pPr>
            <w:r w:rsidRPr="00E2020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A8792B" w14:textId="77777777" w:rsidR="00554B32" w:rsidRPr="00E20200" w:rsidRDefault="00554B32" w:rsidP="00EF3FAD">
            <w:pPr>
              <w:pStyle w:val="ROWTABELLA"/>
              <w:rPr>
                <w:color w:val="002060"/>
              </w:rPr>
            </w:pPr>
            <w:r w:rsidRPr="00E20200">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3D584A"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0D769" w14:textId="77777777" w:rsidR="00554B32" w:rsidRPr="00E20200" w:rsidRDefault="00554B32" w:rsidP="00EF3FAD">
            <w:pPr>
              <w:pStyle w:val="ROWTABELLA"/>
              <w:rPr>
                <w:color w:val="002060"/>
              </w:rPr>
            </w:pPr>
            <w:r w:rsidRPr="00E20200">
              <w:rPr>
                <w:color w:val="002060"/>
              </w:rP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04D0C1" w14:textId="77777777" w:rsidR="00554B32" w:rsidRPr="00E20200" w:rsidRDefault="00554B32" w:rsidP="00EF3FAD">
            <w:pPr>
              <w:pStyle w:val="ROWTABELLA"/>
              <w:rPr>
                <w:color w:val="002060"/>
              </w:rPr>
            </w:pPr>
            <w:r w:rsidRPr="00E20200">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C94E62" w14:textId="77777777" w:rsidR="00554B32" w:rsidRPr="00E20200" w:rsidRDefault="00554B32" w:rsidP="00EF3FAD">
            <w:pPr>
              <w:pStyle w:val="ROWTABELLA"/>
              <w:rPr>
                <w:color w:val="002060"/>
              </w:rPr>
            </w:pPr>
            <w:r w:rsidRPr="00E2020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D0F05F" w14:textId="77777777" w:rsidR="00554B32" w:rsidRPr="00E20200" w:rsidRDefault="00554B32" w:rsidP="00EF3FAD">
            <w:pPr>
              <w:pStyle w:val="ROWTABELLA"/>
              <w:rPr>
                <w:color w:val="002060"/>
              </w:rPr>
            </w:pPr>
            <w:r w:rsidRPr="00E20200">
              <w:rPr>
                <w:color w:val="002060"/>
              </w:rPr>
              <w:t>VIA VERDI</w:t>
            </w:r>
          </w:p>
        </w:tc>
      </w:tr>
    </w:tbl>
    <w:p w14:paraId="1C42E4E4" w14:textId="77777777" w:rsidR="00554B32" w:rsidRPr="00E20200" w:rsidRDefault="00554B32" w:rsidP="00554B32">
      <w:pPr>
        <w:pStyle w:val="breakline"/>
        <w:divId w:val="527259509"/>
        <w:rPr>
          <w:color w:val="002060"/>
        </w:rPr>
      </w:pPr>
    </w:p>
    <w:p w14:paraId="4D53AEA2" w14:textId="77777777" w:rsidR="00554B32" w:rsidRPr="00E20200" w:rsidRDefault="00554B32" w:rsidP="00554B32">
      <w:pPr>
        <w:pStyle w:val="breakline"/>
        <w:divId w:val="527259509"/>
        <w:rPr>
          <w:color w:val="002060"/>
        </w:rPr>
      </w:pPr>
    </w:p>
    <w:p w14:paraId="1E5F5259" w14:textId="77777777" w:rsidR="00554B32" w:rsidRPr="00E20200" w:rsidRDefault="00554B32" w:rsidP="00554B32">
      <w:pPr>
        <w:pStyle w:val="breakline"/>
        <w:divId w:val="527259509"/>
        <w:rPr>
          <w:color w:val="002060"/>
        </w:rPr>
      </w:pPr>
    </w:p>
    <w:p w14:paraId="49E6DD79" w14:textId="77777777" w:rsidR="00554B32" w:rsidRPr="00E20200" w:rsidRDefault="00554B32" w:rsidP="00554B32">
      <w:pPr>
        <w:pStyle w:val="SOTTOTITOLOCAMPIONATO1"/>
        <w:divId w:val="527259509"/>
        <w:rPr>
          <w:color w:val="002060"/>
        </w:rPr>
      </w:pPr>
      <w:r w:rsidRPr="00E20200">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4"/>
        <w:gridCol w:w="385"/>
        <w:gridCol w:w="898"/>
        <w:gridCol w:w="1183"/>
        <w:gridCol w:w="1549"/>
        <w:gridCol w:w="1549"/>
      </w:tblGrid>
      <w:tr w:rsidR="00554B32" w:rsidRPr="00E20200" w14:paraId="13F9D792" w14:textId="77777777" w:rsidTr="00EF3FAD">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B4D30" w14:textId="77777777" w:rsidR="00554B32" w:rsidRPr="00E20200" w:rsidRDefault="00554B32" w:rsidP="00EF3FAD">
            <w:pPr>
              <w:pStyle w:val="HEADERTABELLA"/>
              <w:rPr>
                <w:color w:val="002060"/>
              </w:rPr>
            </w:pPr>
            <w:r w:rsidRPr="00E20200">
              <w:rPr>
                <w:color w:val="00206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D094B"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A80CE"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C0A4B" w14:textId="77777777" w:rsidR="00554B32" w:rsidRPr="00E20200" w:rsidRDefault="00554B32" w:rsidP="00EF3FAD">
            <w:pPr>
              <w:pStyle w:val="HEADERTABELLA"/>
              <w:rPr>
                <w:color w:val="002060"/>
              </w:rPr>
            </w:pPr>
            <w:r w:rsidRPr="00E20200">
              <w:rPr>
                <w:color w:val="002060"/>
              </w:rPr>
              <w:t>Data/Ora</w:t>
            </w:r>
          </w:p>
        </w:tc>
        <w:tc>
          <w:tcPr>
            <w:tcW w:w="1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3C692" w14:textId="77777777" w:rsidR="00554B32" w:rsidRPr="00E20200" w:rsidRDefault="00554B32" w:rsidP="00EF3FAD">
            <w:pPr>
              <w:pStyle w:val="HEADERTABELLA"/>
              <w:rPr>
                <w:color w:val="002060"/>
              </w:rPr>
            </w:pPr>
            <w:r w:rsidRPr="00E20200">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5BB75" w14:textId="77777777" w:rsidR="00554B32" w:rsidRPr="00E20200" w:rsidRDefault="00554B32" w:rsidP="00EF3FAD">
            <w:pPr>
              <w:pStyle w:val="HEADERTABELLA"/>
              <w:rPr>
                <w:color w:val="002060"/>
              </w:rPr>
            </w:pPr>
            <w:r w:rsidRPr="00E20200">
              <w:rPr>
                <w:color w:val="002060"/>
              </w:rPr>
              <w:t>Localita'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57157"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6A96A25" w14:textId="77777777" w:rsidTr="00EF3FAD">
        <w:trPr>
          <w:divId w:val="527259509"/>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14:paraId="72CFC205" w14:textId="77777777" w:rsidR="00554B32" w:rsidRPr="00E20200" w:rsidRDefault="00554B32" w:rsidP="00EF3FAD">
            <w:pPr>
              <w:pStyle w:val="ROWTABELLA"/>
              <w:rPr>
                <w:color w:val="002060"/>
              </w:rPr>
            </w:pPr>
            <w:r w:rsidRPr="00E20200">
              <w:rPr>
                <w:color w:val="002060"/>
              </w:rPr>
              <w:t>ACLI MANTOVANI CALCIO A 5</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tcPr>
          <w:p w14:paraId="27532CAF" w14:textId="77777777" w:rsidR="00554B32" w:rsidRPr="00E20200" w:rsidRDefault="00554B32" w:rsidP="00EF3FAD">
            <w:pPr>
              <w:pStyle w:val="ROWTABELLA"/>
              <w:rPr>
                <w:color w:val="002060"/>
              </w:rPr>
            </w:pPr>
            <w:r w:rsidRPr="00E20200">
              <w:rPr>
                <w:color w:val="002060"/>
              </w:rPr>
              <w:t>CASTELBELLINO CALCIO A 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3CE5FA95"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DCB0B21" w14:textId="77777777" w:rsidR="00554B32" w:rsidRPr="00E20200" w:rsidRDefault="00554B32" w:rsidP="00EF3FAD">
            <w:pPr>
              <w:pStyle w:val="ROWTABELLA"/>
              <w:rPr>
                <w:color w:val="002060"/>
              </w:rPr>
            </w:pPr>
            <w:r w:rsidRPr="00E20200">
              <w:rPr>
                <w:color w:val="002060"/>
              </w:rPr>
              <w:t>07/03/2020 15:30</w:t>
            </w:r>
          </w:p>
        </w:tc>
        <w:tc>
          <w:tcPr>
            <w:tcW w:w="1183" w:type="dxa"/>
            <w:tcBorders>
              <w:top w:val="outset" w:sz="6" w:space="0" w:color="auto"/>
              <w:left w:val="nil"/>
              <w:bottom w:val="nil"/>
              <w:right w:val="outset" w:sz="6" w:space="0" w:color="auto"/>
            </w:tcBorders>
            <w:tcMar>
              <w:top w:w="20" w:type="dxa"/>
              <w:left w:w="20" w:type="dxa"/>
              <w:bottom w:w="20" w:type="dxa"/>
              <w:right w:w="20" w:type="dxa"/>
            </w:tcMar>
            <w:vAlign w:val="center"/>
          </w:tcPr>
          <w:p w14:paraId="5176EB7F" w14:textId="77777777" w:rsidR="00554B32" w:rsidRPr="00E20200" w:rsidRDefault="00554B32" w:rsidP="00EF3FAD">
            <w:pPr>
              <w:pStyle w:val="ROWTABELLA"/>
              <w:rPr>
                <w:color w:val="002060"/>
              </w:rPr>
            </w:pPr>
            <w:r w:rsidRPr="00E20200">
              <w:rPr>
                <w:color w:val="002060"/>
              </w:rPr>
              <w:t>5121 "PALAMASSIMO GALEAZZI"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5A35404D" w14:textId="77777777" w:rsidR="00554B32" w:rsidRPr="00E20200" w:rsidRDefault="00554B32" w:rsidP="00EF3FAD">
            <w:pPr>
              <w:pStyle w:val="ROWTABELLA"/>
              <w:rPr>
                <w:color w:val="002060"/>
              </w:rPr>
            </w:pPr>
            <w:r w:rsidRPr="00E20200">
              <w:rPr>
                <w:color w:val="002060"/>
              </w:rPr>
              <w:t>ANCONA</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0A9A8" w14:textId="77777777" w:rsidR="00554B32" w:rsidRPr="00E20200" w:rsidRDefault="00554B32" w:rsidP="00EF3FAD">
            <w:pPr>
              <w:pStyle w:val="ROWTABELLA"/>
              <w:rPr>
                <w:color w:val="002060"/>
              </w:rPr>
            </w:pPr>
            <w:r w:rsidRPr="00E20200">
              <w:rPr>
                <w:color w:val="002060"/>
              </w:rPr>
              <w:t>VIA MADRE TERESA DI CALCUTTA</w:t>
            </w:r>
          </w:p>
        </w:tc>
      </w:tr>
      <w:tr w:rsidR="00554B32" w:rsidRPr="00E20200" w14:paraId="6804C5BF" w14:textId="77777777" w:rsidTr="00EF3FAD">
        <w:trPr>
          <w:divId w:val="527259509"/>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14:paraId="7A09B68C" w14:textId="76558C71" w:rsidR="00554B32" w:rsidRPr="00554B32" w:rsidRDefault="00554B32" w:rsidP="00EF3FAD">
            <w:pPr>
              <w:pStyle w:val="ROWTABELLA"/>
              <w:rPr>
                <w:color w:val="002060"/>
                <w:highlight w:val="yellow"/>
              </w:rPr>
            </w:pP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AD1CF5" w14:textId="51C464A2"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493CC5D6" w14:textId="21AF00F4" w:rsidR="00554B32" w:rsidRPr="00554B32" w:rsidRDefault="00554B32" w:rsidP="00EF3FAD">
            <w:pPr>
              <w:pStyle w:val="ROWTABELLA"/>
              <w:jc w:val="center"/>
              <w:rPr>
                <w:color w:val="002060"/>
                <w:highlight w:val="yellow"/>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B7E6C9F" w14:textId="5E84A4B1" w:rsidR="00554B32" w:rsidRPr="00554B32" w:rsidRDefault="00554B32" w:rsidP="00EF3FAD">
            <w:pPr>
              <w:pStyle w:val="ROWTABELLA"/>
              <w:rPr>
                <w:color w:val="002060"/>
                <w:highlight w:val="yellow"/>
              </w:rPr>
            </w:pPr>
          </w:p>
        </w:tc>
        <w:tc>
          <w:tcPr>
            <w:tcW w:w="1183"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9ED58" w14:textId="693CDA03" w:rsidR="00554B32" w:rsidRPr="00554B32" w:rsidRDefault="00554B32" w:rsidP="00EF3FAD">
            <w:pPr>
              <w:pStyle w:val="ROWTABELLA"/>
              <w:rPr>
                <w:color w:val="002060"/>
                <w:highlight w:val="yellow"/>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09B34428" w14:textId="62301259" w:rsidR="00554B32" w:rsidRPr="00554B32" w:rsidRDefault="00554B32" w:rsidP="00EF3FAD">
            <w:pPr>
              <w:pStyle w:val="ROWTABELLA"/>
              <w:rPr>
                <w:color w:val="002060"/>
                <w:highlight w:val="yellow"/>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A5752" w14:textId="263BE0E9" w:rsidR="00554B32" w:rsidRPr="00554B32" w:rsidRDefault="00554B32" w:rsidP="00EF3FAD">
            <w:pPr>
              <w:pStyle w:val="ROWTABELLA"/>
              <w:rPr>
                <w:color w:val="002060"/>
                <w:highlight w:val="yellow"/>
              </w:rPr>
            </w:pPr>
          </w:p>
        </w:tc>
      </w:tr>
    </w:tbl>
    <w:p w14:paraId="1A230BE0" w14:textId="77777777" w:rsidR="00554B32" w:rsidRPr="00E20200" w:rsidRDefault="00554B32" w:rsidP="00554B32">
      <w:pPr>
        <w:pStyle w:val="breakline"/>
        <w:divId w:val="527259509"/>
        <w:rPr>
          <w:color w:val="002060"/>
        </w:rPr>
      </w:pPr>
    </w:p>
    <w:p w14:paraId="4D8B61E5" w14:textId="77777777" w:rsidR="00554B32" w:rsidRPr="00E20200" w:rsidRDefault="00554B32" w:rsidP="00554B32">
      <w:pPr>
        <w:pStyle w:val="breakline"/>
        <w:divId w:val="527259509"/>
        <w:rPr>
          <w:color w:val="002060"/>
        </w:rPr>
      </w:pPr>
    </w:p>
    <w:p w14:paraId="77378001" w14:textId="77777777" w:rsidR="00554B32" w:rsidRPr="00E20200" w:rsidRDefault="00554B32" w:rsidP="00554B32">
      <w:pPr>
        <w:pStyle w:val="breakline"/>
        <w:divId w:val="527259509"/>
        <w:rPr>
          <w:color w:val="002060"/>
        </w:rPr>
      </w:pPr>
    </w:p>
    <w:p w14:paraId="2736A332" w14:textId="77777777" w:rsidR="00554B32" w:rsidRPr="00E20200" w:rsidRDefault="00554B32" w:rsidP="00554B32">
      <w:pPr>
        <w:pStyle w:val="SOTTOTITOLOCAMPIONATO1"/>
        <w:divId w:val="527259509"/>
        <w:rPr>
          <w:color w:val="002060"/>
        </w:rPr>
      </w:pPr>
      <w:r w:rsidRPr="00E20200">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20"/>
        <w:gridCol w:w="385"/>
        <w:gridCol w:w="898"/>
        <w:gridCol w:w="1189"/>
        <w:gridCol w:w="1560"/>
        <w:gridCol w:w="1544"/>
      </w:tblGrid>
      <w:tr w:rsidR="00554B32" w:rsidRPr="00E20200" w14:paraId="09F4587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F8050"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A8462"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57F3E"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F269F"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A964FA"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37BAC"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C5FC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372B834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F1FBDB" w14:textId="77777777" w:rsidR="00554B32" w:rsidRPr="00E20200" w:rsidRDefault="00554B32" w:rsidP="00EF3FAD">
            <w:pPr>
              <w:pStyle w:val="ROWTABELLA"/>
              <w:rPr>
                <w:color w:val="002060"/>
              </w:rPr>
            </w:pPr>
            <w:r w:rsidRPr="00E20200">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7F6B8" w14:textId="77777777" w:rsidR="00554B32" w:rsidRPr="00E20200" w:rsidRDefault="00554B32" w:rsidP="00EF3FAD">
            <w:pPr>
              <w:pStyle w:val="ROWTABELLA"/>
              <w:rPr>
                <w:color w:val="002060"/>
              </w:rPr>
            </w:pPr>
            <w:r w:rsidRPr="00E20200">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0DBEB"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218F7F" w14:textId="77777777" w:rsidR="00554B32" w:rsidRPr="00E20200" w:rsidRDefault="00554B32" w:rsidP="00EF3FAD">
            <w:pPr>
              <w:pStyle w:val="ROWTABELLA"/>
              <w:rPr>
                <w:color w:val="002060"/>
              </w:rPr>
            </w:pPr>
            <w:r w:rsidRPr="00E20200">
              <w:rPr>
                <w:color w:val="002060"/>
              </w:rPr>
              <w:t>07/03/2020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8B0620" w14:textId="77777777" w:rsidR="00554B32" w:rsidRPr="00E20200" w:rsidRDefault="00554B32" w:rsidP="00EF3FAD">
            <w:pPr>
              <w:pStyle w:val="ROWTABELLA"/>
              <w:rPr>
                <w:color w:val="002060"/>
              </w:rPr>
            </w:pPr>
            <w:r w:rsidRPr="00E20200">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76F7BB" w14:textId="77777777" w:rsidR="00554B32" w:rsidRPr="00E20200" w:rsidRDefault="00554B32" w:rsidP="00EF3FAD">
            <w:pPr>
              <w:pStyle w:val="ROWTABELLA"/>
              <w:rPr>
                <w:color w:val="002060"/>
              </w:rPr>
            </w:pPr>
            <w:r w:rsidRPr="00E2020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A8F62" w14:textId="77777777" w:rsidR="00554B32" w:rsidRPr="00E20200" w:rsidRDefault="00554B32" w:rsidP="00EF3FAD">
            <w:pPr>
              <w:pStyle w:val="ROWTABELLA"/>
              <w:rPr>
                <w:color w:val="002060"/>
              </w:rPr>
            </w:pPr>
            <w:r w:rsidRPr="00E20200">
              <w:rPr>
                <w:color w:val="002060"/>
              </w:rPr>
              <w:t>FRAZ. CASENUOVE DI OSIMO</w:t>
            </w:r>
          </w:p>
        </w:tc>
      </w:tr>
      <w:tr w:rsidR="00554B32" w:rsidRPr="00E20200" w14:paraId="64828D8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5760F5" w14:textId="77777777" w:rsidR="00554B32" w:rsidRPr="00E20200" w:rsidRDefault="00554B32" w:rsidP="00EF3FAD">
            <w:pPr>
              <w:pStyle w:val="ROWTABELLA"/>
              <w:rPr>
                <w:color w:val="002060"/>
              </w:rPr>
            </w:pPr>
            <w:r w:rsidRPr="00E20200">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2F52A7" w14:textId="77777777" w:rsidR="00554B32" w:rsidRPr="00E20200" w:rsidRDefault="00554B32" w:rsidP="00EF3FAD">
            <w:pPr>
              <w:pStyle w:val="ROWTABELLA"/>
              <w:rPr>
                <w:color w:val="002060"/>
              </w:rPr>
            </w:pPr>
            <w:r w:rsidRPr="00E20200">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827442"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B2EC88" w14:textId="77777777" w:rsidR="00554B32" w:rsidRPr="00E20200" w:rsidRDefault="00554B32" w:rsidP="00EF3FAD">
            <w:pPr>
              <w:pStyle w:val="ROWTABELLA"/>
              <w:rPr>
                <w:color w:val="002060"/>
              </w:rPr>
            </w:pPr>
            <w:r w:rsidRPr="00E20200">
              <w:rPr>
                <w:color w:val="002060"/>
              </w:rPr>
              <w:t>07/03/2020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29052E" w14:textId="77777777" w:rsidR="00554B32" w:rsidRPr="00E20200" w:rsidRDefault="00554B32" w:rsidP="00EF3FAD">
            <w:pPr>
              <w:pStyle w:val="ROWTABELLA"/>
              <w:rPr>
                <w:color w:val="002060"/>
              </w:rPr>
            </w:pPr>
            <w:r w:rsidRPr="00E20200">
              <w:rPr>
                <w:color w:val="002060"/>
              </w:rPr>
              <w:t>5278 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B8A581" w14:textId="77777777" w:rsidR="00554B32" w:rsidRPr="00E20200" w:rsidRDefault="00554B32" w:rsidP="00EF3FAD">
            <w:pPr>
              <w:pStyle w:val="ROWTABELLA"/>
              <w:rPr>
                <w:color w:val="002060"/>
              </w:rPr>
            </w:pPr>
            <w:r w:rsidRPr="00E2020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B22000" w14:textId="77777777" w:rsidR="00554B32" w:rsidRPr="00E20200" w:rsidRDefault="00554B32" w:rsidP="00EF3FAD">
            <w:pPr>
              <w:pStyle w:val="ROWTABELLA"/>
              <w:rPr>
                <w:color w:val="002060"/>
              </w:rPr>
            </w:pPr>
            <w:r w:rsidRPr="00E20200">
              <w:rPr>
                <w:color w:val="002060"/>
              </w:rPr>
              <w:t>VIA ABBADIA DI FIASTRA</w:t>
            </w:r>
          </w:p>
        </w:tc>
      </w:tr>
      <w:tr w:rsidR="00554B32" w:rsidRPr="00E20200" w14:paraId="57F4A87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7CFCE9" w14:textId="77777777" w:rsidR="00554B32" w:rsidRPr="00E20200" w:rsidRDefault="00554B32" w:rsidP="00EF3FAD">
            <w:pPr>
              <w:pStyle w:val="ROWTABELLA"/>
              <w:rPr>
                <w:color w:val="002060"/>
              </w:rPr>
            </w:pPr>
            <w:r w:rsidRPr="00E20200">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F7AAA" w14:textId="77777777" w:rsidR="00554B32" w:rsidRPr="00E20200" w:rsidRDefault="00554B32" w:rsidP="00EF3FAD">
            <w:pPr>
              <w:pStyle w:val="ROWTABELLA"/>
              <w:rPr>
                <w:color w:val="002060"/>
              </w:rPr>
            </w:pPr>
            <w:r w:rsidRPr="00E20200">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1CE0E"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1AEA7E" w14:textId="77777777" w:rsidR="00554B32" w:rsidRPr="00E20200" w:rsidRDefault="00554B32" w:rsidP="00EF3FAD">
            <w:pPr>
              <w:pStyle w:val="ROWTABELLA"/>
              <w:rPr>
                <w:color w:val="002060"/>
              </w:rPr>
            </w:pPr>
            <w:r w:rsidRPr="00E20200">
              <w:rPr>
                <w:color w:val="002060"/>
              </w:rPr>
              <w:t>08/03/2020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2C3E7" w14:textId="77777777" w:rsidR="00554B32" w:rsidRPr="00E20200" w:rsidRDefault="00554B32" w:rsidP="00EF3FAD">
            <w:pPr>
              <w:pStyle w:val="ROWTABELLA"/>
              <w:rPr>
                <w:color w:val="002060"/>
              </w:rPr>
            </w:pPr>
            <w:r w:rsidRPr="00E20200">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4276D9" w14:textId="77777777" w:rsidR="00554B32" w:rsidRPr="00E20200" w:rsidRDefault="00554B32" w:rsidP="00EF3FAD">
            <w:pPr>
              <w:pStyle w:val="ROWTABELLA"/>
              <w:rPr>
                <w:color w:val="002060"/>
              </w:rPr>
            </w:pPr>
            <w:r w:rsidRPr="00E20200">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6151C" w14:textId="77777777" w:rsidR="00554B32" w:rsidRPr="00E20200" w:rsidRDefault="00554B32" w:rsidP="00EF3FAD">
            <w:pPr>
              <w:pStyle w:val="ROWTABELLA"/>
              <w:rPr>
                <w:color w:val="002060"/>
              </w:rPr>
            </w:pPr>
            <w:r w:rsidRPr="00E20200">
              <w:rPr>
                <w:color w:val="002060"/>
              </w:rPr>
              <w:t>VIA B.ROSSI SNC</w:t>
            </w:r>
          </w:p>
        </w:tc>
      </w:tr>
    </w:tbl>
    <w:p w14:paraId="5FEEC5A6" w14:textId="77777777" w:rsidR="00554B32" w:rsidRPr="00E20200" w:rsidRDefault="00554B32" w:rsidP="00554B32">
      <w:pPr>
        <w:pStyle w:val="breakline"/>
        <w:divId w:val="527259509"/>
        <w:rPr>
          <w:color w:val="002060"/>
        </w:rPr>
      </w:pPr>
    </w:p>
    <w:p w14:paraId="66215FE6"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19 CALCIO A 5 REGIONALE</w:t>
      </w:r>
    </w:p>
    <w:p w14:paraId="2968D84B" w14:textId="77777777" w:rsidR="00554B32" w:rsidRPr="00E20200" w:rsidRDefault="00554B32" w:rsidP="00554B32">
      <w:pPr>
        <w:pStyle w:val="breakline"/>
        <w:divId w:val="527259509"/>
        <w:rPr>
          <w:color w:val="002060"/>
        </w:rPr>
      </w:pPr>
    </w:p>
    <w:p w14:paraId="363E71A4" w14:textId="77777777" w:rsidR="00554B32" w:rsidRPr="00E20200" w:rsidRDefault="00554B32" w:rsidP="00554B32">
      <w:pPr>
        <w:pStyle w:val="breakline"/>
        <w:divId w:val="527259509"/>
        <w:rPr>
          <w:color w:val="002060"/>
        </w:rPr>
      </w:pPr>
    </w:p>
    <w:p w14:paraId="149A637E"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3"/>
        <w:gridCol w:w="385"/>
        <w:gridCol w:w="898"/>
        <w:gridCol w:w="1178"/>
        <w:gridCol w:w="1550"/>
        <w:gridCol w:w="1550"/>
      </w:tblGrid>
      <w:tr w:rsidR="00554B32" w:rsidRPr="00E20200" w14:paraId="1286A1DE"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E7941F"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A1758"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CE59A5"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51F525"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365CFD"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A39DE"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AB8F6"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448106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FC75B9" w14:textId="77777777" w:rsidR="00554B32" w:rsidRPr="00E20200" w:rsidRDefault="00554B32" w:rsidP="00EF3FAD">
            <w:pPr>
              <w:pStyle w:val="ROWTABELLA"/>
              <w:rPr>
                <w:color w:val="002060"/>
              </w:rPr>
            </w:pPr>
            <w:r w:rsidRPr="00E20200">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3D1D43" w14:textId="77777777" w:rsidR="00554B32" w:rsidRPr="00E20200" w:rsidRDefault="00554B32" w:rsidP="00EF3FAD">
            <w:pPr>
              <w:pStyle w:val="ROWTABELLA"/>
              <w:rPr>
                <w:color w:val="002060"/>
              </w:rPr>
            </w:pPr>
            <w:r w:rsidRPr="00E20200">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87221"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5F06D9" w14:textId="77777777" w:rsidR="00554B32" w:rsidRPr="00E20200" w:rsidRDefault="00554B32" w:rsidP="00EF3FAD">
            <w:pPr>
              <w:pStyle w:val="ROWTABELLA"/>
              <w:rPr>
                <w:color w:val="002060"/>
              </w:rPr>
            </w:pPr>
            <w:r w:rsidRPr="00E20200">
              <w:rPr>
                <w:color w:val="002060"/>
              </w:rPr>
              <w:t>07/03/2020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9688C7" w14:textId="77777777" w:rsidR="00554B32" w:rsidRPr="00E20200" w:rsidRDefault="00554B32" w:rsidP="00EF3FAD">
            <w:pPr>
              <w:pStyle w:val="ROWTABELLA"/>
              <w:rPr>
                <w:color w:val="002060"/>
              </w:rPr>
            </w:pPr>
            <w:r w:rsidRPr="00E20200">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9FAE2" w14:textId="77777777" w:rsidR="00554B32" w:rsidRPr="00E20200" w:rsidRDefault="00554B32" w:rsidP="00EF3FAD">
            <w:pPr>
              <w:pStyle w:val="ROWTABELLA"/>
              <w:rPr>
                <w:color w:val="002060"/>
              </w:rPr>
            </w:pPr>
            <w:r w:rsidRPr="00E2020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EA799A" w14:textId="77777777" w:rsidR="00554B32" w:rsidRPr="00E20200" w:rsidRDefault="00554B32" w:rsidP="00EF3FAD">
            <w:pPr>
              <w:pStyle w:val="ROWTABELLA"/>
              <w:rPr>
                <w:color w:val="002060"/>
              </w:rPr>
            </w:pPr>
            <w:r w:rsidRPr="00E20200">
              <w:rPr>
                <w:color w:val="002060"/>
              </w:rPr>
              <w:t>VIA B.BUOZZI</w:t>
            </w:r>
          </w:p>
        </w:tc>
      </w:tr>
      <w:tr w:rsidR="00554B32" w:rsidRPr="00E20200" w14:paraId="6A79A7B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AA9BEE" w14:textId="77777777" w:rsidR="00554B32" w:rsidRPr="00E20200" w:rsidRDefault="00554B32" w:rsidP="00EF3FAD">
            <w:pPr>
              <w:pStyle w:val="ROWTABELLA"/>
              <w:rPr>
                <w:color w:val="002060"/>
              </w:rPr>
            </w:pPr>
            <w:r w:rsidRPr="00E20200">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2CE91B" w14:textId="77777777" w:rsidR="00554B32" w:rsidRPr="00E20200" w:rsidRDefault="00554B32" w:rsidP="00EF3FAD">
            <w:pPr>
              <w:pStyle w:val="ROWTABELLA"/>
              <w:rPr>
                <w:color w:val="002060"/>
              </w:rPr>
            </w:pPr>
            <w:r w:rsidRPr="00E20200">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F77D03"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83AB83" w14:textId="77777777" w:rsidR="00554B32" w:rsidRPr="00E20200" w:rsidRDefault="00554B32" w:rsidP="00EF3FAD">
            <w:pPr>
              <w:pStyle w:val="ROWTABELLA"/>
              <w:rPr>
                <w:color w:val="002060"/>
              </w:rPr>
            </w:pPr>
            <w:r w:rsidRPr="00E20200">
              <w:rPr>
                <w:color w:val="002060"/>
              </w:rPr>
              <w:t>08/03/2020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57AF1D" w14:textId="77777777" w:rsidR="00554B32" w:rsidRPr="00E20200" w:rsidRDefault="00554B32" w:rsidP="00EF3FAD">
            <w:pPr>
              <w:pStyle w:val="ROWTABELLA"/>
              <w:rPr>
                <w:color w:val="002060"/>
              </w:rPr>
            </w:pPr>
            <w:r w:rsidRPr="00E20200">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E59BF0" w14:textId="77777777" w:rsidR="00554B32" w:rsidRPr="00E20200" w:rsidRDefault="00554B32" w:rsidP="00EF3FAD">
            <w:pPr>
              <w:pStyle w:val="ROWTABELLA"/>
              <w:rPr>
                <w:color w:val="002060"/>
              </w:rPr>
            </w:pPr>
            <w:r w:rsidRPr="00E2020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9C2D11" w14:textId="77777777" w:rsidR="00554B32" w:rsidRPr="00E20200" w:rsidRDefault="00554B32" w:rsidP="00EF3FAD">
            <w:pPr>
              <w:pStyle w:val="ROWTABELLA"/>
              <w:rPr>
                <w:color w:val="002060"/>
              </w:rPr>
            </w:pPr>
            <w:r w:rsidRPr="00E20200">
              <w:rPr>
                <w:color w:val="002060"/>
              </w:rPr>
              <w:t>VIA FRATELLI CERVI</w:t>
            </w:r>
          </w:p>
        </w:tc>
      </w:tr>
      <w:tr w:rsidR="00554B32" w:rsidRPr="00E20200" w14:paraId="6FF0F22E"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23D658" w14:textId="77777777" w:rsidR="00554B32" w:rsidRPr="00E20200" w:rsidRDefault="00554B32" w:rsidP="00EF3FAD">
            <w:pPr>
              <w:pStyle w:val="ROWTABELLA"/>
              <w:rPr>
                <w:color w:val="002060"/>
              </w:rPr>
            </w:pPr>
            <w:r w:rsidRPr="00E20200">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E2D704" w14:textId="77777777" w:rsidR="00554B32" w:rsidRPr="00E20200" w:rsidRDefault="00554B32" w:rsidP="00EF3FAD">
            <w:pPr>
              <w:pStyle w:val="ROWTABELLA"/>
              <w:rPr>
                <w:color w:val="002060"/>
              </w:rPr>
            </w:pPr>
            <w:r w:rsidRPr="00E20200">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5FA79F"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AE3948" w14:textId="77777777" w:rsidR="00554B32" w:rsidRPr="00E20200" w:rsidRDefault="00554B32" w:rsidP="00EF3FAD">
            <w:pPr>
              <w:pStyle w:val="ROWTABELLA"/>
              <w:rPr>
                <w:color w:val="002060"/>
              </w:rPr>
            </w:pPr>
            <w:r w:rsidRPr="00E20200">
              <w:rPr>
                <w:color w:val="002060"/>
              </w:rPr>
              <w:t>08/03/2020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D853AD" w14:textId="77777777" w:rsidR="00554B32" w:rsidRPr="00E20200" w:rsidRDefault="00554B32" w:rsidP="00EF3FAD">
            <w:pPr>
              <w:pStyle w:val="ROWTABELLA"/>
              <w:rPr>
                <w:color w:val="002060"/>
              </w:rPr>
            </w:pPr>
            <w:r w:rsidRPr="00E2020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0EE97D" w14:textId="77777777" w:rsidR="00554B32" w:rsidRPr="00E20200" w:rsidRDefault="00554B32" w:rsidP="00EF3FAD">
            <w:pPr>
              <w:pStyle w:val="ROWTABELLA"/>
              <w:rPr>
                <w:color w:val="002060"/>
              </w:rPr>
            </w:pPr>
            <w:r w:rsidRPr="00E2020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051DB" w14:textId="77777777" w:rsidR="00554B32" w:rsidRPr="00E20200" w:rsidRDefault="00554B32" w:rsidP="00EF3FAD">
            <w:pPr>
              <w:pStyle w:val="ROWTABELLA"/>
              <w:rPr>
                <w:color w:val="002060"/>
              </w:rPr>
            </w:pPr>
            <w:r w:rsidRPr="00E20200">
              <w:rPr>
                <w:color w:val="002060"/>
              </w:rPr>
              <w:t>VIA DELLE REGIONI, 8</w:t>
            </w:r>
          </w:p>
        </w:tc>
      </w:tr>
    </w:tbl>
    <w:p w14:paraId="0987D4B0" w14:textId="77777777" w:rsidR="00554B32" w:rsidRPr="00E20200" w:rsidRDefault="00554B32" w:rsidP="00554B32">
      <w:pPr>
        <w:pStyle w:val="breakline"/>
        <w:divId w:val="527259509"/>
        <w:rPr>
          <w:color w:val="002060"/>
        </w:rPr>
      </w:pPr>
    </w:p>
    <w:p w14:paraId="3AF70EB9" w14:textId="77777777" w:rsidR="00554B32" w:rsidRPr="00E20200" w:rsidRDefault="00554B32" w:rsidP="00554B32">
      <w:pPr>
        <w:pStyle w:val="breakline"/>
        <w:divId w:val="527259509"/>
        <w:rPr>
          <w:color w:val="002060"/>
        </w:rPr>
      </w:pPr>
    </w:p>
    <w:p w14:paraId="32FC9E2F" w14:textId="77777777" w:rsidR="00554B32" w:rsidRPr="00E20200" w:rsidRDefault="00554B32" w:rsidP="00554B32">
      <w:pPr>
        <w:pStyle w:val="breakline"/>
        <w:divId w:val="527259509"/>
        <w:rPr>
          <w:color w:val="002060"/>
        </w:rPr>
      </w:pPr>
    </w:p>
    <w:p w14:paraId="204D35C9" w14:textId="77777777" w:rsidR="00554B32" w:rsidRPr="00E20200" w:rsidRDefault="00554B32" w:rsidP="00554B32">
      <w:pPr>
        <w:pStyle w:val="SOTTOTITOLOCAMPIONATO1"/>
        <w:divId w:val="527259509"/>
        <w:rPr>
          <w:color w:val="002060"/>
        </w:rPr>
      </w:pPr>
      <w:r w:rsidRPr="00E20200">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554B32" w:rsidRPr="00E20200" w14:paraId="042D7EE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152926"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D87B6F"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0428FD"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55FAF"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47419"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6AD69"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7762E"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5B25991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69521B" w14:textId="77777777" w:rsidR="00554B32" w:rsidRPr="00E20200" w:rsidRDefault="00554B32" w:rsidP="00EF3FAD">
            <w:pPr>
              <w:pStyle w:val="ROWTABELLA"/>
              <w:rPr>
                <w:color w:val="002060"/>
              </w:rPr>
            </w:pPr>
            <w:r w:rsidRPr="00E2020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7FC3E1" w14:textId="77777777" w:rsidR="00554B32" w:rsidRPr="00E20200" w:rsidRDefault="00554B32" w:rsidP="00EF3FAD">
            <w:pPr>
              <w:pStyle w:val="ROWTABELLA"/>
              <w:rPr>
                <w:color w:val="002060"/>
              </w:rPr>
            </w:pPr>
            <w:r w:rsidRPr="00E20200">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A6210"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E0B2B1" w14:textId="77777777" w:rsidR="00554B32" w:rsidRPr="00E20200" w:rsidRDefault="00554B32" w:rsidP="00EF3FAD">
            <w:pPr>
              <w:pStyle w:val="ROWTABELLA"/>
              <w:rPr>
                <w:color w:val="002060"/>
              </w:rPr>
            </w:pPr>
            <w:r w:rsidRPr="00E20200">
              <w:rPr>
                <w:color w:val="002060"/>
              </w:rPr>
              <w:t>07/03/2020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33F096" w14:textId="77777777" w:rsidR="00554B32" w:rsidRPr="00E20200" w:rsidRDefault="00554B32" w:rsidP="00EF3FAD">
            <w:pPr>
              <w:pStyle w:val="ROWTABELLA"/>
              <w:rPr>
                <w:color w:val="002060"/>
              </w:rPr>
            </w:pPr>
            <w:r w:rsidRPr="00E20200">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A1A4D9"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3E0A81" w14:textId="77777777" w:rsidR="00554B32" w:rsidRPr="00E20200" w:rsidRDefault="00554B32" w:rsidP="00EF3FAD">
            <w:pPr>
              <w:pStyle w:val="ROWTABELLA"/>
              <w:rPr>
                <w:color w:val="002060"/>
              </w:rPr>
            </w:pPr>
            <w:r w:rsidRPr="00E20200">
              <w:rPr>
                <w:color w:val="002060"/>
              </w:rPr>
              <w:t>VIA DELLA REPUBBLICA</w:t>
            </w:r>
          </w:p>
        </w:tc>
      </w:tr>
      <w:tr w:rsidR="00554B32" w:rsidRPr="00E20200" w14:paraId="737E866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6F7B06" w14:textId="77777777" w:rsidR="00554B32" w:rsidRPr="00E20200" w:rsidRDefault="00554B32" w:rsidP="00EF3FAD">
            <w:pPr>
              <w:pStyle w:val="ROWTABELLA"/>
              <w:rPr>
                <w:color w:val="002060"/>
              </w:rPr>
            </w:pPr>
            <w:r w:rsidRPr="00E2020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CF6354" w14:textId="77777777" w:rsidR="00554B32" w:rsidRPr="00E20200" w:rsidRDefault="00554B32" w:rsidP="00EF3FAD">
            <w:pPr>
              <w:pStyle w:val="ROWTABELLA"/>
              <w:rPr>
                <w:color w:val="002060"/>
              </w:rPr>
            </w:pPr>
            <w:r w:rsidRPr="00E20200">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E2278AB"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7BE201" w14:textId="77777777" w:rsidR="00554B32" w:rsidRPr="00E20200" w:rsidRDefault="00554B32" w:rsidP="00EF3FAD">
            <w:pPr>
              <w:pStyle w:val="ROWTABELLA"/>
              <w:rPr>
                <w:color w:val="002060"/>
              </w:rPr>
            </w:pPr>
            <w:r w:rsidRPr="00E20200">
              <w:rPr>
                <w:color w:val="002060"/>
              </w:rPr>
              <w:t>07/03/2020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9A2ECF" w14:textId="77777777" w:rsidR="00554B32" w:rsidRPr="00E20200" w:rsidRDefault="00554B32" w:rsidP="00EF3FAD">
            <w:pPr>
              <w:pStyle w:val="ROWTABELLA"/>
              <w:rPr>
                <w:color w:val="002060"/>
              </w:rPr>
            </w:pPr>
            <w:r w:rsidRPr="00E2020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028AFF" w14:textId="77777777" w:rsidR="00554B32" w:rsidRPr="00E20200" w:rsidRDefault="00554B32" w:rsidP="00EF3FAD">
            <w:pPr>
              <w:pStyle w:val="ROWTABELLA"/>
              <w:rPr>
                <w:color w:val="002060"/>
              </w:rPr>
            </w:pPr>
            <w:r w:rsidRPr="00E2020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9B43A3" w14:textId="77777777" w:rsidR="00554B32" w:rsidRPr="00E20200" w:rsidRDefault="00554B32" w:rsidP="00EF3FAD">
            <w:pPr>
              <w:pStyle w:val="ROWTABELLA"/>
              <w:rPr>
                <w:color w:val="002060"/>
              </w:rPr>
            </w:pPr>
            <w:r w:rsidRPr="00E20200">
              <w:rPr>
                <w:color w:val="002060"/>
              </w:rPr>
              <w:t>VIA DELLO STADIO</w:t>
            </w:r>
          </w:p>
        </w:tc>
      </w:tr>
      <w:tr w:rsidR="00554B32" w:rsidRPr="00E20200" w14:paraId="6E63D36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F5F9A0" w14:textId="77777777" w:rsidR="00554B32" w:rsidRPr="00E20200" w:rsidRDefault="00554B32" w:rsidP="00EF3FAD">
            <w:pPr>
              <w:pStyle w:val="ROWTABELLA"/>
              <w:rPr>
                <w:color w:val="002060"/>
              </w:rPr>
            </w:pPr>
            <w:r w:rsidRPr="00E20200">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764692" w14:textId="77777777" w:rsidR="00554B32" w:rsidRPr="00E20200" w:rsidRDefault="00554B32" w:rsidP="00EF3FAD">
            <w:pPr>
              <w:pStyle w:val="ROWTABELLA"/>
              <w:rPr>
                <w:color w:val="002060"/>
              </w:rPr>
            </w:pPr>
            <w:r w:rsidRPr="00E20200">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E018A"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0DF54F" w14:textId="77777777" w:rsidR="00554B32" w:rsidRPr="00E20200" w:rsidRDefault="00554B32" w:rsidP="00EF3FAD">
            <w:pPr>
              <w:pStyle w:val="ROWTABELLA"/>
              <w:rPr>
                <w:color w:val="002060"/>
              </w:rPr>
            </w:pPr>
            <w:r w:rsidRPr="00E20200">
              <w:rPr>
                <w:color w:val="002060"/>
              </w:rP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8899EF" w14:textId="77777777" w:rsidR="00554B32" w:rsidRPr="00E20200" w:rsidRDefault="00554B32" w:rsidP="00EF3FAD">
            <w:pPr>
              <w:pStyle w:val="ROWTABELLA"/>
              <w:rPr>
                <w:color w:val="002060"/>
              </w:rPr>
            </w:pPr>
            <w:r w:rsidRPr="00E20200">
              <w:rPr>
                <w:color w:val="002060"/>
              </w:rPr>
              <w:t>5055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86558B" w14:textId="77777777" w:rsidR="00554B32" w:rsidRPr="00E20200" w:rsidRDefault="00554B32" w:rsidP="00EF3FAD">
            <w:pPr>
              <w:pStyle w:val="ROWTABELLA"/>
              <w:rPr>
                <w:color w:val="002060"/>
              </w:rPr>
            </w:pPr>
            <w:r w:rsidRPr="00E20200">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C88AB" w14:textId="77777777" w:rsidR="00554B32" w:rsidRPr="00E20200" w:rsidRDefault="00554B32" w:rsidP="00EF3FAD">
            <w:pPr>
              <w:pStyle w:val="ROWTABELLA"/>
              <w:rPr>
                <w:color w:val="002060"/>
              </w:rPr>
            </w:pPr>
            <w:r w:rsidRPr="00E20200">
              <w:rPr>
                <w:color w:val="002060"/>
              </w:rPr>
              <w:t>VIA ROSARIO VILLA MUSONE</w:t>
            </w:r>
          </w:p>
        </w:tc>
      </w:tr>
    </w:tbl>
    <w:p w14:paraId="06B2C522" w14:textId="77777777" w:rsidR="00554B32" w:rsidRPr="00E20200" w:rsidRDefault="00554B32" w:rsidP="00554B32">
      <w:pPr>
        <w:pStyle w:val="breakline"/>
        <w:divId w:val="527259509"/>
        <w:rPr>
          <w:color w:val="002060"/>
        </w:rPr>
      </w:pPr>
    </w:p>
    <w:p w14:paraId="1341563D"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17 C5 REGIONALI MASCHILI</w:t>
      </w:r>
    </w:p>
    <w:p w14:paraId="4C960E11" w14:textId="77777777" w:rsidR="00554B32" w:rsidRPr="00E20200" w:rsidRDefault="00554B32" w:rsidP="00554B32">
      <w:pPr>
        <w:pStyle w:val="breakline"/>
        <w:divId w:val="527259509"/>
        <w:rPr>
          <w:color w:val="002060"/>
        </w:rPr>
      </w:pPr>
    </w:p>
    <w:p w14:paraId="33A68CF3" w14:textId="77777777" w:rsidR="00554B32" w:rsidRPr="00E20200" w:rsidRDefault="00554B32" w:rsidP="00554B32">
      <w:pPr>
        <w:pStyle w:val="breakline"/>
        <w:divId w:val="527259509"/>
        <w:rPr>
          <w:color w:val="002060"/>
        </w:rPr>
      </w:pPr>
    </w:p>
    <w:p w14:paraId="177A19E6" w14:textId="77777777" w:rsidR="00554B32" w:rsidRPr="00E20200" w:rsidRDefault="00554B32" w:rsidP="00554B32">
      <w:pPr>
        <w:pStyle w:val="SOTTOTITOLOCAMPIONATO1"/>
        <w:divId w:val="527259509"/>
        <w:rPr>
          <w:color w:val="002060"/>
        </w:rPr>
      </w:pPr>
      <w:r w:rsidRPr="00E20200">
        <w:rPr>
          <w:color w:val="002060"/>
        </w:rPr>
        <w:lastRenderedPageBreak/>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4B32" w:rsidRPr="00E20200" w14:paraId="2341C613" w14:textId="77777777" w:rsidTr="00EF3FAD">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05B4E" w14:textId="77777777" w:rsidR="00554B32" w:rsidRPr="00E20200" w:rsidRDefault="00554B32" w:rsidP="00EF3FAD">
            <w:pPr>
              <w:pStyle w:val="HEADERTABELLA"/>
              <w:rPr>
                <w:color w:val="002060"/>
              </w:rPr>
            </w:pPr>
            <w:r w:rsidRPr="00E20200">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B9581"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A34B5C"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EC591" w14:textId="77777777" w:rsidR="00554B32" w:rsidRPr="00E20200" w:rsidRDefault="00554B32" w:rsidP="00EF3FAD">
            <w:pPr>
              <w:pStyle w:val="HEADERTABELLA"/>
              <w:rPr>
                <w:color w:val="002060"/>
              </w:rPr>
            </w:pPr>
            <w:r w:rsidRPr="00E20200">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E078B" w14:textId="77777777" w:rsidR="00554B32" w:rsidRPr="00E20200" w:rsidRDefault="00554B32" w:rsidP="00EF3FAD">
            <w:pPr>
              <w:pStyle w:val="HEADERTABELLA"/>
              <w:rPr>
                <w:color w:val="002060"/>
              </w:rPr>
            </w:pPr>
            <w:r w:rsidRPr="00E20200">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43E5B" w14:textId="77777777" w:rsidR="00554B32" w:rsidRPr="00E20200" w:rsidRDefault="00554B32" w:rsidP="00EF3FAD">
            <w:pPr>
              <w:pStyle w:val="HEADERTABELLA"/>
              <w:rPr>
                <w:color w:val="002060"/>
              </w:rPr>
            </w:pPr>
            <w:r w:rsidRPr="00E20200">
              <w:rPr>
                <w:color w:val="002060"/>
              </w:rPr>
              <w:t>Localita'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9013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60817C43" w14:textId="77777777" w:rsidTr="00EF3FAD">
        <w:trPr>
          <w:divId w:val="527259509"/>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tcPr>
          <w:p w14:paraId="2D5887DE" w14:textId="77777777" w:rsidR="00554B32" w:rsidRPr="00E20200" w:rsidRDefault="00554B32" w:rsidP="00EF3FAD">
            <w:pPr>
              <w:pStyle w:val="ROWTABELLA"/>
              <w:rPr>
                <w:color w:val="002060"/>
              </w:rPr>
            </w:pPr>
            <w:r w:rsidRPr="00E20200">
              <w:rPr>
                <w:color w:val="002060"/>
              </w:rPr>
              <w:t>C.U.S. ANCONA</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14:paraId="386115A2"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7F87B45A"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141ECBFF" w14:textId="77777777" w:rsidR="00554B32" w:rsidRPr="00E20200" w:rsidRDefault="00554B32" w:rsidP="00EF3FAD">
            <w:pPr>
              <w:pStyle w:val="ROWTABELLA"/>
              <w:rPr>
                <w:color w:val="002060"/>
              </w:rPr>
            </w:pPr>
            <w:r w:rsidRPr="00E20200">
              <w:rPr>
                <w:color w:val="002060"/>
              </w:rPr>
              <w:t>07/03/2020 18:00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tcPr>
          <w:p w14:paraId="7C84AD4E" w14:textId="77777777" w:rsidR="00554B32" w:rsidRPr="00E20200" w:rsidRDefault="00554B32" w:rsidP="00EF3FAD">
            <w:pPr>
              <w:pStyle w:val="ROWTABELLA"/>
              <w:rPr>
                <w:color w:val="002060"/>
              </w:rPr>
            </w:pPr>
            <w:r w:rsidRPr="00E20200">
              <w:rPr>
                <w:color w:val="002060"/>
              </w:rPr>
              <w:t>5030 PALLONE GEODETICO CUS ANCONA</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987F8" w14:textId="77777777" w:rsidR="00554B32" w:rsidRPr="00E20200" w:rsidRDefault="00554B32" w:rsidP="00EF3FAD">
            <w:pPr>
              <w:pStyle w:val="ROWTABELLA"/>
              <w:rPr>
                <w:color w:val="002060"/>
              </w:rPr>
            </w:pPr>
            <w:r w:rsidRPr="00E20200">
              <w:rPr>
                <w:color w:val="002060"/>
              </w:rPr>
              <w:t>ANCONA</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1E7AB" w14:textId="77777777" w:rsidR="00554B32" w:rsidRPr="00E20200" w:rsidRDefault="00554B32" w:rsidP="00EF3FAD">
            <w:pPr>
              <w:pStyle w:val="ROWTABELLA"/>
              <w:rPr>
                <w:color w:val="002060"/>
              </w:rPr>
            </w:pPr>
            <w:r w:rsidRPr="00E20200">
              <w:rPr>
                <w:color w:val="002060"/>
              </w:rPr>
              <w:t>VIA GROTTE DI POSATORA 19/A</w:t>
            </w:r>
          </w:p>
        </w:tc>
      </w:tr>
      <w:tr w:rsidR="00554B32" w:rsidRPr="00E20200" w14:paraId="48FBFE42" w14:textId="77777777" w:rsidTr="00EF3FAD">
        <w:trPr>
          <w:divId w:val="527259509"/>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14:paraId="6288FAD1" w14:textId="77777777" w:rsidR="00554B32" w:rsidRPr="00E20200" w:rsidRDefault="00554B32" w:rsidP="00EF3FAD">
            <w:pPr>
              <w:pStyle w:val="ROWTABELLA"/>
              <w:rPr>
                <w:color w:val="002060"/>
              </w:rPr>
            </w:pPr>
            <w:r w:rsidRPr="00E20200">
              <w:rPr>
                <w:color w:val="002060"/>
              </w:rPr>
              <w:t>OSTRENSE</w:t>
            </w:r>
          </w:p>
        </w:tc>
        <w:tc>
          <w:tcPr>
            <w:tcW w:w="2021" w:type="dxa"/>
            <w:tcBorders>
              <w:top w:val="nil"/>
              <w:left w:val="nil"/>
              <w:bottom w:val="nil"/>
              <w:right w:val="outset" w:sz="6" w:space="0" w:color="auto"/>
            </w:tcBorders>
            <w:tcMar>
              <w:top w:w="20" w:type="dxa"/>
              <w:left w:w="20" w:type="dxa"/>
              <w:bottom w:w="20" w:type="dxa"/>
              <w:right w:w="20" w:type="dxa"/>
            </w:tcMar>
            <w:vAlign w:val="center"/>
          </w:tcPr>
          <w:p w14:paraId="3C0B1405" w14:textId="77777777" w:rsidR="00554B32" w:rsidRPr="00E20200" w:rsidRDefault="00554B32" w:rsidP="00EF3FAD">
            <w:pPr>
              <w:pStyle w:val="ROWTABELLA"/>
              <w:rPr>
                <w:color w:val="002060"/>
              </w:rPr>
            </w:pPr>
            <w:r w:rsidRPr="00E20200">
              <w:rPr>
                <w:color w:val="002060"/>
              </w:rPr>
              <w:t>FUTSAL COBA SPORTIVA DIL</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00BD378"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0BC594B" w14:textId="77777777" w:rsidR="00554B32" w:rsidRPr="00E20200" w:rsidRDefault="00554B32" w:rsidP="00EF3FAD">
            <w:pPr>
              <w:pStyle w:val="ROWTABELLA"/>
              <w:rPr>
                <w:color w:val="002060"/>
              </w:rPr>
            </w:pPr>
            <w:r w:rsidRPr="00E20200">
              <w:rPr>
                <w:color w:val="002060"/>
              </w:rPr>
              <w:t>07/03/2020 15:30</w:t>
            </w:r>
          </w:p>
        </w:tc>
        <w:tc>
          <w:tcPr>
            <w:tcW w:w="1178" w:type="dxa"/>
            <w:tcBorders>
              <w:top w:val="nil"/>
              <w:left w:val="nil"/>
              <w:bottom w:val="nil"/>
              <w:right w:val="outset" w:sz="6" w:space="0" w:color="auto"/>
            </w:tcBorders>
            <w:tcMar>
              <w:top w:w="20" w:type="dxa"/>
              <w:left w:w="20" w:type="dxa"/>
              <w:bottom w:w="20" w:type="dxa"/>
              <w:right w:w="20" w:type="dxa"/>
            </w:tcMar>
            <w:vAlign w:val="center"/>
          </w:tcPr>
          <w:p w14:paraId="44BA5CA6" w14:textId="77777777" w:rsidR="00554B32" w:rsidRPr="00E20200" w:rsidRDefault="00554B32" w:rsidP="00EF3FAD">
            <w:pPr>
              <w:pStyle w:val="ROWTABELLA"/>
              <w:rPr>
                <w:color w:val="002060"/>
              </w:rPr>
            </w:pPr>
            <w:r w:rsidRPr="00E20200">
              <w:rPr>
                <w:color w:val="002060"/>
              </w:rPr>
              <w:t>5080 PALASPORT</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3C81344E" w14:textId="77777777" w:rsidR="00554B32" w:rsidRPr="00E20200" w:rsidRDefault="00554B32" w:rsidP="00EF3FAD">
            <w:pPr>
              <w:pStyle w:val="ROWTABELLA"/>
              <w:rPr>
                <w:color w:val="002060"/>
              </w:rPr>
            </w:pPr>
            <w:r w:rsidRPr="00E20200">
              <w:rPr>
                <w:color w:val="002060"/>
              </w:rPr>
              <w:t>OSTRA</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43C072AC" w14:textId="77777777" w:rsidR="00554B32" w:rsidRPr="00E20200" w:rsidRDefault="00554B32" w:rsidP="00EF3FAD">
            <w:pPr>
              <w:pStyle w:val="ROWTABELLA"/>
              <w:rPr>
                <w:color w:val="002060"/>
              </w:rPr>
            </w:pPr>
            <w:r w:rsidRPr="00E20200">
              <w:rPr>
                <w:color w:val="002060"/>
              </w:rPr>
              <w:t>VIA MATTEOTTI</w:t>
            </w:r>
          </w:p>
        </w:tc>
      </w:tr>
      <w:tr w:rsidR="00554B32" w:rsidRPr="00E20200" w14:paraId="4D956233" w14:textId="77777777" w:rsidTr="00EF3FAD">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14:paraId="2227BD67" w14:textId="77777777" w:rsidR="00554B32" w:rsidRPr="00E20200" w:rsidRDefault="00554B32" w:rsidP="00EF3FAD">
            <w:pPr>
              <w:pStyle w:val="ROWTABELLA"/>
              <w:rPr>
                <w:color w:val="002060"/>
              </w:rPr>
            </w:pPr>
            <w:r w:rsidRPr="00E20200">
              <w:rPr>
                <w:color w:val="002060"/>
              </w:rPr>
              <w:t>SENIGALLIA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6999DBB4" w14:textId="77777777" w:rsidR="00554B32" w:rsidRPr="00E20200" w:rsidRDefault="00554B32" w:rsidP="00EF3FAD">
            <w:pPr>
              <w:pStyle w:val="ROWTABELLA"/>
              <w:rPr>
                <w:color w:val="002060"/>
              </w:rPr>
            </w:pPr>
            <w:r w:rsidRPr="00E20200">
              <w:rPr>
                <w:color w:val="002060"/>
              </w:rPr>
              <w:t>FUTSAL ASKL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4E8E669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801FB9B" w14:textId="77777777" w:rsidR="00554B32" w:rsidRPr="00E20200" w:rsidRDefault="00554B32" w:rsidP="00EF3FAD">
            <w:pPr>
              <w:pStyle w:val="ROWTABELLA"/>
              <w:rPr>
                <w:color w:val="002060"/>
              </w:rPr>
            </w:pPr>
            <w:r w:rsidRPr="00E20200">
              <w:rPr>
                <w:color w:val="002060"/>
              </w:rPr>
              <w:t>08/03/2020 17:30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0F1E39DC" w14:textId="77777777" w:rsidR="00554B32" w:rsidRPr="00E20200" w:rsidRDefault="00554B32" w:rsidP="00EF3FAD">
            <w:pPr>
              <w:pStyle w:val="ROWTABELLA"/>
              <w:rPr>
                <w:color w:val="002060"/>
              </w:rPr>
            </w:pPr>
            <w:r w:rsidRPr="00E20200">
              <w:rPr>
                <w:color w:val="002060"/>
              </w:rPr>
              <w:t>5109 CAMPO COPERTO NÂ°3</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159E6A84" w14:textId="77777777" w:rsidR="00554B32" w:rsidRPr="00E20200" w:rsidRDefault="00554B32" w:rsidP="00EF3FAD">
            <w:pPr>
              <w:pStyle w:val="ROWTABELLA"/>
              <w:rPr>
                <w:color w:val="002060"/>
              </w:rPr>
            </w:pPr>
            <w:r w:rsidRPr="00E20200">
              <w:rPr>
                <w:color w:val="002060"/>
              </w:rPr>
              <w:t>SENIGALLIA</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79690944" w14:textId="77777777" w:rsidR="00554B32" w:rsidRPr="00E20200" w:rsidRDefault="00554B32" w:rsidP="00EF3FAD">
            <w:pPr>
              <w:pStyle w:val="ROWTABELLA"/>
              <w:rPr>
                <w:color w:val="002060"/>
              </w:rPr>
            </w:pPr>
            <w:r w:rsidRPr="00E20200">
              <w:rPr>
                <w:color w:val="002060"/>
              </w:rPr>
              <w:t>VIA CELLINI</w:t>
            </w:r>
          </w:p>
        </w:tc>
      </w:tr>
    </w:tbl>
    <w:p w14:paraId="76E518F6" w14:textId="750BE317" w:rsidR="00554B32" w:rsidRDefault="00554B32" w:rsidP="00554B32">
      <w:pPr>
        <w:pStyle w:val="breakline"/>
        <w:divId w:val="527259509"/>
        <w:rPr>
          <w:color w:val="002060"/>
        </w:rPr>
      </w:pPr>
    </w:p>
    <w:p w14:paraId="6BB47C1B" w14:textId="77777777" w:rsidR="00554B32" w:rsidRPr="00FA64E8" w:rsidRDefault="00554B32" w:rsidP="00554B32">
      <w:pPr>
        <w:pStyle w:val="SOTTOTITOLOCAMPIONATO1"/>
        <w:divId w:val="527259509"/>
        <w:rPr>
          <w:color w:val="002060"/>
        </w:rPr>
      </w:pPr>
      <w:r w:rsidRPr="00FA64E8">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554B32" w:rsidRPr="00FA64E8" w14:paraId="769F6775" w14:textId="77777777" w:rsidTr="00EF3FAD">
        <w:trPr>
          <w:divId w:val="527259509"/>
        </w:trPr>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9F792" w14:textId="77777777" w:rsidR="00554B32" w:rsidRPr="00FA64E8" w:rsidRDefault="00554B32" w:rsidP="00EF3FAD">
            <w:pPr>
              <w:pStyle w:val="HEADERTABELLA"/>
              <w:rPr>
                <w:color w:val="002060"/>
              </w:rPr>
            </w:pPr>
            <w:r w:rsidRPr="00FA64E8">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B54E9" w14:textId="77777777" w:rsidR="00554B32" w:rsidRPr="00FA64E8" w:rsidRDefault="00554B32" w:rsidP="00EF3FAD">
            <w:pPr>
              <w:pStyle w:val="HEADERTABELLA"/>
              <w:rPr>
                <w:color w:val="002060"/>
              </w:rPr>
            </w:pPr>
            <w:r w:rsidRPr="00FA64E8">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5434F" w14:textId="77777777" w:rsidR="00554B32" w:rsidRPr="00FA64E8" w:rsidRDefault="00554B32" w:rsidP="00EF3FAD">
            <w:pPr>
              <w:pStyle w:val="HEADERTABELLA"/>
              <w:rPr>
                <w:color w:val="002060"/>
              </w:rPr>
            </w:pPr>
            <w:r w:rsidRPr="00FA64E8">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437A5" w14:textId="77777777" w:rsidR="00554B32" w:rsidRPr="00FA64E8" w:rsidRDefault="00554B32" w:rsidP="00EF3FAD">
            <w:pPr>
              <w:pStyle w:val="HEADERTABELLA"/>
              <w:rPr>
                <w:color w:val="002060"/>
              </w:rPr>
            </w:pPr>
            <w:r w:rsidRPr="00FA64E8">
              <w:rPr>
                <w:color w:val="002060"/>
              </w:rPr>
              <w:t>Data/Ora</w:t>
            </w:r>
          </w:p>
        </w:tc>
        <w:tc>
          <w:tcPr>
            <w:tcW w:w="11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777DA" w14:textId="77777777" w:rsidR="00554B32" w:rsidRPr="00FA64E8" w:rsidRDefault="00554B32" w:rsidP="00EF3FAD">
            <w:pPr>
              <w:pStyle w:val="HEADERTABELLA"/>
              <w:rPr>
                <w:color w:val="002060"/>
              </w:rPr>
            </w:pPr>
            <w:r w:rsidRPr="00FA64E8">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DC7E8" w14:textId="77777777" w:rsidR="00554B32" w:rsidRPr="00FA64E8" w:rsidRDefault="00554B32" w:rsidP="00EF3FAD">
            <w:pPr>
              <w:pStyle w:val="HEADERTABELLA"/>
              <w:rPr>
                <w:color w:val="002060"/>
              </w:rPr>
            </w:pPr>
            <w:r w:rsidRPr="00FA64E8">
              <w:rPr>
                <w:color w:val="002060"/>
              </w:rPr>
              <w:t>Localita' Impianto</w:t>
            </w:r>
          </w:p>
        </w:tc>
        <w:tc>
          <w:tcPr>
            <w:tcW w:w="1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ABD5D"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17ABDB54" w14:textId="77777777" w:rsidTr="00EF3FAD">
        <w:trPr>
          <w:divId w:val="527259509"/>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tcPr>
          <w:p w14:paraId="5C50E911" w14:textId="77777777" w:rsidR="00554B32" w:rsidRPr="00FA64E8" w:rsidRDefault="00554B32" w:rsidP="00EF3FAD">
            <w:pPr>
              <w:pStyle w:val="ROWTABELLA"/>
              <w:rPr>
                <w:color w:val="002060"/>
              </w:rPr>
            </w:pPr>
            <w:r w:rsidRPr="00FA64E8">
              <w:rPr>
                <w:color w:val="002060"/>
              </w:rPr>
              <w:t>AUDAX 1970 S.ANGELO</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tcPr>
          <w:p w14:paraId="270A0ADE" w14:textId="77777777" w:rsidR="00554B32" w:rsidRPr="00FA64E8" w:rsidRDefault="00554B32" w:rsidP="00EF3FAD">
            <w:pPr>
              <w:pStyle w:val="ROWTABELLA"/>
              <w:rPr>
                <w:color w:val="002060"/>
              </w:rPr>
            </w:pPr>
            <w:r w:rsidRPr="00FA64E8">
              <w:rPr>
                <w:color w:val="002060"/>
              </w:rPr>
              <w:t>REAL S.COSTANZO CALCIsq.B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474FAA62" w14:textId="77777777" w:rsidR="00554B32" w:rsidRPr="00FA64E8" w:rsidRDefault="00554B32" w:rsidP="00EF3FAD">
            <w:pPr>
              <w:pStyle w:val="ROWTABELLA"/>
              <w:jc w:val="center"/>
              <w:rPr>
                <w:color w:val="002060"/>
              </w:rPr>
            </w:pPr>
            <w:r w:rsidRPr="00FA64E8">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648533B" w14:textId="69D5BF7E" w:rsidR="00554B32" w:rsidRPr="00FA64E8" w:rsidRDefault="00554B32" w:rsidP="00EF3FAD">
            <w:pPr>
              <w:pStyle w:val="ROWTABELLA"/>
              <w:rPr>
                <w:color w:val="002060"/>
              </w:rPr>
            </w:pPr>
            <w:r>
              <w:rPr>
                <w:color w:val="002060"/>
              </w:rPr>
              <w:t>07</w:t>
            </w:r>
            <w:r w:rsidRPr="00FA64E8">
              <w:rPr>
                <w:color w:val="002060"/>
              </w:rPr>
              <w:t>/03/2020 15:30</w:t>
            </w:r>
          </w:p>
        </w:tc>
        <w:tc>
          <w:tcPr>
            <w:tcW w:w="1173" w:type="dxa"/>
            <w:tcBorders>
              <w:top w:val="outset" w:sz="6" w:space="0" w:color="auto"/>
              <w:left w:val="nil"/>
              <w:bottom w:val="nil"/>
              <w:right w:val="outset" w:sz="6" w:space="0" w:color="auto"/>
            </w:tcBorders>
            <w:tcMar>
              <w:top w:w="20" w:type="dxa"/>
              <w:left w:w="20" w:type="dxa"/>
              <w:bottom w:w="20" w:type="dxa"/>
              <w:right w:w="20" w:type="dxa"/>
            </w:tcMar>
            <w:vAlign w:val="center"/>
          </w:tcPr>
          <w:p w14:paraId="2FADF246" w14:textId="77777777" w:rsidR="00554B32" w:rsidRPr="00FA64E8" w:rsidRDefault="00554B32" w:rsidP="00EF3FAD">
            <w:pPr>
              <w:pStyle w:val="ROWTABELLA"/>
              <w:rPr>
                <w:color w:val="002060"/>
              </w:rPr>
            </w:pPr>
            <w:r w:rsidRPr="00FA64E8">
              <w:rPr>
                <w:color w:val="002060"/>
              </w:rPr>
              <w:t>5133 PALESTRA IST.BETTINO PADOVANO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343A3A" w14:textId="77777777" w:rsidR="00554B32" w:rsidRPr="00FA64E8" w:rsidRDefault="00554B32" w:rsidP="00EF3FAD">
            <w:pPr>
              <w:pStyle w:val="ROWTABELLA"/>
              <w:rPr>
                <w:color w:val="002060"/>
              </w:rPr>
            </w:pPr>
            <w:r w:rsidRPr="00FA64E8">
              <w:rPr>
                <w:color w:val="002060"/>
              </w:rPr>
              <w:t>SENIGALLIA</w:t>
            </w:r>
          </w:p>
        </w:tc>
        <w:tc>
          <w:tcPr>
            <w:tcW w:w="1599" w:type="dxa"/>
            <w:tcBorders>
              <w:top w:val="outset" w:sz="6" w:space="0" w:color="auto"/>
              <w:left w:val="nil"/>
              <w:bottom w:val="nil"/>
              <w:right w:val="outset" w:sz="6" w:space="0" w:color="auto"/>
            </w:tcBorders>
            <w:tcMar>
              <w:top w:w="20" w:type="dxa"/>
              <w:left w:w="20" w:type="dxa"/>
              <w:bottom w:w="20" w:type="dxa"/>
              <w:right w:w="20" w:type="dxa"/>
            </w:tcMar>
            <w:vAlign w:val="center"/>
          </w:tcPr>
          <w:p w14:paraId="51AA91E5" w14:textId="77777777" w:rsidR="00554B32" w:rsidRPr="00FA64E8" w:rsidRDefault="00554B32" w:rsidP="00EF3FAD">
            <w:pPr>
              <w:pStyle w:val="ROWTABELLA"/>
              <w:rPr>
                <w:color w:val="002060"/>
              </w:rPr>
            </w:pPr>
            <w:r w:rsidRPr="00FA64E8">
              <w:rPr>
                <w:color w:val="002060"/>
              </w:rPr>
              <w:t>VIA ANTONIO ROSMINI 22/B</w:t>
            </w:r>
          </w:p>
        </w:tc>
      </w:tr>
      <w:tr w:rsidR="00554B32" w:rsidRPr="00FA64E8" w14:paraId="01853F30" w14:textId="77777777" w:rsidTr="00EF3FAD">
        <w:trPr>
          <w:divId w:val="527259509"/>
          <w:trHeight w:val="165"/>
        </w:trPr>
        <w:tc>
          <w:tcPr>
            <w:tcW w:w="1998" w:type="dxa"/>
            <w:tcBorders>
              <w:top w:val="nil"/>
              <w:left w:val="outset" w:sz="6" w:space="0" w:color="auto"/>
              <w:bottom w:val="nil"/>
              <w:right w:val="nil"/>
            </w:tcBorders>
            <w:tcMar>
              <w:top w:w="20" w:type="dxa"/>
              <w:left w:w="20" w:type="dxa"/>
              <w:bottom w:w="20" w:type="dxa"/>
              <w:right w:w="20" w:type="dxa"/>
            </w:tcMar>
            <w:vAlign w:val="center"/>
          </w:tcPr>
          <w:p w14:paraId="3A3A2082" w14:textId="77777777" w:rsidR="00554B32" w:rsidRPr="00FA64E8" w:rsidRDefault="00554B32" w:rsidP="00EF3FAD">
            <w:pPr>
              <w:pStyle w:val="ROWTABELLA"/>
              <w:rPr>
                <w:color w:val="002060"/>
              </w:rPr>
            </w:pPr>
            <w:r w:rsidRPr="00FA64E8">
              <w:rPr>
                <w:color w:val="002060"/>
              </w:rPr>
              <w:t>VIRTUS TEAM SOC.COOP.</w:t>
            </w:r>
          </w:p>
        </w:tc>
        <w:tc>
          <w:tcPr>
            <w:tcW w:w="1997" w:type="dxa"/>
            <w:tcBorders>
              <w:top w:val="nil"/>
              <w:left w:val="nil"/>
              <w:bottom w:val="nil"/>
              <w:right w:val="outset" w:sz="6" w:space="0" w:color="auto"/>
            </w:tcBorders>
            <w:tcMar>
              <w:top w:w="20" w:type="dxa"/>
              <w:left w:w="20" w:type="dxa"/>
              <w:bottom w:w="20" w:type="dxa"/>
              <w:right w:w="20" w:type="dxa"/>
            </w:tcMar>
            <w:vAlign w:val="center"/>
          </w:tcPr>
          <w:p w14:paraId="62FDF151" w14:textId="77777777" w:rsidR="00554B32" w:rsidRPr="00FA64E8" w:rsidRDefault="00554B32" w:rsidP="00EF3FAD">
            <w:pPr>
              <w:pStyle w:val="ROWTABELLA"/>
              <w:rPr>
                <w:color w:val="002060"/>
              </w:rPr>
            </w:pPr>
            <w:r w:rsidRPr="00FA64E8">
              <w:rPr>
                <w:color w:val="002060"/>
              </w:rPr>
              <w:t>REAL FABRIANO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31FA550" w14:textId="77777777" w:rsidR="00554B32" w:rsidRPr="00FA64E8" w:rsidRDefault="00554B32" w:rsidP="00EF3FAD">
            <w:pPr>
              <w:pStyle w:val="ROWTABELLA"/>
              <w:jc w:val="center"/>
              <w:rPr>
                <w:color w:val="002060"/>
              </w:rPr>
            </w:pPr>
            <w:r w:rsidRPr="00FA64E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015D5B1" w14:textId="751D4AAD" w:rsidR="00554B32" w:rsidRPr="00FA64E8" w:rsidRDefault="00554B32" w:rsidP="00EF3FAD">
            <w:pPr>
              <w:pStyle w:val="ROWTABELLA"/>
              <w:rPr>
                <w:color w:val="002060"/>
              </w:rPr>
            </w:pPr>
            <w:r>
              <w:rPr>
                <w:color w:val="002060"/>
              </w:rPr>
              <w:t>07</w:t>
            </w:r>
            <w:r w:rsidRPr="00FA64E8">
              <w:rPr>
                <w:color w:val="002060"/>
              </w:rPr>
              <w:t>/03/2020 16:00</w:t>
            </w:r>
          </w:p>
        </w:tc>
        <w:tc>
          <w:tcPr>
            <w:tcW w:w="1173" w:type="dxa"/>
            <w:tcBorders>
              <w:top w:val="nil"/>
              <w:left w:val="nil"/>
              <w:bottom w:val="nil"/>
              <w:right w:val="outset" w:sz="6" w:space="0" w:color="auto"/>
            </w:tcBorders>
            <w:tcMar>
              <w:top w:w="20" w:type="dxa"/>
              <w:left w:w="20" w:type="dxa"/>
              <w:bottom w:w="20" w:type="dxa"/>
              <w:right w:w="20" w:type="dxa"/>
            </w:tcMar>
            <w:vAlign w:val="center"/>
          </w:tcPr>
          <w:p w14:paraId="50B3A2CB" w14:textId="77777777" w:rsidR="00554B32" w:rsidRPr="00FA64E8" w:rsidRDefault="00554B32" w:rsidP="00EF3FAD">
            <w:pPr>
              <w:pStyle w:val="ROWTABELLA"/>
              <w:rPr>
                <w:color w:val="002060"/>
              </w:rPr>
            </w:pPr>
            <w:r w:rsidRPr="00FA64E8">
              <w:rPr>
                <w:color w:val="002060"/>
              </w:rPr>
              <w:t>5048 CAMPO COPERTO</w:t>
            </w:r>
          </w:p>
        </w:tc>
        <w:tc>
          <w:tcPr>
            <w:tcW w:w="1550" w:type="dxa"/>
            <w:tcBorders>
              <w:top w:val="nil"/>
              <w:left w:val="nil"/>
              <w:bottom w:val="nil"/>
              <w:right w:val="outset" w:sz="6" w:space="0" w:color="auto"/>
            </w:tcBorders>
            <w:tcMar>
              <w:top w:w="20" w:type="dxa"/>
              <w:left w:w="20" w:type="dxa"/>
              <w:bottom w:w="20" w:type="dxa"/>
              <w:right w:w="20" w:type="dxa"/>
            </w:tcMar>
            <w:vAlign w:val="center"/>
          </w:tcPr>
          <w:p w14:paraId="16792821" w14:textId="77777777" w:rsidR="00554B32" w:rsidRPr="00FA64E8" w:rsidRDefault="00554B32" w:rsidP="00EF3FAD">
            <w:pPr>
              <w:pStyle w:val="ROWTABELLA"/>
              <w:rPr>
                <w:color w:val="002060"/>
              </w:rPr>
            </w:pPr>
            <w:r w:rsidRPr="00FA64E8">
              <w:rPr>
                <w:color w:val="002060"/>
              </w:rPr>
              <w:t>GENGA</w:t>
            </w:r>
          </w:p>
        </w:tc>
        <w:tc>
          <w:tcPr>
            <w:tcW w:w="1599" w:type="dxa"/>
            <w:tcBorders>
              <w:top w:val="nil"/>
              <w:left w:val="nil"/>
              <w:bottom w:val="nil"/>
              <w:right w:val="outset" w:sz="6" w:space="0" w:color="auto"/>
            </w:tcBorders>
            <w:tcMar>
              <w:top w:w="20" w:type="dxa"/>
              <w:left w:w="20" w:type="dxa"/>
              <w:bottom w:w="20" w:type="dxa"/>
              <w:right w:w="20" w:type="dxa"/>
            </w:tcMar>
            <w:vAlign w:val="center"/>
          </w:tcPr>
          <w:p w14:paraId="4105406C" w14:textId="77777777" w:rsidR="00554B32" w:rsidRPr="00FA64E8" w:rsidRDefault="00554B32" w:rsidP="00EF3FAD">
            <w:pPr>
              <w:pStyle w:val="ROWTABELLA"/>
              <w:rPr>
                <w:color w:val="002060"/>
              </w:rPr>
            </w:pPr>
            <w:r w:rsidRPr="00FA64E8">
              <w:rPr>
                <w:color w:val="002060"/>
              </w:rPr>
              <w:t>VIA MARCONI GENGA STAZIONE</w:t>
            </w:r>
          </w:p>
        </w:tc>
      </w:tr>
      <w:tr w:rsidR="003D0261" w:rsidRPr="00FA64E8" w14:paraId="59C59DED" w14:textId="77777777" w:rsidTr="00EF3FAD">
        <w:trPr>
          <w:divId w:val="527259509"/>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tcPr>
          <w:p w14:paraId="6FD5C0A5" w14:textId="77777777" w:rsidR="003D0261" w:rsidRPr="003D0261" w:rsidRDefault="003D0261" w:rsidP="003D0261">
            <w:pPr>
              <w:pStyle w:val="ROWTABELLA"/>
              <w:rPr>
                <w:color w:val="002060"/>
              </w:rPr>
            </w:pPr>
            <w:r w:rsidRPr="003D0261">
              <w:rPr>
                <w:color w:val="002060"/>
              </w:rPr>
              <w:t>ETA BETA FOOTBALL</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C5A39" w14:textId="77777777" w:rsidR="003D0261" w:rsidRPr="003D0261" w:rsidRDefault="003D0261" w:rsidP="003D0261">
            <w:pPr>
              <w:pStyle w:val="ROWTABELLA"/>
              <w:rPr>
                <w:color w:val="002060"/>
              </w:rPr>
            </w:pPr>
            <w:r w:rsidRPr="003D0261">
              <w:rPr>
                <w:color w:val="002060"/>
              </w:rPr>
              <w:t>ACLI MANTOVANI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A2E31D1" w14:textId="77777777" w:rsidR="003D0261" w:rsidRPr="003D0261" w:rsidRDefault="003D0261" w:rsidP="003D0261">
            <w:pPr>
              <w:pStyle w:val="ROWTABELLA"/>
              <w:jc w:val="center"/>
              <w:rPr>
                <w:color w:val="002060"/>
              </w:rPr>
            </w:pPr>
            <w:r w:rsidRPr="003D0261">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093A1B89" w14:textId="15ECCCF5" w:rsidR="003D0261" w:rsidRPr="003D0261" w:rsidRDefault="003D0261" w:rsidP="003D0261">
            <w:pPr>
              <w:pStyle w:val="ROWTABELLA"/>
              <w:rPr>
                <w:color w:val="002060"/>
              </w:rPr>
            </w:pPr>
            <w:r w:rsidRPr="003D0261">
              <w:rPr>
                <w:color w:val="002060"/>
              </w:rPr>
              <w:t>09/03/2020 15:30</w:t>
            </w:r>
          </w:p>
        </w:tc>
        <w:tc>
          <w:tcPr>
            <w:tcW w:w="1173" w:type="dxa"/>
            <w:tcBorders>
              <w:top w:val="nil"/>
              <w:left w:val="nil"/>
              <w:bottom w:val="outset" w:sz="6" w:space="0" w:color="auto"/>
              <w:right w:val="outset" w:sz="6" w:space="0" w:color="auto"/>
            </w:tcBorders>
            <w:tcMar>
              <w:top w:w="20" w:type="dxa"/>
              <w:left w:w="20" w:type="dxa"/>
              <w:bottom w:w="20" w:type="dxa"/>
              <w:right w:w="20" w:type="dxa"/>
            </w:tcMar>
            <w:vAlign w:val="center"/>
          </w:tcPr>
          <w:p w14:paraId="153F0CDF" w14:textId="38C0CCDC" w:rsidR="003D0261" w:rsidRPr="005301AB" w:rsidRDefault="003D0261" w:rsidP="003D0261">
            <w:pPr>
              <w:pStyle w:val="ROWTABELLA"/>
              <w:rPr>
                <w:color w:val="002060"/>
                <w:highlight w:val="cyan"/>
              </w:rPr>
            </w:pPr>
            <w:r w:rsidRPr="00FA64E8">
              <w:rPr>
                <w:color w:val="002060"/>
              </w:rPr>
              <w:t>5411 CAMPO SCOPERTO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DD8009" w14:textId="62C57884" w:rsidR="003D0261" w:rsidRPr="005301AB" w:rsidRDefault="003D0261" w:rsidP="003D0261">
            <w:pPr>
              <w:pStyle w:val="ROWTABELLA"/>
              <w:rPr>
                <w:color w:val="002060"/>
                <w:highlight w:val="cyan"/>
              </w:rPr>
            </w:pPr>
            <w:r w:rsidRPr="00FA64E8">
              <w:rPr>
                <w:color w:val="002060"/>
              </w:rPr>
              <w:t>FANO</w:t>
            </w:r>
          </w:p>
        </w:tc>
        <w:tc>
          <w:tcPr>
            <w:tcW w:w="1599" w:type="dxa"/>
            <w:tcBorders>
              <w:top w:val="nil"/>
              <w:left w:val="nil"/>
              <w:bottom w:val="outset" w:sz="6" w:space="0" w:color="auto"/>
              <w:right w:val="outset" w:sz="6" w:space="0" w:color="auto"/>
            </w:tcBorders>
            <w:tcMar>
              <w:top w:w="20" w:type="dxa"/>
              <w:left w:w="20" w:type="dxa"/>
              <w:bottom w:w="20" w:type="dxa"/>
              <w:right w:w="20" w:type="dxa"/>
            </w:tcMar>
            <w:vAlign w:val="center"/>
          </w:tcPr>
          <w:p w14:paraId="02859584" w14:textId="317CD9A5" w:rsidR="003D0261" w:rsidRPr="005301AB" w:rsidRDefault="003D0261" w:rsidP="003D0261">
            <w:pPr>
              <w:pStyle w:val="ROWTABELLA"/>
              <w:rPr>
                <w:color w:val="002060"/>
                <w:highlight w:val="cyan"/>
              </w:rPr>
            </w:pPr>
            <w:r w:rsidRPr="00FA64E8">
              <w:rPr>
                <w:color w:val="002060"/>
              </w:rPr>
              <w:t>VIA D.ALIGHIERI</w:t>
            </w:r>
          </w:p>
        </w:tc>
      </w:tr>
    </w:tbl>
    <w:p w14:paraId="0D48770D" w14:textId="77777777" w:rsidR="00554B32" w:rsidRPr="00FA64E8" w:rsidRDefault="00554B32" w:rsidP="00554B32">
      <w:pPr>
        <w:pStyle w:val="breakline"/>
        <w:divId w:val="527259509"/>
        <w:rPr>
          <w:color w:val="002060"/>
        </w:rPr>
      </w:pPr>
    </w:p>
    <w:p w14:paraId="300BF20F" w14:textId="77777777" w:rsidR="00554B32" w:rsidRPr="00FA64E8" w:rsidRDefault="00554B32" w:rsidP="00554B32">
      <w:pPr>
        <w:pStyle w:val="breakline"/>
        <w:divId w:val="527259509"/>
        <w:rPr>
          <w:color w:val="002060"/>
        </w:rPr>
      </w:pPr>
    </w:p>
    <w:p w14:paraId="5551F61A" w14:textId="77777777" w:rsidR="00554B32" w:rsidRPr="00FA64E8" w:rsidRDefault="00554B32" w:rsidP="00554B32">
      <w:pPr>
        <w:pStyle w:val="breakline"/>
        <w:divId w:val="527259509"/>
        <w:rPr>
          <w:color w:val="002060"/>
        </w:rPr>
      </w:pPr>
    </w:p>
    <w:p w14:paraId="445B1651" w14:textId="77777777" w:rsidR="00554B32" w:rsidRPr="00FA64E8" w:rsidRDefault="00554B32" w:rsidP="00554B32">
      <w:pPr>
        <w:pStyle w:val="SOTTOTITOLOCAMPIONATO1"/>
        <w:divId w:val="527259509"/>
        <w:rPr>
          <w:color w:val="002060"/>
        </w:rPr>
      </w:pPr>
      <w:r w:rsidRPr="00FA64E8">
        <w:rPr>
          <w:color w:val="002060"/>
        </w:rPr>
        <w:t>GIRONE SB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7"/>
        <w:gridCol w:w="385"/>
        <w:gridCol w:w="898"/>
        <w:gridCol w:w="1175"/>
        <w:gridCol w:w="1558"/>
        <w:gridCol w:w="1545"/>
      </w:tblGrid>
      <w:tr w:rsidR="00554B32" w:rsidRPr="00FA64E8" w14:paraId="7E50238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3F737"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DFF85B"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7B32B"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1590E"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23F2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DCFE6"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D99C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64CB3235"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6EF403" w14:textId="77777777" w:rsidR="00554B32" w:rsidRPr="00FA64E8" w:rsidRDefault="00554B32" w:rsidP="00EF3FAD">
            <w:pPr>
              <w:pStyle w:val="ROWTABELLA"/>
              <w:rPr>
                <w:color w:val="002060"/>
              </w:rPr>
            </w:pPr>
            <w:r w:rsidRPr="00FA64E8">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940383" w14:textId="77777777" w:rsidR="00554B32" w:rsidRPr="00FA64E8" w:rsidRDefault="00554B32" w:rsidP="00EF3FAD">
            <w:pPr>
              <w:pStyle w:val="ROWTABELLA"/>
              <w:rPr>
                <w:color w:val="002060"/>
              </w:rPr>
            </w:pPr>
            <w:r w:rsidRPr="00FA64E8">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78C0F"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A502A1" w14:textId="77777777" w:rsidR="00554B32" w:rsidRPr="00FA64E8" w:rsidRDefault="00554B32" w:rsidP="00EF3FAD">
            <w:pPr>
              <w:pStyle w:val="ROWTABELLA"/>
              <w:rPr>
                <w:color w:val="002060"/>
              </w:rPr>
            </w:pPr>
            <w:r w:rsidRPr="00FA64E8">
              <w:rPr>
                <w:color w:val="002060"/>
              </w:rPr>
              <w:t>14/03/2020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62929C" w14:textId="77777777" w:rsidR="00554B32" w:rsidRPr="00FA64E8" w:rsidRDefault="00554B32" w:rsidP="00EF3FAD">
            <w:pPr>
              <w:pStyle w:val="ROWTABELLA"/>
              <w:rPr>
                <w:color w:val="002060"/>
              </w:rPr>
            </w:pPr>
            <w:r w:rsidRPr="00FA64E8">
              <w:rPr>
                <w:color w:val="002060"/>
              </w:rPr>
              <w:t>5278 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F4663" w14:textId="77777777" w:rsidR="00554B32" w:rsidRPr="00FA64E8" w:rsidRDefault="00554B32" w:rsidP="00EF3FAD">
            <w:pPr>
              <w:pStyle w:val="ROWTABELLA"/>
              <w:rPr>
                <w:color w:val="002060"/>
              </w:rPr>
            </w:pPr>
            <w:r w:rsidRPr="00FA64E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5C0F7F" w14:textId="77777777" w:rsidR="00554B32" w:rsidRPr="00FA64E8" w:rsidRDefault="00554B32" w:rsidP="00EF3FAD">
            <w:pPr>
              <w:pStyle w:val="ROWTABELLA"/>
              <w:rPr>
                <w:color w:val="002060"/>
              </w:rPr>
            </w:pPr>
            <w:r w:rsidRPr="00FA64E8">
              <w:rPr>
                <w:color w:val="002060"/>
              </w:rPr>
              <w:t>VIA ABBADIA DI FIASTRA</w:t>
            </w:r>
          </w:p>
        </w:tc>
      </w:tr>
      <w:tr w:rsidR="00554B32" w:rsidRPr="00FA64E8" w14:paraId="06B0319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52087F" w14:textId="77777777" w:rsidR="00554B32" w:rsidRPr="00FA64E8" w:rsidRDefault="00554B32" w:rsidP="00EF3FAD">
            <w:pPr>
              <w:pStyle w:val="ROWTABELLA"/>
              <w:rPr>
                <w:color w:val="002060"/>
              </w:rPr>
            </w:pPr>
            <w:r w:rsidRPr="00FA64E8">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1CE9E6"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45D666"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3EE996" w14:textId="77777777" w:rsidR="00554B32" w:rsidRPr="00FA64E8" w:rsidRDefault="00554B32" w:rsidP="00EF3FAD">
            <w:pPr>
              <w:pStyle w:val="ROWTABELLA"/>
              <w:rPr>
                <w:color w:val="002060"/>
              </w:rPr>
            </w:pPr>
            <w:r w:rsidRPr="00FA64E8">
              <w:rPr>
                <w:color w:val="002060"/>
              </w:rPr>
              <w:t>14/03/2020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940254" w14:textId="77777777" w:rsidR="00554B32" w:rsidRPr="00FA64E8" w:rsidRDefault="00554B32" w:rsidP="00EF3FAD">
            <w:pPr>
              <w:pStyle w:val="ROWTABELLA"/>
              <w:rPr>
                <w:color w:val="002060"/>
              </w:rPr>
            </w:pPr>
            <w:r w:rsidRPr="00FA64E8">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29F409" w14:textId="77777777" w:rsidR="00554B32" w:rsidRPr="00FA64E8" w:rsidRDefault="00554B32" w:rsidP="00EF3FAD">
            <w:pPr>
              <w:pStyle w:val="ROWTABELLA"/>
              <w:rPr>
                <w:color w:val="002060"/>
              </w:rPr>
            </w:pPr>
            <w:r w:rsidRPr="00FA64E8">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83B47E" w14:textId="77777777" w:rsidR="00554B32" w:rsidRPr="00FA64E8" w:rsidRDefault="00554B32" w:rsidP="00EF3FAD">
            <w:pPr>
              <w:pStyle w:val="ROWTABELLA"/>
              <w:rPr>
                <w:color w:val="002060"/>
              </w:rPr>
            </w:pPr>
            <w:r w:rsidRPr="00FA64E8">
              <w:rPr>
                <w:color w:val="002060"/>
              </w:rPr>
              <w:t>VIA PAOLO BORSELLINO</w:t>
            </w:r>
          </w:p>
        </w:tc>
      </w:tr>
      <w:tr w:rsidR="00554B32" w:rsidRPr="00FA64E8" w14:paraId="589E7BDA"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6B4EBD" w14:textId="77777777" w:rsidR="00554B32" w:rsidRPr="00FA64E8" w:rsidRDefault="00554B32" w:rsidP="00EF3FAD">
            <w:pPr>
              <w:pStyle w:val="ROWTABELLA"/>
              <w:rPr>
                <w:color w:val="002060"/>
              </w:rPr>
            </w:pPr>
            <w:r w:rsidRPr="00FA64E8">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B87D2E" w14:textId="77777777" w:rsidR="00554B32" w:rsidRPr="00FA64E8" w:rsidRDefault="00554B32" w:rsidP="00EF3FAD">
            <w:pPr>
              <w:pStyle w:val="ROWTABELLA"/>
              <w:rPr>
                <w:color w:val="002060"/>
              </w:rPr>
            </w:pPr>
            <w:r w:rsidRPr="00FA64E8">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A7235C"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042523" w14:textId="77777777" w:rsidR="00554B32" w:rsidRPr="00FA64E8" w:rsidRDefault="00554B32" w:rsidP="00EF3FAD">
            <w:pPr>
              <w:pStyle w:val="ROWTABELLA"/>
              <w:rPr>
                <w:color w:val="002060"/>
              </w:rPr>
            </w:pPr>
            <w:r w:rsidRPr="00FA64E8">
              <w:rPr>
                <w:color w:val="002060"/>
              </w:rPr>
              <w:t>14/03/2020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1189B4" w14:textId="77777777" w:rsidR="00554B32" w:rsidRPr="00FA64E8" w:rsidRDefault="00554B32" w:rsidP="00EF3FAD">
            <w:pPr>
              <w:pStyle w:val="ROWTABELLA"/>
              <w:rPr>
                <w:color w:val="002060"/>
              </w:rPr>
            </w:pPr>
            <w:r w:rsidRPr="00FA64E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DC9DFF" w14:textId="77777777" w:rsidR="00554B32" w:rsidRPr="00FA64E8" w:rsidRDefault="00554B32" w:rsidP="00EF3FAD">
            <w:pPr>
              <w:pStyle w:val="ROWTABELLA"/>
              <w:rPr>
                <w:color w:val="002060"/>
              </w:rPr>
            </w:pPr>
            <w:r w:rsidRPr="00FA64E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A63725" w14:textId="77777777" w:rsidR="00554B32" w:rsidRPr="00FA64E8" w:rsidRDefault="00554B32" w:rsidP="00EF3FAD">
            <w:pPr>
              <w:pStyle w:val="ROWTABELLA"/>
              <w:rPr>
                <w:color w:val="002060"/>
              </w:rPr>
            </w:pPr>
            <w:r w:rsidRPr="00FA64E8">
              <w:rPr>
                <w:color w:val="002060"/>
              </w:rPr>
              <w:t>VIA ALDO MORO</w:t>
            </w:r>
          </w:p>
        </w:tc>
      </w:tr>
      <w:tr w:rsidR="00554B32" w:rsidRPr="00FA64E8" w14:paraId="01747E5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024C3C" w14:textId="77777777" w:rsidR="00554B32" w:rsidRPr="00FA64E8" w:rsidRDefault="00554B32" w:rsidP="00EF3FAD">
            <w:pPr>
              <w:pStyle w:val="ROWTABELLA"/>
              <w:rPr>
                <w:color w:val="002060"/>
              </w:rPr>
            </w:pPr>
            <w:r w:rsidRPr="00FA64E8">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3852C" w14:textId="77777777" w:rsidR="00554B32" w:rsidRPr="00FA64E8" w:rsidRDefault="00554B32" w:rsidP="00EF3FAD">
            <w:pPr>
              <w:pStyle w:val="ROWTABELLA"/>
              <w:rPr>
                <w:color w:val="002060"/>
              </w:rPr>
            </w:pPr>
            <w:r w:rsidRPr="00FA64E8">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8A7A0"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937945"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0253C" w14:textId="77777777" w:rsidR="00554B32" w:rsidRPr="00FA64E8" w:rsidRDefault="00554B32" w:rsidP="00EF3FAD">
            <w:pPr>
              <w:pStyle w:val="ROWTABELLA"/>
              <w:rPr>
                <w:color w:val="002060"/>
              </w:rPr>
            </w:pPr>
            <w:r w:rsidRPr="00FA64E8">
              <w:rPr>
                <w:color w:val="002060"/>
              </w:rPr>
              <w:t>5079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C1281E" w14:textId="77777777" w:rsidR="00554B32" w:rsidRPr="00FA64E8" w:rsidRDefault="00554B32" w:rsidP="00EF3FAD">
            <w:pPr>
              <w:pStyle w:val="ROWTABELLA"/>
              <w:rPr>
                <w:color w:val="002060"/>
              </w:rPr>
            </w:pPr>
            <w:r w:rsidRPr="00FA64E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2CDF05" w14:textId="77777777" w:rsidR="00554B32" w:rsidRPr="00FA64E8" w:rsidRDefault="00554B32" w:rsidP="00EF3FAD">
            <w:pPr>
              <w:pStyle w:val="ROWTABELLA"/>
              <w:rPr>
                <w:color w:val="002060"/>
              </w:rPr>
            </w:pPr>
            <w:r w:rsidRPr="00FA64E8">
              <w:rPr>
                <w:color w:val="002060"/>
              </w:rPr>
              <w:t>VIA GHANDI - FRAZ. CROCETTE</w:t>
            </w:r>
          </w:p>
        </w:tc>
      </w:tr>
    </w:tbl>
    <w:p w14:paraId="6413EE93" w14:textId="77777777" w:rsidR="00554B32" w:rsidRPr="00E20200" w:rsidRDefault="00554B32" w:rsidP="00554B32">
      <w:pPr>
        <w:pStyle w:val="breakline"/>
        <w:divId w:val="527259509"/>
        <w:rPr>
          <w:color w:val="002060"/>
        </w:rPr>
      </w:pPr>
    </w:p>
    <w:p w14:paraId="4DFB9EC9"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15 C5 REGIONALI MASCHILI</w:t>
      </w:r>
    </w:p>
    <w:p w14:paraId="490763F4" w14:textId="77777777" w:rsidR="00554B32" w:rsidRPr="00E20200" w:rsidRDefault="00554B32" w:rsidP="00554B32">
      <w:pPr>
        <w:pStyle w:val="breakline"/>
        <w:divId w:val="527259509"/>
        <w:rPr>
          <w:color w:val="002060"/>
        </w:rPr>
      </w:pPr>
    </w:p>
    <w:p w14:paraId="3B9266CD" w14:textId="77777777" w:rsidR="00554B32" w:rsidRPr="00E20200" w:rsidRDefault="00554B32" w:rsidP="00554B32">
      <w:pPr>
        <w:pStyle w:val="breakline"/>
        <w:divId w:val="527259509"/>
        <w:rPr>
          <w:color w:val="002060"/>
        </w:rPr>
      </w:pPr>
    </w:p>
    <w:p w14:paraId="7A7E942C"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4B32" w:rsidRPr="00E20200" w14:paraId="5343FBB1" w14:textId="77777777" w:rsidTr="00EF3FAD">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743AF" w14:textId="77777777" w:rsidR="00554B32" w:rsidRPr="00E20200" w:rsidRDefault="00554B32" w:rsidP="00EF3FAD">
            <w:pPr>
              <w:pStyle w:val="HEADERTABELLA"/>
              <w:rPr>
                <w:color w:val="002060"/>
              </w:rPr>
            </w:pPr>
            <w:r w:rsidRPr="00E20200">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C7966"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A1C50"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6D163C" w14:textId="77777777" w:rsidR="00554B32" w:rsidRPr="00E20200" w:rsidRDefault="00554B32" w:rsidP="00EF3FAD">
            <w:pPr>
              <w:pStyle w:val="HEADERTABELLA"/>
              <w:rPr>
                <w:color w:val="002060"/>
              </w:rPr>
            </w:pPr>
            <w:r w:rsidRPr="00E20200">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AC84D" w14:textId="77777777" w:rsidR="00554B32" w:rsidRPr="00E20200" w:rsidRDefault="00554B32" w:rsidP="00EF3FAD">
            <w:pPr>
              <w:pStyle w:val="HEADERTABELLA"/>
              <w:rPr>
                <w:color w:val="002060"/>
              </w:rPr>
            </w:pPr>
            <w:r w:rsidRPr="00E20200">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2F6E9" w14:textId="77777777" w:rsidR="00554B32" w:rsidRPr="00E20200" w:rsidRDefault="00554B32" w:rsidP="00EF3FAD">
            <w:pPr>
              <w:pStyle w:val="HEADERTABELLA"/>
              <w:rPr>
                <w:color w:val="002060"/>
              </w:rPr>
            </w:pPr>
            <w:r w:rsidRPr="00E20200">
              <w:rPr>
                <w:color w:val="002060"/>
              </w:rPr>
              <w:t>Localita'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270051"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DFEC3C9" w14:textId="77777777" w:rsidTr="00EF3FAD">
        <w:trPr>
          <w:divId w:val="527259509"/>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14:paraId="3C9598E5" w14:textId="77777777" w:rsidR="00554B32" w:rsidRPr="00E20200" w:rsidRDefault="00554B32" w:rsidP="00EF3FAD">
            <w:pPr>
              <w:pStyle w:val="ROWTABELLA"/>
              <w:rPr>
                <w:color w:val="002060"/>
              </w:rPr>
            </w:pPr>
            <w:r w:rsidRPr="00E20200">
              <w:rPr>
                <w:color w:val="002060"/>
              </w:rPr>
              <w:t>RECANATI CALCIO A 5</w:t>
            </w:r>
          </w:p>
        </w:tc>
        <w:tc>
          <w:tcPr>
            <w:tcW w:w="2021" w:type="dxa"/>
            <w:tcBorders>
              <w:top w:val="nil"/>
              <w:left w:val="nil"/>
              <w:bottom w:val="nil"/>
              <w:right w:val="outset" w:sz="6" w:space="0" w:color="auto"/>
            </w:tcBorders>
            <w:tcMar>
              <w:top w:w="20" w:type="dxa"/>
              <w:left w:w="20" w:type="dxa"/>
              <w:bottom w:w="20" w:type="dxa"/>
              <w:right w:w="20" w:type="dxa"/>
            </w:tcMar>
            <w:vAlign w:val="center"/>
          </w:tcPr>
          <w:p w14:paraId="52176AAC" w14:textId="77777777" w:rsidR="00554B32" w:rsidRPr="00E20200" w:rsidRDefault="00554B32" w:rsidP="00EF3FAD">
            <w:pPr>
              <w:pStyle w:val="ROWTABELLA"/>
              <w:rPr>
                <w:color w:val="002060"/>
              </w:rPr>
            </w:pPr>
            <w:r w:rsidRPr="00E20200">
              <w:rPr>
                <w:color w:val="002060"/>
              </w:rPr>
              <w:t>ITALSERVICE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67642E6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9546702" w14:textId="77777777" w:rsidR="00554B32" w:rsidRPr="00E20200" w:rsidRDefault="00554B32" w:rsidP="00EF3FAD">
            <w:pPr>
              <w:pStyle w:val="ROWTABELLA"/>
              <w:rPr>
                <w:color w:val="002060"/>
              </w:rPr>
            </w:pPr>
            <w:r w:rsidRPr="00E20200">
              <w:rPr>
                <w:color w:val="002060"/>
              </w:rPr>
              <w:t>07/03/2020 18:15</w:t>
            </w:r>
          </w:p>
        </w:tc>
        <w:tc>
          <w:tcPr>
            <w:tcW w:w="1178" w:type="dxa"/>
            <w:tcBorders>
              <w:top w:val="nil"/>
              <w:left w:val="nil"/>
              <w:bottom w:val="nil"/>
              <w:right w:val="outset" w:sz="6" w:space="0" w:color="auto"/>
            </w:tcBorders>
            <w:tcMar>
              <w:top w:w="20" w:type="dxa"/>
              <w:left w:w="20" w:type="dxa"/>
              <w:bottom w:w="20" w:type="dxa"/>
              <w:right w:w="20" w:type="dxa"/>
            </w:tcMar>
            <w:vAlign w:val="center"/>
          </w:tcPr>
          <w:p w14:paraId="06005F71" w14:textId="77777777" w:rsidR="00554B32" w:rsidRPr="00E20200" w:rsidRDefault="00554B32" w:rsidP="00EF3FAD">
            <w:pPr>
              <w:pStyle w:val="ROWTABELLA"/>
              <w:rPr>
                <w:color w:val="002060"/>
              </w:rPr>
            </w:pPr>
            <w:r w:rsidRPr="00E20200">
              <w:rPr>
                <w:color w:val="002060"/>
              </w:rPr>
              <w:t>5294 CENTRO SPORTIVO RECANATESE</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575A2FDE" w14:textId="77777777" w:rsidR="00554B32" w:rsidRPr="00E20200" w:rsidRDefault="00554B32" w:rsidP="00EF3FAD">
            <w:pPr>
              <w:pStyle w:val="ROWTABELLA"/>
              <w:rPr>
                <w:color w:val="002060"/>
              </w:rPr>
            </w:pPr>
            <w:r w:rsidRPr="00E20200">
              <w:rPr>
                <w:color w:val="002060"/>
              </w:rPr>
              <w:t>RECANATI</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39EB2BDE" w14:textId="77777777" w:rsidR="00554B32" w:rsidRPr="00E20200" w:rsidRDefault="00554B32" w:rsidP="00EF3FAD">
            <w:pPr>
              <w:pStyle w:val="ROWTABELLA"/>
              <w:rPr>
                <w:color w:val="002060"/>
              </w:rPr>
            </w:pPr>
            <w:r w:rsidRPr="00E20200">
              <w:rPr>
                <w:color w:val="002060"/>
              </w:rPr>
              <w:t>VIA ALDO MORO</w:t>
            </w:r>
          </w:p>
        </w:tc>
      </w:tr>
      <w:tr w:rsidR="00554B32" w:rsidRPr="00E20200" w14:paraId="23328683" w14:textId="77777777" w:rsidTr="00EF3FAD">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14:paraId="01A9AB39" w14:textId="77777777" w:rsidR="00554B32" w:rsidRPr="00E20200" w:rsidRDefault="00554B32" w:rsidP="00EF3FAD">
            <w:pPr>
              <w:pStyle w:val="ROWTABELLA"/>
              <w:rPr>
                <w:color w:val="002060"/>
              </w:rPr>
            </w:pPr>
            <w:r w:rsidRPr="00E20200">
              <w:rPr>
                <w:color w:val="002060"/>
              </w:rPr>
              <w:t>CALCIO A 5 CORINALDO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A5BD5"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F41E81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10335" w14:textId="77777777" w:rsidR="00554B32" w:rsidRPr="00E20200" w:rsidRDefault="00554B32" w:rsidP="00EF3FAD">
            <w:pPr>
              <w:pStyle w:val="ROWTABELLA"/>
              <w:rPr>
                <w:color w:val="002060"/>
              </w:rPr>
            </w:pPr>
            <w:r w:rsidRPr="00E20200">
              <w:rPr>
                <w:color w:val="002060"/>
              </w:rPr>
              <w:t>08/03/2020 15:00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3094EE15" w14:textId="77777777" w:rsidR="00554B32" w:rsidRPr="00E20200" w:rsidRDefault="00554B32" w:rsidP="00EF3FAD">
            <w:pPr>
              <w:pStyle w:val="ROWTABELLA"/>
              <w:rPr>
                <w:color w:val="002060"/>
              </w:rPr>
            </w:pPr>
            <w:r w:rsidRPr="00E20200">
              <w:rPr>
                <w:color w:val="002060"/>
              </w:rPr>
              <w:t>5111 CAMPO DI C5 ENTRO SCUOLA EL.RE</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5C7E6FB2" w14:textId="77777777" w:rsidR="00554B32" w:rsidRPr="00E20200" w:rsidRDefault="00554B32" w:rsidP="00EF3FAD">
            <w:pPr>
              <w:pStyle w:val="ROWTABELLA"/>
              <w:rPr>
                <w:color w:val="002060"/>
              </w:rPr>
            </w:pPr>
            <w:r w:rsidRPr="00E20200">
              <w:rPr>
                <w:color w:val="002060"/>
              </w:rPr>
              <w:t>CORINALDO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798FF838" w14:textId="77777777" w:rsidR="00554B32" w:rsidRPr="00E20200" w:rsidRDefault="00554B32" w:rsidP="00EF3FAD">
            <w:pPr>
              <w:pStyle w:val="ROWTABELLA"/>
              <w:rPr>
                <w:color w:val="002060"/>
              </w:rPr>
            </w:pPr>
            <w:r w:rsidRPr="00E20200">
              <w:rPr>
                <w:color w:val="002060"/>
              </w:rPr>
              <w:t>VIA BORGO DI SOTTO</w:t>
            </w:r>
          </w:p>
        </w:tc>
      </w:tr>
    </w:tbl>
    <w:p w14:paraId="645F2754" w14:textId="77777777" w:rsidR="00554B32" w:rsidRPr="00E20200" w:rsidRDefault="00554B32" w:rsidP="00554B32">
      <w:pPr>
        <w:pStyle w:val="breakline"/>
        <w:divId w:val="527259509"/>
        <w:rPr>
          <w:color w:val="002060"/>
        </w:rPr>
      </w:pPr>
    </w:p>
    <w:p w14:paraId="3174B641" w14:textId="77777777" w:rsidR="00554B32" w:rsidRPr="00E20200" w:rsidRDefault="00554B32" w:rsidP="00554B32">
      <w:pPr>
        <w:pStyle w:val="breakline"/>
        <w:divId w:val="527259509"/>
        <w:rPr>
          <w:color w:val="002060"/>
        </w:rPr>
      </w:pPr>
    </w:p>
    <w:p w14:paraId="6580B54D" w14:textId="77777777" w:rsidR="00554B32" w:rsidRPr="00E20200" w:rsidRDefault="00554B32" w:rsidP="00554B32">
      <w:pPr>
        <w:pStyle w:val="breakline"/>
        <w:divId w:val="527259509"/>
        <w:rPr>
          <w:color w:val="002060"/>
        </w:rPr>
      </w:pPr>
    </w:p>
    <w:p w14:paraId="0869EF43" w14:textId="77777777" w:rsidR="00554B32" w:rsidRPr="00E20200" w:rsidRDefault="00554B32" w:rsidP="00554B32">
      <w:pPr>
        <w:pStyle w:val="SOTTOTITOLOCAMPIONATO1"/>
        <w:divId w:val="527259509"/>
        <w:rPr>
          <w:color w:val="002060"/>
        </w:rPr>
      </w:pPr>
      <w:r w:rsidRPr="00E20200">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554B32" w:rsidRPr="00E20200" w14:paraId="7C0C91BC"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CA305"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D6F42B"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621167"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278F4"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270EFD"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704C3" w14:textId="77777777" w:rsidR="00554B32" w:rsidRPr="00E20200" w:rsidRDefault="00554B32" w:rsidP="00EF3FAD">
            <w:pPr>
              <w:pStyle w:val="HEADERTABELLA"/>
              <w:rPr>
                <w:color w:val="002060"/>
              </w:rPr>
            </w:pPr>
            <w:r w:rsidRPr="00E2020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E6244"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4A48C70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3FD1A3" w14:textId="77777777" w:rsidR="00554B32" w:rsidRPr="00E20200" w:rsidRDefault="00554B32" w:rsidP="00EF3FAD">
            <w:pPr>
              <w:pStyle w:val="ROWTABELLA"/>
              <w:rPr>
                <w:color w:val="002060"/>
              </w:rPr>
            </w:pPr>
            <w:r w:rsidRPr="00E2020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5A02E6" w14:textId="77777777" w:rsidR="00554B32" w:rsidRPr="00E20200" w:rsidRDefault="00554B32" w:rsidP="00EF3FAD">
            <w:pPr>
              <w:pStyle w:val="ROWTABELLA"/>
              <w:rPr>
                <w:color w:val="002060"/>
              </w:rPr>
            </w:pPr>
            <w:r w:rsidRPr="00E20200">
              <w:rPr>
                <w:color w:val="002060"/>
              </w:rPr>
              <w:t>ACLI MANTOVANI CALCIOsq.B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82E2398"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869BE" w14:textId="77777777" w:rsidR="00554B32" w:rsidRPr="00E20200" w:rsidRDefault="00554B32" w:rsidP="00EF3FAD">
            <w:pPr>
              <w:pStyle w:val="ROWTABELLA"/>
              <w:rPr>
                <w:color w:val="002060"/>
              </w:rPr>
            </w:pPr>
            <w:r w:rsidRPr="00E20200">
              <w:rPr>
                <w:color w:val="002060"/>
              </w:rPr>
              <w:t>08/03/2020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9D6A9A" w14:textId="77777777" w:rsidR="00554B32" w:rsidRPr="00E20200" w:rsidRDefault="00554B32" w:rsidP="00EF3FAD">
            <w:pPr>
              <w:pStyle w:val="ROWTABELLA"/>
              <w:rPr>
                <w:color w:val="002060"/>
              </w:rPr>
            </w:pPr>
            <w:r w:rsidRPr="00E20200">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0F61D9"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299BC0" w14:textId="77777777" w:rsidR="00554B32" w:rsidRPr="00E20200" w:rsidRDefault="00554B32" w:rsidP="00EF3FAD">
            <w:pPr>
              <w:pStyle w:val="ROWTABELLA"/>
              <w:rPr>
                <w:color w:val="002060"/>
              </w:rPr>
            </w:pPr>
            <w:r w:rsidRPr="00E20200">
              <w:rPr>
                <w:color w:val="002060"/>
              </w:rPr>
              <w:t>VIA TAGLIAMENTO</w:t>
            </w:r>
          </w:p>
        </w:tc>
      </w:tr>
      <w:tr w:rsidR="00554B32" w:rsidRPr="00E20200" w14:paraId="2B1D442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082CCF" w14:textId="77777777" w:rsidR="00554B32" w:rsidRPr="00E20200" w:rsidRDefault="00554B32" w:rsidP="00EF3FAD">
            <w:pPr>
              <w:pStyle w:val="ROWTABELLA"/>
              <w:rPr>
                <w:color w:val="002060"/>
              </w:rPr>
            </w:pPr>
            <w:r w:rsidRPr="00E2020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ABF62B" w14:textId="77777777" w:rsidR="00554B32" w:rsidRPr="00E20200" w:rsidRDefault="00554B32" w:rsidP="00EF3FAD">
            <w:pPr>
              <w:pStyle w:val="ROWTABELLA"/>
              <w:rPr>
                <w:color w:val="002060"/>
              </w:rPr>
            </w:pPr>
            <w:r w:rsidRPr="00E20200">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0F717D"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81A625" w14:textId="77777777" w:rsidR="00554B32" w:rsidRPr="00E20200" w:rsidRDefault="00554B32" w:rsidP="00EF3FAD">
            <w:pPr>
              <w:pStyle w:val="ROWTABELLA"/>
              <w:rPr>
                <w:color w:val="002060"/>
              </w:rPr>
            </w:pPr>
            <w:r w:rsidRPr="00E20200">
              <w:rPr>
                <w:color w:val="002060"/>
              </w:rPr>
              <w:t>08/03/2020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CFBC32" w14:textId="77777777" w:rsidR="00554B32" w:rsidRPr="00E20200" w:rsidRDefault="00554B32" w:rsidP="00EF3FAD">
            <w:pPr>
              <w:pStyle w:val="ROWTABELLA"/>
              <w:rPr>
                <w:color w:val="002060"/>
              </w:rPr>
            </w:pPr>
            <w:r w:rsidRPr="00E20200">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73B371" w14:textId="77777777" w:rsidR="00554B32" w:rsidRPr="00E20200" w:rsidRDefault="00554B32" w:rsidP="00EF3FAD">
            <w:pPr>
              <w:pStyle w:val="ROWTABELLA"/>
              <w:rPr>
                <w:color w:val="002060"/>
              </w:rPr>
            </w:pPr>
            <w:r w:rsidRPr="00E2020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B7B165" w14:textId="77777777" w:rsidR="00554B32" w:rsidRPr="00E20200" w:rsidRDefault="00554B32" w:rsidP="00EF3FAD">
            <w:pPr>
              <w:pStyle w:val="ROWTABELLA"/>
              <w:rPr>
                <w:color w:val="002060"/>
              </w:rPr>
            </w:pPr>
            <w:r w:rsidRPr="00E20200">
              <w:rPr>
                <w:color w:val="002060"/>
              </w:rPr>
              <w:t>VIA VERDI</w:t>
            </w:r>
          </w:p>
        </w:tc>
      </w:tr>
      <w:tr w:rsidR="00554B32" w:rsidRPr="00E20200" w14:paraId="4C37D52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CBC164" w14:textId="77777777" w:rsidR="00554B32" w:rsidRPr="00E20200" w:rsidRDefault="00554B32" w:rsidP="00EF3FAD">
            <w:pPr>
              <w:pStyle w:val="ROWTABELLA"/>
              <w:rPr>
                <w:color w:val="002060"/>
              </w:rPr>
            </w:pPr>
            <w:r w:rsidRPr="00E20200">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C6E887" w14:textId="77777777" w:rsidR="00554B32" w:rsidRPr="00E20200" w:rsidRDefault="00554B32" w:rsidP="00EF3FAD">
            <w:pPr>
              <w:pStyle w:val="ROWTABELLA"/>
              <w:rPr>
                <w:color w:val="002060"/>
              </w:rPr>
            </w:pPr>
            <w:r w:rsidRPr="00E20200">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CD35CA9"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967C29" w14:textId="77777777" w:rsidR="00554B32" w:rsidRPr="00E20200" w:rsidRDefault="00554B32" w:rsidP="00EF3FAD">
            <w:pPr>
              <w:pStyle w:val="ROWTABELLA"/>
              <w:rPr>
                <w:color w:val="002060"/>
              </w:rPr>
            </w:pPr>
            <w:r w:rsidRPr="00E20200">
              <w:rPr>
                <w:color w:val="002060"/>
              </w:rPr>
              <w:t>08/03/2020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616A5" w14:textId="77777777" w:rsidR="00554B32" w:rsidRPr="00E20200" w:rsidRDefault="00554B32" w:rsidP="00EF3FAD">
            <w:pPr>
              <w:pStyle w:val="ROWTABELLA"/>
              <w:rPr>
                <w:color w:val="002060"/>
              </w:rPr>
            </w:pPr>
            <w:r w:rsidRPr="00E20200">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3FAB8F" w14:textId="77777777" w:rsidR="00554B32" w:rsidRPr="00E20200" w:rsidRDefault="00554B32" w:rsidP="00EF3FAD">
            <w:pPr>
              <w:pStyle w:val="ROWTABELLA"/>
              <w:rPr>
                <w:color w:val="002060"/>
              </w:rPr>
            </w:pPr>
            <w:r w:rsidRPr="00E2020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54AEA" w14:textId="77777777" w:rsidR="00554B32" w:rsidRPr="00E20200" w:rsidRDefault="00554B32" w:rsidP="00EF3FAD">
            <w:pPr>
              <w:pStyle w:val="ROWTABELLA"/>
              <w:rPr>
                <w:color w:val="002060"/>
              </w:rPr>
            </w:pPr>
            <w:r w:rsidRPr="00E20200">
              <w:rPr>
                <w:color w:val="002060"/>
              </w:rPr>
              <w:t>LOC.MONTEROCCO VIA A.MANCINI</w:t>
            </w:r>
          </w:p>
        </w:tc>
      </w:tr>
    </w:tbl>
    <w:p w14:paraId="14F98427" w14:textId="77777777" w:rsidR="00554B32" w:rsidRPr="00E20200" w:rsidRDefault="00554B32" w:rsidP="00554B32">
      <w:pPr>
        <w:pStyle w:val="breakline"/>
        <w:divId w:val="527259509"/>
        <w:rPr>
          <w:color w:val="002060"/>
        </w:rPr>
      </w:pPr>
    </w:p>
    <w:p w14:paraId="434F821E" w14:textId="77777777" w:rsidR="00554B32" w:rsidRPr="00E20200" w:rsidRDefault="00554B32" w:rsidP="00554B32">
      <w:pPr>
        <w:divId w:val="527259509"/>
        <w:rPr>
          <w:color w:val="002060"/>
          <w:sz w:val="2"/>
        </w:rPr>
      </w:pPr>
    </w:p>
    <w:p w14:paraId="5C3F8A58" w14:textId="77777777" w:rsidR="00554B32" w:rsidRPr="00E20200" w:rsidRDefault="00554B32" w:rsidP="00554B32">
      <w:pPr>
        <w:divId w:val="527259509"/>
        <w:rPr>
          <w:color w:val="002060"/>
          <w:sz w:val="2"/>
        </w:rPr>
      </w:pPr>
    </w:p>
    <w:p w14:paraId="48A1CB91" w14:textId="77777777" w:rsidR="002C6564" w:rsidRDefault="002C6564" w:rsidP="002C6564">
      <w:pPr>
        <w:pStyle w:val="breakline"/>
        <w:jc w:val="center"/>
        <w:divId w:val="527259509"/>
        <w:rPr>
          <w:rFonts w:ascii="Arial" w:hAnsi="Arial" w:cs="Arial"/>
          <w:b/>
          <w:bCs/>
          <w:color w:val="002060"/>
          <w:sz w:val="36"/>
          <w:szCs w:val="36"/>
        </w:rPr>
      </w:pPr>
    </w:p>
    <w:p w14:paraId="4FEBD5E0" w14:textId="057F6E7F" w:rsidR="00554B32" w:rsidRPr="002C6564" w:rsidRDefault="002C6564" w:rsidP="002C6564">
      <w:pPr>
        <w:pStyle w:val="breakline"/>
        <w:jc w:val="center"/>
        <w:divId w:val="527259509"/>
        <w:rPr>
          <w:rFonts w:ascii="Arial" w:hAnsi="Arial" w:cs="Arial"/>
        </w:rPr>
      </w:pPr>
      <w:r w:rsidRPr="002C6564">
        <w:rPr>
          <w:rFonts w:ascii="Arial" w:hAnsi="Arial" w:cs="Arial"/>
          <w:b/>
          <w:bCs/>
          <w:color w:val="002060"/>
          <w:sz w:val="36"/>
          <w:szCs w:val="36"/>
        </w:rPr>
        <w:t xml:space="preserve">GARE DAL </w:t>
      </w:r>
      <w:r>
        <w:rPr>
          <w:rFonts w:ascii="Arial" w:hAnsi="Arial" w:cs="Arial"/>
          <w:b/>
          <w:bCs/>
          <w:color w:val="002060"/>
          <w:sz w:val="36"/>
          <w:szCs w:val="36"/>
        </w:rPr>
        <w:t>13</w:t>
      </w:r>
      <w:r w:rsidRPr="002C6564">
        <w:rPr>
          <w:rFonts w:ascii="Arial" w:hAnsi="Arial" w:cs="Arial"/>
          <w:b/>
          <w:bCs/>
          <w:color w:val="002060"/>
          <w:sz w:val="36"/>
          <w:szCs w:val="36"/>
        </w:rPr>
        <w:t xml:space="preserve"> AL </w:t>
      </w:r>
      <w:r>
        <w:rPr>
          <w:rFonts w:ascii="Arial" w:hAnsi="Arial" w:cs="Arial"/>
          <w:b/>
          <w:bCs/>
          <w:color w:val="002060"/>
          <w:sz w:val="36"/>
          <w:szCs w:val="36"/>
        </w:rPr>
        <w:t>15</w:t>
      </w:r>
      <w:r w:rsidRPr="002C6564">
        <w:rPr>
          <w:rFonts w:ascii="Arial" w:hAnsi="Arial" w:cs="Arial"/>
          <w:b/>
          <w:bCs/>
          <w:color w:val="002060"/>
          <w:sz w:val="36"/>
          <w:szCs w:val="36"/>
        </w:rPr>
        <w:t xml:space="preserve"> MARZO 2020</w:t>
      </w:r>
    </w:p>
    <w:p w14:paraId="2B5C11C3"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lastRenderedPageBreak/>
        <w:t>CALCIO A CINQUE SERIE C1</w:t>
      </w:r>
    </w:p>
    <w:p w14:paraId="06222828" w14:textId="77777777" w:rsidR="00554B32" w:rsidRPr="00FA64E8" w:rsidRDefault="00554B32" w:rsidP="00554B32">
      <w:pPr>
        <w:pStyle w:val="breakline"/>
        <w:divId w:val="527259509"/>
        <w:rPr>
          <w:color w:val="002060"/>
        </w:rPr>
      </w:pPr>
    </w:p>
    <w:p w14:paraId="676B3BFE" w14:textId="77777777" w:rsidR="00554B32" w:rsidRPr="00FA64E8" w:rsidRDefault="00554B32" w:rsidP="00554B32">
      <w:pPr>
        <w:pStyle w:val="breakline"/>
        <w:divId w:val="527259509"/>
        <w:rPr>
          <w:color w:val="002060"/>
        </w:rPr>
      </w:pPr>
    </w:p>
    <w:p w14:paraId="17E95CF9" w14:textId="77777777" w:rsidR="00554B32" w:rsidRPr="00FA64E8" w:rsidRDefault="00554B32" w:rsidP="00554B32">
      <w:pPr>
        <w:pStyle w:val="SOTTOTITOLOCAMPIONATO1"/>
        <w:divId w:val="527259509"/>
        <w:rPr>
          <w:color w:val="002060"/>
        </w:rPr>
      </w:pPr>
      <w:r w:rsidRPr="00FA64E8">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4"/>
        <w:gridCol w:w="385"/>
        <w:gridCol w:w="898"/>
        <w:gridCol w:w="1198"/>
        <w:gridCol w:w="1552"/>
        <w:gridCol w:w="1549"/>
      </w:tblGrid>
      <w:tr w:rsidR="00554B32" w:rsidRPr="00FA64E8" w14:paraId="6DAF9BB1"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A08895"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4AAF3"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EF8A2"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515DA"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40C1C"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165B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E6F0C6"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F486BF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F4C53F"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3FC3C0" w14:textId="77777777" w:rsidR="00554B32" w:rsidRPr="00FA64E8" w:rsidRDefault="00554B32" w:rsidP="00EF3FAD">
            <w:pPr>
              <w:pStyle w:val="ROWTABELLA"/>
              <w:rPr>
                <w:color w:val="002060"/>
              </w:rPr>
            </w:pPr>
            <w:r w:rsidRPr="00FA64E8">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4569A0"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F206E6" w14:textId="77777777" w:rsidR="00554B32" w:rsidRPr="00FA64E8" w:rsidRDefault="00554B32" w:rsidP="00EF3FAD">
            <w:pPr>
              <w:pStyle w:val="ROWTABELLA"/>
              <w:rPr>
                <w:color w:val="002060"/>
              </w:rPr>
            </w:pPr>
            <w:r w:rsidRPr="00FA64E8">
              <w:rPr>
                <w:color w:val="002060"/>
              </w:rPr>
              <w:t>13/03/2020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FF955A" w14:textId="77777777" w:rsidR="00554B32" w:rsidRPr="00FA64E8" w:rsidRDefault="00554B32" w:rsidP="00EF3FAD">
            <w:pPr>
              <w:pStyle w:val="ROWTABELLA"/>
              <w:rPr>
                <w:color w:val="002060"/>
              </w:rPr>
            </w:pPr>
            <w:r w:rsidRPr="00FA64E8">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115178" w14:textId="77777777" w:rsidR="00554B32" w:rsidRPr="00FA64E8" w:rsidRDefault="00554B32" w:rsidP="00EF3FAD">
            <w:pPr>
              <w:pStyle w:val="ROWTABELLA"/>
              <w:rPr>
                <w:color w:val="002060"/>
              </w:rPr>
            </w:pPr>
            <w:r w:rsidRPr="00FA64E8">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F5624" w14:textId="77777777" w:rsidR="00554B32" w:rsidRPr="00FA64E8" w:rsidRDefault="00554B32" w:rsidP="00EF3FAD">
            <w:pPr>
              <w:pStyle w:val="ROWTABELLA"/>
              <w:rPr>
                <w:color w:val="002060"/>
              </w:rPr>
            </w:pPr>
            <w:r w:rsidRPr="00FA64E8">
              <w:rPr>
                <w:color w:val="002060"/>
              </w:rPr>
              <w:t>VIA DELLO SPORT</w:t>
            </w:r>
          </w:p>
        </w:tc>
      </w:tr>
      <w:tr w:rsidR="00554B32" w:rsidRPr="00FA64E8" w14:paraId="14B7BDE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637245" w14:textId="77777777" w:rsidR="00554B32" w:rsidRPr="00FA64E8" w:rsidRDefault="00554B32" w:rsidP="00EF3FAD">
            <w:pPr>
              <w:pStyle w:val="ROWTABELLA"/>
              <w:rPr>
                <w:color w:val="002060"/>
              </w:rPr>
            </w:pPr>
            <w:r w:rsidRPr="00FA64E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23A518" w14:textId="77777777" w:rsidR="00554B32" w:rsidRPr="00FA64E8" w:rsidRDefault="00554B32" w:rsidP="00EF3FAD">
            <w:pPr>
              <w:pStyle w:val="ROWTABELLA"/>
              <w:rPr>
                <w:color w:val="002060"/>
              </w:rPr>
            </w:pPr>
            <w:r w:rsidRPr="00FA64E8">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81765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A6B62A"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A71DB5" w14:textId="77777777" w:rsidR="00554B32" w:rsidRPr="00FA64E8" w:rsidRDefault="00554B32" w:rsidP="00EF3FAD">
            <w:pPr>
              <w:pStyle w:val="ROWTABELLA"/>
              <w:rPr>
                <w:color w:val="002060"/>
              </w:rPr>
            </w:pPr>
            <w:r w:rsidRPr="00FA64E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2B884A" w14:textId="77777777" w:rsidR="00554B32" w:rsidRPr="00FA64E8" w:rsidRDefault="00554B32" w:rsidP="00EF3FAD">
            <w:pPr>
              <w:pStyle w:val="ROWTABELLA"/>
              <w:rPr>
                <w:color w:val="002060"/>
              </w:rPr>
            </w:pPr>
            <w:r w:rsidRPr="00FA64E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184910" w14:textId="77777777" w:rsidR="00554B32" w:rsidRPr="00FA64E8" w:rsidRDefault="00554B32" w:rsidP="00EF3FAD">
            <w:pPr>
              <w:pStyle w:val="ROWTABELLA"/>
              <w:rPr>
                <w:color w:val="002060"/>
              </w:rPr>
            </w:pPr>
            <w:r w:rsidRPr="00FA64E8">
              <w:rPr>
                <w:color w:val="002060"/>
              </w:rPr>
              <w:t>VIA ALESSANDRO MANZONI</w:t>
            </w:r>
          </w:p>
        </w:tc>
      </w:tr>
      <w:tr w:rsidR="00554B32" w:rsidRPr="00FA64E8" w14:paraId="17323E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FD57FA" w14:textId="77777777" w:rsidR="00554B32" w:rsidRPr="00FA64E8" w:rsidRDefault="00554B32" w:rsidP="00EF3FAD">
            <w:pPr>
              <w:pStyle w:val="ROWTABELLA"/>
              <w:rPr>
                <w:color w:val="002060"/>
              </w:rPr>
            </w:pPr>
            <w:r w:rsidRPr="00FA64E8">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2504D5" w14:textId="77777777" w:rsidR="00554B32" w:rsidRPr="00FA64E8" w:rsidRDefault="00554B32" w:rsidP="00EF3FAD">
            <w:pPr>
              <w:pStyle w:val="ROWTABELLA"/>
              <w:rPr>
                <w:color w:val="002060"/>
              </w:rPr>
            </w:pPr>
            <w:r w:rsidRPr="00FA64E8">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37589E"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F54FB"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7BE1C6" w14:textId="77777777" w:rsidR="00554B32" w:rsidRPr="00FA64E8" w:rsidRDefault="00554B32" w:rsidP="00EF3FAD">
            <w:pPr>
              <w:pStyle w:val="ROWTABELLA"/>
              <w:rPr>
                <w:color w:val="002060"/>
              </w:rPr>
            </w:pPr>
            <w:r w:rsidRPr="00FA64E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91326F"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48AD6E" w14:textId="77777777" w:rsidR="00554B32" w:rsidRPr="00FA64E8" w:rsidRDefault="00554B32" w:rsidP="00EF3FAD">
            <w:pPr>
              <w:pStyle w:val="ROWTABELLA"/>
              <w:rPr>
                <w:color w:val="002060"/>
              </w:rPr>
            </w:pPr>
            <w:r w:rsidRPr="00FA64E8">
              <w:rPr>
                <w:color w:val="002060"/>
              </w:rPr>
              <w:t>LOCALITA' NONTESICURO</w:t>
            </w:r>
          </w:p>
        </w:tc>
      </w:tr>
      <w:tr w:rsidR="00554B32" w:rsidRPr="00FA64E8" w14:paraId="1BB3140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902551" w14:textId="77777777" w:rsidR="00554B32" w:rsidRPr="00FA64E8" w:rsidRDefault="00554B32" w:rsidP="00EF3FAD">
            <w:pPr>
              <w:pStyle w:val="ROWTABELLA"/>
              <w:rPr>
                <w:color w:val="002060"/>
              </w:rPr>
            </w:pPr>
            <w:r w:rsidRPr="00FA64E8">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F48DF6" w14:textId="77777777" w:rsidR="00554B32" w:rsidRPr="00FA64E8" w:rsidRDefault="00554B32" w:rsidP="00EF3FAD">
            <w:pPr>
              <w:pStyle w:val="ROWTABELLA"/>
              <w:rPr>
                <w:color w:val="002060"/>
              </w:rPr>
            </w:pPr>
            <w:r w:rsidRPr="00FA64E8">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F6E1D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420BC2"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C9DC7B" w14:textId="77777777" w:rsidR="00554B32" w:rsidRPr="00FA64E8" w:rsidRDefault="00554B32" w:rsidP="00EF3FAD">
            <w:pPr>
              <w:pStyle w:val="ROWTABELLA"/>
              <w:rPr>
                <w:color w:val="002060"/>
              </w:rPr>
            </w:pPr>
            <w:r w:rsidRPr="00FA64E8">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1C2DB5" w14:textId="77777777" w:rsidR="00554B32" w:rsidRPr="00FA64E8" w:rsidRDefault="00554B32" w:rsidP="00EF3FAD">
            <w:pPr>
              <w:pStyle w:val="ROWTABELLA"/>
              <w:rPr>
                <w:color w:val="002060"/>
              </w:rPr>
            </w:pPr>
            <w:r w:rsidRPr="00FA64E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12361E" w14:textId="77777777" w:rsidR="00554B32" w:rsidRPr="00FA64E8" w:rsidRDefault="00554B32" w:rsidP="00EF3FAD">
            <w:pPr>
              <w:pStyle w:val="ROWTABELLA"/>
              <w:rPr>
                <w:color w:val="002060"/>
              </w:rPr>
            </w:pPr>
            <w:r w:rsidRPr="00FA64E8">
              <w:rPr>
                <w:color w:val="002060"/>
              </w:rPr>
              <w:t>VIA VILLA TOMBARI</w:t>
            </w:r>
          </w:p>
        </w:tc>
      </w:tr>
      <w:tr w:rsidR="00554B32" w:rsidRPr="00FA64E8" w14:paraId="571F9574"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0146FEA" w14:textId="77777777" w:rsidR="00554B32" w:rsidRPr="00FA64E8" w:rsidRDefault="00554B32" w:rsidP="00EF3FAD">
            <w:pPr>
              <w:pStyle w:val="ROWTABELLA"/>
              <w:rPr>
                <w:color w:val="002060"/>
              </w:rPr>
            </w:pPr>
            <w:r w:rsidRPr="00FA64E8">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164B42"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52085B"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175BC1"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27ED01" w14:textId="77777777" w:rsidR="00554B32" w:rsidRPr="00FA64E8" w:rsidRDefault="00554B32" w:rsidP="00EF3FAD">
            <w:pPr>
              <w:pStyle w:val="ROWTABELLA"/>
              <w:rPr>
                <w:color w:val="002060"/>
              </w:rPr>
            </w:pPr>
            <w:r w:rsidRPr="00FA64E8">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BC1CCD" w14:textId="77777777" w:rsidR="00554B32" w:rsidRPr="00FA64E8" w:rsidRDefault="00554B32" w:rsidP="00EF3FAD">
            <w:pPr>
              <w:pStyle w:val="ROWTABELLA"/>
              <w:rPr>
                <w:color w:val="002060"/>
              </w:rPr>
            </w:pPr>
            <w:r w:rsidRPr="00FA64E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A9AB5B" w14:textId="77777777" w:rsidR="00554B32" w:rsidRPr="00FA64E8" w:rsidRDefault="00554B32" w:rsidP="00EF3FAD">
            <w:pPr>
              <w:pStyle w:val="ROWTABELLA"/>
              <w:rPr>
                <w:color w:val="002060"/>
              </w:rPr>
            </w:pPr>
            <w:r w:rsidRPr="00FA64E8">
              <w:rPr>
                <w:color w:val="002060"/>
              </w:rPr>
              <w:t>VIA LORETO</w:t>
            </w:r>
          </w:p>
        </w:tc>
      </w:tr>
      <w:tr w:rsidR="00554B32" w:rsidRPr="00FA64E8" w14:paraId="0A9CF05F"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B56359" w14:textId="77777777" w:rsidR="00554B32" w:rsidRPr="00FA64E8" w:rsidRDefault="00554B32" w:rsidP="00EF3FAD">
            <w:pPr>
              <w:pStyle w:val="ROWTABELLA"/>
              <w:rPr>
                <w:color w:val="002060"/>
              </w:rPr>
            </w:pPr>
            <w:r w:rsidRPr="00FA64E8">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B12FDD" w14:textId="77777777" w:rsidR="00554B32" w:rsidRPr="00FA64E8" w:rsidRDefault="00554B32" w:rsidP="00EF3FAD">
            <w:pPr>
              <w:pStyle w:val="ROWTABELLA"/>
              <w:rPr>
                <w:color w:val="002060"/>
              </w:rPr>
            </w:pPr>
            <w:r w:rsidRPr="00FA64E8">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8605BA"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96A59C"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5C20DF" w14:textId="77777777" w:rsidR="00554B32" w:rsidRPr="00FA64E8" w:rsidRDefault="00554B32" w:rsidP="00EF3FAD">
            <w:pPr>
              <w:pStyle w:val="ROWTABELLA"/>
              <w:rPr>
                <w:color w:val="002060"/>
              </w:rPr>
            </w:pPr>
            <w:r w:rsidRPr="00FA64E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65E4A0" w14:textId="77777777" w:rsidR="00554B32" w:rsidRPr="00FA64E8" w:rsidRDefault="00554B32" w:rsidP="00EF3FAD">
            <w:pPr>
              <w:pStyle w:val="ROWTABELLA"/>
              <w:rPr>
                <w:color w:val="002060"/>
              </w:rPr>
            </w:pPr>
            <w:r w:rsidRPr="00FA64E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00B141" w14:textId="77777777" w:rsidR="00554B32" w:rsidRPr="00FA64E8" w:rsidRDefault="00554B32" w:rsidP="00EF3FAD">
            <w:pPr>
              <w:pStyle w:val="ROWTABELLA"/>
              <w:rPr>
                <w:color w:val="002060"/>
              </w:rPr>
            </w:pPr>
            <w:r w:rsidRPr="00FA64E8">
              <w:rPr>
                <w:color w:val="002060"/>
              </w:rPr>
              <w:t>VIA ALDO MORO</w:t>
            </w:r>
          </w:p>
        </w:tc>
      </w:tr>
      <w:tr w:rsidR="00554B32" w:rsidRPr="00FA64E8" w14:paraId="157F0B3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BE1340" w14:textId="77777777" w:rsidR="00554B32" w:rsidRPr="00FA64E8" w:rsidRDefault="00554B32" w:rsidP="00EF3FAD">
            <w:pPr>
              <w:pStyle w:val="ROWTABELLA"/>
              <w:rPr>
                <w:color w:val="002060"/>
              </w:rPr>
            </w:pPr>
            <w:r w:rsidRPr="00FA64E8">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F55492" w14:textId="77777777" w:rsidR="00554B32" w:rsidRPr="00FA64E8" w:rsidRDefault="00554B32" w:rsidP="00EF3FAD">
            <w:pPr>
              <w:pStyle w:val="ROWTABELLA"/>
              <w:rPr>
                <w:color w:val="002060"/>
              </w:rPr>
            </w:pPr>
            <w:r w:rsidRPr="00FA64E8">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BA221B"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BB4113" w14:textId="77777777" w:rsidR="00554B32" w:rsidRPr="00FA64E8" w:rsidRDefault="00554B32" w:rsidP="00EF3FAD">
            <w:pPr>
              <w:pStyle w:val="ROWTABELLA"/>
              <w:rPr>
                <w:color w:val="002060"/>
              </w:rPr>
            </w:pPr>
            <w:r w:rsidRPr="00FA64E8">
              <w:rPr>
                <w:color w:val="002060"/>
              </w:rPr>
              <w:t>14/03/2020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BC3286" w14:textId="77777777" w:rsidR="00554B32" w:rsidRPr="00FA64E8" w:rsidRDefault="00554B32" w:rsidP="00EF3FAD">
            <w:pPr>
              <w:pStyle w:val="ROWTABELLA"/>
              <w:rPr>
                <w:color w:val="002060"/>
              </w:rPr>
            </w:pPr>
            <w:r w:rsidRPr="00FA64E8">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EAF022" w14:textId="77777777" w:rsidR="00554B32" w:rsidRPr="00FA64E8" w:rsidRDefault="00554B32" w:rsidP="00EF3FAD">
            <w:pPr>
              <w:pStyle w:val="ROWTABELLA"/>
              <w:rPr>
                <w:color w:val="002060"/>
              </w:rPr>
            </w:pPr>
            <w:r w:rsidRPr="00FA64E8">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0B1DB3" w14:textId="77777777" w:rsidR="00554B32" w:rsidRPr="00FA64E8" w:rsidRDefault="00554B32" w:rsidP="00EF3FAD">
            <w:pPr>
              <w:pStyle w:val="ROWTABELLA"/>
              <w:rPr>
                <w:color w:val="002060"/>
              </w:rPr>
            </w:pPr>
            <w:r w:rsidRPr="00FA64E8">
              <w:rPr>
                <w:color w:val="002060"/>
              </w:rPr>
              <w:t>VIA VERDI</w:t>
            </w:r>
          </w:p>
        </w:tc>
      </w:tr>
    </w:tbl>
    <w:p w14:paraId="45DEC0E8" w14:textId="77777777" w:rsidR="00554B32" w:rsidRPr="00FA64E8" w:rsidRDefault="00554B32" w:rsidP="00554B32">
      <w:pPr>
        <w:pStyle w:val="breakline"/>
        <w:divId w:val="527259509"/>
        <w:rPr>
          <w:color w:val="002060"/>
        </w:rPr>
      </w:pPr>
    </w:p>
    <w:p w14:paraId="0D9B6265"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CALCIO A CINQUE SERIE C2</w:t>
      </w:r>
    </w:p>
    <w:p w14:paraId="1D1A7590" w14:textId="77777777" w:rsidR="00554B32" w:rsidRPr="00FA64E8" w:rsidRDefault="00554B32" w:rsidP="00554B32">
      <w:pPr>
        <w:pStyle w:val="breakline"/>
        <w:divId w:val="527259509"/>
        <w:rPr>
          <w:color w:val="002060"/>
        </w:rPr>
      </w:pPr>
    </w:p>
    <w:p w14:paraId="1B1CE9FC" w14:textId="77777777" w:rsidR="00554B32" w:rsidRPr="00FA64E8" w:rsidRDefault="00554B32" w:rsidP="00554B32">
      <w:pPr>
        <w:pStyle w:val="breakline"/>
        <w:divId w:val="527259509"/>
        <w:rPr>
          <w:color w:val="002060"/>
        </w:rPr>
      </w:pPr>
    </w:p>
    <w:p w14:paraId="3F4925C3" w14:textId="77777777" w:rsidR="00554B32" w:rsidRPr="00FA64E8" w:rsidRDefault="00554B32" w:rsidP="00554B32">
      <w:pPr>
        <w:pStyle w:val="SOTTOTITOLOCAMPIONATO1"/>
        <w:divId w:val="527259509"/>
        <w:rPr>
          <w:color w:val="002060"/>
        </w:rPr>
      </w:pPr>
      <w:r w:rsidRPr="00FA64E8">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05"/>
        <w:gridCol w:w="385"/>
        <w:gridCol w:w="898"/>
        <w:gridCol w:w="1186"/>
        <w:gridCol w:w="1557"/>
        <w:gridCol w:w="1558"/>
      </w:tblGrid>
      <w:tr w:rsidR="00554B32" w:rsidRPr="00FA64E8" w14:paraId="0A5368D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3A930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27C16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23227"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AD770"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7B24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F891E"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BFB45"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83CA74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E92990"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EC5B05" w14:textId="77777777" w:rsidR="00554B32" w:rsidRPr="00FA64E8" w:rsidRDefault="00554B32" w:rsidP="00EF3FAD">
            <w:pPr>
              <w:pStyle w:val="ROWTABELLA"/>
              <w:rPr>
                <w:color w:val="002060"/>
              </w:rPr>
            </w:pPr>
            <w:r w:rsidRPr="00FA64E8">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16CA343"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C01003" w14:textId="77777777" w:rsidR="00554B32" w:rsidRPr="00FA64E8" w:rsidRDefault="00554B32" w:rsidP="00EF3FAD">
            <w:pPr>
              <w:pStyle w:val="ROWTABELLA"/>
              <w:rPr>
                <w:color w:val="002060"/>
              </w:rPr>
            </w:pPr>
            <w:r w:rsidRPr="00FA64E8">
              <w:rPr>
                <w:color w:val="002060"/>
              </w:rPr>
              <w:t>13/03/2020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338A6" w14:textId="77777777" w:rsidR="00554B32" w:rsidRPr="00FA64E8" w:rsidRDefault="00554B32" w:rsidP="00EF3FAD">
            <w:pPr>
              <w:pStyle w:val="ROWTABELLA"/>
              <w:rPr>
                <w:color w:val="002060"/>
              </w:rPr>
            </w:pPr>
            <w:r w:rsidRPr="00FA64E8">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113848" w14:textId="77777777" w:rsidR="00554B32" w:rsidRPr="00FA64E8" w:rsidRDefault="00554B32" w:rsidP="00EF3FAD">
            <w:pPr>
              <w:pStyle w:val="ROWTABELLA"/>
              <w:rPr>
                <w:color w:val="002060"/>
              </w:rPr>
            </w:pPr>
            <w:r w:rsidRPr="00FA64E8">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90549" w14:textId="77777777" w:rsidR="00554B32" w:rsidRPr="00FA64E8" w:rsidRDefault="00554B32" w:rsidP="00EF3FAD">
            <w:pPr>
              <w:pStyle w:val="ROWTABELLA"/>
              <w:rPr>
                <w:color w:val="002060"/>
              </w:rPr>
            </w:pPr>
            <w:r w:rsidRPr="00FA64E8">
              <w:rPr>
                <w:color w:val="002060"/>
              </w:rPr>
              <w:t>VIA RISORGIMENTO 16</w:t>
            </w:r>
          </w:p>
        </w:tc>
      </w:tr>
      <w:tr w:rsidR="00554B32" w:rsidRPr="00FA64E8" w14:paraId="1E11ECBA"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E9F5AF" w14:textId="77777777" w:rsidR="00554B32" w:rsidRPr="00FA64E8" w:rsidRDefault="00554B32" w:rsidP="00EF3FAD">
            <w:pPr>
              <w:pStyle w:val="ROWTABELLA"/>
              <w:rPr>
                <w:color w:val="002060"/>
              </w:rPr>
            </w:pPr>
            <w:r w:rsidRPr="00FA64E8">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82F877" w14:textId="77777777" w:rsidR="00554B32" w:rsidRPr="00FA64E8" w:rsidRDefault="00554B32" w:rsidP="00EF3FAD">
            <w:pPr>
              <w:pStyle w:val="ROWTABELLA"/>
              <w:rPr>
                <w:color w:val="002060"/>
              </w:rPr>
            </w:pPr>
            <w:r w:rsidRPr="00FA64E8">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82C86C"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4F8CE3"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DC9609" w14:textId="77777777" w:rsidR="00554B32" w:rsidRPr="00FA64E8" w:rsidRDefault="00554B32" w:rsidP="00EF3FAD">
            <w:pPr>
              <w:pStyle w:val="ROWTABELLA"/>
              <w:rPr>
                <w:color w:val="002060"/>
              </w:rPr>
            </w:pPr>
            <w:r w:rsidRPr="00FA64E8">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74D29A" w14:textId="77777777" w:rsidR="00554B32" w:rsidRPr="00FA64E8" w:rsidRDefault="00554B32" w:rsidP="00EF3FAD">
            <w:pPr>
              <w:pStyle w:val="ROWTABELLA"/>
              <w:rPr>
                <w:color w:val="002060"/>
              </w:rPr>
            </w:pPr>
            <w:r w:rsidRPr="00FA64E8">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C03730" w14:textId="77777777" w:rsidR="00554B32" w:rsidRPr="00FA64E8" w:rsidRDefault="00554B32" w:rsidP="00EF3FAD">
            <w:pPr>
              <w:pStyle w:val="ROWTABELLA"/>
              <w:rPr>
                <w:color w:val="002060"/>
              </w:rPr>
            </w:pPr>
            <w:r w:rsidRPr="00FA64E8">
              <w:rPr>
                <w:color w:val="002060"/>
              </w:rPr>
              <w:t>VIA DELL'ANNUNZIATA</w:t>
            </w:r>
          </w:p>
        </w:tc>
      </w:tr>
      <w:tr w:rsidR="00554B32" w:rsidRPr="00FA64E8" w14:paraId="673E5D6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B36F91" w14:textId="77777777" w:rsidR="00554B32" w:rsidRPr="00FA64E8" w:rsidRDefault="00554B32" w:rsidP="00EF3FAD">
            <w:pPr>
              <w:pStyle w:val="ROWTABELLA"/>
              <w:rPr>
                <w:color w:val="002060"/>
              </w:rPr>
            </w:pPr>
            <w:r w:rsidRPr="00FA64E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CBD8E7" w14:textId="77777777" w:rsidR="00554B32" w:rsidRPr="00FA64E8" w:rsidRDefault="00554B32" w:rsidP="00EF3FAD">
            <w:pPr>
              <w:pStyle w:val="ROWTABELLA"/>
              <w:rPr>
                <w:color w:val="002060"/>
              </w:rPr>
            </w:pPr>
            <w:r w:rsidRPr="00FA64E8">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4CFDD9"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B31EE9"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B5A982" w14:textId="77777777" w:rsidR="00554B32" w:rsidRPr="00FA64E8" w:rsidRDefault="00554B32" w:rsidP="00EF3FAD">
            <w:pPr>
              <w:pStyle w:val="ROWTABELLA"/>
              <w:rPr>
                <w:color w:val="002060"/>
              </w:rPr>
            </w:pPr>
            <w:r w:rsidRPr="00FA64E8">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34CA67" w14:textId="77777777" w:rsidR="00554B32" w:rsidRPr="00FA64E8" w:rsidRDefault="00554B32" w:rsidP="00EF3FAD">
            <w:pPr>
              <w:pStyle w:val="ROWTABELLA"/>
              <w:rPr>
                <w:color w:val="002060"/>
              </w:rPr>
            </w:pPr>
            <w:r w:rsidRPr="00FA64E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4593A7" w14:textId="77777777" w:rsidR="00554B32" w:rsidRPr="00FA64E8" w:rsidRDefault="00554B32" w:rsidP="00EF3FAD">
            <w:pPr>
              <w:pStyle w:val="ROWTABELLA"/>
              <w:rPr>
                <w:color w:val="002060"/>
              </w:rPr>
            </w:pPr>
            <w:r w:rsidRPr="00FA64E8">
              <w:rPr>
                <w:color w:val="002060"/>
              </w:rPr>
              <w:t>VIA ROSSINI</w:t>
            </w:r>
          </w:p>
        </w:tc>
      </w:tr>
      <w:tr w:rsidR="00554B32" w:rsidRPr="00FA64E8" w14:paraId="0609A0F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917235" w14:textId="77777777" w:rsidR="00554B32" w:rsidRPr="00FA64E8" w:rsidRDefault="00554B32" w:rsidP="00EF3FAD">
            <w:pPr>
              <w:pStyle w:val="ROWTABELLA"/>
              <w:rPr>
                <w:color w:val="002060"/>
              </w:rPr>
            </w:pPr>
            <w:r w:rsidRPr="00FA64E8">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D753E4" w14:textId="77777777" w:rsidR="00554B32" w:rsidRPr="00FA64E8" w:rsidRDefault="00554B32" w:rsidP="00EF3FAD">
            <w:pPr>
              <w:pStyle w:val="ROWTABELLA"/>
              <w:rPr>
                <w:color w:val="002060"/>
              </w:rPr>
            </w:pPr>
            <w:r w:rsidRPr="00FA64E8">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BA163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F3F5C7"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28C867" w14:textId="77777777" w:rsidR="00554B32" w:rsidRPr="00FA64E8" w:rsidRDefault="00554B32" w:rsidP="00EF3FAD">
            <w:pPr>
              <w:pStyle w:val="ROWTABELLA"/>
              <w:rPr>
                <w:color w:val="002060"/>
              </w:rPr>
            </w:pPr>
            <w:r w:rsidRPr="00FA64E8">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9D1406" w14:textId="77777777" w:rsidR="00554B32" w:rsidRPr="00FA64E8" w:rsidRDefault="00554B32" w:rsidP="00EF3FAD">
            <w:pPr>
              <w:pStyle w:val="ROWTABELLA"/>
              <w:rPr>
                <w:color w:val="002060"/>
              </w:rPr>
            </w:pPr>
            <w:r w:rsidRPr="00FA64E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606A4" w14:textId="77777777" w:rsidR="00554B32" w:rsidRPr="00FA64E8" w:rsidRDefault="00554B32" w:rsidP="00EF3FAD">
            <w:pPr>
              <w:pStyle w:val="ROWTABELLA"/>
              <w:rPr>
                <w:color w:val="002060"/>
              </w:rPr>
            </w:pPr>
            <w:r w:rsidRPr="00FA64E8">
              <w:rPr>
                <w:color w:val="002060"/>
              </w:rPr>
              <w:t>VIA FALCONARA</w:t>
            </w:r>
          </w:p>
        </w:tc>
      </w:tr>
      <w:tr w:rsidR="00554B32" w:rsidRPr="00FA64E8" w14:paraId="5EFD03F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70DFF9" w14:textId="77777777" w:rsidR="00554B32" w:rsidRPr="00FA64E8" w:rsidRDefault="00554B32" w:rsidP="00EF3FAD">
            <w:pPr>
              <w:pStyle w:val="ROWTABELLA"/>
              <w:rPr>
                <w:color w:val="002060"/>
              </w:rPr>
            </w:pPr>
            <w:r w:rsidRPr="00FA64E8">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4D2ECC" w14:textId="77777777" w:rsidR="00554B32" w:rsidRPr="00FA64E8" w:rsidRDefault="00554B32" w:rsidP="00EF3FAD">
            <w:pPr>
              <w:pStyle w:val="ROWTABELLA"/>
              <w:rPr>
                <w:color w:val="002060"/>
              </w:rPr>
            </w:pPr>
            <w:r w:rsidRPr="00FA64E8">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090BB3"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127F5D"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ACC224" w14:textId="77777777" w:rsidR="00554B32" w:rsidRPr="00FA64E8" w:rsidRDefault="00554B32" w:rsidP="00EF3FAD">
            <w:pPr>
              <w:pStyle w:val="ROWTABELLA"/>
              <w:rPr>
                <w:color w:val="002060"/>
              </w:rPr>
            </w:pPr>
            <w:r w:rsidRPr="00FA64E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A0B121" w14:textId="77777777" w:rsidR="00554B32" w:rsidRPr="00FA64E8" w:rsidRDefault="00554B32" w:rsidP="00EF3FAD">
            <w:pPr>
              <w:pStyle w:val="ROWTABELLA"/>
              <w:rPr>
                <w:color w:val="002060"/>
              </w:rPr>
            </w:pPr>
            <w:r w:rsidRPr="00FA64E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B7F9F5" w14:textId="77777777" w:rsidR="00554B32" w:rsidRPr="00FA64E8" w:rsidRDefault="00554B32" w:rsidP="00EF3FAD">
            <w:pPr>
              <w:pStyle w:val="ROWTABELLA"/>
              <w:rPr>
                <w:color w:val="002060"/>
              </w:rPr>
            </w:pPr>
            <w:r w:rsidRPr="00FA64E8">
              <w:rPr>
                <w:color w:val="002060"/>
              </w:rPr>
              <w:t>VIA GRAZIA DELEDDA</w:t>
            </w:r>
          </w:p>
        </w:tc>
      </w:tr>
      <w:tr w:rsidR="00554B32" w:rsidRPr="00FA64E8" w14:paraId="7DB7E0B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8E2460" w14:textId="77777777" w:rsidR="00554B32" w:rsidRPr="00FA64E8" w:rsidRDefault="00554B32" w:rsidP="00EF3FAD">
            <w:pPr>
              <w:pStyle w:val="ROWTABELLA"/>
              <w:rPr>
                <w:color w:val="002060"/>
              </w:rPr>
            </w:pPr>
            <w:r w:rsidRPr="00FA64E8">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164434" w14:textId="77777777" w:rsidR="00554B32" w:rsidRPr="00FA64E8" w:rsidRDefault="00554B32" w:rsidP="00EF3FAD">
            <w:pPr>
              <w:pStyle w:val="ROWTABELLA"/>
              <w:rPr>
                <w:color w:val="002060"/>
              </w:rPr>
            </w:pPr>
            <w:r w:rsidRPr="00FA64E8">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4343B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8AF3D1" w14:textId="77777777" w:rsidR="00554B32" w:rsidRPr="00FA64E8" w:rsidRDefault="00554B32" w:rsidP="00EF3FAD">
            <w:pPr>
              <w:pStyle w:val="ROWTABELLA"/>
              <w:rPr>
                <w:color w:val="002060"/>
              </w:rPr>
            </w:pPr>
            <w:r w:rsidRPr="00FA64E8">
              <w:rPr>
                <w:color w:val="002060"/>
              </w:rPr>
              <w:t>13/03/2020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B87576" w14:textId="77777777" w:rsidR="00554B32" w:rsidRPr="00FA64E8" w:rsidRDefault="00554B32" w:rsidP="00EF3FAD">
            <w:pPr>
              <w:pStyle w:val="ROWTABELLA"/>
              <w:rPr>
                <w:color w:val="002060"/>
              </w:rPr>
            </w:pPr>
            <w:r w:rsidRPr="00FA64E8">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F1639" w14:textId="77777777" w:rsidR="00554B32" w:rsidRPr="00FA64E8" w:rsidRDefault="00554B32" w:rsidP="00EF3FAD">
            <w:pPr>
              <w:pStyle w:val="ROWTABELLA"/>
              <w:rPr>
                <w:color w:val="002060"/>
              </w:rPr>
            </w:pPr>
            <w:r w:rsidRPr="00FA64E8">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8440D4" w14:textId="77777777" w:rsidR="00554B32" w:rsidRPr="00FA64E8" w:rsidRDefault="00554B32" w:rsidP="00EF3FAD">
            <w:pPr>
              <w:pStyle w:val="ROWTABELLA"/>
              <w:rPr>
                <w:color w:val="002060"/>
              </w:rPr>
            </w:pPr>
            <w:r w:rsidRPr="00FA64E8">
              <w:rPr>
                <w:color w:val="002060"/>
              </w:rPr>
              <w:t>VIA DELLA SANTA SELVINO</w:t>
            </w:r>
          </w:p>
        </w:tc>
      </w:tr>
      <w:tr w:rsidR="00554B32" w:rsidRPr="00FA64E8" w14:paraId="7E03C51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352600" w14:textId="77777777" w:rsidR="00554B32" w:rsidRPr="00FA64E8" w:rsidRDefault="00554B32" w:rsidP="00EF3FAD">
            <w:pPr>
              <w:pStyle w:val="ROWTABELLA"/>
              <w:rPr>
                <w:color w:val="002060"/>
              </w:rPr>
            </w:pPr>
            <w:r w:rsidRPr="00FA64E8">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F8D2B" w14:textId="77777777" w:rsidR="00554B32" w:rsidRPr="00FA64E8" w:rsidRDefault="00554B32" w:rsidP="00EF3FAD">
            <w:pPr>
              <w:pStyle w:val="ROWTABELLA"/>
              <w:rPr>
                <w:color w:val="002060"/>
              </w:rPr>
            </w:pPr>
            <w:r w:rsidRPr="00FA64E8">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5D762D1"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F6CE9C" w14:textId="77777777" w:rsidR="00554B32" w:rsidRPr="00FA64E8" w:rsidRDefault="00554B32" w:rsidP="00EF3FAD">
            <w:pPr>
              <w:pStyle w:val="ROWTABELLA"/>
              <w:rPr>
                <w:color w:val="002060"/>
              </w:rPr>
            </w:pPr>
            <w:r w:rsidRPr="00FA64E8">
              <w:rPr>
                <w:color w:val="002060"/>
              </w:rPr>
              <w:t>14/03/2020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60F29D" w14:textId="77777777" w:rsidR="00554B32" w:rsidRPr="00FA64E8" w:rsidRDefault="00554B32" w:rsidP="00EF3FAD">
            <w:pPr>
              <w:pStyle w:val="ROWTABELLA"/>
              <w:rPr>
                <w:color w:val="002060"/>
              </w:rPr>
            </w:pPr>
            <w:r w:rsidRPr="00FA64E8">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856DD"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39306F" w14:textId="77777777" w:rsidR="00554B32" w:rsidRPr="00FA64E8" w:rsidRDefault="00554B32" w:rsidP="00EF3FAD">
            <w:pPr>
              <w:pStyle w:val="ROWTABELLA"/>
              <w:rPr>
                <w:color w:val="002060"/>
              </w:rPr>
            </w:pPr>
            <w:r w:rsidRPr="00FA64E8">
              <w:rPr>
                <w:color w:val="002060"/>
              </w:rPr>
              <w:t>VIA PETRARCA</w:t>
            </w:r>
          </w:p>
        </w:tc>
      </w:tr>
    </w:tbl>
    <w:p w14:paraId="71AE3C4E" w14:textId="77777777" w:rsidR="00554B32" w:rsidRPr="00FA64E8" w:rsidRDefault="00554B32" w:rsidP="00554B32">
      <w:pPr>
        <w:pStyle w:val="breakline"/>
        <w:divId w:val="527259509"/>
        <w:rPr>
          <w:color w:val="002060"/>
        </w:rPr>
      </w:pPr>
    </w:p>
    <w:p w14:paraId="444C7AE4" w14:textId="77777777" w:rsidR="00554B32" w:rsidRPr="00FA64E8" w:rsidRDefault="00554B32" w:rsidP="00554B32">
      <w:pPr>
        <w:pStyle w:val="breakline"/>
        <w:divId w:val="527259509"/>
        <w:rPr>
          <w:color w:val="002060"/>
        </w:rPr>
      </w:pPr>
    </w:p>
    <w:p w14:paraId="45134EBA" w14:textId="77777777" w:rsidR="00554B32" w:rsidRPr="00FA64E8" w:rsidRDefault="00554B32" w:rsidP="00554B32">
      <w:pPr>
        <w:pStyle w:val="breakline"/>
        <w:divId w:val="527259509"/>
        <w:rPr>
          <w:color w:val="002060"/>
        </w:rPr>
      </w:pPr>
    </w:p>
    <w:p w14:paraId="10BFFD81" w14:textId="77777777" w:rsidR="00554B32" w:rsidRPr="00FA64E8" w:rsidRDefault="00554B32" w:rsidP="00554B32">
      <w:pPr>
        <w:pStyle w:val="SOTTOTITOLOCAMPIONATO1"/>
        <w:divId w:val="527259509"/>
        <w:rPr>
          <w:color w:val="002060"/>
        </w:rPr>
      </w:pPr>
      <w:r w:rsidRPr="00FA64E8">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5"/>
        <w:gridCol w:w="385"/>
        <w:gridCol w:w="898"/>
        <w:gridCol w:w="1174"/>
        <w:gridCol w:w="1559"/>
        <w:gridCol w:w="1552"/>
      </w:tblGrid>
      <w:tr w:rsidR="00554B32" w:rsidRPr="00FA64E8" w14:paraId="57A14385"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6CFFBA"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B4F72"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3B031"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CB113B"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0DE92"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77496"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0678B"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955676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A82140" w14:textId="77777777" w:rsidR="00554B32" w:rsidRPr="00FA64E8" w:rsidRDefault="00554B32" w:rsidP="00EF3FAD">
            <w:pPr>
              <w:pStyle w:val="ROWTABELLA"/>
              <w:rPr>
                <w:color w:val="002060"/>
              </w:rPr>
            </w:pPr>
            <w:r w:rsidRPr="00FA64E8">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08F95" w14:textId="77777777" w:rsidR="00554B32" w:rsidRPr="00FA64E8" w:rsidRDefault="00554B32" w:rsidP="00EF3FAD">
            <w:pPr>
              <w:pStyle w:val="ROWTABELLA"/>
              <w:rPr>
                <w:color w:val="002060"/>
              </w:rPr>
            </w:pPr>
            <w:r w:rsidRPr="00FA64E8">
              <w:rPr>
                <w:color w:val="002060"/>
              </w:rPr>
              <w:t>NUOVA OTTRANO 98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12037"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DDD0E" w14:textId="77777777" w:rsidR="00554B32" w:rsidRPr="00FA64E8" w:rsidRDefault="00554B32" w:rsidP="00EF3FAD">
            <w:pPr>
              <w:pStyle w:val="ROWTABELLA"/>
              <w:rPr>
                <w:color w:val="002060"/>
              </w:rPr>
            </w:pPr>
            <w:r w:rsidRPr="00FA64E8">
              <w:rPr>
                <w:color w:val="002060"/>
              </w:rPr>
              <w:t>13/03/2020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B664B0" w14:textId="77777777" w:rsidR="00554B32" w:rsidRPr="00FA64E8" w:rsidRDefault="00554B32" w:rsidP="00EF3FAD">
            <w:pPr>
              <w:pStyle w:val="ROWTABELLA"/>
              <w:rPr>
                <w:color w:val="002060"/>
              </w:rPr>
            </w:pPr>
            <w:r w:rsidRPr="00FA64E8">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417E7F" w14:textId="77777777" w:rsidR="00554B32" w:rsidRPr="00FA64E8" w:rsidRDefault="00554B32" w:rsidP="00EF3FAD">
            <w:pPr>
              <w:pStyle w:val="ROWTABELLA"/>
              <w:rPr>
                <w:color w:val="002060"/>
              </w:rPr>
            </w:pPr>
            <w:r w:rsidRPr="00FA64E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E7759" w14:textId="77777777" w:rsidR="00554B32" w:rsidRPr="00FA64E8" w:rsidRDefault="00554B32" w:rsidP="00EF3FAD">
            <w:pPr>
              <w:pStyle w:val="ROWTABELLA"/>
              <w:rPr>
                <w:color w:val="002060"/>
              </w:rPr>
            </w:pPr>
            <w:r w:rsidRPr="00FA64E8">
              <w:rPr>
                <w:color w:val="002060"/>
              </w:rPr>
              <w:t>VIA CERQUATTI</w:t>
            </w:r>
          </w:p>
        </w:tc>
      </w:tr>
      <w:tr w:rsidR="00554B32" w:rsidRPr="00FA64E8" w14:paraId="3BBDAC3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6D8F1F" w14:textId="77777777" w:rsidR="00554B32" w:rsidRPr="00FA64E8" w:rsidRDefault="00554B32" w:rsidP="00EF3FAD">
            <w:pPr>
              <w:pStyle w:val="ROWTABELLA"/>
              <w:rPr>
                <w:color w:val="002060"/>
              </w:rPr>
            </w:pPr>
            <w:r w:rsidRPr="00FA64E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187FE3" w14:textId="77777777" w:rsidR="00554B32" w:rsidRPr="00FA64E8" w:rsidRDefault="00554B32" w:rsidP="00EF3FAD">
            <w:pPr>
              <w:pStyle w:val="ROWTABELLA"/>
              <w:rPr>
                <w:color w:val="002060"/>
              </w:rPr>
            </w:pPr>
            <w:r w:rsidRPr="00FA64E8">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EF0965"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48510B"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59D54F" w14:textId="77777777" w:rsidR="00554B32" w:rsidRPr="00FA64E8" w:rsidRDefault="00554B32" w:rsidP="00EF3FAD">
            <w:pPr>
              <w:pStyle w:val="ROWTABELLA"/>
              <w:rPr>
                <w:color w:val="002060"/>
              </w:rPr>
            </w:pPr>
            <w:r w:rsidRPr="00FA64E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590805"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959D3B" w14:textId="77777777" w:rsidR="00554B32" w:rsidRPr="00FA64E8" w:rsidRDefault="00554B32" w:rsidP="00EF3FAD">
            <w:pPr>
              <w:pStyle w:val="ROWTABELLA"/>
              <w:rPr>
                <w:color w:val="002060"/>
              </w:rPr>
            </w:pPr>
            <w:r w:rsidRPr="00FA64E8">
              <w:rPr>
                <w:color w:val="002060"/>
              </w:rPr>
              <w:t>VIA FRATELLI CERVI</w:t>
            </w:r>
          </w:p>
        </w:tc>
      </w:tr>
      <w:tr w:rsidR="00554B32" w:rsidRPr="00FA64E8" w14:paraId="360B7B5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837969" w14:textId="77777777" w:rsidR="00554B32" w:rsidRPr="00FA64E8" w:rsidRDefault="00554B32" w:rsidP="00EF3FAD">
            <w:pPr>
              <w:pStyle w:val="ROWTABELLA"/>
              <w:rPr>
                <w:color w:val="002060"/>
              </w:rPr>
            </w:pPr>
            <w:r w:rsidRPr="00FA64E8">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D5B864" w14:textId="77777777" w:rsidR="00554B32" w:rsidRPr="00FA64E8" w:rsidRDefault="00554B32" w:rsidP="00EF3FAD">
            <w:pPr>
              <w:pStyle w:val="ROWTABELLA"/>
              <w:rPr>
                <w:color w:val="002060"/>
              </w:rPr>
            </w:pPr>
            <w:r w:rsidRPr="00FA64E8">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0FA8E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D04258"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8E174B" w14:textId="77777777" w:rsidR="00554B32" w:rsidRPr="00FA64E8" w:rsidRDefault="00554B32" w:rsidP="00EF3FAD">
            <w:pPr>
              <w:pStyle w:val="ROWTABELLA"/>
              <w:rPr>
                <w:color w:val="002060"/>
              </w:rPr>
            </w:pPr>
            <w:r w:rsidRPr="00FA64E8">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204C3F" w14:textId="77777777" w:rsidR="00554B32" w:rsidRPr="00FA64E8" w:rsidRDefault="00554B32" w:rsidP="00EF3FAD">
            <w:pPr>
              <w:pStyle w:val="ROWTABELLA"/>
              <w:rPr>
                <w:color w:val="002060"/>
              </w:rPr>
            </w:pPr>
            <w:r w:rsidRPr="00FA64E8">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19E8FA" w14:textId="77777777" w:rsidR="00554B32" w:rsidRPr="00FA64E8" w:rsidRDefault="00554B32" w:rsidP="00EF3FAD">
            <w:pPr>
              <w:pStyle w:val="ROWTABELLA"/>
              <w:rPr>
                <w:color w:val="002060"/>
              </w:rPr>
            </w:pPr>
            <w:r w:rsidRPr="00FA64E8">
              <w:rPr>
                <w:color w:val="002060"/>
              </w:rPr>
              <w:t>VIA TOBAGI STAZ. CASTELBELLINO</w:t>
            </w:r>
          </w:p>
        </w:tc>
      </w:tr>
      <w:tr w:rsidR="00554B32" w:rsidRPr="00FA64E8" w14:paraId="18CEE99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886FA1" w14:textId="77777777" w:rsidR="00554B32" w:rsidRPr="00FA64E8" w:rsidRDefault="00554B32" w:rsidP="00EF3FAD">
            <w:pPr>
              <w:pStyle w:val="ROWTABELLA"/>
              <w:rPr>
                <w:color w:val="002060"/>
              </w:rPr>
            </w:pPr>
            <w:r w:rsidRPr="00FA64E8">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2F7352" w14:textId="77777777" w:rsidR="00554B32" w:rsidRPr="00FA64E8" w:rsidRDefault="00554B32" w:rsidP="00EF3FAD">
            <w:pPr>
              <w:pStyle w:val="ROWTABELLA"/>
              <w:rPr>
                <w:color w:val="002060"/>
              </w:rPr>
            </w:pPr>
            <w:r w:rsidRPr="00FA64E8">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67BFC5"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34BE23"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6F08D3" w14:textId="77777777" w:rsidR="00554B32" w:rsidRPr="00FA64E8" w:rsidRDefault="00554B32" w:rsidP="00EF3FAD">
            <w:pPr>
              <w:pStyle w:val="ROWTABELLA"/>
              <w:rPr>
                <w:color w:val="002060"/>
              </w:rPr>
            </w:pPr>
            <w:r w:rsidRPr="00FA64E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B264C3" w14:textId="77777777" w:rsidR="00554B32" w:rsidRPr="00FA64E8" w:rsidRDefault="00554B32" w:rsidP="00EF3FAD">
            <w:pPr>
              <w:pStyle w:val="ROWTABELLA"/>
              <w:rPr>
                <w:color w:val="002060"/>
              </w:rPr>
            </w:pPr>
            <w:r w:rsidRPr="00FA64E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D06C13" w14:textId="77777777" w:rsidR="00554B32" w:rsidRPr="00FA64E8" w:rsidRDefault="00554B32" w:rsidP="00EF3FAD">
            <w:pPr>
              <w:pStyle w:val="ROWTABELLA"/>
              <w:rPr>
                <w:color w:val="002060"/>
              </w:rPr>
            </w:pPr>
            <w:r w:rsidRPr="00FA64E8">
              <w:rPr>
                <w:color w:val="002060"/>
              </w:rPr>
              <w:t>LOC. SAN LIBERATO</w:t>
            </w:r>
          </w:p>
        </w:tc>
      </w:tr>
      <w:tr w:rsidR="00554B32" w:rsidRPr="00FA64E8" w14:paraId="12A349F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E3699E" w14:textId="77777777" w:rsidR="00554B32" w:rsidRPr="00FA64E8" w:rsidRDefault="00554B32" w:rsidP="00EF3FAD">
            <w:pPr>
              <w:pStyle w:val="ROWTABELLA"/>
              <w:rPr>
                <w:color w:val="002060"/>
              </w:rPr>
            </w:pPr>
            <w:r w:rsidRPr="00FA64E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57BB99" w14:textId="77777777" w:rsidR="00554B32" w:rsidRPr="00FA64E8" w:rsidRDefault="00554B32" w:rsidP="00EF3FAD">
            <w:pPr>
              <w:pStyle w:val="ROWTABELLA"/>
              <w:rPr>
                <w:color w:val="002060"/>
              </w:rPr>
            </w:pPr>
            <w:r w:rsidRPr="00FA64E8">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C4B75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B99D5A"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D67A5C" w14:textId="77777777" w:rsidR="00554B32" w:rsidRPr="00FA64E8" w:rsidRDefault="00554B32" w:rsidP="00EF3FAD">
            <w:pPr>
              <w:pStyle w:val="ROWTABELLA"/>
              <w:rPr>
                <w:color w:val="002060"/>
              </w:rPr>
            </w:pPr>
            <w:r w:rsidRPr="00FA64E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20EE24" w14:textId="77777777" w:rsidR="00554B32" w:rsidRPr="00FA64E8" w:rsidRDefault="00554B32" w:rsidP="00EF3FAD">
            <w:pPr>
              <w:pStyle w:val="ROWTABELLA"/>
              <w:rPr>
                <w:color w:val="002060"/>
              </w:rPr>
            </w:pPr>
            <w:r w:rsidRPr="00FA64E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5CC94C" w14:textId="77777777" w:rsidR="00554B32" w:rsidRPr="00FA64E8" w:rsidRDefault="00554B32" w:rsidP="00EF3FAD">
            <w:pPr>
              <w:pStyle w:val="ROWTABELLA"/>
              <w:rPr>
                <w:color w:val="002060"/>
              </w:rPr>
            </w:pPr>
            <w:r w:rsidRPr="00FA64E8">
              <w:rPr>
                <w:color w:val="002060"/>
              </w:rPr>
              <w:t>VIA B.BUOZZI</w:t>
            </w:r>
          </w:p>
        </w:tc>
      </w:tr>
      <w:tr w:rsidR="00554B32" w:rsidRPr="00FA64E8" w14:paraId="4E9A2E5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587A85" w14:textId="77777777" w:rsidR="00554B32" w:rsidRPr="00FA64E8" w:rsidRDefault="00554B32" w:rsidP="00EF3FAD">
            <w:pPr>
              <w:pStyle w:val="ROWTABELLA"/>
              <w:rPr>
                <w:color w:val="002060"/>
              </w:rPr>
            </w:pPr>
            <w:r w:rsidRPr="00FA64E8">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60FD3B" w14:textId="77777777" w:rsidR="00554B32" w:rsidRPr="00FA64E8" w:rsidRDefault="00554B32" w:rsidP="00EF3FAD">
            <w:pPr>
              <w:pStyle w:val="ROWTABELLA"/>
              <w:rPr>
                <w:color w:val="002060"/>
              </w:rPr>
            </w:pPr>
            <w:r w:rsidRPr="00FA64E8">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DFB420"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0DF47B"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69101E" w14:textId="77777777" w:rsidR="00554B32" w:rsidRPr="00FA64E8" w:rsidRDefault="00554B32" w:rsidP="00EF3FAD">
            <w:pPr>
              <w:pStyle w:val="ROWTABELLA"/>
              <w:rPr>
                <w:color w:val="002060"/>
              </w:rPr>
            </w:pPr>
            <w:r w:rsidRPr="00FA64E8">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9C0512" w14:textId="77777777" w:rsidR="00554B32" w:rsidRPr="00FA64E8" w:rsidRDefault="00554B32" w:rsidP="00EF3FAD">
            <w:pPr>
              <w:pStyle w:val="ROWTABELLA"/>
              <w:rPr>
                <w:color w:val="002060"/>
              </w:rPr>
            </w:pPr>
            <w:r w:rsidRPr="00FA64E8">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7B69E4" w14:textId="77777777" w:rsidR="00554B32" w:rsidRPr="00FA64E8" w:rsidRDefault="00554B32" w:rsidP="00EF3FAD">
            <w:pPr>
              <w:pStyle w:val="ROWTABELLA"/>
              <w:rPr>
                <w:color w:val="002060"/>
              </w:rPr>
            </w:pPr>
            <w:r w:rsidRPr="00FA64E8">
              <w:rPr>
                <w:color w:val="002060"/>
              </w:rPr>
              <w:t>VIALE MAZZINI</w:t>
            </w:r>
          </w:p>
        </w:tc>
      </w:tr>
      <w:tr w:rsidR="00554B32" w:rsidRPr="00FA64E8" w14:paraId="065B9BC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EF8EC7" w14:textId="77777777" w:rsidR="00554B32" w:rsidRPr="00FA64E8" w:rsidRDefault="00554B32" w:rsidP="00EF3FAD">
            <w:pPr>
              <w:pStyle w:val="ROWTABELLA"/>
              <w:rPr>
                <w:color w:val="002060"/>
              </w:rPr>
            </w:pPr>
            <w:r w:rsidRPr="00FA64E8">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45285C" w14:textId="77777777" w:rsidR="00554B32" w:rsidRPr="00FA64E8" w:rsidRDefault="00554B32" w:rsidP="00EF3FAD">
            <w:pPr>
              <w:pStyle w:val="ROWTABELLA"/>
              <w:rPr>
                <w:color w:val="002060"/>
              </w:rPr>
            </w:pPr>
            <w:r w:rsidRPr="00FA64E8">
              <w:rPr>
                <w:color w:val="002060"/>
              </w:rPr>
              <w:t>MONTECAROTTO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82A108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84930"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C5EFA" w14:textId="77777777" w:rsidR="00554B32" w:rsidRPr="00FA64E8" w:rsidRDefault="00554B32" w:rsidP="00EF3FAD">
            <w:pPr>
              <w:pStyle w:val="ROWTABELLA"/>
              <w:rPr>
                <w:color w:val="002060"/>
              </w:rPr>
            </w:pPr>
            <w:r w:rsidRPr="00FA64E8">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C45A90" w14:textId="77777777" w:rsidR="00554B32" w:rsidRPr="00FA64E8" w:rsidRDefault="00554B32" w:rsidP="00EF3FAD">
            <w:pPr>
              <w:pStyle w:val="ROWTABELLA"/>
              <w:rPr>
                <w:color w:val="002060"/>
              </w:rPr>
            </w:pPr>
            <w:r w:rsidRPr="00FA64E8">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31F10" w14:textId="77777777" w:rsidR="00554B32" w:rsidRPr="00FA64E8" w:rsidRDefault="00554B32" w:rsidP="00EF3FAD">
            <w:pPr>
              <w:pStyle w:val="ROWTABELLA"/>
              <w:rPr>
                <w:color w:val="002060"/>
              </w:rPr>
            </w:pPr>
            <w:r w:rsidRPr="00FA64E8">
              <w:rPr>
                <w:color w:val="002060"/>
              </w:rPr>
              <w:t>VIA LUDOVICO SCARFIOTTI</w:t>
            </w:r>
          </w:p>
        </w:tc>
      </w:tr>
    </w:tbl>
    <w:p w14:paraId="03730705" w14:textId="77777777" w:rsidR="00554B32" w:rsidRPr="00FA64E8" w:rsidRDefault="00554B32" w:rsidP="00554B32">
      <w:pPr>
        <w:pStyle w:val="breakline"/>
        <w:divId w:val="527259509"/>
        <w:rPr>
          <w:color w:val="002060"/>
        </w:rPr>
      </w:pPr>
    </w:p>
    <w:p w14:paraId="6EE0FE5D" w14:textId="77777777" w:rsidR="00554B32" w:rsidRPr="00FA64E8" w:rsidRDefault="00554B32" w:rsidP="00554B32">
      <w:pPr>
        <w:pStyle w:val="breakline"/>
        <w:divId w:val="527259509"/>
        <w:rPr>
          <w:color w:val="002060"/>
        </w:rPr>
      </w:pPr>
    </w:p>
    <w:p w14:paraId="488B34CA" w14:textId="77777777" w:rsidR="00554B32" w:rsidRPr="00FA64E8" w:rsidRDefault="00554B32" w:rsidP="00554B32">
      <w:pPr>
        <w:pStyle w:val="breakline"/>
        <w:divId w:val="527259509"/>
        <w:rPr>
          <w:color w:val="002060"/>
        </w:rPr>
      </w:pPr>
    </w:p>
    <w:p w14:paraId="1F74FEBA" w14:textId="77777777" w:rsidR="00554B32" w:rsidRPr="00FA64E8" w:rsidRDefault="00554B32" w:rsidP="00554B32">
      <w:pPr>
        <w:pStyle w:val="SOTTOTITOLOCAMPIONATO1"/>
        <w:divId w:val="527259509"/>
        <w:rPr>
          <w:color w:val="002060"/>
        </w:rPr>
      </w:pPr>
      <w:r w:rsidRPr="00FA64E8">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3"/>
        <w:gridCol w:w="385"/>
        <w:gridCol w:w="898"/>
        <w:gridCol w:w="1178"/>
        <w:gridCol w:w="1553"/>
        <w:gridCol w:w="1550"/>
      </w:tblGrid>
      <w:tr w:rsidR="00554B32" w:rsidRPr="00FA64E8" w14:paraId="44B1579B"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CFB23"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1B583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13078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56518"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41E77"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17F6B"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A1EA97"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1D687456"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7AAA5A" w14:textId="77777777" w:rsidR="00554B32" w:rsidRPr="00FA64E8" w:rsidRDefault="00554B32" w:rsidP="00EF3FAD">
            <w:pPr>
              <w:pStyle w:val="ROWTABELLA"/>
              <w:rPr>
                <w:color w:val="002060"/>
              </w:rPr>
            </w:pPr>
            <w:r w:rsidRPr="00FA64E8">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E61EC2" w14:textId="77777777" w:rsidR="00554B32" w:rsidRPr="00FA64E8" w:rsidRDefault="00554B32" w:rsidP="00EF3FAD">
            <w:pPr>
              <w:pStyle w:val="ROWTABELLA"/>
              <w:rPr>
                <w:color w:val="002060"/>
              </w:rPr>
            </w:pPr>
            <w:r w:rsidRPr="00FA64E8">
              <w:rPr>
                <w:color w:val="002060"/>
              </w:rPr>
              <w:t>EAGLES PAGLIARE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536A6B6"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A64A5D" w14:textId="77777777" w:rsidR="00554B32" w:rsidRPr="00FA64E8" w:rsidRDefault="00554B32" w:rsidP="00EF3FAD">
            <w:pPr>
              <w:pStyle w:val="ROWTABELLA"/>
              <w:rPr>
                <w:color w:val="002060"/>
              </w:rPr>
            </w:pPr>
            <w:r w:rsidRPr="00FA64E8">
              <w:rPr>
                <w:color w:val="002060"/>
              </w:rPr>
              <w:t>13/03/2020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7FBF1B" w14:textId="77777777" w:rsidR="00554B32" w:rsidRPr="00FA64E8" w:rsidRDefault="00554B32" w:rsidP="00EF3FAD">
            <w:pPr>
              <w:pStyle w:val="ROWTABELLA"/>
              <w:rPr>
                <w:color w:val="002060"/>
              </w:rPr>
            </w:pPr>
            <w:r w:rsidRPr="00FA64E8">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D3493F" w14:textId="77777777" w:rsidR="00554B32" w:rsidRPr="00FA64E8" w:rsidRDefault="00554B32" w:rsidP="00EF3FAD">
            <w:pPr>
              <w:pStyle w:val="ROWTABELLA"/>
              <w:rPr>
                <w:color w:val="002060"/>
              </w:rPr>
            </w:pPr>
            <w:r w:rsidRPr="00FA64E8">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ADD8F0" w14:textId="77777777" w:rsidR="00554B32" w:rsidRPr="00FA64E8" w:rsidRDefault="00554B32" w:rsidP="00EF3FAD">
            <w:pPr>
              <w:pStyle w:val="ROWTABELLA"/>
              <w:rPr>
                <w:color w:val="002060"/>
              </w:rPr>
            </w:pPr>
            <w:r w:rsidRPr="00FA64E8">
              <w:rPr>
                <w:color w:val="002060"/>
              </w:rPr>
              <w:t>PIAZZA S. D'ACQUISTO</w:t>
            </w:r>
          </w:p>
        </w:tc>
      </w:tr>
      <w:tr w:rsidR="00554B32" w:rsidRPr="00FA64E8" w14:paraId="737C1DF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43D88A" w14:textId="77777777" w:rsidR="00554B32" w:rsidRPr="00FA64E8" w:rsidRDefault="00554B32" w:rsidP="00EF3FAD">
            <w:pPr>
              <w:pStyle w:val="ROWTABELLA"/>
              <w:rPr>
                <w:color w:val="002060"/>
              </w:rPr>
            </w:pPr>
            <w:r w:rsidRPr="00FA64E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4D7030C" w14:textId="77777777" w:rsidR="00554B32" w:rsidRPr="00FA64E8" w:rsidRDefault="00554B32" w:rsidP="00EF3FAD">
            <w:pPr>
              <w:pStyle w:val="ROWTABELLA"/>
              <w:rPr>
                <w:color w:val="002060"/>
              </w:rPr>
            </w:pPr>
            <w:r w:rsidRPr="00FA64E8">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9C9FD4"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EAC51E5"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CE9BC8" w14:textId="77777777" w:rsidR="00554B32" w:rsidRPr="00FA64E8" w:rsidRDefault="00554B32" w:rsidP="00EF3FAD">
            <w:pPr>
              <w:pStyle w:val="ROWTABELLA"/>
              <w:rPr>
                <w:color w:val="002060"/>
              </w:rPr>
            </w:pPr>
            <w:r w:rsidRPr="00FA64E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3AF61C" w14:textId="77777777" w:rsidR="00554B32" w:rsidRPr="00FA64E8" w:rsidRDefault="00554B32" w:rsidP="00EF3FAD">
            <w:pPr>
              <w:pStyle w:val="ROWTABELLA"/>
              <w:rPr>
                <w:color w:val="002060"/>
              </w:rPr>
            </w:pPr>
            <w:r w:rsidRPr="00FA64E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0081B1" w14:textId="77777777" w:rsidR="00554B32" w:rsidRPr="00FA64E8" w:rsidRDefault="00554B32" w:rsidP="00EF3FAD">
            <w:pPr>
              <w:pStyle w:val="ROWTABELLA"/>
              <w:rPr>
                <w:color w:val="002060"/>
              </w:rPr>
            </w:pPr>
            <w:r w:rsidRPr="00FA64E8">
              <w:rPr>
                <w:color w:val="002060"/>
              </w:rPr>
              <w:t>VIA CORRADI</w:t>
            </w:r>
          </w:p>
        </w:tc>
      </w:tr>
      <w:tr w:rsidR="00554B32" w:rsidRPr="00FA64E8" w14:paraId="27E1EF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96958C" w14:textId="77777777" w:rsidR="00554B32" w:rsidRPr="00FA64E8" w:rsidRDefault="00554B32" w:rsidP="00EF3FAD">
            <w:pPr>
              <w:pStyle w:val="ROWTABELLA"/>
              <w:rPr>
                <w:color w:val="002060"/>
              </w:rPr>
            </w:pPr>
            <w:r w:rsidRPr="00FA64E8">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F40FC6" w14:textId="77777777" w:rsidR="00554B32" w:rsidRPr="00FA64E8" w:rsidRDefault="00554B32" w:rsidP="00EF3FAD">
            <w:pPr>
              <w:pStyle w:val="ROWTABELLA"/>
              <w:rPr>
                <w:color w:val="002060"/>
              </w:rPr>
            </w:pPr>
            <w:r w:rsidRPr="00FA64E8">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0DF8C4"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0D6F3E"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71508E" w14:textId="77777777" w:rsidR="00554B32" w:rsidRPr="00FA64E8" w:rsidRDefault="00554B32" w:rsidP="00EF3FAD">
            <w:pPr>
              <w:pStyle w:val="ROWTABELLA"/>
              <w:rPr>
                <w:color w:val="002060"/>
              </w:rPr>
            </w:pPr>
            <w:r w:rsidRPr="00FA64E8">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2BFF72"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F3AA88" w14:textId="77777777" w:rsidR="00554B32" w:rsidRPr="00FA64E8" w:rsidRDefault="00554B32" w:rsidP="00EF3FAD">
            <w:pPr>
              <w:pStyle w:val="ROWTABELLA"/>
              <w:rPr>
                <w:color w:val="002060"/>
              </w:rPr>
            </w:pPr>
            <w:r w:rsidRPr="00FA64E8">
              <w:rPr>
                <w:color w:val="002060"/>
              </w:rPr>
              <w:t>VIA DELL IRIS</w:t>
            </w:r>
          </w:p>
        </w:tc>
      </w:tr>
      <w:tr w:rsidR="00554B32" w:rsidRPr="00FA64E8" w14:paraId="4EFCC05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A9637C" w14:textId="77777777" w:rsidR="00554B32" w:rsidRPr="00FA64E8" w:rsidRDefault="00554B32" w:rsidP="00EF3FAD">
            <w:pPr>
              <w:pStyle w:val="ROWTABELLA"/>
              <w:rPr>
                <w:color w:val="002060"/>
              </w:rPr>
            </w:pPr>
            <w:r w:rsidRPr="00FA64E8">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5A6090" w14:textId="77777777" w:rsidR="00554B32" w:rsidRPr="00FA64E8" w:rsidRDefault="00554B32" w:rsidP="00EF3FAD">
            <w:pPr>
              <w:pStyle w:val="ROWTABELLA"/>
              <w:rPr>
                <w:color w:val="002060"/>
              </w:rPr>
            </w:pPr>
            <w:r w:rsidRPr="00FA64E8">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377051"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DCC4F2" w14:textId="77777777" w:rsidR="00554B32" w:rsidRPr="00FA64E8" w:rsidRDefault="00554B32" w:rsidP="00EF3FAD">
            <w:pPr>
              <w:pStyle w:val="ROWTABELLA"/>
              <w:rPr>
                <w:color w:val="002060"/>
              </w:rPr>
            </w:pPr>
            <w:r w:rsidRPr="00FA64E8">
              <w:rPr>
                <w:color w:val="002060"/>
              </w:rPr>
              <w:t>13/03/2020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7C3296" w14:textId="77777777" w:rsidR="00554B32" w:rsidRPr="00FA64E8" w:rsidRDefault="00554B32" w:rsidP="00EF3FAD">
            <w:pPr>
              <w:pStyle w:val="ROWTABELLA"/>
              <w:rPr>
                <w:color w:val="002060"/>
              </w:rPr>
            </w:pPr>
            <w:r w:rsidRPr="00FA64E8">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AD6096" w14:textId="77777777" w:rsidR="00554B32" w:rsidRPr="00FA64E8" w:rsidRDefault="00554B32" w:rsidP="00EF3FAD">
            <w:pPr>
              <w:pStyle w:val="ROWTABELLA"/>
              <w:rPr>
                <w:color w:val="002060"/>
              </w:rPr>
            </w:pPr>
            <w:r w:rsidRPr="00FA64E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5F3EE5" w14:textId="77777777" w:rsidR="00554B32" w:rsidRPr="00FA64E8" w:rsidRDefault="00554B32" w:rsidP="00EF3FAD">
            <w:pPr>
              <w:pStyle w:val="ROWTABELLA"/>
              <w:rPr>
                <w:color w:val="002060"/>
              </w:rPr>
            </w:pPr>
            <w:r w:rsidRPr="00FA64E8">
              <w:rPr>
                <w:color w:val="002060"/>
              </w:rPr>
              <w:t>VIALE TRENTO SNC</w:t>
            </w:r>
          </w:p>
        </w:tc>
      </w:tr>
      <w:tr w:rsidR="00554B32" w:rsidRPr="00FA64E8" w14:paraId="1AB0CCFF"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6AB732" w14:textId="77777777" w:rsidR="00554B32" w:rsidRPr="00FA64E8" w:rsidRDefault="00554B32" w:rsidP="00EF3FAD">
            <w:pPr>
              <w:pStyle w:val="ROWTABELLA"/>
              <w:rPr>
                <w:color w:val="002060"/>
              </w:rPr>
            </w:pPr>
            <w:r w:rsidRPr="00FA64E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02D5DB" w14:textId="77777777" w:rsidR="00554B32" w:rsidRPr="00FA64E8" w:rsidRDefault="00554B32" w:rsidP="00EF3FAD">
            <w:pPr>
              <w:pStyle w:val="ROWTABELLA"/>
              <w:rPr>
                <w:color w:val="002060"/>
              </w:rPr>
            </w:pPr>
            <w:r w:rsidRPr="00FA64E8">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D2DA1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06AD80"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3B0A54" w14:textId="77777777" w:rsidR="00554B32" w:rsidRPr="00FA64E8" w:rsidRDefault="00554B32" w:rsidP="00EF3FAD">
            <w:pPr>
              <w:pStyle w:val="ROWTABELLA"/>
              <w:rPr>
                <w:color w:val="002060"/>
              </w:rPr>
            </w:pPr>
            <w:r w:rsidRPr="00FA64E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07F1B0" w14:textId="77777777" w:rsidR="00554B32" w:rsidRPr="00FA64E8" w:rsidRDefault="00554B32" w:rsidP="00EF3FAD">
            <w:pPr>
              <w:pStyle w:val="ROWTABELLA"/>
              <w:rPr>
                <w:color w:val="002060"/>
              </w:rPr>
            </w:pPr>
            <w:r w:rsidRPr="00FA64E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CFB71D" w14:textId="77777777" w:rsidR="00554B32" w:rsidRPr="00FA64E8" w:rsidRDefault="00554B32" w:rsidP="00EF3FAD">
            <w:pPr>
              <w:pStyle w:val="ROWTABELLA"/>
              <w:rPr>
                <w:color w:val="002060"/>
              </w:rPr>
            </w:pPr>
            <w:r w:rsidRPr="00FA64E8">
              <w:rPr>
                <w:color w:val="002060"/>
              </w:rPr>
              <w:t>VIA OLIMPIADI</w:t>
            </w:r>
          </w:p>
        </w:tc>
      </w:tr>
      <w:tr w:rsidR="00554B32" w:rsidRPr="00FA64E8" w14:paraId="2403496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B5170D" w14:textId="77777777" w:rsidR="00554B32" w:rsidRPr="00FA64E8" w:rsidRDefault="00554B32" w:rsidP="00EF3FAD">
            <w:pPr>
              <w:pStyle w:val="ROWTABELLA"/>
              <w:rPr>
                <w:color w:val="002060"/>
              </w:rPr>
            </w:pPr>
            <w:r w:rsidRPr="00FA64E8">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41FAFB" w14:textId="77777777" w:rsidR="00554B32" w:rsidRPr="00FA64E8" w:rsidRDefault="00554B32" w:rsidP="00EF3FAD">
            <w:pPr>
              <w:pStyle w:val="ROWTABELLA"/>
              <w:rPr>
                <w:color w:val="002060"/>
              </w:rPr>
            </w:pPr>
            <w:r w:rsidRPr="00FA64E8">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463DE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C2CFFE"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B218C4" w14:textId="77777777" w:rsidR="00554B32" w:rsidRPr="00FA64E8" w:rsidRDefault="00554B32" w:rsidP="00EF3FAD">
            <w:pPr>
              <w:pStyle w:val="ROWTABELLA"/>
              <w:rPr>
                <w:color w:val="002060"/>
              </w:rPr>
            </w:pPr>
            <w:r w:rsidRPr="00FA64E8">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6CFAB6" w14:textId="77777777" w:rsidR="00554B32" w:rsidRPr="00FA64E8" w:rsidRDefault="00554B32" w:rsidP="00EF3FAD">
            <w:pPr>
              <w:pStyle w:val="ROWTABELLA"/>
              <w:rPr>
                <w:color w:val="002060"/>
              </w:rPr>
            </w:pPr>
            <w:r w:rsidRPr="00FA64E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DAD3FC" w14:textId="77777777" w:rsidR="00554B32" w:rsidRPr="00FA64E8" w:rsidRDefault="00554B32" w:rsidP="00EF3FAD">
            <w:pPr>
              <w:pStyle w:val="ROWTABELLA"/>
              <w:rPr>
                <w:color w:val="002060"/>
              </w:rPr>
            </w:pPr>
            <w:r w:rsidRPr="00FA64E8">
              <w:rPr>
                <w:color w:val="002060"/>
              </w:rPr>
              <w:t>VIA PIRANDELLO AREA MT.4</w:t>
            </w:r>
          </w:p>
        </w:tc>
      </w:tr>
      <w:tr w:rsidR="00554B32" w:rsidRPr="00FA64E8" w14:paraId="002013A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23F2F9" w14:textId="77777777" w:rsidR="00554B32" w:rsidRPr="00FA64E8" w:rsidRDefault="00554B32" w:rsidP="00EF3FAD">
            <w:pPr>
              <w:pStyle w:val="ROWTABELLA"/>
              <w:rPr>
                <w:color w:val="002060"/>
              </w:rPr>
            </w:pPr>
            <w:r w:rsidRPr="00FA64E8">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D0C47" w14:textId="77777777" w:rsidR="00554B32" w:rsidRPr="00FA64E8" w:rsidRDefault="00554B32" w:rsidP="00EF3FAD">
            <w:pPr>
              <w:pStyle w:val="ROWTABELLA"/>
              <w:rPr>
                <w:color w:val="002060"/>
              </w:rPr>
            </w:pPr>
            <w:r w:rsidRPr="00FA64E8">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3CE71E"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7B563F" w14:textId="77777777" w:rsidR="00554B32" w:rsidRPr="00FA64E8" w:rsidRDefault="00554B32" w:rsidP="00EF3FAD">
            <w:pPr>
              <w:pStyle w:val="ROWTABELLA"/>
              <w:rPr>
                <w:color w:val="002060"/>
              </w:rPr>
            </w:pPr>
            <w:r w:rsidRPr="00FA64E8">
              <w:rPr>
                <w:color w:val="002060"/>
              </w:rPr>
              <w:t>13/03/2020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A87B8A" w14:textId="77777777" w:rsidR="00554B32" w:rsidRPr="00FA64E8" w:rsidRDefault="00554B32" w:rsidP="00EF3FAD">
            <w:pPr>
              <w:pStyle w:val="ROWTABELLA"/>
              <w:rPr>
                <w:color w:val="002060"/>
              </w:rPr>
            </w:pPr>
            <w:r w:rsidRPr="00FA64E8">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983000" w14:textId="77777777" w:rsidR="00554B32" w:rsidRPr="00FA64E8" w:rsidRDefault="00554B32" w:rsidP="00EF3FAD">
            <w:pPr>
              <w:pStyle w:val="ROWTABELLA"/>
              <w:rPr>
                <w:color w:val="002060"/>
              </w:rPr>
            </w:pPr>
            <w:r w:rsidRPr="00FA64E8">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66C28" w14:textId="77777777" w:rsidR="00554B32" w:rsidRPr="00FA64E8" w:rsidRDefault="00554B32" w:rsidP="00EF3FAD">
            <w:pPr>
              <w:pStyle w:val="ROWTABELLA"/>
              <w:rPr>
                <w:color w:val="002060"/>
              </w:rPr>
            </w:pPr>
            <w:r w:rsidRPr="00FA64E8">
              <w:rPr>
                <w:color w:val="002060"/>
              </w:rPr>
              <w:t>VIA DELLO SPORT</w:t>
            </w:r>
          </w:p>
        </w:tc>
      </w:tr>
    </w:tbl>
    <w:p w14:paraId="699D9379" w14:textId="77777777" w:rsidR="00554B32" w:rsidRPr="00FA64E8" w:rsidRDefault="00554B32" w:rsidP="00554B32">
      <w:pPr>
        <w:pStyle w:val="breakline"/>
        <w:divId w:val="527259509"/>
        <w:rPr>
          <w:color w:val="002060"/>
        </w:rPr>
      </w:pPr>
    </w:p>
    <w:p w14:paraId="5D2F8B8F"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REGIONALE CALCIO A 5 FEMMINILE</w:t>
      </w:r>
    </w:p>
    <w:p w14:paraId="0409C5D1" w14:textId="77777777" w:rsidR="00554B32" w:rsidRPr="00FA64E8" w:rsidRDefault="00554B32" w:rsidP="00554B32">
      <w:pPr>
        <w:pStyle w:val="breakline"/>
        <w:divId w:val="527259509"/>
        <w:rPr>
          <w:color w:val="002060"/>
        </w:rPr>
      </w:pPr>
    </w:p>
    <w:p w14:paraId="05F6A6BD" w14:textId="77777777" w:rsidR="00554B32" w:rsidRPr="00FA64E8" w:rsidRDefault="00554B32" w:rsidP="00554B32">
      <w:pPr>
        <w:pStyle w:val="breakline"/>
        <w:divId w:val="527259509"/>
        <w:rPr>
          <w:color w:val="002060"/>
        </w:rPr>
      </w:pPr>
    </w:p>
    <w:p w14:paraId="626762E5"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5"/>
        <w:gridCol w:w="1545"/>
        <w:gridCol w:w="1570"/>
      </w:tblGrid>
      <w:tr w:rsidR="00554B32" w:rsidRPr="00FA64E8" w14:paraId="727EDC4C"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9DAE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FEFD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FF03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FCFF8"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A09FB"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6DA518"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331EB"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6978DA6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D6428E" w14:textId="77777777" w:rsidR="00554B32" w:rsidRPr="00FA64E8" w:rsidRDefault="00554B32" w:rsidP="00EF3FAD">
            <w:pPr>
              <w:pStyle w:val="ROWTABELLA"/>
              <w:rPr>
                <w:color w:val="002060"/>
              </w:rPr>
            </w:pPr>
            <w:r w:rsidRPr="00FA64E8">
              <w:rPr>
                <w:color w:val="002060"/>
              </w:rPr>
              <w:t>SAN MICHELE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C3E746" w14:textId="77777777" w:rsidR="00554B32" w:rsidRPr="00FA64E8" w:rsidRDefault="00554B32" w:rsidP="00EF3FAD">
            <w:pPr>
              <w:pStyle w:val="ROWTABELLA"/>
              <w:rPr>
                <w:color w:val="002060"/>
              </w:rPr>
            </w:pPr>
            <w:r w:rsidRPr="00FA64E8">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C5049"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0AA8F" w14:textId="77777777" w:rsidR="00554B32" w:rsidRPr="00FA64E8" w:rsidRDefault="00554B32" w:rsidP="00EF3FAD">
            <w:pPr>
              <w:pStyle w:val="ROWTABELLA"/>
              <w:rPr>
                <w:color w:val="002060"/>
              </w:rPr>
            </w:pPr>
            <w:r w:rsidRPr="00FA64E8">
              <w:rPr>
                <w:color w:val="002060"/>
              </w:rPr>
              <w:t>13/03/2020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CBDF9B" w14:textId="77777777" w:rsidR="00554B32" w:rsidRPr="00FA64E8" w:rsidRDefault="00554B32" w:rsidP="00EF3FAD">
            <w:pPr>
              <w:pStyle w:val="ROWTABELLA"/>
              <w:rPr>
                <w:color w:val="002060"/>
              </w:rPr>
            </w:pPr>
            <w:r w:rsidRPr="00FA64E8">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4E04DE" w14:textId="77777777" w:rsidR="00554B32" w:rsidRPr="00FA64E8" w:rsidRDefault="00554B32" w:rsidP="00EF3FAD">
            <w:pPr>
              <w:pStyle w:val="ROWTABELLA"/>
              <w:rPr>
                <w:color w:val="002060"/>
              </w:rPr>
            </w:pPr>
            <w:r w:rsidRPr="00FA64E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1D7E08" w14:textId="77777777" w:rsidR="00554B32" w:rsidRPr="00FA64E8" w:rsidRDefault="00554B32" w:rsidP="00EF3FAD">
            <w:pPr>
              <w:pStyle w:val="ROWTABELLA"/>
              <w:rPr>
                <w:color w:val="002060"/>
              </w:rPr>
            </w:pPr>
            <w:r w:rsidRPr="00FA64E8">
              <w:rPr>
                <w:color w:val="002060"/>
              </w:rPr>
              <w:t>VIA LORETO</w:t>
            </w:r>
          </w:p>
        </w:tc>
      </w:tr>
      <w:tr w:rsidR="00554B32" w:rsidRPr="00FA64E8" w14:paraId="4F4305E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5EEDDE" w14:textId="77777777" w:rsidR="00554B32" w:rsidRPr="00FA64E8" w:rsidRDefault="00554B32" w:rsidP="00EF3FAD">
            <w:pPr>
              <w:pStyle w:val="ROWTABELLA"/>
              <w:rPr>
                <w:color w:val="002060"/>
              </w:rPr>
            </w:pPr>
            <w:r w:rsidRPr="00FA64E8">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D838B0"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03860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390545" w14:textId="77777777" w:rsidR="00554B32" w:rsidRPr="00FA64E8" w:rsidRDefault="00554B32" w:rsidP="00EF3FAD">
            <w:pPr>
              <w:pStyle w:val="ROWTABELLA"/>
              <w:rPr>
                <w:color w:val="002060"/>
              </w:rPr>
            </w:pPr>
            <w:r w:rsidRPr="00FA64E8">
              <w:rPr>
                <w:color w:val="002060"/>
              </w:rPr>
              <w:t>15/03/2020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8BFC49" w14:textId="77777777" w:rsidR="00554B32" w:rsidRPr="00FA64E8" w:rsidRDefault="00554B32" w:rsidP="00EF3FAD">
            <w:pPr>
              <w:pStyle w:val="ROWTABELLA"/>
              <w:rPr>
                <w:color w:val="002060"/>
              </w:rPr>
            </w:pPr>
            <w:r w:rsidRPr="00FA64E8">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5A5CA7" w14:textId="77777777" w:rsidR="00554B32" w:rsidRPr="00FA64E8" w:rsidRDefault="00554B32" w:rsidP="00EF3FAD">
            <w:pPr>
              <w:pStyle w:val="ROWTABELLA"/>
              <w:rPr>
                <w:color w:val="002060"/>
              </w:rPr>
            </w:pPr>
            <w:r w:rsidRPr="00FA64E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A14E3B" w14:textId="77777777" w:rsidR="00554B32" w:rsidRPr="00FA64E8" w:rsidRDefault="00554B32" w:rsidP="00EF3FAD">
            <w:pPr>
              <w:pStyle w:val="ROWTABELLA"/>
              <w:rPr>
                <w:color w:val="002060"/>
              </w:rPr>
            </w:pPr>
            <w:r w:rsidRPr="00FA64E8">
              <w:rPr>
                <w:color w:val="002060"/>
              </w:rPr>
              <w:t>VIA BORGO DI SOTTO</w:t>
            </w:r>
          </w:p>
        </w:tc>
      </w:tr>
      <w:tr w:rsidR="00554B32" w:rsidRPr="00FA64E8" w14:paraId="20233F1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471C6E" w14:textId="77777777" w:rsidR="00554B32" w:rsidRPr="00FA64E8" w:rsidRDefault="00554B32" w:rsidP="00EF3FAD">
            <w:pPr>
              <w:pStyle w:val="ROWTABELLA"/>
              <w:rPr>
                <w:color w:val="002060"/>
              </w:rPr>
            </w:pPr>
            <w:r w:rsidRPr="00FA64E8">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1A7ECE" w14:textId="77777777" w:rsidR="00554B32" w:rsidRPr="00FA64E8" w:rsidRDefault="00554B32" w:rsidP="00EF3FAD">
            <w:pPr>
              <w:pStyle w:val="ROWTABELLA"/>
              <w:rPr>
                <w:color w:val="002060"/>
              </w:rPr>
            </w:pPr>
            <w:r w:rsidRPr="00FA64E8">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7F6C5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6B4434"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24647F" w14:textId="77777777" w:rsidR="00554B32" w:rsidRPr="00FA64E8" w:rsidRDefault="00554B32" w:rsidP="00EF3FAD">
            <w:pPr>
              <w:pStyle w:val="ROWTABELLA"/>
              <w:rPr>
                <w:color w:val="002060"/>
              </w:rPr>
            </w:pPr>
            <w:r w:rsidRPr="00FA64E8">
              <w:rPr>
                <w:color w:val="002060"/>
              </w:rPr>
              <w:t>5277 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301B4D" w14:textId="77777777" w:rsidR="00554B32" w:rsidRPr="00FA64E8" w:rsidRDefault="00554B32" w:rsidP="00EF3FAD">
            <w:pPr>
              <w:pStyle w:val="ROWTABELLA"/>
              <w:rPr>
                <w:color w:val="002060"/>
              </w:rPr>
            </w:pPr>
            <w:r w:rsidRPr="00FA64E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943789" w14:textId="77777777" w:rsidR="00554B32" w:rsidRPr="00FA64E8" w:rsidRDefault="00554B32" w:rsidP="00EF3FAD">
            <w:pPr>
              <w:pStyle w:val="ROWTABELLA"/>
              <w:rPr>
                <w:color w:val="002060"/>
              </w:rPr>
            </w:pPr>
            <w:r w:rsidRPr="00FA64E8">
              <w:rPr>
                <w:color w:val="002060"/>
              </w:rPr>
              <w:t>CONTRADA CIGLIANO 14</w:t>
            </w:r>
          </w:p>
        </w:tc>
      </w:tr>
      <w:tr w:rsidR="00554B32" w:rsidRPr="00FA64E8" w14:paraId="04903C7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38114D" w14:textId="77777777" w:rsidR="00554B32" w:rsidRPr="00FA64E8" w:rsidRDefault="00554B32" w:rsidP="00EF3FAD">
            <w:pPr>
              <w:pStyle w:val="ROWTABELLA"/>
              <w:rPr>
                <w:color w:val="002060"/>
              </w:rPr>
            </w:pPr>
            <w:r w:rsidRPr="00FA64E8">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FC7671" w14:textId="77777777" w:rsidR="00554B32" w:rsidRPr="00FA64E8" w:rsidRDefault="00554B32" w:rsidP="00EF3FAD">
            <w:pPr>
              <w:pStyle w:val="ROWTABELLA"/>
              <w:rPr>
                <w:color w:val="002060"/>
              </w:rPr>
            </w:pPr>
            <w:r w:rsidRPr="00FA64E8">
              <w:rPr>
                <w:color w:val="002060"/>
              </w:rPr>
              <w:t>LF JESINA FEMMINILE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87AC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A4DAD"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32C096" w14:textId="77777777" w:rsidR="00554B32" w:rsidRPr="00FA64E8" w:rsidRDefault="00554B32" w:rsidP="00EF3FAD">
            <w:pPr>
              <w:pStyle w:val="ROWTABELLA"/>
              <w:rPr>
                <w:color w:val="002060"/>
              </w:rPr>
            </w:pPr>
            <w:r w:rsidRPr="00FA64E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13130F"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CEF4C0" w14:textId="77777777" w:rsidR="00554B32" w:rsidRPr="00FA64E8" w:rsidRDefault="00554B32" w:rsidP="00EF3FAD">
            <w:pPr>
              <w:pStyle w:val="ROWTABELLA"/>
              <w:rPr>
                <w:color w:val="002060"/>
              </w:rPr>
            </w:pPr>
            <w:r w:rsidRPr="00FA64E8">
              <w:rPr>
                <w:color w:val="002060"/>
              </w:rPr>
              <w:t>LOC.MONTEROCCO VIA A.MANCINI</w:t>
            </w:r>
          </w:p>
        </w:tc>
      </w:tr>
    </w:tbl>
    <w:p w14:paraId="2C6CB5D1" w14:textId="77777777" w:rsidR="00554B32" w:rsidRPr="00FA64E8" w:rsidRDefault="00554B32" w:rsidP="00554B32">
      <w:pPr>
        <w:pStyle w:val="breakline"/>
        <w:divId w:val="527259509"/>
        <w:rPr>
          <w:color w:val="002060"/>
        </w:rPr>
      </w:pPr>
    </w:p>
    <w:p w14:paraId="6187CDD1" w14:textId="77777777" w:rsidR="00554B32" w:rsidRPr="00FA64E8" w:rsidRDefault="00554B32" w:rsidP="00554B32">
      <w:pPr>
        <w:pStyle w:val="breakline"/>
        <w:divId w:val="527259509"/>
        <w:rPr>
          <w:color w:val="002060"/>
        </w:rPr>
      </w:pPr>
    </w:p>
    <w:p w14:paraId="31EFC24A" w14:textId="77777777" w:rsidR="00554B32" w:rsidRPr="00FA64E8" w:rsidRDefault="00554B32" w:rsidP="00554B32">
      <w:pPr>
        <w:pStyle w:val="breakline"/>
        <w:divId w:val="527259509"/>
        <w:rPr>
          <w:color w:val="002060"/>
        </w:rPr>
      </w:pPr>
    </w:p>
    <w:p w14:paraId="55FD51EB" w14:textId="77777777" w:rsidR="00554B32" w:rsidRPr="00FA64E8" w:rsidRDefault="00554B32" w:rsidP="00554B32">
      <w:pPr>
        <w:pStyle w:val="SOTTOTITOLOCAMPIONATO1"/>
        <w:divId w:val="527259509"/>
        <w:rPr>
          <w:color w:val="002060"/>
        </w:rPr>
      </w:pPr>
      <w:r w:rsidRPr="00FA64E8">
        <w:rPr>
          <w:color w:val="002060"/>
        </w:rPr>
        <w:t>GIRONE S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554B32" w:rsidRPr="00FA64E8" w14:paraId="6677618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C97AF"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40352"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50263F"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82756"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9F006"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9F198"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61EC6"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71782929"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E467F6" w14:textId="77777777" w:rsidR="00554B32" w:rsidRPr="00FA64E8" w:rsidRDefault="00554B32" w:rsidP="00EF3FAD">
            <w:pPr>
              <w:pStyle w:val="ROWTABELLA"/>
              <w:rPr>
                <w:color w:val="002060"/>
              </w:rPr>
            </w:pPr>
            <w:r w:rsidRPr="00FA64E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4F088" w14:textId="77777777" w:rsidR="00554B32" w:rsidRPr="00FA64E8" w:rsidRDefault="00554B32" w:rsidP="00EF3FAD">
            <w:pPr>
              <w:pStyle w:val="ROWTABELLA"/>
              <w:rPr>
                <w:color w:val="002060"/>
              </w:rPr>
            </w:pPr>
            <w:r w:rsidRPr="00FA64E8">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3C52AB"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3C4BFB" w14:textId="77777777" w:rsidR="00554B32" w:rsidRPr="00FA64E8" w:rsidRDefault="00554B32" w:rsidP="00EF3FAD">
            <w:pPr>
              <w:pStyle w:val="ROWTABELLA"/>
              <w:rPr>
                <w:color w:val="002060"/>
              </w:rPr>
            </w:pPr>
            <w:r w:rsidRPr="00FA64E8">
              <w:rPr>
                <w:color w:val="002060"/>
              </w:rPr>
              <w:t>13/03/2020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3B9859" w14:textId="77777777" w:rsidR="00554B32" w:rsidRPr="00FA64E8" w:rsidRDefault="00554B32" w:rsidP="00EF3FAD">
            <w:pPr>
              <w:pStyle w:val="ROWTABELLA"/>
              <w:rPr>
                <w:color w:val="002060"/>
              </w:rPr>
            </w:pPr>
            <w:r w:rsidRPr="00FA64E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508910" w14:textId="77777777" w:rsidR="00554B32" w:rsidRPr="00FA64E8" w:rsidRDefault="00554B32" w:rsidP="00EF3FAD">
            <w:pPr>
              <w:pStyle w:val="ROWTABELLA"/>
              <w:rPr>
                <w:color w:val="002060"/>
              </w:rPr>
            </w:pPr>
            <w:r w:rsidRPr="00FA64E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A71908" w14:textId="77777777" w:rsidR="00554B32" w:rsidRPr="00FA64E8" w:rsidRDefault="00554B32" w:rsidP="00EF3FAD">
            <w:pPr>
              <w:pStyle w:val="ROWTABELLA"/>
              <w:rPr>
                <w:color w:val="002060"/>
              </w:rPr>
            </w:pPr>
            <w:r w:rsidRPr="00FA64E8">
              <w:rPr>
                <w:color w:val="002060"/>
              </w:rPr>
              <w:t>VIA MADRE TERESA DI CALCUTTA</w:t>
            </w:r>
          </w:p>
        </w:tc>
      </w:tr>
      <w:tr w:rsidR="00554B32" w:rsidRPr="00FA64E8" w14:paraId="6DC613E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D00142" w14:textId="77777777" w:rsidR="00554B32" w:rsidRPr="00FA64E8" w:rsidRDefault="00554B32" w:rsidP="00EF3FAD">
            <w:pPr>
              <w:pStyle w:val="ROWTABELLA"/>
              <w:rPr>
                <w:color w:val="002060"/>
              </w:rPr>
            </w:pPr>
            <w:r w:rsidRPr="00FA64E8">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CD0217"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D60046"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D5680E" w14:textId="77777777" w:rsidR="00554B32" w:rsidRPr="00FA64E8" w:rsidRDefault="00554B32" w:rsidP="00EF3FAD">
            <w:pPr>
              <w:pStyle w:val="ROWTABELLA"/>
              <w:rPr>
                <w:color w:val="002060"/>
              </w:rPr>
            </w:pPr>
            <w:r w:rsidRPr="00FA64E8">
              <w:rPr>
                <w:color w:val="002060"/>
              </w:rPr>
              <w:t>14/03/2020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05A6D9" w14:textId="77777777" w:rsidR="00554B32" w:rsidRPr="00FA64E8" w:rsidRDefault="00554B32" w:rsidP="00EF3FAD">
            <w:pPr>
              <w:pStyle w:val="ROWTABELLA"/>
              <w:rPr>
                <w:color w:val="002060"/>
              </w:rPr>
            </w:pPr>
            <w:r w:rsidRPr="00FA64E8">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DE8A6E"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716F41" w14:textId="77777777" w:rsidR="00554B32" w:rsidRPr="00FA64E8" w:rsidRDefault="00554B32" w:rsidP="00EF3FAD">
            <w:pPr>
              <w:pStyle w:val="ROWTABELLA"/>
              <w:rPr>
                <w:color w:val="002060"/>
              </w:rPr>
            </w:pPr>
            <w:r w:rsidRPr="00FA64E8">
              <w:rPr>
                <w:color w:val="002060"/>
              </w:rPr>
              <w:t>VIA ALFIERI SNC</w:t>
            </w:r>
          </w:p>
        </w:tc>
      </w:tr>
      <w:tr w:rsidR="00554B32" w:rsidRPr="00FA64E8" w14:paraId="1F6A3DB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F5CE4B" w14:textId="77777777" w:rsidR="00554B32" w:rsidRPr="00FA64E8" w:rsidRDefault="00554B32" w:rsidP="00EF3FAD">
            <w:pPr>
              <w:pStyle w:val="ROWTABELLA"/>
              <w:rPr>
                <w:color w:val="002060"/>
              </w:rPr>
            </w:pPr>
            <w:r w:rsidRPr="00FA64E8">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F80391" w14:textId="77777777" w:rsidR="00554B32" w:rsidRPr="00FA64E8" w:rsidRDefault="00554B32" w:rsidP="00EF3FAD">
            <w:pPr>
              <w:pStyle w:val="ROWTABELLA"/>
              <w:rPr>
                <w:color w:val="002060"/>
              </w:rPr>
            </w:pPr>
            <w:r w:rsidRPr="00FA64E8">
              <w:rPr>
                <w:color w:val="002060"/>
              </w:rPr>
              <w:t>S.ORSO 1980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AD8FD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75085A" w14:textId="77777777" w:rsidR="00554B32" w:rsidRPr="00FA64E8" w:rsidRDefault="00554B32" w:rsidP="00EF3FAD">
            <w:pPr>
              <w:pStyle w:val="ROWTABELLA"/>
              <w:rPr>
                <w:color w:val="002060"/>
              </w:rPr>
            </w:pPr>
            <w:r w:rsidRPr="00FA64E8">
              <w:rPr>
                <w:color w:val="002060"/>
              </w:rPr>
              <w:t>15/03/2020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CE09DD" w14:textId="77777777" w:rsidR="00554B32" w:rsidRPr="00FA64E8" w:rsidRDefault="00554B32" w:rsidP="00EF3FAD">
            <w:pPr>
              <w:pStyle w:val="ROWTABELLA"/>
              <w:rPr>
                <w:color w:val="002060"/>
              </w:rPr>
            </w:pPr>
            <w:r w:rsidRPr="00FA64E8">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5D1A5B"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C9024E" w14:textId="77777777" w:rsidR="00554B32" w:rsidRPr="00FA64E8" w:rsidRDefault="00554B32" w:rsidP="00EF3FAD">
            <w:pPr>
              <w:pStyle w:val="ROWTABELLA"/>
              <w:rPr>
                <w:color w:val="002060"/>
              </w:rPr>
            </w:pPr>
            <w:r w:rsidRPr="00FA64E8">
              <w:rPr>
                <w:color w:val="002060"/>
              </w:rPr>
              <w:t>VIA DELLO SPORT</w:t>
            </w:r>
          </w:p>
        </w:tc>
      </w:tr>
    </w:tbl>
    <w:p w14:paraId="49CF0F24" w14:textId="77777777" w:rsidR="00554B32" w:rsidRPr="00FA64E8" w:rsidRDefault="00554B32" w:rsidP="00554B32">
      <w:pPr>
        <w:pStyle w:val="breakline"/>
        <w:divId w:val="527259509"/>
        <w:rPr>
          <w:color w:val="002060"/>
        </w:rPr>
      </w:pPr>
    </w:p>
    <w:p w14:paraId="2784BA9C"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21 CALCIO A 5 REGIONALE</w:t>
      </w:r>
    </w:p>
    <w:p w14:paraId="29F7C70B" w14:textId="77777777" w:rsidR="00554B32" w:rsidRPr="00FA64E8" w:rsidRDefault="00554B32" w:rsidP="00554B32">
      <w:pPr>
        <w:pStyle w:val="breakline"/>
        <w:divId w:val="527259509"/>
        <w:rPr>
          <w:color w:val="002060"/>
        </w:rPr>
      </w:pPr>
    </w:p>
    <w:p w14:paraId="219BB8B4" w14:textId="77777777" w:rsidR="00554B32" w:rsidRPr="00FA64E8" w:rsidRDefault="00554B32" w:rsidP="00554B32">
      <w:pPr>
        <w:pStyle w:val="breakline"/>
        <w:divId w:val="527259509"/>
        <w:rPr>
          <w:color w:val="002060"/>
        </w:rPr>
      </w:pPr>
    </w:p>
    <w:p w14:paraId="6E09A4B5"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554B32" w:rsidRPr="00FA64E8" w14:paraId="1D812A8F"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0B35C"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ED90C9"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849F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B26A9"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26DA4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0376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A91B18"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0C1B03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4A6452" w14:textId="77777777" w:rsidR="00554B32" w:rsidRPr="00FA64E8" w:rsidRDefault="00554B32" w:rsidP="00EF3FAD">
            <w:pPr>
              <w:pStyle w:val="ROWTABELLA"/>
              <w:rPr>
                <w:color w:val="002060"/>
              </w:rPr>
            </w:pPr>
            <w:r w:rsidRPr="00FA64E8">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F79CB7"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440D4C"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BED6E8"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741E6" w14:textId="77777777" w:rsidR="00554B32" w:rsidRPr="00FA64E8" w:rsidRDefault="00554B32" w:rsidP="00EF3FAD">
            <w:pPr>
              <w:pStyle w:val="ROWTABELLA"/>
              <w:rPr>
                <w:color w:val="002060"/>
              </w:rPr>
            </w:pPr>
            <w:r w:rsidRPr="00FA64E8">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7D034" w14:textId="77777777" w:rsidR="00554B32" w:rsidRPr="00FA64E8" w:rsidRDefault="00554B32" w:rsidP="00EF3FAD">
            <w:pPr>
              <w:pStyle w:val="ROWTABELLA"/>
              <w:rPr>
                <w:color w:val="002060"/>
              </w:rPr>
            </w:pPr>
            <w:r w:rsidRPr="00FA64E8">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BAFE7B" w14:textId="77777777" w:rsidR="00554B32" w:rsidRPr="00FA64E8" w:rsidRDefault="00554B32" w:rsidP="00EF3FAD">
            <w:pPr>
              <w:pStyle w:val="ROWTABELLA"/>
              <w:rPr>
                <w:color w:val="002060"/>
              </w:rPr>
            </w:pPr>
            <w:r w:rsidRPr="00FA64E8">
              <w:rPr>
                <w:color w:val="002060"/>
              </w:rPr>
              <w:t>VIA OLIMPIADI</w:t>
            </w:r>
          </w:p>
        </w:tc>
      </w:tr>
      <w:tr w:rsidR="00554B32" w:rsidRPr="00FA64E8" w14:paraId="37133F6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92D427" w14:textId="77777777" w:rsidR="00554B32" w:rsidRPr="00FA64E8" w:rsidRDefault="00554B32" w:rsidP="00EF3FAD">
            <w:pPr>
              <w:pStyle w:val="ROWTABELLA"/>
              <w:rPr>
                <w:color w:val="002060"/>
              </w:rPr>
            </w:pPr>
            <w:r w:rsidRPr="00FA64E8">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E1944B" w14:textId="77777777" w:rsidR="00554B32" w:rsidRPr="00FA64E8" w:rsidRDefault="00554B32" w:rsidP="00EF3FAD">
            <w:pPr>
              <w:pStyle w:val="ROWTABELLA"/>
              <w:rPr>
                <w:color w:val="002060"/>
              </w:rPr>
            </w:pPr>
            <w:r w:rsidRPr="00FA64E8">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02C21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DD07CC"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80DC9D" w14:textId="77777777" w:rsidR="00554B32" w:rsidRPr="00FA64E8" w:rsidRDefault="00554B32" w:rsidP="00EF3FAD">
            <w:pPr>
              <w:pStyle w:val="ROWTABELLA"/>
              <w:rPr>
                <w:color w:val="002060"/>
              </w:rPr>
            </w:pPr>
            <w:r w:rsidRPr="00FA64E8">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9C3769"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068B1B" w14:textId="77777777" w:rsidR="00554B32" w:rsidRPr="00FA64E8" w:rsidRDefault="00554B32" w:rsidP="00EF3FAD">
            <w:pPr>
              <w:pStyle w:val="ROWTABELLA"/>
              <w:rPr>
                <w:color w:val="002060"/>
              </w:rPr>
            </w:pPr>
            <w:r w:rsidRPr="00FA64E8">
              <w:rPr>
                <w:color w:val="002060"/>
              </w:rPr>
              <w:t>VIA PETRARCA</w:t>
            </w:r>
          </w:p>
        </w:tc>
      </w:tr>
      <w:tr w:rsidR="00554B32" w:rsidRPr="00FA64E8" w14:paraId="27CB693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746640" w14:textId="77777777" w:rsidR="00554B32" w:rsidRPr="00FA64E8" w:rsidRDefault="00554B32" w:rsidP="00EF3FAD">
            <w:pPr>
              <w:pStyle w:val="ROWTABELLA"/>
              <w:rPr>
                <w:color w:val="002060"/>
              </w:rPr>
            </w:pPr>
            <w:r w:rsidRPr="00FA64E8">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838D8D" w14:textId="77777777" w:rsidR="00554B32" w:rsidRPr="00FA64E8" w:rsidRDefault="00554B32" w:rsidP="00EF3FAD">
            <w:pPr>
              <w:pStyle w:val="ROWTABELLA"/>
              <w:rPr>
                <w:color w:val="002060"/>
              </w:rPr>
            </w:pPr>
            <w:r w:rsidRPr="00FA64E8">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DA2E1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2625D4"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62630" w14:textId="77777777" w:rsidR="00554B32" w:rsidRPr="00FA64E8" w:rsidRDefault="00554B32" w:rsidP="00EF3FAD">
            <w:pPr>
              <w:pStyle w:val="ROWTABELLA"/>
              <w:rPr>
                <w:color w:val="002060"/>
              </w:rPr>
            </w:pPr>
            <w:r w:rsidRPr="00FA64E8">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73AFC4" w14:textId="77777777" w:rsidR="00554B32" w:rsidRPr="00FA64E8" w:rsidRDefault="00554B32" w:rsidP="00EF3FAD">
            <w:pPr>
              <w:pStyle w:val="ROWTABELLA"/>
              <w:rPr>
                <w:color w:val="002060"/>
              </w:rPr>
            </w:pPr>
            <w:r w:rsidRPr="00FA64E8">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2AD21D" w14:textId="77777777" w:rsidR="00554B32" w:rsidRPr="00FA64E8" w:rsidRDefault="00554B32" w:rsidP="00EF3FAD">
            <w:pPr>
              <w:pStyle w:val="ROWTABELLA"/>
              <w:rPr>
                <w:color w:val="002060"/>
              </w:rPr>
            </w:pPr>
            <w:r w:rsidRPr="00FA64E8">
              <w:rPr>
                <w:color w:val="002060"/>
              </w:rPr>
              <w:t>VIA DELL'ANNUNZIATA</w:t>
            </w:r>
          </w:p>
        </w:tc>
      </w:tr>
    </w:tbl>
    <w:p w14:paraId="418F61A8" w14:textId="77777777" w:rsidR="00554B32" w:rsidRPr="00FA64E8" w:rsidRDefault="00554B32" w:rsidP="00554B32">
      <w:pPr>
        <w:pStyle w:val="breakline"/>
        <w:divId w:val="527259509"/>
        <w:rPr>
          <w:color w:val="002060"/>
        </w:rPr>
      </w:pPr>
    </w:p>
    <w:p w14:paraId="34A2303D" w14:textId="77777777" w:rsidR="00554B32" w:rsidRPr="00FA64E8" w:rsidRDefault="00554B32" w:rsidP="00554B32">
      <w:pPr>
        <w:pStyle w:val="breakline"/>
        <w:divId w:val="527259509"/>
        <w:rPr>
          <w:color w:val="002060"/>
        </w:rPr>
      </w:pPr>
    </w:p>
    <w:p w14:paraId="4D217591" w14:textId="77777777" w:rsidR="00554B32" w:rsidRPr="00FA64E8" w:rsidRDefault="00554B32" w:rsidP="00554B32">
      <w:pPr>
        <w:pStyle w:val="breakline"/>
        <w:divId w:val="527259509"/>
        <w:rPr>
          <w:color w:val="002060"/>
        </w:rPr>
      </w:pPr>
    </w:p>
    <w:p w14:paraId="17A81A9D" w14:textId="77777777" w:rsidR="00554B32" w:rsidRPr="00FA64E8" w:rsidRDefault="00554B32" w:rsidP="00554B32">
      <w:pPr>
        <w:pStyle w:val="SOTTOTITOLOCAMPIONATO1"/>
        <w:divId w:val="527259509"/>
        <w:rPr>
          <w:color w:val="002060"/>
        </w:rPr>
      </w:pPr>
      <w:r w:rsidRPr="00FA64E8">
        <w:rPr>
          <w:color w:val="002060"/>
        </w:rPr>
        <w:t>GIRONE SA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554B32" w:rsidRPr="00FA64E8" w14:paraId="1078B6B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11B1D5"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00614"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5614F7"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F308F"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695D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CF6CA4"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79C0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560E900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058689" w14:textId="77777777" w:rsidR="00554B32" w:rsidRPr="00FA64E8" w:rsidRDefault="00554B32" w:rsidP="00EF3FAD">
            <w:pPr>
              <w:pStyle w:val="ROWTABELLA"/>
              <w:rPr>
                <w:color w:val="002060"/>
              </w:rPr>
            </w:pPr>
            <w:r w:rsidRPr="00FA64E8">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6EE44" w14:textId="77777777" w:rsidR="00554B32" w:rsidRPr="00FA64E8" w:rsidRDefault="00554B32" w:rsidP="00EF3FAD">
            <w:pPr>
              <w:pStyle w:val="ROWTABELLA"/>
              <w:rPr>
                <w:color w:val="002060"/>
              </w:rPr>
            </w:pPr>
            <w:r w:rsidRPr="00FA64E8">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9EF7EE6"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40004"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E177B7" w14:textId="77777777" w:rsidR="00554B32" w:rsidRPr="00FA64E8" w:rsidRDefault="00554B32" w:rsidP="00EF3FAD">
            <w:pPr>
              <w:pStyle w:val="ROWTABELLA"/>
              <w:rPr>
                <w:color w:val="002060"/>
              </w:rPr>
            </w:pPr>
            <w:r w:rsidRPr="00FA64E8">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BA6E4A" w14:textId="77777777" w:rsidR="00554B32" w:rsidRPr="00FA64E8" w:rsidRDefault="00554B32" w:rsidP="00EF3FAD">
            <w:pPr>
              <w:pStyle w:val="ROWTABELLA"/>
              <w:rPr>
                <w:color w:val="002060"/>
              </w:rPr>
            </w:pPr>
            <w:r w:rsidRPr="00FA64E8">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25D94F" w14:textId="77777777" w:rsidR="00554B32" w:rsidRPr="00FA64E8" w:rsidRDefault="00554B32" w:rsidP="00EF3FAD">
            <w:pPr>
              <w:pStyle w:val="ROWTABELLA"/>
              <w:rPr>
                <w:color w:val="002060"/>
              </w:rPr>
            </w:pPr>
            <w:r w:rsidRPr="00FA64E8">
              <w:rPr>
                <w:color w:val="002060"/>
              </w:rPr>
              <w:t>VIA TOBAGI STAZ. CASTELBELLINO</w:t>
            </w:r>
          </w:p>
        </w:tc>
      </w:tr>
      <w:tr w:rsidR="00554B32" w:rsidRPr="00FA64E8" w14:paraId="43A0DBE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B83EB4" w14:textId="77777777" w:rsidR="00554B32" w:rsidRPr="00FA64E8" w:rsidRDefault="00554B32" w:rsidP="00EF3FAD">
            <w:pPr>
              <w:pStyle w:val="ROWTABELLA"/>
              <w:rPr>
                <w:color w:val="002060"/>
              </w:rPr>
            </w:pPr>
            <w:r w:rsidRPr="00FA64E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4A30EB" w14:textId="77777777" w:rsidR="00554B32" w:rsidRPr="00FA64E8" w:rsidRDefault="00554B32" w:rsidP="00EF3FAD">
            <w:pPr>
              <w:pStyle w:val="ROWTABELLA"/>
              <w:rPr>
                <w:color w:val="002060"/>
              </w:rPr>
            </w:pPr>
            <w:r w:rsidRPr="00FA64E8">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4383AF"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1FA206"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9784AB" w14:textId="77777777" w:rsidR="00554B32" w:rsidRPr="00FA64E8" w:rsidRDefault="00554B32" w:rsidP="00EF3FAD">
            <w:pPr>
              <w:pStyle w:val="ROWTABELLA"/>
              <w:rPr>
                <w:color w:val="002060"/>
              </w:rPr>
            </w:pPr>
            <w:r w:rsidRPr="00FA64E8">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7C9485A"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E948F6" w14:textId="77777777" w:rsidR="00554B32" w:rsidRPr="00FA64E8" w:rsidRDefault="00554B32" w:rsidP="00EF3FAD">
            <w:pPr>
              <w:pStyle w:val="ROWTABELLA"/>
              <w:rPr>
                <w:color w:val="002060"/>
              </w:rPr>
            </w:pPr>
            <w:r w:rsidRPr="00FA64E8">
              <w:rPr>
                <w:color w:val="002060"/>
              </w:rPr>
              <w:t>LOCALITA' CANDIA</w:t>
            </w:r>
          </w:p>
        </w:tc>
      </w:tr>
      <w:tr w:rsidR="00554B32" w:rsidRPr="00FA64E8" w14:paraId="07015DA8"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214B9F" w14:textId="77777777" w:rsidR="00554B32" w:rsidRPr="00FA64E8" w:rsidRDefault="00554B32" w:rsidP="00EF3FAD">
            <w:pPr>
              <w:pStyle w:val="ROWTABELLA"/>
              <w:rPr>
                <w:color w:val="002060"/>
              </w:rPr>
            </w:pPr>
            <w:r w:rsidRPr="00FA64E8">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5EBB4C" w14:textId="77777777" w:rsidR="00554B32" w:rsidRPr="00FA64E8" w:rsidRDefault="00554B32" w:rsidP="00EF3FAD">
            <w:pPr>
              <w:pStyle w:val="ROWTABELLA"/>
              <w:rPr>
                <w:color w:val="002060"/>
              </w:rPr>
            </w:pPr>
            <w:r w:rsidRPr="00FA64E8">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4436B7"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F3D7BB" w14:textId="77777777" w:rsidR="00554B32" w:rsidRPr="00FA64E8" w:rsidRDefault="00554B32" w:rsidP="00EF3FAD">
            <w:pPr>
              <w:pStyle w:val="ROWTABELLA"/>
              <w:rPr>
                <w:color w:val="002060"/>
              </w:rPr>
            </w:pPr>
            <w:r w:rsidRPr="00FA64E8">
              <w:rPr>
                <w:color w:val="002060"/>
              </w:rPr>
              <w:t>15/03/2020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80530" w14:textId="77777777" w:rsidR="00554B32" w:rsidRPr="00FA64E8" w:rsidRDefault="00554B32" w:rsidP="00EF3FAD">
            <w:pPr>
              <w:pStyle w:val="ROWTABELLA"/>
              <w:rPr>
                <w:color w:val="002060"/>
              </w:rPr>
            </w:pPr>
            <w:r w:rsidRPr="00FA64E8">
              <w:rPr>
                <w:color w:val="002060"/>
              </w:rPr>
              <w:t>5411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BDDA1" w14:textId="77777777" w:rsidR="00554B32" w:rsidRPr="00FA64E8" w:rsidRDefault="00554B32" w:rsidP="00EF3FAD">
            <w:pPr>
              <w:pStyle w:val="ROWTABELLA"/>
              <w:rPr>
                <w:color w:val="002060"/>
              </w:rPr>
            </w:pPr>
            <w:r w:rsidRPr="00FA64E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D21F23" w14:textId="77777777" w:rsidR="00554B32" w:rsidRPr="00FA64E8" w:rsidRDefault="00554B32" w:rsidP="00EF3FAD">
            <w:pPr>
              <w:pStyle w:val="ROWTABELLA"/>
              <w:rPr>
                <w:color w:val="002060"/>
              </w:rPr>
            </w:pPr>
            <w:r w:rsidRPr="00FA64E8">
              <w:rPr>
                <w:color w:val="002060"/>
              </w:rPr>
              <w:t>VIA D.ALIGHIERI</w:t>
            </w:r>
          </w:p>
        </w:tc>
      </w:tr>
    </w:tbl>
    <w:p w14:paraId="5A72A4A3" w14:textId="77777777" w:rsidR="00554B32" w:rsidRPr="00FA64E8" w:rsidRDefault="00554B32" w:rsidP="00554B32">
      <w:pPr>
        <w:pStyle w:val="breakline"/>
        <w:divId w:val="527259509"/>
        <w:rPr>
          <w:color w:val="002060"/>
        </w:rPr>
      </w:pPr>
    </w:p>
    <w:p w14:paraId="7B22DA4D" w14:textId="77777777" w:rsidR="00554B32" w:rsidRPr="00FA64E8" w:rsidRDefault="00554B32" w:rsidP="00554B32">
      <w:pPr>
        <w:pStyle w:val="breakline"/>
        <w:divId w:val="527259509"/>
        <w:rPr>
          <w:color w:val="002060"/>
        </w:rPr>
      </w:pPr>
    </w:p>
    <w:p w14:paraId="031DBB0E" w14:textId="77777777" w:rsidR="00554B32" w:rsidRPr="00FA64E8" w:rsidRDefault="00554B32" w:rsidP="00554B32">
      <w:pPr>
        <w:pStyle w:val="breakline"/>
        <w:divId w:val="527259509"/>
        <w:rPr>
          <w:color w:val="002060"/>
        </w:rPr>
      </w:pPr>
    </w:p>
    <w:p w14:paraId="269DBDF6" w14:textId="77777777" w:rsidR="00554B32" w:rsidRPr="00FA64E8" w:rsidRDefault="00554B32" w:rsidP="00554B32">
      <w:pPr>
        <w:pStyle w:val="SOTTOTITOLOCAMPIONATO1"/>
        <w:divId w:val="527259509"/>
        <w:rPr>
          <w:color w:val="002060"/>
        </w:rPr>
      </w:pPr>
      <w:r w:rsidRPr="00FA64E8">
        <w:rPr>
          <w:color w:val="002060"/>
        </w:rPr>
        <w:t>GIRONE SB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4B32" w:rsidRPr="00FA64E8" w14:paraId="180E715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8D50DA"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3747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76E433"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D4780"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CE49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9A489"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9DA09"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24A4C28"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1E3FC3" w14:textId="77777777" w:rsidR="00554B32" w:rsidRPr="00FA64E8" w:rsidRDefault="00554B32" w:rsidP="00EF3FAD">
            <w:pPr>
              <w:pStyle w:val="ROWTABELLA"/>
              <w:rPr>
                <w:color w:val="002060"/>
              </w:rPr>
            </w:pPr>
            <w:r w:rsidRPr="00FA64E8">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81080A"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1E2633"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AC3FB5"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14B9AE" w14:textId="77777777" w:rsidR="00554B32" w:rsidRPr="00FA64E8" w:rsidRDefault="00554B32" w:rsidP="00EF3FAD">
            <w:pPr>
              <w:pStyle w:val="ROWTABELLA"/>
              <w:rPr>
                <w:color w:val="002060"/>
              </w:rPr>
            </w:pPr>
            <w:r w:rsidRPr="00FA64E8">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240127" w14:textId="77777777" w:rsidR="00554B32" w:rsidRPr="00FA64E8" w:rsidRDefault="00554B32" w:rsidP="00EF3FAD">
            <w:pPr>
              <w:pStyle w:val="ROWTABELLA"/>
              <w:rPr>
                <w:color w:val="002060"/>
              </w:rPr>
            </w:pPr>
            <w:r w:rsidRPr="00FA64E8">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4D372C" w14:textId="77777777" w:rsidR="00554B32" w:rsidRPr="00FA64E8" w:rsidRDefault="00554B32" w:rsidP="00EF3FAD">
            <w:pPr>
              <w:pStyle w:val="ROWTABELLA"/>
              <w:rPr>
                <w:color w:val="002060"/>
              </w:rPr>
            </w:pPr>
            <w:r w:rsidRPr="00FA64E8">
              <w:rPr>
                <w:color w:val="002060"/>
              </w:rPr>
              <w:t>FRAZIONE COPPO VIA FORMA</w:t>
            </w:r>
          </w:p>
        </w:tc>
      </w:tr>
      <w:tr w:rsidR="00554B32" w:rsidRPr="00FA64E8" w14:paraId="4ECEDD45"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5864B6"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1C6D36" w14:textId="77777777" w:rsidR="00554B32" w:rsidRPr="00FA64E8" w:rsidRDefault="00554B32" w:rsidP="00EF3FAD">
            <w:pPr>
              <w:pStyle w:val="ROWTABELLA"/>
              <w:rPr>
                <w:color w:val="002060"/>
              </w:rPr>
            </w:pPr>
            <w:r w:rsidRPr="00FA64E8">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969B5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D13F14"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6DB523" w14:textId="77777777" w:rsidR="00554B32" w:rsidRPr="00FA64E8" w:rsidRDefault="00554B32" w:rsidP="00EF3FAD">
            <w:pPr>
              <w:pStyle w:val="ROWTABELLA"/>
              <w:rPr>
                <w:color w:val="002060"/>
              </w:rPr>
            </w:pPr>
            <w:r w:rsidRPr="00FA64E8">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CAD582"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6DB53E" w14:textId="77777777" w:rsidR="00554B32" w:rsidRPr="00FA64E8" w:rsidRDefault="00554B32" w:rsidP="00EF3FAD">
            <w:pPr>
              <w:pStyle w:val="ROWTABELLA"/>
              <w:rPr>
                <w:color w:val="002060"/>
              </w:rPr>
            </w:pPr>
            <w:r w:rsidRPr="00FA64E8">
              <w:rPr>
                <w:color w:val="002060"/>
              </w:rPr>
              <w:t>VIA DELLO SPORT</w:t>
            </w:r>
          </w:p>
        </w:tc>
      </w:tr>
      <w:tr w:rsidR="00554B32" w:rsidRPr="00FA64E8" w14:paraId="7F80368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0B806C" w14:textId="77777777" w:rsidR="00554B32" w:rsidRPr="00FA64E8" w:rsidRDefault="00554B32" w:rsidP="00EF3FAD">
            <w:pPr>
              <w:pStyle w:val="ROWTABELLA"/>
              <w:rPr>
                <w:color w:val="002060"/>
              </w:rPr>
            </w:pPr>
            <w:r w:rsidRPr="00FA64E8">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A9FB3" w14:textId="77777777" w:rsidR="00554B32" w:rsidRPr="00FA64E8" w:rsidRDefault="00554B32" w:rsidP="00EF3FAD">
            <w:pPr>
              <w:pStyle w:val="ROWTABELLA"/>
              <w:rPr>
                <w:color w:val="002060"/>
              </w:rPr>
            </w:pPr>
            <w:r w:rsidRPr="00FA64E8">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D889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CDFEA4"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AEC819" w14:textId="77777777" w:rsidR="00554B32" w:rsidRPr="00FA64E8" w:rsidRDefault="00554B32" w:rsidP="00EF3FAD">
            <w:pPr>
              <w:pStyle w:val="ROWTABELLA"/>
              <w:rPr>
                <w:color w:val="002060"/>
              </w:rPr>
            </w:pPr>
            <w:r w:rsidRPr="00FA64E8">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3F3DEC" w14:textId="77777777" w:rsidR="00554B32" w:rsidRPr="00FA64E8" w:rsidRDefault="00554B32" w:rsidP="00EF3FAD">
            <w:pPr>
              <w:pStyle w:val="ROWTABELLA"/>
              <w:rPr>
                <w:color w:val="002060"/>
              </w:rPr>
            </w:pPr>
            <w:r w:rsidRPr="00FA64E8">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377495" w14:textId="77777777" w:rsidR="00554B32" w:rsidRPr="00FA64E8" w:rsidRDefault="00554B32" w:rsidP="00EF3FAD">
            <w:pPr>
              <w:pStyle w:val="ROWTABELLA"/>
              <w:rPr>
                <w:color w:val="002060"/>
              </w:rPr>
            </w:pPr>
            <w:r w:rsidRPr="00FA64E8">
              <w:rPr>
                <w:color w:val="002060"/>
              </w:rPr>
              <w:t>VIA FONTE DI MONSIGNORE</w:t>
            </w:r>
          </w:p>
        </w:tc>
      </w:tr>
    </w:tbl>
    <w:p w14:paraId="74B95819" w14:textId="77777777" w:rsidR="00554B32" w:rsidRPr="00FA64E8" w:rsidRDefault="00554B32" w:rsidP="00554B32">
      <w:pPr>
        <w:pStyle w:val="breakline"/>
        <w:divId w:val="527259509"/>
        <w:rPr>
          <w:color w:val="002060"/>
        </w:rPr>
      </w:pPr>
    </w:p>
    <w:p w14:paraId="05759C9D"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19 CALCIO A 5 REGIONALE</w:t>
      </w:r>
    </w:p>
    <w:p w14:paraId="0C05EB4F" w14:textId="77777777" w:rsidR="00554B32" w:rsidRPr="00FA64E8" w:rsidRDefault="00554B32" w:rsidP="00554B32">
      <w:pPr>
        <w:pStyle w:val="breakline"/>
        <w:divId w:val="527259509"/>
        <w:rPr>
          <w:color w:val="002060"/>
        </w:rPr>
      </w:pPr>
    </w:p>
    <w:p w14:paraId="5A20F8FC" w14:textId="77777777" w:rsidR="00554B32" w:rsidRPr="00FA64E8" w:rsidRDefault="00554B32" w:rsidP="00554B32">
      <w:pPr>
        <w:pStyle w:val="breakline"/>
        <w:divId w:val="527259509"/>
        <w:rPr>
          <w:color w:val="002060"/>
        </w:rPr>
      </w:pPr>
    </w:p>
    <w:p w14:paraId="3DFCB9BB"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554B32" w:rsidRPr="00FA64E8" w14:paraId="347B6FF6"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E2123"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A0C43"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B54A4B"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004ED"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F9BE3B"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3B7E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B1C91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D2BDBF9"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8301A9" w14:textId="77777777" w:rsidR="00554B32" w:rsidRPr="00FA64E8" w:rsidRDefault="00554B32" w:rsidP="00EF3FAD">
            <w:pPr>
              <w:pStyle w:val="ROWTABELLA"/>
              <w:rPr>
                <w:color w:val="002060"/>
              </w:rPr>
            </w:pPr>
            <w:r w:rsidRPr="00FA64E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E3B3AC" w14:textId="77777777" w:rsidR="00554B32" w:rsidRPr="00FA64E8" w:rsidRDefault="00554B32" w:rsidP="00EF3FAD">
            <w:pPr>
              <w:pStyle w:val="ROWTABELLA"/>
              <w:rPr>
                <w:color w:val="002060"/>
              </w:rPr>
            </w:pPr>
            <w:r w:rsidRPr="00FA64E8">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47089F3"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691F86"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EB25FC" w14:textId="77777777" w:rsidR="00554B32" w:rsidRPr="00FA64E8" w:rsidRDefault="00554B32" w:rsidP="00EF3FAD">
            <w:pPr>
              <w:pStyle w:val="ROWTABELLA"/>
              <w:rPr>
                <w:color w:val="002060"/>
              </w:rPr>
            </w:pPr>
            <w:r w:rsidRPr="00FA64E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1CE0E7" w14:textId="77777777" w:rsidR="00554B32" w:rsidRPr="00FA64E8" w:rsidRDefault="00554B32" w:rsidP="00EF3FAD">
            <w:pPr>
              <w:pStyle w:val="ROWTABELLA"/>
              <w:rPr>
                <w:color w:val="002060"/>
              </w:rPr>
            </w:pPr>
            <w:r w:rsidRPr="00FA64E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ECEC23" w14:textId="77777777" w:rsidR="00554B32" w:rsidRPr="00FA64E8" w:rsidRDefault="00554B32" w:rsidP="00EF3FAD">
            <w:pPr>
              <w:pStyle w:val="ROWTABELLA"/>
              <w:rPr>
                <w:color w:val="002060"/>
              </w:rPr>
            </w:pPr>
            <w:r w:rsidRPr="00FA64E8">
              <w:rPr>
                <w:color w:val="002060"/>
              </w:rPr>
              <w:t>VIA ROSSINI</w:t>
            </w:r>
          </w:p>
        </w:tc>
      </w:tr>
      <w:tr w:rsidR="00554B32" w:rsidRPr="00FA64E8" w14:paraId="6384899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A2B075" w14:textId="77777777" w:rsidR="00554B32" w:rsidRPr="00FA64E8" w:rsidRDefault="00554B32" w:rsidP="00EF3FAD">
            <w:pPr>
              <w:pStyle w:val="ROWTABELLA"/>
              <w:rPr>
                <w:color w:val="002060"/>
              </w:rPr>
            </w:pPr>
            <w:r w:rsidRPr="00FA64E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58398B" w14:textId="77777777" w:rsidR="00554B32" w:rsidRPr="00FA64E8" w:rsidRDefault="00554B32" w:rsidP="00EF3FAD">
            <w:pPr>
              <w:pStyle w:val="ROWTABELLA"/>
              <w:rPr>
                <w:color w:val="002060"/>
              </w:rPr>
            </w:pPr>
            <w:r w:rsidRPr="00FA64E8">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A4567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954228" w14:textId="77777777" w:rsidR="00554B32" w:rsidRPr="00FA64E8" w:rsidRDefault="00554B32" w:rsidP="00EF3FAD">
            <w:pPr>
              <w:pStyle w:val="ROWTABELLA"/>
              <w:rPr>
                <w:color w:val="002060"/>
              </w:rPr>
            </w:pPr>
            <w:r w:rsidRPr="00FA64E8">
              <w:rPr>
                <w:color w:val="002060"/>
              </w:rPr>
              <w:t>14/03/2020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17E435" w14:textId="77777777" w:rsidR="00554B32" w:rsidRPr="00FA64E8" w:rsidRDefault="00554B32" w:rsidP="00EF3FAD">
            <w:pPr>
              <w:pStyle w:val="ROWTABELLA"/>
              <w:rPr>
                <w:color w:val="002060"/>
              </w:rPr>
            </w:pPr>
            <w:r w:rsidRPr="00FA64E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9A797C" w14:textId="77777777" w:rsidR="00554B32" w:rsidRPr="00FA64E8" w:rsidRDefault="00554B32" w:rsidP="00EF3FAD">
            <w:pPr>
              <w:pStyle w:val="ROWTABELLA"/>
              <w:rPr>
                <w:color w:val="002060"/>
              </w:rPr>
            </w:pPr>
            <w:r w:rsidRPr="00FA64E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332E50" w14:textId="77777777" w:rsidR="00554B32" w:rsidRPr="00FA64E8" w:rsidRDefault="00554B32" w:rsidP="00EF3FAD">
            <w:pPr>
              <w:pStyle w:val="ROWTABELLA"/>
              <w:rPr>
                <w:color w:val="002060"/>
              </w:rPr>
            </w:pPr>
            <w:r w:rsidRPr="00FA64E8">
              <w:rPr>
                <w:color w:val="002060"/>
              </w:rPr>
              <w:t>VIA ALESSANDRO MANZONI</w:t>
            </w:r>
          </w:p>
        </w:tc>
      </w:tr>
      <w:tr w:rsidR="00554B32" w:rsidRPr="00FA64E8" w14:paraId="0DCCA9A7"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9FDCBE"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E45246" w14:textId="77777777" w:rsidR="00554B32" w:rsidRPr="00FA64E8" w:rsidRDefault="00554B32" w:rsidP="00EF3FAD">
            <w:pPr>
              <w:pStyle w:val="ROWTABELLA"/>
              <w:rPr>
                <w:color w:val="002060"/>
              </w:rPr>
            </w:pPr>
            <w:r w:rsidRPr="00FA64E8">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34F49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98F2D1" w14:textId="77777777" w:rsidR="00554B32" w:rsidRPr="00FA64E8" w:rsidRDefault="00554B32" w:rsidP="00EF3FAD">
            <w:pPr>
              <w:pStyle w:val="ROWTABELLA"/>
              <w:rPr>
                <w:color w:val="002060"/>
              </w:rPr>
            </w:pPr>
            <w:r w:rsidRPr="00FA64E8">
              <w:rPr>
                <w:color w:val="002060"/>
              </w:rPr>
              <w:t>15/03/2020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A81637" w14:textId="77777777" w:rsidR="00554B32" w:rsidRPr="00FA64E8" w:rsidRDefault="00554B32" w:rsidP="00EF3FAD">
            <w:pPr>
              <w:pStyle w:val="ROWTABELLA"/>
              <w:rPr>
                <w:color w:val="002060"/>
              </w:rPr>
            </w:pPr>
            <w:r w:rsidRPr="00FA64E8">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69111A" w14:textId="77777777" w:rsidR="00554B32" w:rsidRPr="00FA64E8" w:rsidRDefault="00554B32" w:rsidP="00EF3FAD">
            <w:pPr>
              <w:pStyle w:val="ROWTABELLA"/>
              <w:rPr>
                <w:color w:val="002060"/>
              </w:rPr>
            </w:pPr>
            <w:r w:rsidRPr="00FA64E8">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C1D31D" w14:textId="77777777" w:rsidR="00554B32" w:rsidRPr="00FA64E8" w:rsidRDefault="00554B32" w:rsidP="00EF3FAD">
            <w:pPr>
              <w:pStyle w:val="ROWTABELLA"/>
              <w:rPr>
                <w:color w:val="002060"/>
              </w:rPr>
            </w:pPr>
            <w:r w:rsidRPr="00FA64E8">
              <w:rPr>
                <w:color w:val="002060"/>
              </w:rPr>
              <w:t>VIA AMATO</w:t>
            </w:r>
          </w:p>
        </w:tc>
      </w:tr>
    </w:tbl>
    <w:p w14:paraId="7F9512ED" w14:textId="77777777" w:rsidR="00554B32" w:rsidRPr="00FA64E8" w:rsidRDefault="00554B32" w:rsidP="00554B32">
      <w:pPr>
        <w:pStyle w:val="breakline"/>
        <w:divId w:val="527259509"/>
        <w:rPr>
          <w:color w:val="002060"/>
        </w:rPr>
      </w:pPr>
    </w:p>
    <w:p w14:paraId="15041532" w14:textId="77777777" w:rsidR="00554B32" w:rsidRPr="00FA64E8" w:rsidRDefault="00554B32" w:rsidP="00554B32">
      <w:pPr>
        <w:pStyle w:val="breakline"/>
        <w:divId w:val="527259509"/>
        <w:rPr>
          <w:color w:val="002060"/>
        </w:rPr>
      </w:pPr>
    </w:p>
    <w:p w14:paraId="58ADE5D2" w14:textId="77777777" w:rsidR="00554B32" w:rsidRPr="00FA64E8" w:rsidRDefault="00554B32" w:rsidP="00554B32">
      <w:pPr>
        <w:pStyle w:val="breakline"/>
        <w:divId w:val="527259509"/>
        <w:rPr>
          <w:color w:val="002060"/>
        </w:rPr>
      </w:pPr>
    </w:p>
    <w:p w14:paraId="22568E25" w14:textId="77777777" w:rsidR="00554B32" w:rsidRPr="00FA64E8" w:rsidRDefault="00554B32" w:rsidP="00554B32">
      <w:pPr>
        <w:pStyle w:val="SOTTOTITOLOCAMPIONATO1"/>
        <w:divId w:val="527259509"/>
        <w:rPr>
          <w:color w:val="002060"/>
        </w:rPr>
      </w:pPr>
      <w:r w:rsidRPr="00FA64E8">
        <w:rPr>
          <w:color w:val="002060"/>
        </w:rPr>
        <w:t>GIRONE S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554B32" w:rsidRPr="00FA64E8" w14:paraId="1E88DFD5"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7E7A6"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EACB5"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4A10E"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34EF5"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8E1AC"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6671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CBA03"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DF23C72"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FFA096" w14:textId="77777777" w:rsidR="00554B32" w:rsidRPr="00FA64E8" w:rsidRDefault="00554B32" w:rsidP="00EF3FAD">
            <w:pPr>
              <w:pStyle w:val="ROWTABELLA"/>
              <w:rPr>
                <w:color w:val="002060"/>
              </w:rPr>
            </w:pPr>
            <w:r w:rsidRPr="00FA64E8">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C0426F" w14:textId="77777777" w:rsidR="00554B32" w:rsidRPr="00FA64E8" w:rsidRDefault="00554B32" w:rsidP="00EF3FAD">
            <w:pPr>
              <w:pStyle w:val="ROWTABELLA"/>
              <w:rPr>
                <w:color w:val="002060"/>
              </w:rPr>
            </w:pPr>
            <w:r w:rsidRPr="00FA64E8">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C148AE"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E296F"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584DAE" w14:textId="77777777" w:rsidR="00554B32" w:rsidRPr="00FA64E8" w:rsidRDefault="00554B32" w:rsidP="00EF3FAD">
            <w:pPr>
              <w:pStyle w:val="ROWTABELLA"/>
              <w:rPr>
                <w:color w:val="002060"/>
              </w:rPr>
            </w:pPr>
            <w:r w:rsidRPr="00FA64E8">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8FB8F" w14:textId="77777777" w:rsidR="00554B32" w:rsidRPr="00FA64E8" w:rsidRDefault="00554B32" w:rsidP="00EF3FAD">
            <w:pPr>
              <w:pStyle w:val="ROWTABELLA"/>
              <w:rPr>
                <w:color w:val="002060"/>
              </w:rPr>
            </w:pPr>
            <w:r w:rsidRPr="00FA64E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C74D6E" w14:textId="77777777" w:rsidR="00554B32" w:rsidRPr="00FA64E8" w:rsidRDefault="00554B32" w:rsidP="00EF3FAD">
            <w:pPr>
              <w:pStyle w:val="ROWTABELLA"/>
              <w:rPr>
                <w:color w:val="002060"/>
              </w:rPr>
            </w:pPr>
            <w:r w:rsidRPr="00FA64E8">
              <w:rPr>
                <w:color w:val="002060"/>
              </w:rPr>
              <w:t>VIA ANTONIO ROSMINI 22/B</w:t>
            </w:r>
          </w:p>
        </w:tc>
      </w:tr>
      <w:tr w:rsidR="00554B32" w:rsidRPr="00FA64E8" w14:paraId="13E9364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059FD5" w14:textId="77777777" w:rsidR="00554B32" w:rsidRPr="00FA64E8" w:rsidRDefault="00554B32" w:rsidP="00EF3FAD">
            <w:pPr>
              <w:pStyle w:val="ROWTABELLA"/>
              <w:rPr>
                <w:color w:val="002060"/>
              </w:rPr>
            </w:pPr>
            <w:r w:rsidRPr="00FA64E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D16D9E" w14:textId="77777777" w:rsidR="00554B32" w:rsidRPr="00FA64E8" w:rsidRDefault="00554B32" w:rsidP="00EF3FAD">
            <w:pPr>
              <w:pStyle w:val="ROWTABELLA"/>
              <w:rPr>
                <w:color w:val="002060"/>
              </w:rPr>
            </w:pPr>
            <w:r w:rsidRPr="00FA64E8">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672BE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D01BC"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084C96" w14:textId="77777777" w:rsidR="00554B32" w:rsidRPr="00FA64E8" w:rsidRDefault="00554B32" w:rsidP="00EF3FAD">
            <w:pPr>
              <w:pStyle w:val="ROWTABELLA"/>
              <w:rPr>
                <w:color w:val="002060"/>
              </w:rPr>
            </w:pPr>
            <w:r w:rsidRPr="00FA64E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6ECE50" w14:textId="77777777" w:rsidR="00554B32" w:rsidRPr="00FA64E8" w:rsidRDefault="00554B32" w:rsidP="00EF3FAD">
            <w:pPr>
              <w:pStyle w:val="ROWTABELLA"/>
              <w:rPr>
                <w:color w:val="002060"/>
              </w:rPr>
            </w:pPr>
            <w:r w:rsidRPr="00FA64E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EDB944" w14:textId="77777777" w:rsidR="00554B32" w:rsidRPr="00FA64E8" w:rsidRDefault="00554B32" w:rsidP="00EF3FAD">
            <w:pPr>
              <w:pStyle w:val="ROWTABELLA"/>
              <w:rPr>
                <w:color w:val="002060"/>
              </w:rPr>
            </w:pPr>
            <w:r w:rsidRPr="00FA64E8">
              <w:rPr>
                <w:color w:val="002060"/>
              </w:rPr>
              <w:t>VIA CORRADI</w:t>
            </w:r>
          </w:p>
        </w:tc>
      </w:tr>
      <w:tr w:rsidR="00554B32" w:rsidRPr="00FA64E8" w14:paraId="2918B69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D31934"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7AC591"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DFA383F"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4CAA4B"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DDE2D" w14:textId="77777777" w:rsidR="00554B32" w:rsidRPr="00FA64E8" w:rsidRDefault="00554B32" w:rsidP="00EF3FAD">
            <w:pPr>
              <w:pStyle w:val="ROWTABELLA"/>
              <w:rPr>
                <w:color w:val="002060"/>
              </w:rPr>
            </w:pPr>
            <w:r w:rsidRPr="00FA64E8">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169DF"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75DDD" w14:textId="77777777" w:rsidR="00554B32" w:rsidRPr="00FA64E8" w:rsidRDefault="00554B32" w:rsidP="00EF3FAD">
            <w:pPr>
              <w:pStyle w:val="ROWTABELLA"/>
              <w:rPr>
                <w:color w:val="002060"/>
              </w:rPr>
            </w:pPr>
            <w:r w:rsidRPr="00FA64E8">
              <w:rPr>
                <w:color w:val="002060"/>
              </w:rPr>
              <w:t>VIA DELLO SPORT</w:t>
            </w:r>
          </w:p>
        </w:tc>
      </w:tr>
    </w:tbl>
    <w:p w14:paraId="34206C88" w14:textId="77777777" w:rsidR="00554B32" w:rsidRPr="00FA64E8" w:rsidRDefault="00554B32" w:rsidP="00554B32">
      <w:pPr>
        <w:pStyle w:val="breakline"/>
        <w:divId w:val="527259509"/>
        <w:rPr>
          <w:color w:val="002060"/>
        </w:rPr>
      </w:pPr>
    </w:p>
    <w:p w14:paraId="5AF07C6A"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17 C5 REGIONALI MASCHILI</w:t>
      </w:r>
    </w:p>
    <w:p w14:paraId="56E1D4A2" w14:textId="77777777" w:rsidR="00554B32" w:rsidRPr="00FA64E8" w:rsidRDefault="00554B32" w:rsidP="00554B32">
      <w:pPr>
        <w:pStyle w:val="breakline"/>
        <w:divId w:val="527259509"/>
        <w:rPr>
          <w:color w:val="002060"/>
        </w:rPr>
      </w:pPr>
    </w:p>
    <w:p w14:paraId="30A73ACC" w14:textId="77777777" w:rsidR="00554B32" w:rsidRPr="00FA64E8" w:rsidRDefault="00554B32" w:rsidP="00554B32">
      <w:pPr>
        <w:pStyle w:val="breakline"/>
        <w:divId w:val="527259509"/>
        <w:rPr>
          <w:color w:val="002060"/>
        </w:rPr>
      </w:pPr>
    </w:p>
    <w:p w14:paraId="1A8765D3" w14:textId="77777777" w:rsidR="00554B32" w:rsidRPr="00FA64E8" w:rsidRDefault="00554B32" w:rsidP="00554B32">
      <w:pPr>
        <w:pStyle w:val="SOTTOTITOLOCAMPIONATO1"/>
        <w:divId w:val="527259509"/>
        <w:rPr>
          <w:color w:val="002060"/>
        </w:rPr>
      </w:pPr>
      <w:r w:rsidRPr="00FA64E8">
        <w:rPr>
          <w:color w:val="002060"/>
        </w:rP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7"/>
        <w:gridCol w:w="385"/>
        <w:gridCol w:w="898"/>
        <w:gridCol w:w="1176"/>
        <w:gridCol w:w="1551"/>
        <w:gridCol w:w="1570"/>
      </w:tblGrid>
      <w:tr w:rsidR="00554B32" w:rsidRPr="00FA64E8" w14:paraId="0127F75A"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5A0E97"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EEA6E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4A80E"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00244"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D3DB1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89133E"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B3FE19"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74044746"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48EB3E"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75A888" w14:textId="77777777" w:rsidR="00554B32" w:rsidRPr="00FA64E8" w:rsidRDefault="00554B32" w:rsidP="00EF3FAD">
            <w:pPr>
              <w:pStyle w:val="ROWTABELLA"/>
              <w:rPr>
                <w:color w:val="002060"/>
              </w:rPr>
            </w:pPr>
            <w:r w:rsidRPr="00FA64E8">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CF23EE"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A20F9F"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3DF60C" w14:textId="77777777" w:rsidR="00554B32" w:rsidRPr="00FA64E8" w:rsidRDefault="00554B32" w:rsidP="00EF3FAD">
            <w:pPr>
              <w:pStyle w:val="ROWTABELLA"/>
              <w:rPr>
                <w:color w:val="002060"/>
              </w:rPr>
            </w:pPr>
            <w:r w:rsidRPr="00FA64E8">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14E612" w14:textId="77777777" w:rsidR="00554B32" w:rsidRPr="00FA64E8" w:rsidRDefault="00554B32" w:rsidP="00EF3FAD">
            <w:pPr>
              <w:pStyle w:val="ROWTABELLA"/>
              <w:rPr>
                <w:color w:val="002060"/>
              </w:rPr>
            </w:pPr>
            <w:r w:rsidRPr="00FA64E8">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CB302F" w14:textId="77777777" w:rsidR="00554B32" w:rsidRPr="00FA64E8" w:rsidRDefault="00554B32" w:rsidP="00EF3FAD">
            <w:pPr>
              <w:pStyle w:val="ROWTABELLA"/>
              <w:rPr>
                <w:color w:val="002060"/>
              </w:rPr>
            </w:pPr>
            <w:r w:rsidRPr="00FA64E8">
              <w:rPr>
                <w:color w:val="002060"/>
              </w:rPr>
              <w:t>VIA RISORGIMENTO 16</w:t>
            </w:r>
          </w:p>
        </w:tc>
      </w:tr>
      <w:tr w:rsidR="00554B32" w:rsidRPr="00FA64E8" w14:paraId="15B83C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2F3E37" w14:textId="77777777" w:rsidR="00554B32" w:rsidRPr="00FA64E8" w:rsidRDefault="00554B32" w:rsidP="00EF3FAD">
            <w:pPr>
              <w:pStyle w:val="ROWTABELLA"/>
              <w:rPr>
                <w:color w:val="002060"/>
              </w:rPr>
            </w:pPr>
            <w:r w:rsidRPr="00FA64E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72B280" w14:textId="77777777" w:rsidR="00554B32" w:rsidRPr="00FA64E8" w:rsidRDefault="00554B32" w:rsidP="00EF3FAD">
            <w:pPr>
              <w:pStyle w:val="ROWTABELLA"/>
              <w:rPr>
                <w:color w:val="002060"/>
              </w:rPr>
            </w:pPr>
            <w:r w:rsidRPr="00FA64E8">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36AF45"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EEAA94" w14:textId="77777777" w:rsidR="00554B32" w:rsidRPr="00FA64E8" w:rsidRDefault="00554B32" w:rsidP="00EF3FAD">
            <w:pPr>
              <w:pStyle w:val="ROWTABELLA"/>
              <w:rPr>
                <w:color w:val="002060"/>
              </w:rPr>
            </w:pPr>
            <w:r w:rsidRPr="00FA64E8">
              <w:rPr>
                <w:color w:val="002060"/>
              </w:rPr>
              <w:t>14/03/2020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12D8AB" w14:textId="77777777" w:rsidR="00554B32" w:rsidRPr="00FA64E8" w:rsidRDefault="00554B32" w:rsidP="00EF3FAD">
            <w:pPr>
              <w:pStyle w:val="ROWTABELLA"/>
              <w:rPr>
                <w:color w:val="002060"/>
              </w:rPr>
            </w:pPr>
            <w:r w:rsidRPr="00FA64E8">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0ED6FD" w14:textId="77777777" w:rsidR="00554B32" w:rsidRPr="00FA64E8" w:rsidRDefault="00554B32" w:rsidP="00EF3FAD">
            <w:pPr>
              <w:pStyle w:val="ROWTABELLA"/>
              <w:rPr>
                <w:color w:val="002060"/>
              </w:rPr>
            </w:pPr>
            <w:r w:rsidRPr="00FA64E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5A6A99" w14:textId="77777777" w:rsidR="00554B32" w:rsidRPr="00FA64E8" w:rsidRDefault="00554B32" w:rsidP="00EF3FAD">
            <w:pPr>
              <w:pStyle w:val="ROWTABELLA"/>
              <w:rPr>
                <w:color w:val="002060"/>
              </w:rPr>
            </w:pPr>
            <w:r w:rsidRPr="00FA64E8">
              <w:rPr>
                <w:color w:val="002060"/>
              </w:rPr>
              <w:t>VIA DELLE ESPOSIZIONI, 33</w:t>
            </w:r>
          </w:p>
        </w:tc>
      </w:tr>
      <w:tr w:rsidR="00554B32" w:rsidRPr="00FA64E8" w14:paraId="204EC06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F15C68" w14:textId="77777777" w:rsidR="00554B32" w:rsidRPr="00FA64E8" w:rsidRDefault="00554B32" w:rsidP="00EF3FAD">
            <w:pPr>
              <w:pStyle w:val="ROWTABELLA"/>
              <w:rPr>
                <w:color w:val="002060"/>
              </w:rPr>
            </w:pPr>
            <w:r w:rsidRPr="00FA64E8">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72F5B2" w14:textId="77777777" w:rsidR="00554B32" w:rsidRPr="00FA64E8" w:rsidRDefault="00554B32" w:rsidP="00EF3FAD">
            <w:pPr>
              <w:pStyle w:val="ROWTABELLA"/>
              <w:rPr>
                <w:color w:val="002060"/>
              </w:rPr>
            </w:pPr>
            <w:r w:rsidRPr="00FA64E8">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48876E"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8051AB"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C9C444" w14:textId="77777777" w:rsidR="00554B32" w:rsidRPr="00FA64E8" w:rsidRDefault="00554B32" w:rsidP="00EF3FAD">
            <w:pPr>
              <w:pStyle w:val="ROWTABELLA"/>
              <w:rPr>
                <w:color w:val="002060"/>
              </w:rPr>
            </w:pPr>
            <w:r w:rsidRPr="00FA64E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B58EC"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0EFEB7" w14:textId="77777777" w:rsidR="00554B32" w:rsidRPr="00FA64E8" w:rsidRDefault="00554B32" w:rsidP="00EF3FAD">
            <w:pPr>
              <w:pStyle w:val="ROWTABELLA"/>
              <w:rPr>
                <w:color w:val="002060"/>
              </w:rPr>
            </w:pPr>
            <w:r w:rsidRPr="00FA64E8">
              <w:rPr>
                <w:color w:val="002060"/>
              </w:rPr>
              <w:t>LOC.MONTEROCCO VIA A.MANCINI</w:t>
            </w:r>
          </w:p>
        </w:tc>
      </w:tr>
      <w:tr w:rsidR="00554B32" w:rsidRPr="00FA64E8" w14:paraId="76AB6B54"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37BDBC" w14:textId="77777777" w:rsidR="00554B32" w:rsidRPr="00FA64E8" w:rsidRDefault="00554B32" w:rsidP="00EF3FAD">
            <w:pPr>
              <w:pStyle w:val="ROWTABELLA"/>
              <w:rPr>
                <w:color w:val="002060"/>
              </w:rPr>
            </w:pPr>
            <w:r w:rsidRPr="00FA64E8">
              <w:rPr>
                <w:color w:val="002060"/>
              </w:rPr>
              <w:lastRenderedPageBreak/>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67D02" w14:textId="77777777" w:rsidR="00554B32" w:rsidRPr="00FA64E8" w:rsidRDefault="00554B32" w:rsidP="00EF3FAD">
            <w:pPr>
              <w:pStyle w:val="ROWTABELLA"/>
              <w:rPr>
                <w:color w:val="002060"/>
              </w:rPr>
            </w:pPr>
            <w:r w:rsidRPr="00FA64E8">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5A699E8"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6B2D81"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D67A2" w14:textId="77777777" w:rsidR="00554B32" w:rsidRPr="00FA64E8" w:rsidRDefault="00554B32" w:rsidP="00EF3FAD">
            <w:pPr>
              <w:pStyle w:val="ROWTABELLA"/>
              <w:rPr>
                <w:color w:val="002060"/>
              </w:rPr>
            </w:pPr>
            <w:r w:rsidRPr="00FA64E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D8D6B" w14:textId="77777777" w:rsidR="00554B32" w:rsidRPr="00FA64E8" w:rsidRDefault="00554B32" w:rsidP="00EF3FAD">
            <w:pPr>
              <w:pStyle w:val="ROWTABELLA"/>
              <w:rPr>
                <w:color w:val="002060"/>
              </w:rPr>
            </w:pPr>
            <w:r w:rsidRPr="00FA64E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66F400" w14:textId="77777777" w:rsidR="00554B32" w:rsidRPr="00FA64E8" w:rsidRDefault="00554B32" w:rsidP="00EF3FAD">
            <w:pPr>
              <w:pStyle w:val="ROWTABELLA"/>
              <w:rPr>
                <w:color w:val="002060"/>
              </w:rPr>
            </w:pPr>
            <w:r w:rsidRPr="00FA64E8">
              <w:rPr>
                <w:color w:val="002060"/>
              </w:rPr>
              <w:t>VIA SIBILLA 2C</w:t>
            </w:r>
          </w:p>
        </w:tc>
      </w:tr>
    </w:tbl>
    <w:p w14:paraId="3F6D2696" w14:textId="77777777" w:rsidR="00554B32" w:rsidRPr="00FA64E8" w:rsidRDefault="00554B32" w:rsidP="00554B32">
      <w:pPr>
        <w:pStyle w:val="breakline"/>
        <w:divId w:val="527259509"/>
        <w:rPr>
          <w:color w:val="002060"/>
        </w:rPr>
      </w:pPr>
    </w:p>
    <w:p w14:paraId="32F1ECF8" w14:textId="77777777" w:rsidR="00554B32" w:rsidRPr="00FA64E8" w:rsidRDefault="00554B32" w:rsidP="00554B32">
      <w:pPr>
        <w:pStyle w:val="breakline"/>
        <w:divId w:val="527259509"/>
        <w:rPr>
          <w:color w:val="002060"/>
        </w:rPr>
      </w:pPr>
    </w:p>
    <w:p w14:paraId="061CA988"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lastRenderedPageBreak/>
        <w:t>UNDER 15 C5 REGIONALI MASCHILI</w:t>
      </w:r>
    </w:p>
    <w:p w14:paraId="14A08C2B" w14:textId="77777777" w:rsidR="00554B32" w:rsidRPr="00FA64E8" w:rsidRDefault="00554B32" w:rsidP="00554B32">
      <w:pPr>
        <w:pStyle w:val="breakline"/>
        <w:divId w:val="527259509"/>
        <w:rPr>
          <w:color w:val="002060"/>
        </w:rPr>
      </w:pPr>
    </w:p>
    <w:p w14:paraId="6E2E0537" w14:textId="77777777" w:rsidR="00554B32" w:rsidRPr="00FA64E8" w:rsidRDefault="00554B32" w:rsidP="00554B32">
      <w:pPr>
        <w:pStyle w:val="breakline"/>
        <w:divId w:val="527259509"/>
        <w:rPr>
          <w:color w:val="002060"/>
        </w:rPr>
      </w:pPr>
    </w:p>
    <w:p w14:paraId="768B06A3"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4B32" w:rsidRPr="00FA64E8" w14:paraId="38B8615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8A9E90"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1E43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BD229"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4A6F19"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94E3D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F51C6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E58FA"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2063623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7A0285" w14:textId="77777777" w:rsidR="00554B32" w:rsidRPr="00FA64E8" w:rsidRDefault="00554B32" w:rsidP="00EF3FAD">
            <w:pPr>
              <w:pStyle w:val="ROWTABELLA"/>
              <w:rPr>
                <w:color w:val="002060"/>
              </w:rPr>
            </w:pPr>
            <w:r w:rsidRPr="00FA64E8">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BF7498" w14:textId="77777777" w:rsidR="00554B32" w:rsidRPr="00FA64E8" w:rsidRDefault="00554B32" w:rsidP="00EF3FAD">
            <w:pPr>
              <w:pStyle w:val="ROWTABELLA"/>
              <w:rPr>
                <w:color w:val="002060"/>
              </w:rPr>
            </w:pPr>
            <w:r w:rsidRPr="00FA64E8">
              <w:rPr>
                <w:color w:val="002060"/>
              </w:rPr>
              <w:t>POL.CAGLI SPORT ASSOCIATI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E8C19C"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586812" w14:textId="77777777" w:rsidR="00554B32" w:rsidRPr="00FA64E8" w:rsidRDefault="00554B32" w:rsidP="00EF3FAD">
            <w:pPr>
              <w:pStyle w:val="ROWTABELLA"/>
              <w:rPr>
                <w:color w:val="002060"/>
              </w:rPr>
            </w:pPr>
            <w:r w:rsidRPr="00FA64E8">
              <w:rPr>
                <w:color w:val="002060"/>
              </w:rPr>
              <w:t>15/03/2020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D51AF" w14:textId="77777777" w:rsidR="00554B32" w:rsidRPr="00FA64E8" w:rsidRDefault="00554B32" w:rsidP="00EF3FAD">
            <w:pPr>
              <w:pStyle w:val="ROWTABELLA"/>
              <w:rPr>
                <w:color w:val="002060"/>
              </w:rPr>
            </w:pPr>
            <w:r w:rsidRPr="00FA64E8">
              <w:rPr>
                <w:color w:val="002060"/>
              </w:rPr>
              <w:t>5239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536392" w14:textId="77777777" w:rsidR="00554B32" w:rsidRPr="00FA64E8" w:rsidRDefault="00554B32" w:rsidP="00EF3FAD">
            <w:pPr>
              <w:pStyle w:val="ROWTABELLA"/>
              <w:rPr>
                <w:color w:val="002060"/>
              </w:rPr>
            </w:pPr>
            <w:r w:rsidRPr="00FA64E8">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1F85F8" w14:textId="77777777" w:rsidR="00554B32" w:rsidRPr="00FA64E8" w:rsidRDefault="00554B32" w:rsidP="00EF3FAD">
            <w:pPr>
              <w:pStyle w:val="ROWTABELLA"/>
              <w:rPr>
                <w:color w:val="002060"/>
              </w:rPr>
            </w:pPr>
            <w:r w:rsidRPr="00FA64E8">
              <w:rPr>
                <w:color w:val="002060"/>
              </w:rPr>
              <w:t>"DELLA VALLE"</w:t>
            </w:r>
          </w:p>
        </w:tc>
      </w:tr>
      <w:tr w:rsidR="00554B32" w:rsidRPr="00FA64E8" w14:paraId="6C7EB8F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BAEF9C" w14:textId="77777777" w:rsidR="00554B32" w:rsidRPr="00FA64E8" w:rsidRDefault="00554B32" w:rsidP="00EF3FAD">
            <w:pPr>
              <w:pStyle w:val="ROWTABELLA"/>
              <w:rPr>
                <w:color w:val="002060"/>
              </w:rPr>
            </w:pPr>
            <w:r w:rsidRPr="00FA64E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86E62C" w14:textId="77777777" w:rsidR="00554B32" w:rsidRPr="00FA64E8" w:rsidRDefault="00554B32" w:rsidP="00EF3FAD">
            <w:pPr>
              <w:pStyle w:val="ROWTABELLA"/>
              <w:rPr>
                <w:color w:val="002060"/>
              </w:rPr>
            </w:pPr>
            <w:r w:rsidRPr="00FA64E8">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39102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2DB722"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D75CB5" w14:textId="77777777" w:rsidR="00554B32" w:rsidRPr="00FA64E8" w:rsidRDefault="00554B32" w:rsidP="00EF3FAD">
            <w:pPr>
              <w:pStyle w:val="ROWTABELLA"/>
              <w:rPr>
                <w:color w:val="002060"/>
              </w:rPr>
            </w:pPr>
            <w:r w:rsidRPr="00FA64E8">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C5EED" w14:textId="77777777" w:rsidR="00554B32" w:rsidRPr="00FA64E8" w:rsidRDefault="00554B32" w:rsidP="00EF3FAD">
            <w:pPr>
              <w:pStyle w:val="ROWTABELLA"/>
              <w:rPr>
                <w:color w:val="002060"/>
              </w:rPr>
            </w:pPr>
            <w:r w:rsidRPr="00FA64E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A27566" w14:textId="77777777" w:rsidR="00554B32" w:rsidRPr="00FA64E8" w:rsidRDefault="00554B32" w:rsidP="00EF3FAD">
            <w:pPr>
              <w:pStyle w:val="ROWTABELLA"/>
              <w:rPr>
                <w:color w:val="002060"/>
              </w:rPr>
            </w:pPr>
            <w:r w:rsidRPr="00FA64E8">
              <w:rPr>
                <w:color w:val="002060"/>
              </w:rPr>
              <w:t>VIA DELLE ESPOSIZIONI, 33</w:t>
            </w:r>
          </w:p>
        </w:tc>
      </w:tr>
      <w:tr w:rsidR="00554B32" w:rsidRPr="00FA64E8" w14:paraId="72A30CE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8A1586" w14:textId="77777777" w:rsidR="00554B32" w:rsidRPr="00FA64E8" w:rsidRDefault="00554B32" w:rsidP="00EF3FAD">
            <w:pPr>
              <w:pStyle w:val="ROWTABELLA"/>
              <w:rPr>
                <w:color w:val="002060"/>
              </w:rPr>
            </w:pPr>
            <w:r w:rsidRPr="00FA64E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688806"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5373FEB"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9C103C" w14:textId="77777777" w:rsidR="00554B32" w:rsidRPr="00FA64E8" w:rsidRDefault="00554B32" w:rsidP="00EF3FAD">
            <w:pPr>
              <w:pStyle w:val="ROWTABELLA"/>
              <w:rPr>
                <w:color w:val="002060"/>
              </w:rPr>
            </w:pPr>
            <w:r w:rsidRPr="00FA64E8">
              <w:rPr>
                <w:color w:val="002060"/>
              </w:rPr>
              <w:t>15/03/2020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279CEC" w14:textId="77777777" w:rsidR="00554B32" w:rsidRPr="00FA64E8" w:rsidRDefault="00554B32" w:rsidP="00EF3FAD">
            <w:pPr>
              <w:pStyle w:val="ROWTABELLA"/>
              <w:rPr>
                <w:color w:val="002060"/>
              </w:rPr>
            </w:pPr>
            <w:r w:rsidRPr="00FA64E8">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BDC61" w14:textId="77777777" w:rsidR="00554B32" w:rsidRPr="00FA64E8" w:rsidRDefault="00554B32" w:rsidP="00EF3FAD">
            <w:pPr>
              <w:pStyle w:val="ROWTABELLA"/>
              <w:rPr>
                <w:color w:val="002060"/>
              </w:rPr>
            </w:pPr>
            <w:r w:rsidRPr="00FA64E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025C7E" w14:textId="77777777" w:rsidR="00554B32" w:rsidRPr="00FA64E8" w:rsidRDefault="00554B32" w:rsidP="00EF3FAD">
            <w:pPr>
              <w:pStyle w:val="ROWTABELLA"/>
              <w:rPr>
                <w:color w:val="002060"/>
              </w:rPr>
            </w:pPr>
            <w:r w:rsidRPr="00FA64E8">
              <w:rPr>
                <w:color w:val="002060"/>
              </w:rPr>
              <w:t>VIA CELLINI</w:t>
            </w:r>
          </w:p>
        </w:tc>
      </w:tr>
    </w:tbl>
    <w:p w14:paraId="743431BF" w14:textId="77777777" w:rsidR="00554B32" w:rsidRPr="00FA64E8" w:rsidRDefault="00554B32" w:rsidP="00554B32">
      <w:pPr>
        <w:pStyle w:val="breakline"/>
        <w:divId w:val="527259509"/>
        <w:rPr>
          <w:color w:val="002060"/>
        </w:rPr>
      </w:pPr>
    </w:p>
    <w:p w14:paraId="11654F38" w14:textId="77777777" w:rsidR="00554B32" w:rsidRPr="00FA64E8" w:rsidRDefault="00554B32" w:rsidP="00554B32">
      <w:pPr>
        <w:pStyle w:val="breakline"/>
        <w:divId w:val="527259509"/>
        <w:rPr>
          <w:color w:val="002060"/>
        </w:rPr>
      </w:pPr>
    </w:p>
    <w:p w14:paraId="769CE14C" w14:textId="77777777" w:rsidR="00554B32" w:rsidRPr="00FA64E8" w:rsidRDefault="00554B32" w:rsidP="00554B32">
      <w:pPr>
        <w:pStyle w:val="breakline"/>
        <w:divId w:val="527259509"/>
        <w:rPr>
          <w:color w:val="002060"/>
        </w:rPr>
      </w:pPr>
    </w:p>
    <w:p w14:paraId="7B7C0529" w14:textId="77777777" w:rsidR="00554B32" w:rsidRPr="00FA64E8" w:rsidRDefault="00554B32" w:rsidP="00554B32">
      <w:pPr>
        <w:pStyle w:val="SOTTOTITOLOCAMPIONATO1"/>
        <w:divId w:val="527259509"/>
        <w:rPr>
          <w:color w:val="002060"/>
        </w:rPr>
      </w:pPr>
      <w:r w:rsidRPr="00FA64E8">
        <w:rPr>
          <w:color w:val="002060"/>
        </w:rPr>
        <w:t>GIRONE SA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554B32" w:rsidRPr="00FA64E8" w14:paraId="5E67C5D6"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EED1B"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AFE5A"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C787F"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763A6"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E6A408"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FA0C0"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6911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3029862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1D9754" w14:textId="77777777" w:rsidR="00554B32" w:rsidRPr="00FA64E8" w:rsidRDefault="00554B32" w:rsidP="00EF3FAD">
            <w:pPr>
              <w:pStyle w:val="ROWTABELLA"/>
              <w:rPr>
                <w:color w:val="002060"/>
              </w:rPr>
            </w:pPr>
            <w:r w:rsidRPr="00FA64E8">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4363A1" w14:textId="77777777" w:rsidR="00554B32" w:rsidRPr="00FA64E8" w:rsidRDefault="00554B32" w:rsidP="00EF3FAD">
            <w:pPr>
              <w:pStyle w:val="ROWTABELLA"/>
              <w:rPr>
                <w:color w:val="002060"/>
              </w:rPr>
            </w:pPr>
            <w:r w:rsidRPr="00FA64E8">
              <w:rPr>
                <w:color w:val="002060"/>
              </w:rPr>
              <w:t>ITALSERVICE C5 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5209D5"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4FEAE6" w14:textId="77777777" w:rsidR="00554B32" w:rsidRPr="00FA64E8" w:rsidRDefault="00554B32" w:rsidP="00EF3FAD">
            <w:pPr>
              <w:pStyle w:val="ROWTABELLA"/>
              <w:rPr>
                <w:color w:val="002060"/>
              </w:rPr>
            </w:pPr>
            <w:r w:rsidRPr="00FA64E8">
              <w:rPr>
                <w:color w:val="002060"/>
              </w:rPr>
              <w:t>14/03/2020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34E13" w14:textId="77777777" w:rsidR="00554B32" w:rsidRPr="00FA64E8" w:rsidRDefault="00554B32" w:rsidP="00EF3FAD">
            <w:pPr>
              <w:pStyle w:val="ROWTABELLA"/>
              <w:rPr>
                <w:color w:val="002060"/>
              </w:rPr>
            </w:pPr>
            <w:r w:rsidRPr="00FA64E8">
              <w:rPr>
                <w:color w:val="002060"/>
              </w:rPr>
              <w:t>5463 CAMPO DI C/5 SCOPERTO TRE PONT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07048B" w14:textId="77777777" w:rsidR="00554B32" w:rsidRPr="00FA64E8" w:rsidRDefault="00554B32" w:rsidP="00EF3FAD">
            <w:pPr>
              <w:pStyle w:val="ROWTABELLA"/>
              <w:rPr>
                <w:color w:val="002060"/>
              </w:rPr>
            </w:pPr>
            <w:r w:rsidRPr="00FA64E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4639F0" w14:textId="77777777" w:rsidR="00554B32" w:rsidRPr="00FA64E8" w:rsidRDefault="00554B32" w:rsidP="00EF3FAD">
            <w:pPr>
              <w:pStyle w:val="ROWTABELLA"/>
              <w:rPr>
                <w:color w:val="002060"/>
              </w:rPr>
            </w:pPr>
            <w:r w:rsidRPr="00FA64E8">
              <w:rPr>
                <w:color w:val="002060"/>
              </w:rPr>
              <w:t>VIA CHIARUCCIA-TRE PONTI</w:t>
            </w:r>
          </w:p>
        </w:tc>
      </w:tr>
      <w:tr w:rsidR="00554B32" w:rsidRPr="00FA64E8" w14:paraId="6366C26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0D4BF5" w14:textId="77777777" w:rsidR="00554B32" w:rsidRPr="00FA64E8" w:rsidRDefault="00554B32" w:rsidP="00EF3FAD">
            <w:pPr>
              <w:pStyle w:val="ROWTABELLA"/>
              <w:rPr>
                <w:color w:val="002060"/>
              </w:rPr>
            </w:pPr>
            <w:r w:rsidRPr="00FA64E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27C727" w14:textId="77777777" w:rsidR="00554B32" w:rsidRPr="00FA64E8" w:rsidRDefault="00554B32" w:rsidP="00EF3FAD">
            <w:pPr>
              <w:pStyle w:val="ROWTABELLA"/>
              <w:rPr>
                <w:color w:val="002060"/>
              </w:rPr>
            </w:pPr>
            <w:r w:rsidRPr="00FA64E8">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0FF225"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C93A27"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C8B34C" w14:textId="77777777" w:rsidR="00554B32" w:rsidRPr="00FA64E8" w:rsidRDefault="00554B32" w:rsidP="00EF3FAD">
            <w:pPr>
              <w:pStyle w:val="ROWTABELLA"/>
              <w:rPr>
                <w:color w:val="002060"/>
              </w:rPr>
            </w:pPr>
            <w:r w:rsidRPr="00FA64E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934F3D"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53AED3" w14:textId="77777777" w:rsidR="00554B32" w:rsidRPr="00FA64E8" w:rsidRDefault="00554B32" w:rsidP="00EF3FAD">
            <w:pPr>
              <w:pStyle w:val="ROWTABELLA"/>
              <w:rPr>
                <w:color w:val="002060"/>
              </w:rPr>
            </w:pPr>
            <w:r w:rsidRPr="00FA64E8">
              <w:rPr>
                <w:color w:val="002060"/>
              </w:rPr>
              <w:t>VIA MADRE TERESA DI CALCUTTA</w:t>
            </w:r>
          </w:p>
        </w:tc>
      </w:tr>
      <w:tr w:rsidR="00554B32" w:rsidRPr="00FA64E8" w14:paraId="2034B22B"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3D870B" w14:textId="77777777" w:rsidR="00554B32" w:rsidRPr="00FA64E8" w:rsidRDefault="00554B32" w:rsidP="00EF3FAD">
            <w:pPr>
              <w:pStyle w:val="ROWTABELLA"/>
              <w:rPr>
                <w:color w:val="002060"/>
              </w:rPr>
            </w:pPr>
            <w:r w:rsidRPr="00FA64E8">
              <w:rPr>
                <w:color w:val="002060"/>
              </w:rPr>
              <w:t>CALCIO A 5 CORINALDO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729AB8" w14:textId="77777777" w:rsidR="00554B32" w:rsidRPr="00FA64E8" w:rsidRDefault="00554B32" w:rsidP="00EF3FAD">
            <w:pPr>
              <w:pStyle w:val="ROWTABELLA"/>
              <w:rPr>
                <w:color w:val="002060"/>
              </w:rPr>
            </w:pPr>
            <w:r w:rsidRPr="00FA64E8">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A66A1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401DAA"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BED688" w14:textId="77777777" w:rsidR="00554B32" w:rsidRPr="00FA64E8" w:rsidRDefault="00554B32" w:rsidP="00EF3FAD">
            <w:pPr>
              <w:pStyle w:val="ROWTABELLA"/>
              <w:rPr>
                <w:color w:val="002060"/>
              </w:rPr>
            </w:pPr>
            <w:r w:rsidRPr="00FA64E8">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38D5BB" w14:textId="77777777" w:rsidR="00554B32" w:rsidRPr="00FA64E8" w:rsidRDefault="00554B32" w:rsidP="00EF3FAD">
            <w:pPr>
              <w:pStyle w:val="ROWTABELLA"/>
              <w:rPr>
                <w:color w:val="002060"/>
              </w:rPr>
            </w:pPr>
            <w:r w:rsidRPr="00FA64E8">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6C34DC" w14:textId="77777777" w:rsidR="00554B32" w:rsidRPr="00FA64E8" w:rsidRDefault="00554B32" w:rsidP="00EF3FAD">
            <w:pPr>
              <w:pStyle w:val="ROWTABELLA"/>
              <w:rPr>
                <w:color w:val="002060"/>
              </w:rPr>
            </w:pPr>
            <w:r w:rsidRPr="00FA64E8">
              <w:rPr>
                <w:color w:val="002060"/>
              </w:rPr>
              <w:t>VIA BORGO DI SOTTO</w:t>
            </w:r>
          </w:p>
        </w:tc>
      </w:tr>
    </w:tbl>
    <w:p w14:paraId="20A3D1B9" w14:textId="77777777" w:rsidR="00554B32" w:rsidRPr="00FA64E8" w:rsidRDefault="00554B32" w:rsidP="00554B32">
      <w:pPr>
        <w:pStyle w:val="breakline"/>
        <w:divId w:val="527259509"/>
        <w:rPr>
          <w:color w:val="002060"/>
        </w:rPr>
      </w:pPr>
    </w:p>
    <w:p w14:paraId="47B15F3A" w14:textId="77777777" w:rsidR="00554B32" w:rsidRPr="00FA64E8" w:rsidRDefault="00554B32" w:rsidP="00554B32">
      <w:pPr>
        <w:pStyle w:val="breakline"/>
        <w:divId w:val="527259509"/>
        <w:rPr>
          <w:color w:val="002060"/>
        </w:rPr>
      </w:pPr>
    </w:p>
    <w:p w14:paraId="7A9F16AC" w14:textId="77777777" w:rsidR="00554B32" w:rsidRPr="00FA64E8" w:rsidRDefault="00554B32" w:rsidP="00554B32">
      <w:pPr>
        <w:pStyle w:val="breakline"/>
        <w:divId w:val="527259509"/>
        <w:rPr>
          <w:color w:val="002060"/>
        </w:rPr>
      </w:pPr>
    </w:p>
    <w:p w14:paraId="4435C62F" w14:textId="77777777" w:rsidR="00554B32" w:rsidRPr="00FA64E8" w:rsidRDefault="00554B32" w:rsidP="00554B32">
      <w:pPr>
        <w:pStyle w:val="SOTTOTITOLOCAMPIONATO1"/>
        <w:divId w:val="527259509"/>
        <w:rPr>
          <w:color w:val="002060"/>
        </w:rPr>
      </w:pPr>
      <w:r w:rsidRPr="00FA64E8">
        <w:rPr>
          <w:color w:val="002060"/>
        </w:rPr>
        <w:t>GIRONE SB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2"/>
        <w:gridCol w:w="385"/>
        <w:gridCol w:w="898"/>
        <w:gridCol w:w="1199"/>
        <w:gridCol w:w="1543"/>
        <w:gridCol w:w="1545"/>
      </w:tblGrid>
      <w:tr w:rsidR="00554B32" w:rsidRPr="00FA64E8" w14:paraId="155197FF"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00E31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1510BE"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3040F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9D5F7"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D25D71"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7836D" w14:textId="77777777" w:rsidR="00554B32" w:rsidRPr="00FA64E8" w:rsidRDefault="00554B32" w:rsidP="00EF3FAD">
            <w:pPr>
              <w:pStyle w:val="HEADERTABELLA"/>
              <w:rPr>
                <w:color w:val="002060"/>
              </w:rPr>
            </w:pPr>
            <w:r w:rsidRPr="00FA64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9E275"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287FF8F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40BDEB" w14:textId="77777777" w:rsidR="00554B32" w:rsidRPr="00FA64E8" w:rsidRDefault="00554B32" w:rsidP="00EF3FAD">
            <w:pPr>
              <w:pStyle w:val="ROWTABELLA"/>
              <w:rPr>
                <w:color w:val="002060"/>
              </w:rPr>
            </w:pPr>
            <w:r w:rsidRPr="00FA64E8">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C2C7A0" w14:textId="77777777" w:rsidR="00554B32" w:rsidRPr="00FA64E8" w:rsidRDefault="00554B32" w:rsidP="00EF3FAD">
            <w:pPr>
              <w:pStyle w:val="ROWTABELLA"/>
              <w:rPr>
                <w:color w:val="002060"/>
              </w:rPr>
            </w:pPr>
            <w:r w:rsidRPr="00FA64E8">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71044A"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BE6971" w14:textId="77777777" w:rsidR="00554B32" w:rsidRPr="00FA64E8" w:rsidRDefault="00554B32" w:rsidP="00EF3FAD">
            <w:pPr>
              <w:pStyle w:val="ROWTABELLA"/>
              <w:rPr>
                <w:color w:val="002060"/>
              </w:rPr>
            </w:pPr>
            <w:r w:rsidRPr="00FA64E8">
              <w:rPr>
                <w:color w:val="002060"/>
              </w:rPr>
              <w:t>15/03/2020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DFF6BC" w14:textId="77777777" w:rsidR="00554B32" w:rsidRPr="00FA64E8" w:rsidRDefault="00554B32" w:rsidP="00EF3FAD">
            <w:pPr>
              <w:pStyle w:val="ROWTABELLA"/>
              <w:rPr>
                <w:color w:val="002060"/>
              </w:rPr>
            </w:pPr>
            <w:r w:rsidRPr="00FA64E8">
              <w:rPr>
                <w:color w:val="002060"/>
              </w:rPr>
              <w:t>5490 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9463E" w14:textId="77777777" w:rsidR="00554B32" w:rsidRPr="00FA64E8" w:rsidRDefault="00554B32" w:rsidP="00EF3FAD">
            <w:pPr>
              <w:pStyle w:val="ROWTABELLA"/>
              <w:rPr>
                <w:color w:val="002060"/>
              </w:rPr>
            </w:pPr>
            <w:r w:rsidRPr="00FA64E8">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D877FD" w14:textId="77777777" w:rsidR="00554B32" w:rsidRPr="00FA64E8" w:rsidRDefault="00554B32" w:rsidP="00EF3FAD">
            <w:pPr>
              <w:pStyle w:val="ROWTABELLA"/>
              <w:rPr>
                <w:color w:val="002060"/>
              </w:rPr>
            </w:pPr>
            <w:r w:rsidRPr="00FA64E8">
              <w:rPr>
                <w:color w:val="002060"/>
              </w:rPr>
              <w:t>VIA EUROPA</w:t>
            </w:r>
          </w:p>
        </w:tc>
      </w:tr>
      <w:tr w:rsidR="00554B32" w:rsidRPr="00FA64E8" w14:paraId="624ADCD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7F8761" w14:textId="77777777" w:rsidR="00554B32" w:rsidRPr="00FA64E8" w:rsidRDefault="00554B32" w:rsidP="00EF3FAD">
            <w:pPr>
              <w:pStyle w:val="ROWTABELLA"/>
              <w:rPr>
                <w:color w:val="002060"/>
              </w:rPr>
            </w:pPr>
            <w:r w:rsidRPr="00FA64E8">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79780B" w14:textId="77777777" w:rsidR="00554B32" w:rsidRPr="00FA64E8" w:rsidRDefault="00554B32" w:rsidP="00EF3FAD">
            <w:pPr>
              <w:pStyle w:val="ROWTABELLA"/>
              <w:rPr>
                <w:color w:val="002060"/>
              </w:rPr>
            </w:pPr>
            <w:r w:rsidRPr="00FA64E8">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FF15B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F1C208"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ADACF5" w14:textId="77777777" w:rsidR="00554B32" w:rsidRPr="00FA64E8" w:rsidRDefault="00554B32" w:rsidP="00EF3FAD">
            <w:pPr>
              <w:pStyle w:val="ROWTABELLA"/>
              <w:rPr>
                <w:color w:val="002060"/>
              </w:rPr>
            </w:pPr>
            <w:r w:rsidRPr="00FA64E8">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D11D19" w14:textId="77777777" w:rsidR="00554B32" w:rsidRPr="00FA64E8" w:rsidRDefault="00554B32" w:rsidP="00EF3FAD">
            <w:pPr>
              <w:pStyle w:val="ROWTABELLA"/>
              <w:rPr>
                <w:color w:val="002060"/>
              </w:rPr>
            </w:pPr>
            <w:r w:rsidRPr="00FA64E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565014" w14:textId="77777777" w:rsidR="00554B32" w:rsidRPr="00FA64E8" w:rsidRDefault="00554B32" w:rsidP="00EF3FAD">
            <w:pPr>
              <w:pStyle w:val="ROWTABELLA"/>
              <w:rPr>
                <w:color w:val="002060"/>
              </w:rPr>
            </w:pPr>
            <w:r w:rsidRPr="00FA64E8">
              <w:rPr>
                <w:color w:val="002060"/>
              </w:rPr>
              <w:t>VIA TAGLIAMENTO</w:t>
            </w:r>
          </w:p>
        </w:tc>
      </w:tr>
      <w:tr w:rsidR="00554B32" w:rsidRPr="00FA64E8" w14:paraId="5E629C8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0617B0" w14:textId="77777777" w:rsidR="00554B32" w:rsidRPr="00FA64E8" w:rsidRDefault="00554B32" w:rsidP="00EF3FAD">
            <w:pPr>
              <w:pStyle w:val="ROWTABELLA"/>
              <w:rPr>
                <w:color w:val="002060"/>
              </w:rPr>
            </w:pPr>
            <w:r w:rsidRPr="00FA64E8">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7AC02"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E7FF4"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1F6218"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3243C" w14:textId="77777777" w:rsidR="00554B32" w:rsidRPr="00FA64E8" w:rsidRDefault="00554B32" w:rsidP="00EF3FAD">
            <w:pPr>
              <w:pStyle w:val="ROWTABELLA"/>
              <w:rPr>
                <w:color w:val="002060"/>
              </w:rPr>
            </w:pPr>
            <w:r w:rsidRPr="00FA64E8">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91F2D4"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1D9178" w14:textId="77777777" w:rsidR="00554B32" w:rsidRPr="00FA64E8" w:rsidRDefault="00554B32" w:rsidP="00EF3FAD">
            <w:pPr>
              <w:pStyle w:val="ROWTABELLA"/>
              <w:rPr>
                <w:color w:val="002060"/>
              </w:rPr>
            </w:pPr>
            <w:r w:rsidRPr="00FA64E8">
              <w:rPr>
                <w:color w:val="002060"/>
              </w:rPr>
              <w:t>VIA FRATELLI CERVI</w:t>
            </w:r>
          </w:p>
        </w:tc>
      </w:tr>
    </w:tbl>
    <w:p w14:paraId="7D32A697" w14:textId="77777777" w:rsidR="00F20488" w:rsidRPr="000A7DEE" w:rsidRDefault="00F20488" w:rsidP="00F20488">
      <w:pPr>
        <w:pStyle w:val="breakline"/>
        <w:divId w:val="527259509"/>
        <w:rPr>
          <w:color w:val="002060"/>
        </w:rPr>
      </w:pPr>
    </w:p>
    <w:p w14:paraId="242CF65A" w14:textId="77777777" w:rsidR="000C2743" w:rsidRDefault="000C2743" w:rsidP="000C2743">
      <w:pPr>
        <w:pStyle w:val="breakline"/>
        <w:jc w:val="center"/>
        <w:divId w:val="527259509"/>
        <w:rPr>
          <w:rFonts w:ascii="Arial" w:hAnsi="Arial" w:cs="Arial"/>
          <w:b/>
          <w:bCs/>
          <w:color w:val="002060"/>
          <w:sz w:val="36"/>
          <w:szCs w:val="36"/>
        </w:rPr>
      </w:pPr>
    </w:p>
    <w:p w14:paraId="4606D2E3" w14:textId="52074712" w:rsidR="000C2743" w:rsidRPr="002C6564" w:rsidRDefault="000C2743" w:rsidP="000C2743">
      <w:pPr>
        <w:pStyle w:val="breakline"/>
        <w:jc w:val="center"/>
        <w:divId w:val="527259509"/>
        <w:rPr>
          <w:rFonts w:ascii="Arial" w:hAnsi="Arial" w:cs="Arial"/>
        </w:rPr>
      </w:pPr>
      <w:r w:rsidRPr="002C6564">
        <w:rPr>
          <w:rFonts w:ascii="Arial" w:hAnsi="Arial" w:cs="Arial"/>
          <w:b/>
          <w:bCs/>
          <w:color w:val="002060"/>
          <w:sz w:val="36"/>
          <w:szCs w:val="36"/>
        </w:rPr>
        <w:t xml:space="preserve">GARE DAL </w:t>
      </w:r>
      <w:r>
        <w:rPr>
          <w:rFonts w:ascii="Arial" w:hAnsi="Arial" w:cs="Arial"/>
          <w:b/>
          <w:bCs/>
          <w:color w:val="002060"/>
          <w:sz w:val="36"/>
          <w:szCs w:val="36"/>
        </w:rPr>
        <w:t>16</w:t>
      </w:r>
      <w:r w:rsidRPr="002C6564">
        <w:rPr>
          <w:rFonts w:ascii="Arial" w:hAnsi="Arial" w:cs="Arial"/>
          <w:b/>
          <w:bCs/>
          <w:color w:val="002060"/>
          <w:sz w:val="36"/>
          <w:szCs w:val="36"/>
        </w:rPr>
        <w:t xml:space="preserve"> AL </w:t>
      </w:r>
      <w:r>
        <w:rPr>
          <w:rFonts w:ascii="Arial" w:hAnsi="Arial" w:cs="Arial"/>
          <w:b/>
          <w:bCs/>
          <w:color w:val="002060"/>
          <w:sz w:val="36"/>
          <w:szCs w:val="36"/>
        </w:rPr>
        <w:t>19</w:t>
      </w:r>
      <w:r w:rsidRPr="002C6564">
        <w:rPr>
          <w:rFonts w:ascii="Arial" w:hAnsi="Arial" w:cs="Arial"/>
          <w:b/>
          <w:bCs/>
          <w:color w:val="002060"/>
          <w:sz w:val="36"/>
          <w:szCs w:val="36"/>
        </w:rPr>
        <w:t xml:space="preserve"> MARZO 2020</w:t>
      </w:r>
    </w:p>
    <w:p w14:paraId="6DF70810" w14:textId="5441BA28" w:rsidR="0001543E" w:rsidRDefault="0001543E" w:rsidP="0001543E">
      <w:pPr>
        <w:pStyle w:val="breakline"/>
        <w:divId w:val="527259509"/>
        <w:rPr>
          <w:color w:val="002060"/>
        </w:rPr>
      </w:pPr>
    </w:p>
    <w:p w14:paraId="32CDBAB7"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CALCIO A CINQUE SERIE C1</w:t>
      </w:r>
    </w:p>
    <w:p w14:paraId="1980DE51" w14:textId="77777777" w:rsidR="000C2743" w:rsidRPr="000C2743" w:rsidRDefault="000C2743" w:rsidP="000C2743">
      <w:pPr>
        <w:pStyle w:val="breakline"/>
        <w:divId w:val="527259509"/>
        <w:rPr>
          <w:color w:val="002060"/>
        </w:rPr>
      </w:pPr>
    </w:p>
    <w:p w14:paraId="7FDD891C" w14:textId="77777777" w:rsidR="000C2743" w:rsidRPr="000C2743" w:rsidRDefault="000C2743" w:rsidP="000C2743">
      <w:pPr>
        <w:pStyle w:val="breakline"/>
        <w:divId w:val="527259509"/>
        <w:rPr>
          <w:color w:val="002060"/>
        </w:rPr>
      </w:pPr>
    </w:p>
    <w:p w14:paraId="70E20682" w14:textId="77777777" w:rsidR="000C2743" w:rsidRPr="000C2743" w:rsidRDefault="000C2743" w:rsidP="000C2743">
      <w:pPr>
        <w:pStyle w:val="SOTTOTITOLOCAMPIONATO1"/>
        <w:divId w:val="527259509"/>
        <w:rPr>
          <w:color w:val="002060"/>
        </w:rPr>
      </w:pPr>
      <w:r w:rsidRPr="000C2743">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0B10AB13"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09580"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4151C"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AA333"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D38EB3"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66B8D"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28F5A3"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6439F7"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208DAA36"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7FB26D" w14:textId="77777777" w:rsidR="000C2743" w:rsidRPr="000C2743" w:rsidRDefault="000C2743" w:rsidP="00A927B8">
            <w:pPr>
              <w:pStyle w:val="ROWTABELLA"/>
              <w:rPr>
                <w:color w:val="002060"/>
              </w:rPr>
            </w:pPr>
            <w:r w:rsidRPr="000C2743">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ECADC1" w14:textId="77777777" w:rsidR="000C2743" w:rsidRPr="000C2743" w:rsidRDefault="000C2743" w:rsidP="00A927B8">
            <w:pPr>
              <w:pStyle w:val="ROWTABELLA"/>
              <w:rPr>
                <w:color w:val="002060"/>
              </w:rPr>
            </w:pPr>
            <w:r w:rsidRPr="000C2743">
              <w:rPr>
                <w:color w:val="002060"/>
              </w:rPr>
              <w:t>CERRETO D ESI C5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D29AC1" w14:textId="77777777" w:rsidR="000C2743" w:rsidRPr="000C2743" w:rsidRDefault="000C2743" w:rsidP="00A927B8">
            <w:pPr>
              <w:pStyle w:val="ROWTABELLA"/>
              <w:jc w:val="center"/>
              <w:rPr>
                <w:color w:val="002060"/>
              </w:rPr>
            </w:pPr>
            <w:r w:rsidRPr="000C274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87CF8F" w14:textId="77777777" w:rsidR="000C2743" w:rsidRPr="000C2743" w:rsidRDefault="000C2743" w:rsidP="00A927B8">
            <w:pPr>
              <w:pStyle w:val="ROWTABELLA"/>
              <w:rPr>
                <w:color w:val="002060"/>
              </w:rPr>
            </w:pPr>
            <w:r w:rsidRPr="000C2743">
              <w:rPr>
                <w:color w:val="002060"/>
              </w:rPr>
              <w:t>18/03/2020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325492" w14:textId="77777777" w:rsidR="000C2743" w:rsidRPr="000C2743" w:rsidRDefault="000C2743" w:rsidP="00A927B8">
            <w:pPr>
              <w:pStyle w:val="ROWTABELLA"/>
              <w:rPr>
                <w:color w:val="002060"/>
              </w:rPr>
            </w:pPr>
            <w:r w:rsidRPr="000C2743">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E36B02" w14:textId="77777777" w:rsidR="000C2743" w:rsidRPr="000C2743" w:rsidRDefault="000C2743" w:rsidP="00A927B8">
            <w:pPr>
              <w:pStyle w:val="ROWTABELLA"/>
              <w:rPr>
                <w:color w:val="002060"/>
              </w:rPr>
            </w:pPr>
            <w:r w:rsidRPr="000C2743">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8D233C" w14:textId="77777777" w:rsidR="000C2743" w:rsidRPr="000C2743" w:rsidRDefault="000C2743" w:rsidP="00A927B8">
            <w:pPr>
              <w:pStyle w:val="ROWTABELLA"/>
              <w:rPr>
                <w:color w:val="002060"/>
              </w:rPr>
            </w:pPr>
            <w:r w:rsidRPr="000C2743">
              <w:rPr>
                <w:color w:val="002060"/>
              </w:rPr>
              <w:t>PIAZZALE COTIGNOLI</w:t>
            </w:r>
          </w:p>
        </w:tc>
      </w:tr>
    </w:tbl>
    <w:p w14:paraId="75C7A55E" w14:textId="77777777" w:rsidR="000C2743" w:rsidRPr="000C2743" w:rsidRDefault="000C2743" w:rsidP="000C2743">
      <w:pPr>
        <w:pStyle w:val="breakline"/>
        <w:divId w:val="527259509"/>
        <w:rPr>
          <w:color w:val="002060"/>
        </w:rPr>
      </w:pPr>
    </w:p>
    <w:p w14:paraId="071FF97E"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CALCIO A CINQUE SERIE C2</w:t>
      </w:r>
    </w:p>
    <w:p w14:paraId="70B31171" w14:textId="77777777" w:rsidR="000C2743" w:rsidRPr="000C2743" w:rsidRDefault="000C2743" w:rsidP="000C2743">
      <w:pPr>
        <w:pStyle w:val="breakline"/>
        <w:divId w:val="527259509"/>
        <w:rPr>
          <w:color w:val="002060"/>
        </w:rPr>
      </w:pPr>
    </w:p>
    <w:p w14:paraId="20B0FE82" w14:textId="77777777" w:rsidR="000C2743" w:rsidRPr="000C2743" w:rsidRDefault="000C2743" w:rsidP="000C2743">
      <w:pPr>
        <w:pStyle w:val="breakline"/>
        <w:divId w:val="527259509"/>
        <w:rPr>
          <w:color w:val="002060"/>
        </w:rPr>
      </w:pPr>
    </w:p>
    <w:p w14:paraId="41208EC7" w14:textId="77777777" w:rsidR="000C2743" w:rsidRPr="000C2743" w:rsidRDefault="000C2743" w:rsidP="000C2743">
      <w:pPr>
        <w:pStyle w:val="SOTTOTITOLOCAMPIONATO1"/>
        <w:divId w:val="527259509"/>
        <w:rPr>
          <w:color w:val="002060"/>
        </w:rPr>
      </w:pPr>
      <w:r w:rsidRPr="000C2743">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78"/>
        <w:gridCol w:w="2003"/>
        <w:gridCol w:w="385"/>
        <w:gridCol w:w="897"/>
        <w:gridCol w:w="1281"/>
        <w:gridCol w:w="1528"/>
        <w:gridCol w:w="1528"/>
      </w:tblGrid>
      <w:tr w:rsidR="000C2743" w:rsidRPr="000C2743" w14:paraId="42CB4B25"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12420F" w14:textId="77777777" w:rsidR="000C2743" w:rsidRPr="000C2743" w:rsidRDefault="000C2743" w:rsidP="00A927B8">
            <w:pPr>
              <w:pStyle w:val="HEADERTABELLA"/>
              <w:rPr>
                <w:color w:val="002060"/>
              </w:rPr>
            </w:pPr>
            <w:r w:rsidRPr="000C274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0426"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529AE"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CC610"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72316"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9E393"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C5D7C"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472E243A"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0E8FE7" w14:textId="77777777" w:rsidR="000C2743" w:rsidRPr="000C2743" w:rsidRDefault="000C2743" w:rsidP="00A927B8">
            <w:pPr>
              <w:pStyle w:val="ROWTABELLA"/>
              <w:rPr>
                <w:color w:val="002060"/>
              </w:rPr>
            </w:pPr>
            <w:r w:rsidRPr="000C2743">
              <w:rPr>
                <w:color w:val="002060"/>
              </w:rPr>
              <w:t>SPORTLAND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B35302" w14:textId="77777777" w:rsidR="000C2743" w:rsidRPr="000C2743" w:rsidRDefault="000C2743" w:rsidP="00A927B8">
            <w:pPr>
              <w:pStyle w:val="ROWTABELLA"/>
              <w:rPr>
                <w:color w:val="002060"/>
              </w:rPr>
            </w:pPr>
            <w:r w:rsidRPr="000C2743">
              <w:rPr>
                <w:color w:val="002060"/>
              </w:rPr>
              <w:t>CHIARAVALLE FUTSAL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B842F24" w14:textId="77777777" w:rsidR="000C2743" w:rsidRPr="000C2743" w:rsidRDefault="000C2743" w:rsidP="00A927B8">
            <w:pPr>
              <w:pStyle w:val="ROWTABELLA"/>
              <w:jc w:val="center"/>
              <w:rPr>
                <w:color w:val="002060"/>
              </w:rPr>
            </w:pPr>
            <w:r w:rsidRPr="000C27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179DB" w14:textId="77777777" w:rsidR="000C2743" w:rsidRPr="000C2743" w:rsidRDefault="000C2743" w:rsidP="00A927B8">
            <w:pPr>
              <w:pStyle w:val="ROWTABELLA"/>
              <w:rPr>
                <w:color w:val="002060"/>
              </w:rPr>
            </w:pPr>
            <w:r w:rsidRPr="000C2743">
              <w:rPr>
                <w:color w:val="002060"/>
              </w:rPr>
              <w:t>17/03/2020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C911D" w14:textId="77777777" w:rsidR="000C2743" w:rsidRPr="000C2743" w:rsidRDefault="000C2743" w:rsidP="00A927B8">
            <w:pPr>
              <w:pStyle w:val="ROWTABELLA"/>
              <w:rPr>
                <w:color w:val="002060"/>
              </w:rPr>
            </w:pPr>
            <w:r w:rsidRPr="000C274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D7D51C" w14:textId="77777777" w:rsidR="000C2743" w:rsidRPr="000C2743" w:rsidRDefault="000C2743" w:rsidP="00A927B8">
            <w:pPr>
              <w:pStyle w:val="ROWTABELLA"/>
              <w:rPr>
                <w:color w:val="002060"/>
              </w:rPr>
            </w:pPr>
            <w:r w:rsidRPr="000C274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176944" w14:textId="77777777" w:rsidR="000C2743" w:rsidRPr="000C2743" w:rsidRDefault="000C2743" w:rsidP="00A927B8">
            <w:pPr>
              <w:pStyle w:val="ROWTABELLA"/>
              <w:rPr>
                <w:color w:val="002060"/>
              </w:rPr>
            </w:pPr>
            <w:r w:rsidRPr="000C2743">
              <w:rPr>
                <w:color w:val="002060"/>
              </w:rPr>
              <w:t>VIA NAZARIO SAURO</w:t>
            </w:r>
          </w:p>
        </w:tc>
      </w:tr>
      <w:tr w:rsidR="000C2743" w:rsidRPr="000C2743" w14:paraId="2E5C3EE4" w14:textId="77777777" w:rsidTr="000C27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30ACB2" w14:textId="77777777" w:rsidR="000C2743" w:rsidRPr="000C2743" w:rsidRDefault="000C2743" w:rsidP="00A927B8">
            <w:pPr>
              <w:pStyle w:val="ROWTABELLA"/>
              <w:rPr>
                <w:color w:val="002060"/>
              </w:rPr>
            </w:pPr>
            <w:r w:rsidRPr="000C2743">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5E0A84" w14:textId="77777777" w:rsidR="000C2743" w:rsidRPr="000C2743" w:rsidRDefault="000C2743" w:rsidP="00A927B8">
            <w:pPr>
              <w:pStyle w:val="ROWTABELLA"/>
              <w:rPr>
                <w:color w:val="002060"/>
              </w:rPr>
            </w:pPr>
            <w:r w:rsidRPr="000C2743">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C672B3" w14:textId="77777777" w:rsidR="000C2743" w:rsidRPr="000C2743" w:rsidRDefault="000C2743" w:rsidP="00A927B8">
            <w:pPr>
              <w:pStyle w:val="ROWTABELLA"/>
              <w:jc w:val="center"/>
              <w:rPr>
                <w:color w:val="002060"/>
              </w:rPr>
            </w:pPr>
            <w:r w:rsidRPr="000C27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2B0389" w14:textId="77777777" w:rsidR="000C2743" w:rsidRPr="000C2743" w:rsidRDefault="000C2743" w:rsidP="00A927B8">
            <w:pPr>
              <w:pStyle w:val="ROWTABELLA"/>
              <w:rPr>
                <w:color w:val="002060"/>
              </w:rPr>
            </w:pPr>
            <w:r w:rsidRPr="000C2743">
              <w:rPr>
                <w:color w:val="002060"/>
              </w:rPr>
              <w:t>18/03/2020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3375B0" w14:textId="77777777" w:rsidR="000C2743" w:rsidRPr="000C2743" w:rsidRDefault="000C2743" w:rsidP="00A927B8">
            <w:pPr>
              <w:pStyle w:val="ROWTABELLA"/>
              <w:rPr>
                <w:color w:val="002060"/>
              </w:rPr>
            </w:pPr>
            <w:r w:rsidRPr="000C274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36AF62"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F349A0" w14:textId="77777777" w:rsidR="000C2743" w:rsidRPr="000C2743" w:rsidRDefault="000C2743" w:rsidP="00A927B8">
            <w:pPr>
              <w:pStyle w:val="ROWTABELLA"/>
              <w:rPr>
                <w:color w:val="002060"/>
              </w:rPr>
            </w:pPr>
            <w:r w:rsidRPr="000C2743">
              <w:rPr>
                <w:color w:val="002060"/>
              </w:rPr>
              <w:t>VIA VILLA TOMBARI</w:t>
            </w:r>
          </w:p>
        </w:tc>
      </w:tr>
      <w:tr w:rsidR="000C2743" w:rsidRPr="000C2743" w14:paraId="39C5BE1F"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E57A69" w14:textId="77777777" w:rsidR="000C2743" w:rsidRPr="000C2743" w:rsidRDefault="000C2743" w:rsidP="00A927B8">
            <w:pPr>
              <w:pStyle w:val="ROWTABELLA"/>
              <w:rPr>
                <w:color w:val="002060"/>
              </w:rPr>
            </w:pPr>
            <w:r w:rsidRPr="000C2743">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95CFDC" w14:textId="77777777" w:rsidR="000C2743" w:rsidRPr="000C2743" w:rsidRDefault="000C2743" w:rsidP="00A927B8">
            <w:pPr>
              <w:pStyle w:val="ROWTABELLA"/>
              <w:rPr>
                <w:color w:val="002060"/>
              </w:rPr>
            </w:pPr>
            <w:r w:rsidRPr="000C2743">
              <w:rPr>
                <w:color w:val="002060"/>
              </w:rPr>
              <w:t>FUTSAL MONTEMARCIANO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3E9DC" w14:textId="77777777" w:rsidR="000C2743" w:rsidRPr="000C2743" w:rsidRDefault="000C2743" w:rsidP="00A927B8">
            <w:pPr>
              <w:pStyle w:val="ROWTABELLA"/>
              <w:jc w:val="center"/>
              <w:rPr>
                <w:color w:val="002060"/>
              </w:rPr>
            </w:pPr>
            <w:r w:rsidRPr="000C27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3F8CF0" w14:textId="77777777" w:rsidR="000C2743" w:rsidRPr="000C2743" w:rsidRDefault="000C2743" w:rsidP="00A927B8">
            <w:pPr>
              <w:pStyle w:val="ROWTABELLA"/>
              <w:rPr>
                <w:color w:val="002060"/>
              </w:rPr>
            </w:pPr>
            <w:r w:rsidRPr="000C2743">
              <w:rPr>
                <w:color w:val="002060"/>
              </w:rPr>
              <w:t>18/03/2020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0EC23B" w14:textId="77777777" w:rsidR="000C2743" w:rsidRPr="000C2743" w:rsidRDefault="000C2743" w:rsidP="00A927B8">
            <w:pPr>
              <w:pStyle w:val="ROWTABELLA"/>
              <w:rPr>
                <w:color w:val="002060"/>
              </w:rPr>
            </w:pPr>
            <w:r w:rsidRPr="000C2743">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3E329D" w14:textId="77777777" w:rsidR="000C2743" w:rsidRPr="000C2743" w:rsidRDefault="000C2743" w:rsidP="00A927B8">
            <w:pPr>
              <w:pStyle w:val="ROWTABELLA"/>
              <w:rPr>
                <w:color w:val="002060"/>
              </w:rPr>
            </w:pPr>
            <w:r w:rsidRPr="000C2743">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28A16E" w14:textId="77777777" w:rsidR="000C2743" w:rsidRPr="000C2743" w:rsidRDefault="000C2743" w:rsidP="00A927B8">
            <w:pPr>
              <w:pStyle w:val="ROWTABELLA"/>
              <w:rPr>
                <w:color w:val="002060"/>
              </w:rPr>
            </w:pPr>
            <w:r w:rsidRPr="000C2743">
              <w:rPr>
                <w:color w:val="002060"/>
              </w:rPr>
              <w:t>VIA MAZZINI</w:t>
            </w:r>
          </w:p>
        </w:tc>
      </w:tr>
    </w:tbl>
    <w:p w14:paraId="721B77D6" w14:textId="77777777" w:rsidR="000C2743" w:rsidRPr="000C2743" w:rsidRDefault="000C2743" w:rsidP="000C2743">
      <w:pPr>
        <w:pStyle w:val="breakline"/>
        <w:divId w:val="527259509"/>
        <w:rPr>
          <w:color w:val="002060"/>
        </w:rPr>
      </w:pPr>
    </w:p>
    <w:p w14:paraId="22D13F03"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lastRenderedPageBreak/>
        <w:t>REGIONALE CALCIO A 5 FEMMINILE</w:t>
      </w:r>
    </w:p>
    <w:p w14:paraId="506B09B7" w14:textId="77777777" w:rsidR="000C2743" w:rsidRPr="000C2743" w:rsidRDefault="000C2743" w:rsidP="000C2743">
      <w:pPr>
        <w:pStyle w:val="breakline"/>
        <w:divId w:val="527259509"/>
        <w:rPr>
          <w:color w:val="002060"/>
        </w:rPr>
      </w:pPr>
    </w:p>
    <w:p w14:paraId="35609117" w14:textId="77777777" w:rsidR="000C2743" w:rsidRPr="000C2743" w:rsidRDefault="000C2743" w:rsidP="000C2743">
      <w:pPr>
        <w:pStyle w:val="breakline"/>
        <w:divId w:val="527259509"/>
        <w:rPr>
          <w:color w:val="002060"/>
        </w:rPr>
      </w:pPr>
    </w:p>
    <w:p w14:paraId="54AAF080" w14:textId="77777777" w:rsidR="000C2743" w:rsidRPr="000C2743" w:rsidRDefault="000C2743" w:rsidP="000C2743">
      <w:pPr>
        <w:pStyle w:val="SOTTOTITOLOCAMPIONATO1"/>
        <w:divId w:val="527259509"/>
        <w:rPr>
          <w:color w:val="002060"/>
        </w:rPr>
      </w:pPr>
      <w:r w:rsidRPr="000C2743">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0C2743" w:rsidRPr="000C2743" w14:paraId="72AA601A"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953D7"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7223D0"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4D20E"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B47B6"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B0F26"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0EC5C"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8712C"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5D98605"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D35AB5A" w14:textId="77777777" w:rsidR="000C2743" w:rsidRPr="000C2743" w:rsidRDefault="000C2743" w:rsidP="00A927B8">
            <w:pPr>
              <w:pStyle w:val="ROWTABELLA"/>
              <w:rPr>
                <w:color w:val="002060"/>
              </w:rPr>
            </w:pPr>
            <w:r w:rsidRPr="000C2743">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FB505E" w14:textId="77777777" w:rsidR="000C2743" w:rsidRPr="000C2743" w:rsidRDefault="000C2743" w:rsidP="00A927B8">
            <w:pPr>
              <w:pStyle w:val="ROWTABELLA"/>
              <w:rPr>
                <w:color w:val="002060"/>
              </w:rPr>
            </w:pPr>
            <w:r w:rsidRPr="000C2743">
              <w:rPr>
                <w:color w:val="002060"/>
              </w:rPr>
              <w:t>SAN MICHELE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471A96"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D3D0AC" w14:textId="77777777" w:rsidR="000C2743" w:rsidRPr="000C2743" w:rsidRDefault="000C2743" w:rsidP="00A927B8">
            <w:pPr>
              <w:pStyle w:val="ROWTABELLA"/>
              <w:rPr>
                <w:color w:val="002060"/>
              </w:rPr>
            </w:pPr>
            <w:r w:rsidRPr="000C2743">
              <w:rPr>
                <w:color w:val="002060"/>
              </w:rPr>
              <w:t>18/03/2020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F92AB5" w14:textId="77777777" w:rsidR="000C2743" w:rsidRPr="000C2743" w:rsidRDefault="000C2743" w:rsidP="00A927B8">
            <w:pPr>
              <w:pStyle w:val="ROWTABELLA"/>
              <w:rPr>
                <w:color w:val="002060"/>
              </w:rPr>
            </w:pPr>
            <w:r w:rsidRPr="000C2743">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E81B86" w14:textId="77777777" w:rsidR="000C2743" w:rsidRPr="000C2743" w:rsidRDefault="000C2743" w:rsidP="00A927B8">
            <w:pPr>
              <w:pStyle w:val="ROWTABELLA"/>
              <w:rPr>
                <w:color w:val="002060"/>
              </w:rPr>
            </w:pPr>
            <w:r w:rsidRPr="000C2743">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74BF3E" w14:textId="77777777" w:rsidR="000C2743" w:rsidRPr="000C2743" w:rsidRDefault="000C2743" w:rsidP="00A927B8">
            <w:pPr>
              <w:pStyle w:val="ROWTABELLA"/>
              <w:rPr>
                <w:color w:val="002060"/>
              </w:rPr>
            </w:pPr>
            <w:r w:rsidRPr="000C2743">
              <w:rPr>
                <w:color w:val="002060"/>
              </w:rPr>
              <w:t>VIA ROMA, SNC</w:t>
            </w:r>
          </w:p>
        </w:tc>
      </w:tr>
    </w:tbl>
    <w:p w14:paraId="04F70ECA" w14:textId="77777777" w:rsidR="000C2743" w:rsidRPr="000C2743" w:rsidRDefault="000C2743" w:rsidP="000C2743">
      <w:pPr>
        <w:pStyle w:val="breakline"/>
        <w:divId w:val="527259509"/>
        <w:rPr>
          <w:color w:val="002060"/>
        </w:rPr>
      </w:pPr>
    </w:p>
    <w:p w14:paraId="14FF0BDD" w14:textId="77777777" w:rsidR="000C2743" w:rsidRPr="000C2743" w:rsidRDefault="000C2743" w:rsidP="000C2743">
      <w:pPr>
        <w:pStyle w:val="breakline"/>
        <w:divId w:val="527259509"/>
        <w:rPr>
          <w:color w:val="002060"/>
        </w:rPr>
      </w:pPr>
    </w:p>
    <w:p w14:paraId="1776E4C5" w14:textId="77777777" w:rsidR="000C2743" w:rsidRPr="000C2743" w:rsidRDefault="000C2743" w:rsidP="000C2743">
      <w:pPr>
        <w:pStyle w:val="breakline"/>
        <w:divId w:val="527259509"/>
        <w:rPr>
          <w:color w:val="002060"/>
        </w:rPr>
      </w:pPr>
    </w:p>
    <w:p w14:paraId="473317FB" w14:textId="77777777" w:rsidR="000C2743" w:rsidRPr="000C2743" w:rsidRDefault="000C2743" w:rsidP="000C2743">
      <w:pPr>
        <w:pStyle w:val="SOTTOTITOLOCAMPIONATO1"/>
        <w:divId w:val="527259509"/>
        <w:rPr>
          <w:color w:val="002060"/>
        </w:rPr>
      </w:pPr>
      <w:r w:rsidRPr="000C2743">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0C2743" w:rsidRPr="000C2743" w14:paraId="0AF54ED4"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BDDCA"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84D8C"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3D26B"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C358D"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F4488"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4D4DF"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74316"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6193D012"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DDD874" w14:textId="77777777" w:rsidR="000C2743" w:rsidRPr="000C2743" w:rsidRDefault="000C2743" w:rsidP="00A927B8">
            <w:pPr>
              <w:pStyle w:val="ROWTABELLA"/>
              <w:rPr>
                <w:color w:val="002060"/>
              </w:rPr>
            </w:pPr>
            <w:r w:rsidRPr="000C2743">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C5D83E" w14:textId="77777777" w:rsidR="000C2743" w:rsidRPr="000C2743" w:rsidRDefault="000C2743" w:rsidP="00A927B8">
            <w:pPr>
              <w:pStyle w:val="ROWTABELLA"/>
              <w:rPr>
                <w:color w:val="002060"/>
              </w:rPr>
            </w:pPr>
            <w:r w:rsidRPr="000C2743">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05B756"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573EF9" w14:textId="77777777" w:rsidR="000C2743" w:rsidRPr="000C2743" w:rsidRDefault="000C2743" w:rsidP="00A927B8">
            <w:pPr>
              <w:pStyle w:val="ROWTABELLA"/>
              <w:rPr>
                <w:color w:val="002060"/>
              </w:rPr>
            </w:pPr>
            <w:r w:rsidRPr="000C2743">
              <w:rPr>
                <w:color w:val="002060"/>
              </w:rPr>
              <w:t>17/03/2020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7C368" w14:textId="77777777" w:rsidR="000C2743" w:rsidRPr="000C2743" w:rsidRDefault="000C2743" w:rsidP="00A927B8">
            <w:pPr>
              <w:pStyle w:val="ROWTABELLA"/>
              <w:rPr>
                <w:color w:val="002060"/>
              </w:rPr>
            </w:pPr>
            <w:r w:rsidRPr="000C2743">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B02475" w14:textId="77777777" w:rsidR="000C2743" w:rsidRPr="000C2743" w:rsidRDefault="000C2743" w:rsidP="00A927B8">
            <w:pPr>
              <w:pStyle w:val="ROWTABELLA"/>
              <w:rPr>
                <w:color w:val="002060"/>
              </w:rPr>
            </w:pPr>
            <w:r w:rsidRPr="000C2743">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734E69" w14:textId="77777777" w:rsidR="000C2743" w:rsidRPr="000C2743" w:rsidRDefault="000C2743" w:rsidP="00A927B8">
            <w:pPr>
              <w:pStyle w:val="ROWTABELLA"/>
              <w:rPr>
                <w:color w:val="002060"/>
              </w:rPr>
            </w:pPr>
            <w:r w:rsidRPr="000C2743">
              <w:rPr>
                <w:color w:val="002060"/>
              </w:rPr>
              <w:t>VIA DELL'ANNUNZIATA</w:t>
            </w:r>
          </w:p>
        </w:tc>
      </w:tr>
      <w:tr w:rsidR="000C2743" w:rsidRPr="000C2743" w14:paraId="79140E23"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A23464" w14:textId="77777777" w:rsidR="000C2743" w:rsidRPr="000C2743" w:rsidRDefault="000C2743" w:rsidP="00A927B8">
            <w:pPr>
              <w:pStyle w:val="ROWTABELLA"/>
              <w:rPr>
                <w:color w:val="002060"/>
              </w:rPr>
            </w:pPr>
            <w:r w:rsidRPr="000C2743">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C0CD6D" w14:textId="77777777" w:rsidR="000C2743" w:rsidRPr="000C2743" w:rsidRDefault="000C2743" w:rsidP="00A927B8">
            <w:pPr>
              <w:pStyle w:val="ROWTABELLA"/>
              <w:rPr>
                <w:color w:val="002060"/>
              </w:rPr>
            </w:pPr>
            <w:r w:rsidRPr="000C2743">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95940F"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5DC58A" w14:textId="77777777" w:rsidR="000C2743" w:rsidRPr="000C2743" w:rsidRDefault="000C2743" w:rsidP="00A927B8">
            <w:pPr>
              <w:pStyle w:val="ROWTABELLA"/>
              <w:rPr>
                <w:color w:val="002060"/>
              </w:rPr>
            </w:pPr>
            <w:r w:rsidRPr="000C2743">
              <w:rPr>
                <w:color w:val="002060"/>
              </w:rPr>
              <w:t>17/03/2020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6FFA8E" w14:textId="77777777" w:rsidR="000C2743" w:rsidRPr="000C2743" w:rsidRDefault="000C2743" w:rsidP="00A927B8">
            <w:pPr>
              <w:pStyle w:val="ROWTABELLA"/>
              <w:rPr>
                <w:color w:val="002060"/>
              </w:rPr>
            </w:pPr>
            <w:r w:rsidRPr="000C2743">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EBCEA3"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630DC5" w14:textId="77777777" w:rsidR="000C2743" w:rsidRPr="000C2743" w:rsidRDefault="000C2743" w:rsidP="00A927B8">
            <w:pPr>
              <w:pStyle w:val="ROWTABELLA"/>
              <w:rPr>
                <w:color w:val="002060"/>
              </w:rPr>
            </w:pPr>
            <w:r w:rsidRPr="000C2743">
              <w:rPr>
                <w:color w:val="002060"/>
              </w:rPr>
              <w:t>VIA VILLA TOMBARI</w:t>
            </w:r>
          </w:p>
        </w:tc>
      </w:tr>
    </w:tbl>
    <w:p w14:paraId="116F512D" w14:textId="77777777" w:rsidR="000C2743" w:rsidRPr="000C2743" w:rsidRDefault="000C2743" w:rsidP="000C2743">
      <w:pPr>
        <w:pStyle w:val="breakline"/>
        <w:divId w:val="527259509"/>
        <w:rPr>
          <w:color w:val="002060"/>
        </w:rPr>
      </w:pPr>
    </w:p>
    <w:p w14:paraId="7689D395"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UNDER 21 CALCIO A 5 REGIONALE</w:t>
      </w:r>
    </w:p>
    <w:p w14:paraId="2086E9BA" w14:textId="77777777" w:rsidR="000C2743" w:rsidRPr="000C2743" w:rsidRDefault="000C2743" w:rsidP="000C2743">
      <w:pPr>
        <w:pStyle w:val="breakline"/>
        <w:divId w:val="527259509"/>
        <w:rPr>
          <w:color w:val="002060"/>
        </w:rPr>
      </w:pPr>
    </w:p>
    <w:p w14:paraId="72C13BF1" w14:textId="77777777" w:rsidR="000C2743" w:rsidRPr="000C2743" w:rsidRDefault="000C2743" w:rsidP="000C2743">
      <w:pPr>
        <w:pStyle w:val="breakline"/>
        <w:divId w:val="527259509"/>
        <w:rPr>
          <w:color w:val="002060"/>
        </w:rPr>
      </w:pPr>
    </w:p>
    <w:p w14:paraId="7A256F4E" w14:textId="77777777" w:rsidR="000C2743" w:rsidRPr="000C2743" w:rsidRDefault="000C2743" w:rsidP="000C2743">
      <w:pPr>
        <w:pStyle w:val="SOTTOTITOLOCAMPIONATO1"/>
        <w:divId w:val="527259509"/>
        <w:rPr>
          <w:color w:val="002060"/>
        </w:rPr>
      </w:pPr>
      <w:r w:rsidRPr="000C2743">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745D23FE"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BECC4"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26BE31"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B5755"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3249B2"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2082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ECB5C"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C3514"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914D4E7"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3ABE69" w14:textId="77777777" w:rsidR="000C2743" w:rsidRPr="000C2743" w:rsidRDefault="000C2743" w:rsidP="00A927B8">
            <w:pPr>
              <w:pStyle w:val="ROWTABELLA"/>
              <w:rPr>
                <w:color w:val="002060"/>
              </w:rPr>
            </w:pPr>
            <w:r w:rsidRPr="000C2743">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A794CA" w14:textId="77777777" w:rsidR="000C2743" w:rsidRPr="000C2743" w:rsidRDefault="000C2743" w:rsidP="00A927B8">
            <w:pPr>
              <w:pStyle w:val="ROWTABELLA"/>
              <w:rPr>
                <w:color w:val="002060"/>
              </w:rPr>
            </w:pPr>
            <w:r w:rsidRPr="000C2743">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403F0A2"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335C3B" w14:textId="77777777" w:rsidR="000C2743" w:rsidRPr="000C2743" w:rsidRDefault="000C2743" w:rsidP="00A927B8">
            <w:pPr>
              <w:pStyle w:val="ROWTABELLA"/>
              <w:rPr>
                <w:color w:val="002060"/>
              </w:rPr>
            </w:pPr>
            <w:r w:rsidRPr="000C2743">
              <w:rPr>
                <w:color w:val="002060"/>
              </w:rPr>
              <w:t>18/03/2020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66140E" w14:textId="77777777" w:rsidR="000C2743" w:rsidRPr="000C2743" w:rsidRDefault="000C2743" w:rsidP="00A927B8">
            <w:pPr>
              <w:pStyle w:val="ROWTABELLA"/>
              <w:rPr>
                <w:color w:val="002060"/>
              </w:rPr>
            </w:pPr>
            <w:r w:rsidRPr="000C2743">
              <w:rPr>
                <w:color w:val="002060"/>
              </w:rPr>
              <w:t>5449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C4802" w14:textId="77777777" w:rsidR="000C2743" w:rsidRPr="000C2743" w:rsidRDefault="000C2743" w:rsidP="00A927B8">
            <w:pPr>
              <w:pStyle w:val="ROWTABELLA"/>
              <w:rPr>
                <w:color w:val="002060"/>
              </w:rPr>
            </w:pPr>
            <w:r w:rsidRPr="000C2743">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03565C" w14:textId="77777777" w:rsidR="000C2743" w:rsidRPr="000C2743" w:rsidRDefault="000C2743" w:rsidP="00A927B8">
            <w:pPr>
              <w:pStyle w:val="ROWTABELLA"/>
              <w:rPr>
                <w:color w:val="002060"/>
              </w:rPr>
            </w:pPr>
            <w:r w:rsidRPr="000C2743">
              <w:rPr>
                <w:color w:val="002060"/>
              </w:rPr>
              <w:t>VIA DELLA SANTA SELVINO</w:t>
            </w:r>
          </w:p>
        </w:tc>
      </w:tr>
      <w:tr w:rsidR="000C2743" w:rsidRPr="000C2743" w14:paraId="63BD2430"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384E59" w14:textId="77777777" w:rsidR="000C2743" w:rsidRPr="000C2743" w:rsidRDefault="000C2743" w:rsidP="00A927B8">
            <w:pPr>
              <w:pStyle w:val="ROWTABELLA"/>
              <w:rPr>
                <w:color w:val="002060"/>
              </w:rPr>
            </w:pPr>
            <w:r w:rsidRPr="000C2743">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22A185" w14:textId="77777777" w:rsidR="000C2743" w:rsidRPr="000C2743" w:rsidRDefault="000C2743" w:rsidP="00A927B8">
            <w:pPr>
              <w:pStyle w:val="ROWTABELLA"/>
              <w:rPr>
                <w:color w:val="002060"/>
              </w:rPr>
            </w:pPr>
            <w:r w:rsidRPr="000C2743">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19B4875"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75B83" w14:textId="77777777" w:rsidR="000C2743" w:rsidRPr="000C2743" w:rsidRDefault="000C2743" w:rsidP="00A927B8">
            <w:pPr>
              <w:pStyle w:val="ROWTABELLA"/>
              <w:rPr>
                <w:color w:val="002060"/>
              </w:rPr>
            </w:pPr>
            <w:r w:rsidRPr="000C2743">
              <w:rPr>
                <w:color w:val="002060"/>
              </w:rPr>
              <w:t>18/03/2020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BE9479" w14:textId="77777777" w:rsidR="000C2743" w:rsidRPr="000C2743" w:rsidRDefault="000C2743" w:rsidP="00A927B8">
            <w:pPr>
              <w:pStyle w:val="ROWTABELLA"/>
              <w:rPr>
                <w:color w:val="002060"/>
              </w:rPr>
            </w:pPr>
            <w:r w:rsidRPr="000C2743">
              <w:rPr>
                <w:color w:val="002060"/>
              </w:rPr>
              <w:t>5411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52A9C5"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47ACCF" w14:textId="77777777" w:rsidR="000C2743" w:rsidRPr="000C2743" w:rsidRDefault="000C2743" w:rsidP="00A927B8">
            <w:pPr>
              <w:pStyle w:val="ROWTABELLA"/>
              <w:rPr>
                <w:color w:val="002060"/>
              </w:rPr>
            </w:pPr>
            <w:r w:rsidRPr="000C2743">
              <w:rPr>
                <w:color w:val="002060"/>
              </w:rPr>
              <w:t>VIA D.ALIGHIERI</w:t>
            </w:r>
          </w:p>
        </w:tc>
      </w:tr>
    </w:tbl>
    <w:p w14:paraId="6A223EF8" w14:textId="77777777" w:rsidR="000C2743" w:rsidRPr="000C2743" w:rsidRDefault="000C2743" w:rsidP="000C2743">
      <w:pPr>
        <w:pStyle w:val="breakline"/>
        <w:divId w:val="527259509"/>
        <w:rPr>
          <w:color w:val="002060"/>
        </w:rPr>
      </w:pPr>
    </w:p>
    <w:p w14:paraId="3ED6A1C3"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UNDER 17 C5 REGIONALI MASCHILI</w:t>
      </w:r>
    </w:p>
    <w:p w14:paraId="4B087E5F" w14:textId="77777777" w:rsidR="000C2743" w:rsidRPr="000C2743" w:rsidRDefault="000C2743" w:rsidP="000C2743">
      <w:pPr>
        <w:pStyle w:val="breakline"/>
        <w:divId w:val="527259509"/>
        <w:rPr>
          <w:color w:val="002060"/>
        </w:rPr>
      </w:pPr>
    </w:p>
    <w:p w14:paraId="1FE4D5C2" w14:textId="77777777" w:rsidR="000C2743" w:rsidRPr="000C2743" w:rsidRDefault="000C2743" w:rsidP="000C2743">
      <w:pPr>
        <w:pStyle w:val="breakline"/>
        <w:divId w:val="527259509"/>
        <w:rPr>
          <w:color w:val="002060"/>
        </w:rPr>
      </w:pPr>
    </w:p>
    <w:p w14:paraId="28E945C0" w14:textId="77777777" w:rsidR="000C2743" w:rsidRPr="000C2743" w:rsidRDefault="000C2743" w:rsidP="000C2743">
      <w:pPr>
        <w:pStyle w:val="SOTTOTITOLOCAMPIONATO1"/>
        <w:divId w:val="527259509"/>
        <w:rPr>
          <w:color w:val="002060"/>
        </w:rPr>
      </w:pPr>
      <w:r w:rsidRPr="000C2743">
        <w:rPr>
          <w:color w:val="002060"/>
        </w:rP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1C23EA28"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259B2A"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E4783"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A61B4"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30CA2"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D87F51"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98FF72"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8C9B05"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E97CA0A"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DAC41E" w14:textId="77777777" w:rsidR="000C2743" w:rsidRPr="000C2743" w:rsidRDefault="000C2743" w:rsidP="00A927B8">
            <w:pPr>
              <w:pStyle w:val="ROWTABELLA"/>
              <w:rPr>
                <w:color w:val="002060"/>
              </w:rPr>
            </w:pPr>
            <w:r w:rsidRPr="000C2743">
              <w:rPr>
                <w:color w:val="002060"/>
              </w:rPr>
              <w:t>REAL S.COSTANZO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A28697" w14:textId="77777777" w:rsidR="000C2743" w:rsidRPr="000C2743" w:rsidRDefault="000C2743" w:rsidP="00A927B8">
            <w:pPr>
              <w:pStyle w:val="ROWTABELLA"/>
              <w:rPr>
                <w:color w:val="002060"/>
              </w:rPr>
            </w:pPr>
            <w:r w:rsidRPr="000C2743">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124AF0"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D1AB3C" w14:textId="77777777" w:rsidR="000C2743" w:rsidRPr="000C2743" w:rsidRDefault="000C2743" w:rsidP="00A927B8">
            <w:pPr>
              <w:pStyle w:val="ROWTABELLA"/>
              <w:rPr>
                <w:color w:val="002060"/>
              </w:rPr>
            </w:pPr>
            <w:r w:rsidRPr="000C2743">
              <w:rPr>
                <w:color w:val="002060"/>
              </w:rPr>
              <w:t>16/03/2020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A2F2AA" w14:textId="77777777" w:rsidR="000C2743" w:rsidRPr="000C2743" w:rsidRDefault="000C2743" w:rsidP="00A927B8">
            <w:pPr>
              <w:pStyle w:val="ROWTABELLA"/>
              <w:rPr>
                <w:color w:val="002060"/>
              </w:rPr>
            </w:pPr>
            <w:r w:rsidRPr="000C2743">
              <w:rPr>
                <w:color w:val="002060"/>
              </w:rPr>
              <w:t>5449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4443BD" w14:textId="77777777" w:rsidR="000C2743" w:rsidRPr="000C2743" w:rsidRDefault="000C2743" w:rsidP="00A927B8">
            <w:pPr>
              <w:pStyle w:val="ROWTABELLA"/>
              <w:rPr>
                <w:color w:val="002060"/>
              </w:rPr>
            </w:pPr>
            <w:r w:rsidRPr="000C2743">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E79DA6" w14:textId="77777777" w:rsidR="000C2743" w:rsidRPr="000C2743" w:rsidRDefault="000C2743" w:rsidP="00A927B8">
            <w:pPr>
              <w:pStyle w:val="ROWTABELLA"/>
              <w:rPr>
                <w:color w:val="002060"/>
              </w:rPr>
            </w:pPr>
            <w:r w:rsidRPr="000C2743">
              <w:rPr>
                <w:color w:val="002060"/>
              </w:rPr>
              <w:t>VIA DELLA SANTA SELVINO</w:t>
            </w:r>
          </w:p>
        </w:tc>
      </w:tr>
    </w:tbl>
    <w:p w14:paraId="702EA836" w14:textId="77777777" w:rsidR="000C2743" w:rsidRPr="000C2743" w:rsidRDefault="000C2743" w:rsidP="000C2743">
      <w:pPr>
        <w:pStyle w:val="breakline"/>
        <w:divId w:val="527259509"/>
        <w:rPr>
          <w:color w:val="002060"/>
        </w:rPr>
      </w:pPr>
    </w:p>
    <w:p w14:paraId="48F823DE" w14:textId="77777777" w:rsidR="000C2743" w:rsidRPr="000C2743" w:rsidRDefault="000C2743" w:rsidP="000C2743">
      <w:pPr>
        <w:pStyle w:val="breakline"/>
        <w:divId w:val="527259509"/>
        <w:rPr>
          <w:color w:val="002060"/>
        </w:rPr>
      </w:pPr>
    </w:p>
    <w:p w14:paraId="7284C60D" w14:textId="77777777" w:rsidR="000C2743" w:rsidRPr="000C2743" w:rsidRDefault="000C2743" w:rsidP="000C2743">
      <w:pPr>
        <w:pStyle w:val="breakline"/>
        <w:divId w:val="527259509"/>
        <w:rPr>
          <w:color w:val="002060"/>
        </w:rPr>
      </w:pPr>
    </w:p>
    <w:p w14:paraId="6AAEC8B9" w14:textId="77777777" w:rsidR="000C2743" w:rsidRPr="000C2743" w:rsidRDefault="000C2743" w:rsidP="000C2743">
      <w:pPr>
        <w:pStyle w:val="SOTTOTITOLOCAMPIONATO1"/>
        <w:divId w:val="527259509"/>
        <w:rPr>
          <w:color w:val="002060"/>
        </w:rPr>
      </w:pPr>
      <w:r w:rsidRPr="000C2743">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0C2743" w:rsidRPr="000C2743" w14:paraId="3BFD40C7"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73F8B"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D8547"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E96BC"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98F01"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FD1A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A1D81"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A95AF"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E4F3770"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DAAE2D6" w14:textId="77777777" w:rsidR="000C2743" w:rsidRPr="000C2743" w:rsidRDefault="000C2743" w:rsidP="00A927B8">
            <w:pPr>
              <w:pStyle w:val="ROWTABELLA"/>
              <w:rPr>
                <w:color w:val="002060"/>
              </w:rPr>
            </w:pPr>
            <w:r w:rsidRPr="000C2743">
              <w:rPr>
                <w:color w:val="002060"/>
              </w:rPr>
              <w:t>FFJ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CD3610" w14:textId="77777777" w:rsidR="000C2743" w:rsidRPr="000C2743" w:rsidRDefault="000C2743" w:rsidP="00A927B8">
            <w:pPr>
              <w:pStyle w:val="ROWTABELLA"/>
              <w:rPr>
                <w:color w:val="002060"/>
              </w:rPr>
            </w:pPr>
            <w:r w:rsidRPr="000C2743">
              <w:rPr>
                <w:color w:val="002060"/>
              </w:rPr>
              <w:t>TAVERNELLE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9FC347"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134EDC" w14:textId="77777777" w:rsidR="000C2743" w:rsidRPr="000C2743" w:rsidRDefault="000C2743" w:rsidP="00A927B8">
            <w:pPr>
              <w:pStyle w:val="ROWTABELLA"/>
              <w:rPr>
                <w:color w:val="002060"/>
              </w:rPr>
            </w:pPr>
            <w:r w:rsidRPr="000C2743">
              <w:rPr>
                <w:color w:val="002060"/>
              </w:rPr>
              <w:t>17/03/2020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C5467B" w14:textId="77777777" w:rsidR="000C2743" w:rsidRPr="000C2743" w:rsidRDefault="000C2743" w:rsidP="00A927B8">
            <w:pPr>
              <w:pStyle w:val="ROWTABELLA"/>
              <w:rPr>
                <w:color w:val="002060"/>
              </w:rPr>
            </w:pPr>
            <w:r w:rsidRPr="000C2743">
              <w:rPr>
                <w:color w:val="002060"/>
              </w:rPr>
              <w:t>5403 A.RIST."IL LAGO" C.SCOPERTO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2DC090" w14:textId="77777777" w:rsidR="000C2743" w:rsidRPr="000C2743" w:rsidRDefault="000C2743" w:rsidP="00A927B8">
            <w:pPr>
              <w:pStyle w:val="ROWTABELLA"/>
              <w:rPr>
                <w:color w:val="002060"/>
              </w:rPr>
            </w:pPr>
            <w:r w:rsidRPr="000C2743">
              <w:rPr>
                <w:color w:val="002060"/>
              </w:rPr>
              <w:t>FOSSOMBRONE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413307" w14:textId="77777777" w:rsidR="000C2743" w:rsidRPr="000C2743" w:rsidRDefault="000C2743" w:rsidP="00A927B8">
            <w:pPr>
              <w:pStyle w:val="ROWTABELLA"/>
              <w:rPr>
                <w:color w:val="002060"/>
              </w:rPr>
            </w:pPr>
            <w:r w:rsidRPr="000C2743">
              <w:rPr>
                <w:color w:val="002060"/>
              </w:rPr>
              <w:t>VIA CATTEDR.LOC.S.LAZZARO 79</w:t>
            </w:r>
          </w:p>
        </w:tc>
      </w:tr>
    </w:tbl>
    <w:p w14:paraId="100E7764" w14:textId="77777777" w:rsidR="000C2743" w:rsidRPr="000C2743" w:rsidRDefault="000C2743" w:rsidP="000C2743">
      <w:pPr>
        <w:pStyle w:val="breakline"/>
        <w:divId w:val="527259509"/>
        <w:rPr>
          <w:color w:val="002060"/>
        </w:rPr>
      </w:pPr>
    </w:p>
    <w:p w14:paraId="1606F78B"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lastRenderedPageBreak/>
        <w:t>UNDER 15 C5 REGIONALI MASCHILI</w:t>
      </w:r>
    </w:p>
    <w:p w14:paraId="24535C86" w14:textId="77777777" w:rsidR="000C2743" w:rsidRPr="000C2743" w:rsidRDefault="000C2743" w:rsidP="000C2743">
      <w:pPr>
        <w:pStyle w:val="breakline"/>
        <w:divId w:val="527259509"/>
        <w:rPr>
          <w:color w:val="002060"/>
        </w:rPr>
      </w:pPr>
    </w:p>
    <w:p w14:paraId="2D115008" w14:textId="77777777" w:rsidR="000C2743" w:rsidRPr="000C2743" w:rsidRDefault="000C2743" w:rsidP="000C2743">
      <w:pPr>
        <w:pStyle w:val="breakline"/>
        <w:divId w:val="527259509"/>
        <w:rPr>
          <w:color w:val="002060"/>
        </w:rPr>
      </w:pPr>
    </w:p>
    <w:p w14:paraId="0C380419" w14:textId="77777777" w:rsidR="000C2743" w:rsidRPr="000C2743" w:rsidRDefault="000C2743" w:rsidP="000C2743">
      <w:pPr>
        <w:pStyle w:val="SOTTOTITOLOCAMPIONATO1"/>
        <w:divId w:val="527259509"/>
        <w:rPr>
          <w:color w:val="002060"/>
        </w:rPr>
      </w:pPr>
      <w:r w:rsidRPr="000C2743">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4599AD0F"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1E79B"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F0BCF"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14F09F"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FD73C"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0D99C"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91414"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43E60"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49C83604"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390FD87" w14:textId="77777777" w:rsidR="000C2743" w:rsidRPr="000C2743" w:rsidRDefault="000C2743" w:rsidP="00A927B8">
            <w:pPr>
              <w:pStyle w:val="ROWTABELLA"/>
              <w:rPr>
                <w:color w:val="002060"/>
              </w:rPr>
            </w:pPr>
            <w:r w:rsidRPr="000C2743">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5AFF28" w14:textId="77777777" w:rsidR="000C2743" w:rsidRPr="000C2743" w:rsidRDefault="000C2743" w:rsidP="00A927B8">
            <w:pPr>
              <w:pStyle w:val="ROWTABELLA"/>
              <w:rPr>
                <w:color w:val="002060"/>
              </w:rPr>
            </w:pPr>
            <w:r w:rsidRPr="000C2743">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FB7694"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00C576" w14:textId="77777777" w:rsidR="000C2743" w:rsidRPr="000C2743" w:rsidRDefault="000C2743" w:rsidP="00A927B8">
            <w:pPr>
              <w:pStyle w:val="ROWTABELLA"/>
              <w:rPr>
                <w:color w:val="002060"/>
              </w:rPr>
            </w:pPr>
            <w:r w:rsidRPr="000C2743">
              <w:rPr>
                <w:color w:val="002060"/>
              </w:rPr>
              <w:t>17/03/2020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A41476" w14:textId="77777777" w:rsidR="000C2743" w:rsidRPr="000C2743" w:rsidRDefault="000C2743" w:rsidP="00A927B8">
            <w:pPr>
              <w:pStyle w:val="ROWTABELLA"/>
              <w:rPr>
                <w:color w:val="002060"/>
              </w:rPr>
            </w:pPr>
            <w:r w:rsidRPr="000C2743">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B1CF7A" w14:textId="77777777" w:rsidR="000C2743" w:rsidRPr="000C2743" w:rsidRDefault="000C2743" w:rsidP="00A927B8">
            <w:pPr>
              <w:pStyle w:val="ROWTABELLA"/>
              <w:rPr>
                <w:color w:val="002060"/>
              </w:rPr>
            </w:pPr>
            <w:r w:rsidRPr="000C2743">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7168A3" w14:textId="77777777" w:rsidR="000C2743" w:rsidRPr="000C2743" w:rsidRDefault="000C2743" w:rsidP="00A927B8">
            <w:pPr>
              <w:pStyle w:val="ROWTABELLA"/>
              <w:rPr>
                <w:color w:val="002060"/>
              </w:rPr>
            </w:pPr>
            <w:r w:rsidRPr="000C2743">
              <w:rPr>
                <w:color w:val="002060"/>
              </w:rPr>
              <w:t>VIA BRAMANTE</w:t>
            </w:r>
          </w:p>
        </w:tc>
      </w:tr>
    </w:tbl>
    <w:p w14:paraId="20CD1A96" w14:textId="77777777" w:rsidR="000C2743" w:rsidRPr="000C2743" w:rsidRDefault="000C2743" w:rsidP="000C2743">
      <w:pPr>
        <w:pStyle w:val="breakline"/>
        <w:divId w:val="527259509"/>
        <w:rPr>
          <w:color w:val="002060"/>
        </w:rPr>
      </w:pPr>
    </w:p>
    <w:p w14:paraId="7781ABE1" w14:textId="77777777" w:rsidR="000C2743" w:rsidRPr="000C2743" w:rsidRDefault="000C2743" w:rsidP="000C2743">
      <w:pPr>
        <w:pStyle w:val="breakline"/>
        <w:divId w:val="527259509"/>
        <w:rPr>
          <w:color w:val="002060"/>
        </w:rPr>
      </w:pPr>
    </w:p>
    <w:p w14:paraId="44ABCA34" w14:textId="77777777" w:rsidR="000C2743" w:rsidRPr="000C2743" w:rsidRDefault="000C2743" w:rsidP="000C2743">
      <w:pPr>
        <w:pStyle w:val="breakline"/>
        <w:divId w:val="527259509"/>
        <w:rPr>
          <w:color w:val="002060"/>
        </w:rPr>
      </w:pPr>
    </w:p>
    <w:p w14:paraId="0D790349" w14:textId="77777777" w:rsidR="000C2743" w:rsidRPr="000C2743" w:rsidRDefault="000C2743" w:rsidP="000C2743">
      <w:pPr>
        <w:pStyle w:val="SOTTOTITOLOCAMPIONATO1"/>
        <w:divId w:val="527259509"/>
        <w:rPr>
          <w:color w:val="002060"/>
        </w:rPr>
      </w:pPr>
      <w:r w:rsidRPr="000C2743">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0C2743" w:rsidRPr="000C2743" w14:paraId="688DC03C"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FCB8D"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0DDBB"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370C00"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D43743"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8E85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D5699B" w14:textId="77777777" w:rsidR="000C2743" w:rsidRPr="000C2743" w:rsidRDefault="000C2743" w:rsidP="00A927B8">
            <w:pPr>
              <w:pStyle w:val="HEADERTABELLA"/>
              <w:rPr>
                <w:color w:val="002060"/>
              </w:rPr>
            </w:pPr>
            <w:r w:rsidRPr="000C27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134A7"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761C801C"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14A846" w14:textId="77777777" w:rsidR="000C2743" w:rsidRPr="000C2743" w:rsidRDefault="000C2743" w:rsidP="00A927B8">
            <w:pPr>
              <w:pStyle w:val="ROWTABELLA"/>
              <w:rPr>
                <w:color w:val="002060"/>
              </w:rPr>
            </w:pPr>
            <w:r w:rsidRPr="000C2743">
              <w:rPr>
                <w:color w:val="002060"/>
              </w:rPr>
              <w:t>ITALSERVICE C5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883D2D" w14:textId="77777777" w:rsidR="000C2743" w:rsidRPr="000C2743" w:rsidRDefault="000C2743" w:rsidP="00A927B8">
            <w:pPr>
              <w:pStyle w:val="ROWTABELLA"/>
              <w:rPr>
                <w:color w:val="002060"/>
              </w:rPr>
            </w:pPr>
            <w:r w:rsidRPr="000C2743">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9FC694"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9216CD" w14:textId="77777777" w:rsidR="000C2743" w:rsidRPr="000C2743" w:rsidRDefault="000C2743" w:rsidP="00A927B8">
            <w:pPr>
              <w:pStyle w:val="ROWTABELLA"/>
              <w:rPr>
                <w:color w:val="002060"/>
              </w:rPr>
            </w:pPr>
            <w:r w:rsidRPr="000C2743">
              <w:rPr>
                <w:color w:val="002060"/>
              </w:rPr>
              <w:t>17/03/2020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8173D7" w14:textId="77777777" w:rsidR="000C2743" w:rsidRPr="000C2743" w:rsidRDefault="000C2743" w:rsidP="00A927B8">
            <w:pPr>
              <w:pStyle w:val="ROWTABELLA"/>
              <w:rPr>
                <w:color w:val="002060"/>
              </w:rPr>
            </w:pPr>
            <w:r w:rsidRPr="000C2743">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45CFE0" w14:textId="77777777" w:rsidR="000C2743" w:rsidRPr="000C2743" w:rsidRDefault="000C2743" w:rsidP="00A927B8">
            <w:pPr>
              <w:pStyle w:val="ROWTABELLA"/>
              <w:rPr>
                <w:color w:val="002060"/>
              </w:rPr>
            </w:pPr>
            <w:r w:rsidRPr="000C2743">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44BD3B" w14:textId="77777777" w:rsidR="000C2743" w:rsidRPr="000C2743" w:rsidRDefault="000C2743" w:rsidP="00A927B8">
            <w:pPr>
              <w:pStyle w:val="ROWTABELLA"/>
              <w:rPr>
                <w:color w:val="002060"/>
              </w:rPr>
            </w:pPr>
            <w:r w:rsidRPr="000C2743">
              <w:rPr>
                <w:color w:val="002060"/>
              </w:rPr>
              <w:t>VIA DELLE ESPOSIZIONI, 33</w:t>
            </w:r>
          </w:p>
        </w:tc>
      </w:tr>
      <w:tr w:rsidR="000C2743" w:rsidRPr="000C2743" w14:paraId="7A4C4477" w14:textId="77777777" w:rsidTr="000C27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6B9FCB" w14:textId="77777777" w:rsidR="000C2743" w:rsidRPr="000C2743" w:rsidRDefault="000C2743" w:rsidP="00A927B8">
            <w:pPr>
              <w:pStyle w:val="ROWTABELLA"/>
              <w:rPr>
                <w:color w:val="002060"/>
              </w:rPr>
            </w:pPr>
            <w:r w:rsidRPr="000C274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1DDFEB2" w14:textId="77777777" w:rsidR="000C2743" w:rsidRPr="000C2743" w:rsidRDefault="000C2743" w:rsidP="00A927B8">
            <w:pPr>
              <w:pStyle w:val="ROWTABELLA"/>
              <w:rPr>
                <w:color w:val="002060"/>
              </w:rPr>
            </w:pPr>
            <w:r w:rsidRPr="000C2743">
              <w:rPr>
                <w:color w:val="002060"/>
              </w:rPr>
              <w:t>SPORTFLY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80C53B"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1B6F14" w14:textId="77777777" w:rsidR="000C2743" w:rsidRPr="000C2743" w:rsidRDefault="000C2743" w:rsidP="00A927B8">
            <w:pPr>
              <w:pStyle w:val="ROWTABELLA"/>
              <w:rPr>
                <w:color w:val="002060"/>
              </w:rPr>
            </w:pPr>
            <w:r w:rsidRPr="000C2743">
              <w:rPr>
                <w:color w:val="002060"/>
              </w:rPr>
              <w:t>18/03/2020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813BD6" w14:textId="77777777" w:rsidR="000C2743" w:rsidRPr="000C2743" w:rsidRDefault="000C2743" w:rsidP="00A927B8">
            <w:pPr>
              <w:pStyle w:val="ROWTABELLA"/>
              <w:rPr>
                <w:color w:val="002060"/>
              </w:rPr>
            </w:pPr>
            <w:r w:rsidRPr="000C2743">
              <w:rPr>
                <w:color w:val="002060"/>
              </w:rPr>
              <w:t>5403 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E17E66" w14:textId="77777777" w:rsidR="000C2743" w:rsidRPr="000C2743" w:rsidRDefault="000C2743" w:rsidP="00A927B8">
            <w:pPr>
              <w:pStyle w:val="ROWTABELLA"/>
              <w:rPr>
                <w:color w:val="002060"/>
              </w:rPr>
            </w:pPr>
            <w:r w:rsidRPr="000C2743">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BADA0E" w14:textId="77777777" w:rsidR="000C2743" w:rsidRPr="000C2743" w:rsidRDefault="000C2743" w:rsidP="00A927B8">
            <w:pPr>
              <w:pStyle w:val="ROWTABELLA"/>
              <w:rPr>
                <w:color w:val="002060"/>
              </w:rPr>
            </w:pPr>
            <w:r w:rsidRPr="000C2743">
              <w:rPr>
                <w:color w:val="002060"/>
              </w:rPr>
              <w:t>VIA CATTEDR.LOC.S.LAZZARO 79</w:t>
            </w:r>
          </w:p>
        </w:tc>
      </w:tr>
      <w:tr w:rsidR="000C2743" w:rsidRPr="000C2743" w14:paraId="2C559EAB"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EB9352" w14:textId="77777777" w:rsidR="000C2743" w:rsidRPr="000C2743" w:rsidRDefault="000C2743" w:rsidP="00A927B8">
            <w:pPr>
              <w:pStyle w:val="ROWTABELLA"/>
              <w:rPr>
                <w:color w:val="002060"/>
              </w:rPr>
            </w:pPr>
            <w:r w:rsidRPr="000C274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7FA801" w14:textId="77777777" w:rsidR="000C2743" w:rsidRPr="000C2743" w:rsidRDefault="000C2743" w:rsidP="00A927B8">
            <w:pPr>
              <w:pStyle w:val="ROWTABELLA"/>
              <w:rPr>
                <w:color w:val="002060"/>
              </w:rPr>
            </w:pPr>
            <w:r w:rsidRPr="000C2743">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5CE177"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2676D" w14:textId="77777777" w:rsidR="000C2743" w:rsidRPr="000C2743" w:rsidRDefault="000C2743" w:rsidP="00A927B8">
            <w:pPr>
              <w:pStyle w:val="ROWTABELLA"/>
              <w:rPr>
                <w:color w:val="002060"/>
              </w:rPr>
            </w:pPr>
            <w:r w:rsidRPr="000C2743">
              <w:rPr>
                <w:color w:val="002060"/>
              </w:rPr>
              <w:t>19/03/2020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86883A" w14:textId="77777777" w:rsidR="000C2743" w:rsidRPr="000C2743" w:rsidRDefault="000C2743" w:rsidP="00A927B8">
            <w:pPr>
              <w:pStyle w:val="ROWTABELLA"/>
              <w:rPr>
                <w:color w:val="002060"/>
              </w:rPr>
            </w:pPr>
            <w:r w:rsidRPr="000C274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250BC8" w14:textId="77777777" w:rsidR="000C2743" w:rsidRPr="000C2743" w:rsidRDefault="000C2743" w:rsidP="00A927B8">
            <w:pPr>
              <w:pStyle w:val="ROWTABELLA"/>
              <w:rPr>
                <w:color w:val="002060"/>
              </w:rPr>
            </w:pPr>
            <w:r w:rsidRPr="000C274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41FB62" w14:textId="77777777" w:rsidR="000C2743" w:rsidRPr="000C2743" w:rsidRDefault="000C2743" w:rsidP="00A927B8">
            <w:pPr>
              <w:pStyle w:val="ROWTABELLA"/>
              <w:rPr>
                <w:color w:val="002060"/>
              </w:rPr>
            </w:pPr>
            <w:r w:rsidRPr="000C2743">
              <w:rPr>
                <w:color w:val="002060"/>
              </w:rPr>
              <w:t>VIA NAZARIO SAURO</w:t>
            </w:r>
          </w:p>
        </w:tc>
      </w:tr>
    </w:tbl>
    <w:p w14:paraId="788F76CE" w14:textId="77777777" w:rsidR="000C2743" w:rsidRPr="000C2743" w:rsidRDefault="000C2743" w:rsidP="0001543E">
      <w:pPr>
        <w:pStyle w:val="breakline"/>
        <w:divId w:val="527259509"/>
        <w:rPr>
          <w:color w:val="002060"/>
        </w:rPr>
      </w:pPr>
    </w:p>
    <w:p w14:paraId="5B18C366" w14:textId="77777777" w:rsidR="00252DFF" w:rsidRPr="000C2743"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7FA039D3" w14:textId="77777777" w:rsidR="00C85D6D" w:rsidRPr="00C85D6D" w:rsidRDefault="00C85D6D" w:rsidP="00C85D6D">
      <w:pPr>
        <w:pStyle w:val="TITOLOCAMPIONATO"/>
        <w:shd w:val="clear" w:color="auto" w:fill="002060"/>
        <w:spacing w:before="0" w:beforeAutospacing="0" w:after="0" w:afterAutospacing="0"/>
        <w:divId w:val="527259509"/>
        <w:rPr>
          <w:color w:val="FFFFFF" w:themeColor="background1"/>
        </w:rPr>
      </w:pPr>
      <w:r w:rsidRPr="00C85D6D">
        <w:rPr>
          <w:color w:val="FFFFFF" w:themeColor="background1"/>
        </w:rPr>
        <w:t>CORTE SPORTIVA D’APPELLO TERRITORIALE</w:t>
      </w:r>
    </w:p>
    <w:p w14:paraId="40D74685" w14:textId="100E9E7C" w:rsidR="00C85D6D" w:rsidRDefault="00C85D6D" w:rsidP="00C85D6D">
      <w:pPr>
        <w:pStyle w:val="Titolo"/>
        <w:jc w:val="both"/>
        <w:divId w:val="527259509"/>
        <w:rPr>
          <w:rFonts w:cs="Arial"/>
          <w:color w:val="002060"/>
          <w:szCs w:val="22"/>
        </w:rPr>
      </w:pPr>
    </w:p>
    <w:p w14:paraId="71CD29CB" w14:textId="77777777" w:rsidR="000D3C51" w:rsidRPr="000D3C51" w:rsidRDefault="000D3C51" w:rsidP="000D3C51">
      <w:pPr>
        <w:pStyle w:val="Paragrafoelenco2"/>
        <w:ind w:left="0"/>
        <w:jc w:val="center"/>
        <w:divId w:val="527259509"/>
        <w:rPr>
          <w:rFonts w:ascii="Arial" w:hAnsi="Arial" w:cs="Arial"/>
          <w:b/>
          <w:color w:val="002060"/>
          <w:sz w:val="22"/>
          <w:szCs w:val="22"/>
        </w:rPr>
      </w:pPr>
      <w:r w:rsidRPr="000D3C51">
        <w:rPr>
          <w:rFonts w:ascii="Arial" w:hAnsi="Arial" w:cs="Arial"/>
          <w:b/>
          <w:color w:val="002060"/>
          <w:sz w:val="22"/>
          <w:szCs w:val="22"/>
        </w:rPr>
        <w:t>CORTE SPORTIVA D’APPELLO TERRITORIALE</w:t>
      </w:r>
    </w:p>
    <w:p w14:paraId="66C93419" w14:textId="77777777" w:rsidR="000D3C51" w:rsidRPr="000D3C51" w:rsidRDefault="000D3C51" w:rsidP="000D3C51">
      <w:pPr>
        <w:jc w:val="center"/>
        <w:divId w:val="527259509"/>
        <w:rPr>
          <w:rFonts w:ascii="Arial" w:hAnsi="Arial" w:cs="Arial"/>
          <w:b/>
          <w:color w:val="002060"/>
          <w:sz w:val="22"/>
          <w:szCs w:val="22"/>
        </w:rPr>
      </w:pPr>
      <w:r w:rsidRPr="000D3C51">
        <w:rPr>
          <w:rFonts w:ascii="Arial" w:hAnsi="Arial" w:cs="Arial"/>
          <w:b/>
          <w:color w:val="002060"/>
          <w:sz w:val="22"/>
          <w:szCs w:val="22"/>
        </w:rPr>
        <w:t>PRESSO IL COMITATO REGIONALE MARCHE</w:t>
      </w:r>
    </w:p>
    <w:p w14:paraId="4FE09DE4" w14:textId="77777777" w:rsidR="000D3C51" w:rsidRPr="000D3C51" w:rsidRDefault="000D3C51" w:rsidP="000D3C51">
      <w:pPr>
        <w:jc w:val="center"/>
        <w:divId w:val="527259509"/>
        <w:rPr>
          <w:rFonts w:ascii="Arial" w:hAnsi="Arial" w:cs="Arial"/>
          <w:b/>
          <w:color w:val="002060"/>
          <w:sz w:val="22"/>
          <w:szCs w:val="22"/>
        </w:rPr>
      </w:pPr>
      <w:r w:rsidRPr="000D3C51">
        <w:rPr>
          <w:rFonts w:ascii="Arial" w:hAnsi="Arial" w:cs="Arial"/>
          <w:b/>
          <w:color w:val="002060"/>
          <w:sz w:val="22"/>
          <w:szCs w:val="22"/>
        </w:rPr>
        <w:t>TESTO DELLE DECISIONI RELATIVE AL</w:t>
      </w:r>
    </w:p>
    <w:p w14:paraId="77160280" w14:textId="77777777" w:rsidR="000D3C51" w:rsidRPr="000D3C51" w:rsidRDefault="000D3C51" w:rsidP="000D3C51">
      <w:pPr>
        <w:jc w:val="center"/>
        <w:divId w:val="527259509"/>
        <w:rPr>
          <w:rFonts w:ascii="Arial" w:hAnsi="Arial" w:cs="Arial"/>
          <w:b/>
          <w:color w:val="002060"/>
          <w:sz w:val="22"/>
          <w:szCs w:val="22"/>
          <w:u w:val="single"/>
        </w:rPr>
      </w:pPr>
      <w:r w:rsidRPr="000D3C51">
        <w:rPr>
          <w:rFonts w:ascii="Arial" w:hAnsi="Arial" w:cs="Arial"/>
          <w:b/>
          <w:color w:val="002060"/>
          <w:sz w:val="22"/>
          <w:szCs w:val="22"/>
        </w:rPr>
        <w:t>COM. UFF. N. 150 – RIUNIONE DEL 24 FEBBRAIO 2020</w:t>
      </w:r>
    </w:p>
    <w:p w14:paraId="226ADE11" w14:textId="77777777" w:rsidR="000D3C51" w:rsidRPr="000D3C51" w:rsidRDefault="000D3C51" w:rsidP="000D3C51">
      <w:pPr>
        <w:jc w:val="center"/>
        <w:divId w:val="527259509"/>
        <w:rPr>
          <w:rFonts w:ascii="Arial" w:hAnsi="Arial" w:cs="Arial"/>
          <w:color w:val="002060"/>
          <w:sz w:val="22"/>
          <w:szCs w:val="22"/>
        </w:rPr>
      </w:pPr>
    </w:p>
    <w:p w14:paraId="78D5E580" w14:textId="77777777" w:rsidR="000D3C51" w:rsidRPr="000D3C51" w:rsidRDefault="000D3C51" w:rsidP="000D3C51">
      <w:pPr>
        <w:jc w:val="center"/>
        <w:divId w:val="527259509"/>
        <w:rPr>
          <w:rFonts w:ascii="Arial" w:hAnsi="Arial" w:cs="Arial"/>
          <w:color w:val="002060"/>
          <w:sz w:val="22"/>
          <w:szCs w:val="22"/>
        </w:rPr>
      </w:pPr>
      <w:smartTag w:uri="urn:schemas-microsoft-com:office:smarttags" w:element="PersonName">
        <w:smartTagPr>
          <w:attr w:name="ProductID" w:val="LA CORTE SPORTIVA"/>
        </w:smartTagPr>
        <w:r w:rsidRPr="000D3C51">
          <w:rPr>
            <w:rFonts w:ascii="Arial" w:hAnsi="Arial" w:cs="Arial"/>
            <w:color w:val="002060"/>
            <w:sz w:val="22"/>
            <w:szCs w:val="22"/>
          </w:rPr>
          <w:t>LA CORTE SPORTIVA</w:t>
        </w:r>
      </w:smartTag>
      <w:r w:rsidRPr="000D3C51">
        <w:rPr>
          <w:rFonts w:ascii="Arial" w:hAnsi="Arial" w:cs="Arial"/>
          <w:color w:val="002060"/>
          <w:sz w:val="22"/>
          <w:szCs w:val="22"/>
        </w:rPr>
        <w:t xml:space="preserve"> D’APPELLO TERRITORIALE</w:t>
      </w:r>
    </w:p>
    <w:p w14:paraId="40D24999"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PRESSO IL COMITATO REGIONALE MARCHE</w:t>
      </w:r>
    </w:p>
    <w:p w14:paraId="5E5E5436" w14:textId="77777777" w:rsidR="000D3C51" w:rsidRPr="000D3C51" w:rsidRDefault="000D3C51" w:rsidP="000D3C51">
      <w:pPr>
        <w:pStyle w:val="Titolo"/>
        <w:spacing w:line="360" w:lineRule="auto"/>
        <w:jc w:val="both"/>
        <w:divId w:val="527259509"/>
        <w:rPr>
          <w:rFonts w:cs="Arial"/>
          <w:b w:val="0"/>
          <w:color w:val="002060"/>
          <w:szCs w:val="22"/>
        </w:rPr>
      </w:pPr>
      <w:bookmarkStart w:id="8" w:name="_Toc33630702"/>
      <w:r w:rsidRPr="000D3C51">
        <w:rPr>
          <w:rFonts w:cs="Arial"/>
          <w:b w:val="0"/>
          <w:color w:val="002060"/>
          <w:szCs w:val="22"/>
        </w:rPr>
        <w:t>composta da</w:t>
      </w:r>
      <w:bookmarkEnd w:id="8"/>
    </w:p>
    <w:p w14:paraId="63D18F7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Avv. Giammario Schippa - Presidente </w:t>
      </w:r>
    </w:p>
    <w:p w14:paraId="79794E4C"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Avv. Piero Paciaroni - Vicepresidente </w:t>
      </w:r>
    </w:p>
    <w:p w14:paraId="3DBDAECC"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Dott. Giovanni Spanti - Componente </w:t>
      </w:r>
    </w:p>
    <w:p w14:paraId="30E7A53F"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Dott. Lorenzo Casagrande Albano – Componente</w:t>
      </w:r>
    </w:p>
    <w:p w14:paraId="41BB3342" w14:textId="77777777" w:rsidR="000D3C51" w:rsidRPr="000D3C51" w:rsidRDefault="000D3C51" w:rsidP="000D3C51">
      <w:pPr>
        <w:divId w:val="527259509"/>
        <w:rPr>
          <w:rFonts w:ascii="Arial" w:hAnsi="Arial" w:cs="Arial"/>
          <w:color w:val="002060"/>
          <w:sz w:val="22"/>
          <w:szCs w:val="22"/>
        </w:rPr>
      </w:pPr>
    </w:p>
    <w:p w14:paraId="45AA4EDB"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nella riunione del 24 febbraio 2020, ha pronunciato la seguente </w:t>
      </w:r>
    </w:p>
    <w:p w14:paraId="31A00645" w14:textId="77777777" w:rsidR="000D3C51" w:rsidRPr="000D3C51" w:rsidRDefault="000D3C51" w:rsidP="000D3C51">
      <w:pPr>
        <w:jc w:val="center"/>
        <w:divId w:val="527259509"/>
        <w:rPr>
          <w:rFonts w:ascii="Arial" w:hAnsi="Arial" w:cs="Arial"/>
          <w:color w:val="002060"/>
          <w:sz w:val="22"/>
          <w:szCs w:val="22"/>
        </w:rPr>
      </w:pPr>
    </w:p>
    <w:p w14:paraId="55EE699B" w14:textId="77777777" w:rsidR="000D3C51" w:rsidRPr="000D3C51" w:rsidRDefault="000D3C51" w:rsidP="000D3C51">
      <w:pPr>
        <w:jc w:val="center"/>
        <w:divId w:val="527259509"/>
        <w:rPr>
          <w:rFonts w:ascii="Arial" w:hAnsi="Arial"/>
          <w:color w:val="002060"/>
          <w:sz w:val="22"/>
        </w:rPr>
      </w:pPr>
      <w:r w:rsidRPr="000D3C51">
        <w:rPr>
          <w:rFonts w:ascii="Arial" w:hAnsi="Arial"/>
          <w:color w:val="002060"/>
          <w:sz w:val="22"/>
        </w:rPr>
        <w:t xml:space="preserve">                                                                                     N. 41 S.S. 2019/2020 REG. RECLAMI</w:t>
      </w:r>
    </w:p>
    <w:p w14:paraId="36563494" w14:textId="77777777" w:rsidR="000D3C51" w:rsidRPr="000D3C51" w:rsidRDefault="000D3C51" w:rsidP="000D3C51">
      <w:pPr>
        <w:jc w:val="center"/>
        <w:divId w:val="527259509"/>
        <w:rPr>
          <w:rFonts w:ascii="Arial" w:hAnsi="Arial"/>
          <w:color w:val="002060"/>
          <w:sz w:val="22"/>
        </w:rPr>
      </w:pPr>
      <w:r w:rsidRPr="000D3C51">
        <w:rPr>
          <w:rFonts w:ascii="Arial" w:hAnsi="Arial"/>
          <w:color w:val="002060"/>
          <w:sz w:val="22"/>
        </w:rPr>
        <w:t xml:space="preserve">                                                                                        N. 41 S.S. 2019/2020 REG. DECISIONI </w:t>
      </w:r>
    </w:p>
    <w:p w14:paraId="242BE05E" w14:textId="77777777" w:rsidR="000D3C51" w:rsidRPr="000D3C51" w:rsidRDefault="000D3C51" w:rsidP="000D3C51">
      <w:pPr>
        <w:divId w:val="527259509"/>
        <w:rPr>
          <w:rFonts w:ascii="Arial" w:hAnsi="Arial"/>
          <w:color w:val="002060"/>
          <w:sz w:val="22"/>
        </w:rPr>
      </w:pPr>
      <w:r w:rsidRPr="000D3C51">
        <w:rPr>
          <w:rFonts w:ascii="Arial" w:hAnsi="Arial"/>
          <w:color w:val="002060"/>
          <w:sz w:val="22"/>
        </w:rPr>
        <w:t xml:space="preserve"> </w:t>
      </w:r>
    </w:p>
    <w:p w14:paraId="424B3E61" w14:textId="77777777" w:rsidR="000D3C51" w:rsidRPr="000D3C51" w:rsidRDefault="000D3C51" w:rsidP="000D3C51">
      <w:pPr>
        <w:spacing w:line="360" w:lineRule="auto"/>
        <w:jc w:val="center"/>
        <w:divId w:val="527259509"/>
        <w:rPr>
          <w:rFonts w:ascii="Arial" w:hAnsi="Arial" w:cs="Arial"/>
          <w:color w:val="002060"/>
          <w:sz w:val="22"/>
          <w:szCs w:val="22"/>
        </w:rPr>
      </w:pPr>
      <w:r w:rsidRPr="000D3C51">
        <w:rPr>
          <w:rFonts w:ascii="Arial" w:hAnsi="Arial" w:cs="Arial"/>
          <w:color w:val="002060"/>
          <w:sz w:val="22"/>
          <w:szCs w:val="22"/>
        </w:rPr>
        <w:t>DECISIONE</w:t>
      </w:r>
    </w:p>
    <w:p w14:paraId="5BA4ECF9"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sul reclamo numero di registro 41 della S.S. 2019/2020, proposto dall’A.S.D. MONTELUPONE CALCIO A 5, </w:t>
      </w:r>
    </w:p>
    <w:p w14:paraId="6123EF36"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avverso</w:t>
      </w:r>
    </w:p>
    <w:p w14:paraId="3A9CD3E4"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la sanzione della squalifica per tre gare effettive applicata al calciatore GIACOMELLI Andrea, seguito gara Montelupone Calcio a 5/Real San Giorgio del 7 febbraio 2020 - Campionato Regionale di Calcio a Cinque serie C1, girone “A”,</w:t>
      </w:r>
    </w:p>
    <w:p w14:paraId="2D79B389"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per la riforma</w:t>
      </w:r>
    </w:p>
    <w:p w14:paraId="30E96337"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della decisione del Giudice sportivo territoriale presso il Comitato Regionale Marche di cui al Com. Uff. n. 66 Calcio a Cinque del 12.2.2020; </w:t>
      </w:r>
    </w:p>
    <w:p w14:paraId="049003A9"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visto il reclamo e i relativi allegati; </w:t>
      </w:r>
    </w:p>
    <w:p w14:paraId="23E9133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visti tutti gli atti; </w:t>
      </w:r>
    </w:p>
    <w:p w14:paraId="3F93980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Relatore, nell’udienza del giorno 24 febbraio 2020, il Dott. Lorenzo Casagrande Albano; </w:t>
      </w:r>
    </w:p>
    <w:p w14:paraId="1C3CE77E"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lastRenderedPageBreak/>
        <w:t xml:space="preserve">ritenuto e considerato in fatto e diritto quanto segue. </w:t>
      </w:r>
    </w:p>
    <w:p w14:paraId="67898C29"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RITENUTO IN FATTO</w:t>
      </w:r>
    </w:p>
    <w:p w14:paraId="22D2F45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Con decisione pubblicata sul Com. Uff. indicato in epigrafe, il Giudice sportivo territoriale presso il Comitato Regionale Marche applicava al calciatore GIACOMELLI Andrea, asseritamente tesserato a favore della reclamante, la squalifica per tre gare effettive per la condotta dallo stesso osservata, nel corso della gara, nei confronti dell’arbitro.</w:t>
      </w:r>
    </w:p>
    <w:p w14:paraId="11F543BE"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 seguito della trasmissione degli atti di gara da parte della Segreteria di questa Corte, la reclamante faceva pervenire, tempestivamente, i motivi di reclamo. </w:t>
      </w:r>
    </w:p>
    <w:p w14:paraId="09348D18"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In particolare la reclamante ha chiesto la riduzione della squalifica inflitta al proprio tesserato, in quanto questi si sarebbe limitato a protestare, in modo inopportuno, nei confronti del direttore di gara, ma senza porre in essere alcuna condotta offensiva o minacciosa, di talché la sanzione inflitta apparirebbe di entità sproporzionata rispetto alla gravità dei fatti ascrivibili al ridetto calciatore. </w:t>
      </w:r>
    </w:p>
    <w:p w14:paraId="4015869E"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L’udienza si svolgeva come da verbale.</w:t>
      </w:r>
    </w:p>
    <w:p w14:paraId="14DA3E62"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CONSIDERATO IN DIRITTO</w:t>
      </w:r>
    </w:p>
    <w:p w14:paraId="1397E70F"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Questa Corte sportiva d’appello territoriale reputa che il proposto reclamo possa, in parziale riforma del gravato provvedimento, essere accolto e, per l’effetto, la sanzione ridotta nei termini di cui al dispositivo, apparendo tale più limitata misura congrua e proporzionata agli addebiti disciplinari mossi al calciatore in questione, la cui condotta può essere inquadrata nell’ambito della fattispecie di cui all’art. 36, comma 1, lett. a), del Codice di giustizia sportiva e punita con la sanzione ivi prevista nel minimo edittale.</w:t>
      </w:r>
    </w:p>
    <w:p w14:paraId="4587D96E"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P.Q.M.</w:t>
      </w:r>
    </w:p>
    <w:p w14:paraId="07AD2688" w14:textId="77777777" w:rsidR="000D3C51" w:rsidRPr="000D3C51" w:rsidRDefault="000D3C51" w:rsidP="000D3C51">
      <w:pPr>
        <w:divId w:val="527259509"/>
        <w:rPr>
          <w:rFonts w:ascii="Arial" w:hAnsi="Arial" w:cs="Arial"/>
          <w:color w:val="002060"/>
          <w:sz w:val="22"/>
          <w:szCs w:val="22"/>
        </w:rPr>
      </w:pPr>
      <w:smartTag w:uri="urn:schemas-microsoft-com:office:smarttags" w:element="PersonName">
        <w:smartTagPr>
          <w:attr w:name="ProductID" w:val="La Corte"/>
        </w:smartTagPr>
        <w:r w:rsidRPr="000D3C51">
          <w:rPr>
            <w:rFonts w:ascii="Arial" w:hAnsi="Arial" w:cs="Arial"/>
            <w:color w:val="002060"/>
            <w:sz w:val="22"/>
            <w:szCs w:val="22"/>
          </w:rPr>
          <w:t>la Corte</w:t>
        </w:r>
      </w:smartTag>
      <w:r w:rsidRPr="000D3C51">
        <w:rPr>
          <w:rFonts w:ascii="Arial" w:hAnsi="Arial" w:cs="Arial"/>
          <w:color w:val="002060"/>
          <w:sz w:val="22"/>
          <w:szCs w:val="22"/>
        </w:rPr>
        <w:t xml:space="preserve"> sportiva d’appello territoriale, definitivamente pronunciando, accoglie il reclamo come sopra proposto dall’A.S.D. MONTELUPONE CALCIO A 5 e, per l’effetto, riduce la squalifica applicata al calciatore GIACOMELLI Andrea a due giornate effettive di gara. </w:t>
      </w:r>
    </w:p>
    <w:p w14:paraId="18ABF385"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Dispone restituirsi il contributo.</w:t>
      </w:r>
    </w:p>
    <w:p w14:paraId="17A9ED11"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Manda alla Segreteria del Comitato Regionale Marche per gli adempimenti conseguenti, le comunicazioni anche con posta elettronica certificata.</w:t>
      </w:r>
    </w:p>
    <w:p w14:paraId="6CF85E0B"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Così deciso in Ancona, nella sede della FIGC - LND - Comitato Regionale Marche, in data 24 febbraio 2020. </w:t>
      </w:r>
    </w:p>
    <w:p w14:paraId="0F3CC708"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L’Estensore                                                                                                         Il Presidente</w:t>
      </w:r>
    </w:p>
    <w:p w14:paraId="29AC3B46"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F.to in originale                                                                                                    F.to in originale</w:t>
      </w:r>
    </w:p>
    <w:p w14:paraId="4F6ABD3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Lorenzo Casagrande Albano                                                                              Giammario Schippa</w:t>
      </w:r>
    </w:p>
    <w:p w14:paraId="4CE94663" w14:textId="77777777" w:rsidR="000D3C51" w:rsidRPr="000D3C51" w:rsidRDefault="000D3C51" w:rsidP="000D3C51">
      <w:pPr>
        <w:divId w:val="527259509"/>
        <w:rPr>
          <w:rFonts w:ascii="Arial" w:hAnsi="Arial" w:cs="Arial"/>
          <w:color w:val="002060"/>
          <w:sz w:val="22"/>
          <w:szCs w:val="22"/>
        </w:rPr>
      </w:pPr>
    </w:p>
    <w:p w14:paraId="2C3E1D48"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Depositato in Ancona, in data 25 febbraio 2020</w:t>
      </w:r>
    </w:p>
    <w:p w14:paraId="65F61A69" w14:textId="77777777" w:rsidR="000D3C51" w:rsidRPr="000D3C51" w:rsidRDefault="000D3C51" w:rsidP="000D3C51">
      <w:pPr>
        <w:divId w:val="527259509"/>
        <w:rPr>
          <w:rFonts w:ascii="Arial" w:hAnsi="Arial" w:cs="Arial"/>
          <w:color w:val="002060"/>
          <w:sz w:val="22"/>
          <w:szCs w:val="22"/>
        </w:rPr>
      </w:pPr>
    </w:p>
    <w:p w14:paraId="2D602462"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Il Segretario                                                                                           </w:t>
      </w:r>
    </w:p>
    <w:p w14:paraId="5C608F3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F.to in originale </w:t>
      </w:r>
    </w:p>
    <w:p w14:paraId="7F62A24A"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Angelo Castellana</w:t>
      </w:r>
    </w:p>
    <w:p w14:paraId="273CB383" w14:textId="77777777" w:rsidR="008A0B1D" w:rsidRPr="00C85D6D" w:rsidRDefault="008A0B1D" w:rsidP="00C85D6D">
      <w:pPr>
        <w:pStyle w:val="A121"/>
        <w:ind w:left="0"/>
        <w:divId w:val="527259509"/>
        <w:rPr>
          <w:rFonts w:cs="Arial"/>
          <w:bCs/>
          <w:color w:val="002060"/>
          <w:sz w:val="22"/>
          <w:szCs w:val="22"/>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bookmarkStart w:id="9" w:name="_GoBack"/>
      <w:bookmarkEnd w:id="9"/>
    </w:p>
    <w:p w14:paraId="2E169055" w14:textId="77777777" w:rsidR="00C91750" w:rsidRPr="007F5272" w:rsidRDefault="00C91750" w:rsidP="00C91750">
      <w:pPr>
        <w:pStyle w:val="LndNormale1"/>
        <w:divId w:val="527259509"/>
        <w:rPr>
          <w:color w:val="002060"/>
          <w:szCs w:val="22"/>
        </w:rPr>
      </w:pPr>
      <w:r w:rsidRPr="007F5272">
        <w:rPr>
          <w:color w:val="002060"/>
          <w:szCs w:val="22"/>
        </w:rPr>
        <w:lastRenderedPageBreak/>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11C0831D"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27D5D">
        <w:rPr>
          <w:b/>
          <w:color w:val="002060"/>
          <w:u w:val="single"/>
        </w:rPr>
        <w:t>16</w:t>
      </w:r>
      <w:r w:rsidR="0013358E">
        <w:rPr>
          <w:b/>
          <w:color w:val="002060"/>
          <w:u w:val="single"/>
        </w:rPr>
        <w:t>/</w:t>
      </w:r>
      <w:r w:rsidR="0040570B">
        <w:rPr>
          <w:b/>
          <w:color w:val="002060"/>
          <w:u w:val="single"/>
        </w:rPr>
        <w:t>0</w:t>
      </w:r>
      <w:r w:rsidR="007615E7">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6B97699"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27D5D">
        <w:rPr>
          <w:b/>
          <w:color w:val="002060"/>
          <w:u w:val="single"/>
        </w:rPr>
        <w:t>0</w:t>
      </w:r>
      <w:r w:rsidR="008E077F">
        <w:rPr>
          <w:b/>
          <w:color w:val="002060"/>
          <w:u w:val="single"/>
        </w:rPr>
        <w:t>3</w:t>
      </w:r>
      <w:r w:rsidR="00D76665">
        <w:rPr>
          <w:b/>
          <w:color w:val="002060"/>
          <w:u w:val="single"/>
        </w:rPr>
        <w:t>/</w:t>
      </w:r>
      <w:r w:rsidR="0040570B">
        <w:rPr>
          <w:b/>
          <w:color w:val="002060"/>
          <w:u w:val="single"/>
        </w:rPr>
        <w:t>0</w:t>
      </w:r>
      <w:r w:rsidR="00327D5D">
        <w:rPr>
          <w:b/>
          <w:color w:val="002060"/>
          <w:u w:val="single"/>
        </w:rPr>
        <w:t>3</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FB823" w14:textId="77777777" w:rsidR="00FD029C" w:rsidRDefault="00FD029C">
      <w:r>
        <w:separator/>
      </w:r>
    </w:p>
  </w:endnote>
  <w:endnote w:type="continuationSeparator" w:id="0">
    <w:p w14:paraId="01BB22DE" w14:textId="77777777" w:rsidR="00FD029C" w:rsidRDefault="00FD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1D0D6898" w:rsidR="00EF3FAD" w:rsidRDefault="00EF3FA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F3FAD" w:rsidRDefault="00EF3FAD">
    <w:pPr>
      <w:pStyle w:val="Pidipagina"/>
    </w:pPr>
  </w:p>
  <w:p w14:paraId="694DB723" w14:textId="77777777" w:rsidR="00EF3FAD" w:rsidRDefault="00EF3F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3F394DB8" w:rsidR="00EF3FAD" w:rsidRPr="00687C6B" w:rsidRDefault="00EF3FA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6297A">
      <w:rPr>
        <w:rStyle w:val="Numeropagina"/>
        <w:rFonts w:ascii="Arial" w:hAnsi="Arial" w:cs="Arial"/>
        <w:noProof/>
        <w:color w:val="002060"/>
      </w:rPr>
      <w:t>16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71</w:t>
    </w:r>
  </w:p>
  <w:p w14:paraId="51693FC2" w14:textId="77777777" w:rsidR="00EF3FAD" w:rsidRPr="00B41648" w:rsidRDefault="00EF3FAD" w:rsidP="001947BD">
    <w:pPr>
      <w:pStyle w:val="Pidipagina"/>
    </w:pPr>
  </w:p>
  <w:p w14:paraId="13472412" w14:textId="77777777" w:rsidR="00EF3FAD" w:rsidRDefault="00EF3F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91A4A" w14:textId="77777777" w:rsidR="00FD029C" w:rsidRDefault="00FD029C">
      <w:r>
        <w:separator/>
      </w:r>
    </w:p>
  </w:footnote>
  <w:footnote w:type="continuationSeparator" w:id="0">
    <w:p w14:paraId="2F6E73CF" w14:textId="77777777" w:rsidR="00FD029C" w:rsidRDefault="00FD0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09D90CAA" w:rsidR="00EF3FAD" w:rsidRDefault="00EF3FAD" w:rsidP="001F4353">
    <w:pPr>
      <w:pStyle w:val="Intestazione"/>
      <w:tabs>
        <w:tab w:val="clear" w:pos="4819"/>
      </w:tabs>
    </w:pPr>
  </w:p>
  <w:p w14:paraId="10EF4CAD" w14:textId="77777777" w:rsidR="00EF3FAD" w:rsidRDefault="00EF3F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EF3FAD" w14:paraId="5C6396BE" w14:textId="77777777">
      <w:tc>
        <w:tcPr>
          <w:tcW w:w="2050" w:type="dxa"/>
        </w:tcPr>
        <w:p w14:paraId="56697B17" w14:textId="2833A540" w:rsidR="00EF3FAD" w:rsidRDefault="00EF3FA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F3FAD" w:rsidRDefault="00EF3FAD">
          <w:pPr>
            <w:pStyle w:val="Intestazione"/>
            <w:tabs>
              <w:tab w:val="left" w:pos="435"/>
              <w:tab w:val="right" w:pos="7588"/>
            </w:tabs>
            <w:rPr>
              <w:sz w:val="24"/>
            </w:rPr>
          </w:pPr>
        </w:p>
      </w:tc>
    </w:tr>
  </w:tbl>
  <w:p w14:paraId="739AEB3C" w14:textId="77777777" w:rsidR="00EF3FAD" w:rsidRDefault="00EF3FAD">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A3D58"/>
    <w:multiLevelType w:val="hybridMultilevel"/>
    <w:tmpl w:val="315AAE4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4">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A9A2FD6"/>
    <w:multiLevelType w:val="hybridMultilevel"/>
    <w:tmpl w:val="4F9A2D7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1225084"/>
    <w:multiLevelType w:val="hybridMultilevel"/>
    <w:tmpl w:val="757CA914"/>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91260F6"/>
    <w:multiLevelType w:val="hybridMultilevel"/>
    <w:tmpl w:val="F398B528"/>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3894502"/>
    <w:multiLevelType w:val="hybridMultilevel"/>
    <w:tmpl w:val="64E64C9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7A1580C"/>
    <w:multiLevelType w:val="hybridMultilevel"/>
    <w:tmpl w:val="EAA07EC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9">
    <w:nsid w:val="424F11B2"/>
    <w:multiLevelType w:val="singleLevel"/>
    <w:tmpl w:val="0410000F"/>
    <w:lvl w:ilvl="0">
      <w:start w:val="1"/>
      <w:numFmt w:val="decimal"/>
      <w:lvlText w:val="%1."/>
      <w:lvlJc w:val="left"/>
      <w:pPr>
        <w:tabs>
          <w:tab w:val="num" w:pos="360"/>
        </w:tabs>
        <w:ind w:left="360" w:hanging="360"/>
      </w:pPr>
    </w:lvl>
  </w:abstractNum>
  <w:abstractNum w:abstractNumId="20">
    <w:nsid w:val="446F1949"/>
    <w:multiLevelType w:val="hybridMultilevel"/>
    <w:tmpl w:val="F4306806"/>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A9B6316"/>
    <w:multiLevelType w:val="hybridMultilevel"/>
    <w:tmpl w:val="ADAA0688"/>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66C2698"/>
    <w:multiLevelType w:val="hybridMultilevel"/>
    <w:tmpl w:val="DBEC7D22"/>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31">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32">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5"/>
  </w:num>
  <w:num w:numId="3">
    <w:abstractNumId w:val="33"/>
  </w:num>
  <w:num w:numId="4">
    <w:abstractNumId w:val="10"/>
  </w:num>
  <w:num w:numId="5">
    <w:abstractNumId w:val="1"/>
  </w:num>
  <w:num w:numId="6">
    <w:abstractNumId w:val="14"/>
  </w:num>
  <w:num w:numId="7">
    <w:abstractNumId w:val="27"/>
  </w:num>
  <w:num w:numId="8">
    <w:abstractNumId w:val="22"/>
  </w:num>
  <w:num w:numId="9">
    <w:abstractNumId w:val="6"/>
  </w:num>
  <w:num w:numId="10">
    <w:abstractNumId w:val="29"/>
  </w:num>
  <w:num w:numId="11">
    <w:abstractNumId w:val="2"/>
  </w:num>
  <w:num w:numId="12">
    <w:abstractNumId w:val="15"/>
  </w:num>
  <w:num w:numId="13">
    <w:abstractNumId w:val="4"/>
  </w:num>
  <w:num w:numId="14">
    <w:abstractNumId w:val="9"/>
  </w:num>
  <w:num w:numId="15">
    <w:abstractNumId w:val="30"/>
  </w:num>
  <w:num w:numId="16">
    <w:abstractNumId w:val="3"/>
  </w:num>
  <w:num w:numId="17">
    <w:abstractNumId w:val="31"/>
  </w:num>
  <w:num w:numId="18">
    <w:abstractNumId w:val="18"/>
  </w:num>
  <w:num w:numId="19">
    <w:abstractNumId w:val="19"/>
  </w:num>
  <w:num w:numId="20">
    <w:abstractNumId w:val="5"/>
  </w:num>
  <w:num w:numId="21">
    <w:abstractNumId w:val="11"/>
  </w:num>
  <w:num w:numId="22">
    <w:abstractNumId w:val="32"/>
  </w:num>
  <w:num w:numId="23">
    <w:abstractNumId w:val="21"/>
  </w:num>
  <w:num w:numId="24">
    <w:abstractNumId w:val="12"/>
  </w:num>
  <w:num w:numId="25">
    <w:abstractNumId w:val="28"/>
  </w:num>
  <w:num w:numId="26">
    <w:abstractNumId w:val="23"/>
  </w:num>
  <w:num w:numId="27">
    <w:abstractNumId w:val="20"/>
  </w:num>
  <w:num w:numId="28">
    <w:abstractNumId w:val="24"/>
  </w:num>
  <w:num w:numId="29">
    <w:abstractNumId w:val="16"/>
  </w:num>
  <w:num w:numId="30">
    <w:abstractNumId w:val="13"/>
  </w:num>
  <w:num w:numId="31">
    <w:abstractNumId w:val="17"/>
  </w:num>
  <w:num w:numId="32">
    <w:abstractNumId w:val="8"/>
  </w:num>
  <w:num w:numId="33">
    <w:abstractNumId w:val="7"/>
  </w:num>
  <w:num w:numId="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43"/>
    <w:rsid w:val="000C27DB"/>
    <w:rsid w:val="000C30D5"/>
    <w:rsid w:val="000C3E7B"/>
    <w:rsid w:val="000C41A5"/>
    <w:rsid w:val="000C539B"/>
    <w:rsid w:val="000C5BAA"/>
    <w:rsid w:val="000C5EF6"/>
    <w:rsid w:val="000C6676"/>
    <w:rsid w:val="000C7505"/>
    <w:rsid w:val="000C7BA3"/>
    <w:rsid w:val="000D12F6"/>
    <w:rsid w:val="000D2B0F"/>
    <w:rsid w:val="000D3C51"/>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1D7"/>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739C"/>
    <w:rsid w:val="002774DB"/>
    <w:rsid w:val="002776BA"/>
    <w:rsid w:val="00280A86"/>
    <w:rsid w:val="002814BA"/>
    <w:rsid w:val="00281F3E"/>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6B14"/>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C6564"/>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27D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0261"/>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0D16"/>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354"/>
    <w:rsid w:val="00471540"/>
    <w:rsid w:val="00472EF5"/>
    <w:rsid w:val="00472FD2"/>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1DB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3BCA"/>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1AB"/>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4B32"/>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A72F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255"/>
    <w:rsid w:val="005C4812"/>
    <w:rsid w:val="005C5C61"/>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B61"/>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3C7"/>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7F6409"/>
    <w:rsid w:val="00800712"/>
    <w:rsid w:val="00801DA4"/>
    <w:rsid w:val="008028C7"/>
    <w:rsid w:val="00803612"/>
    <w:rsid w:val="00803DDD"/>
    <w:rsid w:val="0080471F"/>
    <w:rsid w:val="00805140"/>
    <w:rsid w:val="008052F6"/>
    <w:rsid w:val="00807500"/>
    <w:rsid w:val="00807F3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2D6D"/>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0B1D"/>
    <w:rsid w:val="008A2986"/>
    <w:rsid w:val="008A35B7"/>
    <w:rsid w:val="008A3758"/>
    <w:rsid w:val="008A4C2F"/>
    <w:rsid w:val="008A50FB"/>
    <w:rsid w:val="008A51F1"/>
    <w:rsid w:val="008A6629"/>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77F"/>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5CC4"/>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5118"/>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2D6D"/>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297A"/>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452"/>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5D6D"/>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5719"/>
    <w:rsid w:val="00D26D68"/>
    <w:rsid w:val="00D26EE8"/>
    <w:rsid w:val="00D2733E"/>
    <w:rsid w:val="00D30217"/>
    <w:rsid w:val="00D31490"/>
    <w:rsid w:val="00D31AB5"/>
    <w:rsid w:val="00D31C20"/>
    <w:rsid w:val="00D31EE8"/>
    <w:rsid w:val="00D323C7"/>
    <w:rsid w:val="00D329C7"/>
    <w:rsid w:val="00D33729"/>
    <w:rsid w:val="00D33A31"/>
    <w:rsid w:val="00D33C57"/>
    <w:rsid w:val="00D34617"/>
    <w:rsid w:val="00D34730"/>
    <w:rsid w:val="00D34A30"/>
    <w:rsid w:val="00D352E5"/>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6C94"/>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1F4F"/>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B7C4A"/>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D7E57"/>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106"/>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AD"/>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0488"/>
    <w:rsid w:val="00F21778"/>
    <w:rsid w:val="00F21C89"/>
    <w:rsid w:val="00F21D2D"/>
    <w:rsid w:val="00F23658"/>
    <w:rsid w:val="00F245AB"/>
    <w:rsid w:val="00F245EA"/>
    <w:rsid w:val="00F24769"/>
    <w:rsid w:val="00F248A0"/>
    <w:rsid w:val="00F26500"/>
    <w:rsid w:val="00F267CF"/>
    <w:rsid w:val="00F27799"/>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91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29C"/>
    <w:rsid w:val="00FD0354"/>
    <w:rsid w:val="00FD09C9"/>
    <w:rsid w:val="00FD09F2"/>
    <w:rsid w:val="00FD18BD"/>
    <w:rsid w:val="00FD2A0F"/>
    <w:rsid w:val="00FD2E8D"/>
    <w:rsid w:val="00FD3EF5"/>
    <w:rsid w:val="00FD57FF"/>
    <w:rsid w:val="00FD5D65"/>
    <w:rsid w:val="00FD6261"/>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 w:type="paragraph" w:customStyle="1" w:styleId="Paragrafoelenco1">
    <w:name w:val="Paragrafo elenco1"/>
    <w:basedOn w:val="Normale"/>
    <w:rsid w:val="00C85D6D"/>
    <w:pPr>
      <w:ind w:left="720"/>
      <w:contextualSpacing/>
    </w:pPr>
  </w:style>
  <w:style w:type="paragraph" w:customStyle="1" w:styleId="Paragrafoelenco2">
    <w:name w:val="Paragrafo elenco2"/>
    <w:basedOn w:val="Normale"/>
    <w:rsid w:val="000D3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DB534-DFE4-4A42-9431-42B88CC4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16</Pages>
  <Words>5043</Words>
  <Characters>28747</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33723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2020-03-03T13:46:00Z</cp:lastPrinted>
  <dcterms:created xsi:type="dcterms:W3CDTF">2020-03-03T14:07:00Z</dcterms:created>
  <dcterms:modified xsi:type="dcterms:W3CDTF">2020-03-03T14:07:00Z</dcterms:modified>
</cp:coreProperties>
</file>