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231CFB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3C4B00">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3C4B00">
              <w:rPr>
                <w:rFonts w:ascii="Arial" w:hAnsi="Arial" w:cs="Arial"/>
                <w:color w:val="002060"/>
                <w:sz w:val="40"/>
                <w:szCs w:val="40"/>
              </w:rPr>
              <w:t>2</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3DD60D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112EDB38" w14:textId="63692089" w:rsidR="00AC19D9" w:rsidRPr="002419EA" w:rsidRDefault="00581A6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4D9CAD43" w14:textId="36ED2511" w:rsidR="00AC19D9" w:rsidRPr="002419EA" w:rsidRDefault="00581A6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EAFCCD8" w14:textId="18BF0D42" w:rsidR="00AC19D9" w:rsidRPr="002419EA" w:rsidRDefault="00581A6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952245B" w14:textId="789A3A3C" w:rsidR="00AC19D9" w:rsidRPr="002419EA" w:rsidRDefault="00581A6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798C7284" w14:textId="4991DFA3" w:rsidR="00753DB9" w:rsidRPr="00B6660A" w:rsidRDefault="00C967AF" w:rsidP="00B6660A">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06594864" w:rsidR="00031818" w:rsidRDefault="00031818" w:rsidP="009E02B2">
      <w:pPr>
        <w:autoSpaceDE w:val="0"/>
        <w:autoSpaceDN w:val="0"/>
        <w:adjustRightInd w:val="0"/>
        <w:jc w:val="left"/>
        <w:divId w:val="527259509"/>
        <w:rPr>
          <w:rFonts w:ascii="Arial" w:hAnsi="Arial" w:cs="Arial"/>
          <w:b/>
          <w:color w:val="002060"/>
          <w:sz w:val="22"/>
          <w:szCs w:val="22"/>
        </w:rPr>
      </w:pPr>
    </w:p>
    <w:p w14:paraId="2A3AE7EA" w14:textId="77777777" w:rsidR="00C939B5" w:rsidRDefault="00C939B5" w:rsidP="009E02B2">
      <w:pPr>
        <w:autoSpaceDE w:val="0"/>
        <w:autoSpaceDN w:val="0"/>
        <w:adjustRightInd w:val="0"/>
        <w:jc w:val="left"/>
        <w:divId w:val="527259509"/>
        <w:rPr>
          <w:rFonts w:ascii="Arial" w:hAnsi="Arial" w:cs="Arial"/>
          <w:b/>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33998922" w14:textId="77777777" w:rsidR="00BB34E8" w:rsidRPr="005E0393" w:rsidRDefault="00BB34E8" w:rsidP="00BB34E8">
      <w:pPr>
        <w:pStyle w:val="breakline"/>
        <w:divId w:val="527259509"/>
        <w:rPr>
          <w:color w:val="002060"/>
        </w:rPr>
      </w:pPr>
    </w:p>
    <w:p w14:paraId="4A50318B" w14:textId="77777777" w:rsidR="00B6660A" w:rsidRPr="003A6047" w:rsidRDefault="00B6660A" w:rsidP="00B6660A">
      <w:pPr>
        <w:pStyle w:val="titolocampionato0"/>
        <w:shd w:val="clear" w:color="auto" w:fill="CCCCCC"/>
        <w:spacing w:before="80" w:after="40"/>
        <w:divId w:val="527259509"/>
        <w:rPr>
          <w:color w:val="002060"/>
        </w:rPr>
      </w:pPr>
      <w:r w:rsidRPr="003A6047">
        <w:rPr>
          <w:color w:val="002060"/>
        </w:rPr>
        <w:t>UNDER 17 C5 REGIONALI MASCHILI</w:t>
      </w:r>
    </w:p>
    <w:p w14:paraId="01898621" w14:textId="77777777" w:rsidR="00B6660A" w:rsidRPr="003A6047" w:rsidRDefault="00B6660A" w:rsidP="00B6660A">
      <w:pPr>
        <w:pStyle w:val="titoloprinc0"/>
        <w:divId w:val="527259509"/>
        <w:rPr>
          <w:color w:val="002060"/>
        </w:rPr>
      </w:pPr>
      <w:r w:rsidRPr="003A6047">
        <w:rPr>
          <w:color w:val="002060"/>
        </w:rPr>
        <w:t>RISULTATI</w:t>
      </w:r>
    </w:p>
    <w:p w14:paraId="13EB514B" w14:textId="77777777" w:rsidR="00B6660A" w:rsidRPr="003A6047" w:rsidRDefault="00B6660A" w:rsidP="00B6660A">
      <w:pPr>
        <w:pStyle w:val="breakline"/>
        <w:divId w:val="527259509"/>
        <w:rPr>
          <w:color w:val="002060"/>
        </w:rPr>
      </w:pPr>
    </w:p>
    <w:p w14:paraId="459A71A7" w14:textId="77777777" w:rsidR="00B6660A" w:rsidRPr="003A6047" w:rsidRDefault="00B6660A" w:rsidP="00B6660A">
      <w:pPr>
        <w:pStyle w:val="sottotitolocampionato10"/>
        <w:divId w:val="527259509"/>
        <w:rPr>
          <w:color w:val="002060"/>
        </w:rPr>
      </w:pPr>
      <w:r w:rsidRPr="003A6047">
        <w:rPr>
          <w:color w:val="002060"/>
        </w:rPr>
        <w:t>RISULTATI UFFICIALI GARE DEL 21/10/2021</w:t>
      </w:r>
    </w:p>
    <w:p w14:paraId="5106FCFB" w14:textId="77777777" w:rsidR="00B6660A" w:rsidRPr="00B6660A" w:rsidRDefault="00B6660A" w:rsidP="00B6660A">
      <w:pPr>
        <w:pStyle w:val="sottotitolocampionato20"/>
        <w:spacing w:before="0" w:beforeAutospacing="0" w:after="0" w:afterAutospacing="0"/>
        <w:divId w:val="527259509"/>
        <w:rPr>
          <w:rFonts w:ascii="Arial" w:hAnsi="Arial" w:cs="Arial"/>
          <w:color w:val="002060"/>
          <w:sz w:val="20"/>
          <w:szCs w:val="20"/>
        </w:rPr>
      </w:pPr>
      <w:r w:rsidRPr="00B6660A">
        <w:rPr>
          <w:rFonts w:ascii="Arial" w:hAnsi="Arial" w:cs="Arial"/>
          <w:color w:val="002060"/>
          <w:sz w:val="20"/>
          <w:szCs w:val="20"/>
        </w:rPr>
        <w:t>Si trascrivono qui di seguito i risultati ufficiali delle gare disputate</w:t>
      </w:r>
    </w:p>
    <w:p w14:paraId="1423FB28" w14:textId="77777777" w:rsidR="00B6660A" w:rsidRPr="00B6660A" w:rsidRDefault="00B6660A" w:rsidP="00B6660A">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60A" w:rsidRPr="003A6047" w14:paraId="6C1A80AF" w14:textId="77777777" w:rsidTr="00B6660A">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60A" w:rsidRPr="003A6047" w14:paraId="60EEEC10" w14:textId="77777777" w:rsidTr="00AF10E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6FC6E" w14:textId="77777777" w:rsidR="00B6660A" w:rsidRPr="003A6047" w:rsidRDefault="00B6660A" w:rsidP="00AF10E7">
                  <w:pPr>
                    <w:pStyle w:val="headertabella0"/>
                    <w:rPr>
                      <w:color w:val="002060"/>
                    </w:rPr>
                  </w:pPr>
                  <w:r w:rsidRPr="003A6047">
                    <w:rPr>
                      <w:color w:val="002060"/>
                    </w:rPr>
                    <w:t>GIRONE B - 1 Giornata - A</w:t>
                  </w:r>
                </w:p>
              </w:tc>
            </w:tr>
            <w:tr w:rsidR="00B6660A" w:rsidRPr="003A6047" w14:paraId="4D6559F9" w14:textId="77777777" w:rsidTr="00AF10E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E3156D" w14:textId="77777777" w:rsidR="00B6660A" w:rsidRPr="003A6047" w:rsidRDefault="00B6660A" w:rsidP="00AF10E7">
                  <w:pPr>
                    <w:pStyle w:val="rowtabella0"/>
                    <w:rPr>
                      <w:color w:val="002060"/>
                    </w:rPr>
                  </w:pPr>
                  <w:r w:rsidRPr="003A6047">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9DADA" w14:textId="77777777" w:rsidR="00B6660A" w:rsidRPr="003A6047" w:rsidRDefault="00B6660A" w:rsidP="00AF10E7">
                  <w:pPr>
                    <w:pStyle w:val="rowtabella0"/>
                    <w:rPr>
                      <w:color w:val="002060"/>
                    </w:rPr>
                  </w:pPr>
                  <w:r w:rsidRPr="003A6047">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DB862" w14:textId="77777777" w:rsidR="00B6660A" w:rsidRPr="003A6047" w:rsidRDefault="00B6660A" w:rsidP="00AF10E7">
                  <w:pPr>
                    <w:pStyle w:val="rowtabella0"/>
                    <w:jc w:val="center"/>
                    <w:rPr>
                      <w:color w:val="002060"/>
                    </w:rPr>
                  </w:pPr>
                  <w:r w:rsidRPr="003A6047">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67639D" w14:textId="77777777" w:rsidR="00B6660A" w:rsidRPr="003A6047" w:rsidRDefault="00B6660A" w:rsidP="00AF10E7">
                  <w:pPr>
                    <w:pStyle w:val="rowtabella0"/>
                    <w:jc w:val="center"/>
                    <w:rPr>
                      <w:color w:val="002060"/>
                    </w:rPr>
                  </w:pPr>
                  <w:r w:rsidRPr="003A6047">
                    <w:rPr>
                      <w:color w:val="002060"/>
                    </w:rPr>
                    <w:t> </w:t>
                  </w:r>
                </w:p>
              </w:tc>
            </w:tr>
          </w:tbl>
          <w:p w14:paraId="44397A6D" w14:textId="77777777" w:rsidR="00B6660A" w:rsidRPr="003A6047" w:rsidRDefault="00B6660A" w:rsidP="00AF10E7">
            <w:pPr>
              <w:rPr>
                <w:color w:val="002060"/>
              </w:rPr>
            </w:pPr>
          </w:p>
        </w:tc>
      </w:tr>
    </w:tbl>
    <w:p w14:paraId="4FC7B8A7" w14:textId="77777777" w:rsidR="00B6660A" w:rsidRPr="003A6047" w:rsidRDefault="00B6660A" w:rsidP="00B6660A">
      <w:pPr>
        <w:pStyle w:val="breakline"/>
        <w:divId w:val="527259509"/>
        <w:rPr>
          <w:rFonts w:eastAsiaTheme="minorEastAsia"/>
          <w:color w:val="002060"/>
        </w:rPr>
      </w:pPr>
    </w:p>
    <w:p w14:paraId="3C03BAE8" w14:textId="77777777" w:rsidR="00B6660A" w:rsidRPr="003A6047" w:rsidRDefault="00B6660A" w:rsidP="00B6660A">
      <w:pPr>
        <w:pStyle w:val="breakline"/>
        <w:divId w:val="527259509"/>
        <w:rPr>
          <w:color w:val="002060"/>
        </w:rPr>
      </w:pPr>
    </w:p>
    <w:p w14:paraId="762620C2" w14:textId="77777777" w:rsidR="00B6660A" w:rsidRPr="003A6047" w:rsidRDefault="00B6660A" w:rsidP="00B6660A">
      <w:pPr>
        <w:pStyle w:val="titoloprinc0"/>
        <w:divId w:val="527259509"/>
        <w:rPr>
          <w:color w:val="002060"/>
        </w:rPr>
      </w:pPr>
      <w:r w:rsidRPr="003A6047">
        <w:rPr>
          <w:color w:val="002060"/>
        </w:rPr>
        <w:t>GIUDICE SPORTIVO</w:t>
      </w:r>
    </w:p>
    <w:p w14:paraId="2FC3A172" w14:textId="77777777" w:rsidR="00B6660A" w:rsidRPr="003A6047" w:rsidRDefault="00B6660A" w:rsidP="00B6660A">
      <w:pPr>
        <w:pStyle w:val="diffida"/>
        <w:divId w:val="527259509"/>
        <w:rPr>
          <w:color w:val="002060"/>
        </w:rPr>
      </w:pPr>
      <w:r w:rsidRPr="003A6047">
        <w:rPr>
          <w:color w:val="002060"/>
        </w:rPr>
        <w:t>Il Giudice Sportivo, nella seduta del 22/10/2021, ha adottato le decisioni che di seguito integralmente si riportano:</w:t>
      </w:r>
    </w:p>
    <w:p w14:paraId="7F156CB3" w14:textId="77777777" w:rsidR="00B6660A" w:rsidRPr="003A6047" w:rsidRDefault="00B6660A" w:rsidP="00B6660A">
      <w:pPr>
        <w:pStyle w:val="titolo10"/>
        <w:divId w:val="527259509"/>
        <w:rPr>
          <w:color w:val="002060"/>
        </w:rPr>
      </w:pPr>
      <w:r w:rsidRPr="003A6047">
        <w:rPr>
          <w:color w:val="002060"/>
        </w:rPr>
        <w:t xml:space="preserve">GARE DEL 21/10/2021 </w:t>
      </w:r>
    </w:p>
    <w:p w14:paraId="73F80A82" w14:textId="77777777" w:rsidR="00B6660A" w:rsidRPr="003A6047" w:rsidRDefault="00B6660A" w:rsidP="00B6660A">
      <w:pPr>
        <w:pStyle w:val="titolo7a"/>
        <w:divId w:val="527259509"/>
        <w:rPr>
          <w:color w:val="002060"/>
        </w:rPr>
      </w:pPr>
      <w:r w:rsidRPr="003A6047">
        <w:rPr>
          <w:color w:val="002060"/>
        </w:rPr>
        <w:t xml:space="preserve">PROVVEDIMENTI DISCIPLINARI </w:t>
      </w:r>
    </w:p>
    <w:p w14:paraId="0DB80442" w14:textId="77777777" w:rsidR="00B6660A" w:rsidRPr="003A6047" w:rsidRDefault="00B6660A" w:rsidP="00B6660A">
      <w:pPr>
        <w:pStyle w:val="titolo7b0"/>
        <w:divId w:val="527259509"/>
        <w:rPr>
          <w:color w:val="002060"/>
        </w:rPr>
      </w:pPr>
      <w:r w:rsidRPr="003A6047">
        <w:rPr>
          <w:color w:val="002060"/>
        </w:rPr>
        <w:t xml:space="preserve">In base alle risultanze degli atti ufficiali sono state deliberate le seguenti sanzioni disciplinari. </w:t>
      </w:r>
    </w:p>
    <w:p w14:paraId="67880229" w14:textId="77777777" w:rsidR="00B6660A" w:rsidRPr="003A6047" w:rsidRDefault="00B6660A" w:rsidP="00B6660A">
      <w:pPr>
        <w:pStyle w:val="titolo30"/>
        <w:divId w:val="527259509"/>
        <w:rPr>
          <w:color w:val="002060"/>
        </w:rPr>
      </w:pPr>
      <w:r w:rsidRPr="003A6047">
        <w:rPr>
          <w:color w:val="002060"/>
        </w:rPr>
        <w:t xml:space="preserve">CALCIATORI NON ESPULSI </w:t>
      </w:r>
    </w:p>
    <w:p w14:paraId="67C7C2D9" w14:textId="77777777" w:rsidR="00B6660A" w:rsidRPr="003A6047" w:rsidRDefault="00B6660A" w:rsidP="00B6660A">
      <w:pPr>
        <w:pStyle w:val="titolo20"/>
        <w:divId w:val="527259509"/>
        <w:rPr>
          <w:color w:val="002060"/>
        </w:rPr>
      </w:pPr>
      <w:r w:rsidRPr="003A60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660A" w:rsidRPr="003A6047" w14:paraId="34509159" w14:textId="77777777" w:rsidTr="00B6660A">
        <w:trPr>
          <w:divId w:val="527259509"/>
        </w:trPr>
        <w:tc>
          <w:tcPr>
            <w:tcW w:w="2200" w:type="dxa"/>
            <w:tcMar>
              <w:top w:w="20" w:type="dxa"/>
              <w:left w:w="20" w:type="dxa"/>
              <w:bottom w:w="20" w:type="dxa"/>
              <w:right w:w="20" w:type="dxa"/>
            </w:tcMar>
            <w:vAlign w:val="center"/>
            <w:hideMark/>
          </w:tcPr>
          <w:p w14:paraId="758AE482" w14:textId="77777777" w:rsidR="00B6660A" w:rsidRPr="003A6047" w:rsidRDefault="00B6660A" w:rsidP="00AF10E7">
            <w:pPr>
              <w:pStyle w:val="movimento"/>
              <w:rPr>
                <w:color w:val="002060"/>
              </w:rPr>
            </w:pPr>
            <w:r w:rsidRPr="003A6047">
              <w:rPr>
                <w:color w:val="002060"/>
              </w:rPr>
              <w:t>CAPORALETTI LEONARDO</w:t>
            </w:r>
          </w:p>
        </w:tc>
        <w:tc>
          <w:tcPr>
            <w:tcW w:w="2200" w:type="dxa"/>
            <w:tcMar>
              <w:top w:w="20" w:type="dxa"/>
              <w:left w:w="20" w:type="dxa"/>
              <w:bottom w:w="20" w:type="dxa"/>
              <w:right w:w="20" w:type="dxa"/>
            </w:tcMar>
            <w:vAlign w:val="center"/>
            <w:hideMark/>
          </w:tcPr>
          <w:p w14:paraId="6C6D3BB8" w14:textId="77777777" w:rsidR="00B6660A" w:rsidRPr="003A6047" w:rsidRDefault="00B6660A" w:rsidP="00AF10E7">
            <w:pPr>
              <w:pStyle w:val="movimento2"/>
              <w:rPr>
                <w:color w:val="002060"/>
              </w:rPr>
            </w:pPr>
            <w:r w:rsidRPr="003A6047">
              <w:rPr>
                <w:color w:val="002060"/>
              </w:rPr>
              <w:t xml:space="preserve">(ACLI VILLA MUSONE) </w:t>
            </w:r>
          </w:p>
        </w:tc>
        <w:tc>
          <w:tcPr>
            <w:tcW w:w="800" w:type="dxa"/>
            <w:tcMar>
              <w:top w:w="20" w:type="dxa"/>
              <w:left w:w="20" w:type="dxa"/>
              <w:bottom w:w="20" w:type="dxa"/>
              <w:right w:w="20" w:type="dxa"/>
            </w:tcMar>
            <w:vAlign w:val="center"/>
            <w:hideMark/>
          </w:tcPr>
          <w:p w14:paraId="359902A5" w14:textId="77777777" w:rsidR="00B6660A" w:rsidRPr="003A6047" w:rsidRDefault="00B6660A" w:rsidP="00AF10E7">
            <w:pPr>
              <w:pStyle w:val="movimento"/>
              <w:rPr>
                <w:color w:val="002060"/>
              </w:rPr>
            </w:pPr>
            <w:r w:rsidRPr="003A6047">
              <w:rPr>
                <w:color w:val="002060"/>
              </w:rPr>
              <w:t> </w:t>
            </w:r>
          </w:p>
        </w:tc>
        <w:tc>
          <w:tcPr>
            <w:tcW w:w="2200" w:type="dxa"/>
            <w:tcMar>
              <w:top w:w="20" w:type="dxa"/>
              <w:left w:w="20" w:type="dxa"/>
              <w:bottom w:w="20" w:type="dxa"/>
              <w:right w:w="20" w:type="dxa"/>
            </w:tcMar>
            <w:vAlign w:val="center"/>
            <w:hideMark/>
          </w:tcPr>
          <w:p w14:paraId="4A075712" w14:textId="77777777" w:rsidR="00B6660A" w:rsidRPr="003A6047" w:rsidRDefault="00B6660A" w:rsidP="00AF10E7">
            <w:pPr>
              <w:pStyle w:val="movimento"/>
              <w:rPr>
                <w:color w:val="002060"/>
              </w:rPr>
            </w:pPr>
            <w:r w:rsidRPr="003A6047">
              <w:rPr>
                <w:color w:val="002060"/>
              </w:rPr>
              <w:t>GIUGGIOLONI LUIGI</w:t>
            </w:r>
          </w:p>
        </w:tc>
        <w:tc>
          <w:tcPr>
            <w:tcW w:w="2200" w:type="dxa"/>
            <w:tcMar>
              <w:top w:w="20" w:type="dxa"/>
              <w:left w:w="20" w:type="dxa"/>
              <w:bottom w:w="20" w:type="dxa"/>
              <w:right w:w="20" w:type="dxa"/>
            </w:tcMar>
            <w:vAlign w:val="center"/>
            <w:hideMark/>
          </w:tcPr>
          <w:p w14:paraId="16A4334B" w14:textId="77777777" w:rsidR="00B6660A" w:rsidRPr="003A6047" w:rsidRDefault="00B6660A" w:rsidP="00AF10E7">
            <w:pPr>
              <w:pStyle w:val="movimento2"/>
              <w:rPr>
                <w:color w:val="002060"/>
              </w:rPr>
            </w:pPr>
            <w:r w:rsidRPr="003A6047">
              <w:rPr>
                <w:color w:val="002060"/>
              </w:rPr>
              <w:t xml:space="preserve">(ACLI VILLA MUSONE) </w:t>
            </w:r>
          </w:p>
        </w:tc>
      </w:tr>
    </w:tbl>
    <w:p w14:paraId="11E4D9A7" w14:textId="77777777" w:rsidR="00B6660A" w:rsidRPr="003A6047" w:rsidRDefault="00B6660A" w:rsidP="00B6660A">
      <w:pPr>
        <w:pStyle w:val="breakline"/>
        <w:divId w:val="527259509"/>
        <w:rPr>
          <w:color w:val="002060"/>
        </w:rPr>
      </w:pPr>
    </w:p>
    <w:p w14:paraId="137E98BD" w14:textId="77777777" w:rsidR="00B6660A" w:rsidRPr="003A6047" w:rsidRDefault="00B6660A" w:rsidP="00B6660A">
      <w:pPr>
        <w:ind w:left="4956"/>
        <w:divId w:val="527259509"/>
        <w:rPr>
          <w:rFonts w:ascii="Arial" w:hAnsi="Arial" w:cs="Arial"/>
          <w:noProof/>
          <w:color w:val="002060"/>
          <w:sz w:val="22"/>
          <w:szCs w:val="22"/>
        </w:rPr>
      </w:pPr>
      <w:r w:rsidRPr="003A6047">
        <w:rPr>
          <w:rFonts w:ascii="Arial" w:hAnsi="Arial" w:cs="Arial"/>
          <w:noProof/>
          <w:color w:val="002060"/>
          <w:sz w:val="22"/>
          <w:szCs w:val="22"/>
        </w:rPr>
        <w:t>F.to IL GIUDICE SPORTIVO</w:t>
      </w:r>
    </w:p>
    <w:p w14:paraId="7AB63F8E" w14:textId="77777777" w:rsidR="00B6660A" w:rsidRPr="003A6047" w:rsidRDefault="00B6660A" w:rsidP="00B6660A">
      <w:pPr>
        <w:divId w:val="527259509"/>
        <w:rPr>
          <w:rFonts w:ascii="Arial" w:hAnsi="Arial" w:cs="Arial"/>
          <w:color w:val="002060"/>
          <w:sz w:val="22"/>
          <w:szCs w:val="22"/>
        </w:rPr>
      </w:pPr>
      <w:r w:rsidRPr="003A6047">
        <w:rPr>
          <w:rFonts w:ascii="Arial" w:hAnsi="Arial" w:cs="Arial"/>
          <w:noProof/>
          <w:color w:val="002060"/>
          <w:sz w:val="22"/>
          <w:szCs w:val="22"/>
        </w:rPr>
        <w:t xml:space="preserve"> </w:t>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t xml:space="preserve">   </w:t>
      </w:r>
      <w:r w:rsidRPr="003A6047">
        <w:rPr>
          <w:rFonts w:ascii="Arial" w:hAnsi="Arial" w:cs="Arial"/>
          <w:noProof/>
          <w:color w:val="002060"/>
          <w:sz w:val="22"/>
          <w:szCs w:val="22"/>
        </w:rPr>
        <w:tab/>
        <w:t xml:space="preserve">       Claudio Romagnoli</w:t>
      </w:r>
      <w:r w:rsidRPr="003A6047">
        <w:rPr>
          <w:rFonts w:ascii="Arial" w:hAnsi="Arial" w:cs="Arial"/>
          <w:color w:val="002060"/>
          <w:sz w:val="22"/>
          <w:szCs w:val="22"/>
        </w:rPr>
        <w:t xml:space="preserve"> </w:t>
      </w:r>
    </w:p>
    <w:p w14:paraId="3CB133EE" w14:textId="77777777" w:rsidR="00B6660A" w:rsidRPr="003A6047" w:rsidRDefault="00B6660A" w:rsidP="00B6660A">
      <w:pPr>
        <w:pStyle w:val="breakline"/>
        <w:divId w:val="527259509"/>
        <w:rPr>
          <w:rFonts w:eastAsiaTheme="minorEastAsia"/>
          <w:color w:val="002060"/>
        </w:rPr>
      </w:pPr>
    </w:p>
    <w:p w14:paraId="75220959" w14:textId="77777777" w:rsidR="00B6660A" w:rsidRPr="003A6047" w:rsidRDefault="00B6660A" w:rsidP="00B6660A">
      <w:pPr>
        <w:pStyle w:val="titoloprinc0"/>
        <w:divId w:val="527259509"/>
        <w:rPr>
          <w:color w:val="002060"/>
        </w:rPr>
      </w:pPr>
      <w:r w:rsidRPr="003A6047">
        <w:rPr>
          <w:color w:val="002060"/>
        </w:rPr>
        <w:t>CLASSIFICA</w:t>
      </w:r>
    </w:p>
    <w:p w14:paraId="35CD9E02" w14:textId="77777777" w:rsidR="00B6660A" w:rsidRPr="003A6047" w:rsidRDefault="00B6660A" w:rsidP="00B6660A">
      <w:pPr>
        <w:pStyle w:val="breakline"/>
        <w:divId w:val="527259509"/>
        <w:rPr>
          <w:color w:val="002060"/>
        </w:rPr>
      </w:pPr>
    </w:p>
    <w:p w14:paraId="2C33842D" w14:textId="77777777" w:rsidR="00B6660A" w:rsidRPr="003A6047" w:rsidRDefault="00B6660A" w:rsidP="00B6660A">
      <w:pPr>
        <w:pStyle w:val="breakline"/>
        <w:divId w:val="527259509"/>
        <w:rPr>
          <w:color w:val="002060"/>
        </w:rPr>
      </w:pPr>
    </w:p>
    <w:p w14:paraId="4F6276D5" w14:textId="77777777" w:rsidR="00B6660A" w:rsidRPr="003A6047" w:rsidRDefault="00B6660A" w:rsidP="00B6660A">
      <w:pPr>
        <w:pStyle w:val="sottotitolocampionato10"/>
        <w:divId w:val="527259509"/>
        <w:rPr>
          <w:color w:val="002060"/>
        </w:rPr>
      </w:pPr>
      <w:r w:rsidRPr="003A60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660A" w:rsidRPr="003A6047" w14:paraId="0051E0B0" w14:textId="77777777" w:rsidTr="00B6660A">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5A3F8" w14:textId="77777777" w:rsidR="00B6660A" w:rsidRPr="003A6047" w:rsidRDefault="00B6660A" w:rsidP="00AF10E7">
            <w:pPr>
              <w:pStyle w:val="headertabella0"/>
              <w:rPr>
                <w:color w:val="002060"/>
              </w:rPr>
            </w:pPr>
            <w:r w:rsidRPr="003A60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02BB9" w14:textId="77777777" w:rsidR="00B6660A" w:rsidRPr="003A6047" w:rsidRDefault="00B6660A" w:rsidP="00AF10E7">
            <w:pPr>
              <w:pStyle w:val="headertabella0"/>
              <w:rPr>
                <w:color w:val="002060"/>
              </w:rPr>
            </w:pPr>
            <w:r w:rsidRPr="003A60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A2EC1" w14:textId="77777777" w:rsidR="00B6660A" w:rsidRPr="003A6047" w:rsidRDefault="00B6660A" w:rsidP="00AF10E7">
            <w:pPr>
              <w:pStyle w:val="headertabella0"/>
              <w:rPr>
                <w:color w:val="002060"/>
              </w:rPr>
            </w:pPr>
            <w:r w:rsidRPr="003A60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04DB9" w14:textId="77777777" w:rsidR="00B6660A" w:rsidRPr="003A6047" w:rsidRDefault="00B6660A" w:rsidP="00AF10E7">
            <w:pPr>
              <w:pStyle w:val="headertabella0"/>
              <w:rPr>
                <w:color w:val="002060"/>
              </w:rPr>
            </w:pPr>
            <w:r w:rsidRPr="003A60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2811C" w14:textId="77777777" w:rsidR="00B6660A" w:rsidRPr="003A6047" w:rsidRDefault="00B6660A" w:rsidP="00AF10E7">
            <w:pPr>
              <w:pStyle w:val="headertabella0"/>
              <w:rPr>
                <w:color w:val="002060"/>
              </w:rPr>
            </w:pPr>
            <w:r w:rsidRPr="003A60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FDB4D" w14:textId="77777777" w:rsidR="00B6660A" w:rsidRPr="003A6047" w:rsidRDefault="00B6660A" w:rsidP="00AF10E7">
            <w:pPr>
              <w:pStyle w:val="headertabella0"/>
              <w:rPr>
                <w:color w:val="002060"/>
              </w:rPr>
            </w:pPr>
            <w:r w:rsidRPr="003A60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CE16D" w14:textId="77777777" w:rsidR="00B6660A" w:rsidRPr="003A6047" w:rsidRDefault="00B6660A" w:rsidP="00AF10E7">
            <w:pPr>
              <w:pStyle w:val="headertabella0"/>
              <w:rPr>
                <w:color w:val="002060"/>
              </w:rPr>
            </w:pPr>
            <w:r w:rsidRPr="003A60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1053D" w14:textId="77777777" w:rsidR="00B6660A" w:rsidRPr="003A6047" w:rsidRDefault="00B6660A" w:rsidP="00AF10E7">
            <w:pPr>
              <w:pStyle w:val="headertabella0"/>
              <w:rPr>
                <w:color w:val="002060"/>
              </w:rPr>
            </w:pPr>
            <w:r w:rsidRPr="003A60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CBB3" w14:textId="77777777" w:rsidR="00B6660A" w:rsidRPr="003A6047" w:rsidRDefault="00B6660A" w:rsidP="00AF10E7">
            <w:pPr>
              <w:pStyle w:val="headertabella0"/>
              <w:rPr>
                <w:color w:val="002060"/>
              </w:rPr>
            </w:pPr>
            <w:r w:rsidRPr="003A60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D8A5C" w14:textId="77777777" w:rsidR="00B6660A" w:rsidRPr="003A6047" w:rsidRDefault="00B6660A" w:rsidP="00AF10E7">
            <w:pPr>
              <w:pStyle w:val="headertabella0"/>
              <w:rPr>
                <w:color w:val="002060"/>
              </w:rPr>
            </w:pPr>
            <w:r w:rsidRPr="003A6047">
              <w:rPr>
                <w:color w:val="002060"/>
              </w:rPr>
              <w:t>PE</w:t>
            </w:r>
          </w:p>
        </w:tc>
      </w:tr>
      <w:tr w:rsidR="00B6660A" w:rsidRPr="003A6047" w14:paraId="6C429A7B" w14:textId="77777777" w:rsidTr="00B6660A">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257DAD" w14:textId="77777777" w:rsidR="00B6660A" w:rsidRPr="003A6047" w:rsidRDefault="00B6660A" w:rsidP="00AF10E7">
            <w:pPr>
              <w:pStyle w:val="rowtabella0"/>
              <w:rPr>
                <w:color w:val="002060"/>
              </w:rPr>
            </w:pPr>
            <w:r w:rsidRPr="003A604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4977"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268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1F9E"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DACD"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9B4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C99B" w14:textId="77777777" w:rsidR="00B6660A" w:rsidRPr="003A6047" w:rsidRDefault="00B6660A" w:rsidP="00AF10E7">
            <w:pPr>
              <w:pStyle w:val="rowtabella0"/>
              <w:jc w:val="center"/>
              <w:rPr>
                <w:color w:val="002060"/>
              </w:rPr>
            </w:pPr>
            <w:r w:rsidRPr="003A60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13C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A1CA" w14:textId="77777777" w:rsidR="00B6660A" w:rsidRPr="003A6047" w:rsidRDefault="00B6660A" w:rsidP="00AF10E7">
            <w:pPr>
              <w:pStyle w:val="rowtabella0"/>
              <w:jc w:val="center"/>
              <w:rPr>
                <w:color w:val="002060"/>
              </w:rPr>
            </w:pPr>
            <w:r w:rsidRPr="003A60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91BB" w14:textId="77777777" w:rsidR="00B6660A" w:rsidRPr="003A6047" w:rsidRDefault="00B6660A" w:rsidP="00AF10E7">
            <w:pPr>
              <w:pStyle w:val="rowtabella0"/>
              <w:jc w:val="center"/>
              <w:rPr>
                <w:color w:val="002060"/>
              </w:rPr>
            </w:pPr>
            <w:r w:rsidRPr="003A6047">
              <w:rPr>
                <w:color w:val="002060"/>
              </w:rPr>
              <w:t>0</w:t>
            </w:r>
          </w:p>
        </w:tc>
      </w:tr>
      <w:tr w:rsidR="00B6660A" w:rsidRPr="003A6047" w14:paraId="31517218"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D61EF" w14:textId="77777777" w:rsidR="00B6660A" w:rsidRPr="003A6047" w:rsidRDefault="00B6660A" w:rsidP="00AF10E7">
            <w:pPr>
              <w:pStyle w:val="rowtabella0"/>
              <w:rPr>
                <w:color w:val="002060"/>
              </w:rPr>
            </w:pPr>
            <w:r w:rsidRPr="003A604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F467"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E07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44C4"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D46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DB3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C1DE"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4945"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E449"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A70D" w14:textId="77777777" w:rsidR="00B6660A" w:rsidRPr="003A6047" w:rsidRDefault="00B6660A" w:rsidP="00AF10E7">
            <w:pPr>
              <w:pStyle w:val="rowtabella0"/>
              <w:jc w:val="center"/>
              <w:rPr>
                <w:color w:val="002060"/>
              </w:rPr>
            </w:pPr>
            <w:r w:rsidRPr="003A6047">
              <w:rPr>
                <w:color w:val="002060"/>
              </w:rPr>
              <w:t>0</w:t>
            </w:r>
          </w:p>
        </w:tc>
      </w:tr>
      <w:tr w:rsidR="00B6660A" w:rsidRPr="003A6047" w14:paraId="48436057"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2CA6D" w14:textId="77777777" w:rsidR="00B6660A" w:rsidRPr="003A6047" w:rsidRDefault="00B6660A" w:rsidP="00AF10E7">
            <w:pPr>
              <w:pStyle w:val="rowtabella0"/>
              <w:rPr>
                <w:color w:val="002060"/>
              </w:rPr>
            </w:pPr>
            <w:r w:rsidRPr="003A60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8AEB"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329C"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715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512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EA0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285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2B02"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B561"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3949" w14:textId="77777777" w:rsidR="00B6660A" w:rsidRPr="003A6047" w:rsidRDefault="00B6660A" w:rsidP="00AF10E7">
            <w:pPr>
              <w:pStyle w:val="rowtabella0"/>
              <w:jc w:val="center"/>
              <w:rPr>
                <w:color w:val="002060"/>
              </w:rPr>
            </w:pPr>
            <w:r w:rsidRPr="003A6047">
              <w:rPr>
                <w:color w:val="002060"/>
              </w:rPr>
              <w:t>0</w:t>
            </w:r>
          </w:p>
        </w:tc>
      </w:tr>
      <w:tr w:rsidR="00B6660A" w:rsidRPr="003A6047" w14:paraId="5DAFFC9B"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3B3A2" w14:textId="77777777" w:rsidR="00B6660A" w:rsidRPr="003A6047" w:rsidRDefault="00B6660A" w:rsidP="00AF10E7">
            <w:pPr>
              <w:pStyle w:val="rowtabella0"/>
              <w:rPr>
                <w:color w:val="002060"/>
              </w:rPr>
            </w:pPr>
            <w:r w:rsidRPr="003A6047">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395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E47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020B"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39FD"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5829"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C7A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2D2F"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5AA7"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6A1F" w14:textId="77777777" w:rsidR="00B6660A" w:rsidRPr="003A6047" w:rsidRDefault="00B6660A" w:rsidP="00AF10E7">
            <w:pPr>
              <w:pStyle w:val="rowtabella0"/>
              <w:jc w:val="center"/>
              <w:rPr>
                <w:color w:val="002060"/>
              </w:rPr>
            </w:pPr>
            <w:r w:rsidRPr="003A6047">
              <w:rPr>
                <w:color w:val="002060"/>
              </w:rPr>
              <w:t>0</w:t>
            </w:r>
          </w:p>
        </w:tc>
      </w:tr>
      <w:tr w:rsidR="00B6660A" w:rsidRPr="003A6047" w14:paraId="404FDE56" w14:textId="77777777" w:rsidTr="00B6660A">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7A9BE0" w14:textId="77777777" w:rsidR="00B6660A" w:rsidRPr="003A6047" w:rsidRDefault="00B6660A" w:rsidP="00AF10E7">
            <w:pPr>
              <w:pStyle w:val="rowtabella0"/>
              <w:rPr>
                <w:color w:val="002060"/>
              </w:rPr>
            </w:pPr>
            <w:r w:rsidRPr="003A604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CAD9"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4C4F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30C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63B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3A8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D10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51FB" w14:textId="77777777" w:rsidR="00B6660A" w:rsidRPr="003A6047" w:rsidRDefault="00B6660A" w:rsidP="00AF10E7">
            <w:pPr>
              <w:pStyle w:val="rowtabella0"/>
              <w:jc w:val="center"/>
              <w:rPr>
                <w:color w:val="002060"/>
              </w:rPr>
            </w:pPr>
            <w:r w:rsidRPr="003A60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E79E" w14:textId="77777777" w:rsidR="00B6660A" w:rsidRPr="003A6047" w:rsidRDefault="00B6660A" w:rsidP="00AF10E7">
            <w:pPr>
              <w:pStyle w:val="rowtabella0"/>
              <w:jc w:val="center"/>
              <w:rPr>
                <w:color w:val="002060"/>
              </w:rPr>
            </w:pPr>
            <w:r w:rsidRPr="003A60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85A5" w14:textId="77777777" w:rsidR="00B6660A" w:rsidRPr="003A6047" w:rsidRDefault="00B6660A" w:rsidP="00AF10E7">
            <w:pPr>
              <w:pStyle w:val="rowtabella0"/>
              <w:jc w:val="center"/>
              <w:rPr>
                <w:color w:val="002060"/>
              </w:rPr>
            </w:pPr>
            <w:r w:rsidRPr="003A6047">
              <w:rPr>
                <w:color w:val="002060"/>
              </w:rPr>
              <w:t>0</w:t>
            </w:r>
          </w:p>
        </w:tc>
      </w:tr>
    </w:tbl>
    <w:p w14:paraId="53116973" w14:textId="77777777" w:rsidR="00B6660A" w:rsidRPr="003A6047" w:rsidRDefault="00B6660A" w:rsidP="00B6660A">
      <w:pPr>
        <w:pStyle w:val="breakline"/>
        <w:divId w:val="527259509"/>
        <w:rPr>
          <w:rFonts w:eastAsiaTheme="minorEastAsia"/>
          <w:color w:val="002060"/>
        </w:rPr>
      </w:pPr>
    </w:p>
    <w:p w14:paraId="5E07434E" w14:textId="77777777" w:rsidR="00B6660A" w:rsidRPr="003A6047" w:rsidRDefault="00B6660A" w:rsidP="00B6660A">
      <w:pPr>
        <w:pStyle w:val="breakline"/>
        <w:divId w:val="527259509"/>
        <w:rPr>
          <w:color w:val="002060"/>
        </w:rPr>
      </w:pPr>
    </w:p>
    <w:p w14:paraId="57AE0211" w14:textId="77777777" w:rsidR="00B6660A" w:rsidRPr="003A6047" w:rsidRDefault="00B6660A" w:rsidP="00B6660A">
      <w:pPr>
        <w:pStyle w:val="sottotitolocampionato10"/>
        <w:divId w:val="527259509"/>
        <w:rPr>
          <w:color w:val="002060"/>
        </w:rPr>
      </w:pPr>
      <w:r w:rsidRPr="003A60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660A" w:rsidRPr="003A6047" w14:paraId="3CE45B0B" w14:textId="77777777" w:rsidTr="00B6660A">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2343F" w14:textId="77777777" w:rsidR="00B6660A" w:rsidRPr="003A6047" w:rsidRDefault="00B6660A" w:rsidP="00AF10E7">
            <w:pPr>
              <w:pStyle w:val="headertabella0"/>
              <w:rPr>
                <w:color w:val="002060"/>
              </w:rPr>
            </w:pPr>
            <w:r w:rsidRPr="003A60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B2836" w14:textId="77777777" w:rsidR="00B6660A" w:rsidRPr="003A6047" w:rsidRDefault="00B6660A" w:rsidP="00AF10E7">
            <w:pPr>
              <w:pStyle w:val="headertabella0"/>
              <w:rPr>
                <w:color w:val="002060"/>
              </w:rPr>
            </w:pPr>
            <w:r w:rsidRPr="003A60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527E" w14:textId="77777777" w:rsidR="00B6660A" w:rsidRPr="003A6047" w:rsidRDefault="00B6660A" w:rsidP="00AF10E7">
            <w:pPr>
              <w:pStyle w:val="headertabella0"/>
              <w:rPr>
                <w:color w:val="002060"/>
              </w:rPr>
            </w:pPr>
            <w:r w:rsidRPr="003A60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3926C" w14:textId="77777777" w:rsidR="00B6660A" w:rsidRPr="003A6047" w:rsidRDefault="00B6660A" w:rsidP="00AF10E7">
            <w:pPr>
              <w:pStyle w:val="headertabella0"/>
              <w:rPr>
                <w:color w:val="002060"/>
              </w:rPr>
            </w:pPr>
            <w:r w:rsidRPr="003A60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53397" w14:textId="77777777" w:rsidR="00B6660A" w:rsidRPr="003A6047" w:rsidRDefault="00B6660A" w:rsidP="00AF10E7">
            <w:pPr>
              <w:pStyle w:val="headertabella0"/>
              <w:rPr>
                <w:color w:val="002060"/>
              </w:rPr>
            </w:pPr>
            <w:r w:rsidRPr="003A60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1985" w14:textId="77777777" w:rsidR="00B6660A" w:rsidRPr="003A6047" w:rsidRDefault="00B6660A" w:rsidP="00AF10E7">
            <w:pPr>
              <w:pStyle w:val="headertabella0"/>
              <w:rPr>
                <w:color w:val="002060"/>
              </w:rPr>
            </w:pPr>
            <w:r w:rsidRPr="003A60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4F236" w14:textId="77777777" w:rsidR="00B6660A" w:rsidRPr="003A6047" w:rsidRDefault="00B6660A" w:rsidP="00AF10E7">
            <w:pPr>
              <w:pStyle w:val="headertabella0"/>
              <w:rPr>
                <w:color w:val="002060"/>
              </w:rPr>
            </w:pPr>
            <w:r w:rsidRPr="003A60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D4DD" w14:textId="77777777" w:rsidR="00B6660A" w:rsidRPr="003A6047" w:rsidRDefault="00B6660A" w:rsidP="00AF10E7">
            <w:pPr>
              <w:pStyle w:val="headertabella0"/>
              <w:rPr>
                <w:color w:val="002060"/>
              </w:rPr>
            </w:pPr>
            <w:r w:rsidRPr="003A60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EF48E" w14:textId="77777777" w:rsidR="00B6660A" w:rsidRPr="003A6047" w:rsidRDefault="00B6660A" w:rsidP="00AF10E7">
            <w:pPr>
              <w:pStyle w:val="headertabella0"/>
              <w:rPr>
                <w:color w:val="002060"/>
              </w:rPr>
            </w:pPr>
            <w:r w:rsidRPr="003A60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8D65B" w14:textId="77777777" w:rsidR="00B6660A" w:rsidRPr="003A6047" w:rsidRDefault="00B6660A" w:rsidP="00AF10E7">
            <w:pPr>
              <w:pStyle w:val="headertabella0"/>
              <w:rPr>
                <w:color w:val="002060"/>
              </w:rPr>
            </w:pPr>
            <w:r w:rsidRPr="003A6047">
              <w:rPr>
                <w:color w:val="002060"/>
              </w:rPr>
              <w:t>PE</w:t>
            </w:r>
          </w:p>
        </w:tc>
      </w:tr>
      <w:tr w:rsidR="00B6660A" w:rsidRPr="003A6047" w14:paraId="30636DA6" w14:textId="77777777" w:rsidTr="00B6660A">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583BF" w14:textId="77777777" w:rsidR="00B6660A" w:rsidRPr="003A6047" w:rsidRDefault="00B6660A" w:rsidP="00AF10E7">
            <w:pPr>
              <w:pStyle w:val="rowtabella0"/>
              <w:rPr>
                <w:color w:val="002060"/>
              </w:rPr>
            </w:pPr>
            <w:r w:rsidRPr="003A604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0C8D"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791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D7C6"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82CD"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AAF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AC448"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F65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4EEE"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ECE3" w14:textId="77777777" w:rsidR="00B6660A" w:rsidRPr="003A6047" w:rsidRDefault="00B6660A" w:rsidP="00AF10E7">
            <w:pPr>
              <w:pStyle w:val="rowtabella0"/>
              <w:jc w:val="center"/>
              <w:rPr>
                <w:color w:val="002060"/>
              </w:rPr>
            </w:pPr>
            <w:r w:rsidRPr="003A6047">
              <w:rPr>
                <w:color w:val="002060"/>
              </w:rPr>
              <w:t>0</w:t>
            </w:r>
          </w:p>
        </w:tc>
      </w:tr>
      <w:tr w:rsidR="00B6660A" w:rsidRPr="003A6047" w14:paraId="6B719F54"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24115" w14:textId="77777777" w:rsidR="00B6660A" w:rsidRPr="003A6047" w:rsidRDefault="00B6660A" w:rsidP="00AF10E7">
            <w:pPr>
              <w:pStyle w:val="rowtabella0"/>
              <w:rPr>
                <w:color w:val="002060"/>
              </w:rPr>
            </w:pPr>
            <w:r w:rsidRPr="003A604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C348"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765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225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BCDE"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6E0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2900"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E2E2" w14:textId="77777777" w:rsidR="00B6660A" w:rsidRPr="003A6047" w:rsidRDefault="00B6660A" w:rsidP="00AF10E7">
            <w:pPr>
              <w:pStyle w:val="rowtabella0"/>
              <w:jc w:val="center"/>
              <w:rPr>
                <w:color w:val="002060"/>
              </w:rPr>
            </w:pPr>
            <w:r w:rsidRPr="003A60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B193"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1418" w14:textId="77777777" w:rsidR="00B6660A" w:rsidRPr="003A6047" w:rsidRDefault="00B6660A" w:rsidP="00AF10E7">
            <w:pPr>
              <w:pStyle w:val="rowtabella0"/>
              <w:jc w:val="center"/>
              <w:rPr>
                <w:color w:val="002060"/>
              </w:rPr>
            </w:pPr>
            <w:r w:rsidRPr="003A6047">
              <w:rPr>
                <w:color w:val="002060"/>
              </w:rPr>
              <w:t>0</w:t>
            </w:r>
          </w:p>
        </w:tc>
      </w:tr>
      <w:tr w:rsidR="00B6660A" w:rsidRPr="003A6047" w14:paraId="3D48D48F"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A45B7" w14:textId="77777777" w:rsidR="00B6660A" w:rsidRPr="003A6047" w:rsidRDefault="00B6660A" w:rsidP="00AF10E7">
            <w:pPr>
              <w:pStyle w:val="rowtabella0"/>
              <w:rPr>
                <w:color w:val="002060"/>
              </w:rPr>
            </w:pPr>
            <w:r w:rsidRPr="003A6047">
              <w:rPr>
                <w:color w:val="002060"/>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3C0C"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6589"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218F"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32A9"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2A59"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97EF"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928C"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0643"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067E" w14:textId="77777777" w:rsidR="00B6660A" w:rsidRPr="003A6047" w:rsidRDefault="00B6660A" w:rsidP="00AF10E7">
            <w:pPr>
              <w:pStyle w:val="rowtabella0"/>
              <w:jc w:val="center"/>
              <w:rPr>
                <w:color w:val="002060"/>
              </w:rPr>
            </w:pPr>
            <w:r w:rsidRPr="003A6047">
              <w:rPr>
                <w:color w:val="002060"/>
              </w:rPr>
              <w:t>0</w:t>
            </w:r>
          </w:p>
        </w:tc>
      </w:tr>
      <w:tr w:rsidR="00B6660A" w:rsidRPr="003A6047" w14:paraId="7A6398AF"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F420D" w14:textId="77777777" w:rsidR="00B6660A" w:rsidRPr="003A6047" w:rsidRDefault="00B6660A" w:rsidP="00AF10E7">
            <w:pPr>
              <w:pStyle w:val="rowtabella0"/>
              <w:rPr>
                <w:color w:val="002060"/>
              </w:rPr>
            </w:pPr>
            <w:r w:rsidRPr="003A604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A6D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6AB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CCC2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16A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7D4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DAC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54DC"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7D06"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27BF" w14:textId="77777777" w:rsidR="00B6660A" w:rsidRPr="003A6047" w:rsidRDefault="00B6660A" w:rsidP="00AF10E7">
            <w:pPr>
              <w:pStyle w:val="rowtabella0"/>
              <w:jc w:val="center"/>
              <w:rPr>
                <w:color w:val="002060"/>
              </w:rPr>
            </w:pPr>
            <w:r w:rsidRPr="003A6047">
              <w:rPr>
                <w:color w:val="002060"/>
              </w:rPr>
              <w:t>0</w:t>
            </w:r>
          </w:p>
        </w:tc>
      </w:tr>
      <w:tr w:rsidR="00B6660A" w:rsidRPr="003A6047" w14:paraId="49D8D2E0"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56AA8" w14:textId="77777777" w:rsidR="00B6660A" w:rsidRPr="003A6047" w:rsidRDefault="00B6660A" w:rsidP="00AF10E7">
            <w:pPr>
              <w:pStyle w:val="rowtabella0"/>
              <w:rPr>
                <w:color w:val="002060"/>
              </w:rPr>
            </w:pPr>
            <w:r w:rsidRPr="003A60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9D4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818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293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571C"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9A2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8601" w14:textId="77777777" w:rsidR="00B6660A" w:rsidRPr="003A6047" w:rsidRDefault="00B6660A" w:rsidP="00AF10E7">
            <w:pPr>
              <w:pStyle w:val="rowtabella0"/>
              <w:jc w:val="center"/>
              <w:rPr>
                <w:color w:val="002060"/>
              </w:rPr>
            </w:pPr>
            <w:r w:rsidRPr="003A60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C008"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F3C9"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29AF" w14:textId="77777777" w:rsidR="00B6660A" w:rsidRPr="003A6047" w:rsidRDefault="00B6660A" w:rsidP="00AF10E7">
            <w:pPr>
              <w:pStyle w:val="rowtabella0"/>
              <w:jc w:val="center"/>
              <w:rPr>
                <w:color w:val="002060"/>
              </w:rPr>
            </w:pPr>
            <w:r w:rsidRPr="003A6047">
              <w:rPr>
                <w:color w:val="002060"/>
              </w:rPr>
              <w:t>0</w:t>
            </w:r>
          </w:p>
        </w:tc>
      </w:tr>
      <w:tr w:rsidR="00B6660A" w:rsidRPr="003A6047" w14:paraId="373CD7B4" w14:textId="77777777" w:rsidTr="00B6660A">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1EACF9" w14:textId="77777777" w:rsidR="00B6660A" w:rsidRPr="003A6047" w:rsidRDefault="00B6660A" w:rsidP="00AF10E7">
            <w:pPr>
              <w:pStyle w:val="rowtabella0"/>
              <w:rPr>
                <w:color w:val="002060"/>
              </w:rPr>
            </w:pPr>
            <w:r w:rsidRPr="003A604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9EE1"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1F017"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475E"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2D70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5D4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B98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2044"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B674"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739B" w14:textId="77777777" w:rsidR="00B6660A" w:rsidRPr="003A6047" w:rsidRDefault="00B6660A" w:rsidP="00AF10E7">
            <w:pPr>
              <w:pStyle w:val="rowtabella0"/>
              <w:jc w:val="center"/>
              <w:rPr>
                <w:color w:val="002060"/>
              </w:rPr>
            </w:pPr>
            <w:r w:rsidRPr="003A6047">
              <w:rPr>
                <w:color w:val="002060"/>
              </w:rPr>
              <w:t>0</w:t>
            </w:r>
          </w:p>
        </w:tc>
      </w:tr>
    </w:tbl>
    <w:p w14:paraId="342BD86D" w14:textId="77777777" w:rsidR="00B6660A" w:rsidRPr="003A6047" w:rsidRDefault="00B6660A" w:rsidP="00B6660A">
      <w:pPr>
        <w:pStyle w:val="breakline"/>
        <w:divId w:val="527259509"/>
        <w:rPr>
          <w:rFonts w:eastAsiaTheme="minorEastAsia"/>
          <w:color w:val="002060"/>
        </w:rPr>
      </w:pPr>
    </w:p>
    <w:p w14:paraId="111AA4BE" w14:textId="77777777" w:rsidR="00B6660A" w:rsidRPr="003A6047" w:rsidRDefault="00B6660A" w:rsidP="00B6660A">
      <w:pPr>
        <w:pStyle w:val="breakline"/>
        <w:divId w:val="527259509"/>
        <w:rPr>
          <w:color w:val="002060"/>
        </w:rPr>
      </w:pPr>
    </w:p>
    <w:p w14:paraId="462ECA04" w14:textId="77777777" w:rsidR="00B6660A" w:rsidRPr="003A6047" w:rsidRDefault="00B6660A" w:rsidP="00B6660A">
      <w:pPr>
        <w:pStyle w:val="sottotitolocampionato10"/>
        <w:divId w:val="527259509"/>
        <w:rPr>
          <w:color w:val="002060"/>
        </w:rPr>
      </w:pPr>
      <w:r w:rsidRPr="003A604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660A" w:rsidRPr="003A6047" w14:paraId="1B693D25" w14:textId="77777777" w:rsidTr="00B6660A">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8CFC0" w14:textId="77777777" w:rsidR="00B6660A" w:rsidRPr="003A6047" w:rsidRDefault="00B6660A" w:rsidP="00AF10E7">
            <w:pPr>
              <w:pStyle w:val="headertabella0"/>
              <w:rPr>
                <w:color w:val="002060"/>
              </w:rPr>
            </w:pPr>
            <w:r w:rsidRPr="003A60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6B97D" w14:textId="77777777" w:rsidR="00B6660A" w:rsidRPr="003A6047" w:rsidRDefault="00B6660A" w:rsidP="00AF10E7">
            <w:pPr>
              <w:pStyle w:val="headertabella0"/>
              <w:rPr>
                <w:color w:val="002060"/>
              </w:rPr>
            </w:pPr>
            <w:r w:rsidRPr="003A60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6C7DB" w14:textId="77777777" w:rsidR="00B6660A" w:rsidRPr="003A6047" w:rsidRDefault="00B6660A" w:rsidP="00AF10E7">
            <w:pPr>
              <w:pStyle w:val="headertabella0"/>
              <w:rPr>
                <w:color w:val="002060"/>
              </w:rPr>
            </w:pPr>
            <w:r w:rsidRPr="003A60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DCF0F" w14:textId="77777777" w:rsidR="00B6660A" w:rsidRPr="003A6047" w:rsidRDefault="00B6660A" w:rsidP="00AF10E7">
            <w:pPr>
              <w:pStyle w:val="headertabella0"/>
              <w:rPr>
                <w:color w:val="002060"/>
              </w:rPr>
            </w:pPr>
            <w:r w:rsidRPr="003A60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D5C9F" w14:textId="77777777" w:rsidR="00B6660A" w:rsidRPr="003A6047" w:rsidRDefault="00B6660A" w:rsidP="00AF10E7">
            <w:pPr>
              <w:pStyle w:val="headertabella0"/>
              <w:rPr>
                <w:color w:val="002060"/>
              </w:rPr>
            </w:pPr>
            <w:r w:rsidRPr="003A60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7285D" w14:textId="77777777" w:rsidR="00B6660A" w:rsidRPr="003A6047" w:rsidRDefault="00B6660A" w:rsidP="00AF10E7">
            <w:pPr>
              <w:pStyle w:val="headertabella0"/>
              <w:rPr>
                <w:color w:val="002060"/>
              </w:rPr>
            </w:pPr>
            <w:r w:rsidRPr="003A60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44125" w14:textId="77777777" w:rsidR="00B6660A" w:rsidRPr="003A6047" w:rsidRDefault="00B6660A" w:rsidP="00AF10E7">
            <w:pPr>
              <w:pStyle w:val="headertabella0"/>
              <w:rPr>
                <w:color w:val="002060"/>
              </w:rPr>
            </w:pPr>
            <w:r w:rsidRPr="003A60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3D541" w14:textId="77777777" w:rsidR="00B6660A" w:rsidRPr="003A6047" w:rsidRDefault="00B6660A" w:rsidP="00AF10E7">
            <w:pPr>
              <w:pStyle w:val="headertabella0"/>
              <w:rPr>
                <w:color w:val="002060"/>
              </w:rPr>
            </w:pPr>
            <w:r w:rsidRPr="003A60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8C38E" w14:textId="77777777" w:rsidR="00B6660A" w:rsidRPr="003A6047" w:rsidRDefault="00B6660A" w:rsidP="00AF10E7">
            <w:pPr>
              <w:pStyle w:val="headertabella0"/>
              <w:rPr>
                <w:color w:val="002060"/>
              </w:rPr>
            </w:pPr>
            <w:r w:rsidRPr="003A60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E71E" w14:textId="77777777" w:rsidR="00B6660A" w:rsidRPr="003A6047" w:rsidRDefault="00B6660A" w:rsidP="00AF10E7">
            <w:pPr>
              <w:pStyle w:val="headertabella0"/>
              <w:rPr>
                <w:color w:val="002060"/>
              </w:rPr>
            </w:pPr>
            <w:r w:rsidRPr="003A6047">
              <w:rPr>
                <w:color w:val="002060"/>
              </w:rPr>
              <w:t>PE</w:t>
            </w:r>
          </w:p>
        </w:tc>
      </w:tr>
      <w:tr w:rsidR="00B6660A" w:rsidRPr="003A6047" w14:paraId="1B034AA4" w14:textId="77777777" w:rsidTr="00B6660A">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5B86B7" w14:textId="77777777" w:rsidR="00B6660A" w:rsidRPr="003A6047" w:rsidRDefault="00B6660A" w:rsidP="00AF10E7">
            <w:pPr>
              <w:pStyle w:val="rowtabella0"/>
              <w:rPr>
                <w:color w:val="002060"/>
              </w:rPr>
            </w:pPr>
            <w:r w:rsidRPr="003A6047">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DEE3"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A47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9E87"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7736"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281C"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9DAD"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D815"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5634"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C1AF" w14:textId="77777777" w:rsidR="00B6660A" w:rsidRPr="003A6047" w:rsidRDefault="00B6660A" w:rsidP="00AF10E7">
            <w:pPr>
              <w:pStyle w:val="rowtabella0"/>
              <w:jc w:val="center"/>
              <w:rPr>
                <w:color w:val="002060"/>
              </w:rPr>
            </w:pPr>
            <w:r w:rsidRPr="003A6047">
              <w:rPr>
                <w:color w:val="002060"/>
              </w:rPr>
              <w:t>0</w:t>
            </w:r>
          </w:p>
        </w:tc>
      </w:tr>
      <w:tr w:rsidR="00B6660A" w:rsidRPr="003A6047" w14:paraId="4D22BDB7"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336EA" w14:textId="77777777" w:rsidR="00B6660A" w:rsidRPr="003A6047" w:rsidRDefault="00B6660A" w:rsidP="00AF10E7">
            <w:pPr>
              <w:pStyle w:val="rowtabella0"/>
              <w:rPr>
                <w:color w:val="002060"/>
              </w:rPr>
            </w:pPr>
            <w:r w:rsidRPr="003A604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97D5"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A4A4"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EE6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1865"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98A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4730"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D455"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76D4"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7477" w14:textId="77777777" w:rsidR="00B6660A" w:rsidRPr="003A6047" w:rsidRDefault="00B6660A" w:rsidP="00AF10E7">
            <w:pPr>
              <w:pStyle w:val="rowtabella0"/>
              <w:jc w:val="center"/>
              <w:rPr>
                <w:color w:val="002060"/>
              </w:rPr>
            </w:pPr>
            <w:r w:rsidRPr="003A6047">
              <w:rPr>
                <w:color w:val="002060"/>
              </w:rPr>
              <w:t>0</w:t>
            </w:r>
          </w:p>
        </w:tc>
      </w:tr>
      <w:tr w:rsidR="00B6660A" w:rsidRPr="003A6047" w14:paraId="1D2213D0"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4F012" w14:textId="77777777" w:rsidR="00B6660A" w:rsidRPr="003A6047" w:rsidRDefault="00B6660A" w:rsidP="00AF10E7">
            <w:pPr>
              <w:pStyle w:val="rowtabella0"/>
              <w:rPr>
                <w:color w:val="002060"/>
              </w:rPr>
            </w:pPr>
            <w:r w:rsidRPr="003A60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AD2B"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212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1A3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185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58FB"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88CC"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DE70"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50D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465D" w14:textId="77777777" w:rsidR="00B6660A" w:rsidRPr="003A6047" w:rsidRDefault="00B6660A" w:rsidP="00AF10E7">
            <w:pPr>
              <w:pStyle w:val="rowtabella0"/>
              <w:jc w:val="center"/>
              <w:rPr>
                <w:color w:val="002060"/>
              </w:rPr>
            </w:pPr>
            <w:r w:rsidRPr="003A6047">
              <w:rPr>
                <w:color w:val="002060"/>
              </w:rPr>
              <w:t>0</w:t>
            </w:r>
          </w:p>
        </w:tc>
      </w:tr>
      <w:tr w:rsidR="00B6660A" w:rsidRPr="003A6047" w14:paraId="239E67D3"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EC49D" w14:textId="77777777" w:rsidR="00B6660A" w:rsidRPr="003A6047" w:rsidRDefault="00B6660A" w:rsidP="00AF10E7">
            <w:pPr>
              <w:pStyle w:val="rowtabella0"/>
              <w:rPr>
                <w:color w:val="002060"/>
              </w:rPr>
            </w:pPr>
            <w:r w:rsidRPr="003A604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A1C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90CD"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F5F2"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06D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AD0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3C4A"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ACB0"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B28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CA86" w14:textId="77777777" w:rsidR="00B6660A" w:rsidRPr="003A6047" w:rsidRDefault="00B6660A" w:rsidP="00AF10E7">
            <w:pPr>
              <w:pStyle w:val="rowtabella0"/>
              <w:jc w:val="center"/>
              <w:rPr>
                <w:color w:val="002060"/>
              </w:rPr>
            </w:pPr>
            <w:r w:rsidRPr="003A6047">
              <w:rPr>
                <w:color w:val="002060"/>
              </w:rPr>
              <w:t>0</w:t>
            </w:r>
          </w:p>
        </w:tc>
      </w:tr>
      <w:tr w:rsidR="00B6660A" w:rsidRPr="003A6047" w14:paraId="35C2A0A0"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1D628" w14:textId="77777777" w:rsidR="00B6660A" w:rsidRPr="003A6047" w:rsidRDefault="00B6660A" w:rsidP="00AF10E7">
            <w:pPr>
              <w:pStyle w:val="rowtabella0"/>
              <w:rPr>
                <w:color w:val="002060"/>
              </w:rPr>
            </w:pPr>
            <w:r w:rsidRPr="003A604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817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904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58F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FAE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934E"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040F"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7C81"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3E86"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7678" w14:textId="77777777" w:rsidR="00B6660A" w:rsidRPr="003A6047" w:rsidRDefault="00B6660A" w:rsidP="00AF10E7">
            <w:pPr>
              <w:pStyle w:val="rowtabella0"/>
              <w:jc w:val="center"/>
              <w:rPr>
                <w:color w:val="002060"/>
              </w:rPr>
            </w:pPr>
            <w:r w:rsidRPr="003A6047">
              <w:rPr>
                <w:color w:val="002060"/>
              </w:rPr>
              <w:t>0</w:t>
            </w:r>
          </w:p>
        </w:tc>
      </w:tr>
      <w:tr w:rsidR="00B6660A" w:rsidRPr="003A6047" w14:paraId="7CAC74A0" w14:textId="77777777" w:rsidTr="00B6660A">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98FB76" w14:textId="77777777" w:rsidR="00B6660A" w:rsidRPr="003A6047" w:rsidRDefault="00B6660A" w:rsidP="00AF10E7">
            <w:pPr>
              <w:pStyle w:val="rowtabella0"/>
              <w:rPr>
                <w:color w:val="002060"/>
              </w:rPr>
            </w:pPr>
            <w:r w:rsidRPr="003A6047">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8F7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D1DF"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4BB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FD4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575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9AD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F5FA"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5E8C"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FBE6" w14:textId="77777777" w:rsidR="00B6660A" w:rsidRPr="003A6047" w:rsidRDefault="00B6660A" w:rsidP="00AF10E7">
            <w:pPr>
              <w:pStyle w:val="rowtabella0"/>
              <w:jc w:val="center"/>
              <w:rPr>
                <w:color w:val="002060"/>
              </w:rPr>
            </w:pPr>
            <w:r w:rsidRPr="003A6047">
              <w:rPr>
                <w:color w:val="002060"/>
              </w:rPr>
              <w:t>0</w:t>
            </w:r>
          </w:p>
        </w:tc>
      </w:tr>
    </w:tbl>
    <w:p w14:paraId="7F0328AA" w14:textId="77777777" w:rsidR="00B6660A" w:rsidRPr="003A6047" w:rsidRDefault="00B6660A" w:rsidP="00B6660A">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36E18E87"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6B7CF6">
        <w:rPr>
          <w:rFonts w:ascii="Arial" w:hAnsi="Arial" w:cs="Arial"/>
          <w:b/>
          <w:bCs/>
          <w:color w:val="002060"/>
        </w:rPr>
        <w:t>01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913607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333471">
        <w:rPr>
          <w:b/>
          <w:color w:val="002060"/>
          <w:u w:val="single"/>
        </w:rPr>
        <w:t>2</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37A44" w14:textId="77777777" w:rsidR="00581A65" w:rsidRDefault="00581A65">
      <w:r>
        <w:separator/>
      </w:r>
    </w:p>
  </w:endnote>
  <w:endnote w:type="continuationSeparator" w:id="0">
    <w:p w14:paraId="0BD762DF" w14:textId="77777777" w:rsidR="00581A65" w:rsidRDefault="0058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BC961B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40300">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33471">
      <w:rPr>
        <w:rStyle w:val="Numeropagina"/>
        <w:rFonts w:ascii="Arial" w:hAnsi="Arial" w:cs="Arial"/>
        <w:color w:val="002060"/>
      </w:rPr>
      <w:t>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4DFA3" w14:textId="77777777" w:rsidR="00581A65" w:rsidRDefault="00581A65">
      <w:r>
        <w:separator/>
      </w:r>
    </w:p>
  </w:footnote>
  <w:footnote w:type="continuationSeparator" w:id="0">
    <w:p w14:paraId="1ADC3AA8" w14:textId="77777777" w:rsidR="00581A65" w:rsidRDefault="00581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863"/>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3471"/>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4B00"/>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A65"/>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300"/>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660A"/>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9B5"/>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E59BF-4C79-45E5-A3CD-D33A2B1DD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843</Words>
  <Characters>4808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2021-10-25T06:58:00Z</dcterms:created>
  <dcterms:modified xsi:type="dcterms:W3CDTF">2021-10-25T06:58:00Z</dcterms:modified>
</cp:coreProperties>
</file>