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481B4BCD" w:rsidR="00AA13B6" w:rsidRPr="00EB53CB" w:rsidRDefault="00AA13B6" w:rsidP="009B2ED2">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9B2ED2">
              <w:rPr>
                <w:rFonts w:ascii="Arial" w:hAnsi="Arial" w:cs="Arial"/>
                <w:color w:val="002060"/>
                <w:sz w:val="40"/>
                <w:szCs w:val="40"/>
              </w:rPr>
              <w:t>4</w:t>
            </w:r>
            <w:r w:rsidRPr="00EB53CB">
              <w:rPr>
                <w:rFonts w:ascii="Arial" w:hAnsi="Arial" w:cs="Arial"/>
                <w:color w:val="002060"/>
                <w:sz w:val="40"/>
                <w:szCs w:val="40"/>
              </w:rPr>
              <w:t xml:space="preserve"> del </w:t>
            </w:r>
            <w:r w:rsidR="00F8664F">
              <w:rPr>
                <w:rFonts w:ascii="Arial" w:hAnsi="Arial" w:cs="Arial"/>
                <w:color w:val="002060"/>
                <w:sz w:val="40"/>
                <w:szCs w:val="40"/>
              </w:rPr>
              <w:t>2</w:t>
            </w:r>
            <w:r w:rsidR="009B2ED2">
              <w:rPr>
                <w:rFonts w:ascii="Arial" w:hAnsi="Arial" w:cs="Arial"/>
                <w:color w:val="002060"/>
                <w:sz w:val="40"/>
                <w:szCs w:val="40"/>
              </w:rPr>
              <w:t>7</w:t>
            </w:r>
            <w:r w:rsidR="00CF4C7D" w:rsidRPr="00EB53CB">
              <w:rPr>
                <w:rFonts w:ascii="Arial" w:hAnsi="Arial" w:cs="Arial"/>
                <w:color w:val="002060"/>
                <w:sz w:val="40"/>
                <w:szCs w:val="40"/>
              </w:rPr>
              <w:t>/</w:t>
            </w:r>
            <w:r w:rsidR="000B2CA3" w:rsidRPr="00EB53CB">
              <w:rPr>
                <w:rFonts w:ascii="Arial" w:hAnsi="Arial" w:cs="Arial"/>
                <w:color w:val="002060"/>
                <w:sz w:val="40"/>
                <w:szCs w:val="40"/>
              </w:rPr>
              <w:t>02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537D5B56"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1</w:t>
        </w:r>
        <w:r w:rsidR="009E3090" w:rsidRPr="00EB53CB">
          <w:rPr>
            <w:noProof/>
            <w:webHidden/>
            <w:color w:val="002060"/>
          </w:rPr>
          <w:fldChar w:fldCharType="end"/>
        </w:r>
      </w:hyperlink>
    </w:p>
    <w:p w14:paraId="1053AAF4" w14:textId="47C4C8C1" w:rsidR="009E3090" w:rsidRPr="00EB53CB" w:rsidRDefault="00C13B83">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1</w:t>
        </w:r>
        <w:r w:rsidR="009E3090" w:rsidRPr="00EB53CB">
          <w:rPr>
            <w:noProof/>
            <w:webHidden/>
            <w:color w:val="002060"/>
          </w:rPr>
          <w:fldChar w:fldCharType="end"/>
        </w:r>
      </w:hyperlink>
    </w:p>
    <w:p w14:paraId="74D1FD32" w14:textId="03BCB2B9" w:rsidR="009E3090" w:rsidRPr="00EB53CB" w:rsidRDefault="00C13B83">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1</w:t>
        </w:r>
        <w:r w:rsidR="009E3090" w:rsidRPr="00EB53CB">
          <w:rPr>
            <w:noProof/>
            <w:webHidden/>
            <w:color w:val="002060"/>
          </w:rPr>
          <w:fldChar w:fldCharType="end"/>
        </w:r>
      </w:hyperlink>
    </w:p>
    <w:p w14:paraId="36EB6DF6" w14:textId="07EB4CAB" w:rsidR="009E3090" w:rsidRPr="00EB53CB" w:rsidRDefault="00C13B83">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1</w:t>
        </w:r>
        <w:r w:rsidR="009E3090" w:rsidRPr="00EB53CB">
          <w:rPr>
            <w:noProof/>
            <w:webHidden/>
            <w:color w:val="002060"/>
          </w:rPr>
          <w:fldChar w:fldCharType="end"/>
        </w:r>
      </w:hyperlink>
    </w:p>
    <w:p w14:paraId="00E64785" w14:textId="4CAC81B3" w:rsidR="009E3090" w:rsidRPr="00EB53CB" w:rsidRDefault="00C13B83">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2</w:t>
        </w:r>
        <w:r w:rsidR="009E3090" w:rsidRPr="00EB53CB">
          <w:rPr>
            <w:noProof/>
            <w:webHidden/>
            <w:color w:val="002060"/>
          </w:rPr>
          <w:fldChar w:fldCharType="end"/>
        </w:r>
      </w:hyperlink>
    </w:p>
    <w:p w14:paraId="1D5261EE" w14:textId="2B2C8B8B" w:rsidR="009E3090" w:rsidRPr="00EB53CB" w:rsidRDefault="00C13B83">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bookmarkStart w:id="1" w:name="_GoBack"/>
        <w:bookmarkEnd w:id="1"/>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F00A5F">
          <w:rPr>
            <w:noProof/>
            <w:webHidden/>
            <w:color w:val="002060"/>
          </w:rPr>
          <w:t>4</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4CD8E26" w14:textId="106BBF85" w:rsidR="0065273A" w:rsidRDefault="0065273A" w:rsidP="00863DF3">
      <w:pPr>
        <w:rPr>
          <w:rFonts w:ascii="Arial" w:hAnsi="Arial" w:cs="Arial"/>
          <w:color w:val="002060"/>
          <w:sz w:val="22"/>
          <w:szCs w:val="22"/>
        </w:rPr>
      </w:pPr>
    </w:p>
    <w:p w14:paraId="0F061CA3" w14:textId="684BD53E" w:rsidR="00C13B83" w:rsidRPr="00986F4D" w:rsidRDefault="00C13B83" w:rsidP="00C13B83">
      <w:pPr>
        <w:pStyle w:val="LndNormale1"/>
        <w:jc w:val="left"/>
        <w:rPr>
          <w:b/>
          <w:color w:val="002060"/>
          <w:sz w:val="28"/>
          <w:szCs w:val="28"/>
        </w:rPr>
      </w:pPr>
      <w:r>
        <w:rPr>
          <w:b/>
          <w:color w:val="002060"/>
          <w:sz w:val="28"/>
          <w:szCs w:val="28"/>
        </w:rPr>
        <w:t>FASE NAZIONALE COPPA ITALIA MASCHILE</w:t>
      </w:r>
    </w:p>
    <w:p w14:paraId="788563B1" w14:textId="77777777" w:rsidR="00C13B83" w:rsidRPr="00986F4D" w:rsidRDefault="00C13B83" w:rsidP="00C13B83">
      <w:pPr>
        <w:pStyle w:val="LndNormale1"/>
        <w:rPr>
          <w:color w:val="002060"/>
          <w:szCs w:val="22"/>
        </w:rPr>
      </w:pPr>
    </w:p>
    <w:p w14:paraId="304E6C45" w14:textId="26266F13" w:rsidR="00C13B83" w:rsidRDefault="00C13B83" w:rsidP="00C13B83">
      <w:pPr>
        <w:pStyle w:val="LndNormale1"/>
        <w:rPr>
          <w:color w:val="002060"/>
          <w:szCs w:val="22"/>
        </w:rPr>
      </w:pPr>
      <w:r>
        <w:rPr>
          <w:color w:val="002060"/>
          <w:szCs w:val="22"/>
        </w:rPr>
        <w:t>(Stralcio C.U. n° 654 del  15/02/2019 Divisione Calcio a Cinque)</w:t>
      </w:r>
    </w:p>
    <w:p w14:paraId="4B9C6D5B" w14:textId="77777777" w:rsidR="00C13B83" w:rsidRDefault="00C13B83" w:rsidP="00C13B83">
      <w:pPr>
        <w:pStyle w:val="LndNormale1"/>
        <w:rPr>
          <w:color w:val="002060"/>
          <w:szCs w:val="22"/>
        </w:rPr>
      </w:pPr>
    </w:p>
    <w:p w14:paraId="4B1C112D" w14:textId="76920052" w:rsidR="00C13B83" w:rsidRPr="00F23658" w:rsidRDefault="00C13B83" w:rsidP="00C13B83">
      <w:pPr>
        <w:pStyle w:val="LndNormale1"/>
        <w:rPr>
          <w:b/>
          <w:color w:val="002060"/>
          <w:szCs w:val="22"/>
        </w:rPr>
      </w:pPr>
      <w:r>
        <w:rPr>
          <w:b/>
          <w:color w:val="002060"/>
          <w:szCs w:val="22"/>
        </w:rPr>
        <w:t xml:space="preserve">FASE NAZIONALE COPPA ITALIA VINCENTI COPPA REGIONALE </w:t>
      </w:r>
      <w:r w:rsidR="00AD5F76">
        <w:rPr>
          <w:b/>
          <w:color w:val="002060"/>
          <w:szCs w:val="22"/>
        </w:rPr>
        <w:t>MASCHILE</w:t>
      </w:r>
    </w:p>
    <w:p w14:paraId="0ECBD261" w14:textId="638EF1D7" w:rsidR="00C13B83" w:rsidRDefault="00C13B83" w:rsidP="00C13B83">
      <w:pPr>
        <w:pStyle w:val="LndNormale1"/>
        <w:rPr>
          <w:color w:val="002060"/>
          <w:szCs w:val="22"/>
        </w:rPr>
      </w:pPr>
    </w:p>
    <w:p w14:paraId="7DE0A1A3" w14:textId="403391D8" w:rsidR="00C13B83" w:rsidRPr="00C13B83" w:rsidRDefault="00C13B83" w:rsidP="00C13B83">
      <w:pPr>
        <w:pStyle w:val="LndNormale1"/>
        <w:rPr>
          <w:b/>
          <w:color w:val="002060"/>
          <w:szCs w:val="22"/>
        </w:rPr>
      </w:pPr>
      <w:r w:rsidRPr="00C13B83">
        <w:rPr>
          <w:b/>
          <w:color w:val="002060"/>
          <w:szCs w:val="22"/>
        </w:rPr>
        <w:t>RISULTATI GARE</w:t>
      </w:r>
    </w:p>
    <w:p w14:paraId="156EE2B0" w14:textId="5EBECDBB" w:rsidR="00C13B83" w:rsidRDefault="00C13B83" w:rsidP="00C13B83">
      <w:pPr>
        <w:pStyle w:val="LndNormale1"/>
        <w:rPr>
          <w:color w:val="002060"/>
          <w:szCs w:val="22"/>
        </w:rPr>
      </w:pPr>
    </w:p>
    <w:p w14:paraId="58E759F8" w14:textId="0C566DFE" w:rsidR="00C13B83" w:rsidRDefault="00C13B83" w:rsidP="00C13B83">
      <w:pPr>
        <w:pStyle w:val="LndNormale1"/>
        <w:rPr>
          <w:color w:val="002060"/>
          <w:szCs w:val="22"/>
        </w:rPr>
      </w:pPr>
      <w:r>
        <w:rPr>
          <w:color w:val="002060"/>
          <w:szCs w:val="22"/>
        </w:rPr>
        <w:t>TRIANGOLARE 1^ GIORNATA/ABBINAMENTI ANDATA</w:t>
      </w:r>
    </w:p>
    <w:p w14:paraId="0031C2B5" w14:textId="5C8C60AE" w:rsidR="00C13B83" w:rsidRDefault="00C13B83" w:rsidP="00C13B83">
      <w:pPr>
        <w:pStyle w:val="LndNormale1"/>
        <w:rPr>
          <w:color w:val="002060"/>
          <w:szCs w:val="22"/>
        </w:rPr>
      </w:pPr>
    </w:p>
    <w:p w14:paraId="787637A9" w14:textId="77777777" w:rsidR="00C13B83" w:rsidRPr="009E3090" w:rsidRDefault="00C13B83" w:rsidP="00C13B83">
      <w:pPr>
        <w:pStyle w:val="LndNormale1"/>
        <w:rPr>
          <w:color w:val="002060"/>
          <w:szCs w:val="22"/>
        </w:rPr>
      </w:pPr>
      <w:r>
        <w:rPr>
          <w:color w:val="002060"/>
          <w:szCs w:val="22"/>
        </w:rPr>
        <w:lastRenderedPageBreak/>
        <w:t>…omissis…</w:t>
      </w:r>
    </w:p>
    <w:p w14:paraId="1065CE1A" w14:textId="77777777" w:rsidR="00C13B83" w:rsidRDefault="00C13B83" w:rsidP="00C13B83">
      <w:pPr>
        <w:pStyle w:val="LndNormale1"/>
        <w:rPr>
          <w:color w:val="002060"/>
          <w:szCs w:val="22"/>
        </w:rPr>
      </w:pPr>
    </w:p>
    <w:p w14:paraId="3B76AC1C" w14:textId="411E3085" w:rsidR="00C13B83" w:rsidRDefault="00C13B83" w:rsidP="00C13B83">
      <w:pPr>
        <w:pStyle w:val="LndNormale1"/>
        <w:rPr>
          <w:color w:val="002060"/>
          <w:szCs w:val="22"/>
        </w:rPr>
      </w:pPr>
      <w:r>
        <w:rPr>
          <w:color w:val="002060"/>
          <w:szCs w:val="22"/>
        </w:rPr>
        <w:t>OSPEDALETTI CALCIO – JESI CALCIO A 5 3-2</w:t>
      </w:r>
    </w:p>
    <w:p w14:paraId="385F1DB4" w14:textId="77777777" w:rsidR="00C13B83" w:rsidRDefault="00C13B83" w:rsidP="00C13B83">
      <w:pPr>
        <w:pStyle w:val="LndNormale1"/>
        <w:rPr>
          <w:color w:val="002060"/>
          <w:szCs w:val="22"/>
        </w:rPr>
      </w:pPr>
    </w:p>
    <w:p w14:paraId="3C527D59" w14:textId="77777777" w:rsidR="00C13B83" w:rsidRPr="009E3090" w:rsidRDefault="00C13B83" w:rsidP="00C13B83">
      <w:pPr>
        <w:pStyle w:val="LndNormale1"/>
        <w:rPr>
          <w:color w:val="002060"/>
          <w:szCs w:val="22"/>
        </w:rPr>
      </w:pPr>
      <w:r>
        <w:rPr>
          <w:color w:val="002060"/>
          <w:szCs w:val="22"/>
        </w:rPr>
        <w:t>…omissis…</w:t>
      </w:r>
    </w:p>
    <w:p w14:paraId="109EFEA7" w14:textId="45217C79" w:rsidR="00C13B83" w:rsidRDefault="00C13B83" w:rsidP="00863DF3">
      <w:pPr>
        <w:rPr>
          <w:rFonts w:ascii="Arial" w:hAnsi="Arial" w:cs="Arial"/>
          <w:color w:val="002060"/>
          <w:sz w:val="22"/>
          <w:szCs w:val="22"/>
        </w:rPr>
      </w:pPr>
    </w:p>
    <w:p w14:paraId="2AB4EC16" w14:textId="5EC898C8" w:rsidR="00AD5F76" w:rsidRDefault="00AD5F76" w:rsidP="00AD5F76">
      <w:pPr>
        <w:pStyle w:val="LndNormale1"/>
        <w:rPr>
          <w:color w:val="002060"/>
          <w:szCs w:val="22"/>
        </w:rPr>
      </w:pPr>
      <w:r>
        <w:rPr>
          <w:color w:val="002060"/>
          <w:szCs w:val="22"/>
        </w:rPr>
        <w:t>(Stralcio C.U. n° 6</w:t>
      </w:r>
      <w:r>
        <w:rPr>
          <w:color w:val="002060"/>
          <w:szCs w:val="22"/>
        </w:rPr>
        <w:t>99</w:t>
      </w:r>
      <w:r>
        <w:rPr>
          <w:color w:val="002060"/>
          <w:szCs w:val="22"/>
        </w:rPr>
        <w:t xml:space="preserve"> del  </w:t>
      </w:r>
      <w:r>
        <w:rPr>
          <w:color w:val="002060"/>
          <w:szCs w:val="22"/>
        </w:rPr>
        <w:t>22</w:t>
      </w:r>
      <w:r>
        <w:rPr>
          <w:color w:val="002060"/>
          <w:szCs w:val="22"/>
        </w:rPr>
        <w:t>/02/2019 Divisione Calcio a Cinque)</w:t>
      </w:r>
    </w:p>
    <w:p w14:paraId="79D1CEDF" w14:textId="77777777" w:rsidR="00AD5F76" w:rsidRDefault="00AD5F76" w:rsidP="00AD5F76">
      <w:pPr>
        <w:pStyle w:val="LndNormale1"/>
        <w:rPr>
          <w:color w:val="002060"/>
          <w:szCs w:val="22"/>
        </w:rPr>
      </w:pPr>
    </w:p>
    <w:p w14:paraId="00FA3AC6" w14:textId="0A5C0D16" w:rsidR="00AD5F76" w:rsidRPr="00F23658" w:rsidRDefault="00AD5F76" w:rsidP="00AD5F76">
      <w:pPr>
        <w:pStyle w:val="LndNormale1"/>
        <w:rPr>
          <w:b/>
          <w:color w:val="002060"/>
          <w:szCs w:val="22"/>
        </w:rPr>
      </w:pPr>
      <w:r>
        <w:rPr>
          <w:b/>
          <w:color w:val="002060"/>
          <w:szCs w:val="22"/>
        </w:rPr>
        <w:t xml:space="preserve">FASE NAZIONALE COPPA ITALIA VINCENTI COPPA REGIONALE </w:t>
      </w:r>
      <w:r>
        <w:rPr>
          <w:b/>
          <w:color w:val="002060"/>
          <w:szCs w:val="22"/>
        </w:rPr>
        <w:t>MASCHILE</w:t>
      </w:r>
    </w:p>
    <w:p w14:paraId="1AAD77DA" w14:textId="77777777" w:rsidR="00AD5F76" w:rsidRDefault="00AD5F76" w:rsidP="00AD5F76">
      <w:pPr>
        <w:pStyle w:val="LndNormale1"/>
        <w:rPr>
          <w:color w:val="002060"/>
          <w:szCs w:val="22"/>
        </w:rPr>
      </w:pPr>
    </w:p>
    <w:p w14:paraId="0BDBA956" w14:textId="77777777" w:rsidR="00AD5F76" w:rsidRPr="00C13B83" w:rsidRDefault="00AD5F76" w:rsidP="00AD5F76">
      <w:pPr>
        <w:pStyle w:val="LndNormale1"/>
        <w:rPr>
          <w:b/>
          <w:color w:val="002060"/>
          <w:szCs w:val="22"/>
        </w:rPr>
      </w:pPr>
      <w:r w:rsidRPr="00C13B83">
        <w:rPr>
          <w:b/>
          <w:color w:val="002060"/>
          <w:szCs w:val="22"/>
        </w:rPr>
        <w:t>RISULTATI GARE</w:t>
      </w:r>
    </w:p>
    <w:p w14:paraId="04FBFDA2" w14:textId="77777777" w:rsidR="00AD5F76" w:rsidRDefault="00AD5F76" w:rsidP="00AD5F76">
      <w:pPr>
        <w:pStyle w:val="LndNormale1"/>
        <w:rPr>
          <w:color w:val="002060"/>
          <w:szCs w:val="22"/>
        </w:rPr>
      </w:pPr>
    </w:p>
    <w:p w14:paraId="523DE038" w14:textId="7509E309" w:rsidR="00AD5F76" w:rsidRDefault="00AD5F76" w:rsidP="00AD5F76">
      <w:pPr>
        <w:pStyle w:val="LndNormale1"/>
        <w:rPr>
          <w:color w:val="002060"/>
          <w:szCs w:val="22"/>
        </w:rPr>
      </w:pPr>
      <w:r>
        <w:rPr>
          <w:color w:val="002060"/>
          <w:szCs w:val="22"/>
        </w:rPr>
        <w:t xml:space="preserve">TRIANGOLARE </w:t>
      </w:r>
      <w:r>
        <w:rPr>
          <w:color w:val="002060"/>
          <w:szCs w:val="22"/>
        </w:rPr>
        <w:t>2</w:t>
      </w:r>
      <w:r>
        <w:rPr>
          <w:color w:val="002060"/>
          <w:szCs w:val="22"/>
        </w:rPr>
        <w:t>^ GIORNATA/ABBINAMENTI ANDATA</w:t>
      </w:r>
    </w:p>
    <w:p w14:paraId="2ACF948E" w14:textId="77777777" w:rsidR="00AD5F76" w:rsidRDefault="00AD5F76" w:rsidP="00AD5F76">
      <w:pPr>
        <w:pStyle w:val="LndNormale1"/>
        <w:rPr>
          <w:color w:val="002060"/>
          <w:szCs w:val="22"/>
        </w:rPr>
      </w:pPr>
    </w:p>
    <w:p w14:paraId="7882E366" w14:textId="77777777" w:rsidR="00AD5F76" w:rsidRPr="009E3090" w:rsidRDefault="00AD5F76" w:rsidP="00AD5F76">
      <w:pPr>
        <w:pStyle w:val="LndNormale1"/>
        <w:rPr>
          <w:color w:val="002060"/>
          <w:szCs w:val="22"/>
        </w:rPr>
      </w:pPr>
      <w:r>
        <w:rPr>
          <w:color w:val="002060"/>
          <w:szCs w:val="22"/>
        </w:rPr>
        <w:t>…omissis…</w:t>
      </w:r>
    </w:p>
    <w:p w14:paraId="505ABBC3" w14:textId="77777777" w:rsidR="00AD5F76" w:rsidRDefault="00AD5F76" w:rsidP="00AD5F76">
      <w:pPr>
        <w:pStyle w:val="LndNormale1"/>
        <w:rPr>
          <w:color w:val="002060"/>
          <w:szCs w:val="22"/>
        </w:rPr>
      </w:pPr>
    </w:p>
    <w:p w14:paraId="43E1FD7C" w14:textId="0AA0F227" w:rsidR="00AD5F76" w:rsidRDefault="00AD5F76" w:rsidP="00AD5F76">
      <w:pPr>
        <w:pStyle w:val="LndNormale1"/>
        <w:rPr>
          <w:color w:val="002060"/>
          <w:szCs w:val="22"/>
        </w:rPr>
      </w:pPr>
      <w:r>
        <w:rPr>
          <w:color w:val="002060"/>
          <w:szCs w:val="22"/>
        </w:rPr>
        <w:t>JESI CALCIO A 5 – C.5 PALMANOVA 4-5</w:t>
      </w:r>
    </w:p>
    <w:p w14:paraId="4FC64920" w14:textId="77777777" w:rsidR="00AD5F76" w:rsidRDefault="00AD5F76" w:rsidP="00AD5F76">
      <w:pPr>
        <w:pStyle w:val="LndNormale1"/>
        <w:rPr>
          <w:color w:val="002060"/>
          <w:szCs w:val="22"/>
        </w:rPr>
      </w:pPr>
    </w:p>
    <w:p w14:paraId="04F02A9E" w14:textId="77777777" w:rsidR="00AD5F76" w:rsidRPr="009E3090" w:rsidRDefault="00AD5F76" w:rsidP="00AD5F76">
      <w:pPr>
        <w:pStyle w:val="LndNormale1"/>
        <w:rPr>
          <w:color w:val="002060"/>
          <w:szCs w:val="22"/>
        </w:rPr>
      </w:pPr>
      <w:r>
        <w:rPr>
          <w:color w:val="002060"/>
          <w:szCs w:val="22"/>
        </w:rPr>
        <w:t>…omissis…</w:t>
      </w:r>
    </w:p>
    <w:p w14:paraId="30B1124A" w14:textId="77777777" w:rsidR="00AD5F76" w:rsidRDefault="00AD5F76" w:rsidP="00863DF3">
      <w:pPr>
        <w:rPr>
          <w:rFonts w:ascii="Arial" w:hAnsi="Arial" w:cs="Arial"/>
          <w:color w:val="002060"/>
          <w:sz w:val="22"/>
          <w:szCs w:val="22"/>
        </w:rPr>
      </w:pPr>
    </w:p>
    <w:p w14:paraId="52E6941D" w14:textId="5258C9B3" w:rsidR="00C13B83" w:rsidRDefault="00C13B83" w:rsidP="00863DF3">
      <w:pPr>
        <w:rPr>
          <w:rFonts w:ascii="Arial" w:hAnsi="Arial" w:cs="Arial"/>
          <w:color w:val="002060"/>
          <w:sz w:val="22"/>
          <w:szCs w:val="22"/>
        </w:rPr>
      </w:pPr>
    </w:p>
    <w:p w14:paraId="1CAA489F" w14:textId="77777777" w:rsidR="00C13B83" w:rsidRPr="00986F4D" w:rsidRDefault="00C13B83" w:rsidP="00C13B83">
      <w:pPr>
        <w:pStyle w:val="LndNormale1"/>
        <w:jc w:val="left"/>
        <w:rPr>
          <w:b/>
          <w:color w:val="002060"/>
          <w:sz w:val="28"/>
          <w:szCs w:val="28"/>
        </w:rPr>
      </w:pPr>
      <w:r>
        <w:rPr>
          <w:b/>
          <w:color w:val="002060"/>
          <w:sz w:val="28"/>
          <w:szCs w:val="28"/>
        </w:rPr>
        <w:t>FASE NAZIONALE COPPA ITALIA FEMMINILE</w:t>
      </w:r>
    </w:p>
    <w:p w14:paraId="4BB0C9FD" w14:textId="77777777" w:rsidR="00C13B83" w:rsidRPr="00986F4D" w:rsidRDefault="00C13B83" w:rsidP="00C13B83">
      <w:pPr>
        <w:pStyle w:val="LndNormale1"/>
        <w:rPr>
          <w:color w:val="002060"/>
          <w:szCs w:val="22"/>
        </w:rPr>
      </w:pPr>
    </w:p>
    <w:p w14:paraId="5841BAA9" w14:textId="77777777" w:rsidR="00C13B83" w:rsidRDefault="00C13B83" w:rsidP="00C13B83">
      <w:pPr>
        <w:pStyle w:val="LndNormale1"/>
        <w:rPr>
          <w:color w:val="002060"/>
          <w:szCs w:val="22"/>
        </w:rPr>
      </w:pPr>
      <w:r>
        <w:rPr>
          <w:color w:val="002060"/>
          <w:szCs w:val="22"/>
        </w:rPr>
        <w:t>(Stralcio C.U. n° 657 del  15/02/2019 Divisione Calcio a Cinque)</w:t>
      </w:r>
    </w:p>
    <w:p w14:paraId="6CA2D7BC" w14:textId="77777777" w:rsidR="00C13B83" w:rsidRDefault="00C13B83" w:rsidP="00C13B83">
      <w:pPr>
        <w:pStyle w:val="LndNormale1"/>
        <w:rPr>
          <w:color w:val="002060"/>
          <w:szCs w:val="22"/>
        </w:rPr>
      </w:pPr>
    </w:p>
    <w:p w14:paraId="3E3B282E" w14:textId="77777777" w:rsidR="00C13B83" w:rsidRPr="00F23658" w:rsidRDefault="00C13B83" w:rsidP="00C13B83">
      <w:pPr>
        <w:pStyle w:val="LndNormale1"/>
        <w:rPr>
          <w:b/>
          <w:color w:val="002060"/>
          <w:szCs w:val="22"/>
        </w:rPr>
      </w:pPr>
      <w:r>
        <w:rPr>
          <w:b/>
          <w:color w:val="002060"/>
          <w:szCs w:val="22"/>
        </w:rPr>
        <w:t>FASE NAZIONALE COPPA ITALIA VINCENTI COPPA REGIONALE FEMMINILE</w:t>
      </w:r>
    </w:p>
    <w:p w14:paraId="7E81414D" w14:textId="77777777" w:rsidR="00C13B83" w:rsidRDefault="00C13B83" w:rsidP="00C13B83">
      <w:pPr>
        <w:pStyle w:val="LndNormale1"/>
        <w:rPr>
          <w:color w:val="002060"/>
          <w:szCs w:val="22"/>
        </w:rPr>
      </w:pPr>
    </w:p>
    <w:p w14:paraId="3FB329F3" w14:textId="77777777" w:rsidR="00C13B83" w:rsidRPr="00C13B83" w:rsidRDefault="00C13B83" w:rsidP="00C13B83">
      <w:pPr>
        <w:pStyle w:val="LndNormale1"/>
        <w:rPr>
          <w:b/>
          <w:color w:val="002060"/>
          <w:szCs w:val="22"/>
        </w:rPr>
      </w:pPr>
      <w:r w:rsidRPr="00C13B83">
        <w:rPr>
          <w:b/>
          <w:color w:val="002060"/>
          <w:szCs w:val="22"/>
        </w:rPr>
        <w:t>RISULTATI GARE</w:t>
      </w:r>
    </w:p>
    <w:p w14:paraId="575D163C" w14:textId="77777777" w:rsidR="00C13B83" w:rsidRDefault="00C13B83" w:rsidP="00C13B83">
      <w:pPr>
        <w:pStyle w:val="LndNormale1"/>
        <w:rPr>
          <w:color w:val="002060"/>
          <w:szCs w:val="22"/>
        </w:rPr>
      </w:pPr>
    </w:p>
    <w:p w14:paraId="292AD62A" w14:textId="77777777" w:rsidR="00C13B83" w:rsidRDefault="00C13B83" w:rsidP="00C13B83">
      <w:pPr>
        <w:pStyle w:val="LndNormale1"/>
        <w:rPr>
          <w:color w:val="002060"/>
          <w:szCs w:val="22"/>
        </w:rPr>
      </w:pPr>
      <w:r>
        <w:rPr>
          <w:color w:val="002060"/>
          <w:szCs w:val="22"/>
        </w:rPr>
        <w:t>ABBINAMENTI ANDATA</w:t>
      </w:r>
    </w:p>
    <w:p w14:paraId="6B66BEFB" w14:textId="77777777" w:rsidR="00C13B83" w:rsidRDefault="00C13B83" w:rsidP="00C13B83">
      <w:pPr>
        <w:pStyle w:val="LndNormale1"/>
        <w:rPr>
          <w:color w:val="002060"/>
          <w:szCs w:val="22"/>
        </w:rPr>
      </w:pPr>
    </w:p>
    <w:p w14:paraId="5FB98616" w14:textId="77777777" w:rsidR="00C13B83" w:rsidRPr="009E3090" w:rsidRDefault="00C13B83" w:rsidP="00C13B83">
      <w:pPr>
        <w:pStyle w:val="LndNormale1"/>
        <w:rPr>
          <w:color w:val="002060"/>
          <w:szCs w:val="22"/>
        </w:rPr>
      </w:pPr>
      <w:r>
        <w:rPr>
          <w:color w:val="002060"/>
          <w:szCs w:val="22"/>
        </w:rPr>
        <w:t>…omissis…</w:t>
      </w:r>
    </w:p>
    <w:p w14:paraId="6B59F133" w14:textId="77777777" w:rsidR="00C13B83" w:rsidRDefault="00C13B83" w:rsidP="00C13B83">
      <w:pPr>
        <w:pStyle w:val="LndNormale1"/>
        <w:rPr>
          <w:color w:val="002060"/>
          <w:szCs w:val="22"/>
        </w:rPr>
      </w:pPr>
    </w:p>
    <w:p w14:paraId="7487315A" w14:textId="77777777" w:rsidR="00C13B83" w:rsidRDefault="00C13B83" w:rsidP="00C13B83">
      <w:pPr>
        <w:pStyle w:val="LndNormale1"/>
        <w:rPr>
          <w:color w:val="002060"/>
          <w:szCs w:val="22"/>
        </w:rPr>
      </w:pPr>
      <w:r>
        <w:rPr>
          <w:color w:val="002060"/>
          <w:szCs w:val="22"/>
        </w:rPr>
        <w:t>CANTINE RIUNITE CSI – TRILACUM 2-5</w:t>
      </w:r>
    </w:p>
    <w:p w14:paraId="017D4568" w14:textId="77777777" w:rsidR="00C13B83" w:rsidRDefault="00C13B83" w:rsidP="00C13B83">
      <w:pPr>
        <w:pStyle w:val="LndNormale1"/>
        <w:rPr>
          <w:color w:val="002060"/>
          <w:szCs w:val="22"/>
        </w:rPr>
      </w:pPr>
    </w:p>
    <w:p w14:paraId="3DDC5610" w14:textId="77777777" w:rsidR="00C13B83" w:rsidRPr="009E3090" w:rsidRDefault="00C13B83" w:rsidP="00C13B83">
      <w:pPr>
        <w:pStyle w:val="LndNormale1"/>
        <w:rPr>
          <w:color w:val="002060"/>
          <w:szCs w:val="22"/>
        </w:rPr>
      </w:pPr>
      <w:r>
        <w:rPr>
          <w:color w:val="002060"/>
          <w:szCs w:val="22"/>
        </w:rPr>
        <w:t>…omissis…</w:t>
      </w:r>
    </w:p>
    <w:p w14:paraId="333EC978" w14:textId="77777777" w:rsidR="00C13B83" w:rsidRDefault="00C13B83" w:rsidP="00863DF3">
      <w:pPr>
        <w:rPr>
          <w:rFonts w:ascii="Arial" w:hAnsi="Arial" w:cs="Arial"/>
          <w:color w:val="002060"/>
          <w:sz w:val="22"/>
          <w:szCs w:val="22"/>
        </w:rPr>
      </w:pPr>
    </w:p>
    <w:p w14:paraId="72C62ACC" w14:textId="77777777"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lastRenderedPageBreak/>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2E205277" w:rsidR="00AE5A89" w:rsidRDefault="00AE5A89" w:rsidP="00AE5A89">
      <w:pPr>
        <w:pStyle w:val="LndNormale1"/>
        <w:rPr>
          <w:b/>
          <w:color w:val="002060"/>
          <w:szCs w:val="22"/>
        </w:rPr>
      </w:pPr>
    </w:p>
    <w:p w14:paraId="29086883" w14:textId="737661E0" w:rsidR="00196EB3" w:rsidRDefault="00196EB3" w:rsidP="00AE5A89">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77777777" w:rsidR="00196EB3" w:rsidRDefault="00196EB3"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xml:space="preserve">, la partecipazione degli atleti alle attività ludiche all’interno </w:t>
      </w:r>
      <w:r>
        <w:rPr>
          <w:color w:val="002060"/>
          <w:szCs w:val="22"/>
        </w:rPr>
        <w:lastRenderedPageBreak/>
        <w:t>del villaggio dell’evento e su campi di calcio a cinque, un pranzo e a seguire la possibilità di assistere alle gare di Semifinale della Serie A maschile. La partenza da Faenza per il rientro è prevista entro le ore 20:00.</w:t>
      </w:r>
    </w:p>
    <w:p w14:paraId="134E3B1C" w14:textId="77777777" w:rsidR="00AE5A89" w:rsidRPr="00612143" w:rsidRDefault="00AE5A89" w:rsidP="00AE5A89">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5091812D" w14:textId="77777777" w:rsidR="00AE5A89" w:rsidRPr="00EB53CB" w:rsidRDefault="00AE5A89" w:rsidP="003849FA">
      <w:pPr>
        <w:pStyle w:val="LndNormale1"/>
        <w:rPr>
          <w:b/>
          <w:color w:val="002060"/>
          <w:szCs w:val="22"/>
        </w:rPr>
      </w:pPr>
    </w:p>
    <w:p w14:paraId="10E7BEF8" w14:textId="78A8FF2B" w:rsidR="00861775" w:rsidRPr="00EB53CB" w:rsidRDefault="00861775" w:rsidP="003849FA">
      <w:pPr>
        <w:pStyle w:val="LndNormale1"/>
        <w:rPr>
          <w:b/>
          <w:color w:val="002060"/>
          <w:szCs w:val="22"/>
        </w:rPr>
      </w:pPr>
    </w:p>
    <w:p w14:paraId="014A66C3" w14:textId="77777777" w:rsidR="00861775" w:rsidRPr="00EB53CB" w:rsidRDefault="00861775" w:rsidP="00861775">
      <w:pPr>
        <w:pStyle w:val="LndNormale1"/>
        <w:rPr>
          <w:b/>
          <w:color w:val="002060"/>
          <w:sz w:val="28"/>
          <w:szCs w:val="28"/>
        </w:rPr>
      </w:pPr>
      <w:r w:rsidRPr="00EB53CB">
        <w:rPr>
          <w:b/>
          <w:color w:val="002060"/>
          <w:sz w:val="28"/>
          <w:szCs w:val="28"/>
        </w:rPr>
        <w:t>RIUNIONI PROVINCIALI CON LE SOCIETA’</w:t>
      </w:r>
    </w:p>
    <w:p w14:paraId="1E54F1C7" w14:textId="77777777" w:rsidR="00861775" w:rsidRPr="00EB53CB" w:rsidRDefault="00861775" w:rsidP="00861775">
      <w:pPr>
        <w:pStyle w:val="LndNormale1"/>
        <w:rPr>
          <w:color w:val="002060"/>
        </w:rPr>
      </w:pPr>
    </w:p>
    <w:p w14:paraId="3BCC15D8" w14:textId="77777777" w:rsidR="00861775" w:rsidRPr="00EB53CB" w:rsidRDefault="00861775" w:rsidP="00861775">
      <w:pPr>
        <w:pStyle w:val="LndNormale1"/>
        <w:rPr>
          <w:color w:val="002060"/>
        </w:rPr>
      </w:pPr>
      <w:r w:rsidRPr="00EB53CB">
        <w:rPr>
          <w:color w:val="002060"/>
        </w:rPr>
        <w:t>Si comunica che sono state programmate le riunioni provinciali con le Società che si svolgeranno secondo il seguente programma:</w:t>
      </w:r>
    </w:p>
    <w:p w14:paraId="1F6EC771" w14:textId="77777777" w:rsidR="00861775" w:rsidRPr="00EB53CB" w:rsidRDefault="00861775" w:rsidP="00861775">
      <w:pPr>
        <w:pStyle w:val="LndNormale1"/>
        <w:rPr>
          <w:color w:val="002060"/>
        </w:rPr>
      </w:pPr>
      <w:r w:rsidRPr="00EB53CB">
        <w:rPr>
          <w:color w:val="002060"/>
        </w:rPr>
        <w:t xml:space="preserve">                             </w:t>
      </w:r>
    </w:p>
    <w:p w14:paraId="41EC2D43" w14:textId="77777777" w:rsidR="00861775" w:rsidRPr="00EB53CB" w:rsidRDefault="00861775" w:rsidP="00861775">
      <w:pPr>
        <w:pStyle w:val="LndNormale1"/>
        <w:rPr>
          <w:b/>
          <w:color w:val="002060"/>
          <w:u w:val="single"/>
        </w:rPr>
      </w:pPr>
      <w:r w:rsidRPr="00EB53CB">
        <w:rPr>
          <w:b/>
          <w:color w:val="002060"/>
        </w:rPr>
        <w:t>PESARO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Giovedì 28.02.2019</w:t>
      </w:r>
    </w:p>
    <w:p w14:paraId="1C914AF8" w14:textId="796CF809" w:rsidR="00861775" w:rsidRDefault="00861775" w:rsidP="00861775">
      <w:pPr>
        <w:pStyle w:val="LndNormale1"/>
        <w:rPr>
          <w:color w:val="002060"/>
        </w:rPr>
      </w:pPr>
      <w:r w:rsidRPr="00EB53CB">
        <w:rPr>
          <w:color w:val="002060"/>
        </w:rPr>
        <w:t>Sede Delegazione FIGC di Pesaro – via del Cinema 5</w:t>
      </w:r>
    </w:p>
    <w:p w14:paraId="6474622F" w14:textId="2C2B02F1" w:rsidR="003E2A21" w:rsidRDefault="003E2A21" w:rsidP="00861775">
      <w:pPr>
        <w:pStyle w:val="LndNormale1"/>
        <w:rPr>
          <w:color w:val="002060"/>
        </w:rPr>
      </w:pPr>
    </w:p>
    <w:p w14:paraId="3B94FA4B" w14:textId="528F9E13" w:rsidR="003E2A21" w:rsidRPr="003E2A21" w:rsidRDefault="003E2A21" w:rsidP="003E2A21">
      <w:pPr>
        <w:pStyle w:val="LndNormale1"/>
        <w:rPr>
          <w:b/>
          <w:color w:val="002060"/>
          <w:u w:val="single"/>
        </w:rPr>
      </w:pPr>
      <w:r w:rsidRPr="003E2A21">
        <w:rPr>
          <w:b/>
          <w:color w:val="002060"/>
        </w:rPr>
        <w:t>MACERATA</w:t>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b/>
          <w:color w:val="002060"/>
          <w:u w:val="single"/>
        </w:rPr>
        <w:t>Lunedì 04.03.2019</w:t>
      </w:r>
    </w:p>
    <w:p w14:paraId="3D82E6FD" w14:textId="5F5DB405" w:rsidR="00087876" w:rsidRPr="00087876" w:rsidRDefault="00087876" w:rsidP="003E2A21">
      <w:pPr>
        <w:pStyle w:val="LndNormale1"/>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087876">
        <w:rPr>
          <w:color w:val="002060"/>
        </w:rPr>
        <w:t>anziché Giovedì 21.2.2019</w:t>
      </w:r>
    </w:p>
    <w:p w14:paraId="5D52E3D7" w14:textId="028EDB62" w:rsidR="003E2A21" w:rsidRPr="00EB53CB" w:rsidRDefault="003E2A21" w:rsidP="003E2A21">
      <w:pPr>
        <w:pStyle w:val="LndNormale1"/>
        <w:rPr>
          <w:color w:val="002060"/>
        </w:rPr>
      </w:pPr>
      <w:r w:rsidRPr="003E2A21">
        <w:rPr>
          <w:color w:val="002060"/>
        </w:rPr>
        <w:t>Cine Teatro Spirito Santo di Tolentino, piazza Palmiro Togliatti</w:t>
      </w:r>
    </w:p>
    <w:p w14:paraId="091C985E" w14:textId="77777777" w:rsidR="003E2A21" w:rsidRPr="00EB53CB" w:rsidRDefault="003E2A21" w:rsidP="00861775">
      <w:pPr>
        <w:pStyle w:val="LndNormale1"/>
        <w:rPr>
          <w:color w:val="002060"/>
        </w:rPr>
      </w:pPr>
    </w:p>
    <w:p w14:paraId="0CF5C797" w14:textId="77777777" w:rsidR="00861775" w:rsidRPr="00EB53CB" w:rsidRDefault="00861775" w:rsidP="00861775">
      <w:pPr>
        <w:pStyle w:val="LndNormale1"/>
        <w:rPr>
          <w:color w:val="002060"/>
        </w:rPr>
      </w:pPr>
    </w:p>
    <w:p w14:paraId="4BF6A7DF" w14:textId="77777777" w:rsidR="00861775" w:rsidRPr="00EB53CB" w:rsidRDefault="00861775" w:rsidP="00861775">
      <w:pPr>
        <w:pStyle w:val="LndNormale1"/>
        <w:rPr>
          <w:b/>
          <w:color w:val="002060"/>
          <w:u w:val="single"/>
        </w:rPr>
      </w:pPr>
      <w:r w:rsidRPr="00EB53CB">
        <w:rPr>
          <w:color w:val="002060"/>
        </w:rPr>
        <w:t xml:space="preserve">Tutte le riunioni avranno </w:t>
      </w:r>
      <w:r w:rsidRPr="00EB53CB">
        <w:rPr>
          <w:b/>
          <w:color w:val="002060"/>
          <w:u w:val="single"/>
        </w:rPr>
        <w:t>inizio alle ore 17,30.</w:t>
      </w:r>
    </w:p>
    <w:p w14:paraId="509302CF" w14:textId="77777777" w:rsidR="00861775" w:rsidRPr="00EB53CB" w:rsidRDefault="00861775" w:rsidP="00861775">
      <w:pPr>
        <w:pStyle w:val="LndNormale1"/>
        <w:rPr>
          <w:color w:val="002060"/>
        </w:rPr>
      </w:pPr>
      <w:r w:rsidRPr="00EB53CB">
        <w:rPr>
          <w:color w:val="002060"/>
        </w:rPr>
        <w:t xml:space="preserve">Nel corso delle riunioni saranno trattati e discussi temi e problemi relativi all’attività, sia regolamentari che organizzativi, presenti i dirigenti regionali e provinciali. </w:t>
      </w:r>
    </w:p>
    <w:p w14:paraId="32DF8F26" w14:textId="2CF79466" w:rsidR="00861775" w:rsidRDefault="00861775" w:rsidP="00861775">
      <w:pPr>
        <w:pStyle w:val="LndNormale1"/>
        <w:rPr>
          <w:color w:val="002060"/>
        </w:rPr>
      </w:pPr>
      <w:r w:rsidRPr="00EB53CB">
        <w:rPr>
          <w:color w:val="002060"/>
        </w:rPr>
        <w:t>Si auspica la consueta massiccia e responsabile presenza.</w:t>
      </w:r>
    </w:p>
    <w:p w14:paraId="41F46D77" w14:textId="0D71B6C8" w:rsidR="007944A7" w:rsidRDefault="007944A7" w:rsidP="00861775">
      <w:pPr>
        <w:pStyle w:val="LndNormale1"/>
        <w:rPr>
          <w:color w:val="002060"/>
        </w:rPr>
      </w:pPr>
    </w:p>
    <w:p w14:paraId="5E7DDF56" w14:textId="77777777" w:rsidR="008C1382" w:rsidRDefault="008C1382" w:rsidP="00861775">
      <w:pPr>
        <w:pStyle w:val="LndNormale1"/>
        <w:rPr>
          <w:color w:val="002060"/>
        </w:rPr>
      </w:pPr>
    </w:p>
    <w:p w14:paraId="21382502" w14:textId="77777777" w:rsidR="008C1382" w:rsidRDefault="008C1382" w:rsidP="00861775">
      <w:pPr>
        <w:pStyle w:val="LndNormale1"/>
        <w:rPr>
          <w:color w:val="002060"/>
        </w:rPr>
      </w:pPr>
    </w:p>
    <w:p w14:paraId="78783221" w14:textId="58D891A9"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5FACB7FD" w:rsidR="00E278CF" w:rsidRPr="00F75CB4" w:rsidRDefault="00E278CF" w:rsidP="00E278CF">
      <w:pPr>
        <w:pStyle w:val="breakline"/>
        <w:divId w:val="527259509"/>
        <w:rPr>
          <w:color w:val="002060"/>
        </w:rPr>
      </w:pPr>
    </w:p>
    <w:p w14:paraId="13729B07"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CALCIO A CINQUE SERIE C1</w:t>
      </w:r>
    </w:p>
    <w:p w14:paraId="2EB21E15" w14:textId="77777777" w:rsidR="00AD7281" w:rsidRPr="005223D9" w:rsidRDefault="00AD7281" w:rsidP="00AD7281">
      <w:pPr>
        <w:pStyle w:val="TITOLOPRINC"/>
        <w:divId w:val="527259509"/>
        <w:rPr>
          <w:color w:val="002060"/>
        </w:rPr>
      </w:pPr>
      <w:r w:rsidRPr="005223D9">
        <w:rPr>
          <w:color w:val="002060"/>
        </w:rPr>
        <w:t>RISULTATI</w:t>
      </w:r>
    </w:p>
    <w:p w14:paraId="0238CA7F" w14:textId="77777777" w:rsidR="00AD7281" w:rsidRPr="005223D9" w:rsidRDefault="00AD7281" w:rsidP="00AD7281">
      <w:pPr>
        <w:pStyle w:val="breakline"/>
        <w:divId w:val="527259509"/>
        <w:rPr>
          <w:color w:val="002060"/>
        </w:rPr>
      </w:pPr>
    </w:p>
    <w:p w14:paraId="57BD2CD2" w14:textId="77777777" w:rsidR="00AD7281" w:rsidRPr="005223D9" w:rsidRDefault="00AD7281" w:rsidP="00AD7281">
      <w:pPr>
        <w:pStyle w:val="SOTTOTITOLOCAMPIONATO1"/>
        <w:divId w:val="527259509"/>
        <w:rPr>
          <w:color w:val="002060"/>
        </w:rPr>
      </w:pPr>
      <w:r w:rsidRPr="005223D9">
        <w:rPr>
          <w:color w:val="002060"/>
        </w:rPr>
        <w:t>RISULTATI UFFICIALI GARE DEL 22/02/2019</w:t>
      </w:r>
    </w:p>
    <w:p w14:paraId="0F6D6776"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7326C4F3"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16756FDD"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12BF6B5E"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E8920" w14:textId="77777777" w:rsidR="00AD7281" w:rsidRPr="005223D9" w:rsidRDefault="00AD7281" w:rsidP="00C13B83">
                  <w:pPr>
                    <w:pStyle w:val="HEADERTABELLA"/>
                    <w:rPr>
                      <w:color w:val="002060"/>
                    </w:rPr>
                  </w:pPr>
                  <w:r w:rsidRPr="005223D9">
                    <w:rPr>
                      <w:color w:val="002060"/>
                    </w:rPr>
                    <w:t>GIRONE A - 8 Giornata - R</w:t>
                  </w:r>
                </w:p>
              </w:tc>
            </w:tr>
            <w:tr w:rsidR="00AD7281" w:rsidRPr="005223D9" w14:paraId="436E0C0D"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86A759" w14:textId="77777777" w:rsidR="00AD7281" w:rsidRPr="005223D9" w:rsidRDefault="00AD7281" w:rsidP="00C13B83">
                  <w:pPr>
                    <w:pStyle w:val="ROWTABELLA"/>
                    <w:rPr>
                      <w:color w:val="002060"/>
                    </w:rPr>
                  </w:pPr>
                  <w:r w:rsidRPr="005223D9">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CEF5FF" w14:textId="77777777" w:rsidR="00AD7281" w:rsidRPr="005223D9" w:rsidRDefault="00AD7281" w:rsidP="00C13B83">
                  <w:pPr>
                    <w:pStyle w:val="ROWTABELLA"/>
                    <w:rPr>
                      <w:color w:val="002060"/>
                    </w:rPr>
                  </w:pPr>
                  <w:r w:rsidRPr="005223D9">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C00A5C" w14:textId="77777777" w:rsidR="00AD7281" w:rsidRPr="005223D9" w:rsidRDefault="00AD7281" w:rsidP="00C13B83">
                  <w:pPr>
                    <w:pStyle w:val="ROWTABELLA"/>
                    <w:jc w:val="center"/>
                    <w:rPr>
                      <w:color w:val="002060"/>
                    </w:rPr>
                  </w:pPr>
                  <w:r w:rsidRPr="005223D9">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5A3346" w14:textId="77777777" w:rsidR="00AD7281" w:rsidRPr="005223D9" w:rsidRDefault="00AD7281" w:rsidP="00C13B83">
                  <w:pPr>
                    <w:pStyle w:val="ROWTABELLA"/>
                    <w:jc w:val="center"/>
                    <w:rPr>
                      <w:color w:val="002060"/>
                    </w:rPr>
                  </w:pPr>
                  <w:r w:rsidRPr="005223D9">
                    <w:rPr>
                      <w:color w:val="002060"/>
                    </w:rPr>
                    <w:t> </w:t>
                  </w:r>
                </w:p>
              </w:tc>
            </w:tr>
            <w:tr w:rsidR="00AD7281" w:rsidRPr="005223D9" w14:paraId="4713993D"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D11FDE" w14:textId="77777777" w:rsidR="00AD7281" w:rsidRPr="005223D9" w:rsidRDefault="00AD7281" w:rsidP="00C13B83">
                  <w:pPr>
                    <w:pStyle w:val="ROWTABELLA"/>
                    <w:rPr>
                      <w:color w:val="002060"/>
                    </w:rPr>
                  </w:pPr>
                  <w:r w:rsidRPr="005223D9">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C07CFC" w14:textId="77777777" w:rsidR="00AD7281" w:rsidRPr="005223D9" w:rsidRDefault="00AD7281" w:rsidP="00C13B83">
                  <w:pPr>
                    <w:pStyle w:val="ROWTABELLA"/>
                    <w:rPr>
                      <w:color w:val="002060"/>
                    </w:rPr>
                  </w:pPr>
                  <w:r w:rsidRPr="005223D9">
                    <w:rPr>
                      <w:color w:val="002060"/>
                    </w:rPr>
                    <w:t>- 1995 FUTSAL PESARO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87BAC5" w14:textId="77777777" w:rsidR="00AD7281" w:rsidRPr="005223D9" w:rsidRDefault="00AD7281" w:rsidP="00C13B83">
                  <w:pPr>
                    <w:pStyle w:val="ROWTABELLA"/>
                    <w:jc w:val="center"/>
                    <w:rPr>
                      <w:color w:val="002060"/>
                    </w:rPr>
                  </w:pPr>
                  <w:r w:rsidRPr="005223D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14EEA3" w14:textId="77777777" w:rsidR="00AD7281" w:rsidRPr="005223D9" w:rsidRDefault="00AD7281" w:rsidP="00C13B83">
                  <w:pPr>
                    <w:pStyle w:val="ROWTABELLA"/>
                    <w:jc w:val="center"/>
                    <w:rPr>
                      <w:color w:val="002060"/>
                    </w:rPr>
                  </w:pPr>
                  <w:r w:rsidRPr="005223D9">
                    <w:rPr>
                      <w:color w:val="002060"/>
                    </w:rPr>
                    <w:t> </w:t>
                  </w:r>
                </w:p>
              </w:tc>
            </w:tr>
            <w:tr w:rsidR="00AD7281" w:rsidRPr="005223D9" w14:paraId="080B55C4"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EA9193" w14:textId="77777777" w:rsidR="00AD7281" w:rsidRPr="005223D9" w:rsidRDefault="00AD7281" w:rsidP="00C13B83">
                  <w:pPr>
                    <w:pStyle w:val="ROWTABELLA"/>
                    <w:rPr>
                      <w:color w:val="002060"/>
                    </w:rPr>
                  </w:pPr>
                  <w:r w:rsidRPr="005223D9">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DF9B22" w14:textId="77777777" w:rsidR="00AD7281" w:rsidRPr="005223D9" w:rsidRDefault="00AD7281" w:rsidP="00C13B83">
                  <w:pPr>
                    <w:pStyle w:val="ROWTABELLA"/>
                    <w:rPr>
                      <w:color w:val="002060"/>
                    </w:rPr>
                  </w:pPr>
                  <w:r w:rsidRPr="005223D9">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4F1BF3" w14:textId="77777777" w:rsidR="00AD7281" w:rsidRPr="005223D9" w:rsidRDefault="00AD7281" w:rsidP="00C13B83">
                  <w:pPr>
                    <w:pStyle w:val="ROWTABELLA"/>
                    <w:jc w:val="center"/>
                    <w:rPr>
                      <w:color w:val="002060"/>
                    </w:rPr>
                  </w:pPr>
                  <w:r w:rsidRPr="005223D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F026C0" w14:textId="77777777" w:rsidR="00AD7281" w:rsidRPr="005223D9" w:rsidRDefault="00AD7281" w:rsidP="00C13B83">
                  <w:pPr>
                    <w:pStyle w:val="ROWTABELLA"/>
                    <w:jc w:val="center"/>
                    <w:rPr>
                      <w:color w:val="002060"/>
                    </w:rPr>
                  </w:pPr>
                  <w:r w:rsidRPr="005223D9">
                    <w:rPr>
                      <w:color w:val="002060"/>
                    </w:rPr>
                    <w:t> </w:t>
                  </w:r>
                </w:p>
              </w:tc>
            </w:tr>
            <w:tr w:rsidR="00AD7281" w:rsidRPr="005223D9" w14:paraId="1906318D"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E5F4A7" w14:textId="77777777" w:rsidR="00AD7281" w:rsidRPr="005223D9" w:rsidRDefault="00AD7281" w:rsidP="00C13B83">
                  <w:pPr>
                    <w:pStyle w:val="ROWTABELLA"/>
                    <w:rPr>
                      <w:color w:val="002060"/>
                    </w:rPr>
                  </w:pPr>
                  <w:r w:rsidRPr="005223D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E78A33" w14:textId="77777777" w:rsidR="00AD7281" w:rsidRPr="005223D9" w:rsidRDefault="00AD7281" w:rsidP="00C13B83">
                  <w:pPr>
                    <w:pStyle w:val="ROWTABELLA"/>
                    <w:rPr>
                      <w:color w:val="002060"/>
                    </w:rPr>
                  </w:pPr>
                  <w:r w:rsidRPr="005223D9">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ADB712" w14:textId="77777777" w:rsidR="00AD7281" w:rsidRPr="005223D9" w:rsidRDefault="00AD7281" w:rsidP="00C13B83">
                  <w:pPr>
                    <w:pStyle w:val="ROWTABELLA"/>
                    <w:jc w:val="center"/>
                    <w:rPr>
                      <w:color w:val="002060"/>
                    </w:rPr>
                  </w:pPr>
                  <w:r w:rsidRPr="005223D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5500A3" w14:textId="77777777" w:rsidR="00AD7281" w:rsidRPr="005223D9" w:rsidRDefault="00AD7281" w:rsidP="00C13B83">
                  <w:pPr>
                    <w:pStyle w:val="ROWTABELLA"/>
                    <w:jc w:val="center"/>
                    <w:rPr>
                      <w:color w:val="002060"/>
                    </w:rPr>
                  </w:pPr>
                  <w:r w:rsidRPr="005223D9">
                    <w:rPr>
                      <w:color w:val="002060"/>
                    </w:rPr>
                    <w:t> </w:t>
                  </w:r>
                </w:p>
              </w:tc>
            </w:tr>
            <w:tr w:rsidR="00AD7281" w:rsidRPr="005223D9" w14:paraId="533902D1"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A7BAE0" w14:textId="77777777" w:rsidR="00AD7281" w:rsidRPr="005223D9" w:rsidRDefault="00AD7281" w:rsidP="00C13B83">
                  <w:pPr>
                    <w:pStyle w:val="ROWTABELLA"/>
                    <w:rPr>
                      <w:color w:val="002060"/>
                    </w:rPr>
                  </w:pPr>
                  <w:r w:rsidRPr="005223D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B8F63F" w14:textId="77777777" w:rsidR="00AD7281" w:rsidRPr="005223D9" w:rsidRDefault="00AD7281" w:rsidP="00C13B83">
                  <w:pPr>
                    <w:pStyle w:val="ROWTABELLA"/>
                    <w:rPr>
                      <w:color w:val="002060"/>
                    </w:rPr>
                  </w:pPr>
                  <w:r w:rsidRPr="005223D9">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CBA4AE" w14:textId="77777777" w:rsidR="00AD7281" w:rsidRPr="005223D9" w:rsidRDefault="00AD7281" w:rsidP="00C13B83">
                  <w:pPr>
                    <w:pStyle w:val="ROWTABELLA"/>
                    <w:jc w:val="center"/>
                    <w:rPr>
                      <w:color w:val="002060"/>
                    </w:rPr>
                  </w:pPr>
                  <w:r w:rsidRPr="005223D9">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798039" w14:textId="77777777" w:rsidR="00AD7281" w:rsidRPr="005223D9" w:rsidRDefault="00AD7281" w:rsidP="00C13B83">
                  <w:pPr>
                    <w:pStyle w:val="ROWTABELLA"/>
                    <w:jc w:val="center"/>
                    <w:rPr>
                      <w:color w:val="002060"/>
                    </w:rPr>
                  </w:pPr>
                  <w:r w:rsidRPr="005223D9">
                    <w:rPr>
                      <w:color w:val="002060"/>
                    </w:rPr>
                    <w:t> </w:t>
                  </w:r>
                </w:p>
              </w:tc>
            </w:tr>
            <w:tr w:rsidR="00AD7281" w:rsidRPr="005223D9" w14:paraId="5567F0D1"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D2DEC48" w14:textId="77777777" w:rsidR="00AD7281" w:rsidRPr="005223D9" w:rsidRDefault="00AD7281" w:rsidP="00C13B83">
                  <w:pPr>
                    <w:pStyle w:val="ROWTABELLA"/>
                    <w:rPr>
                      <w:color w:val="002060"/>
                    </w:rPr>
                  </w:pPr>
                  <w:r w:rsidRPr="005223D9">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CE769F" w14:textId="77777777" w:rsidR="00AD7281" w:rsidRPr="005223D9" w:rsidRDefault="00AD7281" w:rsidP="00C13B83">
                  <w:pPr>
                    <w:pStyle w:val="ROWTABELLA"/>
                    <w:rPr>
                      <w:color w:val="002060"/>
                    </w:rPr>
                  </w:pPr>
                  <w:r w:rsidRPr="005223D9">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A9A441" w14:textId="77777777" w:rsidR="00AD7281" w:rsidRPr="005223D9" w:rsidRDefault="00AD7281" w:rsidP="00C13B83">
                  <w:pPr>
                    <w:pStyle w:val="ROWTABELLA"/>
                    <w:jc w:val="center"/>
                    <w:rPr>
                      <w:color w:val="002060"/>
                    </w:rPr>
                  </w:pPr>
                  <w:r w:rsidRPr="005223D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0F1A11" w14:textId="77777777" w:rsidR="00AD7281" w:rsidRPr="005223D9" w:rsidRDefault="00AD7281" w:rsidP="00C13B83">
                  <w:pPr>
                    <w:pStyle w:val="ROWTABELLA"/>
                    <w:jc w:val="center"/>
                    <w:rPr>
                      <w:color w:val="002060"/>
                    </w:rPr>
                  </w:pPr>
                  <w:r w:rsidRPr="005223D9">
                    <w:rPr>
                      <w:color w:val="002060"/>
                    </w:rPr>
                    <w:t> </w:t>
                  </w:r>
                </w:p>
              </w:tc>
            </w:tr>
            <w:tr w:rsidR="00AD7281" w:rsidRPr="005223D9" w14:paraId="241262BE"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8E5852" w14:textId="77777777" w:rsidR="00AD7281" w:rsidRPr="005223D9" w:rsidRDefault="00AD7281" w:rsidP="00C13B83">
                  <w:pPr>
                    <w:pStyle w:val="ROWTABELLA"/>
                    <w:rPr>
                      <w:color w:val="002060"/>
                    </w:rPr>
                  </w:pPr>
                  <w:r w:rsidRPr="005223D9">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DF05D2" w14:textId="77777777" w:rsidR="00AD7281" w:rsidRPr="005223D9" w:rsidRDefault="00AD7281" w:rsidP="00C13B83">
                  <w:pPr>
                    <w:pStyle w:val="ROWTABELLA"/>
                    <w:rPr>
                      <w:color w:val="002060"/>
                    </w:rPr>
                  </w:pPr>
                  <w:r w:rsidRPr="005223D9">
                    <w:rPr>
                      <w:color w:val="002060"/>
                    </w:rPr>
                    <w:t>- FANO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EF46CC" w14:textId="77777777" w:rsidR="00AD7281" w:rsidRPr="005223D9" w:rsidRDefault="00AD7281" w:rsidP="00C13B83">
                  <w:pPr>
                    <w:pStyle w:val="ROWTABELLA"/>
                    <w:jc w:val="center"/>
                    <w:rPr>
                      <w:color w:val="002060"/>
                    </w:rPr>
                  </w:pPr>
                  <w:r w:rsidRPr="005223D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BBD1B" w14:textId="77777777" w:rsidR="00AD7281" w:rsidRPr="005223D9" w:rsidRDefault="00AD7281" w:rsidP="00C13B83">
                  <w:pPr>
                    <w:pStyle w:val="ROWTABELLA"/>
                    <w:jc w:val="center"/>
                    <w:rPr>
                      <w:color w:val="002060"/>
                    </w:rPr>
                  </w:pPr>
                  <w:r w:rsidRPr="005223D9">
                    <w:rPr>
                      <w:color w:val="002060"/>
                    </w:rPr>
                    <w:t> </w:t>
                  </w:r>
                </w:p>
              </w:tc>
            </w:tr>
            <w:tr w:rsidR="00AD7281" w:rsidRPr="005223D9" w14:paraId="1A62B749"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7062D3C2" w14:textId="77777777" w:rsidR="00AD7281" w:rsidRPr="005223D9" w:rsidRDefault="00AD7281" w:rsidP="00C13B83">
                  <w:pPr>
                    <w:pStyle w:val="ROWTABELLA"/>
                    <w:rPr>
                      <w:color w:val="002060"/>
                    </w:rPr>
                  </w:pPr>
                  <w:r w:rsidRPr="005223D9">
                    <w:rPr>
                      <w:color w:val="002060"/>
                    </w:rPr>
                    <w:t>(1) - disputata il 23/02/2019</w:t>
                  </w:r>
                </w:p>
              </w:tc>
            </w:tr>
          </w:tbl>
          <w:p w14:paraId="581E1E18" w14:textId="77777777" w:rsidR="00AD7281" w:rsidRPr="005223D9" w:rsidRDefault="00AD7281" w:rsidP="00C13B83">
            <w:pPr>
              <w:rPr>
                <w:color w:val="002060"/>
                <w:sz w:val="24"/>
                <w:szCs w:val="24"/>
              </w:rPr>
            </w:pPr>
          </w:p>
        </w:tc>
      </w:tr>
    </w:tbl>
    <w:p w14:paraId="32512F67" w14:textId="77777777" w:rsidR="00AD7281" w:rsidRPr="005223D9" w:rsidRDefault="00AD7281" w:rsidP="00AD7281">
      <w:pPr>
        <w:pStyle w:val="breakline"/>
        <w:divId w:val="527259509"/>
        <w:rPr>
          <w:color w:val="002060"/>
        </w:rPr>
      </w:pPr>
    </w:p>
    <w:p w14:paraId="6F944C25" w14:textId="77777777" w:rsidR="00AD7281" w:rsidRPr="005223D9" w:rsidRDefault="00AD7281" w:rsidP="00AD7281">
      <w:pPr>
        <w:pStyle w:val="breakline"/>
        <w:divId w:val="527259509"/>
        <w:rPr>
          <w:color w:val="002060"/>
        </w:rPr>
      </w:pPr>
    </w:p>
    <w:p w14:paraId="273A1D75" w14:textId="77777777" w:rsidR="00AD7281" w:rsidRPr="005223D9" w:rsidRDefault="00AD7281" w:rsidP="00AD7281">
      <w:pPr>
        <w:pStyle w:val="TITOLOPRINC"/>
        <w:divId w:val="527259509"/>
        <w:rPr>
          <w:color w:val="002060"/>
        </w:rPr>
      </w:pPr>
      <w:r w:rsidRPr="005223D9">
        <w:rPr>
          <w:color w:val="002060"/>
        </w:rPr>
        <w:t>GIUDICE SPORTIVO</w:t>
      </w:r>
    </w:p>
    <w:p w14:paraId="7B88C846"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49781D2A" w14:textId="77777777" w:rsidR="00AD7281" w:rsidRPr="005223D9" w:rsidRDefault="00AD7281" w:rsidP="00AD7281">
      <w:pPr>
        <w:pStyle w:val="titolo10"/>
        <w:divId w:val="527259509"/>
        <w:rPr>
          <w:color w:val="002060"/>
        </w:rPr>
      </w:pPr>
      <w:r w:rsidRPr="005223D9">
        <w:rPr>
          <w:color w:val="002060"/>
        </w:rPr>
        <w:lastRenderedPageBreak/>
        <w:t xml:space="preserve">GARE DEL 22/ 2/2019 </w:t>
      </w:r>
    </w:p>
    <w:p w14:paraId="2003B84A"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49C1B52A"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274FF4A2" w14:textId="77777777" w:rsidR="00AD7281" w:rsidRPr="005223D9" w:rsidRDefault="00AD7281" w:rsidP="00AD7281">
      <w:pPr>
        <w:pStyle w:val="titolo3"/>
        <w:divId w:val="527259509"/>
        <w:rPr>
          <w:color w:val="002060"/>
        </w:rPr>
      </w:pPr>
      <w:r w:rsidRPr="005223D9">
        <w:rPr>
          <w:color w:val="002060"/>
        </w:rPr>
        <w:t xml:space="preserve">A CARICO DI SOCIETA' </w:t>
      </w:r>
    </w:p>
    <w:p w14:paraId="4168C5AA" w14:textId="77777777" w:rsidR="00AD7281" w:rsidRPr="005223D9" w:rsidRDefault="00AD7281" w:rsidP="00AD7281">
      <w:pPr>
        <w:pStyle w:val="titolo20"/>
        <w:divId w:val="527259509"/>
        <w:rPr>
          <w:color w:val="002060"/>
        </w:rPr>
      </w:pPr>
      <w:r w:rsidRPr="005223D9">
        <w:rPr>
          <w:color w:val="002060"/>
        </w:rPr>
        <w:t xml:space="preserve">AMMENDA </w:t>
      </w:r>
    </w:p>
    <w:p w14:paraId="6B73EA4A"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Euro 50,00 NUOVA JUVENTINA FFC </w:t>
      </w:r>
      <w:r w:rsidRPr="005223D9">
        <w:rPr>
          <w:color w:val="002060"/>
        </w:rPr>
        <w:br/>
        <w:t xml:space="preserve">Per mancanza di acqua calda nello spogliatoio dell'arbitro. </w:t>
      </w:r>
    </w:p>
    <w:p w14:paraId="58F0096D" w14:textId="77777777" w:rsidR="00AD7281" w:rsidRPr="005223D9" w:rsidRDefault="00AD7281" w:rsidP="00AD7281">
      <w:pPr>
        <w:pStyle w:val="titolo3"/>
        <w:divId w:val="527259509"/>
        <w:rPr>
          <w:color w:val="002060"/>
        </w:rPr>
      </w:pPr>
      <w:r w:rsidRPr="005223D9">
        <w:rPr>
          <w:color w:val="002060"/>
        </w:rPr>
        <w:t xml:space="preserve">A CARICO DIRIGENTI </w:t>
      </w:r>
    </w:p>
    <w:p w14:paraId="0BA66DD9" w14:textId="77777777" w:rsidR="00AD7281" w:rsidRPr="005223D9" w:rsidRDefault="00AD7281" w:rsidP="00AD7281">
      <w:pPr>
        <w:pStyle w:val="titolo20"/>
        <w:divId w:val="527259509"/>
        <w:rPr>
          <w:color w:val="002060"/>
        </w:rPr>
      </w:pPr>
      <w:r w:rsidRPr="005223D9">
        <w:rPr>
          <w:color w:val="002060"/>
        </w:rPr>
        <w:t xml:space="preserve">INIBIZIONE A SVOLGERE OGNI ATTIVITA' FINO AL 13/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CBD5996" w14:textId="77777777" w:rsidTr="00AD7281">
        <w:trPr>
          <w:divId w:val="527259509"/>
        </w:trPr>
        <w:tc>
          <w:tcPr>
            <w:tcW w:w="2200" w:type="dxa"/>
            <w:tcMar>
              <w:top w:w="20" w:type="dxa"/>
              <w:left w:w="20" w:type="dxa"/>
              <w:bottom w:w="20" w:type="dxa"/>
              <w:right w:w="20" w:type="dxa"/>
            </w:tcMar>
            <w:vAlign w:val="center"/>
          </w:tcPr>
          <w:p w14:paraId="0AD0C9BE" w14:textId="77777777" w:rsidR="00AD7281" w:rsidRPr="005223D9" w:rsidRDefault="00AD7281" w:rsidP="00C13B83">
            <w:pPr>
              <w:pStyle w:val="movimento"/>
              <w:rPr>
                <w:color w:val="002060"/>
              </w:rPr>
            </w:pPr>
            <w:r w:rsidRPr="005223D9">
              <w:rPr>
                <w:color w:val="002060"/>
              </w:rPr>
              <w:t>BRASILI AUGUSTO</w:t>
            </w:r>
          </w:p>
        </w:tc>
        <w:tc>
          <w:tcPr>
            <w:tcW w:w="2200" w:type="dxa"/>
            <w:tcMar>
              <w:top w:w="20" w:type="dxa"/>
              <w:left w:w="20" w:type="dxa"/>
              <w:bottom w:w="20" w:type="dxa"/>
              <w:right w:w="20" w:type="dxa"/>
            </w:tcMar>
            <w:vAlign w:val="center"/>
          </w:tcPr>
          <w:p w14:paraId="06D84270" w14:textId="77777777" w:rsidR="00AD7281" w:rsidRPr="005223D9" w:rsidRDefault="00AD7281" w:rsidP="00C13B83">
            <w:pPr>
              <w:pStyle w:val="movimento2"/>
              <w:rPr>
                <w:color w:val="002060"/>
              </w:rPr>
            </w:pPr>
            <w:r w:rsidRPr="005223D9">
              <w:rPr>
                <w:color w:val="002060"/>
              </w:rPr>
              <w:t xml:space="preserve">(NUOVA JUVENTINA FFC) </w:t>
            </w:r>
          </w:p>
        </w:tc>
        <w:tc>
          <w:tcPr>
            <w:tcW w:w="800" w:type="dxa"/>
            <w:tcMar>
              <w:top w:w="20" w:type="dxa"/>
              <w:left w:w="20" w:type="dxa"/>
              <w:bottom w:w="20" w:type="dxa"/>
              <w:right w:w="20" w:type="dxa"/>
            </w:tcMar>
            <w:vAlign w:val="center"/>
          </w:tcPr>
          <w:p w14:paraId="31796FF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AC865A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4F100EE" w14:textId="77777777" w:rsidR="00AD7281" w:rsidRPr="005223D9" w:rsidRDefault="00AD7281" w:rsidP="00C13B83">
            <w:pPr>
              <w:pStyle w:val="movimento2"/>
              <w:rPr>
                <w:color w:val="002060"/>
              </w:rPr>
            </w:pPr>
            <w:r w:rsidRPr="005223D9">
              <w:rPr>
                <w:color w:val="002060"/>
              </w:rPr>
              <w:t> </w:t>
            </w:r>
          </w:p>
        </w:tc>
      </w:tr>
    </w:tbl>
    <w:p w14:paraId="0722D95D"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comportamento irriguardoso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6BE8C48D" w14:textId="77777777" w:rsidTr="00AD7281">
        <w:trPr>
          <w:divId w:val="527259509"/>
        </w:trPr>
        <w:tc>
          <w:tcPr>
            <w:tcW w:w="2200" w:type="dxa"/>
            <w:tcMar>
              <w:top w:w="20" w:type="dxa"/>
              <w:left w:w="20" w:type="dxa"/>
              <w:bottom w:w="20" w:type="dxa"/>
              <w:right w:w="20" w:type="dxa"/>
            </w:tcMar>
            <w:vAlign w:val="center"/>
          </w:tcPr>
          <w:p w14:paraId="5EF980A7" w14:textId="77777777" w:rsidR="00AD7281" w:rsidRPr="005223D9" w:rsidRDefault="00AD7281" w:rsidP="00C13B83">
            <w:pPr>
              <w:pStyle w:val="movimento"/>
              <w:rPr>
                <w:color w:val="002060"/>
              </w:rPr>
            </w:pPr>
            <w:r w:rsidRPr="005223D9">
              <w:rPr>
                <w:color w:val="002060"/>
              </w:rPr>
              <w:t>CANTALAMESSA ANDREA</w:t>
            </w:r>
          </w:p>
        </w:tc>
        <w:tc>
          <w:tcPr>
            <w:tcW w:w="2200" w:type="dxa"/>
            <w:tcMar>
              <w:top w:w="20" w:type="dxa"/>
              <w:left w:w="20" w:type="dxa"/>
              <w:bottom w:w="20" w:type="dxa"/>
              <w:right w:w="20" w:type="dxa"/>
            </w:tcMar>
            <w:vAlign w:val="center"/>
          </w:tcPr>
          <w:p w14:paraId="24C96587"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5D48C43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B9D039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1A0ABB9" w14:textId="77777777" w:rsidR="00AD7281" w:rsidRPr="005223D9" w:rsidRDefault="00AD7281" w:rsidP="00C13B83">
            <w:pPr>
              <w:pStyle w:val="movimento2"/>
              <w:rPr>
                <w:color w:val="002060"/>
              </w:rPr>
            </w:pPr>
            <w:r w:rsidRPr="005223D9">
              <w:rPr>
                <w:color w:val="002060"/>
              </w:rPr>
              <w:t> </w:t>
            </w:r>
          </w:p>
        </w:tc>
      </w:tr>
    </w:tbl>
    <w:p w14:paraId="5BC94816"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297E974E" w14:textId="77777777" w:rsidTr="00AD7281">
        <w:trPr>
          <w:divId w:val="527259509"/>
        </w:trPr>
        <w:tc>
          <w:tcPr>
            <w:tcW w:w="2200" w:type="dxa"/>
            <w:tcMar>
              <w:top w:w="20" w:type="dxa"/>
              <w:left w:w="20" w:type="dxa"/>
              <w:bottom w:w="20" w:type="dxa"/>
              <w:right w:w="20" w:type="dxa"/>
            </w:tcMar>
            <w:vAlign w:val="center"/>
          </w:tcPr>
          <w:p w14:paraId="53DF5F5D" w14:textId="77777777" w:rsidR="00AD7281" w:rsidRPr="005223D9" w:rsidRDefault="00AD7281" w:rsidP="00C13B83">
            <w:pPr>
              <w:pStyle w:val="movimento"/>
              <w:rPr>
                <w:color w:val="002060"/>
              </w:rPr>
            </w:pPr>
            <w:r w:rsidRPr="005223D9">
              <w:rPr>
                <w:color w:val="002060"/>
              </w:rPr>
              <w:t>PIUNTI ROBERTO</w:t>
            </w:r>
          </w:p>
        </w:tc>
        <w:tc>
          <w:tcPr>
            <w:tcW w:w="2200" w:type="dxa"/>
            <w:tcMar>
              <w:top w:w="20" w:type="dxa"/>
              <w:left w:w="20" w:type="dxa"/>
              <w:bottom w:w="20" w:type="dxa"/>
              <w:right w:w="20" w:type="dxa"/>
            </w:tcMar>
            <w:vAlign w:val="center"/>
          </w:tcPr>
          <w:p w14:paraId="3B5A57CA"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13E6B48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4A8783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E1868F1" w14:textId="77777777" w:rsidR="00AD7281" w:rsidRPr="005223D9" w:rsidRDefault="00AD7281" w:rsidP="00C13B83">
            <w:pPr>
              <w:pStyle w:val="movimento2"/>
              <w:rPr>
                <w:color w:val="002060"/>
              </w:rPr>
            </w:pPr>
            <w:r w:rsidRPr="005223D9">
              <w:rPr>
                <w:color w:val="002060"/>
              </w:rPr>
              <w:t> </w:t>
            </w:r>
          </w:p>
        </w:tc>
      </w:tr>
    </w:tbl>
    <w:p w14:paraId="787F5630"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proteste nei confronti dell'arbitro. Allontanato. </w:t>
      </w:r>
    </w:p>
    <w:p w14:paraId="481A5AE2" w14:textId="77777777" w:rsidR="00AD7281" w:rsidRPr="005223D9" w:rsidRDefault="00AD7281" w:rsidP="00AD7281">
      <w:pPr>
        <w:pStyle w:val="titolo20"/>
        <w:divId w:val="527259509"/>
        <w:rPr>
          <w:color w:val="002060"/>
        </w:rPr>
      </w:pPr>
      <w:r w:rsidRPr="005223D9">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4A9CA4A" w14:textId="77777777" w:rsidTr="00AD7281">
        <w:trPr>
          <w:divId w:val="527259509"/>
        </w:trPr>
        <w:tc>
          <w:tcPr>
            <w:tcW w:w="2200" w:type="dxa"/>
            <w:tcMar>
              <w:top w:w="20" w:type="dxa"/>
              <w:left w:w="20" w:type="dxa"/>
              <w:bottom w:w="20" w:type="dxa"/>
              <w:right w:w="20" w:type="dxa"/>
            </w:tcMar>
            <w:vAlign w:val="center"/>
          </w:tcPr>
          <w:p w14:paraId="361D7C39" w14:textId="77777777" w:rsidR="00AD7281" w:rsidRPr="005223D9" w:rsidRDefault="00AD7281" w:rsidP="00C13B83">
            <w:pPr>
              <w:pStyle w:val="movimento"/>
              <w:rPr>
                <w:color w:val="002060"/>
              </w:rPr>
            </w:pPr>
            <w:r w:rsidRPr="005223D9">
              <w:rPr>
                <w:color w:val="002060"/>
              </w:rPr>
              <w:t>FUSELLI ANDREA</w:t>
            </w:r>
          </w:p>
        </w:tc>
        <w:tc>
          <w:tcPr>
            <w:tcW w:w="2200" w:type="dxa"/>
            <w:tcMar>
              <w:top w:w="20" w:type="dxa"/>
              <w:left w:w="20" w:type="dxa"/>
              <w:bottom w:w="20" w:type="dxa"/>
              <w:right w:w="20" w:type="dxa"/>
            </w:tcMar>
            <w:vAlign w:val="center"/>
          </w:tcPr>
          <w:p w14:paraId="243374AB"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650F956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1E406C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E5097D" w14:textId="77777777" w:rsidR="00AD7281" w:rsidRPr="005223D9" w:rsidRDefault="00AD7281" w:rsidP="00C13B83">
            <w:pPr>
              <w:pStyle w:val="movimento2"/>
              <w:rPr>
                <w:color w:val="002060"/>
              </w:rPr>
            </w:pPr>
            <w:r w:rsidRPr="005223D9">
              <w:rPr>
                <w:color w:val="002060"/>
              </w:rPr>
              <w:t> </w:t>
            </w:r>
          </w:p>
        </w:tc>
      </w:tr>
    </w:tbl>
    <w:p w14:paraId="40C25678" w14:textId="77777777" w:rsidR="00AD7281" w:rsidRPr="005223D9" w:rsidRDefault="00AD7281" w:rsidP="00AD7281">
      <w:pPr>
        <w:pStyle w:val="titolo3"/>
        <w:divId w:val="527259509"/>
        <w:rPr>
          <w:color w:val="002060"/>
        </w:rPr>
      </w:pPr>
      <w:r w:rsidRPr="005223D9">
        <w:rPr>
          <w:color w:val="002060"/>
        </w:rPr>
        <w:t xml:space="preserve">A CARICO DI ALLENATORI </w:t>
      </w:r>
    </w:p>
    <w:p w14:paraId="7A7C0E69" w14:textId="77777777" w:rsidR="00AD7281" w:rsidRPr="005223D9" w:rsidRDefault="00AD7281" w:rsidP="00AD7281">
      <w:pPr>
        <w:pStyle w:val="titolo20"/>
        <w:divId w:val="527259509"/>
        <w:rPr>
          <w:color w:val="002060"/>
        </w:rPr>
      </w:pPr>
      <w:r w:rsidRPr="005223D9">
        <w:rPr>
          <w:color w:val="002060"/>
        </w:rPr>
        <w:t xml:space="preserve">SQUALIFICA FINO AL 13/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E98AB1B" w14:textId="77777777" w:rsidTr="00AD7281">
        <w:trPr>
          <w:divId w:val="527259509"/>
        </w:trPr>
        <w:tc>
          <w:tcPr>
            <w:tcW w:w="2200" w:type="dxa"/>
            <w:tcMar>
              <w:top w:w="20" w:type="dxa"/>
              <w:left w:w="20" w:type="dxa"/>
              <w:bottom w:w="20" w:type="dxa"/>
              <w:right w:w="20" w:type="dxa"/>
            </w:tcMar>
            <w:vAlign w:val="center"/>
          </w:tcPr>
          <w:p w14:paraId="0441C3AA" w14:textId="77777777" w:rsidR="00AD7281" w:rsidRPr="005223D9" w:rsidRDefault="00AD7281" w:rsidP="00C13B83">
            <w:pPr>
              <w:pStyle w:val="movimento"/>
              <w:rPr>
                <w:color w:val="002060"/>
              </w:rPr>
            </w:pPr>
            <w:r w:rsidRPr="005223D9">
              <w:rPr>
                <w:color w:val="002060"/>
              </w:rPr>
              <w:t>ANTIMIANI PIERO</w:t>
            </w:r>
          </w:p>
        </w:tc>
        <w:tc>
          <w:tcPr>
            <w:tcW w:w="2200" w:type="dxa"/>
            <w:tcMar>
              <w:top w:w="20" w:type="dxa"/>
              <w:left w:w="20" w:type="dxa"/>
              <w:bottom w:w="20" w:type="dxa"/>
              <w:right w:w="20" w:type="dxa"/>
            </w:tcMar>
            <w:vAlign w:val="center"/>
          </w:tcPr>
          <w:p w14:paraId="69FC0B6D"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054F370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AFFE17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57A443D" w14:textId="77777777" w:rsidR="00AD7281" w:rsidRPr="005223D9" w:rsidRDefault="00AD7281" w:rsidP="00C13B83">
            <w:pPr>
              <w:pStyle w:val="movimento2"/>
              <w:rPr>
                <w:color w:val="002060"/>
              </w:rPr>
            </w:pPr>
            <w:r w:rsidRPr="005223D9">
              <w:rPr>
                <w:color w:val="002060"/>
              </w:rPr>
              <w:t> </w:t>
            </w:r>
          </w:p>
        </w:tc>
      </w:tr>
    </w:tbl>
    <w:p w14:paraId="51E90792"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proteste nei confronti dell'arbitro. Allontanato. </w:t>
      </w:r>
    </w:p>
    <w:p w14:paraId="73D440EE"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30CBE2F2" w14:textId="77777777" w:rsidR="00AD7281" w:rsidRPr="005223D9" w:rsidRDefault="00AD7281" w:rsidP="00AD7281">
      <w:pPr>
        <w:pStyle w:val="titolo20"/>
        <w:divId w:val="527259509"/>
        <w:rPr>
          <w:color w:val="002060"/>
        </w:rPr>
      </w:pPr>
      <w:r w:rsidRPr="005223D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B5FC302" w14:textId="77777777" w:rsidTr="00AD7281">
        <w:trPr>
          <w:divId w:val="527259509"/>
        </w:trPr>
        <w:tc>
          <w:tcPr>
            <w:tcW w:w="2200" w:type="dxa"/>
            <w:tcMar>
              <w:top w:w="20" w:type="dxa"/>
              <w:left w:w="20" w:type="dxa"/>
              <w:bottom w:w="20" w:type="dxa"/>
              <w:right w:w="20" w:type="dxa"/>
            </w:tcMar>
            <w:vAlign w:val="center"/>
          </w:tcPr>
          <w:p w14:paraId="18CE3AC1" w14:textId="77777777" w:rsidR="00AD7281" w:rsidRPr="005223D9" w:rsidRDefault="00AD7281" w:rsidP="00C13B83">
            <w:pPr>
              <w:pStyle w:val="movimento"/>
              <w:rPr>
                <w:color w:val="002060"/>
              </w:rPr>
            </w:pPr>
            <w:r w:rsidRPr="005223D9">
              <w:rPr>
                <w:color w:val="002060"/>
              </w:rPr>
              <w:t>GABBANELLI GIACOMO</w:t>
            </w:r>
          </w:p>
        </w:tc>
        <w:tc>
          <w:tcPr>
            <w:tcW w:w="2200" w:type="dxa"/>
            <w:tcMar>
              <w:top w:w="20" w:type="dxa"/>
              <w:left w:w="20" w:type="dxa"/>
              <w:bottom w:w="20" w:type="dxa"/>
              <w:right w:w="20" w:type="dxa"/>
            </w:tcMar>
            <w:vAlign w:val="center"/>
          </w:tcPr>
          <w:p w14:paraId="3AB0B39D" w14:textId="77777777" w:rsidR="00AD7281" w:rsidRPr="005223D9" w:rsidRDefault="00AD7281" w:rsidP="00C13B83">
            <w:pPr>
              <w:pStyle w:val="movimento2"/>
              <w:rPr>
                <w:color w:val="002060"/>
              </w:rPr>
            </w:pPr>
            <w:r w:rsidRPr="005223D9">
              <w:rPr>
                <w:color w:val="002060"/>
              </w:rPr>
              <w:t xml:space="preserve">(FUTSAL POTENZA PICENA) </w:t>
            </w:r>
          </w:p>
        </w:tc>
        <w:tc>
          <w:tcPr>
            <w:tcW w:w="800" w:type="dxa"/>
            <w:tcMar>
              <w:top w:w="20" w:type="dxa"/>
              <w:left w:w="20" w:type="dxa"/>
              <w:bottom w:w="20" w:type="dxa"/>
              <w:right w:w="20" w:type="dxa"/>
            </w:tcMar>
            <w:vAlign w:val="center"/>
          </w:tcPr>
          <w:p w14:paraId="27E75C0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1C2A27A" w14:textId="77777777" w:rsidR="00AD7281" w:rsidRPr="005223D9" w:rsidRDefault="00AD7281" w:rsidP="00C13B83">
            <w:pPr>
              <w:pStyle w:val="movimento"/>
              <w:rPr>
                <w:color w:val="002060"/>
              </w:rPr>
            </w:pPr>
            <w:r w:rsidRPr="005223D9">
              <w:rPr>
                <w:color w:val="002060"/>
              </w:rPr>
              <w:t>GIORDANO ALESSANDRO</w:t>
            </w:r>
          </w:p>
        </w:tc>
        <w:tc>
          <w:tcPr>
            <w:tcW w:w="2200" w:type="dxa"/>
            <w:tcMar>
              <w:top w:w="20" w:type="dxa"/>
              <w:left w:w="20" w:type="dxa"/>
              <w:bottom w:w="20" w:type="dxa"/>
              <w:right w:w="20" w:type="dxa"/>
            </w:tcMar>
            <w:vAlign w:val="center"/>
          </w:tcPr>
          <w:p w14:paraId="52E02106" w14:textId="77777777" w:rsidR="00AD7281" w:rsidRPr="005223D9" w:rsidRDefault="00AD7281" w:rsidP="00C13B83">
            <w:pPr>
              <w:pStyle w:val="movimento2"/>
              <w:rPr>
                <w:color w:val="002060"/>
              </w:rPr>
            </w:pPr>
            <w:r w:rsidRPr="005223D9">
              <w:rPr>
                <w:color w:val="002060"/>
              </w:rPr>
              <w:t xml:space="preserve">(MONTELUPONE CALCIO A 5) </w:t>
            </w:r>
          </w:p>
        </w:tc>
      </w:tr>
      <w:tr w:rsidR="00AD7281" w:rsidRPr="005223D9" w14:paraId="11A41C9D" w14:textId="77777777" w:rsidTr="00AD7281">
        <w:trPr>
          <w:divId w:val="527259509"/>
        </w:trPr>
        <w:tc>
          <w:tcPr>
            <w:tcW w:w="2200" w:type="dxa"/>
            <w:tcMar>
              <w:top w:w="20" w:type="dxa"/>
              <w:left w:w="20" w:type="dxa"/>
              <w:bottom w:w="20" w:type="dxa"/>
              <w:right w:w="20" w:type="dxa"/>
            </w:tcMar>
            <w:vAlign w:val="center"/>
          </w:tcPr>
          <w:p w14:paraId="23C93025" w14:textId="77777777" w:rsidR="00AD7281" w:rsidRPr="005223D9" w:rsidRDefault="00AD7281" w:rsidP="00C13B83">
            <w:pPr>
              <w:pStyle w:val="movimento"/>
              <w:rPr>
                <w:color w:val="002060"/>
              </w:rPr>
            </w:pPr>
            <w:r w:rsidRPr="005223D9">
              <w:rPr>
                <w:color w:val="002060"/>
              </w:rPr>
              <w:t>LANGIOTTI GABRIELE</w:t>
            </w:r>
          </w:p>
        </w:tc>
        <w:tc>
          <w:tcPr>
            <w:tcW w:w="2200" w:type="dxa"/>
            <w:tcMar>
              <w:top w:w="20" w:type="dxa"/>
              <w:left w:w="20" w:type="dxa"/>
              <w:bottom w:w="20" w:type="dxa"/>
              <w:right w:w="20" w:type="dxa"/>
            </w:tcMar>
            <w:vAlign w:val="center"/>
          </w:tcPr>
          <w:p w14:paraId="7848BE33"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19B5A4A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87AC43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8C6E74C" w14:textId="77777777" w:rsidR="00AD7281" w:rsidRPr="005223D9" w:rsidRDefault="00AD7281" w:rsidP="00C13B83">
            <w:pPr>
              <w:pStyle w:val="movimento2"/>
              <w:rPr>
                <w:color w:val="002060"/>
              </w:rPr>
            </w:pPr>
            <w:r w:rsidRPr="005223D9">
              <w:rPr>
                <w:color w:val="002060"/>
              </w:rPr>
              <w:t> </w:t>
            </w:r>
          </w:p>
        </w:tc>
      </w:tr>
    </w:tbl>
    <w:p w14:paraId="5FEA69E2"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3EECDB71" w14:textId="77777777" w:rsidR="00AD7281" w:rsidRPr="005223D9" w:rsidRDefault="00AD7281" w:rsidP="00AD7281">
      <w:pPr>
        <w:pStyle w:val="titolo20"/>
        <w:divId w:val="527259509"/>
        <w:rPr>
          <w:color w:val="002060"/>
        </w:rPr>
      </w:pPr>
      <w:r w:rsidRPr="005223D9">
        <w:rPr>
          <w:color w:val="002060"/>
        </w:rPr>
        <w:t xml:space="preserve">SQUALIFICA PER UNA GARA PER RECIDIVA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C0E68D7" w14:textId="77777777" w:rsidTr="00AD7281">
        <w:trPr>
          <w:divId w:val="527259509"/>
        </w:trPr>
        <w:tc>
          <w:tcPr>
            <w:tcW w:w="2200" w:type="dxa"/>
            <w:tcMar>
              <w:top w:w="20" w:type="dxa"/>
              <w:left w:w="20" w:type="dxa"/>
              <w:bottom w:w="20" w:type="dxa"/>
              <w:right w:w="20" w:type="dxa"/>
            </w:tcMar>
            <w:vAlign w:val="center"/>
          </w:tcPr>
          <w:p w14:paraId="1FAB5DD0" w14:textId="77777777" w:rsidR="00AD7281" w:rsidRPr="005223D9" w:rsidRDefault="00AD7281" w:rsidP="00C13B83">
            <w:pPr>
              <w:pStyle w:val="movimento"/>
              <w:rPr>
                <w:color w:val="002060"/>
              </w:rPr>
            </w:pPr>
            <w:r w:rsidRPr="005223D9">
              <w:rPr>
                <w:color w:val="002060"/>
              </w:rPr>
              <w:t>CHIAPPORI STEFANO</w:t>
            </w:r>
          </w:p>
        </w:tc>
        <w:tc>
          <w:tcPr>
            <w:tcW w:w="2200" w:type="dxa"/>
            <w:tcMar>
              <w:top w:w="20" w:type="dxa"/>
              <w:left w:w="20" w:type="dxa"/>
              <w:bottom w:w="20" w:type="dxa"/>
              <w:right w:w="20" w:type="dxa"/>
            </w:tcMar>
            <w:vAlign w:val="center"/>
          </w:tcPr>
          <w:p w14:paraId="0C3AAD49" w14:textId="77777777" w:rsidR="00AD7281" w:rsidRPr="005223D9" w:rsidRDefault="00AD7281" w:rsidP="00C13B83">
            <w:pPr>
              <w:pStyle w:val="movimento2"/>
              <w:rPr>
                <w:color w:val="002060"/>
              </w:rPr>
            </w:pPr>
            <w:r w:rsidRPr="005223D9">
              <w:rPr>
                <w:color w:val="002060"/>
              </w:rPr>
              <w:t xml:space="preserve">(FANO CALCIO A 5) </w:t>
            </w:r>
          </w:p>
        </w:tc>
        <w:tc>
          <w:tcPr>
            <w:tcW w:w="800" w:type="dxa"/>
            <w:tcMar>
              <w:top w:w="20" w:type="dxa"/>
              <w:left w:w="20" w:type="dxa"/>
              <w:bottom w:w="20" w:type="dxa"/>
              <w:right w:w="20" w:type="dxa"/>
            </w:tcMar>
            <w:vAlign w:val="center"/>
          </w:tcPr>
          <w:p w14:paraId="4216904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6A8D31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5B641FD" w14:textId="77777777" w:rsidR="00AD7281" w:rsidRPr="005223D9" w:rsidRDefault="00AD7281" w:rsidP="00C13B83">
            <w:pPr>
              <w:pStyle w:val="movimento2"/>
              <w:rPr>
                <w:color w:val="002060"/>
              </w:rPr>
            </w:pPr>
            <w:r w:rsidRPr="005223D9">
              <w:rPr>
                <w:color w:val="002060"/>
              </w:rPr>
              <w:t> </w:t>
            </w:r>
          </w:p>
        </w:tc>
      </w:tr>
    </w:tbl>
    <w:p w14:paraId="4FD8E974" w14:textId="77777777" w:rsidR="00AD7281" w:rsidRPr="005223D9" w:rsidRDefault="00AD7281" w:rsidP="00AD7281">
      <w:pPr>
        <w:pStyle w:val="titolo20"/>
        <w:divId w:val="527259509"/>
        <w:rPr>
          <w:color w:val="002060"/>
        </w:rPr>
      </w:pPr>
      <w:r w:rsidRPr="005223D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262D6AA" w14:textId="77777777" w:rsidTr="00AD7281">
        <w:trPr>
          <w:divId w:val="527259509"/>
        </w:trPr>
        <w:tc>
          <w:tcPr>
            <w:tcW w:w="2200" w:type="dxa"/>
            <w:tcMar>
              <w:top w:w="20" w:type="dxa"/>
              <w:left w:w="20" w:type="dxa"/>
              <w:bottom w:w="20" w:type="dxa"/>
              <w:right w:w="20" w:type="dxa"/>
            </w:tcMar>
            <w:vAlign w:val="center"/>
          </w:tcPr>
          <w:p w14:paraId="4F80EFF7" w14:textId="77777777" w:rsidR="00AD7281" w:rsidRPr="005223D9" w:rsidRDefault="00AD7281" w:rsidP="00C13B83">
            <w:pPr>
              <w:pStyle w:val="movimento"/>
              <w:rPr>
                <w:color w:val="002060"/>
              </w:rPr>
            </w:pPr>
            <w:r w:rsidRPr="005223D9">
              <w:rPr>
                <w:color w:val="002060"/>
              </w:rPr>
              <w:t>PALMIERI EDOARDO</w:t>
            </w:r>
          </w:p>
        </w:tc>
        <w:tc>
          <w:tcPr>
            <w:tcW w:w="2200" w:type="dxa"/>
            <w:tcMar>
              <w:top w:w="20" w:type="dxa"/>
              <w:left w:w="20" w:type="dxa"/>
              <w:bottom w:w="20" w:type="dxa"/>
              <w:right w:w="20" w:type="dxa"/>
            </w:tcMar>
            <w:vAlign w:val="center"/>
          </w:tcPr>
          <w:p w14:paraId="2082B4FE"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51663B1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9F5610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5993A6A" w14:textId="77777777" w:rsidR="00AD7281" w:rsidRPr="005223D9" w:rsidRDefault="00AD7281" w:rsidP="00C13B83">
            <w:pPr>
              <w:pStyle w:val="movimento2"/>
              <w:rPr>
                <w:color w:val="002060"/>
              </w:rPr>
            </w:pPr>
            <w:r w:rsidRPr="005223D9">
              <w:rPr>
                <w:color w:val="002060"/>
              </w:rPr>
              <w:t> </w:t>
            </w:r>
          </w:p>
        </w:tc>
      </w:tr>
    </w:tbl>
    <w:p w14:paraId="34D20FA6" w14:textId="77777777" w:rsidR="00AD7281" w:rsidRPr="005223D9" w:rsidRDefault="00AD7281" w:rsidP="00AD7281">
      <w:pPr>
        <w:pStyle w:val="titolo20"/>
        <w:divId w:val="527259509"/>
        <w:rPr>
          <w:color w:val="002060"/>
        </w:rPr>
      </w:pPr>
      <w:r w:rsidRPr="005223D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1650DC74" w14:textId="77777777" w:rsidTr="00AD7281">
        <w:trPr>
          <w:divId w:val="527259509"/>
        </w:trPr>
        <w:tc>
          <w:tcPr>
            <w:tcW w:w="2200" w:type="dxa"/>
            <w:tcMar>
              <w:top w:w="20" w:type="dxa"/>
              <w:left w:w="20" w:type="dxa"/>
              <w:bottom w:w="20" w:type="dxa"/>
              <w:right w:w="20" w:type="dxa"/>
            </w:tcMar>
            <w:vAlign w:val="center"/>
          </w:tcPr>
          <w:p w14:paraId="79AF2F9D" w14:textId="77777777" w:rsidR="00AD7281" w:rsidRPr="005223D9" w:rsidRDefault="00AD7281" w:rsidP="00C13B83">
            <w:pPr>
              <w:pStyle w:val="movimento"/>
              <w:rPr>
                <w:color w:val="002060"/>
              </w:rPr>
            </w:pPr>
            <w:r w:rsidRPr="005223D9">
              <w:rPr>
                <w:color w:val="002060"/>
              </w:rPr>
              <w:t>FUFI LEONARDO</w:t>
            </w:r>
          </w:p>
        </w:tc>
        <w:tc>
          <w:tcPr>
            <w:tcW w:w="2200" w:type="dxa"/>
            <w:tcMar>
              <w:top w:w="20" w:type="dxa"/>
              <w:left w:w="20" w:type="dxa"/>
              <w:bottom w:w="20" w:type="dxa"/>
              <w:right w:w="20" w:type="dxa"/>
            </w:tcMar>
            <w:vAlign w:val="center"/>
          </w:tcPr>
          <w:p w14:paraId="50C291D8" w14:textId="77777777" w:rsidR="00AD7281" w:rsidRPr="005223D9" w:rsidRDefault="00AD7281" w:rsidP="00C13B83">
            <w:pPr>
              <w:pStyle w:val="movimento2"/>
              <w:rPr>
                <w:color w:val="002060"/>
              </w:rPr>
            </w:pPr>
            <w:r w:rsidRPr="005223D9">
              <w:rPr>
                <w:color w:val="002060"/>
              </w:rPr>
              <w:t xml:space="preserve">(GROTTACCIA 2005) </w:t>
            </w:r>
          </w:p>
        </w:tc>
        <w:tc>
          <w:tcPr>
            <w:tcW w:w="800" w:type="dxa"/>
            <w:tcMar>
              <w:top w:w="20" w:type="dxa"/>
              <w:left w:w="20" w:type="dxa"/>
              <w:bottom w:w="20" w:type="dxa"/>
              <w:right w:w="20" w:type="dxa"/>
            </w:tcMar>
            <w:vAlign w:val="center"/>
          </w:tcPr>
          <w:p w14:paraId="5361F66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0363BE2" w14:textId="77777777" w:rsidR="00AD7281" w:rsidRPr="005223D9" w:rsidRDefault="00AD7281" w:rsidP="00C13B83">
            <w:pPr>
              <w:pStyle w:val="movimento"/>
              <w:rPr>
                <w:color w:val="002060"/>
              </w:rPr>
            </w:pPr>
            <w:r w:rsidRPr="005223D9">
              <w:rPr>
                <w:color w:val="002060"/>
              </w:rPr>
              <w:t>BALDELLI THOMAS</w:t>
            </w:r>
          </w:p>
        </w:tc>
        <w:tc>
          <w:tcPr>
            <w:tcW w:w="2200" w:type="dxa"/>
            <w:tcMar>
              <w:top w:w="20" w:type="dxa"/>
              <w:left w:w="20" w:type="dxa"/>
              <w:bottom w:w="20" w:type="dxa"/>
              <w:right w:w="20" w:type="dxa"/>
            </w:tcMar>
            <w:vAlign w:val="center"/>
          </w:tcPr>
          <w:p w14:paraId="6BA439F8" w14:textId="77777777" w:rsidR="00AD7281" w:rsidRPr="005223D9" w:rsidRDefault="00AD7281" w:rsidP="00C13B83">
            <w:pPr>
              <w:pStyle w:val="movimento2"/>
              <w:rPr>
                <w:color w:val="002060"/>
              </w:rPr>
            </w:pPr>
            <w:r w:rsidRPr="005223D9">
              <w:rPr>
                <w:color w:val="002060"/>
              </w:rPr>
              <w:t xml:space="preserve">(1995 FUTSAL PESARO) </w:t>
            </w:r>
          </w:p>
        </w:tc>
      </w:tr>
    </w:tbl>
    <w:p w14:paraId="3725FD45" w14:textId="77777777" w:rsidR="00AD7281" w:rsidRPr="005223D9" w:rsidRDefault="00AD7281" w:rsidP="00AD7281">
      <w:pPr>
        <w:pStyle w:val="titolo20"/>
        <w:divId w:val="527259509"/>
        <w:rPr>
          <w:color w:val="002060"/>
        </w:rPr>
      </w:pPr>
      <w:r w:rsidRPr="005223D9">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DF543D4" w14:textId="77777777" w:rsidTr="00AD7281">
        <w:trPr>
          <w:divId w:val="527259509"/>
        </w:trPr>
        <w:tc>
          <w:tcPr>
            <w:tcW w:w="2200" w:type="dxa"/>
            <w:tcMar>
              <w:top w:w="20" w:type="dxa"/>
              <w:left w:w="20" w:type="dxa"/>
              <w:bottom w:w="20" w:type="dxa"/>
              <w:right w:w="20" w:type="dxa"/>
            </w:tcMar>
            <w:vAlign w:val="center"/>
          </w:tcPr>
          <w:p w14:paraId="47722392" w14:textId="77777777" w:rsidR="00AD7281" w:rsidRPr="005223D9" w:rsidRDefault="00AD7281" w:rsidP="00C13B83">
            <w:pPr>
              <w:pStyle w:val="movimento"/>
              <w:rPr>
                <w:color w:val="002060"/>
              </w:rPr>
            </w:pPr>
            <w:r w:rsidRPr="005223D9">
              <w:rPr>
                <w:color w:val="002060"/>
              </w:rPr>
              <w:t>D ANDREA SIMONE</w:t>
            </w:r>
          </w:p>
        </w:tc>
        <w:tc>
          <w:tcPr>
            <w:tcW w:w="2200" w:type="dxa"/>
            <w:tcMar>
              <w:top w:w="20" w:type="dxa"/>
              <w:left w:w="20" w:type="dxa"/>
              <w:bottom w:w="20" w:type="dxa"/>
              <w:right w:w="20" w:type="dxa"/>
            </w:tcMar>
            <w:vAlign w:val="center"/>
          </w:tcPr>
          <w:p w14:paraId="00CB7A46" w14:textId="77777777" w:rsidR="00AD7281" w:rsidRPr="005223D9" w:rsidRDefault="00AD7281" w:rsidP="00C13B83">
            <w:pPr>
              <w:pStyle w:val="movimento2"/>
              <w:rPr>
                <w:color w:val="002060"/>
              </w:rPr>
            </w:pPr>
            <w:r w:rsidRPr="005223D9">
              <w:rPr>
                <w:color w:val="002060"/>
              </w:rPr>
              <w:t xml:space="preserve">(FANO CALCIO A 5) </w:t>
            </w:r>
          </w:p>
        </w:tc>
        <w:tc>
          <w:tcPr>
            <w:tcW w:w="800" w:type="dxa"/>
            <w:tcMar>
              <w:top w:w="20" w:type="dxa"/>
              <w:left w:w="20" w:type="dxa"/>
              <w:bottom w:w="20" w:type="dxa"/>
              <w:right w:w="20" w:type="dxa"/>
            </w:tcMar>
            <w:vAlign w:val="center"/>
          </w:tcPr>
          <w:p w14:paraId="191E87E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51674A" w14:textId="77777777" w:rsidR="00AD7281" w:rsidRPr="005223D9" w:rsidRDefault="00AD7281" w:rsidP="00C13B83">
            <w:pPr>
              <w:pStyle w:val="movimento"/>
              <w:rPr>
                <w:color w:val="002060"/>
              </w:rPr>
            </w:pPr>
            <w:r w:rsidRPr="005223D9">
              <w:rPr>
                <w:color w:val="002060"/>
              </w:rPr>
              <w:t>MANCINELLI ALEX</w:t>
            </w:r>
          </w:p>
        </w:tc>
        <w:tc>
          <w:tcPr>
            <w:tcW w:w="2200" w:type="dxa"/>
            <w:tcMar>
              <w:top w:w="20" w:type="dxa"/>
              <w:left w:w="20" w:type="dxa"/>
              <w:bottom w:w="20" w:type="dxa"/>
              <w:right w:w="20" w:type="dxa"/>
            </w:tcMar>
            <w:vAlign w:val="center"/>
          </w:tcPr>
          <w:p w14:paraId="24F45F35" w14:textId="77777777" w:rsidR="00AD7281" w:rsidRPr="005223D9" w:rsidRDefault="00AD7281" w:rsidP="00C13B83">
            <w:pPr>
              <w:pStyle w:val="movimento2"/>
              <w:rPr>
                <w:color w:val="002060"/>
              </w:rPr>
            </w:pPr>
            <w:r w:rsidRPr="005223D9">
              <w:rPr>
                <w:color w:val="002060"/>
              </w:rPr>
              <w:t xml:space="preserve">(NUOVA JUVENTINA FFC) </w:t>
            </w:r>
          </w:p>
        </w:tc>
      </w:tr>
    </w:tbl>
    <w:p w14:paraId="5537F21B" w14:textId="77777777" w:rsidR="00AD7281" w:rsidRPr="005223D9" w:rsidRDefault="00AD7281" w:rsidP="00AD7281">
      <w:pPr>
        <w:pStyle w:val="titolo20"/>
        <w:divId w:val="527259509"/>
        <w:rPr>
          <w:color w:val="002060"/>
        </w:rPr>
      </w:pPr>
      <w:r w:rsidRPr="005223D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2AC852C8" w14:textId="77777777" w:rsidTr="00AD7281">
        <w:trPr>
          <w:divId w:val="527259509"/>
        </w:trPr>
        <w:tc>
          <w:tcPr>
            <w:tcW w:w="2200" w:type="dxa"/>
            <w:tcMar>
              <w:top w:w="20" w:type="dxa"/>
              <w:left w:w="20" w:type="dxa"/>
              <w:bottom w:w="20" w:type="dxa"/>
              <w:right w:w="20" w:type="dxa"/>
            </w:tcMar>
            <w:vAlign w:val="center"/>
          </w:tcPr>
          <w:p w14:paraId="5E4FEAB2" w14:textId="77777777" w:rsidR="00AD7281" w:rsidRPr="005223D9" w:rsidRDefault="00AD7281" w:rsidP="00C13B83">
            <w:pPr>
              <w:pStyle w:val="movimento"/>
              <w:rPr>
                <w:color w:val="002060"/>
              </w:rPr>
            </w:pPr>
            <w:r w:rsidRPr="005223D9">
              <w:rPr>
                <w:color w:val="002060"/>
              </w:rPr>
              <w:lastRenderedPageBreak/>
              <w:t>MATTIOLI GIULIO</w:t>
            </w:r>
          </w:p>
        </w:tc>
        <w:tc>
          <w:tcPr>
            <w:tcW w:w="2200" w:type="dxa"/>
            <w:tcMar>
              <w:top w:w="20" w:type="dxa"/>
              <w:left w:w="20" w:type="dxa"/>
              <w:bottom w:w="20" w:type="dxa"/>
              <w:right w:w="20" w:type="dxa"/>
            </w:tcMar>
            <w:vAlign w:val="center"/>
          </w:tcPr>
          <w:p w14:paraId="3AEB964A" w14:textId="77777777" w:rsidR="00AD7281" w:rsidRPr="005223D9" w:rsidRDefault="00AD7281" w:rsidP="00C13B83">
            <w:pPr>
              <w:pStyle w:val="movimento2"/>
              <w:rPr>
                <w:color w:val="002060"/>
              </w:rPr>
            </w:pPr>
            <w:r w:rsidRPr="005223D9">
              <w:rPr>
                <w:color w:val="002060"/>
              </w:rPr>
              <w:t xml:space="preserve">(PIANACCIO) </w:t>
            </w:r>
          </w:p>
        </w:tc>
        <w:tc>
          <w:tcPr>
            <w:tcW w:w="800" w:type="dxa"/>
            <w:tcMar>
              <w:top w:w="20" w:type="dxa"/>
              <w:left w:w="20" w:type="dxa"/>
              <w:bottom w:w="20" w:type="dxa"/>
              <w:right w:w="20" w:type="dxa"/>
            </w:tcMar>
            <w:vAlign w:val="center"/>
          </w:tcPr>
          <w:p w14:paraId="7AF176BC"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C65130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C985380" w14:textId="77777777" w:rsidR="00AD7281" w:rsidRPr="005223D9" w:rsidRDefault="00AD7281" w:rsidP="00C13B83">
            <w:pPr>
              <w:pStyle w:val="movimento2"/>
              <w:rPr>
                <w:color w:val="002060"/>
              </w:rPr>
            </w:pPr>
            <w:r w:rsidRPr="005223D9">
              <w:rPr>
                <w:color w:val="002060"/>
              </w:rPr>
              <w:t> </w:t>
            </w:r>
          </w:p>
        </w:tc>
      </w:tr>
    </w:tbl>
    <w:p w14:paraId="621C911B"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0BAB95F" w14:textId="77777777" w:rsidTr="00AD7281">
        <w:trPr>
          <w:divId w:val="527259509"/>
        </w:trPr>
        <w:tc>
          <w:tcPr>
            <w:tcW w:w="2200" w:type="dxa"/>
            <w:tcMar>
              <w:top w:w="20" w:type="dxa"/>
              <w:left w:w="20" w:type="dxa"/>
              <w:bottom w:w="20" w:type="dxa"/>
              <w:right w:w="20" w:type="dxa"/>
            </w:tcMar>
            <w:vAlign w:val="center"/>
          </w:tcPr>
          <w:p w14:paraId="7CF79976" w14:textId="77777777" w:rsidR="00AD7281" w:rsidRPr="005223D9" w:rsidRDefault="00AD7281" w:rsidP="00C13B83">
            <w:pPr>
              <w:pStyle w:val="movimento"/>
              <w:rPr>
                <w:color w:val="002060"/>
              </w:rPr>
            </w:pPr>
            <w:r w:rsidRPr="005223D9">
              <w:rPr>
                <w:color w:val="002060"/>
              </w:rPr>
              <w:t>DEOGRATIAS DAVIDE</w:t>
            </w:r>
          </w:p>
        </w:tc>
        <w:tc>
          <w:tcPr>
            <w:tcW w:w="2200" w:type="dxa"/>
            <w:tcMar>
              <w:top w:w="20" w:type="dxa"/>
              <w:left w:w="20" w:type="dxa"/>
              <w:bottom w:w="20" w:type="dxa"/>
              <w:right w:w="20" w:type="dxa"/>
            </w:tcMar>
            <w:vAlign w:val="center"/>
          </w:tcPr>
          <w:p w14:paraId="41C75035"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165CE35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48A2B2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A6CAB1" w14:textId="77777777" w:rsidR="00AD7281" w:rsidRPr="005223D9" w:rsidRDefault="00AD7281" w:rsidP="00C13B83">
            <w:pPr>
              <w:pStyle w:val="movimento2"/>
              <w:rPr>
                <w:color w:val="002060"/>
              </w:rPr>
            </w:pPr>
            <w:r w:rsidRPr="005223D9">
              <w:rPr>
                <w:color w:val="002060"/>
              </w:rPr>
              <w:t> </w:t>
            </w:r>
          </w:p>
        </w:tc>
      </w:tr>
    </w:tbl>
    <w:p w14:paraId="46665FE2"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B677144" w14:textId="77777777" w:rsidTr="00AD7281">
        <w:trPr>
          <w:divId w:val="527259509"/>
        </w:trPr>
        <w:tc>
          <w:tcPr>
            <w:tcW w:w="2200" w:type="dxa"/>
            <w:tcMar>
              <w:top w:w="20" w:type="dxa"/>
              <w:left w:w="20" w:type="dxa"/>
              <w:bottom w:w="20" w:type="dxa"/>
              <w:right w:w="20" w:type="dxa"/>
            </w:tcMar>
            <w:vAlign w:val="center"/>
          </w:tcPr>
          <w:p w14:paraId="60792A01" w14:textId="77777777" w:rsidR="00AD7281" w:rsidRPr="005223D9" w:rsidRDefault="00AD7281" w:rsidP="00C13B83">
            <w:pPr>
              <w:pStyle w:val="movimento"/>
              <w:rPr>
                <w:color w:val="002060"/>
              </w:rPr>
            </w:pPr>
            <w:r w:rsidRPr="005223D9">
              <w:rPr>
                <w:color w:val="002060"/>
              </w:rPr>
              <w:t>CAFIERO FABIO</w:t>
            </w:r>
          </w:p>
        </w:tc>
        <w:tc>
          <w:tcPr>
            <w:tcW w:w="2200" w:type="dxa"/>
            <w:tcMar>
              <w:top w:w="20" w:type="dxa"/>
              <w:left w:w="20" w:type="dxa"/>
              <w:bottom w:w="20" w:type="dxa"/>
              <w:right w:w="20" w:type="dxa"/>
            </w:tcMar>
            <w:vAlign w:val="center"/>
          </w:tcPr>
          <w:p w14:paraId="234D5E74" w14:textId="77777777" w:rsidR="00AD7281" w:rsidRPr="005223D9" w:rsidRDefault="00AD7281" w:rsidP="00C13B83">
            <w:pPr>
              <w:pStyle w:val="movimento2"/>
              <w:rPr>
                <w:color w:val="002060"/>
              </w:rPr>
            </w:pPr>
            <w:r w:rsidRPr="005223D9">
              <w:rPr>
                <w:color w:val="002060"/>
              </w:rPr>
              <w:t xml:space="preserve">(FANO CALCIO A 5) </w:t>
            </w:r>
          </w:p>
        </w:tc>
        <w:tc>
          <w:tcPr>
            <w:tcW w:w="800" w:type="dxa"/>
            <w:tcMar>
              <w:top w:w="20" w:type="dxa"/>
              <w:left w:w="20" w:type="dxa"/>
              <w:bottom w:w="20" w:type="dxa"/>
              <w:right w:w="20" w:type="dxa"/>
            </w:tcMar>
            <w:vAlign w:val="center"/>
          </w:tcPr>
          <w:p w14:paraId="6A2D45C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5DBDC7B" w14:textId="77777777" w:rsidR="00AD7281" w:rsidRPr="005223D9" w:rsidRDefault="00AD7281" w:rsidP="00C13B83">
            <w:pPr>
              <w:pStyle w:val="movimento"/>
              <w:rPr>
                <w:color w:val="002060"/>
              </w:rPr>
            </w:pPr>
            <w:r w:rsidRPr="005223D9">
              <w:rPr>
                <w:color w:val="002060"/>
              </w:rPr>
              <w:t>CASSARO GIACOMO</w:t>
            </w:r>
          </w:p>
        </w:tc>
        <w:tc>
          <w:tcPr>
            <w:tcW w:w="2200" w:type="dxa"/>
            <w:tcMar>
              <w:top w:w="20" w:type="dxa"/>
              <w:left w:w="20" w:type="dxa"/>
              <w:bottom w:w="20" w:type="dxa"/>
              <w:right w:w="20" w:type="dxa"/>
            </w:tcMar>
            <w:vAlign w:val="center"/>
          </w:tcPr>
          <w:p w14:paraId="3EA6430F" w14:textId="77777777" w:rsidR="00AD7281" w:rsidRPr="005223D9" w:rsidRDefault="00AD7281" w:rsidP="00C13B83">
            <w:pPr>
              <w:pStyle w:val="movimento2"/>
              <w:rPr>
                <w:color w:val="002060"/>
              </w:rPr>
            </w:pPr>
            <w:r w:rsidRPr="005223D9">
              <w:rPr>
                <w:color w:val="002060"/>
              </w:rPr>
              <w:t xml:space="preserve">(FUTSAL POTENZA PICENA) </w:t>
            </w:r>
          </w:p>
        </w:tc>
      </w:tr>
      <w:tr w:rsidR="00AD7281" w:rsidRPr="005223D9" w14:paraId="50EF4B5F" w14:textId="77777777" w:rsidTr="00AD7281">
        <w:trPr>
          <w:divId w:val="527259509"/>
        </w:trPr>
        <w:tc>
          <w:tcPr>
            <w:tcW w:w="2200" w:type="dxa"/>
            <w:tcMar>
              <w:top w:w="20" w:type="dxa"/>
              <w:left w:w="20" w:type="dxa"/>
              <w:bottom w:w="20" w:type="dxa"/>
              <w:right w:w="20" w:type="dxa"/>
            </w:tcMar>
            <w:vAlign w:val="center"/>
          </w:tcPr>
          <w:p w14:paraId="1A70F6E0" w14:textId="77777777" w:rsidR="00AD7281" w:rsidRPr="005223D9" w:rsidRDefault="00AD7281" w:rsidP="00C13B83">
            <w:pPr>
              <w:pStyle w:val="movimento"/>
              <w:rPr>
                <w:color w:val="002060"/>
              </w:rPr>
            </w:pPr>
            <w:r w:rsidRPr="005223D9">
              <w:rPr>
                <w:color w:val="002060"/>
              </w:rPr>
              <w:t>GIACOMELLI ANDREA</w:t>
            </w:r>
          </w:p>
        </w:tc>
        <w:tc>
          <w:tcPr>
            <w:tcW w:w="2200" w:type="dxa"/>
            <w:tcMar>
              <w:top w:w="20" w:type="dxa"/>
              <w:left w:w="20" w:type="dxa"/>
              <w:bottom w:w="20" w:type="dxa"/>
              <w:right w:w="20" w:type="dxa"/>
            </w:tcMar>
            <w:vAlign w:val="center"/>
          </w:tcPr>
          <w:p w14:paraId="7ABBB98D"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0ECA4FA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25FB0FD" w14:textId="77777777" w:rsidR="00AD7281" w:rsidRPr="005223D9" w:rsidRDefault="00AD7281" w:rsidP="00C13B83">
            <w:pPr>
              <w:pStyle w:val="movimento"/>
              <w:rPr>
                <w:color w:val="002060"/>
              </w:rPr>
            </w:pPr>
            <w:r w:rsidRPr="005223D9">
              <w:rPr>
                <w:color w:val="002060"/>
              </w:rPr>
              <w:t>BARBADORO MATTEO</w:t>
            </w:r>
          </w:p>
        </w:tc>
        <w:tc>
          <w:tcPr>
            <w:tcW w:w="2200" w:type="dxa"/>
            <w:tcMar>
              <w:top w:w="20" w:type="dxa"/>
              <w:left w:w="20" w:type="dxa"/>
              <w:bottom w:w="20" w:type="dxa"/>
              <w:right w:w="20" w:type="dxa"/>
            </w:tcMar>
            <w:vAlign w:val="center"/>
          </w:tcPr>
          <w:p w14:paraId="2C15872B" w14:textId="77777777" w:rsidR="00AD7281" w:rsidRPr="005223D9" w:rsidRDefault="00AD7281" w:rsidP="00C13B83">
            <w:pPr>
              <w:pStyle w:val="movimento2"/>
              <w:rPr>
                <w:color w:val="002060"/>
              </w:rPr>
            </w:pPr>
            <w:r w:rsidRPr="005223D9">
              <w:rPr>
                <w:color w:val="002060"/>
              </w:rPr>
              <w:t xml:space="preserve">(PIANACCIO) </w:t>
            </w:r>
          </w:p>
        </w:tc>
      </w:tr>
      <w:tr w:rsidR="00AD7281" w:rsidRPr="005223D9" w14:paraId="27637F30" w14:textId="77777777" w:rsidTr="00AD7281">
        <w:trPr>
          <w:divId w:val="527259509"/>
        </w:trPr>
        <w:tc>
          <w:tcPr>
            <w:tcW w:w="2200" w:type="dxa"/>
            <w:tcMar>
              <w:top w:w="20" w:type="dxa"/>
              <w:left w:w="20" w:type="dxa"/>
              <w:bottom w:w="20" w:type="dxa"/>
              <w:right w:w="20" w:type="dxa"/>
            </w:tcMar>
            <w:vAlign w:val="center"/>
          </w:tcPr>
          <w:p w14:paraId="072B68B0" w14:textId="77777777" w:rsidR="00AD7281" w:rsidRPr="005223D9" w:rsidRDefault="00AD7281" w:rsidP="00C13B83">
            <w:pPr>
              <w:pStyle w:val="movimento"/>
              <w:rPr>
                <w:color w:val="002060"/>
              </w:rPr>
            </w:pPr>
            <w:r w:rsidRPr="005223D9">
              <w:rPr>
                <w:color w:val="002060"/>
              </w:rPr>
              <w:t>BUTTERI DAVIDE</w:t>
            </w:r>
          </w:p>
        </w:tc>
        <w:tc>
          <w:tcPr>
            <w:tcW w:w="2200" w:type="dxa"/>
            <w:tcMar>
              <w:top w:w="20" w:type="dxa"/>
              <w:left w:w="20" w:type="dxa"/>
              <w:bottom w:w="20" w:type="dxa"/>
              <w:right w:w="20" w:type="dxa"/>
            </w:tcMar>
            <w:vAlign w:val="center"/>
          </w:tcPr>
          <w:p w14:paraId="275BCE01"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07FABA5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8CB0AAC" w14:textId="77777777" w:rsidR="00AD7281" w:rsidRPr="005223D9" w:rsidRDefault="00AD7281" w:rsidP="00C13B83">
            <w:pPr>
              <w:pStyle w:val="movimento"/>
              <w:rPr>
                <w:color w:val="002060"/>
              </w:rPr>
            </w:pPr>
            <w:r w:rsidRPr="005223D9">
              <w:rPr>
                <w:color w:val="002060"/>
              </w:rPr>
              <w:t>DI BERARDINO GIANMARCO</w:t>
            </w:r>
          </w:p>
        </w:tc>
        <w:tc>
          <w:tcPr>
            <w:tcW w:w="2200" w:type="dxa"/>
            <w:tcMar>
              <w:top w:w="20" w:type="dxa"/>
              <w:left w:w="20" w:type="dxa"/>
              <w:bottom w:w="20" w:type="dxa"/>
              <w:right w:w="20" w:type="dxa"/>
            </w:tcMar>
            <w:vAlign w:val="center"/>
          </w:tcPr>
          <w:p w14:paraId="60654060" w14:textId="77777777" w:rsidR="00AD7281" w:rsidRPr="005223D9" w:rsidRDefault="00AD7281" w:rsidP="00C13B83">
            <w:pPr>
              <w:pStyle w:val="movimento2"/>
              <w:rPr>
                <w:color w:val="002060"/>
              </w:rPr>
            </w:pPr>
            <w:r w:rsidRPr="005223D9">
              <w:rPr>
                <w:color w:val="002060"/>
              </w:rPr>
              <w:t xml:space="preserve">(SPORTING GROTTAMMARE) </w:t>
            </w:r>
          </w:p>
        </w:tc>
      </w:tr>
    </w:tbl>
    <w:p w14:paraId="2F1325E3"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201B2C08" w14:textId="77777777" w:rsidTr="00AD7281">
        <w:trPr>
          <w:divId w:val="527259509"/>
        </w:trPr>
        <w:tc>
          <w:tcPr>
            <w:tcW w:w="2200" w:type="dxa"/>
            <w:tcMar>
              <w:top w:w="20" w:type="dxa"/>
              <w:left w:w="20" w:type="dxa"/>
              <w:bottom w:w="20" w:type="dxa"/>
              <w:right w:w="20" w:type="dxa"/>
            </w:tcMar>
            <w:vAlign w:val="center"/>
          </w:tcPr>
          <w:p w14:paraId="0CA139F4" w14:textId="77777777" w:rsidR="00AD7281" w:rsidRPr="005223D9" w:rsidRDefault="00AD7281" w:rsidP="00C13B83">
            <w:pPr>
              <w:pStyle w:val="movimento"/>
              <w:rPr>
                <w:color w:val="002060"/>
              </w:rPr>
            </w:pPr>
            <w:r w:rsidRPr="005223D9">
              <w:rPr>
                <w:color w:val="002060"/>
              </w:rPr>
              <w:t>CANESTRARI ALESSANDRO</w:t>
            </w:r>
          </w:p>
        </w:tc>
        <w:tc>
          <w:tcPr>
            <w:tcW w:w="2200" w:type="dxa"/>
            <w:tcMar>
              <w:top w:w="20" w:type="dxa"/>
              <w:left w:w="20" w:type="dxa"/>
              <w:bottom w:w="20" w:type="dxa"/>
              <w:right w:w="20" w:type="dxa"/>
            </w:tcMar>
            <w:vAlign w:val="center"/>
          </w:tcPr>
          <w:p w14:paraId="2038F9DE"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44D6844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49D6E55" w14:textId="77777777" w:rsidR="00AD7281" w:rsidRPr="005223D9" w:rsidRDefault="00AD7281" w:rsidP="00C13B83">
            <w:pPr>
              <w:pStyle w:val="movimento"/>
              <w:rPr>
                <w:color w:val="002060"/>
              </w:rPr>
            </w:pPr>
            <w:r w:rsidRPr="005223D9">
              <w:rPr>
                <w:color w:val="002060"/>
              </w:rPr>
              <w:t>CINQUEGRANA GIANLUCA</w:t>
            </w:r>
          </w:p>
        </w:tc>
        <w:tc>
          <w:tcPr>
            <w:tcW w:w="2200" w:type="dxa"/>
            <w:tcMar>
              <w:top w:w="20" w:type="dxa"/>
              <w:left w:w="20" w:type="dxa"/>
              <w:bottom w:w="20" w:type="dxa"/>
              <w:right w:w="20" w:type="dxa"/>
            </w:tcMar>
            <w:vAlign w:val="center"/>
          </w:tcPr>
          <w:p w14:paraId="569EAB36" w14:textId="77777777" w:rsidR="00AD7281" w:rsidRPr="005223D9" w:rsidRDefault="00AD7281" w:rsidP="00C13B83">
            <w:pPr>
              <w:pStyle w:val="movimento2"/>
              <w:rPr>
                <w:color w:val="002060"/>
              </w:rPr>
            </w:pPr>
            <w:r w:rsidRPr="005223D9">
              <w:rPr>
                <w:color w:val="002060"/>
              </w:rPr>
              <w:t xml:space="preserve">(SPORTING GROTTAMMARE) </w:t>
            </w:r>
          </w:p>
        </w:tc>
      </w:tr>
      <w:tr w:rsidR="00AD7281" w:rsidRPr="005223D9" w14:paraId="0273EC85" w14:textId="77777777" w:rsidTr="00AD7281">
        <w:trPr>
          <w:divId w:val="527259509"/>
        </w:trPr>
        <w:tc>
          <w:tcPr>
            <w:tcW w:w="2200" w:type="dxa"/>
            <w:tcMar>
              <w:top w:w="20" w:type="dxa"/>
              <w:left w:w="20" w:type="dxa"/>
              <w:bottom w:w="20" w:type="dxa"/>
              <w:right w:w="20" w:type="dxa"/>
            </w:tcMar>
            <w:vAlign w:val="center"/>
          </w:tcPr>
          <w:p w14:paraId="4D74FA95" w14:textId="77777777" w:rsidR="00AD7281" w:rsidRPr="005223D9" w:rsidRDefault="00AD7281" w:rsidP="00C13B83">
            <w:pPr>
              <w:pStyle w:val="movimento"/>
              <w:rPr>
                <w:color w:val="002060"/>
              </w:rPr>
            </w:pPr>
            <w:r w:rsidRPr="005223D9">
              <w:rPr>
                <w:color w:val="002060"/>
              </w:rPr>
              <w:t>MARCONI MATTIA</w:t>
            </w:r>
          </w:p>
        </w:tc>
        <w:tc>
          <w:tcPr>
            <w:tcW w:w="2200" w:type="dxa"/>
            <w:tcMar>
              <w:top w:w="20" w:type="dxa"/>
              <w:left w:w="20" w:type="dxa"/>
              <w:bottom w:w="20" w:type="dxa"/>
              <w:right w:w="20" w:type="dxa"/>
            </w:tcMar>
            <w:vAlign w:val="center"/>
          </w:tcPr>
          <w:p w14:paraId="1BBE1181" w14:textId="77777777" w:rsidR="00AD7281" w:rsidRPr="005223D9" w:rsidRDefault="00AD7281" w:rsidP="00C13B83">
            <w:pPr>
              <w:pStyle w:val="movimento2"/>
              <w:rPr>
                <w:color w:val="002060"/>
              </w:rPr>
            </w:pPr>
            <w:r w:rsidRPr="005223D9">
              <w:rPr>
                <w:color w:val="002060"/>
              </w:rPr>
              <w:t xml:space="preserve">(SPORTING GROTTAMMARE) </w:t>
            </w:r>
          </w:p>
        </w:tc>
        <w:tc>
          <w:tcPr>
            <w:tcW w:w="800" w:type="dxa"/>
            <w:tcMar>
              <w:top w:w="20" w:type="dxa"/>
              <w:left w:w="20" w:type="dxa"/>
              <w:bottom w:w="20" w:type="dxa"/>
              <w:right w:w="20" w:type="dxa"/>
            </w:tcMar>
            <w:vAlign w:val="center"/>
          </w:tcPr>
          <w:p w14:paraId="65B2408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261690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E064AE4" w14:textId="77777777" w:rsidR="00AD7281" w:rsidRPr="005223D9" w:rsidRDefault="00AD7281" w:rsidP="00C13B83">
            <w:pPr>
              <w:pStyle w:val="movimento2"/>
              <w:rPr>
                <w:color w:val="002060"/>
              </w:rPr>
            </w:pPr>
            <w:r w:rsidRPr="005223D9">
              <w:rPr>
                <w:color w:val="002060"/>
              </w:rPr>
              <w:t> </w:t>
            </w:r>
          </w:p>
        </w:tc>
      </w:tr>
    </w:tbl>
    <w:p w14:paraId="34454CB6" w14:textId="77777777" w:rsidR="00AD7281" w:rsidRPr="005223D9" w:rsidRDefault="00AD7281" w:rsidP="00AD7281">
      <w:pPr>
        <w:pStyle w:val="titolo10"/>
        <w:divId w:val="527259509"/>
        <w:rPr>
          <w:color w:val="002060"/>
        </w:rPr>
      </w:pPr>
      <w:r w:rsidRPr="005223D9">
        <w:rPr>
          <w:color w:val="002060"/>
        </w:rPr>
        <w:t xml:space="preserve">GARE DEL 23/ 2/2019 </w:t>
      </w:r>
    </w:p>
    <w:p w14:paraId="619CA3E8"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5148D831"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729AB2A1"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33C3BABB" w14:textId="77777777" w:rsidR="00AD7281" w:rsidRPr="005223D9" w:rsidRDefault="00AD7281" w:rsidP="00AD7281">
      <w:pPr>
        <w:pStyle w:val="titolo20"/>
        <w:divId w:val="527259509"/>
        <w:rPr>
          <w:color w:val="002060"/>
        </w:rPr>
      </w:pPr>
      <w:r w:rsidRPr="005223D9">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5FE52E4" w14:textId="77777777" w:rsidTr="00AD7281">
        <w:trPr>
          <w:divId w:val="527259509"/>
        </w:trPr>
        <w:tc>
          <w:tcPr>
            <w:tcW w:w="2200" w:type="dxa"/>
            <w:tcMar>
              <w:top w:w="20" w:type="dxa"/>
              <w:left w:w="20" w:type="dxa"/>
              <w:bottom w:w="20" w:type="dxa"/>
              <w:right w:w="20" w:type="dxa"/>
            </w:tcMar>
            <w:vAlign w:val="center"/>
          </w:tcPr>
          <w:p w14:paraId="76DF75AA" w14:textId="77777777" w:rsidR="00AD7281" w:rsidRPr="005223D9" w:rsidRDefault="00AD7281" w:rsidP="00C13B83">
            <w:pPr>
              <w:pStyle w:val="movimento"/>
              <w:rPr>
                <w:color w:val="002060"/>
              </w:rPr>
            </w:pPr>
            <w:r w:rsidRPr="005223D9">
              <w:rPr>
                <w:color w:val="002060"/>
              </w:rPr>
              <w:t>BERTOZZI SAMUELE</w:t>
            </w:r>
          </w:p>
        </w:tc>
        <w:tc>
          <w:tcPr>
            <w:tcW w:w="2200" w:type="dxa"/>
            <w:tcMar>
              <w:top w:w="20" w:type="dxa"/>
              <w:left w:w="20" w:type="dxa"/>
              <w:bottom w:w="20" w:type="dxa"/>
              <w:right w:w="20" w:type="dxa"/>
            </w:tcMar>
            <w:vAlign w:val="center"/>
          </w:tcPr>
          <w:p w14:paraId="75B203E0" w14:textId="77777777" w:rsidR="00AD7281" w:rsidRPr="005223D9" w:rsidRDefault="00AD7281" w:rsidP="00C13B83">
            <w:pPr>
              <w:pStyle w:val="movimento2"/>
              <w:rPr>
                <w:color w:val="002060"/>
              </w:rPr>
            </w:pPr>
            <w:r w:rsidRPr="005223D9">
              <w:rPr>
                <w:color w:val="002060"/>
              </w:rPr>
              <w:t xml:space="preserve">(PIEVE D ICO CALCIO A 5) </w:t>
            </w:r>
          </w:p>
        </w:tc>
        <w:tc>
          <w:tcPr>
            <w:tcW w:w="800" w:type="dxa"/>
            <w:tcMar>
              <w:top w:w="20" w:type="dxa"/>
              <w:left w:w="20" w:type="dxa"/>
              <w:bottom w:w="20" w:type="dxa"/>
              <w:right w:w="20" w:type="dxa"/>
            </w:tcMar>
            <w:vAlign w:val="center"/>
          </w:tcPr>
          <w:p w14:paraId="494B91C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3252ED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4824E2F" w14:textId="77777777" w:rsidR="00AD7281" w:rsidRPr="005223D9" w:rsidRDefault="00AD7281" w:rsidP="00C13B83">
            <w:pPr>
              <w:pStyle w:val="movimento2"/>
              <w:rPr>
                <w:color w:val="002060"/>
              </w:rPr>
            </w:pPr>
            <w:r w:rsidRPr="005223D9">
              <w:rPr>
                <w:color w:val="002060"/>
              </w:rPr>
              <w:t> </w:t>
            </w:r>
          </w:p>
        </w:tc>
      </w:tr>
    </w:tbl>
    <w:p w14:paraId="48BECB5F"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Espulso per doppia ammonizione, alla notifica del provvedimento con fare minaccioso rivolgeva al direttore di gara frasi irriguardose. </w:t>
      </w:r>
    </w:p>
    <w:p w14:paraId="5A8CCD7B"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66B3DCF2" w14:textId="77777777" w:rsidR="00AD7281" w:rsidRPr="005223D9" w:rsidRDefault="00AD7281" w:rsidP="00AD7281">
      <w:pPr>
        <w:pStyle w:val="titolo20"/>
        <w:divId w:val="527259509"/>
        <w:rPr>
          <w:color w:val="002060"/>
        </w:rPr>
      </w:pPr>
      <w:r w:rsidRPr="005223D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AE686DE" w14:textId="77777777" w:rsidTr="00AD7281">
        <w:trPr>
          <w:divId w:val="527259509"/>
        </w:trPr>
        <w:tc>
          <w:tcPr>
            <w:tcW w:w="2200" w:type="dxa"/>
            <w:tcMar>
              <w:top w:w="20" w:type="dxa"/>
              <w:left w:w="20" w:type="dxa"/>
              <w:bottom w:w="20" w:type="dxa"/>
              <w:right w:w="20" w:type="dxa"/>
            </w:tcMar>
            <w:vAlign w:val="center"/>
          </w:tcPr>
          <w:p w14:paraId="1D301405" w14:textId="77777777" w:rsidR="00AD7281" w:rsidRPr="005223D9" w:rsidRDefault="00AD7281" w:rsidP="00C13B83">
            <w:pPr>
              <w:pStyle w:val="movimento"/>
              <w:rPr>
                <w:color w:val="002060"/>
              </w:rPr>
            </w:pPr>
            <w:r w:rsidRPr="005223D9">
              <w:rPr>
                <w:color w:val="002060"/>
              </w:rPr>
              <w:t>PIETRACCI MARCO</w:t>
            </w:r>
          </w:p>
        </w:tc>
        <w:tc>
          <w:tcPr>
            <w:tcW w:w="2200" w:type="dxa"/>
            <w:tcMar>
              <w:top w:w="20" w:type="dxa"/>
              <w:left w:w="20" w:type="dxa"/>
              <w:bottom w:w="20" w:type="dxa"/>
              <w:right w:w="20" w:type="dxa"/>
            </w:tcMar>
            <w:vAlign w:val="center"/>
          </w:tcPr>
          <w:p w14:paraId="587CD111" w14:textId="77777777" w:rsidR="00AD7281" w:rsidRPr="005223D9" w:rsidRDefault="00AD7281" w:rsidP="00C13B83">
            <w:pPr>
              <w:pStyle w:val="movimento2"/>
              <w:rPr>
                <w:color w:val="002060"/>
              </w:rPr>
            </w:pPr>
            <w:r w:rsidRPr="005223D9">
              <w:rPr>
                <w:color w:val="002060"/>
              </w:rPr>
              <w:t xml:space="preserve">(CALCETTO CASTRUM LAURI) </w:t>
            </w:r>
          </w:p>
        </w:tc>
        <w:tc>
          <w:tcPr>
            <w:tcW w:w="800" w:type="dxa"/>
            <w:tcMar>
              <w:top w:w="20" w:type="dxa"/>
              <w:left w:w="20" w:type="dxa"/>
              <w:bottom w:w="20" w:type="dxa"/>
              <w:right w:w="20" w:type="dxa"/>
            </w:tcMar>
            <w:vAlign w:val="center"/>
          </w:tcPr>
          <w:p w14:paraId="476D5D6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9A6202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52C2DD2" w14:textId="77777777" w:rsidR="00AD7281" w:rsidRPr="005223D9" w:rsidRDefault="00AD7281" w:rsidP="00C13B83">
            <w:pPr>
              <w:pStyle w:val="movimento2"/>
              <w:rPr>
                <w:color w:val="002060"/>
              </w:rPr>
            </w:pPr>
            <w:r w:rsidRPr="005223D9">
              <w:rPr>
                <w:color w:val="002060"/>
              </w:rPr>
              <w:t> </w:t>
            </w:r>
          </w:p>
        </w:tc>
      </w:tr>
    </w:tbl>
    <w:p w14:paraId="48D0A141"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D887754" w14:textId="77777777" w:rsidTr="00AD7281">
        <w:trPr>
          <w:divId w:val="527259509"/>
        </w:trPr>
        <w:tc>
          <w:tcPr>
            <w:tcW w:w="2200" w:type="dxa"/>
            <w:tcMar>
              <w:top w:w="20" w:type="dxa"/>
              <w:left w:w="20" w:type="dxa"/>
              <w:bottom w:w="20" w:type="dxa"/>
              <w:right w:w="20" w:type="dxa"/>
            </w:tcMar>
            <w:vAlign w:val="center"/>
          </w:tcPr>
          <w:p w14:paraId="06C713B5" w14:textId="77777777" w:rsidR="00AD7281" w:rsidRPr="005223D9" w:rsidRDefault="00AD7281" w:rsidP="00C13B83">
            <w:pPr>
              <w:pStyle w:val="movimento"/>
              <w:rPr>
                <w:color w:val="002060"/>
              </w:rPr>
            </w:pPr>
            <w:r w:rsidRPr="005223D9">
              <w:rPr>
                <w:color w:val="002060"/>
              </w:rPr>
              <w:t>MARCHETTI ANDREA</w:t>
            </w:r>
          </w:p>
        </w:tc>
        <w:tc>
          <w:tcPr>
            <w:tcW w:w="2200" w:type="dxa"/>
            <w:tcMar>
              <w:top w:w="20" w:type="dxa"/>
              <w:left w:w="20" w:type="dxa"/>
              <w:bottom w:w="20" w:type="dxa"/>
              <w:right w:w="20" w:type="dxa"/>
            </w:tcMar>
            <w:vAlign w:val="center"/>
          </w:tcPr>
          <w:p w14:paraId="1E4BB91C" w14:textId="77777777" w:rsidR="00AD7281" w:rsidRPr="005223D9" w:rsidRDefault="00AD7281" w:rsidP="00C13B83">
            <w:pPr>
              <w:pStyle w:val="movimento2"/>
              <w:rPr>
                <w:color w:val="002060"/>
              </w:rPr>
            </w:pPr>
            <w:r w:rsidRPr="005223D9">
              <w:rPr>
                <w:color w:val="002060"/>
              </w:rPr>
              <w:t xml:space="preserve">(PIEVE D ICO CALCIO A 5) </w:t>
            </w:r>
          </w:p>
        </w:tc>
        <w:tc>
          <w:tcPr>
            <w:tcW w:w="800" w:type="dxa"/>
            <w:tcMar>
              <w:top w:w="20" w:type="dxa"/>
              <w:left w:w="20" w:type="dxa"/>
              <w:bottom w:w="20" w:type="dxa"/>
              <w:right w:w="20" w:type="dxa"/>
            </w:tcMar>
            <w:vAlign w:val="center"/>
          </w:tcPr>
          <w:p w14:paraId="5A091D0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AAC1FD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84E43B6" w14:textId="77777777" w:rsidR="00AD7281" w:rsidRPr="005223D9" w:rsidRDefault="00AD7281" w:rsidP="00C13B83">
            <w:pPr>
              <w:pStyle w:val="movimento2"/>
              <w:rPr>
                <w:color w:val="002060"/>
              </w:rPr>
            </w:pPr>
            <w:r w:rsidRPr="005223D9">
              <w:rPr>
                <w:color w:val="002060"/>
              </w:rPr>
              <w:t> </w:t>
            </w:r>
          </w:p>
        </w:tc>
      </w:tr>
    </w:tbl>
    <w:p w14:paraId="5756C607"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1A5EB1E" w14:textId="77777777" w:rsidTr="00AD7281">
        <w:trPr>
          <w:divId w:val="527259509"/>
        </w:trPr>
        <w:tc>
          <w:tcPr>
            <w:tcW w:w="2200" w:type="dxa"/>
            <w:tcMar>
              <w:top w:w="20" w:type="dxa"/>
              <w:left w:w="20" w:type="dxa"/>
              <w:bottom w:w="20" w:type="dxa"/>
              <w:right w:w="20" w:type="dxa"/>
            </w:tcMar>
            <w:vAlign w:val="center"/>
          </w:tcPr>
          <w:p w14:paraId="36F7E5B1" w14:textId="77777777" w:rsidR="00AD7281" w:rsidRPr="005223D9" w:rsidRDefault="00AD7281" w:rsidP="00C13B83">
            <w:pPr>
              <w:pStyle w:val="movimento"/>
              <w:rPr>
                <w:color w:val="002060"/>
              </w:rPr>
            </w:pPr>
            <w:r w:rsidRPr="005223D9">
              <w:rPr>
                <w:color w:val="002060"/>
              </w:rPr>
              <w:t>PAOLILLO LUCA</w:t>
            </w:r>
          </w:p>
        </w:tc>
        <w:tc>
          <w:tcPr>
            <w:tcW w:w="2200" w:type="dxa"/>
            <w:tcMar>
              <w:top w:w="20" w:type="dxa"/>
              <w:left w:w="20" w:type="dxa"/>
              <w:bottom w:w="20" w:type="dxa"/>
              <w:right w:w="20" w:type="dxa"/>
            </w:tcMar>
            <w:vAlign w:val="center"/>
          </w:tcPr>
          <w:p w14:paraId="5F338766" w14:textId="77777777" w:rsidR="00AD7281" w:rsidRPr="005223D9" w:rsidRDefault="00AD7281" w:rsidP="00C13B83">
            <w:pPr>
              <w:pStyle w:val="movimento2"/>
              <w:rPr>
                <w:color w:val="002060"/>
              </w:rPr>
            </w:pPr>
            <w:r w:rsidRPr="005223D9">
              <w:rPr>
                <w:color w:val="002060"/>
              </w:rPr>
              <w:t xml:space="preserve">(PIEVE D ICO CALCIO A 5) </w:t>
            </w:r>
          </w:p>
        </w:tc>
        <w:tc>
          <w:tcPr>
            <w:tcW w:w="800" w:type="dxa"/>
            <w:tcMar>
              <w:top w:w="20" w:type="dxa"/>
              <w:left w:w="20" w:type="dxa"/>
              <w:bottom w:w="20" w:type="dxa"/>
              <w:right w:w="20" w:type="dxa"/>
            </w:tcMar>
            <w:vAlign w:val="center"/>
          </w:tcPr>
          <w:p w14:paraId="56DE349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593505B" w14:textId="77777777" w:rsidR="00AD7281" w:rsidRPr="005223D9" w:rsidRDefault="00AD7281" w:rsidP="00C13B83">
            <w:pPr>
              <w:pStyle w:val="movimento"/>
              <w:rPr>
                <w:color w:val="002060"/>
              </w:rPr>
            </w:pPr>
            <w:r w:rsidRPr="005223D9">
              <w:rPr>
                <w:color w:val="002060"/>
              </w:rPr>
              <w:t>MAZZANTI DAVIDE</w:t>
            </w:r>
          </w:p>
        </w:tc>
        <w:tc>
          <w:tcPr>
            <w:tcW w:w="2200" w:type="dxa"/>
            <w:tcMar>
              <w:top w:w="20" w:type="dxa"/>
              <w:left w:w="20" w:type="dxa"/>
              <w:bottom w:w="20" w:type="dxa"/>
              <w:right w:w="20" w:type="dxa"/>
            </w:tcMar>
            <w:vAlign w:val="center"/>
          </w:tcPr>
          <w:p w14:paraId="1F7E76F2" w14:textId="77777777" w:rsidR="00AD7281" w:rsidRPr="005223D9" w:rsidRDefault="00AD7281" w:rsidP="00C13B83">
            <w:pPr>
              <w:pStyle w:val="movimento2"/>
              <w:rPr>
                <w:color w:val="002060"/>
              </w:rPr>
            </w:pPr>
            <w:r w:rsidRPr="005223D9">
              <w:rPr>
                <w:color w:val="002060"/>
              </w:rPr>
              <w:t xml:space="preserve">(POL.CAGLI SPORT ASSOCIATI) </w:t>
            </w:r>
          </w:p>
        </w:tc>
      </w:tr>
    </w:tbl>
    <w:p w14:paraId="6539C97E" w14:textId="77777777" w:rsidR="00AD7281" w:rsidRPr="005223D9" w:rsidRDefault="00AD7281" w:rsidP="00AD7281">
      <w:pPr>
        <w:pStyle w:val="breakline"/>
        <w:divId w:val="527259509"/>
        <w:rPr>
          <w:color w:val="002060"/>
        </w:rPr>
      </w:pPr>
    </w:p>
    <w:p w14:paraId="74F3E0AE" w14:textId="77777777" w:rsidR="00AD7281" w:rsidRPr="005223D9" w:rsidRDefault="00AD7281" w:rsidP="00AD7281">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4AFF615B"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bookmarkEnd w:id="7"/>
      <w:bookmarkEnd w:id="8"/>
      <w:bookmarkEnd w:id="9"/>
    </w:p>
    <w:p w14:paraId="4246BA7F" w14:textId="77777777" w:rsidR="00AD7281" w:rsidRPr="005223D9" w:rsidRDefault="00AD7281" w:rsidP="00AD7281">
      <w:pPr>
        <w:pStyle w:val="breakline"/>
        <w:divId w:val="527259509"/>
        <w:rPr>
          <w:color w:val="002060"/>
        </w:rPr>
      </w:pPr>
    </w:p>
    <w:p w14:paraId="2E6D7D31" w14:textId="77777777" w:rsidR="00AD7281" w:rsidRPr="005223D9" w:rsidRDefault="00AD7281" w:rsidP="00AD7281">
      <w:pPr>
        <w:pStyle w:val="TITOLOPRINC"/>
        <w:divId w:val="527259509"/>
        <w:rPr>
          <w:color w:val="002060"/>
        </w:rPr>
      </w:pPr>
      <w:r w:rsidRPr="005223D9">
        <w:rPr>
          <w:color w:val="002060"/>
        </w:rPr>
        <w:t>CLASSIFICA</w:t>
      </w:r>
    </w:p>
    <w:p w14:paraId="39689F96" w14:textId="77777777" w:rsidR="00AD7281" w:rsidRPr="005223D9" w:rsidRDefault="00AD7281" w:rsidP="00AD7281">
      <w:pPr>
        <w:pStyle w:val="breakline"/>
        <w:divId w:val="527259509"/>
        <w:rPr>
          <w:color w:val="002060"/>
        </w:rPr>
      </w:pPr>
    </w:p>
    <w:p w14:paraId="7DBF0EB6" w14:textId="77777777" w:rsidR="00AD7281" w:rsidRPr="005223D9" w:rsidRDefault="00AD7281" w:rsidP="00AD7281">
      <w:pPr>
        <w:pStyle w:val="breakline"/>
        <w:divId w:val="527259509"/>
        <w:rPr>
          <w:color w:val="002060"/>
        </w:rPr>
      </w:pPr>
    </w:p>
    <w:p w14:paraId="25A4586D" w14:textId="77777777" w:rsidR="00AD7281" w:rsidRPr="005223D9" w:rsidRDefault="00AD7281" w:rsidP="00AD7281">
      <w:pPr>
        <w:pStyle w:val="SOTTOTITOLOCAMPIONATO1"/>
        <w:divId w:val="527259509"/>
        <w:rPr>
          <w:color w:val="002060"/>
        </w:rPr>
      </w:pPr>
      <w:r w:rsidRPr="005223D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07D345FE"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E10E43"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CF0D0"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F388D"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893CA9"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E8E527"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ABE720"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CEAE49"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10382"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F055A9"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32084" w14:textId="77777777" w:rsidR="00AD7281" w:rsidRPr="005223D9" w:rsidRDefault="00AD7281" w:rsidP="00C13B83">
            <w:pPr>
              <w:pStyle w:val="HEADERTABELLA"/>
              <w:rPr>
                <w:color w:val="002060"/>
              </w:rPr>
            </w:pPr>
            <w:r w:rsidRPr="005223D9">
              <w:rPr>
                <w:color w:val="002060"/>
              </w:rPr>
              <w:t>PE</w:t>
            </w:r>
          </w:p>
        </w:tc>
      </w:tr>
      <w:tr w:rsidR="00AD7281" w:rsidRPr="005223D9" w14:paraId="790DFAB4"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30D32D" w14:textId="77777777" w:rsidR="00AD7281" w:rsidRPr="005223D9" w:rsidRDefault="00AD7281" w:rsidP="00C13B83">
            <w:pPr>
              <w:pStyle w:val="ROWTABELLA"/>
              <w:rPr>
                <w:color w:val="002060"/>
              </w:rPr>
            </w:pPr>
            <w:r w:rsidRPr="005223D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23E24" w14:textId="77777777" w:rsidR="00AD7281" w:rsidRPr="005223D9" w:rsidRDefault="00AD7281" w:rsidP="00C13B83">
            <w:pPr>
              <w:pStyle w:val="ROWTABELLA"/>
              <w:jc w:val="center"/>
              <w:rPr>
                <w:color w:val="002060"/>
              </w:rPr>
            </w:pPr>
            <w:r w:rsidRPr="005223D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6A7EB"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4CF18"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994C6"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D4D96"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675A4" w14:textId="77777777" w:rsidR="00AD7281" w:rsidRPr="005223D9" w:rsidRDefault="00AD7281" w:rsidP="00C13B83">
            <w:pPr>
              <w:pStyle w:val="ROWTABELLA"/>
              <w:jc w:val="center"/>
              <w:rPr>
                <w:color w:val="002060"/>
              </w:rPr>
            </w:pPr>
            <w:r w:rsidRPr="005223D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C020C" w14:textId="77777777" w:rsidR="00AD7281" w:rsidRPr="005223D9" w:rsidRDefault="00AD7281" w:rsidP="00C13B83">
            <w:pPr>
              <w:pStyle w:val="ROWTABELLA"/>
              <w:jc w:val="center"/>
              <w:rPr>
                <w:color w:val="002060"/>
              </w:rPr>
            </w:pPr>
            <w:r w:rsidRPr="005223D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76EBC" w14:textId="77777777" w:rsidR="00AD7281" w:rsidRPr="005223D9" w:rsidRDefault="00AD7281" w:rsidP="00C13B83">
            <w:pPr>
              <w:pStyle w:val="ROWTABELLA"/>
              <w:jc w:val="center"/>
              <w:rPr>
                <w:color w:val="002060"/>
              </w:rPr>
            </w:pPr>
            <w:r w:rsidRPr="005223D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FFD1D" w14:textId="77777777" w:rsidR="00AD7281" w:rsidRPr="005223D9" w:rsidRDefault="00AD7281" w:rsidP="00C13B83">
            <w:pPr>
              <w:pStyle w:val="ROWTABELLA"/>
              <w:jc w:val="center"/>
              <w:rPr>
                <w:color w:val="002060"/>
              </w:rPr>
            </w:pPr>
            <w:r w:rsidRPr="005223D9">
              <w:rPr>
                <w:color w:val="002060"/>
              </w:rPr>
              <w:t>0</w:t>
            </w:r>
          </w:p>
        </w:tc>
      </w:tr>
      <w:tr w:rsidR="00AD7281" w:rsidRPr="005223D9" w14:paraId="7320ADF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57BBEF" w14:textId="77777777" w:rsidR="00AD7281" w:rsidRPr="005223D9" w:rsidRDefault="00AD7281" w:rsidP="00C13B83">
            <w:pPr>
              <w:pStyle w:val="ROWTABELLA"/>
              <w:rPr>
                <w:color w:val="002060"/>
              </w:rPr>
            </w:pPr>
            <w:r w:rsidRPr="005223D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19312" w14:textId="77777777" w:rsidR="00AD7281" w:rsidRPr="005223D9" w:rsidRDefault="00AD7281" w:rsidP="00C13B83">
            <w:pPr>
              <w:pStyle w:val="ROWTABELLA"/>
              <w:jc w:val="center"/>
              <w:rPr>
                <w:color w:val="002060"/>
              </w:rPr>
            </w:pPr>
            <w:r w:rsidRPr="005223D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3EBD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A4EF9"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47A13"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C2005"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50FB1" w14:textId="77777777" w:rsidR="00AD7281" w:rsidRPr="005223D9" w:rsidRDefault="00AD7281" w:rsidP="00C13B83">
            <w:pPr>
              <w:pStyle w:val="ROWTABELLA"/>
              <w:jc w:val="center"/>
              <w:rPr>
                <w:color w:val="002060"/>
              </w:rPr>
            </w:pPr>
            <w:r w:rsidRPr="005223D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7FC21" w14:textId="77777777" w:rsidR="00AD7281" w:rsidRPr="005223D9" w:rsidRDefault="00AD7281" w:rsidP="00C13B83">
            <w:pPr>
              <w:pStyle w:val="ROWTABELLA"/>
              <w:jc w:val="center"/>
              <w:rPr>
                <w:color w:val="002060"/>
              </w:rPr>
            </w:pPr>
            <w:r w:rsidRPr="005223D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03729"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EA13" w14:textId="77777777" w:rsidR="00AD7281" w:rsidRPr="005223D9" w:rsidRDefault="00AD7281" w:rsidP="00C13B83">
            <w:pPr>
              <w:pStyle w:val="ROWTABELLA"/>
              <w:jc w:val="center"/>
              <w:rPr>
                <w:color w:val="002060"/>
              </w:rPr>
            </w:pPr>
            <w:r w:rsidRPr="005223D9">
              <w:rPr>
                <w:color w:val="002060"/>
              </w:rPr>
              <w:t>0</w:t>
            </w:r>
          </w:p>
        </w:tc>
      </w:tr>
      <w:tr w:rsidR="00AD7281" w:rsidRPr="005223D9" w14:paraId="3F8A164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BFFA56" w14:textId="77777777" w:rsidR="00AD7281" w:rsidRPr="005223D9" w:rsidRDefault="00AD7281" w:rsidP="00C13B83">
            <w:pPr>
              <w:pStyle w:val="ROWTABELLA"/>
              <w:rPr>
                <w:color w:val="002060"/>
              </w:rPr>
            </w:pPr>
            <w:r w:rsidRPr="005223D9">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381E5" w14:textId="77777777" w:rsidR="00AD7281" w:rsidRPr="005223D9" w:rsidRDefault="00AD7281" w:rsidP="00C13B83">
            <w:pPr>
              <w:pStyle w:val="ROWTABELLA"/>
              <w:jc w:val="center"/>
              <w:rPr>
                <w:color w:val="002060"/>
              </w:rPr>
            </w:pPr>
            <w:r w:rsidRPr="005223D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B011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4989B"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F4B5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980E7"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2D7E9" w14:textId="77777777" w:rsidR="00AD7281" w:rsidRPr="005223D9" w:rsidRDefault="00AD7281" w:rsidP="00C13B83">
            <w:pPr>
              <w:pStyle w:val="ROWTABELLA"/>
              <w:jc w:val="center"/>
              <w:rPr>
                <w:color w:val="002060"/>
              </w:rPr>
            </w:pPr>
            <w:r w:rsidRPr="005223D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1F61D" w14:textId="77777777" w:rsidR="00AD7281" w:rsidRPr="005223D9" w:rsidRDefault="00AD7281" w:rsidP="00C13B83">
            <w:pPr>
              <w:pStyle w:val="ROWTABELLA"/>
              <w:jc w:val="center"/>
              <w:rPr>
                <w:color w:val="002060"/>
              </w:rPr>
            </w:pPr>
            <w:r w:rsidRPr="005223D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B82A9"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07C36" w14:textId="77777777" w:rsidR="00AD7281" w:rsidRPr="005223D9" w:rsidRDefault="00AD7281" w:rsidP="00C13B83">
            <w:pPr>
              <w:pStyle w:val="ROWTABELLA"/>
              <w:jc w:val="center"/>
              <w:rPr>
                <w:color w:val="002060"/>
              </w:rPr>
            </w:pPr>
            <w:r w:rsidRPr="005223D9">
              <w:rPr>
                <w:color w:val="002060"/>
              </w:rPr>
              <w:t>0</w:t>
            </w:r>
          </w:p>
        </w:tc>
      </w:tr>
      <w:tr w:rsidR="00AD7281" w:rsidRPr="005223D9" w14:paraId="4F06AD3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84B885" w14:textId="77777777" w:rsidR="00AD7281" w:rsidRPr="005223D9" w:rsidRDefault="00AD7281" w:rsidP="00C13B83">
            <w:pPr>
              <w:pStyle w:val="ROWTABELLA"/>
              <w:rPr>
                <w:color w:val="002060"/>
              </w:rPr>
            </w:pPr>
            <w:r w:rsidRPr="005223D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7984B"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A1DC8"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565C2"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DB718"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5D1B0"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A08BC" w14:textId="77777777" w:rsidR="00AD7281" w:rsidRPr="005223D9" w:rsidRDefault="00AD7281" w:rsidP="00C13B83">
            <w:pPr>
              <w:pStyle w:val="ROWTABELLA"/>
              <w:jc w:val="center"/>
              <w:rPr>
                <w:color w:val="002060"/>
              </w:rPr>
            </w:pPr>
            <w:r w:rsidRPr="005223D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DC5D4" w14:textId="77777777" w:rsidR="00AD7281" w:rsidRPr="005223D9" w:rsidRDefault="00AD7281" w:rsidP="00C13B83">
            <w:pPr>
              <w:pStyle w:val="ROWTABELLA"/>
              <w:jc w:val="center"/>
              <w:rPr>
                <w:color w:val="002060"/>
              </w:rPr>
            </w:pPr>
            <w:r w:rsidRPr="005223D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B0BF7"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6D42E" w14:textId="77777777" w:rsidR="00AD7281" w:rsidRPr="005223D9" w:rsidRDefault="00AD7281" w:rsidP="00C13B83">
            <w:pPr>
              <w:pStyle w:val="ROWTABELLA"/>
              <w:jc w:val="center"/>
              <w:rPr>
                <w:color w:val="002060"/>
              </w:rPr>
            </w:pPr>
            <w:r w:rsidRPr="005223D9">
              <w:rPr>
                <w:color w:val="002060"/>
              </w:rPr>
              <w:t>0</w:t>
            </w:r>
          </w:p>
        </w:tc>
      </w:tr>
      <w:tr w:rsidR="00AD7281" w:rsidRPr="005223D9" w14:paraId="1489E04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2F31C0" w14:textId="77777777" w:rsidR="00AD7281" w:rsidRPr="005223D9" w:rsidRDefault="00AD7281" w:rsidP="00C13B83">
            <w:pPr>
              <w:pStyle w:val="ROWTABELLA"/>
              <w:rPr>
                <w:color w:val="002060"/>
              </w:rPr>
            </w:pPr>
            <w:r w:rsidRPr="005223D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483BF"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EE69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01AA6"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B215A"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B6BBC"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0F6D2"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A2DD" w14:textId="77777777" w:rsidR="00AD7281" w:rsidRPr="005223D9" w:rsidRDefault="00AD7281" w:rsidP="00C13B83">
            <w:pPr>
              <w:pStyle w:val="ROWTABELLA"/>
              <w:jc w:val="center"/>
              <w:rPr>
                <w:color w:val="002060"/>
              </w:rPr>
            </w:pPr>
            <w:r w:rsidRPr="005223D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9EA8C"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7FD35" w14:textId="77777777" w:rsidR="00AD7281" w:rsidRPr="005223D9" w:rsidRDefault="00AD7281" w:rsidP="00C13B83">
            <w:pPr>
              <w:pStyle w:val="ROWTABELLA"/>
              <w:jc w:val="center"/>
              <w:rPr>
                <w:color w:val="002060"/>
              </w:rPr>
            </w:pPr>
            <w:r w:rsidRPr="005223D9">
              <w:rPr>
                <w:color w:val="002060"/>
              </w:rPr>
              <w:t>0</w:t>
            </w:r>
          </w:p>
        </w:tc>
      </w:tr>
      <w:tr w:rsidR="00AD7281" w:rsidRPr="005223D9" w14:paraId="0B0944E3"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6EC22B" w14:textId="77777777" w:rsidR="00AD7281" w:rsidRPr="005223D9" w:rsidRDefault="00AD7281" w:rsidP="00C13B83">
            <w:pPr>
              <w:pStyle w:val="ROWTABELLA"/>
              <w:rPr>
                <w:color w:val="002060"/>
              </w:rPr>
            </w:pPr>
            <w:r w:rsidRPr="005223D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B9715"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FC197"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2AA33"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85964"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A3CA0"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4A428" w14:textId="77777777" w:rsidR="00AD7281" w:rsidRPr="005223D9" w:rsidRDefault="00AD7281" w:rsidP="00C13B83">
            <w:pPr>
              <w:pStyle w:val="ROWTABELLA"/>
              <w:jc w:val="center"/>
              <w:rPr>
                <w:color w:val="002060"/>
              </w:rPr>
            </w:pPr>
            <w:r w:rsidRPr="005223D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9128" w14:textId="77777777" w:rsidR="00AD7281" w:rsidRPr="005223D9" w:rsidRDefault="00AD7281" w:rsidP="00C13B83">
            <w:pPr>
              <w:pStyle w:val="ROWTABELLA"/>
              <w:jc w:val="center"/>
              <w:rPr>
                <w:color w:val="002060"/>
              </w:rPr>
            </w:pPr>
            <w:r w:rsidRPr="005223D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FAAAF"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3DEDB" w14:textId="77777777" w:rsidR="00AD7281" w:rsidRPr="005223D9" w:rsidRDefault="00AD7281" w:rsidP="00C13B83">
            <w:pPr>
              <w:pStyle w:val="ROWTABELLA"/>
              <w:jc w:val="center"/>
              <w:rPr>
                <w:color w:val="002060"/>
              </w:rPr>
            </w:pPr>
            <w:r w:rsidRPr="005223D9">
              <w:rPr>
                <w:color w:val="002060"/>
              </w:rPr>
              <w:t>0</w:t>
            </w:r>
          </w:p>
        </w:tc>
      </w:tr>
      <w:tr w:rsidR="00AD7281" w:rsidRPr="005223D9" w14:paraId="554FCB6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A47D52" w14:textId="77777777" w:rsidR="00AD7281" w:rsidRPr="005223D9" w:rsidRDefault="00AD7281" w:rsidP="00C13B83">
            <w:pPr>
              <w:pStyle w:val="ROWTABELLA"/>
              <w:rPr>
                <w:color w:val="002060"/>
              </w:rPr>
            </w:pPr>
            <w:r w:rsidRPr="005223D9">
              <w:rPr>
                <w:color w:val="002060"/>
              </w:rPr>
              <w:lastRenderedPageBreak/>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8B038"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D30E2"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90E16"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E66D7"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C21E5"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D1539"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40D09" w14:textId="77777777" w:rsidR="00AD7281" w:rsidRPr="005223D9" w:rsidRDefault="00AD7281" w:rsidP="00C13B83">
            <w:pPr>
              <w:pStyle w:val="ROWTABELLA"/>
              <w:jc w:val="center"/>
              <w:rPr>
                <w:color w:val="002060"/>
              </w:rPr>
            </w:pPr>
            <w:r w:rsidRPr="005223D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51099"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AA104" w14:textId="77777777" w:rsidR="00AD7281" w:rsidRPr="005223D9" w:rsidRDefault="00AD7281" w:rsidP="00C13B83">
            <w:pPr>
              <w:pStyle w:val="ROWTABELLA"/>
              <w:jc w:val="center"/>
              <w:rPr>
                <w:color w:val="002060"/>
              </w:rPr>
            </w:pPr>
            <w:r w:rsidRPr="005223D9">
              <w:rPr>
                <w:color w:val="002060"/>
              </w:rPr>
              <w:t>0</w:t>
            </w:r>
          </w:p>
        </w:tc>
      </w:tr>
      <w:tr w:rsidR="00AD7281" w:rsidRPr="005223D9" w14:paraId="58890CE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3BFE8B" w14:textId="77777777" w:rsidR="00AD7281" w:rsidRPr="005223D9" w:rsidRDefault="00AD7281" w:rsidP="00C13B83">
            <w:pPr>
              <w:pStyle w:val="ROWTABELLA"/>
              <w:rPr>
                <w:color w:val="002060"/>
              </w:rPr>
            </w:pPr>
            <w:r w:rsidRPr="005223D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1148E" w14:textId="77777777" w:rsidR="00AD7281" w:rsidRPr="005223D9" w:rsidRDefault="00AD7281" w:rsidP="00C13B83">
            <w:pPr>
              <w:pStyle w:val="ROWTABELLA"/>
              <w:jc w:val="center"/>
              <w:rPr>
                <w:color w:val="002060"/>
              </w:rPr>
            </w:pPr>
            <w:r w:rsidRPr="005223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E6161"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A9F40"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C525C"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073C9"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689C2" w14:textId="77777777" w:rsidR="00AD7281" w:rsidRPr="005223D9" w:rsidRDefault="00AD7281" w:rsidP="00C13B83">
            <w:pPr>
              <w:pStyle w:val="ROWTABELLA"/>
              <w:jc w:val="center"/>
              <w:rPr>
                <w:color w:val="002060"/>
              </w:rPr>
            </w:pPr>
            <w:r w:rsidRPr="005223D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FC9F8" w14:textId="77777777" w:rsidR="00AD7281" w:rsidRPr="005223D9" w:rsidRDefault="00AD7281" w:rsidP="00C13B83">
            <w:pPr>
              <w:pStyle w:val="ROWTABELLA"/>
              <w:jc w:val="center"/>
              <w:rPr>
                <w:color w:val="002060"/>
              </w:rPr>
            </w:pPr>
            <w:r w:rsidRPr="005223D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F78D"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CA87F" w14:textId="77777777" w:rsidR="00AD7281" w:rsidRPr="005223D9" w:rsidRDefault="00AD7281" w:rsidP="00C13B83">
            <w:pPr>
              <w:pStyle w:val="ROWTABELLA"/>
              <w:jc w:val="center"/>
              <w:rPr>
                <w:color w:val="002060"/>
              </w:rPr>
            </w:pPr>
            <w:r w:rsidRPr="005223D9">
              <w:rPr>
                <w:color w:val="002060"/>
              </w:rPr>
              <w:t>0</w:t>
            </w:r>
          </w:p>
        </w:tc>
      </w:tr>
      <w:tr w:rsidR="00AD7281" w:rsidRPr="005223D9" w14:paraId="67CEE9A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0714E" w14:textId="77777777" w:rsidR="00AD7281" w:rsidRPr="005223D9" w:rsidRDefault="00AD7281" w:rsidP="00C13B83">
            <w:pPr>
              <w:pStyle w:val="ROWTABELLA"/>
              <w:rPr>
                <w:color w:val="002060"/>
              </w:rPr>
            </w:pPr>
            <w:r w:rsidRPr="005223D9">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77516"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385D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343F4"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2CB39"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B0C8B"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D0B3D" w14:textId="77777777" w:rsidR="00AD7281" w:rsidRPr="005223D9" w:rsidRDefault="00AD7281" w:rsidP="00C13B83">
            <w:pPr>
              <w:pStyle w:val="ROWTABELLA"/>
              <w:jc w:val="center"/>
              <w:rPr>
                <w:color w:val="002060"/>
              </w:rPr>
            </w:pPr>
            <w:r w:rsidRPr="005223D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4D55C" w14:textId="77777777" w:rsidR="00AD7281" w:rsidRPr="005223D9" w:rsidRDefault="00AD7281" w:rsidP="00C13B83">
            <w:pPr>
              <w:pStyle w:val="ROWTABELLA"/>
              <w:jc w:val="center"/>
              <w:rPr>
                <w:color w:val="002060"/>
              </w:rPr>
            </w:pPr>
            <w:r w:rsidRPr="005223D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A1F16"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778B7" w14:textId="77777777" w:rsidR="00AD7281" w:rsidRPr="005223D9" w:rsidRDefault="00AD7281" w:rsidP="00C13B83">
            <w:pPr>
              <w:pStyle w:val="ROWTABELLA"/>
              <w:jc w:val="center"/>
              <w:rPr>
                <w:color w:val="002060"/>
              </w:rPr>
            </w:pPr>
            <w:r w:rsidRPr="005223D9">
              <w:rPr>
                <w:color w:val="002060"/>
              </w:rPr>
              <w:t>0</w:t>
            </w:r>
          </w:p>
        </w:tc>
      </w:tr>
      <w:tr w:rsidR="00AD7281" w:rsidRPr="005223D9" w14:paraId="4752DE63"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E5CDF0" w14:textId="77777777" w:rsidR="00AD7281" w:rsidRPr="005223D9" w:rsidRDefault="00AD7281" w:rsidP="00C13B83">
            <w:pPr>
              <w:pStyle w:val="ROWTABELLA"/>
              <w:rPr>
                <w:color w:val="002060"/>
              </w:rPr>
            </w:pPr>
            <w:r w:rsidRPr="005223D9">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A1AC0"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0F1D3"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9D65D"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175CC"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0CC94"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52FD1" w14:textId="77777777" w:rsidR="00AD7281" w:rsidRPr="005223D9" w:rsidRDefault="00AD7281" w:rsidP="00C13B83">
            <w:pPr>
              <w:pStyle w:val="ROWTABELLA"/>
              <w:jc w:val="center"/>
              <w:rPr>
                <w:color w:val="002060"/>
              </w:rPr>
            </w:pPr>
            <w:r w:rsidRPr="005223D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84DE7"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5CC0"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016AD" w14:textId="77777777" w:rsidR="00AD7281" w:rsidRPr="005223D9" w:rsidRDefault="00AD7281" w:rsidP="00C13B83">
            <w:pPr>
              <w:pStyle w:val="ROWTABELLA"/>
              <w:jc w:val="center"/>
              <w:rPr>
                <w:color w:val="002060"/>
              </w:rPr>
            </w:pPr>
            <w:r w:rsidRPr="005223D9">
              <w:rPr>
                <w:color w:val="002060"/>
              </w:rPr>
              <w:t>0</w:t>
            </w:r>
          </w:p>
        </w:tc>
      </w:tr>
      <w:tr w:rsidR="00AD7281" w:rsidRPr="005223D9" w14:paraId="2CC9F98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2A5966" w14:textId="77777777" w:rsidR="00AD7281" w:rsidRPr="005223D9" w:rsidRDefault="00AD7281" w:rsidP="00C13B83">
            <w:pPr>
              <w:pStyle w:val="ROWTABELLA"/>
              <w:rPr>
                <w:color w:val="002060"/>
              </w:rPr>
            </w:pPr>
            <w:r w:rsidRPr="005223D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48B4C" w14:textId="77777777" w:rsidR="00AD7281" w:rsidRPr="005223D9" w:rsidRDefault="00AD7281" w:rsidP="00C13B83">
            <w:pPr>
              <w:pStyle w:val="ROWTABELLA"/>
              <w:jc w:val="center"/>
              <w:rPr>
                <w:color w:val="002060"/>
              </w:rPr>
            </w:pPr>
            <w:r w:rsidRPr="005223D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0DC5F"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2E25A"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29F98"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1384D"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9B0A6" w14:textId="77777777" w:rsidR="00AD7281" w:rsidRPr="005223D9" w:rsidRDefault="00AD7281" w:rsidP="00C13B83">
            <w:pPr>
              <w:pStyle w:val="ROWTABELLA"/>
              <w:jc w:val="center"/>
              <w:rPr>
                <w:color w:val="002060"/>
              </w:rPr>
            </w:pPr>
            <w:r w:rsidRPr="005223D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A9F80" w14:textId="77777777" w:rsidR="00AD7281" w:rsidRPr="005223D9" w:rsidRDefault="00AD7281" w:rsidP="00C13B83">
            <w:pPr>
              <w:pStyle w:val="ROWTABELLA"/>
              <w:jc w:val="center"/>
              <w:rPr>
                <w:color w:val="002060"/>
              </w:rPr>
            </w:pPr>
            <w:r w:rsidRPr="005223D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5F17B"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DB874" w14:textId="77777777" w:rsidR="00AD7281" w:rsidRPr="005223D9" w:rsidRDefault="00AD7281" w:rsidP="00C13B83">
            <w:pPr>
              <w:pStyle w:val="ROWTABELLA"/>
              <w:jc w:val="center"/>
              <w:rPr>
                <w:color w:val="002060"/>
              </w:rPr>
            </w:pPr>
            <w:r w:rsidRPr="005223D9">
              <w:rPr>
                <w:color w:val="002060"/>
              </w:rPr>
              <w:t>0</w:t>
            </w:r>
          </w:p>
        </w:tc>
      </w:tr>
      <w:tr w:rsidR="00AD7281" w:rsidRPr="005223D9" w14:paraId="7AFBF38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76A382" w14:textId="77777777" w:rsidR="00AD7281" w:rsidRPr="005223D9" w:rsidRDefault="00AD7281" w:rsidP="00C13B83">
            <w:pPr>
              <w:pStyle w:val="ROWTABELLA"/>
              <w:rPr>
                <w:color w:val="002060"/>
              </w:rPr>
            </w:pPr>
            <w:r w:rsidRPr="005223D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B888B"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21FED"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FA26F"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76646"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B5F20"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D2459" w14:textId="77777777" w:rsidR="00AD7281" w:rsidRPr="005223D9" w:rsidRDefault="00AD7281" w:rsidP="00C13B83">
            <w:pPr>
              <w:pStyle w:val="ROWTABELLA"/>
              <w:jc w:val="center"/>
              <w:rPr>
                <w:color w:val="002060"/>
              </w:rPr>
            </w:pPr>
            <w:r w:rsidRPr="005223D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81603" w14:textId="77777777" w:rsidR="00AD7281" w:rsidRPr="005223D9" w:rsidRDefault="00AD7281" w:rsidP="00C13B83">
            <w:pPr>
              <w:pStyle w:val="ROWTABELLA"/>
              <w:jc w:val="center"/>
              <w:rPr>
                <w:color w:val="002060"/>
              </w:rPr>
            </w:pPr>
            <w:r w:rsidRPr="005223D9">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16D53" w14:textId="77777777" w:rsidR="00AD7281" w:rsidRPr="005223D9" w:rsidRDefault="00AD7281" w:rsidP="00C13B83">
            <w:pPr>
              <w:pStyle w:val="ROWTABELLA"/>
              <w:jc w:val="center"/>
              <w:rPr>
                <w:color w:val="002060"/>
              </w:rPr>
            </w:pPr>
            <w:r w:rsidRPr="005223D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BC2C6" w14:textId="77777777" w:rsidR="00AD7281" w:rsidRPr="005223D9" w:rsidRDefault="00AD7281" w:rsidP="00C13B83">
            <w:pPr>
              <w:pStyle w:val="ROWTABELLA"/>
              <w:jc w:val="center"/>
              <w:rPr>
                <w:color w:val="002060"/>
              </w:rPr>
            </w:pPr>
            <w:r w:rsidRPr="005223D9">
              <w:rPr>
                <w:color w:val="002060"/>
              </w:rPr>
              <w:t>0</w:t>
            </w:r>
          </w:p>
        </w:tc>
      </w:tr>
      <w:tr w:rsidR="00AD7281" w:rsidRPr="005223D9" w14:paraId="18410011"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B6F52" w14:textId="77777777" w:rsidR="00AD7281" w:rsidRPr="005223D9" w:rsidRDefault="00AD7281" w:rsidP="00C13B83">
            <w:pPr>
              <w:pStyle w:val="ROWTABELLA"/>
              <w:rPr>
                <w:color w:val="002060"/>
              </w:rPr>
            </w:pPr>
            <w:r w:rsidRPr="005223D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A6372"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5F145"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5AA45"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220D7"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290AC"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51C02" w14:textId="77777777" w:rsidR="00AD7281" w:rsidRPr="005223D9" w:rsidRDefault="00AD7281" w:rsidP="00C13B83">
            <w:pPr>
              <w:pStyle w:val="ROWTABELLA"/>
              <w:jc w:val="center"/>
              <w:rPr>
                <w:color w:val="002060"/>
              </w:rPr>
            </w:pPr>
            <w:r w:rsidRPr="005223D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04694" w14:textId="77777777" w:rsidR="00AD7281" w:rsidRPr="005223D9" w:rsidRDefault="00AD7281" w:rsidP="00C13B83">
            <w:pPr>
              <w:pStyle w:val="ROWTABELLA"/>
              <w:jc w:val="center"/>
              <w:rPr>
                <w:color w:val="002060"/>
              </w:rPr>
            </w:pPr>
            <w:r w:rsidRPr="005223D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06B09" w14:textId="77777777" w:rsidR="00AD7281" w:rsidRPr="005223D9" w:rsidRDefault="00AD7281" w:rsidP="00C13B83">
            <w:pPr>
              <w:pStyle w:val="ROWTABELLA"/>
              <w:jc w:val="center"/>
              <w:rPr>
                <w:color w:val="002060"/>
              </w:rPr>
            </w:pPr>
            <w:r w:rsidRPr="005223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3F37" w14:textId="77777777" w:rsidR="00AD7281" w:rsidRPr="005223D9" w:rsidRDefault="00AD7281" w:rsidP="00C13B83">
            <w:pPr>
              <w:pStyle w:val="ROWTABELLA"/>
              <w:jc w:val="center"/>
              <w:rPr>
                <w:color w:val="002060"/>
              </w:rPr>
            </w:pPr>
            <w:r w:rsidRPr="005223D9">
              <w:rPr>
                <w:color w:val="002060"/>
              </w:rPr>
              <w:t>0</w:t>
            </w:r>
          </w:p>
        </w:tc>
      </w:tr>
      <w:tr w:rsidR="00AD7281" w:rsidRPr="005223D9" w14:paraId="28AFAFCE"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AC52E9" w14:textId="77777777" w:rsidR="00AD7281" w:rsidRPr="005223D9" w:rsidRDefault="00AD7281" w:rsidP="00C13B83">
            <w:pPr>
              <w:pStyle w:val="ROWTABELLA"/>
              <w:rPr>
                <w:color w:val="002060"/>
              </w:rPr>
            </w:pPr>
            <w:r w:rsidRPr="005223D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57A1A"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A1FE6"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675F9"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8ACDF"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CB191"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4D73F" w14:textId="77777777" w:rsidR="00AD7281" w:rsidRPr="005223D9" w:rsidRDefault="00AD7281" w:rsidP="00C13B83">
            <w:pPr>
              <w:pStyle w:val="ROWTABELLA"/>
              <w:jc w:val="center"/>
              <w:rPr>
                <w:color w:val="002060"/>
              </w:rPr>
            </w:pPr>
            <w:r w:rsidRPr="005223D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28858" w14:textId="77777777" w:rsidR="00AD7281" w:rsidRPr="005223D9" w:rsidRDefault="00AD7281" w:rsidP="00C13B83">
            <w:pPr>
              <w:pStyle w:val="ROWTABELLA"/>
              <w:jc w:val="center"/>
              <w:rPr>
                <w:color w:val="002060"/>
              </w:rPr>
            </w:pPr>
            <w:r w:rsidRPr="005223D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56692"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CB745" w14:textId="77777777" w:rsidR="00AD7281" w:rsidRPr="005223D9" w:rsidRDefault="00AD7281" w:rsidP="00C13B83">
            <w:pPr>
              <w:pStyle w:val="ROWTABELLA"/>
              <w:jc w:val="center"/>
              <w:rPr>
                <w:color w:val="002060"/>
              </w:rPr>
            </w:pPr>
            <w:r w:rsidRPr="005223D9">
              <w:rPr>
                <w:color w:val="002060"/>
              </w:rPr>
              <w:t>0</w:t>
            </w:r>
          </w:p>
        </w:tc>
      </w:tr>
    </w:tbl>
    <w:p w14:paraId="76F82E3A" w14:textId="77777777" w:rsidR="00AD7281" w:rsidRPr="005223D9" w:rsidRDefault="00AD7281" w:rsidP="00AD7281">
      <w:pPr>
        <w:pStyle w:val="breakline"/>
        <w:divId w:val="527259509"/>
        <w:rPr>
          <w:color w:val="002060"/>
        </w:rPr>
      </w:pPr>
    </w:p>
    <w:p w14:paraId="2A125059" w14:textId="77777777" w:rsidR="00AD7281" w:rsidRPr="005223D9" w:rsidRDefault="00AD7281" w:rsidP="00AD7281">
      <w:pPr>
        <w:pStyle w:val="breakline"/>
        <w:divId w:val="527259509"/>
        <w:rPr>
          <w:color w:val="002060"/>
        </w:rPr>
      </w:pPr>
    </w:p>
    <w:p w14:paraId="1BA121C1"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CALCIO A CINQUE SERIE C2</w:t>
      </w:r>
    </w:p>
    <w:p w14:paraId="0F989E2A" w14:textId="77777777" w:rsidR="00AD7281" w:rsidRPr="005223D9" w:rsidRDefault="00AD7281" w:rsidP="00AD7281">
      <w:pPr>
        <w:pStyle w:val="TITOLOPRINC"/>
        <w:divId w:val="527259509"/>
        <w:rPr>
          <w:color w:val="002060"/>
        </w:rPr>
      </w:pPr>
      <w:r w:rsidRPr="005223D9">
        <w:rPr>
          <w:color w:val="002060"/>
        </w:rPr>
        <w:t>RISULTATI</w:t>
      </w:r>
    </w:p>
    <w:p w14:paraId="6CF87BCF" w14:textId="77777777" w:rsidR="00AD7281" w:rsidRPr="005223D9" w:rsidRDefault="00AD7281" w:rsidP="00AD7281">
      <w:pPr>
        <w:pStyle w:val="breakline"/>
        <w:divId w:val="527259509"/>
        <w:rPr>
          <w:color w:val="002060"/>
        </w:rPr>
      </w:pPr>
    </w:p>
    <w:p w14:paraId="13B2AA24" w14:textId="77777777" w:rsidR="00AD7281" w:rsidRPr="005223D9" w:rsidRDefault="00AD7281" w:rsidP="00AD7281">
      <w:pPr>
        <w:pStyle w:val="SOTTOTITOLOCAMPIONATO1"/>
        <w:divId w:val="527259509"/>
        <w:rPr>
          <w:color w:val="002060"/>
        </w:rPr>
      </w:pPr>
      <w:r w:rsidRPr="005223D9">
        <w:rPr>
          <w:color w:val="002060"/>
        </w:rPr>
        <w:t>RISULTATI UFFICIALI GARE DEL 22/02/2019</w:t>
      </w:r>
    </w:p>
    <w:p w14:paraId="4835D6F5"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54845177"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D7281" w:rsidRPr="005223D9" w14:paraId="251FAF5B"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7EB466A3"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6219D" w14:textId="77777777" w:rsidR="00AD7281" w:rsidRPr="005223D9" w:rsidRDefault="00AD7281" w:rsidP="00C13B83">
                  <w:pPr>
                    <w:pStyle w:val="HEADERTABELLA"/>
                    <w:rPr>
                      <w:color w:val="002060"/>
                    </w:rPr>
                  </w:pPr>
                  <w:r w:rsidRPr="005223D9">
                    <w:rPr>
                      <w:color w:val="002060"/>
                    </w:rPr>
                    <w:t>GIRONE A - 8 Giornata - R</w:t>
                  </w:r>
                </w:p>
              </w:tc>
            </w:tr>
            <w:tr w:rsidR="00AD7281" w:rsidRPr="005223D9" w14:paraId="679041A2"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D27CEA" w14:textId="77777777" w:rsidR="00AD7281" w:rsidRPr="005223D9" w:rsidRDefault="00AD7281" w:rsidP="00C13B83">
                  <w:pPr>
                    <w:pStyle w:val="ROWTABELLA"/>
                    <w:rPr>
                      <w:color w:val="002060"/>
                    </w:rPr>
                  </w:pPr>
                  <w:r w:rsidRPr="005223D9">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0F0708" w14:textId="77777777" w:rsidR="00AD7281" w:rsidRPr="005223D9" w:rsidRDefault="00AD7281" w:rsidP="00C13B83">
                  <w:pPr>
                    <w:pStyle w:val="ROWTABELLA"/>
                    <w:rPr>
                      <w:color w:val="002060"/>
                    </w:rPr>
                  </w:pPr>
                  <w:r w:rsidRPr="005223D9">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8D9892" w14:textId="77777777" w:rsidR="00AD7281" w:rsidRPr="005223D9" w:rsidRDefault="00AD7281" w:rsidP="00C13B83">
                  <w:pPr>
                    <w:pStyle w:val="ROWTABELLA"/>
                    <w:jc w:val="center"/>
                    <w:rPr>
                      <w:color w:val="002060"/>
                    </w:rPr>
                  </w:pPr>
                  <w:r w:rsidRPr="005223D9">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22EAA3" w14:textId="77777777" w:rsidR="00AD7281" w:rsidRPr="005223D9" w:rsidRDefault="00AD7281" w:rsidP="00C13B83">
                  <w:pPr>
                    <w:pStyle w:val="ROWTABELLA"/>
                    <w:jc w:val="center"/>
                    <w:rPr>
                      <w:color w:val="002060"/>
                    </w:rPr>
                  </w:pPr>
                  <w:r w:rsidRPr="005223D9">
                    <w:rPr>
                      <w:color w:val="002060"/>
                    </w:rPr>
                    <w:t> </w:t>
                  </w:r>
                </w:p>
              </w:tc>
            </w:tr>
            <w:tr w:rsidR="00AD7281" w:rsidRPr="005223D9" w14:paraId="698DFF3A"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432DC90" w14:textId="77777777" w:rsidR="00AD7281" w:rsidRPr="005223D9" w:rsidRDefault="00AD7281" w:rsidP="00C13B83">
                  <w:pPr>
                    <w:pStyle w:val="ROWTABELLA"/>
                    <w:rPr>
                      <w:color w:val="002060"/>
                    </w:rPr>
                  </w:pPr>
                  <w:r w:rsidRPr="005223D9">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444BB1" w14:textId="77777777" w:rsidR="00AD7281" w:rsidRPr="005223D9" w:rsidRDefault="00AD7281" w:rsidP="00C13B83">
                  <w:pPr>
                    <w:pStyle w:val="ROWTABELLA"/>
                    <w:rPr>
                      <w:color w:val="002060"/>
                    </w:rPr>
                  </w:pPr>
                  <w:r w:rsidRPr="005223D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D1894CD" w14:textId="77777777" w:rsidR="00AD7281" w:rsidRPr="005223D9" w:rsidRDefault="00AD7281" w:rsidP="00C13B83">
                  <w:pPr>
                    <w:pStyle w:val="ROWTABELLA"/>
                    <w:jc w:val="center"/>
                    <w:rPr>
                      <w:color w:val="002060"/>
                    </w:rPr>
                  </w:pPr>
                  <w:r w:rsidRPr="005223D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114B99" w14:textId="77777777" w:rsidR="00AD7281" w:rsidRPr="005223D9" w:rsidRDefault="00AD7281" w:rsidP="00C13B83">
                  <w:pPr>
                    <w:pStyle w:val="ROWTABELLA"/>
                    <w:jc w:val="center"/>
                    <w:rPr>
                      <w:color w:val="002060"/>
                    </w:rPr>
                  </w:pPr>
                  <w:r w:rsidRPr="005223D9">
                    <w:rPr>
                      <w:color w:val="002060"/>
                    </w:rPr>
                    <w:t> </w:t>
                  </w:r>
                </w:p>
              </w:tc>
            </w:tr>
            <w:tr w:rsidR="00AD7281" w:rsidRPr="005223D9" w14:paraId="059E200D"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7853B53" w14:textId="77777777" w:rsidR="00AD7281" w:rsidRPr="005223D9" w:rsidRDefault="00AD7281" w:rsidP="00C13B83">
                  <w:pPr>
                    <w:pStyle w:val="ROWTABELLA"/>
                    <w:rPr>
                      <w:color w:val="002060"/>
                    </w:rPr>
                  </w:pPr>
                  <w:r w:rsidRPr="005223D9">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419E2B" w14:textId="77777777" w:rsidR="00AD7281" w:rsidRPr="005223D9" w:rsidRDefault="00AD7281" w:rsidP="00C13B83">
                  <w:pPr>
                    <w:pStyle w:val="ROWTABELLA"/>
                    <w:rPr>
                      <w:color w:val="002060"/>
                    </w:rPr>
                  </w:pPr>
                  <w:r w:rsidRPr="005223D9">
                    <w:rPr>
                      <w:color w:val="002060"/>
                    </w:rPr>
                    <w:t>- MONTALTO DI CUCCURANO CA5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95DA83E" w14:textId="77777777" w:rsidR="00AD7281" w:rsidRPr="005223D9" w:rsidRDefault="00AD7281" w:rsidP="00C13B83">
                  <w:pPr>
                    <w:pStyle w:val="ROWTABELLA"/>
                    <w:jc w:val="center"/>
                    <w:rPr>
                      <w:color w:val="002060"/>
                    </w:rPr>
                  </w:pPr>
                  <w:r w:rsidRPr="005223D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0C3D73" w14:textId="77777777" w:rsidR="00AD7281" w:rsidRPr="005223D9" w:rsidRDefault="00AD7281" w:rsidP="00C13B83">
                  <w:pPr>
                    <w:pStyle w:val="ROWTABELLA"/>
                    <w:jc w:val="center"/>
                    <w:rPr>
                      <w:color w:val="002060"/>
                    </w:rPr>
                  </w:pPr>
                  <w:r w:rsidRPr="005223D9">
                    <w:rPr>
                      <w:color w:val="002060"/>
                    </w:rPr>
                    <w:t> </w:t>
                  </w:r>
                </w:p>
              </w:tc>
            </w:tr>
            <w:tr w:rsidR="00AD7281" w:rsidRPr="005223D9" w14:paraId="11415374"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4039D6" w14:textId="77777777" w:rsidR="00AD7281" w:rsidRPr="005223D9" w:rsidRDefault="00AD7281" w:rsidP="00C13B83">
                  <w:pPr>
                    <w:pStyle w:val="ROWTABELLA"/>
                    <w:rPr>
                      <w:color w:val="002060"/>
                    </w:rPr>
                  </w:pPr>
                  <w:r w:rsidRPr="005223D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F7998A" w14:textId="77777777" w:rsidR="00AD7281" w:rsidRPr="005223D9" w:rsidRDefault="00AD7281" w:rsidP="00C13B83">
                  <w:pPr>
                    <w:pStyle w:val="ROWTABELLA"/>
                    <w:rPr>
                      <w:color w:val="002060"/>
                    </w:rPr>
                  </w:pPr>
                  <w:r w:rsidRPr="005223D9">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CA11F5" w14:textId="77777777" w:rsidR="00AD7281" w:rsidRPr="005223D9" w:rsidRDefault="00AD7281" w:rsidP="00C13B83">
                  <w:pPr>
                    <w:pStyle w:val="ROWTABELLA"/>
                    <w:jc w:val="center"/>
                    <w:rPr>
                      <w:color w:val="002060"/>
                    </w:rPr>
                  </w:pPr>
                  <w:r w:rsidRPr="005223D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1FC124" w14:textId="77777777" w:rsidR="00AD7281" w:rsidRPr="005223D9" w:rsidRDefault="00AD7281" w:rsidP="00C13B83">
                  <w:pPr>
                    <w:pStyle w:val="ROWTABELLA"/>
                    <w:jc w:val="center"/>
                    <w:rPr>
                      <w:color w:val="002060"/>
                    </w:rPr>
                  </w:pPr>
                  <w:r w:rsidRPr="005223D9">
                    <w:rPr>
                      <w:color w:val="002060"/>
                    </w:rPr>
                    <w:t> </w:t>
                  </w:r>
                </w:p>
              </w:tc>
            </w:tr>
            <w:tr w:rsidR="00AD7281" w:rsidRPr="005223D9" w14:paraId="05F51924"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2B46A9" w14:textId="77777777" w:rsidR="00AD7281" w:rsidRPr="005223D9" w:rsidRDefault="00AD7281" w:rsidP="00C13B83">
                  <w:pPr>
                    <w:pStyle w:val="ROWTABELLA"/>
                    <w:rPr>
                      <w:color w:val="002060"/>
                    </w:rPr>
                  </w:pPr>
                  <w:r w:rsidRPr="005223D9">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4279BE" w14:textId="77777777" w:rsidR="00AD7281" w:rsidRPr="005223D9" w:rsidRDefault="00AD7281" w:rsidP="00C13B83">
                  <w:pPr>
                    <w:pStyle w:val="ROWTABELLA"/>
                    <w:rPr>
                      <w:color w:val="002060"/>
                    </w:rPr>
                  </w:pPr>
                  <w:r w:rsidRPr="005223D9">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453848" w14:textId="77777777" w:rsidR="00AD7281" w:rsidRPr="005223D9" w:rsidRDefault="00AD7281" w:rsidP="00C13B83">
                  <w:pPr>
                    <w:pStyle w:val="ROWTABELLA"/>
                    <w:jc w:val="center"/>
                    <w:rPr>
                      <w:color w:val="002060"/>
                    </w:rPr>
                  </w:pPr>
                  <w:r w:rsidRPr="005223D9">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8CD5DC" w14:textId="77777777" w:rsidR="00AD7281" w:rsidRPr="005223D9" w:rsidRDefault="00AD7281" w:rsidP="00C13B83">
                  <w:pPr>
                    <w:pStyle w:val="ROWTABELLA"/>
                    <w:jc w:val="center"/>
                    <w:rPr>
                      <w:color w:val="002060"/>
                    </w:rPr>
                  </w:pPr>
                  <w:r w:rsidRPr="005223D9">
                    <w:rPr>
                      <w:color w:val="002060"/>
                    </w:rPr>
                    <w:t> </w:t>
                  </w:r>
                </w:p>
              </w:tc>
            </w:tr>
            <w:tr w:rsidR="00AD7281" w:rsidRPr="005223D9" w14:paraId="3D8FC588"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D220BE" w14:textId="77777777" w:rsidR="00AD7281" w:rsidRPr="005223D9" w:rsidRDefault="00AD7281" w:rsidP="00C13B83">
                  <w:pPr>
                    <w:pStyle w:val="ROWTABELLA"/>
                    <w:rPr>
                      <w:color w:val="002060"/>
                    </w:rPr>
                  </w:pPr>
                  <w:r w:rsidRPr="005223D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3EE85F" w14:textId="77777777" w:rsidR="00AD7281" w:rsidRPr="005223D9" w:rsidRDefault="00AD7281" w:rsidP="00C13B83">
                  <w:pPr>
                    <w:pStyle w:val="ROWTABELLA"/>
                    <w:rPr>
                      <w:color w:val="002060"/>
                    </w:rPr>
                  </w:pPr>
                  <w:r w:rsidRPr="005223D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656C11" w14:textId="77777777" w:rsidR="00AD7281" w:rsidRPr="005223D9" w:rsidRDefault="00AD7281" w:rsidP="00C13B83">
                  <w:pPr>
                    <w:pStyle w:val="ROWTABELLA"/>
                    <w:jc w:val="center"/>
                    <w:rPr>
                      <w:color w:val="002060"/>
                    </w:rPr>
                  </w:pPr>
                  <w:r w:rsidRPr="005223D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EF7CB3" w14:textId="77777777" w:rsidR="00AD7281" w:rsidRPr="005223D9" w:rsidRDefault="00AD7281" w:rsidP="00C13B83">
                  <w:pPr>
                    <w:pStyle w:val="ROWTABELLA"/>
                    <w:jc w:val="center"/>
                    <w:rPr>
                      <w:color w:val="002060"/>
                    </w:rPr>
                  </w:pPr>
                  <w:r w:rsidRPr="005223D9">
                    <w:rPr>
                      <w:color w:val="002060"/>
                    </w:rPr>
                    <w:t> </w:t>
                  </w:r>
                </w:p>
              </w:tc>
            </w:tr>
            <w:tr w:rsidR="00AD7281" w:rsidRPr="005223D9" w14:paraId="37934DB8"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99B877" w14:textId="77777777" w:rsidR="00AD7281" w:rsidRPr="005223D9" w:rsidRDefault="00AD7281" w:rsidP="00C13B83">
                  <w:pPr>
                    <w:pStyle w:val="ROWTABELLA"/>
                    <w:rPr>
                      <w:color w:val="002060"/>
                    </w:rPr>
                  </w:pPr>
                  <w:r w:rsidRPr="005223D9">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4680B3" w14:textId="77777777" w:rsidR="00AD7281" w:rsidRPr="005223D9" w:rsidRDefault="00AD7281" w:rsidP="00C13B83">
                  <w:pPr>
                    <w:pStyle w:val="ROWTABELLA"/>
                    <w:rPr>
                      <w:color w:val="002060"/>
                    </w:rPr>
                  </w:pPr>
                  <w:r w:rsidRPr="005223D9">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C43A34" w14:textId="77777777" w:rsidR="00AD7281" w:rsidRPr="005223D9" w:rsidRDefault="00AD7281" w:rsidP="00C13B83">
                  <w:pPr>
                    <w:pStyle w:val="ROWTABELLA"/>
                    <w:jc w:val="center"/>
                    <w:rPr>
                      <w:color w:val="002060"/>
                    </w:rPr>
                  </w:pPr>
                  <w:r w:rsidRPr="005223D9">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9BB4C" w14:textId="77777777" w:rsidR="00AD7281" w:rsidRPr="005223D9" w:rsidRDefault="00AD7281" w:rsidP="00C13B83">
                  <w:pPr>
                    <w:pStyle w:val="ROWTABELLA"/>
                    <w:jc w:val="center"/>
                    <w:rPr>
                      <w:color w:val="002060"/>
                    </w:rPr>
                  </w:pPr>
                  <w:r w:rsidRPr="005223D9">
                    <w:rPr>
                      <w:color w:val="002060"/>
                    </w:rPr>
                    <w:t> </w:t>
                  </w:r>
                </w:p>
              </w:tc>
            </w:tr>
            <w:tr w:rsidR="00AD7281" w:rsidRPr="005223D9" w14:paraId="4B22E17E"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2919501B" w14:textId="77777777" w:rsidR="00AD7281" w:rsidRPr="005223D9" w:rsidRDefault="00AD7281" w:rsidP="00C13B83">
                  <w:pPr>
                    <w:pStyle w:val="ROWTABELLA"/>
                    <w:rPr>
                      <w:color w:val="002060"/>
                    </w:rPr>
                  </w:pPr>
                  <w:r w:rsidRPr="005223D9">
                    <w:rPr>
                      <w:color w:val="002060"/>
                    </w:rPr>
                    <w:t>(1) - disputata il 23/02/2019</w:t>
                  </w:r>
                </w:p>
              </w:tc>
            </w:tr>
          </w:tbl>
          <w:p w14:paraId="143175C5" w14:textId="77777777" w:rsidR="00AD7281" w:rsidRPr="005223D9" w:rsidRDefault="00AD7281" w:rsidP="00C13B8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6667714C"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FB59F" w14:textId="77777777" w:rsidR="00AD7281" w:rsidRPr="005223D9" w:rsidRDefault="00AD7281" w:rsidP="00C13B83">
                  <w:pPr>
                    <w:pStyle w:val="HEADERTABELLA"/>
                    <w:rPr>
                      <w:color w:val="002060"/>
                    </w:rPr>
                  </w:pPr>
                  <w:r w:rsidRPr="005223D9">
                    <w:rPr>
                      <w:color w:val="002060"/>
                    </w:rPr>
                    <w:t>GIRONE B - 8 Giornata - R</w:t>
                  </w:r>
                </w:p>
              </w:tc>
            </w:tr>
            <w:tr w:rsidR="00AD7281" w:rsidRPr="005223D9" w14:paraId="1563DA49"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7256F7" w14:textId="77777777" w:rsidR="00AD7281" w:rsidRPr="005223D9" w:rsidRDefault="00AD7281" w:rsidP="00C13B83">
                  <w:pPr>
                    <w:pStyle w:val="ROWTABELLA"/>
                    <w:rPr>
                      <w:color w:val="002060"/>
                    </w:rPr>
                  </w:pPr>
                  <w:r w:rsidRPr="005223D9">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7EF9DB" w14:textId="77777777" w:rsidR="00AD7281" w:rsidRPr="005223D9" w:rsidRDefault="00AD7281" w:rsidP="00C13B83">
                  <w:pPr>
                    <w:pStyle w:val="ROWTABELLA"/>
                    <w:rPr>
                      <w:color w:val="002060"/>
                    </w:rPr>
                  </w:pPr>
                  <w:r w:rsidRPr="005223D9">
                    <w:rPr>
                      <w:color w:val="002060"/>
                    </w:rPr>
                    <w:t>- HELVIA RECINA FUTSAL RECA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43FBE7" w14:textId="77777777" w:rsidR="00AD7281" w:rsidRPr="005223D9" w:rsidRDefault="00AD7281" w:rsidP="00C13B83">
                  <w:pPr>
                    <w:pStyle w:val="ROWTABELLA"/>
                    <w:jc w:val="center"/>
                    <w:rPr>
                      <w:color w:val="002060"/>
                    </w:rPr>
                  </w:pPr>
                  <w:r w:rsidRPr="005223D9">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23D9B5" w14:textId="77777777" w:rsidR="00AD7281" w:rsidRPr="005223D9" w:rsidRDefault="00AD7281" w:rsidP="00C13B83">
                  <w:pPr>
                    <w:pStyle w:val="ROWTABELLA"/>
                    <w:jc w:val="center"/>
                    <w:rPr>
                      <w:color w:val="002060"/>
                    </w:rPr>
                  </w:pPr>
                  <w:r w:rsidRPr="005223D9">
                    <w:rPr>
                      <w:color w:val="002060"/>
                    </w:rPr>
                    <w:t> </w:t>
                  </w:r>
                </w:p>
              </w:tc>
            </w:tr>
            <w:tr w:rsidR="00AD7281" w:rsidRPr="005223D9" w14:paraId="181A9D22"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B9DAB8" w14:textId="77777777" w:rsidR="00AD7281" w:rsidRPr="005223D9" w:rsidRDefault="00AD7281" w:rsidP="00C13B83">
                  <w:pPr>
                    <w:pStyle w:val="ROWTABELLA"/>
                    <w:rPr>
                      <w:color w:val="002060"/>
                    </w:rPr>
                  </w:pPr>
                  <w:r w:rsidRPr="005223D9">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08812A" w14:textId="77777777" w:rsidR="00AD7281" w:rsidRPr="005223D9" w:rsidRDefault="00AD7281" w:rsidP="00C13B83">
                  <w:pPr>
                    <w:pStyle w:val="ROWTABELLA"/>
                    <w:rPr>
                      <w:color w:val="002060"/>
                    </w:rPr>
                  </w:pPr>
                  <w:r w:rsidRPr="005223D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4FE434" w14:textId="77777777" w:rsidR="00AD7281" w:rsidRPr="005223D9" w:rsidRDefault="00AD7281" w:rsidP="00C13B83">
                  <w:pPr>
                    <w:pStyle w:val="ROWTABELLA"/>
                    <w:jc w:val="center"/>
                    <w:rPr>
                      <w:color w:val="002060"/>
                    </w:rPr>
                  </w:pPr>
                  <w:r w:rsidRPr="005223D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F25E5B" w14:textId="77777777" w:rsidR="00AD7281" w:rsidRPr="005223D9" w:rsidRDefault="00AD7281" w:rsidP="00C13B83">
                  <w:pPr>
                    <w:pStyle w:val="ROWTABELLA"/>
                    <w:jc w:val="center"/>
                    <w:rPr>
                      <w:color w:val="002060"/>
                    </w:rPr>
                  </w:pPr>
                  <w:r w:rsidRPr="005223D9">
                    <w:rPr>
                      <w:color w:val="002060"/>
                    </w:rPr>
                    <w:t> </w:t>
                  </w:r>
                </w:p>
              </w:tc>
            </w:tr>
            <w:tr w:rsidR="00AD7281" w:rsidRPr="005223D9" w14:paraId="15378C24"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0ACD2F" w14:textId="77777777" w:rsidR="00AD7281" w:rsidRPr="005223D9" w:rsidRDefault="00AD7281" w:rsidP="00C13B83">
                  <w:pPr>
                    <w:pStyle w:val="ROWTABELLA"/>
                    <w:rPr>
                      <w:color w:val="002060"/>
                    </w:rPr>
                  </w:pPr>
                  <w:r w:rsidRPr="005223D9">
                    <w:rPr>
                      <w:color w:val="002060"/>
                    </w:rPr>
                    <w:t>CERRETO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6E67E1" w14:textId="77777777" w:rsidR="00AD7281" w:rsidRPr="005223D9" w:rsidRDefault="00AD7281" w:rsidP="00C13B83">
                  <w:pPr>
                    <w:pStyle w:val="ROWTABELLA"/>
                    <w:rPr>
                      <w:color w:val="002060"/>
                    </w:rPr>
                  </w:pPr>
                  <w:r w:rsidRPr="005223D9">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93FA7B" w14:textId="77777777" w:rsidR="00AD7281" w:rsidRPr="005223D9" w:rsidRDefault="00AD7281" w:rsidP="00C13B83">
                  <w:pPr>
                    <w:pStyle w:val="ROWTABELLA"/>
                    <w:jc w:val="center"/>
                    <w:rPr>
                      <w:color w:val="002060"/>
                    </w:rPr>
                  </w:pPr>
                  <w:r w:rsidRPr="005223D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FD0F0E" w14:textId="77777777" w:rsidR="00AD7281" w:rsidRPr="005223D9" w:rsidRDefault="00AD7281" w:rsidP="00C13B83">
                  <w:pPr>
                    <w:pStyle w:val="ROWTABELLA"/>
                    <w:jc w:val="center"/>
                    <w:rPr>
                      <w:color w:val="002060"/>
                    </w:rPr>
                  </w:pPr>
                  <w:r w:rsidRPr="005223D9">
                    <w:rPr>
                      <w:color w:val="002060"/>
                    </w:rPr>
                    <w:t> </w:t>
                  </w:r>
                </w:p>
              </w:tc>
            </w:tr>
            <w:tr w:rsidR="00AD7281" w:rsidRPr="005223D9" w14:paraId="604EA7B3"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0804D1" w14:textId="77777777" w:rsidR="00AD7281" w:rsidRPr="005223D9" w:rsidRDefault="00AD7281" w:rsidP="00C13B83">
                  <w:pPr>
                    <w:pStyle w:val="ROWTABELLA"/>
                    <w:rPr>
                      <w:color w:val="002060"/>
                    </w:rPr>
                  </w:pPr>
                  <w:r w:rsidRPr="005223D9">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AD8132" w14:textId="77777777" w:rsidR="00AD7281" w:rsidRPr="005223D9" w:rsidRDefault="00AD7281" w:rsidP="00C13B83">
                  <w:pPr>
                    <w:pStyle w:val="ROWTABELLA"/>
                    <w:rPr>
                      <w:color w:val="002060"/>
                    </w:rPr>
                  </w:pPr>
                  <w:r w:rsidRPr="005223D9">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4228A4" w14:textId="77777777" w:rsidR="00AD7281" w:rsidRPr="005223D9" w:rsidRDefault="00AD7281" w:rsidP="00C13B83">
                  <w:pPr>
                    <w:pStyle w:val="ROWTABELLA"/>
                    <w:jc w:val="center"/>
                    <w:rPr>
                      <w:color w:val="002060"/>
                    </w:rPr>
                  </w:pPr>
                  <w:r w:rsidRPr="005223D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1DEE5F" w14:textId="77777777" w:rsidR="00AD7281" w:rsidRPr="005223D9" w:rsidRDefault="00AD7281" w:rsidP="00C13B83">
                  <w:pPr>
                    <w:pStyle w:val="ROWTABELLA"/>
                    <w:jc w:val="center"/>
                    <w:rPr>
                      <w:color w:val="002060"/>
                    </w:rPr>
                  </w:pPr>
                  <w:r w:rsidRPr="005223D9">
                    <w:rPr>
                      <w:color w:val="002060"/>
                    </w:rPr>
                    <w:t> </w:t>
                  </w:r>
                </w:p>
              </w:tc>
            </w:tr>
            <w:tr w:rsidR="00AD7281" w:rsidRPr="005223D9" w14:paraId="2E1F612D"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845B2A" w14:textId="77777777" w:rsidR="00AD7281" w:rsidRPr="005223D9" w:rsidRDefault="00AD7281" w:rsidP="00C13B83">
                  <w:pPr>
                    <w:pStyle w:val="ROWTABELLA"/>
                    <w:rPr>
                      <w:color w:val="002060"/>
                    </w:rPr>
                  </w:pPr>
                  <w:r w:rsidRPr="005223D9">
                    <w:rPr>
                      <w:color w:val="002060"/>
                    </w:rPr>
                    <w:t>ILL.PA.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4AA2BA2" w14:textId="77777777" w:rsidR="00AD7281" w:rsidRPr="005223D9" w:rsidRDefault="00AD7281" w:rsidP="00C13B83">
                  <w:pPr>
                    <w:pStyle w:val="ROWTABELLA"/>
                    <w:rPr>
                      <w:color w:val="002060"/>
                    </w:rPr>
                  </w:pPr>
                  <w:r w:rsidRPr="005223D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58A35E" w14:textId="77777777" w:rsidR="00AD7281" w:rsidRPr="005223D9" w:rsidRDefault="00AD7281" w:rsidP="00C13B83">
                  <w:pPr>
                    <w:pStyle w:val="ROWTABELLA"/>
                    <w:jc w:val="center"/>
                    <w:rPr>
                      <w:color w:val="002060"/>
                    </w:rPr>
                  </w:pPr>
                  <w:r w:rsidRPr="005223D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6802BDB" w14:textId="77777777" w:rsidR="00AD7281" w:rsidRPr="005223D9" w:rsidRDefault="00AD7281" w:rsidP="00C13B83">
                  <w:pPr>
                    <w:pStyle w:val="ROWTABELLA"/>
                    <w:jc w:val="center"/>
                    <w:rPr>
                      <w:color w:val="002060"/>
                    </w:rPr>
                  </w:pPr>
                  <w:r w:rsidRPr="005223D9">
                    <w:rPr>
                      <w:color w:val="002060"/>
                    </w:rPr>
                    <w:t> </w:t>
                  </w:r>
                </w:p>
              </w:tc>
            </w:tr>
            <w:tr w:rsidR="00AD7281" w:rsidRPr="005223D9" w14:paraId="025B085E"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DFD57E" w14:textId="77777777" w:rsidR="00AD7281" w:rsidRPr="005223D9" w:rsidRDefault="00AD7281" w:rsidP="00C13B83">
                  <w:pPr>
                    <w:pStyle w:val="ROWTABELLA"/>
                    <w:rPr>
                      <w:color w:val="002060"/>
                    </w:rPr>
                  </w:pPr>
                  <w:r w:rsidRPr="005223D9">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0DE398" w14:textId="77777777" w:rsidR="00AD7281" w:rsidRPr="005223D9" w:rsidRDefault="00AD7281" w:rsidP="00C13B83">
                  <w:pPr>
                    <w:pStyle w:val="ROWTABELLA"/>
                    <w:rPr>
                      <w:color w:val="002060"/>
                    </w:rPr>
                  </w:pPr>
                  <w:r w:rsidRPr="005223D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E10720" w14:textId="77777777" w:rsidR="00AD7281" w:rsidRPr="005223D9" w:rsidRDefault="00AD7281" w:rsidP="00C13B83">
                  <w:pPr>
                    <w:pStyle w:val="ROWTABELLA"/>
                    <w:jc w:val="center"/>
                    <w:rPr>
                      <w:color w:val="002060"/>
                    </w:rPr>
                  </w:pPr>
                  <w:r w:rsidRPr="005223D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DB2659" w14:textId="77777777" w:rsidR="00AD7281" w:rsidRPr="005223D9" w:rsidRDefault="00AD7281" w:rsidP="00C13B83">
                  <w:pPr>
                    <w:pStyle w:val="ROWTABELLA"/>
                    <w:jc w:val="center"/>
                    <w:rPr>
                      <w:color w:val="002060"/>
                    </w:rPr>
                  </w:pPr>
                  <w:r w:rsidRPr="005223D9">
                    <w:rPr>
                      <w:color w:val="002060"/>
                    </w:rPr>
                    <w:t> </w:t>
                  </w:r>
                </w:p>
              </w:tc>
            </w:tr>
            <w:tr w:rsidR="00AD7281" w:rsidRPr="005223D9" w14:paraId="00F0FB53"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5C9E11" w14:textId="77777777" w:rsidR="00AD7281" w:rsidRPr="005223D9" w:rsidRDefault="00AD7281" w:rsidP="00C13B83">
                  <w:pPr>
                    <w:pStyle w:val="ROWTABELLA"/>
                    <w:rPr>
                      <w:color w:val="002060"/>
                    </w:rPr>
                  </w:pPr>
                  <w:r w:rsidRPr="005223D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8DA8D" w14:textId="77777777" w:rsidR="00AD7281" w:rsidRPr="005223D9" w:rsidRDefault="00AD7281" w:rsidP="00C13B83">
                  <w:pPr>
                    <w:pStyle w:val="ROWTABELLA"/>
                    <w:rPr>
                      <w:color w:val="002060"/>
                    </w:rPr>
                  </w:pPr>
                  <w:r w:rsidRPr="005223D9">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55450A" w14:textId="77777777" w:rsidR="00AD7281" w:rsidRPr="005223D9" w:rsidRDefault="00AD7281" w:rsidP="00C13B83">
                  <w:pPr>
                    <w:pStyle w:val="ROWTABELLA"/>
                    <w:jc w:val="center"/>
                    <w:rPr>
                      <w:color w:val="002060"/>
                    </w:rPr>
                  </w:pPr>
                  <w:r w:rsidRPr="005223D9">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46672D" w14:textId="77777777" w:rsidR="00AD7281" w:rsidRPr="005223D9" w:rsidRDefault="00AD7281" w:rsidP="00C13B83">
                  <w:pPr>
                    <w:pStyle w:val="ROWTABELLA"/>
                    <w:jc w:val="center"/>
                    <w:rPr>
                      <w:color w:val="002060"/>
                    </w:rPr>
                  </w:pPr>
                  <w:r w:rsidRPr="005223D9">
                    <w:rPr>
                      <w:color w:val="002060"/>
                    </w:rPr>
                    <w:t> </w:t>
                  </w:r>
                </w:p>
              </w:tc>
            </w:tr>
            <w:tr w:rsidR="00AD7281" w:rsidRPr="005223D9" w14:paraId="18590F0C"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37E647B0" w14:textId="77777777" w:rsidR="00AD7281" w:rsidRPr="005223D9" w:rsidRDefault="00AD7281" w:rsidP="00C13B83">
                  <w:pPr>
                    <w:pStyle w:val="ROWTABELLA"/>
                    <w:rPr>
                      <w:color w:val="002060"/>
                    </w:rPr>
                  </w:pPr>
                  <w:r w:rsidRPr="005223D9">
                    <w:rPr>
                      <w:color w:val="002060"/>
                    </w:rPr>
                    <w:t>(1) - disputata il 23/02/2019</w:t>
                  </w:r>
                </w:p>
              </w:tc>
            </w:tr>
          </w:tbl>
          <w:p w14:paraId="2BA2F1B6" w14:textId="77777777" w:rsidR="00AD7281" w:rsidRPr="005223D9" w:rsidRDefault="00AD7281" w:rsidP="00C13B83">
            <w:pPr>
              <w:rPr>
                <w:color w:val="002060"/>
                <w:sz w:val="24"/>
                <w:szCs w:val="24"/>
              </w:rPr>
            </w:pPr>
          </w:p>
        </w:tc>
      </w:tr>
    </w:tbl>
    <w:p w14:paraId="4B970089"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2EA35585"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42640AE0"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FC76BC" w14:textId="77777777" w:rsidR="00AD7281" w:rsidRPr="005223D9" w:rsidRDefault="00AD7281" w:rsidP="00C13B83">
                  <w:pPr>
                    <w:pStyle w:val="HEADERTABELLA"/>
                    <w:rPr>
                      <w:color w:val="002060"/>
                    </w:rPr>
                  </w:pPr>
                  <w:r w:rsidRPr="005223D9">
                    <w:rPr>
                      <w:color w:val="002060"/>
                    </w:rPr>
                    <w:t>GIRONE C - 8 Giornata - R</w:t>
                  </w:r>
                </w:p>
              </w:tc>
            </w:tr>
            <w:tr w:rsidR="00AD7281" w:rsidRPr="005223D9" w14:paraId="58AEFC0A"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020187" w14:textId="77777777" w:rsidR="00AD7281" w:rsidRPr="005223D9" w:rsidRDefault="00AD7281" w:rsidP="00C13B83">
                  <w:pPr>
                    <w:pStyle w:val="ROWTABELLA"/>
                    <w:rPr>
                      <w:color w:val="002060"/>
                    </w:rPr>
                  </w:pPr>
                  <w:r w:rsidRPr="005223D9">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015CD4" w14:textId="77777777" w:rsidR="00AD7281" w:rsidRPr="005223D9" w:rsidRDefault="00AD7281" w:rsidP="00C13B83">
                  <w:pPr>
                    <w:pStyle w:val="ROWTABELLA"/>
                    <w:rPr>
                      <w:color w:val="002060"/>
                    </w:rPr>
                  </w:pPr>
                  <w:r w:rsidRPr="005223D9">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53011E" w14:textId="77777777" w:rsidR="00AD7281" w:rsidRPr="005223D9" w:rsidRDefault="00AD7281" w:rsidP="00C13B83">
                  <w:pPr>
                    <w:pStyle w:val="ROWTABELLA"/>
                    <w:jc w:val="center"/>
                    <w:rPr>
                      <w:color w:val="002060"/>
                    </w:rPr>
                  </w:pPr>
                  <w:r w:rsidRPr="005223D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5E960B" w14:textId="77777777" w:rsidR="00AD7281" w:rsidRPr="005223D9" w:rsidRDefault="00AD7281" w:rsidP="00C13B83">
                  <w:pPr>
                    <w:pStyle w:val="ROWTABELLA"/>
                    <w:jc w:val="center"/>
                    <w:rPr>
                      <w:color w:val="002060"/>
                    </w:rPr>
                  </w:pPr>
                  <w:r w:rsidRPr="005223D9">
                    <w:rPr>
                      <w:color w:val="002060"/>
                    </w:rPr>
                    <w:t> </w:t>
                  </w:r>
                </w:p>
              </w:tc>
            </w:tr>
            <w:tr w:rsidR="00AD7281" w:rsidRPr="005223D9" w14:paraId="00861CCE"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C07E685" w14:textId="77777777" w:rsidR="00AD7281" w:rsidRPr="005223D9" w:rsidRDefault="00AD7281" w:rsidP="00C13B83">
                  <w:pPr>
                    <w:pStyle w:val="ROWTABELLA"/>
                    <w:rPr>
                      <w:color w:val="002060"/>
                    </w:rPr>
                  </w:pPr>
                  <w:r w:rsidRPr="005223D9">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2362D1" w14:textId="77777777" w:rsidR="00AD7281" w:rsidRPr="005223D9" w:rsidRDefault="00AD7281" w:rsidP="00C13B83">
                  <w:pPr>
                    <w:pStyle w:val="ROWTABELLA"/>
                    <w:rPr>
                      <w:color w:val="002060"/>
                    </w:rPr>
                  </w:pPr>
                  <w:r w:rsidRPr="005223D9">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92D858" w14:textId="77777777" w:rsidR="00AD7281" w:rsidRPr="005223D9" w:rsidRDefault="00AD7281" w:rsidP="00C13B83">
                  <w:pPr>
                    <w:pStyle w:val="ROWTABELLA"/>
                    <w:jc w:val="center"/>
                    <w:rPr>
                      <w:color w:val="002060"/>
                    </w:rPr>
                  </w:pPr>
                  <w:r w:rsidRPr="005223D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82A1CD" w14:textId="77777777" w:rsidR="00AD7281" w:rsidRPr="005223D9" w:rsidRDefault="00AD7281" w:rsidP="00C13B83">
                  <w:pPr>
                    <w:pStyle w:val="ROWTABELLA"/>
                    <w:jc w:val="center"/>
                    <w:rPr>
                      <w:color w:val="002060"/>
                    </w:rPr>
                  </w:pPr>
                  <w:r w:rsidRPr="005223D9">
                    <w:rPr>
                      <w:color w:val="002060"/>
                    </w:rPr>
                    <w:t> </w:t>
                  </w:r>
                </w:p>
              </w:tc>
            </w:tr>
            <w:tr w:rsidR="00AD7281" w:rsidRPr="005223D9" w14:paraId="12D8B2C0"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0BAA88" w14:textId="77777777" w:rsidR="00AD7281" w:rsidRPr="005223D9" w:rsidRDefault="00AD7281" w:rsidP="00C13B83">
                  <w:pPr>
                    <w:pStyle w:val="ROWTABELLA"/>
                    <w:rPr>
                      <w:color w:val="002060"/>
                    </w:rPr>
                  </w:pPr>
                  <w:r w:rsidRPr="005223D9">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99F6E1" w14:textId="77777777" w:rsidR="00AD7281" w:rsidRPr="005223D9" w:rsidRDefault="00AD7281" w:rsidP="00C13B83">
                  <w:pPr>
                    <w:pStyle w:val="ROWTABELLA"/>
                    <w:rPr>
                      <w:color w:val="002060"/>
                    </w:rPr>
                  </w:pPr>
                  <w:r w:rsidRPr="005223D9">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A0E20E" w14:textId="77777777" w:rsidR="00AD7281" w:rsidRPr="005223D9" w:rsidRDefault="00AD7281" w:rsidP="00C13B83">
                  <w:pPr>
                    <w:pStyle w:val="ROWTABELLA"/>
                    <w:jc w:val="center"/>
                    <w:rPr>
                      <w:color w:val="002060"/>
                    </w:rPr>
                  </w:pPr>
                  <w:r w:rsidRPr="005223D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0CF9D2" w14:textId="77777777" w:rsidR="00AD7281" w:rsidRPr="005223D9" w:rsidRDefault="00AD7281" w:rsidP="00C13B83">
                  <w:pPr>
                    <w:pStyle w:val="ROWTABELLA"/>
                    <w:jc w:val="center"/>
                    <w:rPr>
                      <w:color w:val="002060"/>
                    </w:rPr>
                  </w:pPr>
                  <w:r w:rsidRPr="005223D9">
                    <w:rPr>
                      <w:color w:val="002060"/>
                    </w:rPr>
                    <w:t> </w:t>
                  </w:r>
                </w:p>
              </w:tc>
            </w:tr>
            <w:tr w:rsidR="00AD7281" w:rsidRPr="005223D9" w14:paraId="4F0F7401"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4E31D7" w14:textId="77777777" w:rsidR="00AD7281" w:rsidRPr="005223D9" w:rsidRDefault="00AD7281" w:rsidP="00C13B83">
                  <w:pPr>
                    <w:pStyle w:val="ROWTABELLA"/>
                    <w:rPr>
                      <w:color w:val="002060"/>
                    </w:rPr>
                  </w:pPr>
                  <w:r w:rsidRPr="005223D9">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DAC086" w14:textId="77777777" w:rsidR="00AD7281" w:rsidRPr="005223D9" w:rsidRDefault="00AD7281" w:rsidP="00C13B83">
                  <w:pPr>
                    <w:pStyle w:val="ROWTABELLA"/>
                    <w:rPr>
                      <w:color w:val="002060"/>
                    </w:rPr>
                  </w:pPr>
                  <w:r w:rsidRPr="005223D9">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18B018" w14:textId="77777777" w:rsidR="00AD7281" w:rsidRPr="005223D9" w:rsidRDefault="00AD7281" w:rsidP="00C13B83">
                  <w:pPr>
                    <w:pStyle w:val="ROWTABELLA"/>
                    <w:jc w:val="center"/>
                    <w:rPr>
                      <w:color w:val="002060"/>
                    </w:rPr>
                  </w:pPr>
                  <w:r w:rsidRPr="005223D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D285346" w14:textId="77777777" w:rsidR="00AD7281" w:rsidRPr="005223D9" w:rsidRDefault="00AD7281" w:rsidP="00C13B83">
                  <w:pPr>
                    <w:pStyle w:val="ROWTABELLA"/>
                    <w:jc w:val="center"/>
                    <w:rPr>
                      <w:color w:val="002060"/>
                    </w:rPr>
                  </w:pPr>
                  <w:r w:rsidRPr="005223D9">
                    <w:rPr>
                      <w:color w:val="002060"/>
                    </w:rPr>
                    <w:t> </w:t>
                  </w:r>
                </w:p>
              </w:tc>
            </w:tr>
            <w:tr w:rsidR="00AD7281" w:rsidRPr="005223D9" w14:paraId="089AB8B4"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E22075" w14:textId="77777777" w:rsidR="00AD7281" w:rsidRPr="005223D9" w:rsidRDefault="00AD7281" w:rsidP="00C13B83">
                  <w:pPr>
                    <w:pStyle w:val="ROWTABELLA"/>
                    <w:rPr>
                      <w:color w:val="002060"/>
                    </w:rPr>
                  </w:pPr>
                  <w:r w:rsidRPr="005223D9">
                    <w:rPr>
                      <w:color w:val="002060"/>
                    </w:rPr>
                    <w:t>MARTINSICURO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03F707" w14:textId="77777777" w:rsidR="00AD7281" w:rsidRPr="005223D9" w:rsidRDefault="00AD7281" w:rsidP="00C13B83">
                  <w:pPr>
                    <w:pStyle w:val="ROWTABELLA"/>
                    <w:rPr>
                      <w:color w:val="002060"/>
                    </w:rPr>
                  </w:pPr>
                  <w:r w:rsidRPr="005223D9">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28AF2C" w14:textId="77777777" w:rsidR="00AD7281" w:rsidRPr="005223D9" w:rsidRDefault="00AD7281" w:rsidP="00C13B83">
                  <w:pPr>
                    <w:pStyle w:val="ROWTABELLA"/>
                    <w:jc w:val="center"/>
                    <w:rPr>
                      <w:color w:val="002060"/>
                    </w:rPr>
                  </w:pPr>
                  <w:r w:rsidRPr="005223D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D4E67A" w14:textId="77777777" w:rsidR="00AD7281" w:rsidRPr="005223D9" w:rsidRDefault="00AD7281" w:rsidP="00C13B83">
                  <w:pPr>
                    <w:pStyle w:val="ROWTABELLA"/>
                    <w:jc w:val="center"/>
                    <w:rPr>
                      <w:color w:val="002060"/>
                    </w:rPr>
                  </w:pPr>
                  <w:r w:rsidRPr="005223D9">
                    <w:rPr>
                      <w:color w:val="002060"/>
                    </w:rPr>
                    <w:t> </w:t>
                  </w:r>
                </w:p>
              </w:tc>
            </w:tr>
            <w:tr w:rsidR="00AD7281" w:rsidRPr="005223D9" w14:paraId="5056F25F"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AC97D3" w14:textId="77777777" w:rsidR="00AD7281" w:rsidRPr="005223D9" w:rsidRDefault="00AD7281" w:rsidP="00C13B83">
                  <w:pPr>
                    <w:pStyle w:val="ROWTABELLA"/>
                    <w:rPr>
                      <w:color w:val="002060"/>
                    </w:rPr>
                  </w:pPr>
                  <w:r w:rsidRPr="005223D9">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49499A" w14:textId="77777777" w:rsidR="00AD7281" w:rsidRPr="005223D9" w:rsidRDefault="00AD7281" w:rsidP="00C13B83">
                  <w:pPr>
                    <w:pStyle w:val="ROWTABELLA"/>
                    <w:rPr>
                      <w:color w:val="002060"/>
                    </w:rPr>
                  </w:pPr>
                  <w:r w:rsidRPr="005223D9">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996B83" w14:textId="77777777" w:rsidR="00AD7281" w:rsidRPr="005223D9" w:rsidRDefault="00AD7281" w:rsidP="00C13B83">
                  <w:pPr>
                    <w:pStyle w:val="ROWTABELLA"/>
                    <w:jc w:val="center"/>
                    <w:rPr>
                      <w:color w:val="002060"/>
                    </w:rPr>
                  </w:pPr>
                  <w:r w:rsidRPr="005223D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BE873C" w14:textId="77777777" w:rsidR="00AD7281" w:rsidRPr="005223D9" w:rsidRDefault="00AD7281" w:rsidP="00C13B83">
                  <w:pPr>
                    <w:pStyle w:val="ROWTABELLA"/>
                    <w:jc w:val="center"/>
                    <w:rPr>
                      <w:color w:val="002060"/>
                    </w:rPr>
                  </w:pPr>
                  <w:r w:rsidRPr="005223D9">
                    <w:rPr>
                      <w:color w:val="002060"/>
                    </w:rPr>
                    <w:t> </w:t>
                  </w:r>
                </w:p>
              </w:tc>
            </w:tr>
            <w:tr w:rsidR="00AD7281" w:rsidRPr="005223D9" w14:paraId="5DE85C55"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9CFDBB" w14:textId="77777777" w:rsidR="00AD7281" w:rsidRPr="005223D9" w:rsidRDefault="00AD7281" w:rsidP="00C13B83">
                  <w:pPr>
                    <w:pStyle w:val="ROWTABELLA"/>
                    <w:rPr>
                      <w:color w:val="002060"/>
                    </w:rPr>
                  </w:pPr>
                  <w:r w:rsidRPr="005223D9">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BEB2E5" w14:textId="77777777" w:rsidR="00AD7281" w:rsidRPr="005223D9" w:rsidRDefault="00AD7281" w:rsidP="00C13B83">
                  <w:pPr>
                    <w:pStyle w:val="ROWTABELLA"/>
                    <w:rPr>
                      <w:color w:val="002060"/>
                    </w:rPr>
                  </w:pPr>
                  <w:r w:rsidRPr="005223D9">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E1CB5D" w14:textId="77777777" w:rsidR="00AD7281" w:rsidRPr="005223D9" w:rsidRDefault="00AD7281" w:rsidP="00C13B83">
                  <w:pPr>
                    <w:pStyle w:val="ROWTABELLA"/>
                    <w:jc w:val="center"/>
                    <w:rPr>
                      <w:color w:val="002060"/>
                    </w:rPr>
                  </w:pPr>
                  <w:r w:rsidRPr="005223D9">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439644" w14:textId="77777777" w:rsidR="00AD7281" w:rsidRPr="005223D9" w:rsidRDefault="00AD7281" w:rsidP="00C13B83">
                  <w:pPr>
                    <w:pStyle w:val="ROWTABELLA"/>
                    <w:jc w:val="center"/>
                    <w:rPr>
                      <w:color w:val="002060"/>
                    </w:rPr>
                  </w:pPr>
                  <w:r w:rsidRPr="005223D9">
                    <w:rPr>
                      <w:color w:val="002060"/>
                    </w:rPr>
                    <w:t> </w:t>
                  </w:r>
                </w:p>
              </w:tc>
            </w:tr>
          </w:tbl>
          <w:p w14:paraId="362B1A79" w14:textId="77777777" w:rsidR="00AD7281" w:rsidRPr="005223D9" w:rsidRDefault="00AD7281" w:rsidP="00C13B83">
            <w:pPr>
              <w:rPr>
                <w:color w:val="002060"/>
                <w:sz w:val="24"/>
                <w:szCs w:val="24"/>
              </w:rPr>
            </w:pPr>
          </w:p>
        </w:tc>
      </w:tr>
    </w:tbl>
    <w:p w14:paraId="4B14A6AF" w14:textId="77777777" w:rsidR="00AD7281" w:rsidRPr="005223D9" w:rsidRDefault="00AD7281" w:rsidP="00AD7281">
      <w:pPr>
        <w:pStyle w:val="breakline"/>
        <w:divId w:val="527259509"/>
        <w:rPr>
          <w:color w:val="002060"/>
        </w:rPr>
      </w:pPr>
    </w:p>
    <w:p w14:paraId="724B5978" w14:textId="77777777" w:rsidR="00AD7281" w:rsidRPr="005223D9" w:rsidRDefault="00AD7281" w:rsidP="00AD7281">
      <w:pPr>
        <w:pStyle w:val="breakline"/>
        <w:divId w:val="527259509"/>
        <w:rPr>
          <w:color w:val="002060"/>
        </w:rPr>
      </w:pPr>
    </w:p>
    <w:p w14:paraId="4FB43EE3" w14:textId="77777777" w:rsidR="00AD7281" w:rsidRPr="005223D9" w:rsidRDefault="00AD7281" w:rsidP="00AD7281">
      <w:pPr>
        <w:pStyle w:val="TITOLOPRINC"/>
        <w:divId w:val="527259509"/>
        <w:rPr>
          <w:color w:val="002060"/>
        </w:rPr>
      </w:pPr>
      <w:r w:rsidRPr="005223D9">
        <w:rPr>
          <w:color w:val="002060"/>
        </w:rPr>
        <w:t>GIUDICE SPORTIVO</w:t>
      </w:r>
    </w:p>
    <w:p w14:paraId="50DD72B0"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5A85BD2D" w14:textId="77777777" w:rsidR="00AD7281" w:rsidRPr="005223D9" w:rsidRDefault="00AD7281" w:rsidP="00AD7281">
      <w:pPr>
        <w:pStyle w:val="titolo10"/>
        <w:divId w:val="527259509"/>
        <w:rPr>
          <w:color w:val="002060"/>
        </w:rPr>
      </w:pPr>
      <w:r w:rsidRPr="005223D9">
        <w:rPr>
          <w:color w:val="002060"/>
        </w:rPr>
        <w:t xml:space="preserve">GARE DEL 22/ 2/2019 </w:t>
      </w:r>
    </w:p>
    <w:p w14:paraId="57B74F1F"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2E63480E"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31D01B3A" w14:textId="77777777" w:rsidR="00AD7281" w:rsidRPr="005223D9" w:rsidRDefault="00AD7281" w:rsidP="00AD7281">
      <w:pPr>
        <w:pStyle w:val="titolo3"/>
        <w:divId w:val="527259509"/>
        <w:rPr>
          <w:color w:val="002060"/>
        </w:rPr>
      </w:pPr>
      <w:r w:rsidRPr="005223D9">
        <w:rPr>
          <w:color w:val="002060"/>
        </w:rPr>
        <w:t xml:space="preserve">A CARICO DI SOCIETA' </w:t>
      </w:r>
    </w:p>
    <w:p w14:paraId="17B14741" w14:textId="77777777" w:rsidR="00AD7281" w:rsidRPr="005223D9" w:rsidRDefault="00AD7281" w:rsidP="00AD7281">
      <w:pPr>
        <w:pStyle w:val="titolo20"/>
        <w:divId w:val="527259509"/>
        <w:rPr>
          <w:color w:val="002060"/>
        </w:rPr>
      </w:pPr>
      <w:r w:rsidRPr="005223D9">
        <w:rPr>
          <w:color w:val="002060"/>
        </w:rPr>
        <w:t xml:space="preserve">AMMENDA </w:t>
      </w:r>
    </w:p>
    <w:p w14:paraId="07075186"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Euro 50,00 DINAMIS 1990 </w:t>
      </w:r>
      <w:r w:rsidRPr="005223D9">
        <w:rPr>
          <w:color w:val="002060"/>
        </w:rPr>
        <w:br/>
        <w:t xml:space="preserve">Per mancanza di igene nello spogliatoio dell'arbitro. </w:t>
      </w:r>
    </w:p>
    <w:p w14:paraId="3ECF2B0A" w14:textId="77777777" w:rsidR="00AD7281" w:rsidRPr="005223D9" w:rsidRDefault="00AD7281" w:rsidP="00AD7281">
      <w:pPr>
        <w:pStyle w:val="titolo3"/>
        <w:divId w:val="527259509"/>
        <w:rPr>
          <w:color w:val="002060"/>
        </w:rPr>
      </w:pPr>
      <w:r w:rsidRPr="005223D9">
        <w:rPr>
          <w:color w:val="002060"/>
        </w:rPr>
        <w:t xml:space="preserve">A CARICO DIRIGENTI </w:t>
      </w:r>
    </w:p>
    <w:p w14:paraId="2CB302AA" w14:textId="77777777" w:rsidR="00AD7281" w:rsidRPr="005223D9" w:rsidRDefault="00AD7281" w:rsidP="00AD7281">
      <w:pPr>
        <w:pStyle w:val="titolo20"/>
        <w:divId w:val="527259509"/>
        <w:rPr>
          <w:color w:val="002060"/>
        </w:rPr>
      </w:pPr>
      <w:r w:rsidRPr="005223D9">
        <w:rPr>
          <w:color w:val="002060"/>
        </w:rPr>
        <w:t xml:space="preserve">INIBIZIONE A SVOLGERE OGNI ATTIVITA' FINO AL 27/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912B111" w14:textId="77777777" w:rsidTr="00AD7281">
        <w:trPr>
          <w:divId w:val="527259509"/>
        </w:trPr>
        <w:tc>
          <w:tcPr>
            <w:tcW w:w="2200" w:type="dxa"/>
            <w:tcMar>
              <w:top w:w="20" w:type="dxa"/>
              <w:left w:w="20" w:type="dxa"/>
              <w:bottom w:w="20" w:type="dxa"/>
              <w:right w:w="20" w:type="dxa"/>
            </w:tcMar>
            <w:vAlign w:val="center"/>
          </w:tcPr>
          <w:p w14:paraId="6A79FA0A" w14:textId="77777777" w:rsidR="00AD7281" w:rsidRPr="005223D9" w:rsidRDefault="00AD7281" w:rsidP="00C13B83">
            <w:pPr>
              <w:pStyle w:val="movimento"/>
              <w:rPr>
                <w:color w:val="002060"/>
              </w:rPr>
            </w:pPr>
            <w:r w:rsidRPr="005223D9">
              <w:rPr>
                <w:color w:val="002060"/>
              </w:rPr>
              <w:t>GIACOBONI ALFREDO</w:t>
            </w:r>
          </w:p>
        </w:tc>
        <w:tc>
          <w:tcPr>
            <w:tcW w:w="2200" w:type="dxa"/>
            <w:tcMar>
              <w:top w:w="20" w:type="dxa"/>
              <w:left w:w="20" w:type="dxa"/>
              <w:bottom w:w="20" w:type="dxa"/>
              <w:right w:w="20" w:type="dxa"/>
            </w:tcMar>
            <w:vAlign w:val="center"/>
          </w:tcPr>
          <w:p w14:paraId="647A3A02"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4010398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97C42A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F16644D" w14:textId="77777777" w:rsidR="00AD7281" w:rsidRPr="005223D9" w:rsidRDefault="00AD7281" w:rsidP="00C13B83">
            <w:pPr>
              <w:pStyle w:val="movimento2"/>
              <w:rPr>
                <w:color w:val="002060"/>
              </w:rPr>
            </w:pPr>
            <w:r w:rsidRPr="005223D9">
              <w:rPr>
                <w:color w:val="002060"/>
              </w:rPr>
              <w:t> </w:t>
            </w:r>
          </w:p>
        </w:tc>
      </w:tr>
    </w:tbl>
    <w:p w14:paraId="3D1FC3E0"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lastRenderedPageBreak/>
        <w:t xml:space="preserve">Espulso per essere entrato abusivamente in campo durante la gara, avvicinandosi all'arbitro teneva un atteggiamento irriguardoso nei confronti dello stesso, atteggiamento che reiterava a fine gara. </w:t>
      </w:r>
    </w:p>
    <w:p w14:paraId="06AA3508" w14:textId="77777777" w:rsidR="00AD7281" w:rsidRPr="005223D9" w:rsidRDefault="00AD7281" w:rsidP="00AD7281">
      <w:pPr>
        <w:pStyle w:val="titolo20"/>
        <w:divId w:val="527259509"/>
        <w:rPr>
          <w:color w:val="002060"/>
        </w:rPr>
      </w:pPr>
      <w:r w:rsidRPr="005223D9">
        <w:rPr>
          <w:color w:val="002060"/>
        </w:rPr>
        <w:t xml:space="preserve">INIBIZIONE A SVOLGERE OGNI ATTIVITA' FINO AL 6/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48F146F" w14:textId="77777777" w:rsidTr="00AD7281">
        <w:trPr>
          <w:divId w:val="527259509"/>
        </w:trPr>
        <w:tc>
          <w:tcPr>
            <w:tcW w:w="2200" w:type="dxa"/>
            <w:tcMar>
              <w:top w:w="20" w:type="dxa"/>
              <w:left w:w="20" w:type="dxa"/>
              <w:bottom w:w="20" w:type="dxa"/>
              <w:right w:w="20" w:type="dxa"/>
            </w:tcMar>
            <w:vAlign w:val="center"/>
          </w:tcPr>
          <w:p w14:paraId="4AC1206A" w14:textId="77777777" w:rsidR="00AD7281" w:rsidRPr="005223D9" w:rsidRDefault="00AD7281" w:rsidP="00C13B83">
            <w:pPr>
              <w:pStyle w:val="movimento"/>
              <w:rPr>
                <w:color w:val="002060"/>
              </w:rPr>
            </w:pPr>
            <w:r w:rsidRPr="005223D9">
              <w:rPr>
                <w:color w:val="002060"/>
              </w:rPr>
              <w:t>CARUSI MATTEO</w:t>
            </w:r>
          </w:p>
        </w:tc>
        <w:tc>
          <w:tcPr>
            <w:tcW w:w="2200" w:type="dxa"/>
            <w:tcMar>
              <w:top w:w="20" w:type="dxa"/>
              <w:left w:w="20" w:type="dxa"/>
              <w:bottom w:w="20" w:type="dxa"/>
              <w:right w:w="20" w:type="dxa"/>
            </w:tcMar>
            <w:vAlign w:val="center"/>
          </w:tcPr>
          <w:p w14:paraId="6E05584C" w14:textId="77777777" w:rsidR="00AD7281" w:rsidRPr="005223D9" w:rsidRDefault="00AD7281" w:rsidP="00C13B83">
            <w:pPr>
              <w:pStyle w:val="movimento2"/>
              <w:rPr>
                <w:color w:val="002060"/>
              </w:rPr>
            </w:pPr>
            <w:r w:rsidRPr="005223D9">
              <w:rPr>
                <w:color w:val="002060"/>
              </w:rPr>
              <w:t xml:space="preserve">(REAL ANCARIA) </w:t>
            </w:r>
          </w:p>
        </w:tc>
        <w:tc>
          <w:tcPr>
            <w:tcW w:w="800" w:type="dxa"/>
            <w:tcMar>
              <w:top w:w="20" w:type="dxa"/>
              <w:left w:w="20" w:type="dxa"/>
              <w:bottom w:w="20" w:type="dxa"/>
              <w:right w:w="20" w:type="dxa"/>
            </w:tcMar>
            <w:vAlign w:val="center"/>
          </w:tcPr>
          <w:p w14:paraId="5E195AFC"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DC46DA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AFA664" w14:textId="77777777" w:rsidR="00AD7281" w:rsidRPr="005223D9" w:rsidRDefault="00AD7281" w:rsidP="00C13B83">
            <w:pPr>
              <w:pStyle w:val="movimento2"/>
              <w:rPr>
                <w:color w:val="002060"/>
              </w:rPr>
            </w:pPr>
            <w:r w:rsidRPr="005223D9">
              <w:rPr>
                <w:color w:val="002060"/>
              </w:rPr>
              <w:t> </w:t>
            </w:r>
          </w:p>
        </w:tc>
      </w:tr>
    </w:tbl>
    <w:p w14:paraId="400FB274"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B7B9016" w14:textId="77777777" w:rsidTr="00AD7281">
        <w:trPr>
          <w:divId w:val="527259509"/>
        </w:trPr>
        <w:tc>
          <w:tcPr>
            <w:tcW w:w="2200" w:type="dxa"/>
            <w:tcMar>
              <w:top w:w="20" w:type="dxa"/>
              <w:left w:w="20" w:type="dxa"/>
              <w:bottom w:w="20" w:type="dxa"/>
              <w:right w:w="20" w:type="dxa"/>
            </w:tcMar>
            <w:vAlign w:val="center"/>
          </w:tcPr>
          <w:p w14:paraId="353DD499" w14:textId="77777777" w:rsidR="00AD7281" w:rsidRPr="005223D9" w:rsidRDefault="00AD7281" w:rsidP="00C13B83">
            <w:pPr>
              <w:pStyle w:val="movimento"/>
              <w:rPr>
                <w:color w:val="002060"/>
              </w:rPr>
            </w:pPr>
            <w:r w:rsidRPr="005223D9">
              <w:rPr>
                <w:color w:val="002060"/>
              </w:rPr>
              <w:t>FIORETTI SAMUELE</w:t>
            </w:r>
          </w:p>
        </w:tc>
        <w:tc>
          <w:tcPr>
            <w:tcW w:w="2200" w:type="dxa"/>
            <w:tcMar>
              <w:top w:w="20" w:type="dxa"/>
              <w:left w:w="20" w:type="dxa"/>
              <w:bottom w:w="20" w:type="dxa"/>
              <w:right w:w="20" w:type="dxa"/>
            </w:tcMar>
            <w:vAlign w:val="center"/>
          </w:tcPr>
          <w:p w14:paraId="2011BDDC" w14:textId="77777777" w:rsidR="00AD7281" w:rsidRPr="005223D9" w:rsidRDefault="00AD7281" w:rsidP="00C13B83">
            <w:pPr>
              <w:pStyle w:val="movimento2"/>
              <w:rPr>
                <w:color w:val="002060"/>
              </w:rPr>
            </w:pPr>
            <w:r w:rsidRPr="005223D9">
              <w:rPr>
                <w:color w:val="002060"/>
              </w:rPr>
              <w:t xml:space="preserve">(VERBENA C5 ANCONA) </w:t>
            </w:r>
          </w:p>
        </w:tc>
        <w:tc>
          <w:tcPr>
            <w:tcW w:w="800" w:type="dxa"/>
            <w:tcMar>
              <w:top w:w="20" w:type="dxa"/>
              <w:left w:w="20" w:type="dxa"/>
              <w:bottom w:w="20" w:type="dxa"/>
              <w:right w:w="20" w:type="dxa"/>
            </w:tcMar>
            <w:vAlign w:val="center"/>
          </w:tcPr>
          <w:p w14:paraId="63AD775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0C7227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281E002" w14:textId="77777777" w:rsidR="00AD7281" w:rsidRPr="005223D9" w:rsidRDefault="00AD7281" w:rsidP="00C13B83">
            <w:pPr>
              <w:pStyle w:val="movimento2"/>
              <w:rPr>
                <w:color w:val="002060"/>
              </w:rPr>
            </w:pPr>
            <w:r w:rsidRPr="005223D9">
              <w:rPr>
                <w:color w:val="002060"/>
              </w:rPr>
              <w:t> </w:t>
            </w:r>
          </w:p>
        </w:tc>
      </w:tr>
    </w:tbl>
    <w:p w14:paraId="1E5349ED"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proteste nei confronti dell'arbitro. </w:t>
      </w:r>
    </w:p>
    <w:p w14:paraId="7C47C9D5" w14:textId="77777777" w:rsidR="00AD7281" w:rsidRPr="005223D9" w:rsidRDefault="00AD7281" w:rsidP="00AD7281">
      <w:pPr>
        <w:pStyle w:val="titolo20"/>
        <w:divId w:val="527259509"/>
        <w:rPr>
          <w:color w:val="002060"/>
        </w:rPr>
      </w:pPr>
      <w:r w:rsidRPr="005223D9">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464954F" w14:textId="77777777" w:rsidTr="00AD7281">
        <w:trPr>
          <w:divId w:val="527259509"/>
        </w:trPr>
        <w:tc>
          <w:tcPr>
            <w:tcW w:w="2200" w:type="dxa"/>
            <w:tcMar>
              <w:top w:w="20" w:type="dxa"/>
              <w:left w:w="20" w:type="dxa"/>
              <w:bottom w:w="20" w:type="dxa"/>
              <w:right w:w="20" w:type="dxa"/>
            </w:tcMar>
            <w:vAlign w:val="center"/>
          </w:tcPr>
          <w:p w14:paraId="6916EE2E" w14:textId="77777777" w:rsidR="00AD7281" w:rsidRPr="005223D9" w:rsidRDefault="00AD7281" w:rsidP="00C13B83">
            <w:pPr>
              <w:pStyle w:val="movimento"/>
              <w:rPr>
                <w:color w:val="002060"/>
              </w:rPr>
            </w:pPr>
            <w:r w:rsidRPr="005223D9">
              <w:rPr>
                <w:color w:val="002060"/>
              </w:rPr>
              <w:t>BERNABEI LORENZO</w:t>
            </w:r>
          </w:p>
        </w:tc>
        <w:tc>
          <w:tcPr>
            <w:tcW w:w="2200" w:type="dxa"/>
            <w:tcMar>
              <w:top w:w="20" w:type="dxa"/>
              <w:left w:w="20" w:type="dxa"/>
              <w:bottom w:w="20" w:type="dxa"/>
              <w:right w:w="20" w:type="dxa"/>
            </w:tcMar>
            <w:vAlign w:val="center"/>
          </w:tcPr>
          <w:p w14:paraId="2FBC5A04" w14:textId="77777777" w:rsidR="00AD7281" w:rsidRPr="005223D9" w:rsidRDefault="00AD7281" w:rsidP="00C13B83">
            <w:pPr>
              <w:pStyle w:val="movimento2"/>
              <w:rPr>
                <w:color w:val="002060"/>
              </w:rPr>
            </w:pPr>
            <w:r w:rsidRPr="005223D9">
              <w:rPr>
                <w:color w:val="002060"/>
              </w:rPr>
              <w:t xml:space="preserve">(FUTSAL SANGIUSTESE A.R.L.) </w:t>
            </w:r>
          </w:p>
        </w:tc>
        <w:tc>
          <w:tcPr>
            <w:tcW w:w="800" w:type="dxa"/>
            <w:tcMar>
              <w:top w:w="20" w:type="dxa"/>
              <w:left w:w="20" w:type="dxa"/>
              <w:bottom w:w="20" w:type="dxa"/>
              <w:right w:w="20" w:type="dxa"/>
            </w:tcMar>
            <w:vAlign w:val="center"/>
          </w:tcPr>
          <w:p w14:paraId="67D6163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B1FB9E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B2C0FBD" w14:textId="77777777" w:rsidR="00AD7281" w:rsidRPr="005223D9" w:rsidRDefault="00AD7281" w:rsidP="00C13B83">
            <w:pPr>
              <w:pStyle w:val="movimento2"/>
              <w:rPr>
                <w:color w:val="002060"/>
              </w:rPr>
            </w:pPr>
            <w:r w:rsidRPr="005223D9">
              <w:rPr>
                <w:color w:val="002060"/>
              </w:rPr>
              <w:t> </w:t>
            </w:r>
          </w:p>
        </w:tc>
      </w:tr>
    </w:tbl>
    <w:p w14:paraId="31C0D4C3"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intervento inopportuno. Allontanato. </w:t>
      </w:r>
    </w:p>
    <w:p w14:paraId="4DAF073E" w14:textId="77777777" w:rsidR="00AD7281" w:rsidRPr="005223D9" w:rsidRDefault="00AD7281" w:rsidP="00AD7281">
      <w:pPr>
        <w:pStyle w:val="titolo3"/>
        <w:divId w:val="527259509"/>
        <w:rPr>
          <w:color w:val="002060"/>
        </w:rPr>
      </w:pPr>
      <w:r w:rsidRPr="005223D9">
        <w:rPr>
          <w:color w:val="002060"/>
        </w:rPr>
        <w:t xml:space="preserve">A CARICO DI ALLENATORI </w:t>
      </w:r>
    </w:p>
    <w:p w14:paraId="4EB5BD86" w14:textId="77777777" w:rsidR="00AD7281" w:rsidRPr="005223D9" w:rsidRDefault="00AD7281" w:rsidP="00AD7281">
      <w:pPr>
        <w:pStyle w:val="titolo20"/>
        <w:divId w:val="527259509"/>
        <w:rPr>
          <w:color w:val="002060"/>
        </w:rPr>
      </w:pPr>
      <w:r w:rsidRPr="005223D9">
        <w:rPr>
          <w:color w:val="002060"/>
        </w:rPr>
        <w:t xml:space="preserve">SQUALIFICA FINO AL 13/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FAF9586" w14:textId="77777777" w:rsidTr="00AD7281">
        <w:trPr>
          <w:divId w:val="527259509"/>
        </w:trPr>
        <w:tc>
          <w:tcPr>
            <w:tcW w:w="2200" w:type="dxa"/>
            <w:tcMar>
              <w:top w:w="20" w:type="dxa"/>
              <w:left w:w="20" w:type="dxa"/>
              <w:bottom w:w="20" w:type="dxa"/>
              <w:right w:w="20" w:type="dxa"/>
            </w:tcMar>
            <w:vAlign w:val="center"/>
          </w:tcPr>
          <w:p w14:paraId="2D349C04" w14:textId="77777777" w:rsidR="00AD7281" w:rsidRPr="005223D9" w:rsidRDefault="00AD7281" w:rsidP="00C13B83">
            <w:pPr>
              <w:pStyle w:val="movimento"/>
              <w:rPr>
                <w:color w:val="002060"/>
              </w:rPr>
            </w:pPr>
            <w:r w:rsidRPr="005223D9">
              <w:rPr>
                <w:color w:val="002060"/>
              </w:rPr>
              <w:t>FERRI VINCENZO</w:t>
            </w:r>
          </w:p>
        </w:tc>
        <w:tc>
          <w:tcPr>
            <w:tcW w:w="2200" w:type="dxa"/>
            <w:tcMar>
              <w:top w:w="20" w:type="dxa"/>
              <w:left w:w="20" w:type="dxa"/>
              <w:bottom w:w="20" w:type="dxa"/>
              <w:right w:w="20" w:type="dxa"/>
            </w:tcMar>
            <w:vAlign w:val="center"/>
          </w:tcPr>
          <w:p w14:paraId="5652133A"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25B886B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315E55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A0CFF6B" w14:textId="77777777" w:rsidR="00AD7281" w:rsidRPr="005223D9" w:rsidRDefault="00AD7281" w:rsidP="00C13B83">
            <w:pPr>
              <w:pStyle w:val="movimento2"/>
              <w:rPr>
                <w:color w:val="002060"/>
              </w:rPr>
            </w:pPr>
            <w:r w:rsidRPr="005223D9">
              <w:rPr>
                <w:color w:val="002060"/>
              </w:rPr>
              <w:t> </w:t>
            </w:r>
          </w:p>
        </w:tc>
      </w:tr>
    </w:tbl>
    <w:p w14:paraId="5E07ED80"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comportamento non regolamentare. Allontanato. </w:t>
      </w:r>
    </w:p>
    <w:p w14:paraId="712F2DB3"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39F922F0" w14:textId="77777777" w:rsidR="00AD7281" w:rsidRPr="005223D9" w:rsidRDefault="00AD7281" w:rsidP="00AD7281">
      <w:pPr>
        <w:pStyle w:val="titolo20"/>
        <w:divId w:val="527259509"/>
        <w:rPr>
          <w:color w:val="002060"/>
        </w:rPr>
      </w:pPr>
      <w:r w:rsidRPr="005223D9">
        <w:rPr>
          <w:color w:val="002060"/>
        </w:rPr>
        <w:t xml:space="preserve">SQUALIFICA PER CINQUE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21879C2" w14:textId="77777777" w:rsidTr="00AD7281">
        <w:trPr>
          <w:divId w:val="527259509"/>
        </w:trPr>
        <w:tc>
          <w:tcPr>
            <w:tcW w:w="2200" w:type="dxa"/>
            <w:tcMar>
              <w:top w:w="20" w:type="dxa"/>
              <w:left w:w="20" w:type="dxa"/>
              <w:bottom w:w="20" w:type="dxa"/>
              <w:right w:w="20" w:type="dxa"/>
            </w:tcMar>
            <w:vAlign w:val="center"/>
          </w:tcPr>
          <w:p w14:paraId="25BE3538" w14:textId="77777777" w:rsidR="00AD7281" w:rsidRPr="005223D9" w:rsidRDefault="00AD7281" w:rsidP="00C13B83">
            <w:pPr>
              <w:pStyle w:val="movimento"/>
              <w:rPr>
                <w:color w:val="002060"/>
              </w:rPr>
            </w:pPr>
            <w:r w:rsidRPr="005223D9">
              <w:rPr>
                <w:color w:val="002060"/>
              </w:rPr>
              <w:t>MARRONE BANQUEZ JORGE ARMANDO</w:t>
            </w:r>
          </w:p>
        </w:tc>
        <w:tc>
          <w:tcPr>
            <w:tcW w:w="2200" w:type="dxa"/>
            <w:tcMar>
              <w:top w:w="20" w:type="dxa"/>
              <w:left w:w="20" w:type="dxa"/>
              <w:bottom w:w="20" w:type="dxa"/>
              <w:right w:w="20" w:type="dxa"/>
            </w:tcMar>
            <w:vAlign w:val="center"/>
          </w:tcPr>
          <w:p w14:paraId="0D0C6BA1" w14:textId="77777777" w:rsidR="00AD7281" w:rsidRPr="005223D9" w:rsidRDefault="00AD7281" w:rsidP="00C13B83">
            <w:pPr>
              <w:pStyle w:val="movimento2"/>
              <w:rPr>
                <w:color w:val="002060"/>
              </w:rPr>
            </w:pPr>
            <w:r w:rsidRPr="005223D9">
              <w:rPr>
                <w:color w:val="002060"/>
              </w:rPr>
              <w:t xml:space="preserve">(REAL ANCARIA) </w:t>
            </w:r>
          </w:p>
        </w:tc>
        <w:tc>
          <w:tcPr>
            <w:tcW w:w="800" w:type="dxa"/>
            <w:tcMar>
              <w:top w:w="20" w:type="dxa"/>
              <w:left w:w="20" w:type="dxa"/>
              <w:bottom w:w="20" w:type="dxa"/>
              <w:right w:w="20" w:type="dxa"/>
            </w:tcMar>
            <w:vAlign w:val="center"/>
          </w:tcPr>
          <w:p w14:paraId="3089C18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FD1265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5B7AA9A" w14:textId="77777777" w:rsidR="00AD7281" w:rsidRPr="005223D9" w:rsidRDefault="00AD7281" w:rsidP="00C13B83">
            <w:pPr>
              <w:pStyle w:val="movimento2"/>
              <w:rPr>
                <w:color w:val="002060"/>
              </w:rPr>
            </w:pPr>
            <w:r w:rsidRPr="005223D9">
              <w:rPr>
                <w:color w:val="002060"/>
              </w:rPr>
              <w:t> </w:t>
            </w:r>
          </w:p>
        </w:tc>
      </w:tr>
    </w:tbl>
    <w:p w14:paraId="300400F0"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essersi avvicinato a fine gara all'arbitro colpendolo con una spallata senza causare conseguenze fisiche e in tale frangente lo insultava ripetutamente. </w:t>
      </w:r>
    </w:p>
    <w:p w14:paraId="24A4BB99" w14:textId="77777777" w:rsidR="00AD7281" w:rsidRPr="005223D9" w:rsidRDefault="00AD7281" w:rsidP="00AD7281">
      <w:pPr>
        <w:pStyle w:val="titolo20"/>
        <w:divId w:val="527259509"/>
        <w:rPr>
          <w:color w:val="002060"/>
        </w:rPr>
      </w:pPr>
      <w:r w:rsidRPr="005223D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53575C1" w14:textId="77777777" w:rsidTr="00AD7281">
        <w:trPr>
          <w:divId w:val="527259509"/>
        </w:trPr>
        <w:tc>
          <w:tcPr>
            <w:tcW w:w="2200" w:type="dxa"/>
            <w:tcMar>
              <w:top w:w="20" w:type="dxa"/>
              <w:left w:w="20" w:type="dxa"/>
              <w:bottom w:w="20" w:type="dxa"/>
              <w:right w:w="20" w:type="dxa"/>
            </w:tcMar>
            <w:vAlign w:val="center"/>
          </w:tcPr>
          <w:p w14:paraId="5EBDB033" w14:textId="77777777" w:rsidR="00AD7281" w:rsidRPr="005223D9" w:rsidRDefault="00AD7281" w:rsidP="00C13B83">
            <w:pPr>
              <w:pStyle w:val="movimento"/>
              <w:rPr>
                <w:color w:val="002060"/>
              </w:rPr>
            </w:pPr>
            <w:r w:rsidRPr="005223D9">
              <w:rPr>
                <w:color w:val="002060"/>
              </w:rPr>
              <w:t>DI GIACOMO PAOLO</w:t>
            </w:r>
          </w:p>
        </w:tc>
        <w:tc>
          <w:tcPr>
            <w:tcW w:w="2200" w:type="dxa"/>
            <w:tcMar>
              <w:top w:w="20" w:type="dxa"/>
              <w:left w:w="20" w:type="dxa"/>
              <w:bottom w:w="20" w:type="dxa"/>
              <w:right w:w="20" w:type="dxa"/>
            </w:tcMar>
            <w:vAlign w:val="center"/>
          </w:tcPr>
          <w:p w14:paraId="2E1D89A4"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3E362EB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FAC2AE1" w14:textId="77777777" w:rsidR="00AD7281" w:rsidRPr="005223D9" w:rsidRDefault="00AD7281" w:rsidP="00C13B83">
            <w:pPr>
              <w:pStyle w:val="movimento"/>
              <w:rPr>
                <w:color w:val="002060"/>
              </w:rPr>
            </w:pPr>
            <w:r w:rsidRPr="005223D9">
              <w:rPr>
                <w:color w:val="002060"/>
              </w:rPr>
              <w:t>SOVERCHIA SIMONE</w:t>
            </w:r>
          </w:p>
        </w:tc>
        <w:tc>
          <w:tcPr>
            <w:tcW w:w="2200" w:type="dxa"/>
            <w:tcMar>
              <w:top w:w="20" w:type="dxa"/>
              <w:left w:w="20" w:type="dxa"/>
              <w:bottom w:w="20" w:type="dxa"/>
              <w:right w:w="20" w:type="dxa"/>
            </w:tcMar>
            <w:vAlign w:val="center"/>
          </w:tcPr>
          <w:p w14:paraId="4AF5DD3E" w14:textId="77777777" w:rsidR="00AD7281" w:rsidRPr="005223D9" w:rsidRDefault="00AD7281" w:rsidP="00C13B83">
            <w:pPr>
              <w:pStyle w:val="movimento2"/>
              <w:rPr>
                <w:color w:val="002060"/>
              </w:rPr>
            </w:pPr>
            <w:r w:rsidRPr="005223D9">
              <w:rPr>
                <w:color w:val="002060"/>
              </w:rPr>
              <w:t xml:space="preserve">(AVENALE) </w:t>
            </w:r>
          </w:p>
        </w:tc>
      </w:tr>
      <w:tr w:rsidR="00AD7281" w:rsidRPr="005223D9" w14:paraId="3097A7D5" w14:textId="77777777" w:rsidTr="00AD7281">
        <w:trPr>
          <w:divId w:val="527259509"/>
        </w:trPr>
        <w:tc>
          <w:tcPr>
            <w:tcW w:w="2200" w:type="dxa"/>
            <w:tcMar>
              <w:top w:w="20" w:type="dxa"/>
              <w:left w:w="20" w:type="dxa"/>
              <w:bottom w:w="20" w:type="dxa"/>
              <w:right w:w="20" w:type="dxa"/>
            </w:tcMar>
            <w:vAlign w:val="center"/>
          </w:tcPr>
          <w:p w14:paraId="7EF34BF8" w14:textId="77777777" w:rsidR="00AD7281" w:rsidRPr="005223D9" w:rsidRDefault="00AD7281" w:rsidP="00C13B83">
            <w:pPr>
              <w:pStyle w:val="movimento"/>
              <w:rPr>
                <w:color w:val="002060"/>
              </w:rPr>
            </w:pPr>
            <w:r w:rsidRPr="005223D9">
              <w:rPr>
                <w:color w:val="002060"/>
              </w:rPr>
              <w:t>BALDARELLI VALERIO</w:t>
            </w:r>
          </w:p>
        </w:tc>
        <w:tc>
          <w:tcPr>
            <w:tcW w:w="2200" w:type="dxa"/>
            <w:tcMar>
              <w:top w:w="20" w:type="dxa"/>
              <w:left w:w="20" w:type="dxa"/>
              <w:bottom w:w="20" w:type="dxa"/>
              <w:right w:w="20" w:type="dxa"/>
            </w:tcMar>
            <w:vAlign w:val="center"/>
          </w:tcPr>
          <w:p w14:paraId="56B667A6" w14:textId="77777777" w:rsidR="00AD7281" w:rsidRPr="005223D9" w:rsidRDefault="00AD7281" w:rsidP="00C13B83">
            <w:pPr>
              <w:pStyle w:val="movimento2"/>
              <w:rPr>
                <w:color w:val="002060"/>
              </w:rPr>
            </w:pPr>
            <w:r w:rsidRPr="005223D9">
              <w:rPr>
                <w:color w:val="002060"/>
              </w:rPr>
              <w:t xml:space="preserve">(AVIS ARCEVIA 1964) </w:t>
            </w:r>
          </w:p>
        </w:tc>
        <w:tc>
          <w:tcPr>
            <w:tcW w:w="800" w:type="dxa"/>
            <w:tcMar>
              <w:top w:w="20" w:type="dxa"/>
              <w:left w:w="20" w:type="dxa"/>
              <w:bottom w:w="20" w:type="dxa"/>
              <w:right w:w="20" w:type="dxa"/>
            </w:tcMar>
            <w:vAlign w:val="center"/>
          </w:tcPr>
          <w:p w14:paraId="2EB31D3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8741BD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95C2F85" w14:textId="77777777" w:rsidR="00AD7281" w:rsidRPr="005223D9" w:rsidRDefault="00AD7281" w:rsidP="00C13B83">
            <w:pPr>
              <w:pStyle w:val="movimento2"/>
              <w:rPr>
                <w:color w:val="002060"/>
              </w:rPr>
            </w:pPr>
            <w:r w:rsidRPr="005223D9">
              <w:rPr>
                <w:color w:val="002060"/>
              </w:rPr>
              <w:t> </w:t>
            </w:r>
          </w:p>
        </w:tc>
      </w:tr>
    </w:tbl>
    <w:p w14:paraId="450E57CB"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524AD02D" w14:textId="77777777" w:rsidR="00AD7281" w:rsidRPr="005223D9" w:rsidRDefault="00AD7281" w:rsidP="00AD7281">
      <w:pPr>
        <w:pStyle w:val="titolo20"/>
        <w:divId w:val="527259509"/>
        <w:rPr>
          <w:color w:val="002060"/>
        </w:rPr>
      </w:pPr>
      <w:r w:rsidRPr="005223D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6CA7511" w14:textId="77777777" w:rsidTr="00AD7281">
        <w:trPr>
          <w:divId w:val="527259509"/>
        </w:trPr>
        <w:tc>
          <w:tcPr>
            <w:tcW w:w="2200" w:type="dxa"/>
            <w:tcMar>
              <w:top w:w="20" w:type="dxa"/>
              <w:left w:w="20" w:type="dxa"/>
              <w:bottom w:w="20" w:type="dxa"/>
              <w:right w:w="20" w:type="dxa"/>
            </w:tcMar>
            <w:vAlign w:val="center"/>
          </w:tcPr>
          <w:p w14:paraId="1B21287D" w14:textId="77777777" w:rsidR="00AD7281" w:rsidRPr="005223D9" w:rsidRDefault="00AD7281" w:rsidP="00C13B83">
            <w:pPr>
              <w:pStyle w:val="movimento"/>
              <w:rPr>
                <w:color w:val="002060"/>
              </w:rPr>
            </w:pPr>
            <w:r w:rsidRPr="005223D9">
              <w:rPr>
                <w:color w:val="002060"/>
              </w:rPr>
              <w:t>QORRI EUGJEN</w:t>
            </w:r>
          </w:p>
        </w:tc>
        <w:tc>
          <w:tcPr>
            <w:tcW w:w="2200" w:type="dxa"/>
            <w:tcMar>
              <w:top w:w="20" w:type="dxa"/>
              <w:left w:w="20" w:type="dxa"/>
              <w:bottom w:w="20" w:type="dxa"/>
              <w:right w:w="20" w:type="dxa"/>
            </w:tcMar>
            <w:vAlign w:val="center"/>
          </w:tcPr>
          <w:p w14:paraId="621B0A97" w14:textId="77777777" w:rsidR="00AD7281" w:rsidRPr="005223D9" w:rsidRDefault="00AD7281" w:rsidP="00C13B83">
            <w:pPr>
              <w:pStyle w:val="movimento2"/>
              <w:rPr>
                <w:color w:val="002060"/>
              </w:rPr>
            </w:pPr>
            <w:r w:rsidRPr="005223D9">
              <w:rPr>
                <w:color w:val="002060"/>
              </w:rPr>
              <w:t xml:space="preserve">(DINAMIS 1990) </w:t>
            </w:r>
          </w:p>
        </w:tc>
        <w:tc>
          <w:tcPr>
            <w:tcW w:w="800" w:type="dxa"/>
            <w:tcMar>
              <w:top w:w="20" w:type="dxa"/>
              <w:left w:w="20" w:type="dxa"/>
              <w:bottom w:w="20" w:type="dxa"/>
              <w:right w:w="20" w:type="dxa"/>
            </w:tcMar>
            <w:vAlign w:val="center"/>
          </w:tcPr>
          <w:p w14:paraId="4272322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1F9C55A" w14:textId="77777777" w:rsidR="00AD7281" w:rsidRPr="005223D9" w:rsidRDefault="00AD7281" w:rsidP="00C13B83">
            <w:pPr>
              <w:pStyle w:val="movimento"/>
              <w:rPr>
                <w:color w:val="002060"/>
              </w:rPr>
            </w:pPr>
            <w:r w:rsidRPr="005223D9">
              <w:rPr>
                <w:color w:val="002060"/>
              </w:rPr>
              <w:t>MARINANGELI ALESSANDRO</w:t>
            </w:r>
          </w:p>
        </w:tc>
        <w:tc>
          <w:tcPr>
            <w:tcW w:w="2200" w:type="dxa"/>
            <w:tcMar>
              <w:top w:w="20" w:type="dxa"/>
              <w:left w:w="20" w:type="dxa"/>
              <w:bottom w:w="20" w:type="dxa"/>
              <w:right w:w="20" w:type="dxa"/>
            </w:tcMar>
            <w:vAlign w:val="center"/>
          </w:tcPr>
          <w:p w14:paraId="5614CB5C" w14:textId="77777777" w:rsidR="00AD7281" w:rsidRPr="005223D9" w:rsidRDefault="00AD7281" w:rsidP="00C13B83">
            <w:pPr>
              <w:pStyle w:val="movimento2"/>
              <w:rPr>
                <w:color w:val="002060"/>
              </w:rPr>
            </w:pPr>
            <w:r w:rsidRPr="005223D9">
              <w:rPr>
                <w:color w:val="002060"/>
              </w:rPr>
              <w:t xml:space="preserve">(FUTSAL MONTURANO) </w:t>
            </w:r>
          </w:p>
        </w:tc>
      </w:tr>
      <w:tr w:rsidR="00AD7281" w:rsidRPr="005223D9" w14:paraId="5A354EED" w14:textId="77777777" w:rsidTr="00AD7281">
        <w:trPr>
          <w:divId w:val="527259509"/>
        </w:trPr>
        <w:tc>
          <w:tcPr>
            <w:tcW w:w="2200" w:type="dxa"/>
            <w:tcMar>
              <w:top w:w="20" w:type="dxa"/>
              <w:left w:w="20" w:type="dxa"/>
              <w:bottom w:w="20" w:type="dxa"/>
              <w:right w:w="20" w:type="dxa"/>
            </w:tcMar>
            <w:vAlign w:val="center"/>
          </w:tcPr>
          <w:p w14:paraId="4FF9F58D" w14:textId="77777777" w:rsidR="00AD7281" w:rsidRPr="005223D9" w:rsidRDefault="00AD7281" w:rsidP="00C13B83">
            <w:pPr>
              <w:pStyle w:val="movimento"/>
              <w:rPr>
                <w:color w:val="002060"/>
              </w:rPr>
            </w:pPr>
            <w:r w:rsidRPr="005223D9">
              <w:rPr>
                <w:color w:val="002060"/>
              </w:rPr>
              <w:t>ANGELELLI ANDREA</w:t>
            </w:r>
          </w:p>
        </w:tc>
        <w:tc>
          <w:tcPr>
            <w:tcW w:w="2200" w:type="dxa"/>
            <w:tcMar>
              <w:top w:w="20" w:type="dxa"/>
              <w:left w:w="20" w:type="dxa"/>
              <w:bottom w:w="20" w:type="dxa"/>
              <w:right w:w="20" w:type="dxa"/>
            </w:tcMar>
            <w:vAlign w:val="center"/>
          </w:tcPr>
          <w:p w14:paraId="434DFD1C" w14:textId="77777777" w:rsidR="00AD7281" w:rsidRPr="005223D9" w:rsidRDefault="00AD7281" w:rsidP="00C13B83">
            <w:pPr>
              <w:pStyle w:val="movimento2"/>
              <w:rPr>
                <w:color w:val="002060"/>
              </w:rPr>
            </w:pPr>
            <w:r w:rsidRPr="005223D9">
              <w:rPr>
                <w:color w:val="002060"/>
              </w:rPr>
              <w:t xml:space="preserve">(REAL FABRIANO) </w:t>
            </w:r>
          </w:p>
        </w:tc>
        <w:tc>
          <w:tcPr>
            <w:tcW w:w="800" w:type="dxa"/>
            <w:tcMar>
              <w:top w:w="20" w:type="dxa"/>
              <w:left w:w="20" w:type="dxa"/>
              <w:bottom w:w="20" w:type="dxa"/>
              <w:right w:w="20" w:type="dxa"/>
            </w:tcMar>
            <w:vAlign w:val="center"/>
          </w:tcPr>
          <w:p w14:paraId="21F401A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8F10FE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2FC0AC0" w14:textId="77777777" w:rsidR="00AD7281" w:rsidRPr="005223D9" w:rsidRDefault="00AD7281" w:rsidP="00C13B83">
            <w:pPr>
              <w:pStyle w:val="movimento2"/>
              <w:rPr>
                <w:color w:val="002060"/>
              </w:rPr>
            </w:pPr>
            <w:r w:rsidRPr="005223D9">
              <w:rPr>
                <w:color w:val="002060"/>
              </w:rPr>
              <w:t> </w:t>
            </w:r>
          </w:p>
        </w:tc>
      </w:tr>
    </w:tbl>
    <w:p w14:paraId="4A21B882" w14:textId="77777777" w:rsidR="00AD7281" w:rsidRPr="005223D9" w:rsidRDefault="00AD7281" w:rsidP="00AD7281">
      <w:pPr>
        <w:pStyle w:val="titolo20"/>
        <w:divId w:val="527259509"/>
        <w:rPr>
          <w:color w:val="002060"/>
        </w:rPr>
      </w:pPr>
      <w:r w:rsidRPr="005223D9">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AF2641B" w14:textId="77777777" w:rsidTr="00AD7281">
        <w:trPr>
          <w:divId w:val="527259509"/>
        </w:trPr>
        <w:tc>
          <w:tcPr>
            <w:tcW w:w="2200" w:type="dxa"/>
            <w:tcMar>
              <w:top w:w="20" w:type="dxa"/>
              <w:left w:w="20" w:type="dxa"/>
              <w:bottom w:w="20" w:type="dxa"/>
              <w:right w:w="20" w:type="dxa"/>
            </w:tcMar>
            <w:vAlign w:val="center"/>
          </w:tcPr>
          <w:p w14:paraId="0AB027F9" w14:textId="77777777" w:rsidR="00AD7281" w:rsidRPr="005223D9" w:rsidRDefault="00AD7281" w:rsidP="00C13B83">
            <w:pPr>
              <w:pStyle w:val="movimento"/>
              <w:rPr>
                <w:color w:val="002060"/>
              </w:rPr>
            </w:pPr>
            <w:r w:rsidRPr="005223D9">
              <w:rPr>
                <w:color w:val="002060"/>
              </w:rPr>
              <w:t>CURZI LUCA</w:t>
            </w:r>
          </w:p>
        </w:tc>
        <w:tc>
          <w:tcPr>
            <w:tcW w:w="2200" w:type="dxa"/>
            <w:tcMar>
              <w:top w:w="20" w:type="dxa"/>
              <w:left w:w="20" w:type="dxa"/>
              <w:bottom w:w="20" w:type="dxa"/>
              <w:right w:w="20" w:type="dxa"/>
            </w:tcMar>
            <w:vAlign w:val="center"/>
          </w:tcPr>
          <w:p w14:paraId="22FA3FA5" w14:textId="77777777" w:rsidR="00AD7281" w:rsidRPr="005223D9" w:rsidRDefault="00AD7281" w:rsidP="00C13B83">
            <w:pPr>
              <w:pStyle w:val="movimento2"/>
              <w:rPr>
                <w:color w:val="002060"/>
              </w:rPr>
            </w:pPr>
            <w:r w:rsidRPr="005223D9">
              <w:rPr>
                <w:color w:val="002060"/>
              </w:rPr>
              <w:t xml:space="preserve">(FUTSAL SILENZI) </w:t>
            </w:r>
          </w:p>
        </w:tc>
        <w:tc>
          <w:tcPr>
            <w:tcW w:w="800" w:type="dxa"/>
            <w:tcMar>
              <w:top w:w="20" w:type="dxa"/>
              <w:left w:w="20" w:type="dxa"/>
              <w:bottom w:w="20" w:type="dxa"/>
              <w:right w:w="20" w:type="dxa"/>
            </w:tcMar>
            <w:vAlign w:val="center"/>
          </w:tcPr>
          <w:p w14:paraId="75685BA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F91172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C31BB7C" w14:textId="77777777" w:rsidR="00AD7281" w:rsidRPr="005223D9" w:rsidRDefault="00AD7281" w:rsidP="00C13B83">
            <w:pPr>
              <w:pStyle w:val="movimento2"/>
              <w:rPr>
                <w:color w:val="002060"/>
              </w:rPr>
            </w:pPr>
            <w:r w:rsidRPr="005223D9">
              <w:rPr>
                <w:color w:val="002060"/>
              </w:rPr>
              <w:t> </w:t>
            </w:r>
          </w:p>
        </w:tc>
      </w:tr>
    </w:tbl>
    <w:p w14:paraId="1FF73468" w14:textId="77777777" w:rsidR="00AD7281" w:rsidRPr="005223D9" w:rsidRDefault="00AD7281" w:rsidP="00AD7281">
      <w:pPr>
        <w:pStyle w:val="titolo20"/>
        <w:divId w:val="527259509"/>
        <w:rPr>
          <w:color w:val="002060"/>
        </w:rPr>
      </w:pPr>
      <w:r w:rsidRPr="005223D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D62DE97" w14:textId="77777777" w:rsidTr="00AD7281">
        <w:trPr>
          <w:divId w:val="527259509"/>
        </w:trPr>
        <w:tc>
          <w:tcPr>
            <w:tcW w:w="2200" w:type="dxa"/>
            <w:tcMar>
              <w:top w:w="20" w:type="dxa"/>
              <w:left w:w="20" w:type="dxa"/>
              <w:bottom w:w="20" w:type="dxa"/>
              <w:right w:w="20" w:type="dxa"/>
            </w:tcMar>
            <w:vAlign w:val="center"/>
          </w:tcPr>
          <w:p w14:paraId="69A23007" w14:textId="77777777" w:rsidR="00AD7281" w:rsidRPr="005223D9" w:rsidRDefault="00AD7281" w:rsidP="00C13B83">
            <w:pPr>
              <w:pStyle w:val="movimento"/>
              <w:rPr>
                <w:color w:val="002060"/>
              </w:rPr>
            </w:pPr>
            <w:r w:rsidRPr="005223D9">
              <w:rPr>
                <w:color w:val="002060"/>
              </w:rPr>
              <w:t>CENTONZE FRANCESCO</w:t>
            </w:r>
          </w:p>
        </w:tc>
        <w:tc>
          <w:tcPr>
            <w:tcW w:w="2200" w:type="dxa"/>
            <w:tcMar>
              <w:top w:w="20" w:type="dxa"/>
              <w:left w:w="20" w:type="dxa"/>
              <w:bottom w:w="20" w:type="dxa"/>
              <w:right w:w="20" w:type="dxa"/>
            </w:tcMar>
            <w:vAlign w:val="center"/>
          </w:tcPr>
          <w:p w14:paraId="0E1969DE" w14:textId="77777777" w:rsidR="00AD7281" w:rsidRPr="005223D9" w:rsidRDefault="00AD7281" w:rsidP="00C13B83">
            <w:pPr>
              <w:pStyle w:val="movimento2"/>
              <w:rPr>
                <w:color w:val="002060"/>
              </w:rPr>
            </w:pPr>
            <w:r w:rsidRPr="005223D9">
              <w:rPr>
                <w:color w:val="002060"/>
              </w:rPr>
              <w:t xml:space="preserve">(ACLI MANTOVANI CALCIO A 5) </w:t>
            </w:r>
          </w:p>
        </w:tc>
        <w:tc>
          <w:tcPr>
            <w:tcW w:w="800" w:type="dxa"/>
            <w:tcMar>
              <w:top w:w="20" w:type="dxa"/>
              <w:left w:w="20" w:type="dxa"/>
              <w:bottom w:w="20" w:type="dxa"/>
              <w:right w:w="20" w:type="dxa"/>
            </w:tcMar>
            <w:vAlign w:val="center"/>
          </w:tcPr>
          <w:p w14:paraId="7FFF1DA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9214563" w14:textId="77777777" w:rsidR="00AD7281" w:rsidRPr="005223D9" w:rsidRDefault="00AD7281" w:rsidP="00C13B83">
            <w:pPr>
              <w:pStyle w:val="movimento"/>
              <w:rPr>
                <w:color w:val="002060"/>
              </w:rPr>
            </w:pPr>
            <w:r w:rsidRPr="005223D9">
              <w:rPr>
                <w:color w:val="002060"/>
              </w:rPr>
              <w:t>DURASTANTI MARCO</w:t>
            </w:r>
          </w:p>
        </w:tc>
        <w:tc>
          <w:tcPr>
            <w:tcW w:w="2200" w:type="dxa"/>
            <w:tcMar>
              <w:top w:w="20" w:type="dxa"/>
              <w:left w:w="20" w:type="dxa"/>
              <w:bottom w:w="20" w:type="dxa"/>
              <w:right w:w="20" w:type="dxa"/>
            </w:tcMar>
            <w:vAlign w:val="center"/>
          </w:tcPr>
          <w:p w14:paraId="0C6FF050" w14:textId="77777777" w:rsidR="00AD7281" w:rsidRPr="005223D9" w:rsidRDefault="00AD7281" w:rsidP="00C13B83">
            <w:pPr>
              <w:pStyle w:val="movimento2"/>
              <w:rPr>
                <w:color w:val="002060"/>
              </w:rPr>
            </w:pPr>
            <w:r w:rsidRPr="005223D9">
              <w:rPr>
                <w:color w:val="002060"/>
              </w:rPr>
              <w:t xml:space="preserve">(BOCASTRUM UNITED) </w:t>
            </w:r>
          </w:p>
        </w:tc>
      </w:tr>
      <w:tr w:rsidR="00AD7281" w:rsidRPr="005223D9" w14:paraId="20847194" w14:textId="77777777" w:rsidTr="00AD7281">
        <w:trPr>
          <w:divId w:val="527259509"/>
        </w:trPr>
        <w:tc>
          <w:tcPr>
            <w:tcW w:w="2200" w:type="dxa"/>
            <w:tcMar>
              <w:top w:w="20" w:type="dxa"/>
              <w:left w:w="20" w:type="dxa"/>
              <w:bottom w:w="20" w:type="dxa"/>
              <w:right w:w="20" w:type="dxa"/>
            </w:tcMar>
            <w:vAlign w:val="center"/>
          </w:tcPr>
          <w:p w14:paraId="1502232C" w14:textId="77777777" w:rsidR="00AD7281" w:rsidRPr="005223D9" w:rsidRDefault="00AD7281" w:rsidP="00C13B83">
            <w:pPr>
              <w:pStyle w:val="movimento"/>
              <w:rPr>
                <w:color w:val="002060"/>
              </w:rPr>
            </w:pPr>
            <w:r w:rsidRPr="005223D9">
              <w:rPr>
                <w:color w:val="002060"/>
              </w:rPr>
              <w:t>GUERRINI MATTEO</w:t>
            </w:r>
          </w:p>
        </w:tc>
        <w:tc>
          <w:tcPr>
            <w:tcW w:w="2200" w:type="dxa"/>
            <w:tcMar>
              <w:top w:w="20" w:type="dxa"/>
              <w:left w:w="20" w:type="dxa"/>
              <w:bottom w:w="20" w:type="dxa"/>
              <w:right w:w="20" w:type="dxa"/>
            </w:tcMar>
            <w:vAlign w:val="center"/>
          </w:tcPr>
          <w:p w14:paraId="0E0BFA12" w14:textId="77777777" w:rsidR="00AD7281" w:rsidRPr="005223D9" w:rsidRDefault="00AD7281" w:rsidP="00C13B83">
            <w:pPr>
              <w:pStyle w:val="movimento2"/>
              <w:rPr>
                <w:color w:val="002060"/>
              </w:rPr>
            </w:pPr>
            <w:r w:rsidRPr="005223D9">
              <w:rPr>
                <w:color w:val="002060"/>
              </w:rPr>
              <w:t xml:space="preserve">(CANDIA BARACCOLA ASPIO) </w:t>
            </w:r>
          </w:p>
        </w:tc>
        <w:tc>
          <w:tcPr>
            <w:tcW w:w="800" w:type="dxa"/>
            <w:tcMar>
              <w:top w:w="20" w:type="dxa"/>
              <w:left w:w="20" w:type="dxa"/>
              <w:bottom w:w="20" w:type="dxa"/>
              <w:right w:w="20" w:type="dxa"/>
            </w:tcMar>
            <w:vAlign w:val="center"/>
          </w:tcPr>
          <w:p w14:paraId="7C85490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04F45C5" w14:textId="77777777" w:rsidR="00AD7281" w:rsidRPr="005223D9" w:rsidRDefault="00AD7281" w:rsidP="00C13B83">
            <w:pPr>
              <w:pStyle w:val="movimento"/>
              <w:rPr>
                <w:color w:val="002060"/>
              </w:rPr>
            </w:pPr>
            <w:r w:rsidRPr="005223D9">
              <w:rPr>
                <w:color w:val="002060"/>
              </w:rPr>
              <w:t>STORANI ALESSIO</w:t>
            </w:r>
          </w:p>
        </w:tc>
        <w:tc>
          <w:tcPr>
            <w:tcW w:w="2200" w:type="dxa"/>
            <w:tcMar>
              <w:top w:w="20" w:type="dxa"/>
              <w:left w:w="20" w:type="dxa"/>
              <w:bottom w:w="20" w:type="dxa"/>
              <w:right w:w="20" w:type="dxa"/>
            </w:tcMar>
            <w:vAlign w:val="center"/>
          </w:tcPr>
          <w:p w14:paraId="1C346146" w14:textId="77777777" w:rsidR="00AD7281" w:rsidRPr="005223D9" w:rsidRDefault="00AD7281" w:rsidP="00C13B83">
            <w:pPr>
              <w:pStyle w:val="movimento2"/>
              <w:rPr>
                <w:color w:val="002060"/>
              </w:rPr>
            </w:pPr>
            <w:r w:rsidRPr="005223D9">
              <w:rPr>
                <w:color w:val="002060"/>
              </w:rPr>
              <w:t xml:space="preserve">(FUTSAL SANGIUSTESE A.R.L.) </w:t>
            </w:r>
          </w:p>
        </w:tc>
      </w:tr>
    </w:tbl>
    <w:p w14:paraId="1406089E" w14:textId="77777777" w:rsidR="00AD7281" w:rsidRPr="005223D9" w:rsidRDefault="00AD7281" w:rsidP="00AD7281">
      <w:pPr>
        <w:pStyle w:val="titolo20"/>
        <w:divId w:val="527259509"/>
        <w:rPr>
          <w:color w:val="002060"/>
        </w:rPr>
      </w:pPr>
      <w:r w:rsidRPr="005223D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CB7E2AB" w14:textId="77777777" w:rsidTr="00AD7281">
        <w:trPr>
          <w:divId w:val="527259509"/>
        </w:trPr>
        <w:tc>
          <w:tcPr>
            <w:tcW w:w="2200" w:type="dxa"/>
            <w:tcMar>
              <w:top w:w="20" w:type="dxa"/>
              <w:left w:w="20" w:type="dxa"/>
              <w:bottom w:w="20" w:type="dxa"/>
              <w:right w:w="20" w:type="dxa"/>
            </w:tcMar>
            <w:vAlign w:val="center"/>
          </w:tcPr>
          <w:p w14:paraId="468564AC" w14:textId="77777777" w:rsidR="00AD7281" w:rsidRPr="005223D9" w:rsidRDefault="00AD7281" w:rsidP="00C13B83">
            <w:pPr>
              <w:pStyle w:val="movimento"/>
              <w:rPr>
                <w:color w:val="002060"/>
              </w:rPr>
            </w:pPr>
            <w:r w:rsidRPr="005223D9">
              <w:rPr>
                <w:color w:val="002060"/>
              </w:rPr>
              <w:t>PICCININI MARTIN</w:t>
            </w:r>
          </w:p>
        </w:tc>
        <w:tc>
          <w:tcPr>
            <w:tcW w:w="2200" w:type="dxa"/>
            <w:tcMar>
              <w:top w:w="20" w:type="dxa"/>
              <w:left w:w="20" w:type="dxa"/>
              <w:bottom w:w="20" w:type="dxa"/>
              <w:right w:w="20" w:type="dxa"/>
            </w:tcMar>
            <w:vAlign w:val="center"/>
          </w:tcPr>
          <w:p w14:paraId="0673FB12" w14:textId="77777777" w:rsidR="00AD7281" w:rsidRPr="005223D9" w:rsidRDefault="00AD7281" w:rsidP="00C13B83">
            <w:pPr>
              <w:pStyle w:val="movimento2"/>
              <w:rPr>
                <w:color w:val="002060"/>
              </w:rPr>
            </w:pPr>
            <w:r w:rsidRPr="005223D9">
              <w:rPr>
                <w:color w:val="002060"/>
              </w:rPr>
              <w:t xml:space="preserve">(FUTSAL PRANDONE) </w:t>
            </w:r>
          </w:p>
        </w:tc>
        <w:tc>
          <w:tcPr>
            <w:tcW w:w="800" w:type="dxa"/>
            <w:tcMar>
              <w:top w:w="20" w:type="dxa"/>
              <w:left w:w="20" w:type="dxa"/>
              <w:bottom w:w="20" w:type="dxa"/>
              <w:right w:w="20" w:type="dxa"/>
            </w:tcMar>
            <w:vAlign w:val="center"/>
          </w:tcPr>
          <w:p w14:paraId="2A739A3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FEEE33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A8F0B78" w14:textId="77777777" w:rsidR="00AD7281" w:rsidRPr="005223D9" w:rsidRDefault="00AD7281" w:rsidP="00C13B83">
            <w:pPr>
              <w:pStyle w:val="movimento2"/>
              <w:rPr>
                <w:color w:val="002060"/>
              </w:rPr>
            </w:pPr>
            <w:r w:rsidRPr="005223D9">
              <w:rPr>
                <w:color w:val="002060"/>
              </w:rPr>
              <w:t> </w:t>
            </w:r>
          </w:p>
        </w:tc>
      </w:tr>
    </w:tbl>
    <w:p w14:paraId="157F9F81" w14:textId="77777777" w:rsidR="00AD7281" w:rsidRPr="005223D9" w:rsidRDefault="00AD7281" w:rsidP="00AD7281">
      <w:pPr>
        <w:pStyle w:val="titolo20"/>
        <w:divId w:val="527259509"/>
        <w:rPr>
          <w:color w:val="002060"/>
        </w:rPr>
      </w:pPr>
      <w:r w:rsidRPr="005223D9">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B56C6D6" w14:textId="77777777" w:rsidTr="00AD7281">
        <w:trPr>
          <w:divId w:val="527259509"/>
        </w:trPr>
        <w:tc>
          <w:tcPr>
            <w:tcW w:w="2200" w:type="dxa"/>
            <w:tcMar>
              <w:top w:w="20" w:type="dxa"/>
              <w:left w:w="20" w:type="dxa"/>
              <w:bottom w:w="20" w:type="dxa"/>
              <w:right w:w="20" w:type="dxa"/>
            </w:tcMar>
            <w:vAlign w:val="center"/>
          </w:tcPr>
          <w:p w14:paraId="5C16C21F" w14:textId="77777777" w:rsidR="00AD7281" w:rsidRPr="005223D9" w:rsidRDefault="00AD7281" w:rsidP="00C13B83">
            <w:pPr>
              <w:pStyle w:val="movimento"/>
              <w:rPr>
                <w:color w:val="002060"/>
              </w:rPr>
            </w:pPr>
            <w:r w:rsidRPr="005223D9">
              <w:rPr>
                <w:color w:val="002060"/>
              </w:rPr>
              <w:t>GUERRIERI SIMONE</w:t>
            </w:r>
          </w:p>
        </w:tc>
        <w:tc>
          <w:tcPr>
            <w:tcW w:w="2200" w:type="dxa"/>
            <w:tcMar>
              <w:top w:w="20" w:type="dxa"/>
              <w:left w:w="20" w:type="dxa"/>
              <w:bottom w:w="20" w:type="dxa"/>
              <w:right w:w="20" w:type="dxa"/>
            </w:tcMar>
            <w:vAlign w:val="center"/>
          </w:tcPr>
          <w:p w14:paraId="70220A2F" w14:textId="77777777" w:rsidR="00AD7281" w:rsidRPr="005223D9" w:rsidRDefault="00AD7281" w:rsidP="00C13B83">
            <w:pPr>
              <w:pStyle w:val="movimento2"/>
              <w:rPr>
                <w:color w:val="002060"/>
              </w:rPr>
            </w:pPr>
            <w:r w:rsidRPr="005223D9">
              <w:rPr>
                <w:color w:val="002060"/>
              </w:rPr>
              <w:t xml:space="preserve">(CSI STELLA A.S.D.) </w:t>
            </w:r>
          </w:p>
        </w:tc>
        <w:tc>
          <w:tcPr>
            <w:tcW w:w="800" w:type="dxa"/>
            <w:tcMar>
              <w:top w:w="20" w:type="dxa"/>
              <w:left w:w="20" w:type="dxa"/>
              <w:bottom w:w="20" w:type="dxa"/>
              <w:right w:w="20" w:type="dxa"/>
            </w:tcMar>
            <w:vAlign w:val="center"/>
          </w:tcPr>
          <w:p w14:paraId="64ED8EA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885A383" w14:textId="77777777" w:rsidR="00AD7281" w:rsidRPr="005223D9" w:rsidRDefault="00AD7281" w:rsidP="00C13B83">
            <w:pPr>
              <w:pStyle w:val="movimento"/>
              <w:rPr>
                <w:color w:val="002060"/>
              </w:rPr>
            </w:pPr>
            <w:r w:rsidRPr="005223D9">
              <w:rPr>
                <w:color w:val="002060"/>
              </w:rPr>
              <w:t>CIONFRINI MARCO</w:t>
            </w:r>
          </w:p>
        </w:tc>
        <w:tc>
          <w:tcPr>
            <w:tcW w:w="2200" w:type="dxa"/>
            <w:tcMar>
              <w:top w:w="20" w:type="dxa"/>
              <w:left w:w="20" w:type="dxa"/>
              <w:bottom w:w="20" w:type="dxa"/>
              <w:right w:w="20" w:type="dxa"/>
            </w:tcMar>
            <w:vAlign w:val="center"/>
          </w:tcPr>
          <w:p w14:paraId="09DE9715" w14:textId="77777777" w:rsidR="00AD7281" w:rsidRPr="005223D9" w:rsidRDefault="00AD7281" w:rsidP="00C13B83">
            <w:pPr>
              <w:pStyle w:val="movimento2"/>
              <w:rPr>
                <w:color w:val="002060"/>
              </w:rPr>
            </w:pPr>
            <w:r w:rsidRPr="005223D9">
              <w:rPr>
                <w:color w:val="002060"/>
              </w:rPr>
              <w:t xml:space="preserve">(FUTSAL SILENZI) </w:t>
            </w:r>
          </w:p>
        </w:tc>
      </w:tr>
      <w:tr w:rsidR="00AD7281" w:rsidRPr="005223D9" w14:paraId="31EB357F" w14:textId="77777777" w:rsidTr="00AD7281">
        <w:trPr>
          <w:divId w:val="527259509"/>
        </w:trPr>
        <w:tc>
          <w:tcPr>
            <w:tcW w:w="2200" w:type="dxa"/>
            <w:tcMar>
              <w:top w:w="20" w:type="dxa"/>
              <w:left w:w="20" w:type="dxa"/>
              <w:bottom w:w="20" w:type="dxa"/>
              <w:right w:w="20" w:type="dxa"/>
            </w:tcMar>
            <w:vAlign w:val="center"/>
          </w:tcPr>
          <w:p w14:paraId="0B16E127" w14:textId="77777777" w:rsidR="00AD7281" w:rsidRPr="005223D9" w:rsidRDefault="00AD7281" w:rsidP="00C13B83">
            <w:pPr>
              <w:pStyle w:val="movimento"/>
              <w:rPr>
                <w:color w:val="002060"/>
              </w:rPr>
            </w:pPr>
            <w:r w:rsidRPr="005223D9">
              <w:rPr>
                <w:color w:val="002060"/>
              </w:rPr>
              <w:t>BAVARO VINCENZO PIO</w:t>
            </w:r>
          </w:p>
        </w:tc>
        <w:tc>
          <w:tcPr>
            <w:tcW w:w="2200" w:type="dxa"/>
            <w:tcMar>
              <w:top w:w="20" w:type="dxa"/>
              <w:left w:w="20" w:type="dxa"/>
              <w:bottom w:w="20" w:type="dxa"/>
              <w:right w:w="20" w:type="dxa"/>
            </w:tcMar>
            <w:vAlign w:val="center"/>
          </w:tcPr>
          <w:p w14:paraId="07C84DBE" w14:textId="77777777" w:rsidR="00AD7281" w:rsidRPr="005223D9" w:rsidRDefault="00AD7281" w:rsidP="00C13B83">
            <w:pPr>
              <w:pStyle w:val="movimento2"/>
              <w:rPr>
                <w:color w:val="002060"/>
              </w:rPr>
            </w:pPr>
            <w:r w:rsidRPr="005223D9">
              <w:rPr>
                <w:color w:val="002060"/>
              </w:rPr>
              <w:t xml:space="preserve">(ILL.PA. CALCIO A 5) </w:t>
            </w:r>
          </w:p>
        </w:tc>
        <w:tc>
          <w:tcPr>
            <w:tcW w:w="800" w:type="dxa"/>
            <w:tcMar>
              <w:top w:w="20" w:type="dxa"/>
              <w:left w:w="20" w:type="dxa"/>
              <w:bottom w:w="20" w:type="dxa"/>
              <w:right w:w="20" w:type="dxa"/>
            </w:tcMar>
            <w:vAlign w:val="center"/>
          </w:tcPr>
          <w:p w14:paraId="2A5B2AD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68687FE" w14:textId="77777777" w:rsidR="00AD7281" w:rsidRPr="005223D9" w:rsidRDefault="00AD7281" w:rsidP="00C13B83">
            <w:pPr>
              <w:pStyle w:val="movimento"/>
              <w:rPr>
                <w:color w:val="002060"/>
              </w:rPr>
            </w:pPr>
            <w:r w:rsidRPr="005223D9">
              <w:rPr>
                <w:color w:val="002060"/>
              </w:rPr>
              <w:t>CASSISI JACOPO</w:t>
            </w:r>
          </w:p>
        </w:tc>
        <w:tc>
          <w:tcPr>
            <w:tcW w:w="2200" w:type="dxa"/>
            <w:tcMar>
              <w:top w:w="20" w:type="dxa"/>
              <w:left w:w="20" w:type="dxa"/>
              <w:bottom w:w="20" w:type="dxa"/>
              <w:right w:w="20" w:type="dxa"/>
            </w:tcMar>
            <w:vAlign w:val="center"/>
          </w:tcPr>
          <w:p w14:paraId="721BDC9C" w14:textId="77777777" w:rsidR="00AD7281" w:rsidRPr="005223D9" w:rsidRDefault="00AD7281" w:rsidP="00C13B83">
            <w:pPr>
              <w:pStyle w:val="movimento2"/>
              <w:rPr>
                <w:color w:val="002060"/>
              </w:rPr>
            </w:pPr>
            <w:r w:rsidRPr="005223D9">
              <w:rPr>
                <w:color w:val="002060"/>
              </w:rPr>
              <w:t xml:space="preserve">(ILL.PA. CALCIO A 5) </w:t>
            </w:r>
          </w:p>
        </w:tc>
      </w:tr>
    </w:tbl>
    <w:p w14:paraId="27702779" w14:textId="77777777" w:rsidR="00AD7281" w:rsidRPr="005223D9" w:rsidRDefault="00AD7281" w:rsidP="00AD7281">
      <w:pPr>
        <w:pStyle w:val="titolo20"/>
        <w:divId w:val="527259509"/>
        <w:rPr>
          <w:color w:val="002060"/>
        </w:rPr>
      </w:pPr>
      <w:r w:rsidRPr="005223D9">
        <w:rPr>
          <w:color w:val="002060"/>
        </w:rPr>
        <w:lastRenderedPageBreak/>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EF09BED" w14:textId="77777777" w:rsidTr="00AD7281">
        <w:trPr>
          <w:divId w:val="527259509"/>
        </w:trPr>
        <w:tc>
          <w:tcPr>
            <w:tcW w:w="2200" w:type="dxa"/>
            <w:tcMar>
              <w:top w:w="20" w:type="dxa"/>
              <w:left w:w="20" w:type="dxa"/>
              <w:bottom w:w="20" w:type="dxa"/>
              <w:right w:w="20" w:type="dxa"/>
            </w:tcMar>
            <w:vAlign w:val="center"/>
          </w:tcPr>
          <w:p w14:paraId="14A71ABC" w14:textId="77777777" w:rsidR="00AD7281" w:rsidRPr="005223D9" w:rsidRDefault="00AD7281" w:rsidP="00C13B83">
            <w:pPr>
              <w:pStyle w:val="movimento"/>
              <w:rPr>
                <w:color w:val="002060"/>
              </w:rPr>
            </w:pPr>
            <w:r w:rsidRPr="005223D9">
              <w:rPr>
                <w:color w:val="002060"/>
              </w:rPr>
              <w:t>GIGANTI CARLO GABRIEL</w:t>
            </w:r>
          </w:p>
        </w:tc>
        <w:tc>
          <w:tcPr>
            <w:tcW w:w="2200" w:type="dxa"/>
            <w:tcMar>
              <w:top w:w="20" w:type="dxa"/>
              <w:left w:w="20" w:type="dxa"/>
              <w:bottom w:w="20" w:type="dxa"/>
              <w:right w:w="20" w:type="dxa"/>
            </w:tcMar>
            <w:vAlign w:val="center"/>
          </w:tcPr>
          <w:p w14:paraId="69B9669A"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08A206A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AE5ECF0" w14:textId="77777777" w:rsidR="00AD7281" w:rsidRPr="005223D9" w:rsidRDefault="00AD7281" w:rsidP="00C13B83">
            <w:pPr>
              <w:pStyle w:val="movimento"/>
              <w:rPr>
                <w:color w:val="002060"/>
              </w:rPr>
            </w:pPr>
            <w:r w:rsidRPr="005223D9">
              <w:rPr>
                <w:color w:val="002060"/>
              </w:rPr>
              <w:t>BIBA URIM</w:t>
            </w:r>
          </w:p>
        </w:tc>
        <w:tc>
          <w:tcPr>
            <w:tcW w:w="2200" w:type="dxa"/>
            <w:tcMar>
              <w:top w:w="20" w:type="dxa"/>
              <w:left w:w="20" w:type="dxa"/>
              <w:bottom w:w="20" w:type="dxa"/>
              <w:right w:w="20" w:type="dxa"/>
            </w:tcMar>
            <w:vAlign w:val="center"/>
          </w:tcPr>
          <w:p w14:paraId="71BF9CD5" w14:textId="77777777" w:rsidR="00AD7281" w:rsidRPr="005223D9" w:rsidRDefault="00AD7281" w:rsidP="00C13B83">
            <w:pPr>
              <w:pStyle w:val="movimento2"/>
              <w:rPr>
                <w:color w:val="002060"/>
              </w:rPr>
            </w:pPr>
            <w:r w:rsidRPr="005223D9">
              <w:rPr>
                <w:color w:val="002060"/>
              </w:rPr>
              <w:t xml:space="preserve">(EAGLES PAGLIARE) </w:t>
            </w:r>
          </w:p>
        </w:tc>
      </w:tr>
      <w:tr w:rsidR="00AD7281" w:rsidRPr="005223D9" w14:paraId="02441B8E" w14:textId="77777777" w:rsidTr="00AD7281">
        <w:trPr>
          <w:divId w:val="527259509"/>
        </w:trPr>
        <w:tc>
          <w:tcPr>
            <w:tcW w:w="2200" w:type="dxa"/>
            <w:tcMar>
              <w:top w:w="20" w:type="dxa"/>
              <w:left w:w="20" w:type="dxa"/>
              <w:bottom w:w="20" w:type="dxa"/>
              <w:right w:w="20" w:type="dxa"/>
            </w:tcMar>
            <w:vAlign w:val="center"/>
          </w:tcPr>
          <w:p w14:paraId="4F9AB960" w14:textId="77777777" w:rsidR="00AD7281" w:rsidRPr="005223D9" w:rsidRDefault="00AD7281" w:rsidP="00C13B83">
            <w:pPr>
              <w:pStyle w:val="movimento"/>
              <w:rPr>
                <w:color w:val="002060"/>
              </w:rPr>
            </w:pPr>
            <w:r w:rsidRPr="005223D9">
              <w:rPr>
                <w:color w:val="002060"/>
              </w:rPr>
              <w:t>TAMBURI MATTEO</w:t>
            </w:r>
          </w:p>
        </w:tc>
        <w:tc>
          <w:tcPr>
            <w:tcW w:w="2200" w:type="dxa"/>
            <w:tcMar>
              <w:top w:w="20" w:type="dxa"/>
              <w:left w:w="20" w:type="dxa"/>
              <w:bottom w:w="20" w:type="dxa"/>
              <w:right w:w="20" w:type="dxa"/>
            </w:tcMar>
            <w:vAlign w:val="center"/>
          </w:tcPr>
          <w:p w14:paraId="7DC66F63" w14:textId="77777777" w:rsidR="00AD7281" w:rsidRPr="005223D9" w:rsidRDefault="00AD7281" w:rsidP="00C13B83">
            <w:pPr>
              <w:pStyle w:val="movimento2"/>
              <w:rPr>
                <w:color w:val="002060"/>
              </w:rPr>
            </w:pPr>
            <w:r w:rsidRPr="005223D9">
              <w:rPr>
                <w:color w:val="002060"/>
              </w:rPr>
              <w:t xml:space="preserve">(TRE TORRI A.S.D.) </w:t>
            </w:r>
          </w:p>
        </w:tc>
        <w:tc>
          <w:tcPr>
            <w:tcW w:w="800" w:type="dxa"/>
            <w:tcMar>
              <w:top w:w="20" w:type="dxa"/>
              <w:left w:w="20" w:type="dxa"/>
              <w:bottom w:w="20" w:type="dxa"/>
              <w:right w:w="20" w:type="dxa"/>
            </w:tcMar>
            <w:vAlign w:val="center"/>
          </w:tcPr>
          <w:p w14:paraId="40AC2F2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89A1E06" w14:textId="77777777" w:rsidR="00AD7281" w:rsidRPr="005223D9" w:rsidRDefault="00AD7281" w:rsidP="00C13B83">
            <w:pPr>
              <w:pStyle w:val="movimento"/>
              <w:rPr>
                <w:color w:val="002060"/>
              </w:rPr>
            </w:pPr>
            <w:r w:rsidRPr="005223D9">
              <w:rPr>
                <w:color w:val="002060"/>
              </w:rPr>
              <w:t>ALTIERI ALEX</w:t>
            </w:r>
          </w:p>
        </w:tc>
        <w:tc>
          <w:tcPr>
            <w:tcW w:w="2200" w:type="dxa"/>
            <w:tcMar>
              <w:top w:w="20" w:type="dxa"/>
              <w:left w:w="20" w:type="dxa"/>
              <w:bottom w:w="20" w:type="dxa"/>
              <w:right w:w="20" w:type="dxa"/>
            </w:tcMar>
            <w:vAlign w:val="center"/>
          </w:tcPr>
          <w:p w14:paraId="3B7E95C3" w14:textId="77777777" w:rsidR="00AD7281" w:rsidRPr="005223D9" w:rsidRDefault="00AD7281" w:rsidP="00C13B83">
            <w:pPr>
              <w:pStyle w:val="movimento2"/>
              <w:rPr>
                <w:color w:val="002060"/>
              </w:rPr>
            </w:pPr>
            <w:r w:rsidRPr="005223D9">
              <w:rPr>
                <w:color w:val="002060"/>
              </w:rPr>
              <w:t xml:space="preserve">(VERBENA C5 ANCONA) </w:t>
            </w:r>
          </w:p>
        </w:tc>
      </w:tr>
    </w:tbl>
    <w:p w14:paraId="09E1D588"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19528E1" w14:textId="77777777" w:rsidTr="00AD7281">
        <w:trPr>
          <w:divId w:val="527259509"/>
        </w:trPr>
        <w:tc>
          <w:tcPr>
            <w:tcW w:w="2200" w:type="dxa"/>
            <w:tcMar>
              <w:top w:w="20" w:type="dxa"/>
              <w:left w:w="20" w:type="dxa"/>
              <w:bottom w:w="20" w:type="dxa"/>
              <w:right w:w="20" w:type="dxa"/>
            </w:tcMar>
            <w:vAlign w:val="center"/>
          </w:tcPr>
          <w:p w14:paraId="37C965B3" w14:textId="77777777" w:rsidR="00AD7281" w:rsidRPr="005223D9" w:rsidRDefault="00AD7281" w:rsidP="00C13B83">
            <w:pPr>
              <w:pStyle w:val="movimento"/>
              <w:rPr>
                <w:color w:val="002060"/>
              </w:rPr>
            </w:pPr>
            <w:r w:rsidRPr="005223D9">
              <w:rPr>
                <w:color w:val="002060"/>
              </w:rPr>
              <w:t>CLERICI GIACOMO</w:t>
            </w:r>
          </w:p>
        </w:tc>
        <w:tc>
          <w:tcPr>
            <w:tcW w:w="2200" w:type="dxa"/>
            <w:tcMar>
              <w:top w:w="20" w:type="dxa"/>
              <w:left w:w="20" w:type="dxa"/>
              <w:bottom w:w="20" w:type="dxa"/>
              <w:right w:w="20" w:type="dxa"/>
            </w:tcMar>
            <w:vAlign w:val="center"/>
          </w:tcPr>
          <w:p w14:paraId="444F63B4"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34B0B93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ABE8876" w14:textId="77777777" w:rsidR="00AD7281" w:rsidRPr="005223D9" w:rsidRDefault="00AD7281" w:rsidP="00C13B83">
            <w:pPr>
              <w:pStyle w:val="movimento"/>
              <w:rPr>
                <w:color w:val="002060"/>
              </w:rPr>
            </w:pPr>
            <w:r w:rsidRPr="005223D9">
              <w:rPr>
                <w:color w:val="002060"/>
              </w:rPr>
              <w:t>CASTORANI ALEX</w:t>
            </w:r>
          </w:p>
        </w:tc>
        <w:tc>
          <w:tcPr>
            <w:tcW w:w="2200" w:type="dxa"/>
            <w:tcMar>
              <w:top w:w="20" w:type="dxa"/>
              <w:left w:w="20" w:type="dxa"/>
              <w:bottom w:w="20" w:type="dxa"/>
              <w:right w:w="20" w:type="dxa"/>
            </w:tcMar>
            <w:vAlign w:val="center"/>
          </w:tcPr>
          <w:p w14:paraId="7A85FF04" w14:textId="77777777" w:rsidR="00AD7281" w:rsidRPr="005223D9" w:rsidRDefault="00AD7281" w:rsidP="00C13B83">
            <w:pPr>
              <w:pStyle w:val="movimento2"/>
              <w:rPr>
                <w:color w:val="002060"/>
              </w:rPr>
            </w:pPr>
            <w:r w:rsidRPr="005223D9">
              <w:rPr>
                <w:color w:val="002060"/>
              </w:rPr>
              <w:t xml:space="preserve">(BOCASTRUM UNITED) </w:t>
            </w:r>
          </w:p>
        </w:tc>
      </w:tr>
      <w:tr w:rsidR="00AD7281" w:rsidRPr="005223D9" w14:paraId="4B927DCE" w14:textId="77777777" w:rsidTr="00AD7281">
        <w:trPr>
          <w:divId w:val="527259509"/>
        </w:trPr>
        <w:tc>
          <w:tcPr>
            <w:tcW w:w="2200" w:type="dxa"/>
            <w:tcMar>
              <w:top w:w="20" w:type="dxa"/>
              <w:left w:w="20" w:type="dxa"/>
              <w:bottom w:w="20" w:type="dxa"/>
              <w:right w:w="20" w:type="dxa"/>
            </w:tcMar>
            <w:vAlign w:val="center"/>
          </w:tcPr>
          <w:p w14:paraId="524DECEB" w14:textId="77777777" w:rsidR="00AD7281" w:rsidRPr="005223D9" w:rsidRDefault="00AD7281" w:rsidP="00C13B83">
            <w:pPr>
              <w:pStyle w:val="movimento"/>
              <w:rPr>
                <w:color w:val="002060"/>
              </w:rPr>
            </w:pPr>
            <w:r w:rsidRPr="005223D9">
              <w:rPr>
                <w:color w:val="002060"/>
              </w:rPr>
              <w:t>FICCADENTI MATTEO</w:t>
            </w:r>
          </w:p>
        </w:tc>
        <w:tc>
          <w:tcPr>
            <w:tcW w:w="2200" w:type="dxa"/>
            <w:tcMar>
              <w:top w:w="20" w:type="dxa"/>
              <w:left w:w="20" w:type="dxa"/>
              <w:bottom w:w="20" w:type="dxa"/>
              <w:right w:w="20" w:type="dxa"/>
            </w:tcMar>
            <w:vAlign w:val="center"/>
          </w:tcPr>
          <w:p w14:paraId="1286E185" w14:textId="77777777" w:rsidR="00AD7281" w:rsidRPr="005223D9" w:rsidRDefault="00AD7281" w:rsidP="00C13B83">
            <w:pPr>
              <w:pStyle w:val="movimento2"/>
              <w:rPr>
                <w:color w:val="002060"/>
              </w:rPr>
            </w:pPr>
            <w:r w:rsidRPr="005223D9">
              <w:rPr>
                <w:color w:val="002060"/>
              </w:rPr>
              <w:t xml:space="preserve">(BOCASTRUM UNITED) </w:t>
            </w:r>
          </w:p>
        </w:tc>
        <w:tc>
          <w:tcPr>
            <w:tcW w:w="800" w:type="dxa"/>
            <w:tcMar>
              <w:top w:w="20" w:type="dxa"/>
              <w:left w:w="20" w:type="dxa"/>
              <w:bottom w:w="20" w:type="dxa"/>
              <w:right w:w="20" w:type="dxa"/>
            </w:tcMar>
            <w:vAlign w:val="center"/>
          </w:tcPr>
          <w:p w14:paraId="5B866AB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EB86EDB" w14:textId="77777777" w:rsidR="00AD7281" w:rsidRPr="005223D9" w:rsidRDefault="00AD7281" w:rsidP="00C13B83">
            <w:pPr>
              <w:pStyle w:val="movimento"/>
              <w:rPr>
                <w:color w:val="002060"/>
              </w:rPr>
            </w:pPr>
            <w:r w:rsidRPr="005223D9">
              <w:rPr>
                <w:color w:val="002060"/>
              </w:rPr>
              <w:t>PISTELLI FRANCESCO</w:t>
            </w:r>
          </w:p>
        </w:tc>
        <w:tc>
          <w:tcPr>
            <w:tcW w:w="2200" w:type="dxa"/>
            <w:tcMar>
              <w:top w:w="20" w:type="dxa"/>
              <w:left w:w="20" w:type="dxa"/>
              <w:bottom w:w="20" w:type="dxa"/>
              <w:right w:w="20" w:type="dxa"/>
            </w:tcMar>
            <w:vAlign w:val="center"/>
          </w:tcPr>
          <w:p w14:paraId="14819DE1" w14:textId="77777777" w:rsidR="00AD7281" w:rsidRPr="005223D9" w:rsidRDefault="00AD7281" w:rsidP="00C13B83">
            <w:pPr>
              <w:pStyle w:val="movimento2"/>
              <w:rPr>
                <w:color w:val="002060"/>
              </w:rPr>
            </w:pPr>
            <w:r w:rsidRPr="005223D9">
              <w:rPr>
                <w:color w:val="002060"/>
              </w:rPr>
              <w:t xml:space="preserve">(CANDIA BARACCOLA ASPIO) </w:t>
            </w:r>
          </w:p>
        </w:tc>
      </w:tr>
      <w:tr w:rsidR="00AD7281" w:rsidRPr="005223D9" w14:paraId="4A802563" w14:textId="77777777" w:rsidTr="00AD7281">
        <w:trPr>
          <w:divId w:val="527259509"/>
        </w:trPr>
        <w:tc>
          <w:tcPr>
            <w:tcW w:w="2200" w:type="dxa"/>
            <w:tcMar>
              <w:top w:w="20" w:type="dxa"/>
              <w:left w:w="20" w:type="dxa"/>
              <w:bottom w:w="20" w:type="dxa"/>
              <w:right w:w="20" w:type="dxa"/>
            </w:tcMar>
            <w:vAlign w:val="center"/>
          </w:tcPr>
          <w:p w14:paraId="4DF12319" w14:textId="77777777" w:rsidR="00AD7281" w:rsidRPr="005223D9" w:rsidRDefault="00AD7281" w:rsidP="00C13B83">
            <w:pPr>
              <w:pStyle w:val="movimento"/>
              <w:rPr>
                <w:color w:val="002060"/>
              </w:rPr>
            </w:pPr>
            <w:r w:rsidRPr="005223D9">
              <w:rPr>
                <w:color w:val="002060"/>
              </w:rPr>
              <w:t>SIGNORELLI VINCENZO</w:t>
            </w:r>
          </w:p>
        </w:tc>
        <w:tc>
          <w:tcPr>
            <w:tcW w:w="2200" w:type="dxa"/>
            <w:tcMar>
              <w:top w:w="20" w:type="dxa"/>
              <w:left w:w="20" w:type="dxa"/>
              <w:bottom w:w="20" w:type="dxa"/>
              <w:right w:w="20" w:type="dxa"/>
            </w:tcMar>
            <w:vAlign w:val="center"/>
          </w:tcPr>
          <w:p w14:paraId="36DC5910" w14:textId="77777777" w:rsidR="00AD7281" w:rsidRPr="005223D9" w:rsidRDefault="00AD7281" w:rsidP="00C13B83">
            <w:pPr>
              <w:pStyle w:val="movimento2"/>
              <w:rPr>
                <w:color w:val="002060"/>
              </w:rPr>
            </w:pPr>
            <w:r w:rsidRPr="005223D9">
              <w:rPr>
                <w:color w:val="002060"/>
              </w:rPr>
              <w:t xml:space="preserve">(CASTELBELLINO CALCIO A 5) </w:t>
            </w:r>
          </w:p>
        </w:tc>
        <w:tc>
          <w:tcPr>
            <w:tcW w:w="800" w:type="dxa"/>
            <w:tcMar>
              <w:top w:w="20" w:type="dxa"/>
              <w:left w:w="20" w:type="dxa"/>
              <w:bottom w:w="20" w:type="dxa"/>
              <w:right w:w="20" w:type="dxa"/>
            </w:tcMar>
            <w:vAlign w:val="center"/>
          </w:tcPr>
          <w:p w14:paraId="3E5192A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A72FFD5" w14:textId="77777777" w:rsidR="00AD7281" w:rsidRPr="005223D9" w:rsidRDefault="00AD7281" w:rsidP="00C13B83">
            <w:pPr>
              <w:pStyle w:val="movimento"/>
              <w:rPr>
                <w:color w:val="002060"/>
              </w:rPr>
            </w:pPr>
            <w:r w:rsidRPr="005223D9">
              <w:rPr>
                <w:color w:val="002060"/>
              </w:rPr>
              <w:t>SAKUTA RUBENS</w:t>
            </w:r>
          </w:p>
        </w:tc>
        <w:tc>
          <w:tcPr>
            <w:tcW w:w="2200" w:type="dxa"/>
            <w:tcMar>
              <w:top w:w="20" w:type="dxa"/>
              <w:left w:w="20" w:type="dxa"/>
              <w:bottom w:w="20" w:type="dxa"/>
              <w:right w:w="20" w:type="dxa"/>
            </w:tcMar>
            <w:vAlign w:val="center"/>
          </w:tcPr>
          <w:p w14:paraId="08CD63F3" w14:textId="77777777" w:rsidR="00AD7281" w:rsidRPr="005223D9" w:rsidRDefault="00AD7281" w:rsidP="00C13B83">
            <w:pPr>
              <w:pStyle w:val="movimento2"/>
              <w:rPr>
                <w:color w:val="002060"/>
              </w:rPr>
            </w:pPr>
            <w:r w:rsidRPr="005223D9">
              <w:rPr>
                <w:color w:val="002060"/>
              </w:rPr>
              <w:t xml:space="preserve">(CERRETO CALCIO) </w:t>
            </w:r>
          </w:p>
        </w:tc>
      </w:tr>
      <w:tr w:rsidR="00AD7281" w:rsidRPr="005223D9" w14:paraId="53758162" w14:textId="77777777" w:rsidTr="00AD7281">
        <w:trPr>
          <w:divId w:val="527259509"/>
        </w:trPr>
        <w:tc>
          <w:tcPr>
            <w:tcW w:w="2200" w:type="dxa"/>
            <w:tcMar>
              <w:top w:w="20" w:type="dxa"/>
              <w:left w:w="20" w:type="dxa"/>
              <w:bottom w:w="20" w:type="dxa"/>
              <w:right w:w="20" w:type="dxa"/>
            </w:tcMar>
            <w:vAlign w:val="center"/>
          </w:tcPr>
          <w:p w14:paraId="31272513" w14:textId="77777777" w:rsidR="00AD7281" w:rsidRPr="005223D9" w:rsidRDefault="00AD7281" w:rsidP="00C13B83">
            <w:pPr>
              <w:pStyle w:val="movimento"/>
              <w:rPr>
                <w:color w:val="002060"/>
              </w:rPr>
            </w:pPr>
            <w:r w:rsidRPr="005223D9">
              <w:rPr>
                <w:color w:val="002060"/>
              </w:rPr>
              <w:t>CARLETTI GIACOMO</w:t>
            </w:r>
          </w:p>
        </w:tc>
        <w:tc>
          <w:tcPr>
            <w:tcW w:w="2200" w:type="dxa"/>
            <w:tcMar>
              <w:top w:w="20" w:type="dxa"/>
              <w:left w:w="20" w:type="dxa"/>
              <w:bottom w:w="20" w:type="dxa"/>
              <w:right w:w="20" w:type="dxa"/>
            </w:tcMar>
            <w:vAlign w:val="center"/>
          </w:tcPr>
          <w:p w14:paraId="45C62923" w14:textId="77777777" w:rsidR="00AD7281" w:rsidRPr="005223D9" w:rsidRDefault="00AD7281" w:rsidP="00C13B83">
            <w:pPr>
              <w:pStyle w:val="movimento2"/>
              <w:rPr>
                <w:color w:val="002060"/>
              </w:rPr>
            </w:pPr>
            <w:r w:rsidRPr="005223D9">
              <w:rPr>
                <w:color w:val="002060"/>
              </w:rPr>
              <w:t xml:space="preserve">(DINAMIS 1990) </w:t>
            </w:r>
          </w:p>
        </w:tc>
        <w:tc>
          <w:tcPr>
            <w:tcW w:w="800" w:type="dxa"/>
            <w:tcMar>
              <w:top w:w="20" w:type="dxa"/>
              <w:left w:w="20" w:type="dxa"/>
              <w:bottom w:w="20" w:type="dxa"/>
              <w:right w:w="20" w:type="dxa"/>
            </w:tcMar>
            <w:vAlign w:val="center"/>
          </w:tcPr>
          <w:p w14:paraId="5E24F86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B59AB2E" w14:textId="77777777" w:rsidR="00AD7281" w:rsidRPr="005223D9" w:rsidRDefault="00AD7281" w:rsidP="00C13B83">
            <w:pPr>
              <w:pStyle w:val="movimento"/>
              <w:rPr>
                <w:color w:val="002060"/>
              </w:rPr>
            </w:pPr>
            <w:r w:rsidRPr="005223D9">
              <w:rPr>
                <w:color w:val="002060"/>
              </w:rPr>
              <w:t>SGARIGLIA MATTIA</w:t>
            </w:r>
          </w:p>
        </w:tc>
        <w:tc>
          <w:tcPr>
            <w:tcW w:w="2200" w:type="dxa"/>
            <w:tcMar>
              <w:top w:w="20" w:type="dxa"/>
              <w:left w:w="20" w:type="dxa"/>
              <w:bottom w:w="20" w:type="dxa"/>
              <w:right w:w="20" w:type="dxa"/>
            </w:tcMar>
            <w:vAlign w:val="center"/>
          </w:tcPr>
          <w:p w14:paraId="4A08ECE9" w14:textId="77777777" w:rsidR="00AD7281" w:rsidRPr="005223D9" w:rsidRDefault="00AD7281" w:rsidP="00C13B83">
            <w:pPr>
              <w:pStyle w:val="movimento2"/>
              <w:rPr>
                <w:color w:val="002060"/>
              </w:rPr>
            </w:pPr>
            <w:r w:rsidRPr="005223D9">
              <w:rPr>
                <w:color w:val="002060"/>
              </w:rPr>
              <w:t xml:space="preserve">(FUTSAL CAMPIGLIONE) </w:t>
            </w:r>
          </w:p>
        </w:tc>
      </w:tr>
      <w:tr w:rsidR="00AD7281" w:rsidRPr="005223D9" w14:paraId="20165636" w14:textId="77777777" w:rsidTr="00AD7281">
        <w:trPr>
          <w:divId w:val="527259509"/>
        </w:trPr>
        <w:tc>
          <w:tcPr>
            <w:tcW w:w="2200" w:type="dxa"/>
            <w:tcMar>
              <w:top w:w="20" w:type="dxa"/>
              <w:left w:w="20" w:type="dxa"/>
              <w:bottom w:w="20" w:type="dxa"/>
              <w:right w:w="20" w:type="dxa"/>
            </w:tcMar>
            <w:vAlign w:val="center"/>
          </w:tcPr>
          <w:p w14:paraId="5DF1652A" w14:textId="77777777" w:rsidR="00AD7281" w:rsidRPr="005223D9" w:rsidRDefault="00AD7281" w:rsidP="00C13B83">
            <w:pPr>
              <w:pStyle w:val="movimento"/>
              <w:rPr>
                <w:color w:val="002060"/>
              </w:rPr>
            </w:pPr>
            <w:r w:rsidRPr="005223D9">
              <w:rPr>
                <w:color w:val="002060"/>
              </w:rPr>
              <w:t>DONATI DENNY</w:t>
            </w:r>
          </w:p>
        </w:tc>
        <w:tc>
          <w:tcPr>
            <w:tcW w:w="2200" w:type="dxa"/>
            <w:tcMar>
              <w:top w:w="20" w:type="dxa"/>
              <w:left w:w="20" w:type="dxa"/>
              <w:bottom w:w="20" w:type="dxa"/>
              <w:right w:w="20" w:type="dxa"/>
            </w:tcMar>
            <w:vAlign w:val="center"/>
          </w:tcPr>
          <w:p w14:paraId="10C2F0ED" w14:textId="77777777" w:rsidR="00AD7281" w:rsidRPr="005223D9" w:rsidRDefault="00AD7281" w:rsidP="00C13B83">
            <w:pPr>
              <w:pStyle w:val="movimento2"/>
              <w:rPr>
                <w:color w:val="002060"/>
              </w:rPr>
            </w:pPr>
            <w:r w:rsidRPr="005223D9">
              <w:rPr>
                <w:color w:val="002060"/>
              </w:rPr>
              <w:t xml:space="preserve">(FUTSAL MONTURANO) </w:t>
            </w:r>
          </w:p>
        </w:tc>
        <w:tc>
          <w:tcPr>
            <w:tcW w:w="800" w:type="dxa"/>
            <w:tcMar>
              <w:top w:w="20" w:type="dxa"/>
              <w:left w:w="20" w:type="dxa"/>
              <w:bottom w:w="20" w:type="dxa"/>
              <w:right w:w="20" w:type="dxa"/>
            </w:tcMar>
            <w:vAlign w:val="center"/>
          </w:tcPr>
          <w:p w14:paraId="21A1607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6FE305C" w14:textId="77777777" w:rsidR="00AD7281" w:rsidRPr="005223D9" w:rsidRDefault="00AD7281" w:rsidP="00C13B83">
            <w:pPr>
              <w:pStyle w:val="movimento"/>
              <w:rPr>
                <w:color w:val="002060"/>
              </w:rPr>
            </w:pPr>
            <w:r w:rsidRPr="005223D9">
              <w:rPr>
                <w:color w:val="002060"/>
              </w:rPr>
              <w:t>BRUNI GIANMARIO</w:t>
            </w:r>
          </w:p>
        </w:tc>
        <w:tc>
          <w:tcPr>
            <w:tcW w:w="2200" w:type="dxa"/>
            <w:tcMar>
              <w:top w:w="20" w:type="dxa"/>
              <w:left w:w="20" w:type="dxa"/>
              <w:bottom w:w="20" w:type="dxa"/>
              <w:right w:w="20" w:type="dxa"/>
            </w:tcMar>
            <w:vAlign w:val="center"/>
          </w:tcPr>
          <w:p w14:paraId="20921AAE" w14:textId="77777777" w:rsidR="00AD7281" w:rsidRPr="005223D9" w:rsidRDefault="00AD7281" w:rsidP="00C13B83">
            <w:pPr>
              <w:pStyle w:val="movimento2"/>
              <w:rPr>
                <w:color w:val="002060"/>
              </w:rPr>
            </w:pPr>
            <w:r w:rsidRPr="005223D9">
              <w:rPr>
                <w:color w:val="002060"/>
              </w:rPr>
              <w:t xml:space="preserve">(FUTSAL PRANDONE) </w:t>
            </w:r>
          </w:p>
        </w:tc>
      </w:tr>
      <w:tr w:rsidR="00AD7281" w:rsidRPr="005223D9" w14:paraId="7D6D4E49" w14:textId="77777777" w:rsidTr="00AD7281">
        <w:trPr>
          <w:divId w:val="527259509"/>
        </w:trPr>
        <w:tc>
          <w:tcPr>
            <w:tcW w:w="2200" w:type="dxa"/>
            <w:tcMar>
              <w:top w:w="20" w:type="dxa"/>
              <w:left w:w="20" w:type="dxa"/>
              <w:bottom w:w="20" w:type="dxa"/>
              <w:right w:w="20" w:type="dxa"/>
            </w:tcMar>
            <w:vAlign w:val="center"/>
          </w:tcPr>
          <w:p w14:paraId="13F616A8" w14:textId="77777777" w:rsidR="00AD7281" w:rsidRPr="005223D9" w:rsidRDefault="00AD7281" w:rsidP="00C13B83">
            <w:pPr>
              <w:pStyle w:val="movimento"/>
              <w:rPr>
                <w:color w:val="002060"/>
              </w:rPr>
            </w:pPr>
            <w:r w:rsidRPr="005223D9">
              <w:rPr>
                <w:color w:val="002060"/>
              </w:rPr>
              <w:t>PENNESI JACOPO</w:t>
            </w:r>
          </w:p>
        </w:tc>
        <w:tc>
          <w:tcPr>
            <w:tcW w:w="2200" w:type="dxa"/>
            <w:tcMar>
              <w:top w:w="20" w:type="dxa"/>
              <w:left w:w="20" w:type="dxa"/>
              <w:bottom w:w="20" w:type="dxa"/>
              <w:right w:w="20" w:type="dxa"/>
            </w:tcMar>
            <w:vAlign w:val="center"/>
          </w:tcPr>
          <w:p w14:paraId="62CFF7FB" w14:textId="77777777" w:rsidR="00AD7281" w:rsidRPr="005223D9" w:rsidRDefault="00AD7281" w:rsidP="00C13B83">
            <w:pPr>
              <w:pStyle w:val="movimento2"/>
              <w:rPr>
                <w:color w:val="002060"/>
              </w:rPr>
            </w:pPr>
            <w:r w:rsidRPr="005223D9">
              <w:rPr>
                <w:color w:val="002060"/>
              </w:rPr>
              <w:t xml:space="preserve">(INVICTA FUTSAL MACERATA) </w:t>
            </w:r>
          </w:p>
        </w:tc>
        <w:tc>
          <w:tcPr>
            <w:tcW w:w="800" w:type="dxa"/>
            <w:tcMar>
              <w:top w:w="20" w:type="dxa"/>
              <w:left w:w="20" w:type="dxa"/>
              <w:bottom w:w="20" w:type="dxa"/>
              <w:right w:w="20" w:type="dxa"/>
            </w:tcMar>
            <w:vAlign w:val="center"/>
          </w:tcPr>
          <w:p w14:paraId="5F6946E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4D2DDC5" w14:textId="77777777" w:rsidR="00AD7281" w:rsidRPr="005223D9" w:rsidRDefault="00AD7281" w:rsidP="00C13B83">
            <w:pPr>
              <w:pStyle w:val="movimento"/>
              <w:rPr>
                <w:color w:val="002060"/>
              </w:rPr>
            </w:pPr>
            <w:r w:rsidRPr="005223D9">
              <w:rPr>
                <w:color w:val="002060"/>
              </w:rPr>
              <w:t>GASPARINI GABRIELE</w:t>
            </w:r>
          </w:p>
        </w:tc>
        <w:tc>
          <w:tcPr>
            <w:tcW w:w="2200" w:type="dxa"/>
            <w:tcMar>
              <w:top w:w="20" w:type="dxa"/>
              <w:left w:w="20" w:type="dxa"/>
              <w:bottom w:w="20" w:type="dxa"/>
              <w:right w:w="20" w:type="dxa"/>
            </w:tcMar>
            <w:vAlign w:val="center"/>
          </w:tcPr>
          <w:p w14:paraId="0892A915" w14:textId="77777777" w:rsidR="00AD7281" w:rsidRPr="005223D9" w:rsidRDefault="00AD7281" w:rsidP="00C13B83">
            <w:pPr>
              <w:pStyle w:val="movimento2"/>
              <w:rPr>
                <w:color w:val="002060"/>
              </w:rPr>
            </w:pPr>
            <w:r w:rsidRPr="005223D9">
              <w:rPr>
                <w:color w:val="002060"/>
              </w:rPr>
              <w:t xml:space="preserve">(OSTRENSE) </w:t>
            </w:r>
          </w:p>
        </w:tc>
      </w:tr>
      <w:tr w:rsidR="00AD7281" w:rsidRPr="005223D9" w14:paraId="5CBED8FB" w14:textId="77777777" w:rsidTr="00AD7281">
        <w:trPr>
          <w:divId w:val="527259509"/>
        </w:trPr>
        <w:tc>
          <w:tcPr>
            <w:tcW w:w="2200" w:type="dxa"/>
            <w:tcMar>
              <w:top w:w="20" w:type="dxa"/>
              <w:left w:w="20" w:type="dxa"/>
              <w:bottom w:w="20" w:type="dxa"/>
              <w:right w:w="20" w:type="dxa"/>
            </w:tcMar>
            <w:vAlign w:val="center"/>
          </w:tcPr>
          <w:p w14:paraId="6561478B" w14:textId="77777777" w:rsidR="00AD7281" w:rsidRPr="005223D9" w:rsidRDefault="00AD7281" w:rsidP="00C13B83">
            <w:pPr>
              <w:pStyle w:val="movimento"/>
              <w:rPr>
                <w:color w:val="002060"/>
              </w:rPr>
            </w:pPr>
            <w:r w:rsidRPr="005223D9">
              <w:rPr>
                <w:color w:val="002060"/>
              </w:rPr>
              <w:t>BELABID AHMED</w:t>
            </w:r>
          </w:p>
        </w:tc>
        <w:tc>
          <w:tcPr>
            <w:tcW w:w="2200" w:type="dxa"/>
            <w:tcMar>
              <w:top w:w="20" w:type="dxa"/>
              <w:left w:w="20" w:type="dxa"/>
              <w:bottom w:w="20" w:type="dxa"/>
              <w:right w:w="20" w:type="dxa"/>
            </w:tcMar>
            <w:vAlign w:val="center"/>
          </w:tcPr>
          <w:p w14:paraId="6002979B" w14:textId="77777777" w:rsidR="00AD7281" w:rsidRPr="005223D9" w:rsidRDefault="00AD7281" w:rsidP="00C13B83">
            <w:pPr>
              <w:pStyle w:val="movimento2"/>
              <w:rPr>
                <w:color w:val="002060"/>
              </w:rPr>
            </w:pPr>
            <w:r w:rsidRPr="005223D9">
              <w:rPr>
                <w:color w:val="002060"/>
              </w:rPr>
              <w:t xml:space="preserve">(REAL ANCARIA) </w:t>
            </w:r>
          </w:p>
        </w:tc>
        <w:tc>
          <w:tcPr>
            <w:tcW w:w="800" w:type="dxa"/>
            <w:tcMar>
              <w:top w:w="20" w:type="dxa"/>
              <w:left w:w="20" w:type="dxa"/>
              <w:bottom w:w="20" w:type="dxa"/>
              <w:right w:w="20" w:type="dxa"/>
            </w:tcMar>
            <w:vAlign w:val="center"/>
          </w:tcPr>
          <w:p w14:paraId="5E7EF5A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7A36B3A" w14:textId="77777777" w:rsidR="00AD7281" w:rsidRPr="005223D9" w:rsidRDefault="00AD7281" w:rsidP="00C13B83">
            <w:pPr>
              <w:pStyle w:val="movimento"/>
              <w:rPr>
                <w:color w:val="002060"/>
              </w:rPr>
            </w:pPr>
            <w:r w:rsidRPr="005223D9">
              <w:rPr>
                <w:color w:val="002060"/>
              </w:rPr>
              <w:t>LODDO GIANMARCO</w:t>
            </w:r>
          </w:p>
        </w:tc>
        <w:tc>
          <w:tcPr>
            <w:tcW w:w="2200" w:type="dxa"/>
            <w:tcMar>
              <w:top w:w="20" w:type="dxa"/>
              <w:left w:w="20" w:type="dxa"/>
              <w:bottom w:w="20" w:type="dxa"/>
              <w:right w:w="20" w:type="dxa"/>
            </w:tcMar>
            <w:vAlign w:val="center"/>
          </w:tcPr>
          <w:p w14:paraId="63555C32" w14:textId="77777777" w:rsidR="00AD7281" w:rsidRPr="005223D9" w:rsidRDefault="00AD7281" w:rsidP="00C13B83">
            <w:pPr>
              <w:pStyle w:val="movimento2"/>
              <w:rPr>
                <w:color w:val="002060"/>
              </w:rPr>
            </w:pPr>
            <w:r w:rsidRPr="005223D9">
              <w:rPr>
                <w:color w:val="002060"/>
              </w:rPr>
              <w:t xml:space="preserve">(REAL ANCARIA) </w:t>
            </w:r>
          </w:p>
        </w:tc>
      </w:tr>
    </w:tbl>
    <w:p w14:paraId="209707D3"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16BD72C7" w14:textId="77777777" w:rsidTr="00AD7281">
        <w:trPr>
          <w:divId w:val="527259509"/>
        </w:trPr>
        <w:tc>
          <w:tcPr>
            <w:tcW w:w="2200" w:type="dxa"/>
            <w:tcMar>
              <w:top w:w="20" w:type="dxa"/>
              <w:left w:w="20" w:type="dxa"/>
              <w:bottom w:w="20" w:type="dxa"/>
              <w:right w:w="20" w:type="dxa"/>
            </w:tcMar>
            <w:vAlign w:val="center"/>
          </w:tcPr>
          <w:p w14:paraId="5D14000B" w14:textId="77777777" w:rsidR="00AD7281" w:rsidRPr="005223D9" w:rsidRDefault="00AD7281" w:rsidP="00C13B83">
            <w:pPr>
              <w:pStyle w:val="movimento"/>
              <w:rPr>
                <w:color w:val="002060"/>
              </w:rPr>
            </w:pPr>
            <w:r w:rsidRPr="005223D9">
              <w:rPr>
                <w:color w:val="002060"/>
              </w:rPr>
              <w:t>GIACOBONI GIORGIO</w:t>
            </w:r>
          </w:p>
        </w:tc>
        <w:tc>
          <w:tcPr>
            <w:tcW w:w="2200" w:type="dxa"/>
            <w:tcMar>
              <w:top w:w="20" w:type="dxa"/>
              <w:left w:w="20" w:type="dxa"/>
              <w:bottom w:w="20" w:type="dxa"/>
              <w:right w:w="20" w:type="dxa"/>
            </w:tcMar>
            <w:vAlign w:val="center"/>
          </w:tcPr>
          <w:p w14:paraId="63529064" w14:textId="77777777" w:rsidR="00AD7281" w:rsidRPr="005223D9" w:rsidRDefault="00AD7281" w:rsidP="00C13B83">
            <w:pPr>
              <w:pStyle w:val="movimento2"/>
              <w:rPr>
                <w:color w:val="002060"/>
              </w:rPr>
            </w:pPr>
            <w:r w:rsidRPr="005223D9">
              <w:rPr>
                <w:color w:val="002060"/>
              </w:rPr>
              <w:t xml:space="preserve">(AMICI 84) </w:t>
            </w:r>
          </w:p>
        </w:tc>
        <w:tc>
          <w:tcPr>
            <w:tcW w:w="800" w:type="dxa"/>
            <w:tcMar>
              <w:top w:w="20" w:type="dxa"/>
              <w:left w:w="20" w:type="dxa"/>
              <w:bottom w:w="20" w:type="dxa"/>
              <w:right w:w="20" w:type="dxa"/>
            </w:tcMar>
            <w:vAlign w:val="center"/>
          </w:tcPr>
          <w:p w14:paraId="717A49D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B6F53BB" w14:textId="77777777" w:rsidR="00AD7281" w:rsidRPr="005223D9" w:rsidRDefault="00AD7281" w:rsidP="00C13B83">
            <w:pPr>
              <w:pStyle w:val="movimento"/>
              <w:rPr>
                <w:color w:val="002060"/>
              </w:rPr>
            </w:pPr>
            <w:r w:rsidRPr="005223D9">
              <w:rPr>
                <w:color w:val="002060"/>
              </w:rPr>
              <w:t>MARIANI GIOVANNI MARIA</w:t>
            </w:r>
          </w:p>
        </w:tc>
        <w:tc>
          <w:tcPr>
            <w:tcW w:w="2200" w:type="dxa"/>
            <w:tcMar>
              <w:top w:w="20" w:type="dxa"/>
              <w:left w:w="20" w:type="dxa"/>
              <w:bottom w:w="20" w:type="dxa"/>
              <w:right w:w="20" w:type="dxa"/>
            </w:tcMar>
            <w:vAlign w:val="center"/>
          </w:tcPr>
          <w:p w14:paraId="78EC27BD" w14:textId="77777777" w:rsidR="00AD7281" w:rsidRPr="005223D9" w:rsidRDefault="00AD7281" w:rsidP="00C13B83">
            <w:pPr>
              <w:pStyle w:val="movimento2"/>
              <w:rPr>
                <w:color w:val="002060"/>
              </w:rPr>
            </w:pPr>
            <w:r w:rsidRPr="005223D9">
              <w:rPr>
                <w:color w:val="002060"/>
              </w:rPr>
              <w:t xml:space="preserve">(CANDIA BARACCOLA ASPIO) </w:t>
            </w:r>
          </w:p>
        </w:tc>
      </w:tr>
      <w:tr w:rsidR="00AD7281" w:rsidRPr="005223D9" w14:paraId="016E6F1A" w14:textId="77777777" w:rsidTr="00AD7281">
        <w:trPr>
          <w:divId w:val="527259509"/>
        </w:trPr>
        <w:tc>
          <w:tcPr>
            <w:tcW w:w="2200" w:type="dxa"/>
            <w:tcMar>
              <w:top w:w="20" w:type="dxa"/>
              <w:left w:w="20" w:type="dxa"/>
              <w:bottom w:w="20" w:type="dxa"/>
              <w:right w:w="20" w:type="dxa"/>
            </w:tcMar>
            <w:vAlign w:val="center"/>
          </w:tcPr>
          <w:p w14:paraId="7CE8EC2B" w14:textId="77777777" w:rsidR="00AD7281" w:rsidRPr="005223D9" w:rsidRDefault="00AD7281" w:rsidP="00C13B83">
            <w:pPr>
              <w:pStyle w:val="movimento"/>
              <w:rPr>
                <w:color w:val="002060"/>
              </w:rPr>
            </w:pPr>
            <w:r w:rsidRPr="005223D9">
              <w:rPr>
                <w:color w:val="002060"/>
              </w:rPr>
              <w:t>LO MUZIO ANTONIO</w:t>
            </w:r>
          </w:p>
        </w:tc>
        <w:tc>
          <w:tcPr>
            <w:tcW w:w="2200" w:type="dxa"/>
            <w:tcMar>
              <w:top w:w="20" w:type="dxa"/>
              <w:left w:w="20" w:type="dxa"/>
              <w:bottom w:w="20" w:type="dxa"/>
              <w:right w:w="20" w:type="dxa"/>
            </w:tcMar>
            <w:vAlign w:val="center"/>
          </w:tcPr>
          <w:p w14:paraId="0EB93073" w14:textId="77777777" w:rsidR="00AD7281" w:rsidRPr="005223D9" w:rsidRDefault="00AD7281" w:rsidP="00C13B83">
            <w:pPr>
              <w:pStyle w:val="movimento2"/>
              <w:rPr>
                <w:color w:val="002060"/>
              </w:rPr>
            </w:pPr>
            <w:r w:rsidRPr="005223D9">
              <w:rPr>
                <w:color w:val="002060"/>
              </w:rPr>
              <w:t xml:space="preserve">(CERRETO D ESI C5 A.S.D.) </w:t>
            </w:r>
          </w:p>
        </w:tc>
        <w:tc>
          <w:tcPr>
            <w:tcW w:w="800" w:type="dxa"/>
            <w:tcMar>
              <w:top w:w="20" w:type="dxa"/>
              <w:left w:w="20" w:type="dxa"/>
              <w:bottom w:w="20" w:type="dxa"/>
              <w:right w:w="20" w:type="dxa"/>
            </w:tcMar>
            <w:vAlign w:val="center"/>
          </w:tcPr>
          <w:p w14:paraId="718464F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F218874" w14:textId="77777777" w:rsidR="00AD7281" w:rsidRPr="005223D9" w:rsidRDefault="00AD7281" w:rsidP="00C13B83">
            <w:pPr>
              <w:pStyle w:val="movimento"/>
              <w:rPr>
                <w:color w:val="002060"/>
              </w:rPr>
            </w:pPr>
            <w:r w:rsidRPr="005223D9">
              <w:rPr>
                <w:color w:val="002060"/>
              </w:rPr>
              <w:t>ORTENZI ANGELO</w:t>
            </w:r>
          </w:p>
        </w:tc>
        <w:tc>
          <w:tcPr>
            <w:tcW w:w="2200" w:type="dxa"/>
            <w:tcMar>
              <w:top w:w="20" w:type="dxa"/>
              <w:left w:w="20" w:type="dxa"/>
              <w:bottom w:w="20" w:type="dxa"/>
              <w:right w:w="20" w:type="dxa"/>
            </w:tcMar>
            <w:vAlign w:val="center"/>
          </w:tcPr>
          <w:p w14:paraId="447CC3C0" w14:textId="77777777" w:rsidR="00AD7281" w:rsidRPr="005223D9" w:rsidRDefault="00AD7281" w:rsidP="00C13B83">
            <w:pPr>
              <w:pStyle w:val="movimento2"/>
              <w:rPr>
                <w:color w:val="002060"/>
              </w:rPr>
            </w:pPr>
            <w:r w:rsidRPr="005223D9">
              <w:rPr>
                <w:color w:val="002060"/>
              </w:rPr>
              <w:t xml:space="preserve">(EAGLES PAGLIARE) </w:t>
            </w:r>
          </w:p>
        </w:tc>
      </w:tr>
      <w:tr w:rsidR="00AD7281" w:rsidRPr="005223D9" w14:paraId="60D290BF" w14:textId="77777777" w:rsidTr="00AD7281">
        <w:trPr>
          <w:divId w:val="527259509"/>
        </w:trPr>
        <w:tc>
          <w:tcPr>
            <w:tcW w:w="2200" w:type="dxa"/>
            <w:tcMar>
              <w:top w:w="20" w:type="dxa"/>
              <w:left w:w="20" w:type="dxa"/>
              <w:bottom w:w="20" w:type="dxa"/>
              <w:right w:w="20" w:type="dxa"/>
            </w:tcMar>
            <w:vAlign w:val="center"/>
          </w:tcPr>
          <w:p w14:paraId="04A8DD77" w14:textId="77777777" w:rsidR="00AD7281" w:rsidRPr="005223D9" w:rsidRDefault="00AD7281" w:rsidP="00C13B83">
            <w:pPr>
              <w:pStyle w:val="movimento"/>
              <w:rPr>
                <w:color w:val="002060"/>
              </w:rPr>
            </w:pPr>
            <w:r w:rsidRPr="005223D9">
              <w:rPr>
                <w:color w:val="002060"/>
              </w:rPr>
              <w:t>DI BERNARDO DANIELE</w:t>
            </w:r>
          </w:p>
        </w:tc>
        <w:tc>
          <w:tcPr>
            <w:tcW w:w="2200" w:type="dxa"/>
            <w:tcMar>
              <w:top w:w="20" w:type="dxa"/>
              <w:left w:w="20" w:type="dxa"/>
              <w:bottom w:w="20" w:type="dxa"/>
              <w:right w:w="20" w:type="dxa"/>
            </w:tcMar>
            <w:vAlign w:val="center"/>
          </w:tcPr>
          <w:p w14:paraId="5D44C75E" w14:textId="77777777" w:rsidR="00AD7281" w:rsidRPr="005223D9" w:rsidRDefault="00AD7281" w:rsidP="00C13B83">
            <w:pPr>
              <w:pStyle w:val="movimento2"/>
              <w:rPr>
                <w:color w:val="002060"/>
              </w:rPr>
            </w:pPr>
            <w:r w:rsidRPr="005223D9">
              <w:rPr>
                <w:color w:val="002060"/>
              </w:rPr>
              <w:t xml:space="preserve">(INVICTA FUTSAL MACERATA) </w:t>
            </w:r>
          </w:p>
        </w:tc>
        <w:tc>
          <w:tcPr>
            <w:tcW w:w="800" w:type="dxa"/>
            <w:tcMar>
              <w:top w:w="20" w:type="dxa"/>
              <w:left w:w="20" w:type="dxa"/>
              <w:bottom w:w="20" w:type="dxa"/>
              <w:right w:w="20" w:type="dxa"/>
            </w:tcMar>
            <w:vAlign w:val="center"/>
          </w:tcPr>
          <w:p w14:paraId="32A13BC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E7ECE41" w14:textId="77777777" w:rsidR="00AD7281" w:rsidRPr="005223D9" w:rsidRDefault="00AD7281" w:rsidP="00C13B83">
            <w:pPr>
              <w:pStyle w:val="movimento"/>
              <w:rPr>
                <w:color w:val="002060"/>
              </w:rPr>
            </w:pPr>
            <w:r w:rsidRPr="005223D9">
              <w:rPr>
                <w:color w:val="002060"/>
              </w:rPr>
              <w:t>LAZZARI LUCA</w:t>
            </w:r>
          </w:p>
        </w:tc>
        <w:tc>
          <w:tcPr>
            <w:tcW w:w="2200" w:type="dxa"/>
            <w:tcMar>
              <w:top w:w="20" w:type="dxa"/>
              <w:left w:w="20" w:type="dxa"/>
              <w:bottom w:w="20" w:type="dxa"/>
              <w:right w:w="20" w:type="dxa"/>
            </w:tcMar>
            <w:vAlign w:val="center"/>
          </w:tcPr>
          <w:p w14:paraId="11BB7DB7" w14:textId="77777777" w:rsidR="00AD7281" w:rsidRPr="005223D9" w:rsidRDefault="00AD7281" w:rsidP="00C13B83">
            <w:pPr>
              <w:pStyle w:val="movimento2"/>
              <w:rPr>
                <w:color w:val="002060"/>
              </w:rPr>
            </w:pPr>
            <w:r w:rsidRPr="005223D9">
              <w:rPr>
                <w:color w:val="002060"/>
              </w:rPr>
              <w:t xml:space="preserve">(REAL FABRIANO) </w:t>
            </w:r>
          </w:p>
        </w:tc>
      </w:tr>
    </w:tbl>
    <w:p w14:paraId="0907E33B"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9574481" w14:textId="77777777" w:rsidTr="00AD7281">
        <w:trPr>
          <w:divId w:val="527259509"/>
        </w:trPr>
        <w:tc>
          <w:tcPr>
            <w:tcW w:w="2200" w:type="dxa"/>
            <w:tcMar>
              <w:top w:w="20" w:type="dxa"/>
              <w:left w:w="20" w:type="dxa"/>
              <w:bottom w:w="20" w:type="dxa"/>
              <w:right w:w="20" w:type="dxa"/>
            </w:tcMar>
            <w:vAlign w:val="center"/>
          </w:tcPr>
          <w:p w14:paraId="0EA4FADF" w14:textId="77777777" w:rsidR="00AD7281" w:rsidRPr="005223D9" w:rsidRDefault="00AD7281" w:rsidP="00C13B83">
            <w:pPr>
              <w:pStyle w:val="movimento"/>
              <w:rPr>
                <w:color w:val="002060"/>
              </w:rPr>
            </w:pPr>
            <w:r w:rsidRPr="005223D9">
              <w:rPr>
                <w:color w:val="002060"/>
              </w:rPr>
              <w:t>MARROCCHI RICCARDO</w:t>
            </w:r>
          </w:p>
        </w:tc>
        <w:tc>
          <w:tcPr>
            <w:tcW w:w="2200" w:type="dxa"/>
            <w:tcMar>
              <w:top w:w="20" w:type="dxa"/>
              <w:left w:w="20" w:type="dxa"/>
              <w:bottom w:w="20" w:type="dxa"/>
              <w:right w:w="20" w:type="dxa"/>
            </w:tcMar>
            <w:vAlign w:val="center"/>
          </w:tcPr>
          <w:p w14:paraId="6A38E579" w14:textId="77777777" w:rsidR="00AD7281" w:rsidRPr="005223D9" w:rsidRDefault="00AD7281" w:rsidP="00C13B83">
            <w:pPr>
              <w:pStyle w:val="movimento2"/>
              <w:rPr>
                <w:color w:val="002060"/>
              </w:rPr>
            </w:pPr>
            <w:r w:rsidRPr="005223D9">
              <w:rPr>
                <w:color w:val="002060"/>
              </w:rPr>
              <w:t xml:space="preserve">(AVENALE) </w:t>
            </w:r>
          </w:p>
        </w:tc>
        <w:tc>
          <w:tcPr>
            <w:tcW w:w="800" w:type="dxa"/>
            <w:tcMar>
              <w:top w:w="20" w:type="dxa"/>
              <w:left w:w="20" w:type="dxa"/>
              <w:bottom w:w="20" w:type="dxa"/>
              <w:right w:w="20" w:type="dxa"/>
            </w:tcMar>
            <w:vAlign w:val="center"/>
          </w:tcPr>
          <w:p w14:paraId="23C8301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1E9DA17" w14:textId="77777777" w:rsidR="00AD7281" w:rsidRPr="005223D9" w:rsidRDefault="00AD7281" w:rsidP="00C13B83">
            <w:pPr>
              <w:pStyle w:val="movimento"/>
              <w:rPr>
                <w:color w:val="002060"/>
              </w:rPr>
            </w:pPr>
            <w:r w:rsidRPr="005223D9">
              <w:rPr>
                <w:color w:val="002060"/>
              </w:rPr>
              <w:t>DI ROCCO MICHAEL</w:t>
            </w:r>
          </w:p>
        </w:tc>
        <w:tc>
          <w:tcPr>
            <w:tcW w:w="2200" w:type="dxa"/>
            <w:tcMar>
              <w:top w:w="20" w:type="dxa"/>
              <w:left w:w="20" w:type="dxa"/>
              <w:bottom w:w="20" w:type="dxa"/>
              <w:right w:w="20" w:type="dxa"/>
            </w:tcMar>
            <w:vAlign w:val="center"/>
          </w:tcPr>
          <w:p w14:paraId="1360883D" w14:textId="77777777" w:rsidR="00AD7281" w:rsidRPr="005223D9" w:rsidRDefault="00AD7281" w:rsidP="00C13B83">
            <w:pPr>
              <w:pStyle w:val="movimento2"/>
              <w:rPr>
                <w:color w:val="002060"/>
              </w:rPr>
            </w:pPr>
            <w:r w:rsidRPr="005223D9">
              <w:rPr>
                <w:color w:val="002060"/>
              </w:rPr>
              <w:t xml:space="preserve">(CITTA DI FALCONARA) </w:t>
            </w:r>
          </w:p>
        </w:tc>
      </w:tr>
      <w:tr w:rsidR="00AD7281" w:rsidRPr="005223D9" w14:paraId="23A15093" w14:textId="77777777" w:rsidTr="00AD7281">
        <w:trPr>
          <w:divId w:val="527259509"/>
        </w:trPr>
        <w:tc>
          <w:tcPr>
            <w:tcW w:w="2200" w:type="dxa"/>
            <w:tcMar>
              <w:top w:w="20" w:type="dxa"/>
              <w:left w:w="20" w:type="dxa"/>
              <w:bottom w:w="20" w:type="dxa"/>
              <w:right w:w="20" w:type="dxa"/>
            </w:tcMar>
            <w:vAlign w:val="center"/>
          </w:tcPr>
          <w:p w14:paraId="23EBF97C" w14:textId="77777777" w:rsidR="00AD7281" w:rsidRPr="005223D9" w:rsidRDefault="00AD7281" w:rsidP="00C13B83">
            <w:pPr>
              <w:pStyle w:val="movimento"/>
              <w:rPr>
                <w:color w:val="002060"/>
              </w:rPr>
            </w:pPr>
            <w:r w:rsidRPr="005223D9">
              <w:rPr>
                <w:color w:val="002060"/>
              </w:rPr>
              <w:t>DI RUSSO MATTEO</w:t>
            </w:r>
          </w:p>
        </w:tc>
        <w:tc>
          <w:tcPr>
            <w:tcW w:w="2200" w:type="dxa"/>
            <w:tcMar>
              <w:top w:w="20" w:type="dxa"/>
              <w:left w:w="20" w:type="dxa"/>
              <w:bottom w:w="20" w:type="dxa"/>
              <w:right w:w="20" w:type="dxa"/>
            </w:tcMar>
            <w:vAlign w:val="center"/>
          </w:tcPr>
          <w:p w14:paraId="2ECEBDD3" w14:textId="77777777" w:rsidR="00AD7281" w:rsidRPr="005223D9" w:rsidRDefault="00AD7281" w:rsidP="00C13B83">
            <w:pPr>
              <w:pStyle w:val="movimento2"/>
              <w:rPr>
                <w:color w:val="002060"/>
              </w:rPr>
            </w:pPr>
            <w:r w:rsidRPr="005223D9">
              <w:rPr>
                <w:color w:val="002060"/>
              </w:rPr>
              <w:t xml:space="preserve">(CSI STELLA A.S.D.) </w:t>
            </w:r>
          </w:p>
        </w:tc>
        <w:tc>
          <w:tcPr>
            <w:tcW w:w="800" w:type="dxa"/>
            <w:tcMar>
              <w:top w:w="20" w:type="dxa"/>
              <w:left w:w="20" w:type="dxa"/>
              <w:bottom w:w="20" w:type="dxa"/>
              <w:right w:w="20" w:type="dxa"/>
            </w:tcMar>
            <w:vAlign w:val="center"/>
          </w:tcPr>
          <w:p w14:paraId="4C550ED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626F0A5" w14:textId="77777777" w:rsidR="00AD7281" w:rsidRPr="005223D9" w:rsidRDefault="00AD7281" w:rsidP="00C13B83">
            <w:pPr>
              <w:pStyle w:val="movimento"/>
              <w:rPr>
                <w:color w:val="002060"/>
              </w:rPr>
            </w:pPr>
            <w:r w:rsidRPr="005223D9">
              <w:rPr>
                <w:color w:val="002060"/>
              </w:rPr>
              <w:t>CAPRIOTTI LUCA</w:t>
            </w:r>
          </w:p>
        </w:tc>
        <w:tc>
          <w:tcPr>
            <w:tcW w:w="2200" w:type="dxa"/>
            <w:tcMar>
              <w:top w:w="20" w:type="dxa"/>
              <w:left w:w="20" w:type="dxa"/>
              <w:bottom w:w="20" w:type="dxa"/>
              <w:right w:w="20" w:type="dxa"/>
            </w:tcMar>
            <w:vAlign w:val="center"/>
          </w:tcPr>
          <w:p w14:paraId="4EEAE007" w14:textId="77777777" w:rsidR="00AD7281" w:rsidRPr="005223D9" w:rsidRDefault="00AD7281" w:rsidP="00C13B83">
            <w:pPr>
              <w:pStyle w:val="movimento2"/>
              <w:rPr>
                <w:color w:val="002060"/>
              </w:rPr>
            </w:pPr>
            <w:r w:rsidRPr="005223D9">
              <w:rPr>
                <w:color w:val="002060"/>
              </w:rPr>
              <w:t xml:space="preserve">(FUTSAL FERMO S.C.) </w:t>
            </w:r>
          </w:p>
        </w:tc>
      </w:tr>
      <w:tr w:rsidR="00AD7281" w:rsidRPr="005223D9" w14:paraId="3EFEED06" w14:textId="77777777" w:rsidTr="00AD7281">
        <w:trPr>
          <w:divId w:val="527259509"/>
        </w:trPr>
        <w:tc>
          <w:tcPr>
            <w:tcW w:w="2200" w:type="dxa"/>
            <w:tcMar>
              <w:top w:w="20" w:type="dxa"/>
              <w:left w:w="20" w:type="dxa"/>
              <w:bottom w:w="20" w:type="dxa"/>
              <w:right w:w="20" w:type="dxa"/>
            </w:tcMar>
            <w:vAlign w:val="center"/>
          </w:tcPr>
          <w:p w14:paraId="7E9CDDAE" w14:textId="77777777" w:rsidR="00AD7281" w:rsidRPr="005223D9" w:rsidRDefault="00AD7281" w:rsidP="00C13B83">
            <w:pPr>
              <w:pStyle w:val="movimento"/>
              <w:rPr>
                <w:color w:val="002060"/>
              </w:rPr>
            </w:pPr>
            <w:r w:rsidRPr="005223D9">
              <w:rPr>
                <w:color w:val="002060"/>
              </w:rPr>
              <w:t>TIRABASSI LUCA</w:t>
            </w:r>
          </w:p>
        </w:tc>
        <w:tc>
          <w:tcPr>
            <w:tcW w:w="2200" w:type="dxa"/>
            <w:tcMar>
              <w:top w:w="20" w:type="dxa"/>
              <w:left w:w="20" w:type="dxa"/>
              <w:bottom w:w="20" w:type="dxa"/>
              <w:right w:w="20" w:type="dxa"/>
            </w:tcMar>
            <w:vAlign w:val="center"/>
          </w:tcPr>
          <w:p w14:paraId="62F16AF3" w14:textId="77777777" w:rsidR="00AD7281" w:rsidRPr="005223D9" w:rsidRDefault="00AD7281" w:rsidP="00C13B83">
            <w:pPr>
              <w:pStyle w:val="movimento2"/>
              <w:rPr>
                <w:color w:val="002060"/>
              </w:rPr>
            </w:pPr>
            <w:r w:rsidRPr="005223D9">
              <w:rPr>
                <w:color w:val="002060"/>
              </w:rPr>
              <w:t xml:space="preserve">(FUTSAL PRANDONE) </w:t>
            </w:r>
          </w:p>
        </w:tc>
        <w:tc>
          <w:tcPr>
            <w:tcW w:w="800" w:type="dxa"/>
            <w:tcMar>
              <w:top w:w="20" w:type="dxa"/>
              <w:left w:w="20" w:type="dxa"/>
              <w:bottom w:w="20" w:type="dxa"/>
              <w:right w:w="20" w:type="dxa"/>
            </w:tcMar>
            <w:vAlign w:val="center"/>
          </w:tcPr>
          <w:p w14:paraId="62A0C72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D057CC2" w14:textId="77777777" w:rsidR="00AD7281" w:rsidRPr="005223D9" w:rsidRDefault="00AD7281" w:rsidP="00C13B83">
            <w:pPr>
              <w:pStyle w:val="movimento"/>
              <w:rPr>
                <w:color w:val="002060"/>
              </w:rPr>
            </w:pPr>
            <w:r w:rsidRPr="005223D9">
              <w:rPr>
                <w:color w:val="002060"/>
              </w:rPr>
              <w:t>BONCRISTIANO LORENZO MATTEO</w:t>
            </w:r>
          </w:p>
        </w:tc>
        <w:tc>
          <w:tcPr>
            <w:tcW w:w="2200" w:type="dxa"/>
            <w:tcMar>
              <w:top w:w="20" w:type="dxa"/>
              <w:left w:w="20" w:type="dxa"/>
              <w:bottom w:w="20" w:type="dxa"/>
              <w:right w:w="20" w:type="dxa"/>
            </w:tcMar>
            <w:vAlign w:val="center"/>
          </w:tcPr>
          <w:p w14:paraId="66900AE5" w14:textId="77777777" w:rsidR="00AD7281" w:rsidRPr="005223D9" w:rsidRDefault="00AD7281" w:rsidP="00C13B83">
            <w:pPr>
              <w:pStyle w:val="movimento2"/>
              <w:rPr>
                <w:color w:val="002060"/>
              </w:rPr>
            </w:pPr>
            <w:r w:rsidRPr="005223D9">
              <w:rPr>
                <w:color w:val="002060"/>
              </w:rPr>
              <w:t xml:space="preserve">(REAL FABRIANO) </w:t>
            </w:r>
          </w:p>
        </w:tc>
      </w:tr>
      <w:tr w:rsidR="00AD7281" w:rsidRPr="005223D9" w14:paraId="785959BD" w14:textId="77777777" w:rsidTr="00AD7281">
        <w:trPr>
          <w:divId w:val="527259509"/>
        </w:trPr>
        <w:tc>
          <w:tcPr>
            <w:tcW w:w="2200" w:type="dxa"/>
            <w:tcMar>
              <w:top w:w="20" w:type="dxa"/>
              <w:left w:w="20" w:type="dxa"/>
              <w:bottom w:w="20" w:type="dxa"/>
              <w:right w:w="20" w:type="dxa"/>
            </w:tcMar>
            <w:vAlign w:val="center"/>
          </w:tcPr>
          <w:p w14:paraId="54D7E65B" w14:textId="77777777" w:rsidR="00AD7281" w:rsidRPr="005223D9" w:rsidRDefault="00AD7281" w:rsidP="00C13B83">
            <w:pPr>
              <w:pStyle w:val="movimento"/>
              <w:rPr>
                <w:color w:val="002060"/>
              </w:rPr>
            </w:pPr>
            <w:r w:rsidRPr="005223D9">
              <w:rPr>
                <w:color w:val="002060"/>
              </w:rPr>
              <w:t>STROPPA WILLIAM</w:t>
            </w:r>
          </w:p>
        </w:tc>
        <w:tc>
          <w:tcPr>
            <w:tcW w:w="2200" w:type="dxa"/>
            <w:tcMar>
              <w:top w:w="20" w:type="dxa"/>
              <w:left w:w="20" w:type="dxa"/>
              <w:bottom w:w="20" w:type="dxa"/>
              <w:right w:w="20" w:type="dxa"/>
            </w:tcMar>
            <w:vAlign w:val="center"/>
          </w:tcPr>
          <w:p w14:paraId="79AD0F77" w14:textId="77777777" w:rsidR="00AD7281" w:rsidRPr="005223D9" w:rsidRDefault="00AD7281" w:rsidP="00C13B83">
            <w:pPr>
              <w:pStyle w:val="movimento2"/>
              <w:rPr>
                <w:color w:val="002060"/>
              </w:rPr>
            </w:pPr>
            <w:r w:rsidRPr="005223D9">
              <w:rPr>
                <w:color w:val="002060"/>
              </w:rPr>
              <w:t xml:space="preserve">(REAL FABRIANO) </w:t>
            </w:r>
          </w:p>
        </w:tc>
        <w:tc>
          <w:tcPr>
            <w:tcW w:w="800" w:type="dxa"/>
            <w:tcMar>
              <w:top w:w="20" w:type="dxa"/>
              <w:left w:w="20" w:type="dxa"/>
              <w:bottom w:w="20" w:type="dxa"/>
              <w:right w:w="20" w:type="dxa"/>
            </w:tcMar>
            <w:vAlign w:val="center"/>
          </w:tcPr>
          <w:p w14:paraId="7F37435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61F24DE" w14:textId="77777777" w:rsidR="00AD7281" w:rsidRPr="005223D9" w:rsidRDefault="00AD7281" w:rsidP="00C13B83">
            <w:pPr>
              <w:pStyle w:val="movimento"/>
              <w:rPr>
                <w:color w:val="002060"/>
              </w:rPr>
            </w:pPr>
            <w:r w:rsidRPr="005223D9">
              <w:rPr>
                <w:color w:val="002060"/>
              </w:rPr>
              <w:t>BORC BOGDAN PETRU</w:t>
            </w:r>
          </w:p>
        </w:tc>
        <w:tc>
          <w:tcPr>
            <w:tcW w:w="2200" w:type="dxa"/>
            <w:tcMar>
              <w:top w:w="20" w:type="dxa"/>
              <w:left w:w="20" w:type="dxa"/>
              <w:bottom w:w="20" w:type="dxa"/>
              <w:right w:w="20" w:type="dxa"/>
            </w:tcMar>
            <w:vAlign w:val="center"/>
          </w:tcPr>
          <w:p w14:paraId="73D61E67" w14:textId="77777777" w:rsidR="00AD7281" w:rsidRPr="005223D9" w:rsidRDefault="00AD7281" w:rsidP="00C13B83">
            <w:pPr>
              <w:pStyle w:val="movimento2"/>
              <w:rPr>
                <w:color w:val="002060"/>
              </w:rPr>
            </w:pPr>
            <w:r w:rsidRPr="005223D9">
              <w:rPr>
                <w:color w:val="002060"/>
              </w:rPr>
              <w:t xml:space="preserve">(VERBENA C5 ANCONA) </w:t>
            </w:r>
          </w:p>
        </w:tc>
      </w:tr>
    </w:tbl>
    <w:p w14:paraId="16D49F79" w14:textId="77777777" w:rsidR="00AD7281" w:rsidRPr="005223D9" w:rsidRDefault="00AD7281" w:rsidP="00AD7281">
      <w:pPr>
        <w:pStyle w:val="titolo10"/>
        <w:divId w:val="527259509"/>
        <w:rPr>
          <w:color w:val="002060"/>
        </w:rPr>
      </w:pPr>
      <w:r w:rsidRPr="005223D9">
        <w:rPr>
          <w:color w:val="002060"/>
        </w:rPr>
        <w:t xml:space="preserve">GARE DEL 23/ 2/2019 </w:t>
      </w:r>
    </w:p>
    <w:p w14:paraId="75F6A983"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12D20E83"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1F837E40"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128F1BBE" w14:textId="77777777" w:rsidR="00AD7281" w:rsidRPr="005223D9" w:rsidRDefault="00AD7281" w:rsidP="00AD7281">
      <w:pPr>
        <w:pStyle w:val="titolo20"/>
        <w:divId w:val="527259509"/>
        <w:rPr>
          <w:color w:val="002060"/>
        </w:rPr>
      </w:pPr>
      <w:r w:rsidRPr="005223D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D358B02" w14:textId="77777777" w:rsidTr="00AD7281">
        <w:trPr>
          <w:divId w:val="527259509"/>
        </w:trPr>
        <w:tc>
          <w:tcPr>
            <w:tcW w:w="2200" w:type="dxa"/>
            <w:tcMar>
              <w:top w:w="20" w:type="dxa"/>
              <w:left w:w="20" w:type="dxa"/>
              <w:bottom w:w="20" w:type="dxa"/>
              <w:right w:w="20" w:type="dxa"/>
            </w:tcMar>
            <w:vAlign w:val="center"/>
          </w:tcPr>
          <w:p w14:paraId="17280E3C" w14:textId="77777777" w:rsidR="00AD7281" w:rsidRPr="005223D9" w:rsidRDefault="00AD7281" w:rsidP="00C13B83">
            <w:pPr>
              <w:pStyle w:val="movimento"/>
              <w:rPr>
                <w:color w:val="002060"/>
              </w:rPr>
            </w:pPr>
            <w:r w:rsidRPr="005223D9">
              <w:rPr>
                <w:color w:val="002060"/>
              </w:rPr>
              <w:t>PICCILLO MARIO</w:t>
            </w:r>
          </w:p>
        </w:tc>
        <w:tc>
          <w:tcPr>
            <w:tcW w:w="2200" w:type="dxa"/>
            <w:tcMar>
              <w:top w:w="20" w:type="dxa"/>
              <w:left w:w="20" w:type="dxa"/>
              <w:bottom w:w="20" w:type="dxa"/>
              <w:right w:w="20" w:type="dxa"/>
            </w:tcMar>
            <w:vAlign w:val="center"/>
          </w:tcPr>
          <w:p w14:paraId="76B6CED6" w14:textId="77777777" w:rsidR="00AD7281" w:rsidRPr="005223D9" w:rsidRDefault="00AD7281" w:rsidP="00C13B83">
            <w:pPr>
              <w:pStyle w:val="movimento2"/>
              <w:rPr>
                <w:color w:val="002060"/>
              </w:rPr>
            </w:pPr>
            <w:r w:rsidRPr="005223D9">
              <w:rPr>
                <w:color w:val="002060"/>
              </w:rPr>
              <w:t xml:space="preserve">(GAGLIOLE F.C.) </w:t>
            </w:r>
          </w:p>
        </w:tc>
        <w:tc>
          <w:tcPr>
            <w:tcW w:w="800" w:type="dxa"/>
            <w:tcMar>
              <w:top w:w="20" w:type="dxa"/>
              <w:left w:w="20" w:type="dxa"/>
              <w:bottom w:w="20" w:type="dxa"/>
              <w:right w:w="20" w:type="dxa"/>
            </w:tcMar>
            <w:vAlign w:val="center"/>
          </w:tcPr>
          <w:p w14:paraId="5E29ED0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97777D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73E5451" w14:textId="77777777" w:rsidR="00AD7281" w:rsidRPr="005223D9" w:rsidRDefault="00AD7281" w:rsidP="00C13B83">
            <w:pPr>
              <w:pStyle w:val="movimento2"/>
              <w:rPr>
                <w:color w:val="002060"/>
              </w:rPr>
            </w:pPr>
            <w:r w:rsidRPr="005223D9">
              <w:rPr>
                <w:color w:val="002060"/>
              </w:rPr>
              <w:t> </w:t>
            </w:r>
          </w:p>
        </w:tc>
      </w:tr>
    </w:tbl>
    <w:p w14:paraId="4A228E90"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2AC4050D" w14:textId="77777777" w:rsidR="00AD7281" w:rsidRPr="005223D9" w:rsidRDefault="00AD7281" w:rsidP="00AD7281">
      <w:pPr>
        <w:pStyle w:val="titolo20"/>
        <w:divId w:val="527259509"/>
        <w:rPr>
          <w:color w:val="002060"/>
        </w:rPr>
      </w:pPr>
      <w:r w:rsidRPr="005223D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1D93220F" w14:textId="77777777" w:rsidTr="00AD7281">
        <w:trPr>
          <w:divId w:val="527259509"/>
        </w:trPr>
        <w:tc>
          <w:tcPr>
            <w:tcW w:w="2200" w:type="dxa"/>
            <w:tcMar>
              <w:top w:w="20" w:type="dxa"/>
              <w:left w:w="20" w:type="dxa"/>
              <w:bottom w:w="20" w:type="dxa"/>
              <w:right w:w="20" w:type="dxa"/>
            </w:tcMar>
            <w:vAlign w:val="center"/>
          </w:tcPr>
          <w:p w14:paraId="3D029C4A" w14:textId="77777777" w:rsidR="00AD7281" w:rsidRPr="005223D9" w:rsidRDefault="00AD7281" w:rsidP="00C13B83">
            <w:pPr>
              <w:pStyle w:val="movimento"/>
              <w:rPr>
                <w:color w:val="002060"/>
              </w:rPr>
            </w:pPr>
            <w:r w:rsidRPr="005223D9">
              <w:rPr>
                <w:color w:val="002060"/>
              </w:rPr>
              <w:t>PALMIERI SIMONE</w:t>
            </w:r>
          </w:p>
        </w:tc>
        <w:tc>
          <w:tcPr>
            <w:tcW w:w="2200" w:type="dxa"/>
            <w:tcMar>
              <w:top w:w="20" w:type="dxa"/>
              <w:left w:w="20" w:type="dxa"/>
              <w:bottom w:w="20" w:type="dxa"/>
              <w:right w:w="20" w:type="dxa"/>
            </w:tcMar>
            <w:vAlign w:val="center"/>
          </w:tcPr>
          <w:p w14:paraId="2832912F" w14:textId="77777777" w:rsidR="00AD7281" w:rsidRPr="005223D9" w:rsidRDefault="00AD7281" w:rsidP="00C13B83">
            <w:pPr>
              <w:pStyle w:val="movimento2"/>
              <w:rPr>
                <w:color w:val="002060"/>
              </w:rPr>
            </w:pPr>
            <w:r w:rsidRPr="005223D9">
              <w:rPr>
                <w:color w:val="002060"/>
              </w:rPr>
              <w:t xml:space="preserve">(CHIARAVALLE FUTSAL) </w:t>
            </w:r>
          </w:p>
        </w:tc>
        <w:tc>
          <w:tcPr>
            <w:tcW w:w="800" w:type="dxa"/>
            <w:tcMar>
              <w:top w:w="20" w:type="dxa"/>
              <w:left w:w="20" w:type="dxa"/>
              <w:bottom w:w="20" w:type="dxa"/>
              <w:right w:w="20" w:type="dxa"/>
            </w:tcMar>
            <w:vAlign w:val="center"/>
          </w:tcPr>
          <w:p w14:paraId="36F88ACC"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7F17BF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62D93FE" w14:textId="77777777" w:rsidR="00AD7281" w:rsidRPr="005223D9" w:rsidRDefault="00AD7281" w:rsidP="00C13B83">
            <w:pPr>
              <w:pStyle w:val="movimento2"/>
              <w:rPr>
                <w:color w:val="002060"/>
              </w:rPr>
            </w:pPr>
            <w:r w:rsidRPr="005223D9">
              <w:rPr>
                <w:color w:val="002060"/>
              </w:rPr>
              <w:t> </w:t>
            </w:r>
          </w:p>
        </w:tc>
      </w:tr>
    </w:tbl>
    <w:p w14:paraId="308E686D"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E199413" w14:textId="77777777" w:rsidTr="00AD7281">
        <w:trPr>
          <w:divId w:val="527259509"/>
        </w:trPr>
        <w:tc>
          <w:tcPr>
            <w:tcW w:w="2200" w:type="dxa"/>
            <w:tcMar>
              <w:top w:w="20" w:type="dxa"/>
              <w:left w:w="20" w:type="dxa"/>
              <w:bottom w:w="20" w:type="dxa"/>
              <w:right w:w="20" w:type="dxa"/>
            </w:tcMar>
            <w:vAlign w:val="center"/>
          </w:tcPr>
          <w:p w14:paraId="6248E24E" w14:textId="77777777" w:rsidR="00AD7281" w:rsidRPr="005223D9" w:rsidRDefault="00AD7281" w:rsidP="00C13B83">
            <w:pPr>
              <w:pStyle w:val="movimento"/>
              <w:rPr>
                <w:color w:val="002060"/>
              </w:rPr>
            </w:pPr>
            <w:r w:rsidRPr="005223D9">
              <w:rPr>
                <w:color w:val="002060"/>
              </w:rPr>
              <w:t>BRUSCIA FRANCESCO</w:t>
            </w:r>
          </w:p>
        </w:tc>
        <w:tc>
          <w:tcPr>
            <w:tcW w:w="2200" w:type="dxa"/>
            <w:tcMar>
              <w:top w:w="20" w:type="dxa"/>
              <w:left w:w="20" w:type="dxa"/>
              <w:bottom w:w="20" w:type="dxa"/>
              <w:right w:w="20" w:type="dxa"/>
            </w:tcMar>
            <w:vAlign w:val="center"/>
          </w:tcPr>
          <w:p w14:paraId="211EB9D5" w14:textId="77777777" w:rsidR="00AD7281" w:rsidRPr="005223D9" w:rsidRDefault="00AD7281" w:rsidP="00C13B83">
            <w:pPr>
              <w:pStyle w:val="movimento2"/>
              <w:rPr>
                <w:color w:val="002060"/>
              </w:rPr>
            </w:pPr>
            <w:r w:rsidRPr="005223D9">
              <w:rPr>
                <w:color w:val="002060"/>
              </w:rPr>
              <w:t xml:space="preserve">(MONTALTO DI CUCCURANO CA5) </w:t>
            </w:r>
          </w:p>
        </w:tc>
        <w:tc>
          <w:tcPr>
            <w:tcW w:w="800" w:type="dxa"/>
            <w:tcMar>
              <w:top w:w="20" w:type="dxa"/>
              <w:left w:w="20" w:type="dxa"/>
              <w:bottom w:w="20" w:type="dxa"/>
              <w:right w:w="20" w:type="dxa"/>
            </w:tcMar>
            <w:vAlign w:val="center"/>
          </w:tcPr>
          <w:p w14:paraId="32CBDEA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229379B"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2472315" w14:textId="77777777" w:rsidR="00AD7281" w:rsidRPr="005223D9" w:rsidRDefault="00AD7281" w:rsidP="00C13B83">
            <w:pPr>
              <w:pStyle w:val="movimento2"/>
              <w:rPr>
                <w:color w:val="002060"/>
              </w:rPr>
            </w:pPr>
            <w:r w:rsidRPr="005223D9">
              <w:rPr>
                <w:color w:val="002060"/>
              </w:rPr>
              <w:t> </w:t>
            </w:r>
          </w:p>
        </w:tc>
      </w:tr>
    </w:tbl>
    <w:p w14:paraId="465286A0" w14:textId="77777777" w:rsidR="00AD7281" w:rsidRPr="005223D9" w:rsidRDefault="00AD7281" w:rsidP="00AD7281">
      <w:pPr>
        <w:pStyle w:val="breakline"/>
        <w:divId w:val="527259509"/>
        <w:rPr>
          <w:color w:val="002060"/>
        </w:rPr>
      </w:pPr>
    </w:p>
    <w:p w14:paraId="67038D47" w14:textId="77777777" w:rsidR="00AD7281" w:rsidRPr="005223D9" w:rsidRDefault="00AD7281" w:rsidP="00AD7281">
      <w:pPr>
        <w:pStyle w:val="TITOLOPRINC"/>
        <w:divId w:val="527259509"/>
        <w:rPr>
          <w:color w:val="002060"/>
        </w:rPr>
      </w:pPr>
      <w:r w:rsidRPr="005223D9">
        <w:rPr>
          <w:color w:val="002060"/>
        </w:rPr>
        <w:t>CLASSIFICA</w:t>
      </w:r>
    </w:p>
    <w:p w14:paraId="0E4FBEE1" w14:textId="77777777" w:rsidR="00AD7281" w:rsidRPr="005223D9" w:rsidRDefault="00AD7281" w:rsidP="00AD7281">
      <w:pPr>
        <w:pStyle w:val="breakline"/>
        <w:divId w:val="527259509"/>
        <w:rPr>
          <w:color w:val="002060"/>
        </w:rPr>
      </w:pPr>
    </w:p>
    <w:p w14:paraId="245A684D" w14:textId="77777777" w:rsidR="00AD7281" w:rsidRPr="005223D9" w:rsidRDefault="00AD7281" w:rsidP="00AD7281">
      <w:pPr>
        <w:pStyle w:val="breakline"/>
        <w:divId w:val="527259509"/>
        <w:rPr>
          <w:color w:val="002060"/>
        </w:rPr>
      </w:pPr>
    </w:p>
    <w:p w14:paraId="3B600C0B" w14:textId="77777777" w:rsidR="00AD7281" w:rsidRPr="005223D9" w:rsidRDefault="00AD7281" w:rsidP="00AD7281">
      <w:pPr>
        <w:pStyle w:val="SOTTOTITOLOCAMPIONATO1"/>
        <w:divId w:val="527259509"/>
        <w:rPr>
          <w:color w:val="002060"/>
        </w:rPr>
      </w:pPr>
      <w:r w:rsidRPr="005223D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54E8CFD7"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AD311"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0218C"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3C0C5"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6EEEE"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8DE21"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CE5E45"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036571"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577ADD"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14FD1"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2FF579" w14:textId="77777777" w:rsidR="00AD7281" w:rsidRPr="005223D9" w:rsidRDefault="00AD7281" w:rsidP="00C13B83">
            <w:pPr>
              <w:pStyle w:val="HEADERTABELLA"/>
              <w:rPr>
                <w:color w:val="002060"/>
              </w:rPr>
            </w:pPr>
            <w:r w:rsidRPr="005223D9">
              <w:rPr>
                <w:color w:val="002060"/>
              </w:rPr>
              <w:t>PE</w:t>
            </w:r>
          </w:p>
        </w:tc>
      </w:tr>
      <w:tr w:rsidR="00AD7281" w:rsidRPr="005223D9" w14:paraId="6DC1DA11"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7A3D61" w14:textId="77777777" w:rsidR="00AD7281" w:rsidRPr="005223D9" w:rsidRDefault="00AD7281" w:rsidP="00C13B83">
            <w:pPr>
              <w:pStyle w:val="ROWTABELLA"/>
              <w:rPr>
                <w:color w:val="002060"/>
              </w:rPr>
            </w:pPr>
            <w:r w:rsidRPr="005223D9">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176A6" w14:textId="77777777" w:rsidR="00AD7281" w:rsidRPr="005223D9" w:rsidRDefault="00AD7281" w:rsidP="00C13B83">
            <w:pPr>
              <w:pStyle w:val="ROWTABELLA"/>
              <w:jc w:val="center"/>
              <w:rPr>
                <w:color w:val="002060"/>
              </w:rPr>
            </w:pPr>
            <w:r w:rsidRPr="005223D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191E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816DA"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1764D"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417ED"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6C287" w14:textId="77777777" w:rsidR="00AD7281" w:rsidRPr="005223D9" w:rsidRDefault="00AD7281" w:rsidP="00C13B83">
            <w:pPr>
              <w:pStyle w:val="ROWTABELLA"/>
              <w:jc w:val="center"/>
              <w:rPr>
                <w:color w:val="002060"/>
              </w:rPr>
            </w:pPr>
            <w:r w:rsidRPr="005223D9">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19061" w14:textId="77777777" w:rsidR="00AD7281" w:rsidRPr="005223D9" w:rsidRDefault="00AD7281" w:rsidP="00C13B83">
            <w:pPr>
              <w:pStyle w:val="ROWTABELLA"/>
              <w:jc w:val="center"/>
              <w:rPr>
                <w:color w:val="002060"/>
              </w:rPr>
            </w:pPr>
            <w:r w:rsidRPr="005223D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CC330" w14:textId="77777777" w:rsidR="00AD7281" w:rsidRPr="005223D9" w:rsidRDefault="00AD7281" w:rsidP="00C13B83">
            <w:pPr>
              <w:pStyle w:val="ROWTABELLA"/>
              <w:jc w:val="center"/>
              <w:rPr>
                <w:color w:val="002060"/>
              </w:rPr>
            </w:pPr>
            <w:r w:rsidRPr="005223D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8DC21" w14:textId="77777777" w:rsidR="00AD7281" w:rsidRPr="005223D9" w:rsidRDefault="00AD7281" w:rsidP="00C13B83">
            <w:pPr>
              <w:pStyle w:val="ROWTABELLA"/>
              <w:jc w:val="center"/>
              <w:rPr>
                <w:color w:val="002060"/>
              </w:rPr>
            </w:pPr>
            <w:r w:rsidRPr="005223D9">
              <w:rPr>
                <w:color w:val="002060"/>
              </w:rPr>
              <w:t>0</w:t>
            </w:r>
          </w:p>
        </w:tc>
      </w:tr>
      <w:tr w:rsidR="00AD7281" w:rsidRPr="005223D9" w14:paraId="5D0C779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D7B696" w14:textId="77777777" w:rsidR="00AD7281" w:rsidRPr="005223D9" w:rsidRDefault="00AD7281" w:rsidP="00C13B83">
            <w:pPr>
              <w:pStyle w:val="ROWTABELLA"/>
              <w:rPr>
                <w:color w:val="002060"/>
              </w:rPr>
            </w:pPr>
            <w:r w:rsidRPr="005223D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46E70" w14:textId="77777777" w:rsidR="00AD7281" w:rsidRPr="005223D9" w:rsidRDefault="00AD7281" w:rsidP="00C13B83">
            <w:pPr>
              <w:pStyle w:val="ROWTABELLA"/>
              <w:jc w:val="center"/>
              <w:rPr>
                <w:color w:val="002060"/>
              </w:rPr>
            </w:pPr>
            <w:r w:rsidRPr="005223D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D7F47"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8904C"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94B7"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A19E7"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0A290" w14:textId="77777777" w:rsidR="00AD7281" w:rsidRPr="005223D9" w:rsidRDefault="00AD7281" w:rsidP="00C13B83">
            <w:pPr>
              <w:pStyle w:val="ROWTABELLA"/>
              <w:jc w:val="center"/>
              <w:rPr>
                <w:color w:val="002060"/>
              </w:rPr>
            </w:pPr>
            <w:r w:rsidRPr="005223D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93AA9" w14:textId="77777777" w:rsidR="00AD7281" w:rsidRPr="005223D9" w:rsidRDefault="00AD7281" w:rsidP="00C13B83">
            <w:pPr>
              <w:pStyle w:val="ROWTABELLA"/>
              <w:jc w:val="center"/>
              <w:rPr>
                <w:color w:val="002060"/>
              </w:rPr>
            </w:pPr>
            <w:r w:rsidRPr="005223D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C691F"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98A53" w14:textId="77777777" w:rsidR="00AD7281" w:rsidRPr="005223D9" w:rsidRDefault="00AD7281" w:rsidP="00C13B83">
            <w:pPr>
              <w:pStyle w:val="ROWTABELLA"/>
              <w:jc w:val="center"/>
              <w:rPr>
                <w:color w:val="002060"/>
              </w:rPr>
            </w:pPr>
            <w:r w:rsidRPr="005223D9">
              <w:rPr>
                <w:color w:val="002060"/>
              </w:rPr>
              <w:t>0</w:t>
            </w:r>
          </w:p>
        </w:tc>
      </w:tr>
      <w:tr w:rsidR="00AD7281" w:rsidRPr="005223D9" w14:paraId="78DD18E3"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554CE6" w14:textId="77777777" w:rsidR="00AD7281" w:rsidRPr="005223D9" w:rsidRDefault="00AD7281" w:rsidP="00C13B83">
            <w:pPr>
              <w:pStyle w:val="ROWTABELLA"/>
              <w:rPr>
                <w:color w:val="002060"/>
              </w:rPr>
            </w:pPr>
            <w:r w:rsidRPr="005223D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3FA5B" w14:textId="77777777" w:rsidR="00AD7281" w:rsidRPr="005223D9" w:rsidRDefault="00AD7281" w:rsidP="00C13B83">
            <w:pPr>
              <w:pStyle w:val="ROWTABELLA"/>
              <w:jc w:val="center"/>
              <w:rPr>
                <w:color w:val="002060"/>
              </w:rPr>
            </w:pPr>
            <w:r w:rsidRPr="005223D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856FD"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E1142"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8F9A6"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E4BFD"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61E52" w14:textId="77777777" w:rsidR="00AD7281" w:rsidRPr="005223D9" w:rsidRDefault="00AD7281" w:rsidP="00C13B83">
            <w:pPr>
              <w:pStyle w:val="ROWTABELLA"/>
              <w:jc w:val="center"/>
              <w:rPr>
                <w:color w:val="002060"/>
              </w:rPr>
            </w:pPr>
            <w:r w:rsidRPr="005223D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621D4" w14:textId="77777777" w:rsidR="00AD7281" w:rsidRPr="005223D9" w:rsidRDefault="00AD7281" w:rsidP="00C13B83">
            <w:pPr>
              <w:pStyle w:val="ROWTABELLA"/>
              <w:jc w:val="center"/>
              <w:rPr>
                <w:color w:val="002060"/>
              </w:rPr>
            </w:pPr>
            <w:r w:rsidRPr="005223D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CAD89"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A53C9" w14:textId="77777777" w:rsidR="00AD7281" w:rsidRPr="005223D9" w:rsidRDefault="00AD7281" w:rsidP="00C13B83">
            <w:pPr>
              <w:pStyle w:val="ROWTABELLA"/>
              <w:jc w:val="center"/>
              <w:rPr>
                <w:color w:val="002060"/>
              </w:rPr>
            </w:pPr>
            <w:r w:rsidRPr="005223D9">
              <w:rPr>
                <w:color w:val="002060"/>
              </w:rPr>
              <w:t>0</w:t>
            </w:r>
          </w:p>
        </w:tc>
      </w:tr>
      <w:tr w:rsidR="00AD7281" w:rsidRPr="005223D9" w14:paraId="4526041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10B89F" w14:textId="77777777" w:rsidR="00AD7281" w:rsidRPr="005223D9" w:rsidRDefault="00AD7281" w:rsidP="00C13B83">
            <w:pPr>
              <w:pStyle w:val="ROWTABELLA"/>
              <w:rPr>
                <w:color w:val="002060"/>
              </w:rPr>
            </w:pPr>
            <w:r w:rsidRPr="005223D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784D9" w14:textId="77777777" w:rsidR="00AD7281" w:rsidRPr="005223D9" w:rsidRDefault="00AD7281" w:rsidP="00C13B83">
            <w:pPr>
              <w:pStyle w:val="ROWTABELLA"/>
              <w:jc w:val="center"/>
              <w:rPr>
                <w:color w:val="002060"/>
              </w:rPr>
            </w:pPr>
            <w:r w:rsidRPr="005223D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77E9"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501E1"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60594"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0EDBC"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D1F83" w14:textId="77777777" w:rsidR="00AD7281" w:rsidRPr="005223D9" w:rsidRDefault="00AD7281" w:rsidP="00C13B83">
            <w:pPr>
              <w:pStyle w:val="ROWTABELLA"/>
              <w:jc w:val="center"/>
              <w:rPr>
                <w:color w:val="002060"/>
              </w:rPr>
            </w:pPr>
            <w:r w:rsidRPr="005223D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EB2BD" w14:textId="77777777" w:rsidR="00AD7281" w:rsidRPr="005223D9" w:rsidRDefault="00AD7281" w:rsidP="00C13B83">
            <w:pPr>
              <w:pStyle w:val="ROWTABELLA"/>
              <w:jc w:val="center"/>
              <w:rPr>
                <w:color w:val="002060"/>
              </w:rPr>
            </w:pPr>
            <w:r w:rsidRPr="005223D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BE7D0"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8C04C" w14:textId="77777777" w:rsidR="00AD7281" w:rsidRPr="005223D9" w:rsidRDefault="00AD7281" w:rsidP="00C13B83">
            <w:pPr>
              <w:pStyle w:val="ROWTABELLA"/>
              <w:jc w:val="center"/>
              <w:rPr>
                <w:color w:val="002060"/>
              </w:rPr>
            </w:pPr>
            <w:r w:rsidRPr="005223D9">
              <w:rPr>
                <w:color w:val="002060"/>
              </w:rPr>
              <w:t>0</w:t>
            </w:r>
          </w:p>
        </w:tc>
      </w:tr>
      <w:tr w:rsidR="00AD7281" w:rsidRPr="005223D9" w14:paraId="329E8526"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78D667" w14:textId="77777777" w:rsidR="00AD7281" w:rsidRPr="005223D9" w:rsidRDefault="00AD7281" w:rsidP="00C13B83">
            <w:pPr>
              <w:pStyle w:val="ROWTABELLA"/>
              <w:rPr>
                <w:color w:val="002060"/>
              </w:rPr>
            </w:pPr>
            <w:r w:rsidRPr="005223D9">
              <w:rPr>
                <w:color w:val="002060"/>
              </w:rPr>
              <w:lastRenderedPageBreak/>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60FA6"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3322A"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84D73"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00699"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A02E9"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E6AA2" w14:textId="77777777" w:rsidR="00AD7281" w:rsidRPr="005223D9" w:rsidRDefault="00AD7281" w:rsidP="00C13B83">
            <w:pPr>
              <w:pStyle w:val="ROWTABELLA"/>
              <w:jc w:val="center"/>
              <w:rPr>
                <w:color w:val="002060"/>
              </w:rPr>
            </w:pPr>
            <w:r w:rsidRPr="005223D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D6EFD" w14:textId="77777777" w:rsidR="00AD7281" w:rsidRPr="005223D9" w:rsidRDefault="00AD7281" w:rsidP="00C13B83">
            <w:pPr>
              <w:pStyle w:val="ROWTABELLA"/>
              <w:jc w:val="center"/>
              <w:rPr>
                <w:color w:val="002060"/>
              </w:rPr>
            </w:pPr>
            <w:r w:rsidRPr="005223D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7CB36"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8E4B" w14:textId="77777777" w:rsidR="00AD7281" w:rsidRPr="005223D9" w:rsidRDefault="00AD7281" w:rsidP="00C13B83">
            <w:pPr>
              <w:pStyle w:val="ROWTABELLA"/>
              <w:jc w:val="center"/>
              <w:rPr>
                <w:color w:val="002060"/>
              </w:rPr>
            </w:pPr>
            <w:r w:rsidRPr="005223D9">
              <w:rPr>
                <w:color w:val="002060"/>
              </w:rPr>
              <w:t>0</w:t>
            </w:r>
          </w:p>
        </w:tc>
      </w:tr>
      <w:tr w:rsidR="00AD7281" w:rsidRPr="005223D9" w14:paraId="706D8B6C"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66DB99" w14:textId="77777777" w:rsidR="00AD7281" w:rsidRPr="005223D9" w:rsidRDefault="00AD7281" w:rsidP="00C13B83">
            <w:pPr>
              <w:pStyle w:val="ROWTABELLA"/>
              <w:rPr>
                <w:color w:val="002060"/>
              </w:rPr>
            </w:pPr>
            <w:r w:rsidRPr="005223D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3396D"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ED0F5"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30FFC"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90D3D"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DBD12"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B2232"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BBD05" w14:textId="77777777" w:rsidR="00AD7281" w:rsidRPr="005223D9" w:rsidRDefault="00AD7281" w:rsidP="00C13B83">
            <w:pPr>
              <w:pStyle w:val="ROWTABELLA"/>
              <w:jc w:val="center"/>
              <w:rPr>
                <w:color w:val="002060"/>
              </w:rPr>
            </w:pPr>
            <w:r w:rsidRPr="005223D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F2F07"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BDA97" w14:textId="77777777" w:rsidR="00AD7281" w:rsidRPr="005223D9" w:rsidRDefault="00AD7281" w:rsidP="00C13B83">
            <w:pPr>
              <w:pStyle w:val="ROWTABELLA"/>
              <w:jc w:val="center"/>
              <w:rPr>
                <w:color w:val="002060"/>
              </w:rPr>
            </w:pPr>
            <w:r w:rsidRPr="005223D9">
              <w:rPr>
                <w:color w:val="002060"/>
              </w:rPr>
              <w:t>0</w:t>
            </w:r>
          </w:p>
        </w:tc>
      </w:tr>
      <w:tr w:rsidR="00AD7281" w:rsidRPr="005223D9" w14:paraId="3F8E6F2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8AB3C2" w14:textId="77777777" w:rsidR="00AD7281" w:rsidRPr="005223D9" w:rsidRDefault="00AD7281" w:rsidP="00C13B83">
            <w:pPr>
              <w:pStyle w:val="ROWTABELLA"/>
              <w:rPr>
                <w:color w:val="002060"/>
              </w:rPr>
            </w:pPr>
            <w:r w:rsidRPr="005223D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EE754"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D50CB"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135F8"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023BE"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7EFC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6E1F7" w14:textId="77777777" w:rsidR="00AD7281" w:rsidRPr="005223D9" w:rsidRDefault="00AD7281" w:rsidP="00C13B83">
            <w:pPr>
              <w:pStyle w:val="ROWTABELLA"/>
              <w:jc w:val="center"/>
              <w:rPr>
                <w:color w:val="002060"/>
              </w:rPr>
            </w:pPr>
            <w:r w:rsidRPr="005223D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78270" w14:textId="77777777" w:rsidR="00AD7281" w:rsidRPr="005223D9" w:rsidRDefault="00AD7281" w:rsidP="00C13B83">
            <w:pPr>
              <w:pStyle w:val="ROWTABELLA"/>
              <w:jc w:val="center"/>
              <w:rPr>
                <w:color w:val="002060"/>
              </w:rPr>
            </w:pPr>
            <w:r w:rsidRPr="005223D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40E5B"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782B7" w14:textId="77777777" w:rsidR="00AD7281" w:rsidRPr="005223D9" w:rsidRDefault="00AD7281" w:rsidP="00C13B83">
            <w:pPr>
              <w:pStyle w:val="ROWTABELLA"/>
              <w:jc w:val="center"/>
              <w:rPr>
                <w:color w:val="002060"/>
              </w:rPr>
            </w:pPr>
            <w:r w:rsidRPr="005223D9">
              <w:rPr>
                <w:color w:val="002060"/>
              </w:rPr>
              <w:t>0</w:t>
            </w:r>
          </w:p>
        </w:tc>
      </w:tr>
      <w:tr w:rsidR="00AD7281" w:rsidRPr="005223D9" w14:paraId="2D65578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B5913" w14:textId="77777777" w:rsidR="00AD7281" w:rsidRPr="005223D9" w:rsidRDefault="00AD7281" w:rsidP="00C13B83">
            <w:pPr>
              <w:pStyle w:val="ROWTABELLA"/>
              <w:rPr>
                <w:color w:val="002060"/>
              </w:rPr>
            </w:pPr>
            <w:r w:rsidRPr="005223D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51E4C" w14:textId="77777777" w:rsidR="00AD7281" w:rsidRPr="005223D9" w:rsidRDefault="00AD7281" w:rsidP="00C13B83">
            <w:pPr>
              <w:pStyle w:val="ROWTABELLA"/>
              <w:jc w:val="center"/>
              <w:rPr>
                <w:color w:val="002060"/>
              </w:rPr>
            </w:pPr>
            <w:r w:rsidRPr="005223D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80EC5"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B6824"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71F59"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A4CE3"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452BE" w14:textId="77777777" w:rsidR="00AD7281" w:rsidRPr="005223D9" w:rsidRDefault="00AD7281" w:rsidP="00C13B83">
            <w:pPr>
              <w:pStyle w:val="ROWTABELLA"/>
              <w:jc w:val="center"/>
              <w:rPr>
                <w:color w:val="002060"/>
              </w:rPr>
            </w:pPr>
            <w:r w:rsidRPr="005223D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7184A" w14:textId="77777777" w:rsidR="00AD7281" w:rsidRPr="005223D9" w:rsidRDefault="00AD7281" w:rsidP="00C13B83">
            <w:pPr>
              <w:pStyle w:val="ROWTABELLA"/>
              <w:jc w:val="center"/>
              <w:rPr>
                <w:color w:val="002060"/>
              </w:rPr>
            </w:pPr>
            <w:r w:rsidRPr="005223D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BC3D9"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5240F" w14:textId="77777777" w:rsidR="00AD7281" w:rsidRPr="005223D9" w:rsidRDefault="00AD7281" w:rsidP="00C13B83">
            <w:pPr>
              <w:pStyle w:val="ROWTABELLA"/>
              <w:jc w:val="center"/>
              <w:rPr>
                <w:color w:val="002060"/>
              </w:rPr>
            </w:pPr>
            <w:r w:rsidRPr="005223D9">
              <w:rPr>
                <w:color w:val="002060"/>
              </w:rPr>
              <w:t>0</w:t>
            </w:r>
          </w:p>
        </w:tc>
      </w:tr>
      <w:tr w:rsidR="00AD7281" w:rsidRPr="005223D9" w14:paraId="776DBCF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DC78B1" w14:textId="77777777" w:rsidR="00AD7281" w:rsidRPr="005223D9" w:rsidRDefault="00AD7281" w:rsidP="00C13B83">
            <w:pPr>
              <w:pStyle w:val="ROWTABELLA"/>
              <w:rPr>
                <w:color w:val="002060"/>
              </w:rPr>
            </w:pPr>
            <w:r w:rsidRPr="005223D9">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EE82E"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E0A4C"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DDA6E"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1791D"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02E7E"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47343" w14:textId="77777777" w:rsidR="00AD7281" w:rsidRPr="005223D9" w:rsidRDefault="00AD7281" w:rsidP="00C13B83">
            <w:pPr>
              <w:pStyle w:val="ROWTABELLA"/>
              <w:jc w:val="center"/>
              <w:rPr>
                <w:color w:val="002060"/>
              </w:rPr>
            </w:pPr>
            <w:r w:rsidRPr="005223D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6A2DE" w14:textId="77777777" w:rsidR="00AD7281" w:rsidRPr="005223D9" w:rsidRDefault="00AD7281" w:rsidP="00C13B83">
            <w:pPr>
              <w:pStyle w:val="ROWTABELLA"/>
              <w:jc w:val="center"/>
              <w:rPr>
                <w:color w:val="002060"/>
              </w:rPr>
            </w:pPr>
            <w:r w:rsidRPr="005223D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2C3BC"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C0020" w14:textId="77777777" w:rsidR="00AD7281" w:rsidRPr="005223D9" w:rsidRDefault="00AD7281" w:rsidP="00C13B83">
            <w:pPr>
              <w:pStyle w:val="ROWTABELLA"/>
              <w:jc w:val="center"/>
              <w:rPr>
                <w:color w:val="002060"/>
              </w:rPr>
            </w:pPr>
            <w:r w:rsidRPr="005223D9">
              <w:rPr>
                <w:color w:val="002060"/>
              </w:rPr>
              <w:t>0</w:t>
            </w:r>
          </w:p>
        </w:tc>
      </w:tr>
      <w:tr w:rsidR="00AD7281" w:rsidRPr="005223D9" w14:paraId="7067378A"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F82F4B" w14:textId="77777777" w:rsidR="00AD7281" w:rsidRPr="005223D9" w:rsidRDefault="00AD7281" w:rsidP="00C13B83">
            <w:pPr>
              <w:pStyle w:val="ROWTABELLA"/>
              <w:rPr>
                <w:color w:val="002060"/>
              </w:rPr>
            </w:pPr>
            <w:r w:rsidRPr="005223D9">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B33FA"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5CE98"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36FB6"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198CB"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F915E"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89319" w14:textId="77777777" w:rsidR="00AD7281" w:rsidRPr="005223D9" w:rsidRDefault="00AD7281" w:rsidP="00C13B83">
            <w:pPr>
              <w:pStyle w:val="ROWTABELLA"/>
              <w:jc w:val="center"/>
              <w:rPr>
                <w:color w:val="002060"/>
              </w:rPr>
            </w:pPr>
            <w:r w:rsidRPr="005223D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FF8A7" w14:textId="77777777" w:rsidR="00AD7281" w:rsidRPr="005223D9" w:rsidRDefault="00AD7281" w:rsidP="00C13B83">
            <w:pPr>
              <w:pStyle w:val="ROWTABELLA"/>
              <w:jc w:val="center"/>
              <w:rPr>
                <w:color w:val="002060"/>
              </w:rPr>
            </w:pPr>
            <w:r w:rsidRPr="005223D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2FEF4"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B99C7" w14:textId="77777777" w:rsidR="00AD7281" w:rsidRPr="005223D9" w:rsidRDefault="00AD7281" w:rsidP="00C13B83">
            <w:pPr>
              <w:pStyle w:val="ROWTABELLA"/>
              <w:jc w:val="center"/>
              <w:rPr>
                <w:color w:val="002060"/>
              </w:rPr>
            </w:pPr>
            <w:r w:rsidRPr="005223D9">
              <w:rPr>
                <w:color w:val="002060"/>
              </w:rPr>
              <w:t>0</w:t>
            </w:r>
          </w:p>
        </w:tc>
      </w:tr>
      <w:tr w:rsidR="00AD7281" w:rsidRPr="005223D9" w14:paraId="42F03D1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CA9794" w14:textId="77777777" w:rsidR="00AD7281" w:rsidRPr="005223D9" w:rsidRDefault="00AD7281" w:rsidP="00C13B83">
            <w:pPr>
              <w:pStyle w:val="ROWTABELLA"/>
              <w:rPr>
                <w:color w:val="002060"/>
              </w:rPr>
            </w:pPr>
            <w:r w:rsidRPr="005223D9">
              <w:rPr>
                <w:color w:val="002060"/>
              </w:rPr>
              <w:t>A.S.D. MONTALTO DI CUCCURANO CA5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5D8B6"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7B70D"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4E27"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1259A"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C7350"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0B356" w14:textId="77777777" w:rsidR="00AD7281" w:rsidRPr="005223D9" w:rsidRDefault="00AD7281" w:rsidP="00C13B83">
            <w:pPr>
              <w:pStyle w:val="ROWTABELLA"/>
              <w:jc w:val="center"/>
              <w:rPr>
                <w:color w:val="002060"/>
              </w:rPr>
            </w:pPr>
            <w:r w:rsidRPr="005223D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C939A" w14:textId="77777777" w:rsidR="00AD7281" w:rsidRPr="005223D9" w:rsidRDefault="00AD7281" w:rsidP="00C13B83">
            <w:pPr>
              <w:pStyle w:val="ROWTABELLA"/>
              <w:jc w:val="center"/>
              <w:rPr>
                <w:color w:val="002060"/>
              </w:rPr>
            </w:pPr>
            <w:r w:rsidRPr="005223D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75EFA"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37A1C" w14:textId="77777777" w:rsidR="00AD7281" w:rsidRPr="005223D9" w:rsidRDefault="00AD7281" w:rsidP="00C13B83">
            <w:pPr>
              <w:pStyle w:val="ROWTABELLA"/>
              <w:jc w:val="center"/>
              <w:rPr>
                <w:color w:val="002060"/>
              </w:rPr>
            </w:pPr>
            <w:r w:rsidRPr="005223D9">
              <w:rPr>
                <w:color w:val="002060"/>
              </w:rPr>
              <w:t>0</w:t>
            </w:r>
          </w:p>
        </w:tc>
      </w:tr>
      <w:tr w:rsidR="00AD7281" w:rsidRPr="005223D9" w14:paraId="1883ED6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65838A" w14:textId="77777777" w:rsidR="00AD7281" w:rsidRPr="005223D9" w:rsidRDefault="00AD7281" w:rsidP="00C13B83">
            <w:pPr>
              <w:pStyle w:val="ROWTABELLA"/>
              <w:rPr>
                <w:color w:val="002060"/>
              </w:rPr>
            </w:pPr>
            <w:r w:rsidRPr="005223D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3FE3A"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CE0A4"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2F13C"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D55B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E8CA0"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5979D" w14:textId="77777777" w:rsidR="00AD7281" w:rsidRPr="005223D9" w:rsidRDefault="00AD7281" w:rsidP="00C13B83">
            <w:pPr>
              <w:pStyle w:val="ROWTABELLA"/>
              <w:jc w:val="center"/>
              <w:rPr>
                <w:color w:val="002060"/>
              </w:rPr>
            </w:pPr>
            <w:r w:rsidRPr="005223D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6326F" w14:textId="77777777" w:rsidR="00AD7281" w:rsidRPr="005223D9" w:rsidRDefault="00AD7281" w:rsidP="00C13B83">
            <w:pPr>
              <w:pStyle w:val="ROWTABELLA"/>
              <w:jc w:val="center"/>
              <w:rPr>
                <w:color w:val="002060"/>
              </w:rPr>
            </w:pPr>
            <w:r w:rsidRPr="005223D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9A258"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5D187" w14:textId="77777777" w:rsidR="00AD7281" w:rsidRPr="005223D9" w:rsidRDefault="00AD7281" w:rsidP="00C13B83">
            <w:pPr>
              <w:pStyle w:val="ROWTABELLA"/>
              <w:jc w:val="center"/>
              <w:rPr>
                <w:color w:val="002060"/>
              </w:rPr>
            </w:pPr>
            <w:r w:rsidRPr="005223D9">
              <w:rPr>
                <w:color w:val="002060"/>
              </w:rPr>
              <w:t>0</w:t>
            </w:r>
          </w:p>
        </w:tc>
      </w:tr>
      <w:tr w:rsidR="00AD7281" w:rsidRPr="005223D9" w14:paraId="6970C766"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385015" w14:textId="77777777" w:rsidR="00AD7281" w:rsidRPr="005223D9" w:rsidRDefault="00AD7281" w:rsidP="00C13B83">
            <w:pPr>
              <w:pStyle w:val="ROWTABELLA"/>
              <w:rPr>
                <w:color w:val="002060"/>
              </w:rPr>
            </w:pPr>
            <w:r w:rsidRPr="005223D9">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4F52B"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E4DA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61A79"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251C5"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7ED27"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1AAF0" w14:textId="77777777" w:rsidR="00AD7281" w:rsidRPr="005223D9" w:rsidRDefault="00AD7281" w:rsidP="00C13B83">
            <w:pPr>
              <w:pStyle w:val="ROWTABELLA"/>
              <w:jc w:val="center"/>
              <w:rPr>
                <w:color w:val="002060"/>
              </w:rPr>
            </w:pPr>
            <w:r w:rsidRPr="005223D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794C0" w14:textId="77777777" w:rsidR="00AD7281" w:rsidRPr="005223D9" w:rsidRDefault="00AD7281" w:rsidP="00C13B83">
            <w:pPr>
              <w:pStyle w:val="ROWTABELLA"/>
              <w:jc w:val="center"/>
              <w:rPr>
                <w:color w:val="002060"/>
              </w:rPr>
            </w:pPr>
            <w:r w:rsidRPr="005223D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2623E"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FABDC" w14:textId="77777777" w:rsidR="00AD7281" w:rsidRPr="005223D9" w:rsidRDefault="00AD7281" w:rsidP="00C13B83">
            <w:pPr>
              <w:pStyle w:val="ROWTABELLA"/>
              <w:jc w:val="center"/>
              <w:rPr>
                <w:color w:val="002060"/>
              </w:rPr>
            </w:pPr>
            <w:r w:rsidRPr="005223D9">
              <w:rPr>
                <w:color w:val="002060"/>
              </w:rPr>
              <w:t>0</w:t>
            </w:r>
          </w:p>
        </w:tc>
      </w:tr>
      <w:tr w:rsidR="00AD7281" w:rsidRPr="005223D9" w14:paraId="721568C5"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9E81E7" w14:textId="77777777" w:rsidR="00AD7281" w:rsidRPr="005223D9" w:rsidRDefault="00AD7281" w:rsidP="00C13B83">
            <w:pPr>
              <w:pStyle w:val="ROWTABELLA"/>
              <w:rPr>
                <w:color w:val="002060"/>
              </w:rPr>
            </w:pPr>
            <w:r w:rsidRPr="005223D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A3956"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6577C"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6EF37"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3C92C"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9A607"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33CED" w14:textId="77777777" w:rsidR="00AD7281" w:rsidRPr="005223D9" w:rsidRDefault="00AD7281" w:rsidP="00C13B83">
            <w:pPr>
              <w:pStyle w:val="ROWTABELLA"/>
              <w:jc w:val="center"/>
              <w:rPr>
                <w:color w:val="002060"/>
              </w:rPr>
            </w:pPr>
            <w:r w:rsidRPr="005223D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51688" w14:textId="77777777" w:rsidR="00AD7281" w:rsidRPr="005223D9" w:rsidRDefault="00AD7281" w:rsidP="00C13B83">
            <w:pPr>
              <w:pStyle w:val="ROWTABELLA"/>
              <w:jc w:val="center"/>
              <w:rPr>
                <w:color w:val="002060"/>
              </w:rPr>
            </w:pPr>
            <w:r w:rsidRPr="005223D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E2F5B" w14:textId="77777777" w:rsidR="00AD7281" w:rsidRPr="005223D9" w:rsidRDefault="00AD7281" w:rsidP="00C13B83">
            <w:pPr>
              <w:pStyle w:val="ROWTABELLA"/>
              <w:jc w:val="center"/>
              <w:rPr>
                <w:color w:val="002060"/>
              </w:rPr>
            </w:pPr>
            <w:r w:rsidRPr="005223D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B88A2" w14:textId="77777777" w:rsidR="00AD7281" w:rsidRPr="005223D9" w:rsidRDefault="00AD7281" w:rsidP="00C13B83">
            <w:pPr>
              <w:pStyle w:val="ROWTABELLA"/>
              <w:jc w:val="center"/>
              <w:rPr>
                <w:color w:val="002060"/>
              </w:rPr>
            </w:pPr>
            <w:r w:rsidRPr="005223D9">
              <w:rPr>
                <w:color w:val="002060"/>
              </w:rPr>
              <w:t>6</w:t>
            </w:r>
          </w:p>
        </w:tc>
      </w:tr>
    </w:tbl>
    <w:p w14:paraId="3A613711" w14:textId="77777777" w:rsidR="00AD7281" w:rsidRPr="005223D9" w:rsidRDefault="00AD7281" w:rsidP="00AD7281">
      <w:pPr>
        <w:pStyle w:val="breakline"/>
        <w:divId w:val="527259509"/>
        <w:rPr>
          <w:color w:val="002060"/>
        </w:rPr>
      </w:pPr>
    </w:p>
    <w:p w14:paraId="3E8A576D" w14:textId="77777777" w:rsidR="00AD7281" w:rsidRPr="005223D9" w:rsidRDefault="00AD7281" w:rsidP="00AD7281">
      <w:pPr>
        <w:pStyle w:val="breakline"/>
        <w:divId w:val="527259509"/>
        <w:rPr>
          <w:color w:val="002060"/>
        </w:rPr>
      </w:pPr>
    </w:p>
    <w:p w14:paraId="5C48B8AD" w14:textId="77777777" w:rsidR="00AD7281" w:rsidRPr="005223D9" w:rsidRDefault="00AD7281" w:rsidP="00AD7281">
      <w:pPr>
        <w:pStyle w:val="SOTTOTITOLOCAMPIONATO1"/>
        <w:divId w:val="527259509"/>
        <w:rPr>
          <w:color w:val="002060"/>
        </w:rPr>
      </w:pPr>
      <w:r w:rsidRPr="005223D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191FDD59"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1BB02"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D026BA"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6A6FBC"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4D41AF"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DADDE"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3E894"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DE41D2"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FD6C7"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F60B1"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9D3C52" w14:textId="77777777" w:rsidR="00AD7281" w:rsidRPr="005223D9" w:rsidRDefault="00AD7281" w:rsidP="00C13B83">
            <w:pPr>
              <w:pStyle w:val="HEADERTABELLA"/>
              <w:rPr>
                <w:color w:val="002060"/>
              </w:rPr>
            </w:pPr>
            <w:r w:rsidRPr="005223D9">
              <w:rPr>
                <w:color w:val="002060"/>
              </w:rPr>
              <w:t>PE</w:t>
            </w:r>
          </w:p>
        </w:tc>
      </w:tr>
      <w:tr w:rsidR="00AD7281" w:rsidRPr="005223D9" w14:paraId="2BB00A56"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7B64B6" w14:textId="77777777" w:rsidR="00AD7281" w:rsidRPr="005223D9" w:rsidRDefault="00AD7281" w:rsidP="00C13B83">
            <w:pPr>
              <w:pStyle w:val="ROWTABELLA"/>
              <w:rPr>
                <w:color w:val="002060"/>
              </w:rPr>
            </w:pPr>
            <w:r w:rsidRPr="005223D9">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3A1F6" w14:textId="77777777" w:rsidR="00AD7281" w:rsidRPr="005223D9" w:rsidRDefault="00AD7281" w:rsidP="00C13B83">
            <w:pPr>
              <w:pStyle w:val="ROWTABELLA"/>
              <w:jc w:val="center"/>
              <w:rPr>
                <w:color w:val="002060"/>
              </w:rPr>
            </w:pPr>
            <w:r w:rsidRPr="005223D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9405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6520E"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68DA5"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4D35F"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DDAF2" w14:textId="77777777" w:rsidR="00AD7281" w:rsidRPr="005223D9" w:rsidRDefault="00AD7281" w:rsidP="00C13B83">
            <w:pPr>
              <w:pStyle w:val="ROWTABELLA"/>
              <w:jc w:val="center"/>
              <w:rPr>
                <w:color w:val="002060"/>
              </w:rPr>
            </w:pPr>
            <w:r w:rsidRPr="005223D9">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56470" w14:textId="77777777" w:rsidR="00AD7281" w:rsidRPr="005223D9" w:rsidRDefault="00AD7281" w:rsidP="00C13B83">
            <w:pPr>
              <w:pStyle w:val="ROWTABELLA"/>
              <w:jc w:val="center"/>
              <w:rPr>
                <w:color w:val="002060"/>
              </w:rPr>
            </w:pPr>
            <w:r w:rsidRPr="005223D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ACD17"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AD23C" w14:textId="77777777" w:rsidR="00AD7281" w:rsidRPr="005223D9" w:rsidRDefault="00AD7281" w:rsidP="00C13B83">
            <w:pPr>
              <w:pStyle w:val="ROWTABELLA"/>
              <w:jc w:val="center"/>
              <w:rPr>
                <w:color w:val="002060"/>
              </w:rPr>
            </w:pPr>
            <w:r w:rsidRPr="005223D9">
              <w:rPr>
                <w:color w:val="002060"/>
              </w:rPr>
              <w:t>0</w:t>
            </w:r>
          </w:p>
        </w:tc>
      </w:tr>
      <w:tr w:rsidR="00AD7281" w:rsidRPr="005223D9" w14:paraId="362F938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89441C" w14:textId="77777777" w:rsidR="00AD7281" w:rsidRPr="005223D9" w:rsidRDefault="00AD7281" w:rsidP="00C13B83">
            <w:pPr>
              <w:pStyle w:val="ROWTABELLA"/>
              <w:rPr>
                <w:color w:val="002060"/>
              </w:rPr>
            </w:pPr>
            <w:r w:rsidRPr="005223D9">
              <w:rPr>
                <w:color w:val="002060"/>
              </w:rPr>
              <w:t>A.S.D. ILL.PA.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6A8DB" w14:textId="77777777" w:rsidR="00AD7281" w:rsidRPr="005223D9" w:rsidRDefault="00AD7281" w:rsidP="00C13B83">
            <w:pPr>
              <w:pStyle w:val="ROWTABELLA"/>
              <w:jc w:val="center"/>
              <w:rPr>
                <w:color w:val="002060"/>
              </w:rPr>
            </w:pPr>
            <w:r w:rsidRPr="005223D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8CCBA"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2B616"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064DF"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ABB04"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579F9" w14:textId="77777777" w:rsidR="00AD7281" w:rsidRPr="005223D9" w:rsidRDefault="00AD7281" w:rsidP="00C13B83">
            <w:pPr>
              <w:pStyle w:val="ROWTABELLA"/>
              <w:jc w:val="center"/>
              <w:rPr>
                <w:color w:val="002060"/>
              </w:rPr>
            </w:pPr>
            <w:r w:rsidRPr="005223D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5000D"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FCE36"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6BF23" w14:textId="77777777" w:rsidR="00AD7281" w:rsidRPr="005223D9" w:rsidRDefault="00AD7281" w:rsidP="00C13B83">
            <w:pPr>
              <w:pStyle w:val="ROWTABELLA"/>
              <w:jc w:val="center"/>
              <w:rPr>
                <w:color w:val="002060"/>
              </w:rPr>
            </w:pPr>
            <w:r w:rsidRPr="005223D9">
              <w:rPr>
                <w:color w:val="002060"/>
              </w:rPr>
              <w:t>0</w:t>
            </w:r>
          </w:p>
        </w:tc>
      </w:tr>
      <w:tr w:rsidR="00AD7281" w:rsidRPr="005223D9" w14:paraId="7B1CD5C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3B9EDF" w14:textId="77777777" w:rsidR="00AD7281" w:rsidRPr="005223D9" w:rsidRDefault="00AD7281" w:rsidP="00C13B83">
            <w:pPr>
              <w:pStyle w:val="ROWTABELLA"/>
              <w:rPr>
                <w:color w:val="002060"/>
              </w:rPr>
            </w:pPr>
            <w:r w:rsidRPr="005223D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AC261" w14:textId="77777777" w:rsidR="00AD7281" w:rsidRPr="005223D9" w:rsidRDefault="00AD7281" w:rsidP="00C13B83">
            <w:pPr>
              <w:pStyle w:val="ROWTABELLA"/>
              <w:jc w:val="center"/>
              <w:rPr>
                <w:color w:val="002060"/>
              </w:rPr>
            </w:pPr>
            <w:r w:rsidRPr="005223D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FD643"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B85B5"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54186"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FAA8A"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E4986" w14:textId="77777777" w:rsidR="00AD7281" w:rsidRPr="005223D9" w:rsidRDefault="00AD7281" w:rsidP="00C13B83">
            <w:pPr>
              <w:pStyle w:val="ROWTABELLA"/>
              <w:jc w:val="center"/>
              <w:rPr>
                <w:color w:val="002060"/>
              </w:rPr>
            </w:pPr>
            <w:r w:rsidRPr="005223D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767E8" w14:textId="77777777" w:rsidR="00AD7281" w:rsidRPr="005223D9" w:rsidRDefault="00AD7281" w:rsidP="00C13B83">
            <w:pPr>
              <w:pStyle w:val="ROWTABELLA"/>
              <w:jc w:val="center"/>
              <w:rPr>
                <w:color w:val="002060"/>
              </w:rPr>
            </w:pPr>
            <w:r w:rsidRPr="005223D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9FB09"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05440" w14:textId="77777777" w:rsidR="00AD7281" w:rsidRPr="005223D9" w:rsidRDefault="00AD7281" w:rsidP="00C13B83">
            <w:pPr>
              <w:pStyle w:val="ROWTABELLA"/>
              <w:jc w:val="center"/>
              <w:rPr>
                <w:color w:val="002060"/>
              </w:rPr>
            </w:pPr>
            <w:r w:rsidRPr="005223D9">
              <w:rPr>
                <w:color w:val="002060"/>
              </w:rPr>
              <w:t>0</w:t>
            </w:r>
          </w:p>
        </w:tc>
      </w:tr>
      <w:tr w:rsidR="00AD7281" w:rsidRPr="005223D9" w14:paraId="13C04C7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41BB17" w14:textId="77777777" w:rsidR="00AD7281" w:rsidRPr="005223D9" w:rsidRDefault="00AD7281" w:rsidP="00C13B83">
            <w:pPr>
              <w:pStyle w:val="ROWTABELLA"/>
              <w:rPr>
                <w:color w:val="002060"/>
              </w:rPr>
            </w:pPr>
            <w:r w:rsidRPr="005223D9">
              <w:rPr>
                <w:color w:val="002060"/>
              </w:rPr>
              <w:t>CERRETO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310A3" w14:textId="77777777" w:rsidR="00AD7281" w:rsidRPr="005223D9" w:rsidRDefault="00AD7281" w:rsidP="00C13B83">
            <w:pPr>
              <w:pStyle w:val="ROWTABELLA"/>
              <w:jc w:val="center"/>
              <w:rPr>
                <w:color w:val="002060"/>
              </w:rPr>
            </w:pPr>
            <w:r w:rsidRPr="005223D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2084C"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4FF3C"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08068"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AE6ED"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0770" w14:textId="77777777" w:rsidR="00AD7281" w:rsidRPr="005223D9" w:rsidRDefault="00AD7281" w:rsidP="00C13B83">
            <w:pPr>
              <w:pStyle w:val="ROWTABELLA"/>
              <w:jc w:val="center"/>
              <w:rPr>
                <w:color w:val="002060"/>
              </w:rPr>
            </w:pPr>
            <w:r w:rsidRPr="005223D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C1867" w14:textId="77777777" w:rsidR="00AD7281" w:rsidRPr="005223D9" w:rsidRDefault="00AD7281" w:rsidP="00C13B83">
            <w:pPr>
              <w:pStyle w:val="ROWTABELLA"/>
              <w:jc w:val="center"/>
              <w:rPr>
                <w:color w:val="002060"/>
              </w:rPr>
            </w:pPr>
            <w:r w:rsidRPr="005223D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0CA2F"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951B4" w14:textId="77777777" w:rsidR="00AD7281" w:rsidRPr="005223D9" w:rsidRDefault="00AD7281" w:rsidP="00C13B83">
            <w:pPr>
              <w:pStyle w:val="ROWTABELLA"/>
              <w:jc w:val="center"/>
              <w:rPr>
                <w:color w:val="002060"/>
              </w:rPr>
            </w:pPr>
            <w:r w:rsidRPr="005223D9">
              <w:rPr>
                <w:color w:val="002060"/>
              </w:rPr>
              <w:t>0</w:t>
            </w:r>
          </w:p>
        </w:tc>
      </w:tr>
      <w:tr w:rsidR="00AD7281" w:rsidRPr="005223D9" w14:paraId="2F8A563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417406" w14:textId="77777777" w:rsidR="00AD7281" w:rsidRPr="005223D9" w:rsidRDefault="00AD7281" w:rsidP="00C13B83">
            <w:pPr>
              <w:pStyle w:val="ROWTABELLA"/>
              <w:rPr>
                <w:color w:val="002060"/>
              </w:rPr>
            </w:pPr>
            <w:r w:rsidRPr="005223D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CF661"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4A5C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99D02"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95961"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69743"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5A195"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4AC77" w14:textId="77777777" w:rsidR="00AD7281" w:rsidRPr="005223D9" w:rsidRDefault="00AD7281" w:rsidP="00C13B83">
            <w:pPr>
              <w:pStyle w:val="ROWTABELLA"/>
              <w:jc w:val="center"/>
              <w:rPr>
                <w:color w:val="002060"/>
              </w:rPr>
            </w:pPr>
            <w:r w:rsidRPr="005223D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93B2D"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0278E" w14:textId="77777777" w:rsidR="00AD7281" w:rsidRPr="005223D9" w:rsidRDefault="00AD7281" w:rsidP="00C13B83">
            <w:pPr>
              <w:pStyle w:val="ROWTABELLA"/>
              <w:jc w:val="center"/>
              <w:rPr>
                <w:color w:val="002060"/>
              </w:rPr>
            </w:pPr>
            <w:r w:rsidRPr="005223D9">
              <w:rPr>
                <w:color w:val="002060"/>
              </w:rPr>
              <w:t>0</w:t>
            </w:r>
          </w:p>
        </w:tc>
      </w:tr>
      <w:tr w:rsidR="00AD7281" w:rsidRPr="005223D9" w14:paraId="60613DD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1B5253" w14:textId="77777777" w:rsidR="00AD7281" w:rsidRPr="005223D9" w:rsidRDefault="00AD7281" w:rsidP="00C13B83">
            <w:pPr>
              <w:pStyle w:val="ROWTABELLA"/>
              <w:rPr>
                <w:color w:val="002060"/>
              </w:rPr>
            </w:pPr>
            <w:r w:rsidRPr="005223D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23722"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9EC4B"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AC406"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EFEA9"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C6333"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67226" w14:textId="77777777" w:rsidR="00AD7281" w:rsidRPr="005223D9" w:rsidRDefault="00AD7281" w:rsidP="00C13B83">
            <w:pPr>
              <w:pStyle w:val="ROWTABELLA"/>
              <w:jc w:val="center"/>
              <w:rPr>
                <w:color w:val="002060"/>
              </w:rPr>
            </w:pPr>
            <w:r w:rsidRPr="005223D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5CE62" w14:textId="77777777" w:rsidR="00AD7281" w:rsidRPr="005223D9" w:rsidRDefault="00AD7281" w:rsidP="00C13B83">
            <w:pPr>
              <w:pStyle w:val="ROWTABELLA"/>
              <w:jc w:val="center"/>
              <w:rPr>
                <w:color w:val="002060"/>
              </w:rPr>
            </w:pPr>
            <w:r w:rsidRPr="005223D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B5062"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794B9" w14:textId="77777777" w:rsidR="00AD7281" w:rsidRPr="005223D9" w:rsidRDefault="00AD7281" w:rsidP="00C13B83">
            <w:pPr>
              <w:pStyle w:val="ROWTABELLA"/>
              <w:jc w:val="center"/>
              <w:rPr>
                <w:color w:val="002060"/>
              </w:rPr>
            </w:pPr>
            <w:r w:rsidRPr="005223D9">
              <w:rPr>
                <w:color w:val="002060"/>
              </w:rPr>
              <w:t>0</w:t>
            </w:r>
          </w:p>
        </w:tc>
      </w:tr>
      <w:tr w:rsidR="00AD7281" w:rsidRPr="005223D9" w14:paraId="7D1AD17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8F647D" w14:textId="77777777" w:rsidR="00AD7281" w:rsidRPr="005223D9" w:rsidRDefault="00AD7281" w:rsidP="00C13B83">
            <w:pPr>
              <w:pStyle w:val="ROWTABELLA"/>
              <w:rPr>
                <w:color w:val="002060"/>
              </w:rPr>
            </w:pPr>
            <w:r w:rsidRPr="005223D9">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EC608"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00AB5"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78783"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68A8D"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E1485"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60F3A" w14:textId="77777777" w:rsidR="00AD7281" w:rsidRPr="005223D9" w:rsidRDefault="00AD7281" w:rsidP="00C13B83">
            <w:pPr>
              <w:pStyle w:val="ROWTABELLA"/>
              <w:jc w:val="center"/>
              <w:rPr>
                <w:color w:val="002060"/>
              </w:rPr>
            </w:pPr>
            <w:r w:rsidRPr="005223D9">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306E6" w14:textId="77777777" w:rsidR="00AD7281" w:rsidRPr="005223D9" w:rsidRDefault="00AD7281" w:rsidP="00C13B83">
            <w:pPr>
              <w:pStyle w:val="ROWTABELLA"/>
              <w:jc w:val="center"/>
              <w:rPr>
                <w:color w:val="002060"/>
              </w:rPr>
            </w:pPr>
            <w:r w:rsidRPr="005223D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C95CD"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B90B3" w14:textId="77777777" w:rsidR="00AD7281" w:rsidRPr="005223D9" w:rsidRDefault="00AD7281" w:rsidP="00C13B83">
            <w:pPr>
              <w:pStyle w:val="ROWTABELLA"/>
              <w:jc w:val="center"/>
              <w:rPr>
                <w:color w:val="002060"/>
              </w:rPr>
            </w:pPr>
            <w:r w:rsidRPr="005223D9">
              <w:rPr>
                <w:color w:val="002060"/>
              </w:rPr>
              <w:t>0</w:t>
            </w:r>
          </w:p>
        </w:tc>
      </w:tr>
      <w:tr w:rsidR="00AD7281" w:rsidRPr="005223D9" w14:paraId="3AF4499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E34D34" w14:textId="77777777" w:rsidR="00AD7281" w:rsidRPr="005223D9" w:rsidRDefault="00AD7281" w:rsidP="00C13B83">
            <w:pPr>
              <w:pStyle w:val="ROWTABELLA"/>
              <w:rPr>
                <w:color w:val="002060"/>
              </w:rPr>
            </w:pPr>
            <w:r w:rsidRPr="005223D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57E90"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51668"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9612E"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213E8"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257DD"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1960C" w14:textId="77777777" w:rsidR="00AD7281" w:rsidRPr="005223D9" w:rsidRDefault="00AD7281" w:rsidP="00C13B83">
            <w:pPr>
              <w:pStyle w:val="ROWTABELLA"/>
              <w:jc w:val="center"/>
              <w:rPr>
                <w:color w:val="002060"/>
              </w:rPr>
            </w:pPr>
            <w:r w:rsidRPr="005223D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63642"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C4B0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74F91" w14:textId="77777777" w:rsidR="00AD7281" w:rsidRPr="005223D9" w:rsidRDefault="00AD7281" w:rsidP="00C13B83">
            <w:pPr>
              <w:pStyle w:val="ROWTABELLA"/>
              <w:jc w:val="center"/>
              <w:rPr>
                <w:color w:val="002060"/>
              </w:rPr>
            </w:pPr>
            <w:r w:rsidRPr="005223D9">
              <w:rPr>
                <w:color w:val="002060"/>
              </w:rPr>
              <w:t>0</w:t>
            </w:r>
          </w:p>
        </w:tc>
      </w:tr>
      <w:tr w:rsidR="00AD7281" w:rsidRPr="005223D9" w14:paraId="5BA39A50"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B8E101" w14:textId="77777777" w:rsidR="00AD7281" w:rsidRPr="005223D9" w:rsidRDefault="00AD7281" w:rsidP="00C13B83">
            <w:pPr>
              <w:pStyle w:val="ROWTABELLA"/>
              <w:rPr>
                <w:color w:val="002060"/>
              </w:rPr>
            </w:pPr>
            <w:r w:rsidRPr="005223D9">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CBC73"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686DB"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05BCB"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6B96"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24876"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2B115" w14:textId="77777777" w:rsidR="00AD7281" w:rsidRPr="005223D9" w:rsidRDefault="00AD7281" w:rsidP="00C13B83">
            <w:pPr>
              <w:pStyle w:val="ROWTABELLA"/>
              <w:jc w:val="center"/>
              <w:rPr>
                <w:color w:val="002060"/>
              </w:rPr>
            </w:pPr>
            <w:r w:rsidRPr="005223D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040C8" w14:textId="77777777" w:rsidR="00AD7281" w:rsidRPr="005223D9" w:rsidRDefault="00AD7281" w:rsidP="00C13B83">
            <w:pPr>
              <w:pStyle w:val="ROWTABELLA"/>
              <w:jc w:val="center"/>
              <w:rPr>
                <w:color w:val="002060"/>
              </w:rPr>
            </w:pPr>
            <w:r w:rsidRPr="005223D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1FD7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4A827" w14:textId="77777777" w:rsidR="00AD7281" w:rsidRPr="005223D9" w:rsidRDefault="00AD7281" w:rsidP="00C13B83">
            <w:pPr>
              <w:pStyle w:val="ROWTABELLA"/>
              <w:jc w:val="center"/>
              <w:rPr>
                <w:color w:val="002060"/>
              </w:rPr>
            </w:pPr>
            <w:r w:rsidRPr="005223D9">
              <w:rPr>
                <w:color w:val="002060"/>
              </w:rPr>
              <w:t>0</w:t>
            </w:r>
          </w:p>
        </w:tc>
      </w:tr>
      <w:tr w:rsidR="00AD7281" w:rsidRPr="005223D9" w14:paraId="170C9AD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63C71B" w14:textId="77777777" w:rsidR="00AD7281" w:rsidRPr="005223D9" w:rsidRDefault="00AD7281" w:rsidP="00C13B83">
            <w:pPr>
              <w:pStyle w:val="ROWTABELLA"/>
              <w:rPr>
                <w:color w:val="002060"/>
              </w:rPr>
            </w:pPr>
            <w:r w:rsidRPr="005223D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A1AB2"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EE7D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21B3F"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C136F"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2511C"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E5319" w14:textId="77777777" w:rsidR="00AD7281" w:rsidRPr="005223D9" w:rsidRDefault="00AD7281" w:rsidP="00C13B83">
            <w:pPr>
              <w:pStyle w:val="ROWTABELLA"/>
              <w:jc w:val="center"/>
              <w:rPr>
                <w:color w:val="002060"/>
              </w:rPr>
            </w:pPr>
            <w:r w:rsidRPr="005223D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6BB34"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8918E"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4E25A" w14:textId="77777777" w:rsidR="00AD7281" w:rsidRPr="005223D9" w:rsidRDefault="00AD7281" w:rsidP="00C13B83">
            <w:pPr>
              <w:pStyle w:val="ROWTABELLA"/>
              <w:jc w:val="center"/>
              <w:rPr>
                <w:color w:val="002060"/>
              </w:rPr>
            </w:pPr>
            <w:r w:rsidRPr="005223D9">
              <w:rPr>
                <w:color w:val="002060"/>
              </w:rPr>
              <w:t>0</w:t>
            </w:r>
          </w:p>
        </w:tc>
      </w:tr>
      <w:tr w:rsidR="00AD7281" w:rsidRPr="005223D9" w14:paraId="43DC6A6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9E205F" w14:textId="77777777" w:rsidR="00AD7281" w:rsidRPr="005223D9" w:rsidRDefault="00AD7281" w:rsidP="00C13B83">
            <w:pPr>
              <w:pStyle w:val="ROWTABELLA"/>
              <w:rPr>
                <w:color w:val="002060"/>
              </w:rPr>
            </w:pPr>
            <w:r w:rsidRPr="005223D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CC1AB" w14:textId="77777777" w:rsidR="00AD7281" w:rsidRPr="005223D9" w:rsidRDefault="00AD7281" w:rsidP="00C13B83">
            <w:pPr>
              <w:pStyle w:val="ROWTABELLA"/>
              <w:jc w:val="center"/>
              <w:rPr>
                <w:color w:val="002060"/>
              </w:rPr>
            </w:pPr>
            <w:r w:rsidRPr="005223D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E78D6"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EA107"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469F9"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26CE4"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85532" w14:textId="77777777" w:rsidR="00AD7281" w:rsidRPr="005223D9" w:rsidRDefault="00AD7281" w:rsidP="00C13B83">
            <w:pPr>
              <w:pStyle w:val="ROWTABELLA"/>
              <w:jc w:val="center"/>
              <w:rPr>
                <w:color w:val="002060"/>
              </w:rPr>
            </w:pPr>
            <w:r w:rsidRPr="005223D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94E5B" w14:textId="77777777" w:rsidR="00AD7281" w:rsidRPr="005223D9" w:rsidRDefault="00AD7281" w:rsidP="00C13B83">
            <w:pPr>
              <w:pStyle w:val="ROWTABELLA"/>
              <w:jc w:val="center"/>
              <w:rPr>
                <w:color w:val="002060"/>
              </w:rPr>
            </w:pPr>
            <w:r w:rsidRPr="005223D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FE82E"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AEE7F" w14:textId="77777777" w:rsidR="00AD7281" w:rsidRPr="005223D9" w:rsidRDefault="00AD7281" w:rsidP="00C13B83">
            <w:pPr>
              <w:pStyle w:val="ROWTABELLA"/>
              <w:jc w:val="center"/>
              <w:rPr>
                <w:color w:val="002060"/>
              </w:rPr>
            </w:pPr>
            <w:r w:rsidRPr="005223D9">
              <w:rPr>
                <w:color w:val="002060"/>
              </w:rPr>
              <w:t>0</w:t>
            </w:r>
          </w:p>
        </w:tc>
      </w:tr>
      <w:tr w:rsidR="00AD7281" w:rsidRPr="005223D9" w14:paraId="48DC5C3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EB03AD" w14:textId="77777777" w:rsidR="00AD7281" w:rsidRPr="005223D9" w:rsidRDefault="00AD7281" w:rsidP="00C13B83">
            <w:pPr>
              <w:pStyle w:val="ROWTABELLA"/>
              <w:rPr>
                <w:color w:val="002060"/>
              </w:rPr>
            </w:pPr>
            <w:r w:rsidRPr="005223D9">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8F344"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9557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F8C71"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BB453"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1B5F0"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D6D3D" w14:textId="77777777" w:rsidR="00AD7281" w:rsidRPr="005223D9" w:rsidRDefault="00AD7281" w:rsidP="00C13B83">
            <w:pPr>
              <w:pStyle w:val="ROWTABELLA"/>
              <w:jc w:val="center"/>
              <w:rPr>
                <w:color w:val="002060"/>
              </w:rPr>
            </w:pPr>
            <w:r w:rsidRPr="005223D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487B8" w14:textId="77777777" w:rsidR="00AD7281" w:rsidRPr="005223D9" w:rsidRDefault="00AD7281" w:rsidP="00C13B83">
            <w:pPr>
              <w:pStyle w:val="ROWTABELLA"/>
              <w:jc w:val="center"/>
              <w:rPr>
                <w:color w:val="002060"/>
              </w:rPr>
            </w:pPr>
            <w:r w:rsidRPr="005223D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7470F"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DBA2E" w14:textId="77777777" w:rsidR="00AD7281" w:rsidRPr="005223D9" w:rsidRDefault="00AD7281" w:rsidP="00C13B83">
            <w:pPr>
              <w:pStyle w:val="ROWTABELLA"/>
              <w:jc w:val="center"/>
              <w:rPr>
                <w:color w:val="002060"/>
              </w:rPr>
            </w:pPr>
            <w:r w:rsidRPr="005223D9">
              <w:rPr>
                <w:color w:val="002060"/>
              </w:rPr>
              <w:t>0</w:t>
            </w:r>
          </w:p>
        </w:tc>
      </w:tr>
      <w:tr w:rsidR="00AD7281" w:rsidRPr="005223D9" w14:paraId="6316DA57"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CB12B5" w14:textId="77777777" w:rsidR="00AD7281" w:rsidRPr="005223D9" w:rsidRDefault="00AD7281" w:rsidP="00C13B83">
            <w:pPr>
              <w:pStyle w:val="ROWTABELLA"/>
              <w:rPr>
                <w:color w:val="002060"/>
              </w:rPr>
            </w:pPr>
            <w:r w:rsidRPr="005223D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98A56"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CE44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D5162"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7BFD1"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69D01"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1EE62" w14:textId="77777777" w:rsidR="00AD7281" w:rsidRPr="005223D9" w:rsidRDefault="00AD7281" w:rsidP="00C13B83">
            <w:pPr>
              <w:pStyle w:val="ROWTABELLA"/>
              <w:jc w:val="center"/>
              <w:rPr>
                <w:color w:val="002060"/>
              </w:rPr>
            </w:pPr>
            <w:r w:rsidRPr="005223D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2CFDD" w14:textId="77777777" w:rsidR="00AD7281" w:rsidRPr="005223D9" w:rsidRDefault="00AD7281" w:rsidP="00C13B83">
            <w:pPr>
              <w:pStyle w:val="ROWTABELLA"/>
              <w:jc w:val="center"/>
              <w:rPr>
                <w:color w:val="002060"/>
              </w:rPr>
            </w:pPr>
            <w:r w:rsidRPr="005223D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D15D9" w14:textId="77777777" w:rsidR="00AD7281" w:rsidRPr="005223D9" w:rsidRDefault="00AD7281" w:rsidP="00C13B83">
            <w:pPr>
              <w:pStyle w:val="ROWTABELLA"/>
              <w:jc w:val="center"/>
              <w:rPr>
                <w:color w:val="002060"/>
              </w:rPr>
            </w:pPr>
            <w:r w:rsidRPr="005223D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BF806" w14:textId="77777777" w:rsidR="00AD7281" w:rsidRPr="005223D9" w:rsidRDefault="00AD7281" w:rsidP="00C13B83">
            <w:pPr>
              <w:pStyle w:val="ROWTABELLA"/>
              <w:jc w:val="center"/>
              <w:rPr>
                <w:color w:val="002060"/>
              </w:rPr>
            </w:pPr>
            <w:r w:rsidRPr="005223D9">
              <w:rPr>
                <w:color w:val="002060"/>
              </w:rPr>
              <w:t>0</w:t>
            </w:r>
          </w:p>
        </w:tc>
      </w:tr>
      <w:tr w:rsidR="00AD7281" w:rsidRPr="005223D9" w14:paraId="3D4B60B5"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C3257A" w14:textId="77777777" w:rsidR="00AD7281" w:rsidRPr="005223D9" w:rsidRDefault="00AD7281" w:rsidP="00C13B83">
            <w:pPr>
              <w:pStyle w:val="ROWTABELLA"/>
              <w:rPr>
                <w:color w:val="002060"/>
              </w:rPr>
            </w:pPr>
            <w:r w:rsidRPr="005223D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1AC6A"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011FC"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EC237"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DB7BC"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E759A"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2414D" w14:textId="77777777" w:rsidR="00AD7281" w:rsidRPr="005223D9" w:rsidRDefault="00AD7281" w:rsidP="00C13B83">
            <w:pPr>
              <w:pStyle w:val="ROWTABELLA"/>
              <w:jc w:val="center"/>
              <w:rPr>
                <w:color w:val="002060"/>
              </w:rPr>
            </w:pPr>
            <w:r w:rsidRPr="005223D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01532" w14:textId="77777777" w:rsidR="00AD7281" w:rsidRPr="005223D9" w:rsidRDefault="00AD7281" w:rsidP="00C13B83">
            <w:pPr>
              <w:pStyle w:val="ROWTABELLA"/>
              <w:jc w:val="center"/>
              <w:rPr>
                <w:color w:val="002060"/>
              </w:rPr>
            </w:pPr>
            <w:r w:rsidRPr="005223D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9DA21" w14:textId="77777777" w:rsidR="00AD7281" w:rsidRPr="005223D9" w:rsidRDefault="00AD7281" w:rsidP="00C13B83">
            <w:pPr>
              <w:pStyle w:val="ROWTABELLA"/>
              <w:jc w:val="center"/>
              <w:rPr>
                <w:color w:val="002060"/>
              </w:rPr>
            </w:pPr>
            <w:r w:rsidRPr="005223D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22251" w14:textId="77777777" w:rsidR="00AD7281" w:rsidRPr="005223D9" w:rsidRDefault="00AD7281" w:rsidP="00C13B83">
            <w:pPr>
              <w:pStyle w:val="ROWTABELLA"/>
              <w:jc w:val="center"/>
              <w:rPr>
                <w:color w:val="002060"/>
              </w:rPr>
            </w:pPr>
            <w:r w:rsidRPr="005223D9">
              <w:rPr>
                <w:color w:val="002060"/>
              </w:rPr>
              <w:t>0</w:t>
            </w:r>
          </w:p>
        </w:tc>
      </w:tr>
    </w:tbl>
    <w:p w14:paraId="0FC9CD15" w14:textId="77777777" w:rsidR="00AD7281" w:rsidRPr="005223D9" w:rsidRDefault="00AD7281" w:rsidP="00AD7281">
      <w:pPr>
        <w:pStyle w:val="breakline"/>
        <w:divId w:val="527259509"/>
        <w:rPr>
          <w:color w:val="002060"/>
        </w:rPr>
      </w:pPr>
    </w:p>
    <w:p w14:paraId="4BCD637D" w14:textId="77777777" w:rsidR="00AD7281" w:rsidRPr="005223D9" w:rsidRDefault="00AD7281" w:rsidP="00AD7281">
      <w:pPr>
        <w:pStyle w:val="breakline"/>
        <w:divId w:val="527259509"/>
        <w:rPr>
          <w:color w:val="002060"/>
        </w:rPr>
      </w:pPr>
    </w:p>
    <w:p w14:paraId="216E897B" w14:textId="77777777" w:rsidR="00AD7281" w:rsidRPr="005223D9" w:rsidRDefault="00AD7281" w:rsidP="00AD7281">
      <w:pPr>
        <w:pStyle w:val="SOTTOTITOLOCAMPIONATO1"/>
        <w:divId w:val="527259509"/>
        <w:rPr>
          <w:color w:val="002060"/>
        </w:rPr>
      </w:pPr>
      <w:r w:rsidRPr="005223D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2EBD5852"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9CE9B5"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E9D2C"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06158"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C36E4C"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6B20DE"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D8B485"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924449"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26290"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9BF112"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C39AB" w14:textId="77777777" w:rsidR="00AD7281" w:rsidRPr="005223D9" w:rsidRDefault="00AD7281" w:rsidP="00C13B83">
            <w:pPr>
              <w:pStyle w:val="HEADERTABELLA"/>
              <w:rPr>
                <w:color w:val="002060"/>
              </w:rPr>
            </w:pPr>
            <w:r w:rsidRPr="005223D9">
              <w:rPr>
                <w:color w:val="002060"/>
              </w:rPr>
              <w:t>PE</w:t>
            </w:r>
          </w:p>
        </w:tc>
      </w:tr>
      <w:tr w:rsidR="00AD7281" w:rsidRPr="005223D9" w14:paraId="08602F0C"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F21DBA" w14:textId="77777777" w:rsidR="00AD7281" w:rsidRPr="005223D9" w:rsidRDefault="00AD7281" w:rsidP="00C13B83">
            <w:pPr>
              <w:pStyle w:val="ROWTABELLA"/>
              <w:rPr>
                <w:color w:val="002060"/>
              </w:rPr>
            </w:pPr>
            <w:r w:rsidRPr="005223D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B3D8A" w14:textId="77777777" w:rsidR="00AD7281" w:rsidRPr="005223D9" w:rsidRDefault="00AD7281" w:rsidP="00C13B83">
            <w:pPr>
              <w:pStyle w:val="ROWTABELLA"/>
              <w:jc w:val="center"/>
              <w:rPr>
                <w:color w:val="002060"/>
              </w:rPr>
            </w:pPr>
            <w:r w:rsidRPr="005223D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4B03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9536D"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327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71670"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48F4B" w14:textId="77777777" w:rsidR="00AD7281" w:rsidRPr="005223D9" w:rsidRDefault="00AD7281" w:rsidP="00C13B83">
            <w:pPr>
              <w:pStyle w:val="ROWTABELLA"/>
              <w:jc w:val="center"/>
              <w:rPr>
                <w:color w:val="002060"/>
              </w:rPr>
            </w:pPr>
            <w:r w:rsidRPr="005223D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A0A75" w14:textId="77777777" w:rsidR="00AD7281" w:rsidRPr="005223D9" w:rsidRDefault="00AD7281" w:rsidP="00C13B83">
            <w:pPr>
              <w:pStyle w:val="ROWTABELLA"/>
              <w:jc w:val="center"/>
              <w:rPr>
                <w:color w:val="002060"/>
              </w:rPr>
            </w:pPr>
            <w:r w:rsidRPr="005223D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01F05" w14:textId="77777777" w:rsidR="00AD7281" w:rsidRPr="005223D9" w:rsidRDefault="00AD7281" w:rsidP="00C13B83">
            <w:pPr>
              <w:pStyle w:val="ROWTABELLA"/>
              <w:jc w:val="center"/>
              <w:rPr>
                <w:color w:val="002060"/>
              </w:rPr>
            </w:pPr>
            <w:r w:rsidRPr="005223D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2C79B" w14:textId="77777777" w:rsidR="00AD7281" w:rsidRPr="005223D9" w:rsidRDefault="00AD7281" w:rsidP="00C13B83">
            <w:pPr>
              <w:pStyle w:val="ROWTABELLA"/>
              <w:jc w:val="center"/>
              <w:rPr>
                <w:color w:val="002060"/>
              </w:rPr>
            </w:pPr>
            <w:r w:rsidRPr="005223D9">
              <w:rPr>
                <w:color w:val="002060"/>
              </w:rPr>
              <w:t>0</w:t>
            </w:r>
          </w:p>
        </w:tc>
      </w:tr>
      <w:tr w:rsidR="00AD7281" w:rsidRPr="005223D9" w14:paraId="164F59E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F99981" w14:textId="77777777" w:rsidR="00AD7281" w:rsidRPr="005223D9" w:rsidRDefault="00AD7281" w:rsidP="00C13B83">
            <w:pPr>
              <w:pStyle w:val="ROWTABELLA"/>
              <w:rPr>
                <w:color w:val="002060"/>
              </w:rPr>
            </w:pPr>
            <w:r w:rsidRPr="005223D9">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2D8E6" w14:textId="77777777" w:rsidR="00AD7281" w:rsidRPr="005223D9" w:rsidRDefault="00AD7281" w:rsidP="00C13B83">
            <w:pPr>
              <w:pStyle w:val="ROWTABELLA"/>
              <w:jc w:val="center"/>
              <w:rPr>
                <w:color w:val="002060"/>
              </w:rPr>
            </w:pPr>
            <w:r w:rsidRPr="005223D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7C19A"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B06D0"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1398B"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97D7B"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FDEC7" w14:textId="77777777" w:rsidR="00AD7281" w:rsidRPr="005223D9" w:rsidRDefault="00AD7281" w:rsidP="00C13B83">
            <w:pPr>
              <w:pStyle w:val="ROWTABELLA"/>
              <w:jc w:val="center"/>
              <w:rPr>
                <w:color w:val="002060"/>
              </w:rPr>
            </w:pPr>
            <w:r w:rsidRPr="005223D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2654F" w14:textId="77777777" w:rsidR="00AD7281" w:rsidRPr="005223D9" w:rsidRDefault="00AD7281" w:rsidP="00C13B83">
            <w:pPr>
              <w:pStyle w:val="ROWTABELLA"/>
              <w:jc w:val="center"/>
              <w:rPr>
                <w:color w:val="002060"/>
              </w:rPr>
            </w:pPr>
            <w:r w:rsidRPr="005223D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592EB" w14:textId="77777777" w:rsidR="00AD7281" w:rsidRPr="005223D9" w:rsidRDefault="00AD7281" w:rsidP="00C13B83">
            <w:pPr>
              <w:pStyle w:val="ROWTABELLA"/>
              <w:jc w:val="center"/>
              <w:rPr>
                <w:color w:val="002060"/>
              </w:rPr>
            </w:pPr>
            <w:r w:rsidRPr="005223D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207BA" w14:textId="77777777" w:rsidR="00AD7281" w:rsidRPr="005223D9" w:rsidRDefault="00AD7281" w:rsidP="00C13B83">
            <w:pPr>
              <w:pStyle w:val="ROWTABELLA"/>
              <w:jc w:val="center"/>
              <w:rPr>
                <w:color w:val="002060"/>
              </w:rPr>
            </w:pPr>
            <w:r w:rsidRPr="005223D9">
              <w:rPr>
                <w:color w:val="002060"/>
              </w:rPr>
              <w:t>0</w:t>
            </w:r>
          </w:p>
        </w:tc>
      </w:tr>
      <w:tr w:rsidR="00AD7281" w:rsidRPr="005223D9" w14:paraId="2D712BD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393CB2" w14:textId="77777777" w:rsidR="00AD7281" w:rsidRPr="005223D9" w:rsidRDefault="00AD7281" w:rsidP="00C13B83">
            <w:pPr>
              <w:pStyle w:val="ROWTABELLA"/>
              <w:rPr>
                <w:color w:val="002060"/>
              </w:rPr>
            </w:pPr>
            <w:r w:rsidRPr="005223D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A7EF0" w14:textId="77777777" w:rsidR="00AD7281" w:rsidRPr="005223D9" w:rsidRDefault="00AD7281" w:rsidP="00C13B83">
            <w:pPr>
              <w:pStyle w:val="ROWTABELLA"/>
              <w:jc w:val="center"/>
              <w:rPr>
                <w:color w:val="002060"/>
              </w:rPr>
            </w:pPr>
            <w:r w:rsidRPr="005223D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483D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2DA53"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E685D"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672D3"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00DF3" w14:textId="77777777" w:rsidR="00AD7281" w:rsidRPr="005223D9" w:rsidRDefault="00AD7281" w:rsidP="00C13B83">
            <w:pPr>
              <w:pStyle w:val="ROWTABELLA"/>
              <w:jc w:val="center"/>
              <w:rPr>
                <w:color w:val="002060"/>
              </w:rPr>
            </w:pPr>
            <w:r w:rsidRPr="005223D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40283" w14:textId="77777777" w:rsidR="00AD7281" w:rsidRPr="005223D9" w:rsidRDefault="00AD7281" w:rsidP="00C13B83">
            <w:pPr>
              <w:pStyle w:val="ROWTABELLA"/>
              <w:jc w:val="center"/>
              <w:rPr>
                <w:color w:val="002060"/>
              </w:rPr>
            </w:pPr>
            <w:r w:rsidRPr="005223D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13041" w14:textId="77777777" w:rsidR="00AD7281" w:rsidRPr="005223D9" w:rsidRDefault="00AD7281" w:rsidP="00C13B83">
            <w:pPr>
              <w:pStyle w:val="ROWTABELLA"/>
              <w:jc w:val="center"/>
              <w:rPr>
                <w:color w:val="002060"/>
              </w:rPr>
            </w:pPr>
            <w:r w:rsidRPr="005223D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5378E" w14:textId="77777777" w:rsidR="00AD7281" w:rsidRPr="005223D9" w:rsidRDefault="00AD7281" w:rsidP="00C13B83">
            <w:pPr>
              <w:pStyle w:val="ROWTABELLA"/>
              <w:jc w:val="center"/>
              <w:rPr>
                <w:color w:val="002060"/>
              </w:rPr>
            </w:pPr>
            <w:r w:rsidRPr="005223D9">
              <w:rPr>
                <w:color w:val="002060"/>
              </w:rPr>
              <w:t>0</w:t>
            </w:r>
          </w:p>
        </w:tc>
      </w:tr>
      <w:tr w:rsidR="00AD7281" w:rsidRPr="005223D9" w14:paraId="503E2576"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AC78A0" w14:textId="77777777" w:rsidR="00AD7281" w:rsidRPr="005223D9" w:rsidRDefault="00AD7281" w:rsidP="00C13B83">
            <w:pPr>
              <w:pStyle w:val="ROWTABELLA"/>
              <w:rPr>
                <w:color w:val="002060"/>
              </w:rPr>
            </w:pPr>
            <w:r w:rsidRPr="005223D9">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C8CEF" w14:textId="77777777" w:rsidR="00AD7281" w:rsidRPr="005223D9" w:rsidRDefault="00AD7281" w:rsidP="00C13B83">
            <w:pPr>
              <w:pStyle w:val="ROWTABELLA"/>
              <w:jc w:val="center"/>
              <w:rPr>
                <w:color w:val="002060"/>
              </w:rPr>
            </w:pPr>
            <w:r w:rsidRPr="005223D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77B80"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9ACB4"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328A4"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AFEB6"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A4B83" w14:textId="77777777" w:rsidR="00AD7281" w:rsidRPr="005223D9" w:rsidRDefault="00AD7281" w:rsidP="00C13B83">
            <w:pPr>
              <w:pStyle w:val="ROWTABELLA"/>
              <w:jc w:val="center"/>
              <w:rPr>
                <w:color w:val="002060"/>
              </w:rPr>
            </w:pPr>
            <w:r w:rsidRPr="005223D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F8754" w14:textId="77777777" w:rsidR="00AD7281" w:rsidRPr="005223D9" w:rsidRDefault="00AD7281" w:rsidP="00C13B83">
            <w:pPr>
              <w:pStyle w:val="ROWTABELLA"/>
              <w:jc w:val="center"/>
              <w:rPr>
                <w:color w:val="002060"/>
              </w:rPr>
            </w:pPr>
            <w:r w:rsidRPr="005223D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777D6"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D09CF" w14:textId="77777777" w:rsidR="00AD7281" w:rsidRPr="005223D9" w:rsidRDefault="00AD7281" w:rsidP="00C13B83">
            <w:pPr>
              <w:pStyle w:val="ROWTABELLA"/>
              <w:jc w:val="center"/>
              <w:rPr>
                <w:color w:val="002060"/>
              </w:rPr>
            </w:pPr>
            <w:r w:rsidRPr="005223D9">
              <w:rPr>
                <w:color w:val="002060"/>
              </w:rPr>
              <w:t>0</w:t>
            </w:r>
          </w:p>
        </w:tc>
      </w:tr>
      <w:tr w:rsidR="00AD7281" w:rsidRPr="005223D9" w14:paraId="0D579CC0"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3002D8" w14:textId="77777777" w:rsidR="00AD7281" w:rsidRPr="005223D9" w:rsidRDefault="00AD7281" w:rsidP="00C13B83">
            <w:pPr>
              <w:pStyle w:val="ROWTABELLA"/>
              <w:rPr>
                <w:color w:val="002060"/>
              </w:rPr>
            </w:pPr>
            <w:r w:rsidRPr="005223D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16A5"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3B3A6"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FBCF3"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0815B"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F5A0C"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E5DF8" w14:textId="77777777" w:rsidR="00AD7281" w:rsidRPr="005223D9" w:rsidRDefault="00AD7281" w:rsidP="00C13B83">
            <w:pPr>
              <w:pStyle w:val="ROWTABELLA"/>
              <w:jc w:val="center"/>
              <w:rPr>
                <w:color w:val="002060"/>
              </w:rPr>
            </w:pPr>
            <w:r w:rsidRPr="005223D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7C43D" w14:textId="77777777" w:rsidR="00AD7281" w:rsidRPr="005223D9" w:rsidRDefault="00AD7281" w:rsidP="00C13B83">
            <w:pPr>
              <w:pStyle w:val="ROWTABELLA"/>
              <w:jc w:val="center"/>
              <w:rPr>
                <w:color w:val="002060"/>
              </w:rPr>
            </w:pPr>
            <w:r w:rsidRPr="005223D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04D81"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9EC36" w14:textId="77777777" w:rsidR="00AD7281" w:rsidRPr="005223D9" w:rsidRDefault="00AD7281" w:rsidP="00C13B83">
            <w:pPr>
              <w:pStyle w:val="ROWTABELLA"/>
              <w:jc w:val="center"/>
              <w:rPr>
                <w:color w:val="002060"/>
              </w:rPr>
            </w:pPr>
            <w:r w:rsidRPr="005223D9">
              <w:rPr>
                <w:color w:val="002060"/>
              </w:rPr>
              <w:t>0</w:t>
            </w:r>
          </w:p>
        </w:tc>
      </w:tr>
      <w:tr w:rsidR="00AD7281" w:rsidRPr="005223D9" w14:paraId="5602DFCC"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253B84" w14:textId="77777777" w:rsidR="00AD7281" w:rsidRPr="005223D9" w:rsidRDefault="00AD7281" w:rsidP="00C13B83">
            <w:pPr>
              <w:pStyle w:val="ROWTABELLA"/>
              <w:rPr>
                <w:color w:val="002060"/>
              </w:rPr>
            </w:pPr>
            <w:r w:rsidRPr="005223D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91D45"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4A7EC"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AE9FE"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F8645"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EEC7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2848B" w14:textId="77777777" w:rsidR="00AD7281" w:rsidRPr="005223D9" w:rsidRDefault="00AD7281" w:rsidP="00C13B83">
            <w:pPr>
              <w:pStyle w:val="ROWTABELLA"/>
              <w:jc w:val="center"/>
              <w:rPr>
                <w:color w:val="002060"/>
              </w:rPr>
            </w:pPr>
            <w:r w:rsidRPr="005223D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3B73D" w14:textId="77777777" w:rsidR="00AD7281" w:rsidRPr="005223D9" w:rsidRDefault="00AD7281" w:rsidP="00C13B83">
            <w:pPr>
              <w:pStyle w:val="ROWTABELLA"/>
              <w:jc w:val="center"/>
              <w:rPr>
                <w:color w:val="002060"/>
              </w:rPr>
            </w:pPr>
            <w:r w:rsidRPr="005223D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98AD4"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FE7F8" w14:textId="77777777" w:rsidR="00AD7281" w:rsidRPr="005223D9" w:rsidRDefault="00AD7281" w:rsidP="00C13B83">
            <w:pPr>
              <w:pStyle w:val="ROWTABELLA"/>
              <w:jc w:val="center"/>
              <w:rPr>
                <w:color w:val="002060"/>
              </w:rPr>
            </w:pPr>
            <w:r w:rsidRPr="005223D9">
              <w:rPr>
                <w:color w:val="002060"/>
              </w:rPr>
              <w:t>0</w:t>
            </w:r>
          </w:p>
        </w:tc>
      </w:tr>
      <w:tr w:rsidR="00AD7281" w:rsidRPr="005223D9" w14:paraId="222CD8A7"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50729F" w14:textId="77777777" w:rsidR="00AD7281" w:rsidRPr="005223D9" w:rsidRDefault="00AD7281" w:rsidP="00C13B83">
            <w:pPr>
              <w:pStyle w:val="ROWTABELLA"/>
              <w:rPr>
                <w:color w:val="002060"/>
              </w:rPr>
            </w:pPr>
            <w:r w:rsidRPr="005223D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A0B9C"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C554F"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1986F"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1A0E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6C22B"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3B5F3" w14:textId="77777777" w:rsidR="00AD7281" w:rsidRPr="005223D9" w:rsidRDefault="00AD7281" w:rsidP="00C13B83">
            <w:pPr>
              <w:pStyle w:val="ROWTABELLA"/>
              <w:jc w:val="center"/>
              <w:rPr>
                <w:color w:val="002060"/>
              </w:rPr>
            </w:pPr>
            <w:r w:rsidRPr="005223D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80C4F" w14:textId="77777777" w:rsidR="00AD7281" w:rsidRPr="005223D9" w:rsidRDefault="00AD7281" w:rsidP="00C13B83">
            <w:pPr>
              <w:pStyle w:val="ROWTABELLA"/>
              <w:jc w:val="center"/>
              <w:rPr>
                <w:color w:val="002060"/>
              </w:rPr>
            </w:pPr>
            <w:r w:rsidRPr="005223D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D152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16CEF" w14:textId="77777777" w:rsidR="00AD7281" w:rsidRPr="005223D9" w:rsidRDefault="00AD7281" w:rsidP="00C13B83">
            <w:pPr>
              <w:pStyle w:val="ROWTABELLA"/>
              <w:jc w:val="center"/>
              <w:rPr>
                <w:color w:val="002060"/>
              </w:rPr>
            </w:pPr>
            <w:r w:rsidRPr="005223D9">
              <w:rPr>
                <w:color w:val="002060"/>
              </w:rPr>
              <w:t>0</w:t>
            </w:r>
          </w:p>
        </w:tc>
      </w:tr>
      <w:tr w:rsidR="00AD7281" w:rsidRPr="005223D9" w14:paraId="3F07019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0519D" w14:textId="77777777" w:rsidR="00AD7281" w:rsidRPr="005223D9" w:rsidRDefault="00AD7281" w:rsidP="00C13B83">
            <w:pPr>
              <w:pStyle w:val="ROWTABELLA"/>
              <w:rPr>
                <w:color w:val="002060"/>
              </w:rPr>
            </w:pPr>
            <w:r w:rsidRPr="005223D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7D0CC" w14:textId="77777777" w:rsidR="00AD7281" w:rsidRPr="005223D9" w:rsidRDefault="00AD7281" w:rsidP="00C13B83">
            <w:pPr>
              <w:pStyle w:val="ROWTABELLA"/>
              <w:jc w:val="center"/>
              <w:rPr>
                <w:color w:val="002060"/>
              </w:rPr>
            </w:pPr>
            <w:r w:rsidRPr="005223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1F701"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DB37C"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B78E3"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951F6"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A3EBB" w14:textId="77777777" w:rsidR="00AD7281" w:rsidRPr="005223D9" w:rsidRDefault="00AD7281" w:rsidP="00C13B83">
            <w:pPr>
              <w:pStyle w:val="ROWTABELLA"/>
              <w:jc w:val="center"/>
              <w:rPr>
                <w:color w:val="002060"/>
              </w:rPr>
            </w:pPr>
            <w:r w:rsidRPr="005223D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56925" w14:textId="77777777" w:rsidR="00AD7281" w:rsidRPr="005223D9" w:rsidRDefault="00AD7281" w:rsidP="00C13B83">
            <w:pPr>
              <w:pStyle w:val="ROWTABELLA"/>
              <w:jc w:val="center"/>
              <w:rPr>
                <w:color w:val="002060"/>
              </w:rPr>
            </w:pPr>
            <w:r w:rsidRPr="005223D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F88C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F406A" w14:textId="77777777" w:rsidR="00AD7281" w:rsidRPr="005223D9" w:rsidRDefault="00AD7281" w:rsidP="00C13B83">
            <w:pPr>
              <w:pStyle w:val="ROWTABELLA"/>
              <w:jc w:val="center"/>
              <w:rPr>
                <w:color w:val="002060"/>
              </w:rPr>
            </w:pPr>
            <w:r w:rsidRPr="005223D9">
              <w:rPr>
                <w:color w:val="002060"/>
              </w:rPr>
              <w:t>0</w:t>
            </w:r>
          </w:p>
        </w:tc>
      </w:tr>
      <w:tr w:rsidR="00AD7281" w:rsidRPr="005223D9" w14:paraId="00EA136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D4EAF4" w14:textId="77777777" w:rsidR="00AD7281" w:rsidRPr="005223D9" w:rsidRDefault="00AD7281" w:rsidP="00C13B83">
            <w:pPr>
              <w:pStyle w:val="ROWTABELLA"/>
              <w:rPr>
                <w:color w:val="002060"/>
              </w:rPr>
            </w:pPr>
            <w:r w:rsidRPr="005223D9">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6581A"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E9F8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B0630"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93ADA"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387C0"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BA053" w14:textId="77777777" w:rsidR="00AD7281" w:rsidRPr="005223D9" w:rsidRDefault="00AD7281" w:rsidP="00C13B83">
            <w:pPr>
              <w:pStyle w:val="ROWTABELLA"/>
              <w:jc w:val="center"/>
              <w:rPr>
                <w:color w:val="002060"/>
              </w:rPr>
            </w:pPr>
            <w:r w:rsidRPr="005223D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2663F" w14:textId="77777777" w:rsidR="00AD7281" w:rsidRPr="005223D9" w:rsidRDefault="00AD7281" w:rsidP="00C13B83">
            <w:pPr>
              <w:pStyle w:val="ROWTABELLA"/>
              <w:jc w:val="center"/>
              <w:rPr>
                <w:color w:val="002060"/>
              </w:rPr>
            </w:pPr>
            <w:r w:rsidRPr="005223D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94D69"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B9CC6" w14:textId="77777777" w:rsidR="00AD7281" w:rsidRPr="005223D9" w:rsidRDefault="00AD7281" w:rsidP="00C13B83">
            <w:pPr>
              <w:pStyle w:val="ROWTABELLA"/>
              <w:jc w:val="center"/>
              <w:rPr>
                <w:color w:val="002060"/>
              </w:rPr>
            </w:pPr>
            <w:r w:rsidRPr="005223D9">
              <w:rPr>
                <w:color w:val="002060"/>
              </w:rPr>
              <w:t>0</w:t>
            </w:r>
          </w:p>
        </w:tc>
      </w:tr>
      <w:tr w:rsidR="00AD7281" w:rsidRPr="005223D9" w14:paraId="5AA7BBA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F7F89E" w14:textId="77777777" w:rsidR="00AD7281" w:rsidRPr="005223D9" w:rsidRDefault="00AD7281" w:rsidP="00C13B83">
            <w:pPr>
              <w:pStyle w:val="ROWTABELLA"/>
              <w:rPr>
                <w:color w:val="002060"/>
              </w:rPr>
            </w:pPr>
            <w:r w:rsidRPr="005223D9">
              <w:rPr>
                <w:color w:val="002060"/>
              </w:rPr>
              <w:t>A.S.D. MARTINSICURO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98BD4"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645D4"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1B759"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3A94D"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2ABE5"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91728" w14:textId="77777777" w:rsidR="00AD7281" w:rsidRPr="005223D9" w:rsidRDefault="00AD7281" w:rsidP="00C13B83">
            <w:pPr>
              <w:pStyle w:val="ROWTABELLA"/>
              <w:jc w:val="center"/>
              <w:rPr>
                <w:color w:val="002060"/>
              </w:rPr>
            </w:pPr>
            <w:r w:rsidRPr="005223D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A1E64" w14:textId="77777777" w:rsidR="00AD7281" w:rsidRPr="005223D9" w:rsidRDefault="00AD7281" w:rsidP="00C13B83">
            <w:pPr>
              <w:pStyle w:val="ROWTABELLA"/>
              <w:jc w:val="center"/>
              <w:rPr>
                <w:color w:val="002060"/>
              </w:rPr>
            </w:pPr>
            <w:r w:rsidRPr="005223D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CB966"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13414" w14:textId="77777777" w:rsidR="00AD7281" w:rsidRPr="005223D9" w:rsidRDefault="00AD7281" w:rsidP="00C13B83">
            <w:pPr>
              <w:pStyle w:val="ROWTABELLA"/>
              <w:jc w:val="center"/>
              <w:rPr>
                <w:color w:val="002060"/>
              </w:rPr>
            </w:pPr>
            <w:r w:rsidRPr="005223D9">
              <w:rPr>
                <w:color w:val="002060"/>
              </w:rPr>
              <w:t>0</w:t>
            </w:r>
          </w:p>
        </w:tc>
      </w:tr>
      <w:tr w:rsidR="00AD7281" w:rsidRPr="005223D9" w14:paraId="677B486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D7F466" w14:textId="77777777" w:rsidR="00AD7281" w:rsidRPr="005223D9" w:rsidRDefault="00AD7281" w:rsidP="00C13B83">
            <w:pPr>
              <w:pStyle w:val="ROWTABELLA"/>
              <w:rPr>
                <w:color w:val="002060"/>
              </w:rPr>
            </w:pPr>
            <w:r w:rsidRPr="005223D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7E65D"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D5A9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A619F"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00546"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73994"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8B2DD" w14:textId="77777777" w:rsidR="00AD7281" w:rsidRPr="005223D9" w:rsidRDefault="00AD7281" w:rsidP="00C13B83">
            <w:pPr>
              <w:pStyle w:val="ROWTABELLA"/>
              <w:jc w:val="center"/>
              <w:rPr>
                <w:color w:val="002060"/>
              </w:rPr>
            </w:pPr>
            <w:r w:rsidRPr="005223D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2A8CB" w14:textId="77777777" w:rsidR="00AD7281" w:rsidRPr="005223D9" w:rsidRDefault="00AD7281" w:rsidP="00C13B83">
            <w:pPr>
              <w:pStyle w:val="ROWTABELLA"/>
              <w:jc w:val="center"/>
              <w:rPr>
                <w:color w:val="002060"/>
              </w:rPr>
            </w:pPr>
            <w:r w:rsidRPr="005223D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24BC9"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24845" w14:textId="77777777" w:rsidR="00AD7281" w:rsidRPr="005223D9" w:rsidRDefault="00AD7281" w:rsidP="00C13B83">
            <w:pPr>
              <w:pStyle w:val="ROWTABELLA"/>
              <w:jc w:val="center"/>
              <w:rPr>
                <w:color w:val="002060"/>
              </w:rPr>
            </w:pPr>
            <w:r w:rsidRPr="005223D9">
              <w:rPr>
                <w:color w:val="002060"/>
              </w:rPr>
              <w:t>0</w:t>
            </w:r>
          </w:p>
        </w:tc>
      </w:tr>
      <w:tr w:rsidR="00AD7281" w:rsidRPr="005223D9" w14:paraId="71A048C0"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962A67" w14:textId="77777777" w:rsidR="00AD7281" w:rsidRPr="005223D9" w:rsidRDefault="00AD7281" w:rsidP="00C13B83">
            <w:pPr>
              <w:pStyle w:val="ROWTABELLA"/>
              <w:rPr>
                <w:color w:val="002060"/>
              </w:rPr>
            </w:pPr>
            <w:r w:rsidRPr="005223D9">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5A316"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E4B9A"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706CB"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C8E4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A6520"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64CBA" w14:textId="77777777" w:rsidR="00AD7281" w:rsidRPr="005223D9" w:rsidRDefault="00AD7281" w:rsidP="00C13B83">
            <w:pPr>
              <w:pStyle w:val="ROWTABELLA"/>
              <w:jc w:val="center"/>
              <w:rPr>
                <w:color w:val="002060"/>
              </w:rPr>
            </w:pPr>
            <w:r w:rsidRPr="005223D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A35B6" w14:textId="77777777" w:rsidR="00AD7281" w:rsidRPr="005223D9" w:rsidRDefault="00AD7281" w:rsidP="00C13B83">
            <w:pPr>
              <w:pStyle w:val="ROWTABELLA"/>
              <w:jc w:val="center"/>
              <w:rPr>
                <w:color w:val="002060"/>
              </w:rPr>
            </w:pPr>
            <w:r w:rsidRPr="005223D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B8585" w14:textId="77777777" w:rsidR="00AD7281" w:rsidRPr="005223D9" w:rsidRDefault="00AD7281" w:rsidP="00C13B83">
            <w:pPr>
              <w:pStyle w:val="ROWTABELLA"/>
              <w:jc w:val="center"/>
              <w:rPr>
                <w:color w:val="002060"/>
              </w:rPr>
            </w:pPr>
            <w:r w:rsidRPr="005223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E29A4" w14:textId="77777777" w:rsidR="00AD7281" w:rsidRPr="005223D9" w:rsidRDefault="00AD7281" w:rsidP="00C13B83">
            <w:pPr>
              <w:pStyle w:val="ROWTABELLA"/>
              <w:jc w:val="center"/>
              <w:rPr>
                <w:color w:val="002060"/>
              </w:rPr>
            </w:pPr>
            <w:r w:rsidRPr="005223D9">
              <w:rPr>
                <w:color w:val="002060"/>
              </w:rPr>
              <w:t>0</w:t>
            </w:r>
          </w:p>
        </w:tc>
      </w:tr>
      <w:tr w:rsidR="00AD7281" w:rsidRPr="005223D9" w14:paraId="664D7243"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13D53A" w14:textId="77777777" w:rsidR="00AD7281" w:rsidRPr="005223D9" w:rsidRDefault="00AD7281" w:rsidP="00C13B83">
            <w:pPr>
              <w:pStyle w:val="ROWTABELLA"/>
              <w:rPr>
                <w:color w:val="002060"/>
              </w:rPr>
            </w:pPr>
            <w:r w:rsidRPr="005223D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7E610"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1E568"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A885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D6F57"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50824"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61502" w14:textId="77777777" w:rsidR="00AD7281" w:rsidRPr="005223D9" w:rsidRDefault="00AD7281" w:rsidP="00C13B83">
            <w:pPr>
              <w:pStyle w:val="ROWTABELLA"/>
              <w:jc w:val="center"/>
              <w:rPr>
                <w:color w:val="002060"/>
              </w:rPr>
            </w:pPr>
            <w:r w:rsidRPr="005223D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0ECF4" w14:textId="77777777" w:rsidR="00AD7281" w:rsidRPr="005223D9" w:rsidRDefault="00AD7281" w:rsidP="00C13B83">
            <w:pPr>
              <w:pStyle w:val="ROWTABELLA"/>
              <w:jc w:val="center"/>
              <w:rPr>
                <w:color w:val="002060"/>
              </w:rPr>
            </w:pPr>
            <w:r w:rsidRPr="005223D9">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F36F7"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C71FB" w14:textId="77777777" w:rsidR="00AD7281" w:rsidRPr="005223D9" w:rsidRDefault="00AD7281" w:rsidP="00C13B83">
            <w:pPr>
              <w:pStyle w:val="ROWTABELLA"/>
              <w:jc w:val="center"/>
              <w:rPr>
                <w:color w:val="002060"/>
              </w:rPr>
            </w:pPr>
            <w:r w:rsidRPr="005223D9">
              <w:rPr>
                <w:color w:val="002060"/>
              </w:rPr>
              <w:t>0</w:t>
            </w:r>
          </w:p>
        </w:tc>
      </w:tr>
      <w:tr w:rsidR="00AD7281" w:rsidRPr="005223D9" w14:paraId="61E36AA1"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256A80" w14:textId="77777777" w:rsidR="00AD7281" w:rsidRPr="005223D9" w:rsidRDefault="00AD7281" w:rsidP="00C13B83">
            <w:pPr>
              <w:pStyle w:val="ROWTABELLA"/>
              <w:rPr>
                <w:color w:val="002060"/>
              </w:rPr>
            </w:pPr>
            <w:r w:rsidRPr="005223D9">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39B7F"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3FA9"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41F2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BA5E2"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7A7F8"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398E8" w14:textId="77777777" w:rsidR="00AD7281" w:rsidRPr="005223D9" w:rsidRDefault="00AD7281" w:rsidP="00C13B83">
            <w:pPr>
              <w:pStyle w:val="ROWTABELLA"/>
              <w:jc w:val="center"/>
              <w:rPr>
                <w:color w:val="002060"/>
              </w:rPr>
            </w:pPr>
            <w:r w:rsidRPr="005223D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DBE85" w14:textId="77777777" w:rsidR="00AD7281" w:rsidRPr="005223D9" w:rsidRDefault="00AD7281" w:rsidP="00C13B83">
            <w:pPr>
              <w:pStyle w:val="ROWTABELLA"/>
              <w:jc w:val="center"/>
              <w:rPr>
                <w:color w:val="002060"/>
              </w:rPr>
            </w:pPr>
            <w:r w:rsidRPr="005223D9">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2BDAD" w14:textId="77777777" w:rsidR="00AD7281" w:rsidRPr="005223D9" w:rsidRDefault="00AD7281" w:rsidP="00C13B83">
            <w:pPr>
              <w:pStyle w:val="ROWTABELLA"/>
              <w:jc w:val="center"/>
              <w:rPr>
                <w:color w:val="002060"/>
              </w:rPr>
            </w:pPr>
            <w:r w:rsidRPr="005223D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359A8" w14:textId="77777777" w:rsidR="00AD7281" w:rsidRPr="005223D9" w:rsidRDefault="00AD7281" w:rsidP="00C13B83">
            <w:pPr>
              <w:pStyle w:val="ROWTABELLA"/>
              <w:jc w:val="center"/>
              <w:rPr>
                <w:color w:val="002060"/>
              </w:rPr>
            </w:pPr>
            <w:r w:rsidRPr="005223D9">
              <w:rPr>
                <w:color w:val="002060"/>
              </w:rPr>
              <w:t>0</w:t>
            </w:r>
          </w:p>
        </w:tc>
      </w:tr>
    </w:tbl>
    <w:p w14:paraId="6C7E9234" w14:textId="77777777" w:rsidR="00AD7281" w:rsidRPr="005223D9" w:rsidRDefault="00AD7281" w:rsidP="00AD7281">
      <w:pPr>
        <w:pStyle w:val="breakline"/>
        <w:divId w:val="527259509"/>
        <w:rPr>
          <w:color w:val="002060"/>
        </w:rPr>
      </w:pPr>
    </w:p>
    <w:p w14:paraId="4EBBCE6C" w14:textId="77777777" w:rsidR="00AD7281" w:rsidRPr="005223D9" w:rsidRDefault="00AD7281" w:rsidP="00AD7281">
      <w:pPr>
        <w:pStyle w:val="breakline"/>
        <w:divId w:val="527259509"/>
        <w:rPr>
          <w:color w:val="002060"/>
        </w:rPr>
      </w:pPr>
    </w:p>
    <w:p w14:paraId="15EAF70E"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REGIONALE CALCIO A 5 FEMMINILE</w:t>
      </w:r>
    </w:p>
    <w:p w14:paraId="72148430" w14:textId="77777777" w:rsidR="00AD7281" w:rsidRPr="005223D9" w:rsidRDefault="00AD7281" w:rsidP="00AD7281">
      <w:pPr>
        <w:pStyle w:val="TITOLOPRINC"/>
        <w:divId w:val="527259509"/>
        <w:rPr>
          <w:color w:val="002060"/>
        </w:rPr>
      </w:pPr>
      <w:r w:rsidRPr="005223D9">
        <w:rPr>
          <w:color w:val="002060"/>
        </w:rPr>
        <w:t>RISULTATI</w:t>
      </w:r>
    </w:p>
    <w:p w14:paraId="182016CF" w14:textId="77777777" w:rsidR="00AD7281" w:rsidRPr="005223D9" w:rsidRDefault="00AD7281" w:rsidP="00AD7281">
      <w:pPr>
        <w:pStyle w:val="breakline"/>
        <w:divId w:val="527259509"/>
        <w:rPr>
          <w:color w:val="002060"/>
        </w:rPr>
      </w:pPr>
    </w:p>
    <w:p w14:paraId="2217AFEF" w14:textId="77777777" w:rsidR="00AD7281" w:rsidRPr="005223D9" w:rsidRDefault="00AD7281" w:rsidP="00AD7281">
      <w:pPr>
        <w:pStyle w:val="SOTTOTITOLOCAMPIONATO1"/>
        <w:divId w:val="527259509"/>
        <w:rPr>
          <w:color w:val="002060"/>
        </w:rPr>
      </w:pPr>
      <w:r w:rsidRPr="005223D9">
        <w:rPr>
          <w:color w:val="002060"/>
        </w:rPr>
        <w:t>RISULTATI UFFICIALI GARE DEL 24/02/2019</w:t>
      </w:r>
    </w:p>
    <w:p w14:paraId="01C5282A"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03A2798D"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D7281" w:rsidRPr="005223D9" w14:paraId="4E381262"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0FC46CB9"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DC2BC" w14:textId="77777777" w:rsidR="00AD7281" w:rsidRPr="005223D9" w:rsidRDefault="00AD7281" w:rsidP="00C13B83">
                  <w:pPr>
                    <w:pStyle w:val="HEADERTABELLA"/>
                    <w:rPr>
                      <w:color w:val="002060"/>
                    </w:rPr>
                  </w:pPr>
                  <w:r w:rsidRPr="005223D9">
                    <w:rPr>
                      <w:color w:val="002060"/>
                    </w:rPr>
                    <w:t>GIRONE G - 5 Giornata - R</w:t>
                  </w:r>
                </w:p>
              </w:tc>
            </w:tr>
            <w:tr w:rsidR="00AD7281" w:rsidRPr="005223D9" w14:paraId="155AA411"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8BB5E5" w14:textId="77777777" w:rsidR="00AD7281" w:rsidRPr="005223D9" w:rsidRDefault="00AD7281" w:rsidP="00C13B83">
                  <w:pPr>
                    <w:pStyle w:val="ROWTABELLA"/>
                    <w:rPr>
                      <w:color w:val="002060"/>
                    </w:rPr>
                  </w:pPr>
                  <w:r w:rsidRPr="005223D9">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CE1071" w14:textId="77777777" w:rsidR="00AD7281" w:rsidRPr="005223D9" w:rsidRDefault="00AD7281" w:rsidP="00C13B83">
                  <w:pPr>
                    <w:pStyle w:val="ROWTABELLA"/>
                    <w:rPr>
                      <w:color w:val="002060"/>
                    </w:rPr>
                  </w:pPr>
                  <w:r w:rsidRPr="005223D9">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59C1CD" w14:textId="77777777" w:rsidR="00AD7281" w:rsidRPr="005223D9" w:rsidRDefault="00AD7281" w:rsidP="00C13B83">
                  <w:pPr>
                    <w:pStyle w:val="ROWTABELLA"/>
                    <w:jc w:val="center"/>
                    <w:rPr>
                      <w:color w:val="002060"/>
                    </w:rPr>
                  </w:pPr>
                  <w:r w:rsidRPr="005223D9">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6CADF6" w14:textId="77777777" w:rsidR="00AD7281" w:rsidRPr="005223D9" w:rsidRDefault="00AD7281" w:rsidP="00C13B83">
                  <w:pPr>
                    <w:pStyle w:val="ROWTABELLA"/>
                    <w:jc w:val="center"/>
                    <w:rPr>
                      <w:color w:val="002060"/>
                    </w:rPr>
                  </w:pPr>
                  <w:r w:rsidRPr="005223D9">
                    <w:rPr>
                      <w:color w:val="002060"/>
                    </w:rPr>
                    <w:t> </w:t>
                  </w:r>
                </w:p>
              </w:tc>
            </w:tr>
            <w:tr w:rsidR="00AD7281" w:rsidRPr="005223D9" w14:paraId="0EFBA448"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154D0A7" w14:textId="77777777" w:rsidR="00AD7281" w:rsidRPr="005223D9" w:rsidRDefault="00AD7281" w:rsidP="00C13B83">
                  <w:pPr>
                    <w:pStyle w:val="ROWTABELLA"/>
                    <w:rPr>
                      <w:color w:val="002060"/>
                    </w:rPr>
                  </w:pPr>
                  <w:r w:rsidRPr="005223D9">
                    <w:rPr>
                      <w:color w:val="002060"/>
                    </w:rPr>
                    <w:t>FUTSAL 100 TORRI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D58483" w14:textId="77777777" w:rsidR="00AD7281" w:rsidRPr="005223D9" w:rsidRDefault="00AD7281" w:rsidP="00C13B83">
                  <w:pPr>
                    <w:pStyle w:val="ROWTABELLA"/>
                    <w:rPr>
                      <w:color w:val="002060"/>
                    </w:rPr>
                  </w:pPr>
                  <w:r w:rsidRPr="005223D9">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497A5E" w14:textId="77777777" w:rsidR="00AD7281" w:rsidRPr="005223D9" w:rsidRDefault="00AD7281" w:rsidP="00C13B83">
                  <w:pPr>
                    <w:pStyle w:val="ROWTABELLA"/>
                    <w:jc w:val="center"/>
                    <w:rPr>
                      <w:color w:val="002060"/>
                    </w:rPr>
                  </w:pPr>
                  <w:r w:rsidRPr="005223D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4E84DC0" w14:textId="77777777" w:rsidR="00AD7281" w:rsidRPr="005223D9" w:rsidRDefault="00AD7281" w:rsidP="00C13B83">
                  <w:pPr>
                    <w:pStyle w:val="ROWTABELLA"/>
                    <w:jc w:val="center"/>
                    <w:rPr>
                      <w:color w:val="002060"/>
                    </w:rPr>
                  </w:pPr>
                  <w:r w:rsidRPr="005223D9">
                    <w:rPr>
                      <w:color w:val="002060"/>
                    </w:rPr>
                    <w:t> </w:t>
                  </w:r>
                </w:p>
              </w:tc>
            </w:tr>
            <w:tr w:rsidR="00AD7281" w:rsidRPr="005223D9" w14:paraId="32EAB993"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DA166D" w14:textId="77777777" w:rsidR="00AD7281" w:rsidRPr="005223D9" w:rsidRDefault="00AD7281" w:rsidP="00C13B83">
                  <w:pPr>
                    <w:pStyle w:val="ROWTABELLA"/>
                    <w:rPr>
                      <w:color w:val="002060"/>
                    </w:rPr>
                  </w:pPr>
                  <w:r w:rsidRPr="005223D9">
                    <w:rPr>
                      <w:color w:val="002060"/>
                    </w:rPr>
                    <w:t>(1) POLISPORTIVA FILOTTRANO 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9B3D3F" w14:textId="77777777" w:rsidR="00AD7281" w:rsidRPr="005223D9" w:rsidRDefault="00AD7281" w:rsidP="00C13B83">
                  <w:pPr>
                    <w:pStyle w:val="ROWTABELLA"/>
                    <w:rPr>
                      <w:color w:val="002060"/>
                    </w:rPr>
                  </w:pPr>
                  <w:r w:rsidRPr="005223D9">
                    <w:rPr>
                      <w:color w:val="002060"/>
                    </w:rPr>
                    <w:t>-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897812" w14:textId="77777777" w:rsidR="00AD7281" w:rsidRPr="005223D9" w:rsidRDefault="00AD7281" w:rsidP="00C13B83">
                  <w:pPr>
                    <w:pStyle w:val="ROWTABELLA"/>
                    <w:jc w:val="center"/>
                    <w:rPr>
                      <w:color w:val="002060"/>
                    </w:rPr>
                  </w:pPr>
                  <w:r w:rsidRPr="005223D9">
                    <w:rPr>
                      <w:color w:val="002060"/>
                    </w:rPr>
                    <w:t>7 - 8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D030BE" w14:textId="77777777" w:rsidR="00AD7281" w:rsidRPr="005223D9" w:rsidRDefault="00AD7281" w:rsidP="00C13B83">
                  <w:pPr>
                    <w:pStyle w:val="ROWTABELLA"/>
                    <w:jc w:val="center"/>
                    <w:rPr>
                      <w:color w:val="002060"/>
                    </w:rPr>
                  </w:pPr>
                  <w:r w:rsidRPr="005223D9">
                    <w:rPr>
                      <w:color w:val="002060"/>
                    </w:rPr>
                    <w:t> </w:t>
                  </w:r>
                </w:p>
              </w:tc>
            </w:tr>
            <w:tr w:rsidR="00AD7281" w:rsidRPr="005223D9" w14:paraId="6BCC6AF3"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71DDF9FE" w14:textId="77777777" w:rsidR="00AD7281" w:rsidRPr="005223D9" w:rsidRDefault="00AD7281" w:rsidP="00C13B83">
                  <w:pPr>
                    <w:pStyle w:val="ROWTABELLA"/>
                    <w:rPr>
                      <w:color w:val="002060"/>
                    </w:rPr>
                  </w:pPr>
                  <w:r w:rsidRPr="005223D9">
                    <w:rPr>
                      <w:color w:val="002060"/>
                    </w:rPr>
                    <w:t>(1) - disputata il 23/02/2019</w:t>
                  </w:r>
                </w:p>
              </w:tc>
            </w:tr>
          </w:tbl>
          <w:p w14:paraId="1C2FD8DA" w14:textId="77777777" w:rsidR="00AD7281" w:rsidRPr="005223D9" w:rsidRDefault="00AD7281" w:rsidP="00C13B8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53C388F7"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EDE50" w14:textId="77777777" w:rsidR="00AD7281" w:rsidRPr="005223D9" w:rsidRDefault="00AD7281" w:rsidP="00C13B83">
                  <w:pPr>
                    <w:pStyle w:val="HEADERTABELLA"/>
                    <w:rPr>
                      <w:color w:val="002060"/>
                    </w:rPr>
                  </w:pPr>
                  <w:r w:rsidRPr="005223D9">
                    <w:rPr>
                      <w:color w:val="002060"/>
                    </w:rPr>
                    <w:t>GIRONE SA - 5 Giornata - R</w:t>
                  </w:r>
                </w:p>
              </w:tc>
            </w:tr>
            <w:tr w:rsidR="00AD7281" w:rsidRPr="005223D9" w14:paraId="0D652EAC"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6A46C6" w14:textId="77777777" w:rsidR="00AD7281" w:rsidRPr="005223D9" w:rsidRDefault="00AD7281" w:rsidP="00C13B83">
                  <w:pPr>
                    <w:pStyle w:val="ROWTABELLA"/>
                    <w:rPr>
                      <w:color w:val="002060"/>
                    </w:rPr>
                  </w:pPr>
                  <w:r w:rsidRPr="005223D9">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29C1A3" w14:textId="77777777" w:rsidR="00AD7281" w:rsidRPr="005223D9" w:rsidRDefault="00AD7281" w:rsidP="00C13B83">
                  <w:pPr>
                    <w:pStyle w:val="ROWTABELLA"/>
                    <w:rPr>
                      <w:color w:val="002060"/>
                    </w:rPr>
                  </w:pPr>
                  <w:r w:rsidRPr="005223D9">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F694C3" w14:textId="77777777" w:rsidR="00AD7281" w:rsidRPr="005223D9" w:rsidRDefault="00AD7281" w:rsidP="00C13B83">
                  <w:pPr>
                    <w:pStyle w:val="ROWTABELLA"/>
                    <w:jc w:val="center"/>
                    <w:rPr>
                      <w:color w:val="002060"/>
                    </w:rPr>
                  </w:pPr>
                  <w:r w:rsidRPr="005223D9">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B5AAC6" w14:textId="77777777" w:rsidR="00AD7281" w:rsidRPr="005223D9" w:rsidRDefault="00AD7281" w:rsidP="00C13B83">
                  <w:pPr>
                    <w:pStyle w:val="ROWTABELLA"/>
                    <w:jc w:val="center"/>
                    <w:rPr>
                      <w:color w:val="002060"/>
                    </w:rPr>
                  </w:pPr>
                  <w:r w:rsidRPr="005223D9">
                    <w:rPr>
                      <w:color w:val="002060"/>
                    </w:rPr>
                    <w:t> </w:t>
                  </w:r>
                </w:p>
              </w:tc>
            </w:tr>
            <w:tr w:rsidR="00AD7281" w:rsidRPr="005223D9" w14:paraId="10755883"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BC2D8F" w14:textId="77777777" w:rsidR="00AD7281" w:rsidRPr="005223D9" w:rsidRDefault="00AD7281" w:rsidP="00C13B83">
                  <w:pPr>
                    <w:pStyle w:val="ROWTABELLA"/>
                    <w:rPr>
                      <w:color w:val="002060"/>
                    </w:rPr>
                  </w:pPr>
                  <w:r w:rsidRPr="005223D9">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2CC62E" w14:textId="77777777" w:rsidR="00AD7281" w:rsidRPr="005223D9" w:rsidRDefault="00AD7281" w:rsidP="00C13B83">
                  <w:pPr>
                    <w:pStyle w:val="ROWTABELLA"/>
                    <w:rPr>
                      <w:color w:val="002060"/>
                    </w:rPr>
                  </w:pPr>
                  <w:r w:rsidRPr="005223D9">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BB96AC" w14:textId="77777777" w:rsidR="00AD7281" w:rsidRPr="005223D9" w:rsidRDefault="00AD7281" w:rsidP="00C13B83">
                  <w:pPr>
                    <w:pStyle w:val="ROWTABELLA"/>
                    <w:jc w:val="center"/>
                    <w:rPr>
                      <w:color w:val="002060"/>
                    </w:rPr>
                  </w:pPr>
                  <w:r w:rsidRPr="005223D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69014A8" w14:textId="77777777" w:rsidR="00AD7281" w:rsidRPr="005223D9" w:rsidRDefault="00AD7281" w:rsidP="00C13B83">
                  <w:pPr>
                    <w:pStyle w:val="ROWTABELLA"/>
                    <w:jc w:val="center"/>
                    <w:rPr>
                      <w:color w:val="002060"/>
                    </w:rPr>
                  </w:pPr>
                  <w:r w:rsidRPr="005223D9">
                    <w:rPr>
                      <w:color w:val="002060"/>
                    </w:rPr>
                    <w:t> </w:t>
                  </w:r>
                </w:p>
              </w:tc>
            </w:tr>
            <w:tr w:rsidR="00AD7281" w:rsidRPr="005223D9" w14:paraId="4091FDC0"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D1473A" w14:textId="77777777" w:rsidR="00AD7281" w:rsidRPr="005223D9" w:rsidRDefault="00AD7281" w:rsidP="00C13B83">
                  <w:pPr>
                    <w:pStyle w:val="ROWTABELLA"/>
                    <w:rPr>
                      <w:color w:val="002060"/>
                    </w:rPr>
                  </w:pPr>
                  <w:r w:rsidRPr="005223D9">
                    <w:rPr>
                      <w:color w:val="002060"/>
                    </w:rPr>
                    <w:t>(1) LF JESINA FEMMINILE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A620EF" w14:textId="77777777" w:rsidR="00AD7281" w:rsidRPr="005223D9" w:rsidRDefault="00AD7281" w:rsidP="00C13B83">
                  <w:pPr>
                    <w:pStyle w:val="ROWTABELLA"/>
                    <w:rPr>
                      <w:color w:val="002060"/>
                    </w:rPr>
                  </w:pPr>
                  <w:r w:rsidRPr="005223D9">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4A58C0" w14:textId="77777777" w:rsidR="00AD7281" w:rsidRPr="005223D9" w:rsidRDefault="00AD7281" w:rsidP="00C13B83">
                  <w:pPr>
                    <w:pStyle w:val="ROWTABELLA"/>
                    <w:jc w:val="center"/>
                    <w:rPr>
                      <w:color w:val="002060"/>
                    </w:rPr>
                  </w:pPr>
                  <w:r w:rsidRPr="005223D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3BA0BB" w14:textId="77777777" w:rsidR="00AD7281" w:rsidRPr="005223D9" w:rsidRDefault="00AD7281" w:rsidP="00C13B83">
                  <w:pPr>
                    <w:pStyle w:val="ROWTABELLA"/>
                    <w:jc w:val="center"/>
                    <w:rPr>
                      <w:color w:val="002060"/>
                    </w:rPr>
                  </w:pPr>
                  <w:r w:rsidRPr="005223D9">
                    <w:rPr>
                      <w:color w:val="002060"/>
                    </w:rPr>
                    <w:t> </w:t>
                  </w:r>
                </w:p>
              </w:tc>
            </w:tr>
            <w:tr w:rsidR="00AD7281" w:rsidRPr="005223D9" w14:paraId="63986249"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3BC08418" w14:textId="77777777" w:rsidR="00AD7281" w:rsidRPr="005223D9" w:rsidRDefault="00AD7281" w:rsidP="00C13B83">
                  <w:pPr>
                    <w:pStyle w:val="ROWTABELLA"/>
                    <w:rPr>
                      <w:color w:val="002060"/>
                    </w:rPr>
                  </w:pPr>
                  <w:r w:rsidRPr="005223D9">
                    <w:rPr>
                      <w:color w:val="002060"/>
                    </w:rPr>
                    <w:t>(1) - disputata il 23/02/2019</w:t>
                  </w:r>
                </w:p>
              </w:tc>
            </w:tr>
          </w:tbl>
          <w:p w14:paraId="67FF74FE" w14:textId="77777777" w:rsidR="00AD7281" w:rsidRPr="005223D9" w:rsidRDefault="00AD7281" w:rsidP="00C13B83">
            <w:pPr>
              <w:rPr>
                <w:color w:val="002060"/>
                <w:sz w:val="24"/>
                <w:szCs w:val="24"/>
              </w:rPr>
            </w:pPr>
          </w:p>
        </w:tc>
      </w:tr>
    </w:tbl>
    <w:p w14:paraId="582618D6"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5B857DB9"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623105B9"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939E69" w14:textId="77777777" w:rsidR="00AD7281" w:rsidRPr="005223D9" w:rsidRDefault="00AD7281" w:rsidP="00C13B83">
                  <w:pPr>
                    <w:pStyle w:val="HEADERTABELLA"/>
                    <w:rPr>
                      <w:color w:val="002060"/>
                    </w:rPr>
                  </w:pPr>
                  <w:r w:rsidRPr="005223D9">
                    <w:rPr>
                      <w:color w:val="002060"/>
                    </w:rPr>
                    <w:t>GIRONE SB - 5 Giornata - R</w:t>
                  </w:r>
                </w:p>
              </w:tc>
            </w:tr>
            <w:tr w:rsidR="00AD7281" w:rsidRPr="005223D9" w14:paraId="42F84724"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B57369" w14:textId="77777777" w:rsidR="00AD7281" w:rsidRPr="005223D9" w:rsidRDefault="00AD7281" w:rsidP="00C13B83">
                  <w:pPr>
                    <w:pStyle w:val="ROWTABELLA"/>
                    <w:rPr>
                      <w:color w:val="002060"/>
                    </w:rPr>
                  </w:pPr>
                  <w:r w:rsidRPr="005223D9">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193786" w14:textId="77777777" w:rsidR="00AD7281" w:rsidRPr="005223D9" w:rsidRDefault="00AD7281" w:rsidP="00C13B83">
                  <w:pPr>
                    <w:pStyle w:val="ROWTABELLA"/>
                    <w:rPr>
                      <w:color w:val="002060"/>
                    </w:rPr>
                  </w:pPr>
                  <w:r w:rsidRPr="005223D9">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73C1E2" w14:textId="77777777" w:rsidR="00AD7281" w:rsidRPr="005223D9" w:rsidRDefault="00AD7281" w:rsidP="00C13B83">
                  <w:pPr>
                    <w:pStyle w:val="ROWTABELLA"/>
                    <w:jc w:val="center"/>
                    <w:rPr>
                      <w:color w:val="002060"/>
                    </w:rPr>
                  </w:pPr>
                  <w:r w:rsidRPr="005223D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E1C966" w14:textId="77777777" w:rsidR="00AD7281" w:rsidRPr="005223D9" w:rsidRDefault="00AD7281" w:rsidP="00C13B83">
                  <w:pPr>
                    <w:pStyle w:val="ROWTABELLA"/>
                    <w:jc w:val="center"/>
                    <w:rPr>
                      <w:color w:val="002060"/>
                    </w:rPr>
                  </w:pPr>
                  <w:r w:rsidRPr="005223D9">
                    <w:rPr>
                      <w:color w:val="002060"/>
                    </w:rPr>
                    <w:t> </w:t>
                  </w:r>
                </w:p>
              </w:tc>
            </w:tr>
            <w:tr w:rsidR="00AD7281" w:rsidRPr="005223D9" w14:paraId="4BA0EBDE"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CDF7EF" w14:textId="77777777" w:rsidR="00AD7281" w:rsidRPr="005223D9" w:rsidRDefault="00AD7281" w:rsidP="00C13B83">
                  <w:pPr>
                    <w:pStyle w:val="ROWTABELLA"/>
                    <w:rPr>
                      <w:color w:val="002060"/>
                    </w:rPr>
                  </w:pPr>
                  <w:r w:rsidRPr="005223D9">
                    <w:rPr>
                      <w:color w:val="002060"/>
                    </w:rPr>
                    <w:t>(2) MONTEVIDONESE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AD6D14" w14:textId="77777777" w:rsidR="00AD7281" w:rsidRPr="005223D9" w:rsidRDefault="00AD7281" w:rsidP="00C13B83">
                  <w:pPr>
                    <w:pStyle w:val="ROWTABELLA"/>
                    <w:rPr>
                      <w:color w:val="002060"/>
                    </w:rPr>
                  </w:pPr>
                  <w:r w:rsidRPr="005223D9">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3E8FA1" w14:textId="77777777" w:rsidR="00AD7281" w:rsidRPr="005223D9" w:rsidRDefault="00AD7281" w:rsidP="00C13B83">
                  <w:pPr>
                    <w:pStyle w:val="ROWTABELLA"/>
                    <w:jc w:val="center"/>
                    <w:rPr>
                      <w:color w:val="002060"/>
                    </w:rPr>
                  </w:pPr>
                  <w:r w:rsidRPr="005223D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18D49A" w14:textId="77777777" w:rsidR="00AD7281" w:rsidRPr="005223D9" w:rsidRDefault="00AD7281" w:rsidP="00C13B83">
                  <w:pPr>
                    <w:pStyle w:val="ROWTABELLA"/>
                    <w:jc w:val="center"/>
                    <w:rPr>
                      <w:color w:val="002060"/>
                    </w:rPr>
                  </w:pPr>
                  <w:r w:rsidRPr="005223D9">
                    <w:rPr>
                      <w:color w:val="002060"/>
                    </w:rPr>
                    <w:t> </w:t>
                  </w:r>
                </w:p>
              </w:tc>
            </w:tr>
            <w:tr w:rsidR="00AD7281" w:rsidRPr="005223D9" w14:paraId="7F61E3D2"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785735E" w14:textId="77777777" w:rsidR="00AD7281" w:rsidRPr="005223D9" w:rsidRDefault="00AD7281" w:rsidP="00C13B83">
                  <w:pPr>
                    <w:pStyle w:val="ROWTABELLA"/>
                    <w:rPr>
                      <w:color w:val="002060"/>
                    </w:rPr>
                  </w:pPr>
                  <w:r w:rsidRPr="005223D9">
                    <w:rPr>
                      <w:color w:val="002060"/>
                    </w:rPr>
                    <w:lastRenderedPageBreak/>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A7E78A" w14:textId="77777777" w:rsidR="00AD7281" w:rsidRPr="005223D9" w:rsidRDefault="00AD7281" w:rsidP="00C13B83">
                  <w:pPr>
                    <w:pStyle w:val="ROWTABELLA"/>
                    <w:rPr>
                      <w:color w:val="002060"/>
                    </w:rPr>
                  </w:pPr>
                  <w:r w:rsidRPr="005223D9">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6A85DB" w14:textId="77777777" w:rsidR="00AD7281" w:rsidRPr="005223D9" w:rsidRDefault="00AD7281" w:rsidP="00C13B83">
                  <w:pPr>
                    <w:pStyle w:val="ROWTABELLA"/>
                    <w:jc w:val="center"/>
                    <w:rPr>
                      <w:color w:val="002060"/>
                    </w:rPr>
                  </w:pPr>
                  <w:r w:rsidRPr="005223D9">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9DEB8B" w14:textId="77777777" w:rsidR="00AD7281" w:rsidRPr="005223D9" w:rsidRDefault="00AD7281" w:rsidP="00C13B83">
                  <w:pPr>
                    <w:pStyle w:val="ROWTABELLA"/>
                    <w:jc w:val="center"/>
                    <w:rPr>
                      <w:color w:val="002060"/>
                    </w:rPr>
                  </w:pPr>
                  <w:r w:rsidRPr="005223D9">
                    <w:rPr>
                      <w:color w:val="002060"/>
                    </w:rPr>
                    <w:t> </w:t>
                  </w:r>
                </w:p>
              </w:tc>
            </w:tr>
            <w:tr w:rsidR="00AD7281" w:rsidRPr="005223D9" w14:paraId="3A72730C"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696DF590" w14:textId="77777777" w:rsidR="00AD7281" w:rsidRPr="005223D9" w:rsidRDefault="00AD7281" w:rsidP="00C13B83">
                  <w:pPr>
                    <w:pStyle w:val="ROWTABELLA"/>
                    <w:rPr>
                      <w:color w:val="002060"/>
                    </w:rPr>
                  </w:pPr>
                  <w:r w:rsidRPr="005223D9">
                    <w:rPr>
                      <w:color w:val="002060"/>
                    </w:rPr>
                    <w:t>(1) - disputata il 23/02/2019</w:t>
                  </w:r>
                </w:p>
              </w:tc>
            </w:tr>
            <w:tr w:rsidR="00AD7281" w:rsidRPr="005223D9" w14:paraId="4D241FCF"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53B4761D" w14:textId="77777777" w:rsidR="00AD7281" w:rsidRPr="005223D9" w:rsidRDefault="00AD7281" w:rsidP="00C13B83">
                  <w:pPr>
                    <w:pStyle w:val="ROWTABELLA"/>
                    <w:rPr>
                      <w:color w:val="002060"/>
                    </w:rPr>
                  </w:pPr>
                  <w:r w:rsidRPr="005223D9">
                    <w:rPr>
                      <w:color w:val="002060"/>
                    </w:rPr>
                    <w:t>(2) - disputata il 22/02/2019</w:t>
                  </w:r>
                </w:p>
              </w:tc>
            </w:tr>
          </w:tbl>
          <w:p w14:paraId="7DE529E7" w14:textId="77777777" w:rsidR="00AD7281" w:rsidRPr="005223D9" w:rsidRDefault="00AD7281" w:rsidP="00C13B83">
            <w:pPr>
              <w:rPr>
                <w:color w:val="002060"/>
                <w:sz w:val="24"/>
                <w:szCs w:val="24"/>
              </w:rPr>
            </w:pPr>
          </w:p>
        </w:tc>
      </w:tr>
    </w:tbl>
    <w:p w14:paraId="2B351752" w14:textId="77777777" w:rsidR="00AD7281" w:rsidRPr="005223D9" w:rsidRDefault="00AD7281" w:rsidP="00AD7281">
      <w:pPr>
        <w:pStyle w:val="breakline"/>
        <w:divId w:val="527259509"/>
        <w:rPr>
          <w:color w:val="002060"/>
        </w:rPr>
      </w:pPr>
    </w:p>
    <w:p w14:paraId="2ECC7AF5" w14:textId="77777777" w:rsidR="00AD7281" w:rsidRPr="005223D9" w:rsidRDefault="00AD7281" w:rsidP="00AD7281">
      <w:pPr>
        <w:pStyle w:val="breakline"/>
        <w:divId w:val="527259509"/>
        <w:rPr>
          <w:color w:val="002060"/>
        </w:rPr>
      </w:pPr>
    </w:p>
    <w:p w14:paraId="7595DE7F" w14:textId="77777777" w:rsidR="00AD7281" w:rsidRPr="005223D9" w:rsidRDefault="00AD7281" w:rsidP="00AD7281">
      <w:pPr>
        <w:pStyle w:val="TITOLOPRINC"/>
        <w:divId w:val="527259509"/>
        <w:rPr>
          <w:color w:val="002060"/>
        </w:rPr>
      </w:pPr>
      <w:r w:rsidRPr="005223D9">
        <w:rPr>
          <w:color w:val="002060"/>
        </w:rPr>
        <w:t>GIUDICE SPORTIVO</w:t>
      </w:r>
    </w:p>
    <w:p w14:paraId="118591A5"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4C3122CF" w14:textId="77777777" w:rsidR="00AD7281" w:rsidRPr="005223D9" w:rsidRDefault="00AD7281" w:rsidP="00AD7281">
      <w:pPr>
        <w:pStyle w:val="titolo10"/>
        <w:divId w:val="527259509"/>
        <w:rPr>
          <w:color w:val="002060"/>
        </w:rPr>
      </w:pPr>
      <w:r w:rsidRPr="005223D9">
        <w:rPr>
          <w:color w:val="002060"/>
        </w:rPr>
        <w:t xml:space="preserve">GARE DEL 23/ 2/2019 </w:t>
      </w:r>
    </w:p>
    <w:p w14:paraId="14113E10"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74869DA3"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6B5A6E66" w14:textId="77777777" w:rsidR="00AD7281" w:rsidRPr="005223D9" w:rsidRDefault="00AD7281" w:rsidP="00AD7281">
      <w:pPr>
        <w:pStyle w:val="titolo3"/>
        <w:divId w:val="527259509"/>
        <w:rPr>
          <w:color w:val="002060"/>
        </w:rPr>
      </w:pPr>
      <w:r w:rsidRPr="005223D9">
        <w:rPr>
          <w:color w:val="002060"/>
        </w:rPr>
        <w:t xml:space="preserve">A CARICO DIRIGENTI </w:t>
      </w:r>
    </w:p>
    <w:p w14:paraId="074A2662" w14:textId="77777777" w:rsidR="00AD7281" w:rsidRPr="005223D9" w:rsidRDefault="00AD7281" w:rsidP="00AD7281">
      <w:pPr>
        <w:pStyle w:val="titolo20"/>
        <w:divId w:val="527259509"/>
        <w:rPr>
          <w:color w:val="002060"/>
        </w:rPr>
      </w:pPr>
      <w:r w:rsidRPr="005223D9">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43FE551" w14:textId="77777777" w:rsidTr="00AD7281">
        <w:trPr>
          <w:divId w:val="527259509"/>
        </w:trPr>
        <w:tc>
          <w:tcPr>
            <w:tcW w:w="2200" w:type="dxa"/>
            <w:tcMar>
              <w:top w:w="20" w:type="dxa"/>
              <w:left w:w="20" w:type="dxa"/>
              <w:bottom w:w="20" w:type="dxa"/>
              <w:right w:w="20" w:type="dxa"/>
            </w:tcMar>
            <w:vAlign w:val="center"/>
          </w:tcPr>
          <w:p w14:paraId="42AF43A9" w14:textId="77777777" w:rsidR="00AD7281" w:rsidRPr="005223D9" w:rsidRDefault="00AD7281" w:rsidP="00C13B83">
            <w:pPr>
              <w:pStyle w:val="movimento"/>
              <w:rPr>
                <w:color w:val="002060"/>
              </w:rPr>
            </w:pPr>
            <w:r w:rsidRPr="005223D9">
              <w:rPr>
                <w:color w:val="002060"/>
              </w:rPr>
              <w:t>BATTISTONI MASSIMO</w:t>
            </w:r>
          </w:p>
        </w:tc>
        <w:tc>
          <w:tcPr>
            <w:tcW w:w="2200" w:type="dxa"/>
            <w:tcMar>
              <w:top w:w="20" w:type="dxa"/>
              <w:left w:w="20" w:type="dxa"/>
              <w:bottom w:w="20" w:type="dxa"/>
              <w:right w:w="20" w:type="dxa"/>
            </w:tcMar>
            <w:vAlign w:val="center"/>
          </w:tcPr>
          <w:p w14:paraId="58C37DDD" w14:textId="77777777" w:rsidR="00AD7281" w:rsidRPr="005223D9" w:rsidRDefault="00AD7281" w:rsidP="00C13B83">
            <w:pPr>
              <w:pStyle w:val="movimento2"/>
              <w:rPr>
                <w:color w:val="002060"/>
              </w:rPr>
            </w:pPr>
            <w:r w:rsidRPr="005223D9">
              <w:rPr>
                <w:color w:val="002060"/>
              </w:rPr>
              <w:t xml:space="preserve">(POLISPORTIVA FILOTTRANO P) </w:t>
            </w:r>
          </w:p>
        </w:tc>
        <w:tc>
          <w:tcPr>
            <w:tcW w:w="800" w:type="dxa"/>
            <w:tcMar>
              <w:top w:w="20" w:type="dxa"/>
              <w:left w:w="20" w:type="dxa"/>
              <w:bottom w:w="20" w:type="dxa"/>
              <w:right w:w="20" w:type="dxa"/>
            </w:tcMar>
            <w:vAlign w:val="center"/>
          </w:tcPr>
          <w:p w14:paraId="5EC06E7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75A834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66B0F8A" w14:textId="77777777" w:rsidR="00AD7281" w:rsidRPr="005223D9" w:rsidRDefault="00AD7281" w:rsidP="00C13B83">
            <w:pPr>
              <w:pStyle w:val="movimento2"/>
              <w:rPr>
                <w:color w:val="002060"/>
              </w:rPr>
            </w:pPr>
            <w:r w:rsidRPr="005223D9">
              <w:rPr>
                <w:color w:val="002060"/>
              </w:rPr>
              <w:t> </w:t>
            </w:r>
          </w:p>
        </w:tc>
      </w:tr>
    </w:tbl>
    <w:p w14:paraId="324D3981" w14:textId="77777777" w:rsidR="00AD7281" w:rsidRPr="005223D9" w:rsidRDefault="00AD7281" w:rsidP="00AD7281">
      <w:pPr>
        <w:pStyle w:val="diffida"/>
        <w:spacing w:before="80" w:beforeAutospacing="0" w:after="40" w:afterAutospacing="0"/>
        <w:divId w:val="527259509"/>
        <w:rPr>
          <w:color w:val="002060"/>
        </w:rPr>
      </w:pPr>
      <w:r w:rsidRPr="005223D9">
        <w:rPr>
          <w:color w:val="002060"/>
        </w:rPr>
        <w:t xml:space="preserve">Per intervento inopportuno. Allontanato. </w:t>
      </w:r>
    </w:p>
    <w:p w14:paraId="57A3E4FA"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45941FDD"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7B0E2DD" w14:textId="77777777" w:rsidTr="00AD7281">
        <w:trPr>
          <w:divId w:val="527259509"/>
        </w:trPr>
        <w:tc>
          <w:tcPr>
            <w:tcW w:w="2200" w:type="dxa"/>
            <w:tcMar>
              <w:top w:w="20" w:type="dxa"/>
              <w:left w:w="20" w:type="dxa"/>
              <w:bottom w:w="20" w:type="dxa"/>
              <w:right w:w="20" w:type="dxa"/>
            </w:tcMar>
            <w:vAlign w:val="center"/>
          </w:tcPr>
          <w:p w14:paraId="5E974157" w14:textId="77777777" w:rsidR="00AD7281" w:rsidRPr="005223D9" w:rsidRDefault="00AD7281" w:rsidP="00C13B83">
            <w:pPr>
              <w:pStyle w:val="movimento"/>
              <w:rPr>
                <w:color w:val="002060"/>
              </w:rPr>
            </w:pPr>
            <w:r w:rsidRPr="005223D9">
              <w:rPr>
                <w:color w:val="002060"/>
              </w:rPr>
              <w:t>VERRI VERONICA</w:t>
            </w:r>
          </w:p>
        </w:tc>
        <w:tc>
          <w:tcPr>
            <w:tcW w:w="2200" w:type="dxa"/>
            <w:tcMar>
              <w:top w:w="20" w:type="dxa"/>
              <w:left w:w="20" w:type="dxa"/>
              <w:bottom w:w="20" w:type="dxa"/>
              <w:right w:w="20" w:type="dxa"/>
            </w:tcMar>
            <w:vAlign w:val="center"/>
          </w:tcPr>
          <w:p w14:paraId="6BB2A18F" w14:textId="77777777" w:rsidR="00AD7281" w:rsidRPr="005223D9" w:rsidRDefault="00AD7281" w:rsidP="00C13B83">
            <w:pPr>
              <w:pStyle w:val="movimento2"/>
              <w:rPr>
                <w:color w:val="002060"/>
              </w:rPr>
            </w:pPr>
            <w:r w:rsidRPr="005223D9">
              <w:rPr>
                <w:color w:val="002060"/>
              </w:rPr>
              <w:t xml:space="preserve">(CALCIO A 5 CORINALDO) </w:t>
            </w:r>
          </w:p>
        </w:tc>
        <w:tc>
          <w:tcPr>
            <w:tcW w:w="800" w:type="dxa"/>
            <w:tcMar>
              <w:top w:w="20" w:type="dxa"/>
              <w:left w:w="20" w:type="dxa"/>
              <w:bottom w:w="20" w:type="dxa"/>
              <w:right w:w="20" w:type="dxa"/>
            </w:tcMar>
            <w:vAlign w:val="center"/>
          </w:tcPr>
          <w:p w14:paraId="3EECEDE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270640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CBB4773" w14:textId="77777777" w:rsidR="00AD7281" w:rsidRPr="005223D9" w:rsidRDefault="00AD7281" w:rsidP="00C13B83">
            <w:pPr>
              <w:pStyle w:val="movimento2"/>
              <w:rPr>
                <w:color w:val="002060"/>
              </w:rPr>
            </w:pPr>
            <w:r w:rsidRPr="005223D9">
              <w:rPr>
                <w:color w:val="002060"/>
              </w:rPr>
              <w:t> </w:t>
            </w:r>
          </w:p>
        </w:tc>
      </w:tr>
    </w:tbl>
    <w:p w14:paraId="67FC1B30" w14:textId="77777777" w:rsidR="00AD7281" w:rsidRPr="005223D9" w:rsidRDefault="00AD7281" w:rsidP="00AD7281">
      <w:pPr>
        <w:pStyle w:val="titolo10"/>
        <w:divId w:val="527259509"/>
        <w:rPr>
          <w:color w:val="002060"/>
        </w:rPr>
      </w:pPr>
      <w:r w:rsidRPr="005223D9">
        <w:rPr>
          <w:color w:val="002060"/>
        </w:rPr>
        <w:t xml:space="preserve">GARE DEL 24/ 2/2019 </w:t>
      </w:r>
    </w:p>
    <w:p w14:paraId="4DABF7A6"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594874C5"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4BB47EC2"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666FC678"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2802BB4" w14:textId="77777777" w:rsidTr="00AD7281">
        <w:trPr>
          <w:divId w:val="527259509"/>
        </w:trPr>
        <w:tc>
          <w:tcPr>
            <w:tcW w:w="2200" w:type="dxa"/>
            <w:tcMar>
              <w:top w:w="20" w:type="dxa"/>
              <w:left w:w="20" w:type="dxa"/>
              <w:bottom w:w="20" w:type="dxa"/>
              <w:right w:w="20" w:type="dxa"/>
            </w:tcMar>
            <w:vAlign w:val="center"/>
          </w:tcPr>
          <w:p w14:paraId="691DDC4F" w14:textId="77777777" w:rsidR="00AD7281" w:rsidRPr="005223D9" w:rsidRDefault="00AD7281" w:rsidP="00C13B83">
            <w:pPr>
              <w:pStyle w:val="movimento"/>
              <w:rPr>
                <w:color w:val="002060"/>
              </w:rPr>
            </w:pPr>
            <w:r w:rsidRPr="005223D9">
              <w:rPr>
                <w:color w:val="002060"/>
              </w:rPr>
              <w:t>NESPOLA GLORIA</w:t>
            </w:r>
          </w:p>
        </w:tc>
        <w:tc>
          <w:tcPr>
            <w:tcW w:w="2200" w:type="dxa"/>
            <w:tcMar>
              <w:top w:w="20" w:type="dxa"/>
              <w:left w:w="20" w:type="dxa"/>
              <w:bottom w:w="20" w:type="dxa"/>
              <w:right w:w="20" w:type="dxa"/>
            </w:tcMar>
            <w:vAlign w:val="center"/>
          </w:tcPr>
          <w:p w14:paraId="3999A010" w14:textId="77777777" w:rsidR="00AD7281" w:rsidRPr="005223D9" w:rsidRDefault="00AD7281" w:rsidP="00C13B83">
            <w:pPr>
              <w:pStyle w:val="movimento2"/>
              <w:rPr>
                <w:color w:val="002060"/>
              </w:rPr>
            </w:pPr>
            <w:r w:rsidRPr="005223D9">
              <w:rPr>
                <w:color w:val="002060"/>
              </w:rPr>
              <w:t xml:space="preserve">(PIANDIROSE) </w:t>
            </w:r>
          </w:p>
        </w:tc>
        <w:tc>
          <w:tcPr>
            <w:tcW w:w="800" w:type="dxa"/>
            <w:tcMar>
              <w:top w:w="20" w:type="dxa"/>
              <w:left w:w="20" w:type="dxa"/>
              <w:bottom w:w="20" w:type="dxa"/>
              <w:right w:w="20" w:type="dxa"/>
            </w:tcMar>
            <w:vAlign w:val="center"/>
          </w:tcPr>
          <w:p w14:paraId="559E45B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3E5C81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139D3D4" w14:textId="77777777" w:rsidR="00AD7281" w:rsidRPr="005223D9" w:rsidRDefault="00AD7281" w:rsidP="00C13B83">
            <w:pPr>
              <w:pStyle w:val="movimento2"/>
              <w:rPr>
                <w:color w:val="002060"/>
              </w:rPr>
            </w:pPr>
            <w:r w:rsidRPr="005223D9">
              <w:rPr>
                <w:color w:val="002060"/>
              </w:rPr>
              <w:t> </w:t>
            </w:r>
          </w:p>
        </w:tc>
      </w:tr>
    </w:tbl>
    <w:p w14:paraId="3A19815E"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88C0230" w14:textId="77777777" w:rsidTr="00AD7281">
        <w:trPr>
          <w:divId w:val="527259509"/>
        </w:trPr>
        <w:tc>
          <w:tcPr>
            <w:tcW w:w="2200" w:type="dxa"/>
            <w:tcMar>
              <w:top w:w="20" w:type="dxa"/>
              <w:left w:w="20" w:type="dxa"/>
              <w:bottom w:w="20" w:type="dxa"/>
              <w:right w:w="20" w:type="dxa"/>
            </w:tcMar>
            <w:vAlign w:val="center"/>
          </w:tcPr>
          <w:p w14:paraId="7F84B90E" w14:textId="77777777" w:rsidR="00AD7281" w:rsidRPr="005223D9" w:rsidRDefault="00AD7281" w:rsidP="00C13B83">
            <w:pPr>
              <w:pStyle w:val="movimento"/>
              <w:rPr>
                <w:color w:val="002060"/>
              </w:rPr>
            </w:pPr>
            <w:r w:rsidRPr="005223D9">
              <w:rPr>
                <w:color w:val="002060"/>
              </w:rPr>
              <w:t>SISTI ANNAMARIA</w:t>
            </w:r>
          </w:p>
        </w:tc>
        <w:tc>
          <w:tcPr>
            <w:tcW w:w="2200" w:type="dxa"/>
            <w:tcMar>
              <w:top w:w="20" w:type="dxa"/>
              <w:left w:w="20" w:type="dxa"/>
              <w:bottom w:w="20" w:type="dxa"/>
              <w:right w:w="20" w:type="dxa"/>
            </w:tcMar>
            <w:vAlign w:val="center"/>
          </w:tcPr>
          <w:p w14:paraId="21BC39FC" w14:textId="77777777" w:rsidR="00AD7281" w:rsidRPr="005223D9" w:rsidRDefault="00AD7281" w:rsidP="00C13B83">
            <w:pPr>
              <w:pStyle w:val="movimento2"/>
              <w:rPr>
                <w:color w:val="002060"/>
              </w:rPr>
            </w:pPr>
            <w:r w:rsidRPr="005223D9">
              <w:rPr>
                <w:color w:val="002060"/>
              </w:rPr>
              <w:t xml:space="preserve">(FUTSAL 100 TORRI) </w:t>
            </w:r>
          </w:p>
        </w:tc>
        <w:tc>
          <w:tcPr>
            <w:tcW w:w="800" w:type="dxa"/>
            <w:tcMar>
              <w:top w:w="20" w:type="dxa"/>
              <w:left w:w="20" w:type="dxa"/>
              <w:bottom w:w="20" w:type="dxa"/>
              <w:right w:w="20" w:type="dxa"/>
            </w:tcMar>
            <w:vAlign w:val="center"/>
          </w:tcPr>
          <w:p w14:paraId="4D09419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7268E9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D39AC19" w14:textId="77777777" w:rsidR="00AD7281" w:rsidRPr="005223D9" w:rsidRDefault="00AD7281" w:rsidP="00C13B83">
            <w:pPr>
              <w:pStyle w:val="movimento2"/>
              <w:rPr>
                <w:color w:val="002060"/>
              </w:rPr>
            </w:pPr>
            <w:r w:rsidRPr="005223D9">
              <w:rPr>
                <w:color w:val="002060"/>
              </w:rPr>
              <w:t> </w:t>
            </w:r>
          </w:p>
        </w:tc>
      </w:tr>
    </w:tbl>
    <w:p w14:paraId="3E3CD3BD" w14:textId="77777777" w:rsidR="00AD7281" w:rsidRPr="005223D9" w:rsidRDefault="00AD7281" w:rsidP="00AD7281">
      <w:pPr>
        <w:pStyle w:val="breakline"/>
        <w:divId w:val="527259509"/>
        <w:rPr>
          <w:color w:val="002060"/>
        </w:rPr>
      </w:pPr>
    </w:p>
    <w:p w14:paraId="3E93CD81"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473FB185"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p>
    <w:p w14:paraId="718A051E" w14:textId="77777777" w:rsidR="00AD7281" w:rsidRPr="005223D9" w:rsidRDefault="00AD7281" w:rsidP="00AD7281">
      <w:pPr>
        <w:pStyle w:val="breakline"/>
        <w:divId w:val="527259509"/>
        <w:rPr>
          <w:color w:val="002060"/>
        </w:rPr>
      </w:pPr>
    </w:p>
    <w:p w14:paraId="56F34CE1" w14:textId="77777777" w:rsidR="00AD7281" w:rsidRPr="005223D9" w:rsidRDefault="00AD7281" w:rsidP="00AD7281">
      <w:pPr>
        <w:pStyle w:val="TITOLOPRINC"/>
        <w:divId w:val="527259509"/>
        <w:rPr>
          <w:color w:val="002060"/>
        </w:rPr>
      </w:pPr>
      <w:r w:rsidRPr="005223D9">
        <w:rPr>
          <w:color w:val="002060"/>
        </w:rPr>
        <w:t>CLASSIFICA</w:t>
      </w:r>
    </w:p>
    <w:p w14:paraId="4ED92CAD" w14:textId="77777777" w:rsidR="00AD7281" w:rsidRPr="005223D9" w:rsidRDefault="00AD7281" w:rsidP="00AD7281">
      <w:pPr>
        <w:pStyle w:val="breakline"/>
        <w:divId w:val="527259509"/>
        <w:rPr>
          <w:color w:val="002060"/>
        </w:rPr>
      </w:pPr>
    </w:p>
    <w:p w14:paraId="7C93D9FC" w14:textId="77777777" w:rsidR="00AD7281" w:rsidRPr="005223D9" w:rsidRDefault="00AD7281" w:rsidP="00AD7281">
      <w:pPr>
        <w:pStyle w:val="breakline"/>
        <w:divId w:val="527259509"/>
        <w:rPr>
          <w:color w:val="002060"/>
        </w:rPr>
      </w:pPr>
    </w:p>
    <w:p w14:paraId="4F1EA363" w14:textId="77777777" w:rsidR="00AD7281" w:rsidRPr="005223D9" w:rsidRDefault="00AD7281" w:rsidP="00AD7281">
      <w:pPr>
        <w:pStyle w:val="SOTTOTITOLOCAMPIONATO1"/>
        <w:divId w:val="527259509"/>
        <w:rPr>
          <w:color w:val="002060"/>
        </w:rPr>
      </w:pPr>
      <w:r w:rsidRPr="005223D9">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706F883C"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6EFD21"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F1D7F7"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71E08"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80A20"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932C8"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DE1599"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F5A7B"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F20F6"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505602"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005FFE" w14:textId="77777777" w:rsidR="00AD7281" w:rsidRPr="005223D9" w:rsidRDefault="00AD7281" w:rsidP="00C13B83">
            <w:pPr>
              <w:pStyle w:val="HEADERTABELLA"/>
              <w:rPr>
                <w:color w:val="002060"/>
              </w:rPr>
            </w:pPr>
            <w:r w:rsidRPr="005223D9">
              <w:rPr>
                <w:color w:val="002060"/>
              </w:rPr>
              <w:t>PE</w:t>
            </w:r>
          </w:p>
        </w:tc>
      </w:tr>
      <w:tr w:rsidR="00AD7281" w:rsidRPr="005223D9" w14:paraId="58C1B47B"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CA5478" w14:textId="77777777" w:rsidR="00AD7281" w:rsidRPr="005223D9" w:rsidRDefault="00AD7281" w:rsidP="00C13B83">
            <w:pPr>
              <w:pStyle w:val="ROWTABELLA"/>
              <w:rPr>
                <w:color w:val="002060"/>
              </w:rPr>
            </w:pPr>
            <w:r w:rsidRPr="005223D9">
              <w:rPr>
                <w:color w:val="002060"/>
              </w:rPr>
              <w:t>A.S.D. FUTSAL 100 TORRI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73E02"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2B854"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66B0B"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8101"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2CE85"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97EE9" w14:textId="77777777" w:rsidR="00AD7281" w:rsidRPr="005223D9" w:rsidRDefault="00AD7281" w:rsidP="00C13B83">
            <w:pPr>
              <w:pStyle w:val="ROWTABELLA"/>
              <w:jc w:val="center"/>
              <w:rPr>
                <w:color w:val="002060"/>
              </w:rPr>
            </w:pPr>
            <w:r w:rsidRPr="005223D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68C22"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AC5E0"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5EDD5" w14:textId="77777777" w:rsidR="00AD7281" w:rsidRPr="005223D9" w:rsidRDefault="00AD7281" w:rsidP="00C13B83">
            <w:pPr>
              <w:pStyle w:val="ROWTABELLA"/>
              <w:jc w:val="center"/>
              <w:rPr>
                <w:color w:val="002060"/>
              </w:rPr>
            </w:pPr>
            <w:r w:rsidRPr="005223D9">
              <w:rPr>
                <w:color w:val="002060"/>
              </w:rPr>
              <w:t>0</w:t>
            </w:r>
          </w:p>
        </w:tc>
      </w:tr>
      <w:tr w:rsidR="00AD7281" w:rsidRPr="005223D9" w14:paraId="5DF56BB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35C40D" w14:textId="77777777" w:rsidR="00AD7281" w:rsidRPr="005223D9" w:rsidRDefault="00AD7281" w:rsidP="00C13B83">
            <w:pPr>
              <w:pStyle w:val="ROWTABELLA"/>
              <w:rPr>
                <w:color w:val="002060"/>
              </w:rPr>
            </w:pPr>
            <w:r w:rsidRPr="005223D9">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EF9BF"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FD1C1"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EA9E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83BF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125AF"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F71D5"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EC840"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53137"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DEF62" w14:textId="77777777" w:rsidR="00AD7281" w:rsidRPr="005223D9" w:rsidRDefault="00AD7281" w:rsidP="00C13B83">
            <w:pPr>
              <w:pStyle w:val="ROWTABELLA"/>
              <w:jc w:val="center"/>
              <w:rPr>
                <w:color w:val="002060"/>
              </w:rPr>
            </w:pPr>
            <w:r w:rsidRPr="005223D9">
              <w:rPr>
                <w:color w:val="002060"/>
              </w:rPr>
              <w:t>0</w:t>
            </w:r>
          </w:p>
        </w:tc>
      </w:tr>
      <w:tr w:rsidR="00AD7281" w:rsidRPr="005223D9" w14:paraId="685BA86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32926B" w14:textId="77777777" w:rsidR="00AD7281" w:rsidRPr="005223D9" w:rsidRDefault="00AD7281" w:rsidP="00C13B83">
            <w:pPr>
              <w:pStyle w:val="ROWTABELLA"/>
              <w:rPr>
                <w:color w:val="002060"/>
              </w:rPr>
            </w:pPr>
            <w:r w:rsidRPr="005223D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7D029"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9A50F"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E2D6E"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1ADE7"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941B3"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A2E24"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90B2D"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E66A2"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431E9" w14:textId="77777777" w:rsidR="00AD7281" w:rsidRPr="005223D9" w:rsidRDefault="00AD7281" w:rsidP="00C13B83">
            <w:pPr>
              <w:pStyle w:val="ROWTABELLA"/>
              <w:jc w:val="center"/>
              <w:rPr>
                <w:color w:val="002060"/>
              </w:rPr>
            </w:pPr>
            <w:r w:rsidRPr="005223D9">
              <w:rPr>
                <w:color w:val="002060"/>
              </w:rPr>
              <w:t>0</w:t>
            </w:r>
          </w:p>
        </w:tc>
      </w:tr>
      <w:tr w:rsidR="00AD7281" w:rsidRPr="005223D9" w14:paraId="26C16B40"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58AC26" w14:textId="77777777" w:rsidR="00AD7281" w:rsidRPr="005223D9" w:rsidRDefault="00AD7281" w:rsidP="00C13B83">
            <w:pPr>
              <w:pStyle w:val="ROWTABELLA"/>
              <w:rPr>
                <w:color w:val="002060"/>
              </w:rPr>
            </w:pPr>
            <w:r w:rsidRPr="005223D9">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0E5C7"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BD112"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067D9"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CAE2D"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2AC9E"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5130B"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8918C"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467C6"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DEE71" w14:textId="77777777" w:rsidR="00AD7281" w:rsidRPr="005223D9" w:rsidRDefault="00AD7281" w:rsidP="00C13B83">
            <w:pPr>
              <w:pStyle w:val="ROWTABELLA"/>
              <w:jc w:val="center"/>
              <w:rPr>
                <w:color w:val="002060"/>
              </w:rPr>
            </w:pPr>
            <w:r w:rsidRPr="005223D9">
              <w:rPr>
                <w:color w:val="002060"/>
              </w:rPr>
              <w:t>0</w:t>
            </w:r>
          </w:p>
        </w:tc>
      </w:tr>
      <w:tr w:rsidR="00AD7281" w:rsidRPr="005223D9" w14:paraId="5743DB1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3C3603" w14:textId="77777777" w:rsidR="00AD7281" w:rsidRPr="005223D9" w:rsidRDefault="00AD7281" w:rsidP="00C13B83">
            <w:pPr>
              <w:pStyle w:val="ROWTABELLA"/>
              <w:rPr>
                <w:color w:val="002060"/>
              </w:rPr>
            </w:pPr>
            <w:r w:rsidRPr="005223D9">
              <w:rPr>
                <w:color w:val="002060"/>
              </w:rPr>
              <w:t>A.S.D.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10108"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177FC"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4BD7E"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62E11"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20ADB"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754BE" w14:textId="77777777" w:rsidR="00AD7281" w:rsidRPr="005223D9" w:rsidRDefault="00AD7281" w:rsidP="00C13B83">
            <w:pPr>
              <w:pStyle w:val="ROWTABELLA"/>
              <w:jc w:val="center"/>
              <w:rPr>
                <w:color w:val="002060"/>
              </w:rPr>
            </w:pPr>
            <w:r w:rsidRPr="005223D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AC70D" w14:textId="77777777" w:rsidR="00AD7281" w:rsidRPr="005223D9" w:rsidRDefault="00AD7281" w:rsidP="00C13B83">
            <w:pPr>
              <w:pStyle w:val="ROWTABELLA"/>
              <w:jc w:val="center"/>
              <w:rPr>
                <w:color w:val="002060"/>
              </w:rPr>
            </w:pPr>
            <w:r w:rsidRPr="005223D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3293E"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2228A" w14:textId="77777777" w:rsidR="00AD7281" w:rsidRPr="005223D9" w:rsidRDefault="00AD7281" w:rsidP="00C13B83">
            <w:pPr>
              <w:pStyle w:val="ROWTABELLA"/>
              <w:jc w:val="center"/>
              <w:rPr>
                <w:color w:val="002060"/>
              </w:rPr>
            </w:pPr>
            <w:r w:rsidRPr="005223D9">
              <w:rPr>
                <w:color w:val="002060"/>
              </w:rPr>
              <w:t>0</w:t>
            </w:r>
          </w:p>
        </w:tc>
      </w:tr>
      <w:tr w:rsidR="00AD7281" w:rsidRPr="005223D9" w14:paraId="5D722E26"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386B06" w14:textId="77777777" w:rsidR="00AD7281" w:rsidRPr="005223D9" w:rsidRDefault="00AD7281" w:rsidP="00C13B83">
            <w:pPr>
              <w:pStyle w:val="ROWTABELLA"/>
              <w:rPr>
                <w:color w:val="002060"/>
              </w:rPr>
            </w:pPr>
            <w:r w:rsidRPr="005223D9">
              <w:rPr>
                <w:color w:val="002060"/>
              </w:rPr>
              <w:t>SSDARL POLISPORTIVA FILOTTRANO 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EC070"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95ACF"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D9409"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4F92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65B59"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B68E8"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64A0"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50785"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E5867" w14:textId="77777777" w:rsidR="00AD7281" w:rsidRPr="005223D9" w:rsidRDefault="00AD7281" w:rsidP="00C13B83">
            <w:pPr>
              <w:pStyle w:val="ROWTABELLA"/>
              <w:jc w:val="center"/>
              <w:rPr>
                <w:color w:val="002060"/>
              </w:rPr>
            </w:pPr>
            <w:r w:rsidRPr="005223D9">
              <w:rPr>
                <w:color w:val="002060"/>
              </w:rPr>
              <w:t>0</w:t>
            </w:r>
          </w:p>
        </w:tc>
      </w:tr>
    </w:tbl>
    <w:p w14:paraId="006153A1" w14:textId="77777777" w:rsidR="00AD7281" w:rsidRPr="005223D9" w:rsidRDefault="00AD7281" w:rsidP="00AD7281">
      <w:pPr>
        <w:pStyle w:val="breakline"/>
        <w:divId w:val="527259509"/>
        <w:rPr>
          <w:color w:val="002060"/>
        </w:rPr>
      </w:pPr>
    </w:p>
    <w:p w14:paraId="30D20994" w14:textId="77777777" w:rsidR="00AD7281" w:rsidRPr="005223D9" w:rsidRDefault="00AD7281" w:rsidP="00AD7281">
      <w:pPr>
        <w:pStyle w:val="breakline"/>
        <w:divId w:val="527259509"/>
        <w:rPr>
          <w:color w:val="002060"/>
        </w:rPr>
      </w:pPr>
    </w:p>
    <w:p w14:paraId="04C62E30" w14:textId="77777777" w:rsidR="00AD7281" w:rsidRPr="005223D9" w:rsidRDefault="00AD7281" w:rsidP="00AD7281">
      <w:pPr>
        <w:pStyle w:val="SOTTOTITOLOCAMPIONATO1"/>
        <w:divId w:val="527259509"/>
        <w:rPr>
          <w:color w:val="002060"/>
        </w:rPr>
      </w:pPr>
      <w:r w:rsidRPr="005223D9">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2E8ED87E"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6AAE0"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61922"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F0B50"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11CD5C"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001F54"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EE2B6"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0C2A12"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6D918"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33E6A"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6E5A67" w14:textId="77777777" w:rsidR="00AD7281" w:rsidRPr="005223D9" w:rsidRDefault="00AD7281" w:rsidP="00C13B83">
            <w:pPr>
              <w:pStyle w:val="HEADERTABELLA"/>
              <w:rPr>
                <w:color w:val="002060"/>
              </w:rPr>
            </w:pPr>
            <w:r w:rsidRPr="005223D9">
              <w:rPr>
                <w:color w:val="002060"/>
              </w:rPr>
              <w:t>PE</w:t>
            </w:r>
          </w:p>
        </w:tc>
      </w:tr>
      <w:tr w:rsidR="00AD7281" w:rsidRPr="005223D9" w14:paraId="03A9F092"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1420A8" w14:textId="77777777" w:rsidR="00AD7281" w:rsidRPr="005223D9" w:rsidRDefault="00AD7281" w:rsidP="00C13B83">
            <w:pPr>
              <w:pStyle w:val="ROWTABELLA"/>
              <w:rPr>
                <w:color w:val="002060"/>
              </w:rPr>
            </w:pPr>
            <w:r w:rsidRPr="005223D9">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5A06D"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855CF"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0A25D"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1C484"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CEA0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ABB7F" w14:textId="77777777" w:rsidR="00AD7281" w:rsidRPr="005223D9" w:rsidRDefault="00AD7281" w:rsidP="00C13B83">
            <w:pPr>
              <w:pStyle w:val="ROWTABELLA"/>
              <w:jc w:val="center"/>
              <w:rPr>
                <w:color w:val="002060"/>
              </w:rPr>
            </w:pPr>
            <w:r w:rsidRPr="005223D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7F6BE" w14:textId="77777777" w:rsidR="00AD7281" w:rsidRPr="005223D9" w:rsidRDefault="00AD7281" w:rsidP="00C13B83">
            <w:pPr>
              <w:pStyle w:val="ROWTABELLA"/>
              <w:jc w:val="center"/>
              <w:rPr>
                <w:color w:val="002060"/>
              </w:rPr>
            </w:pPr>
            <w:r w:rsidRPr="005223D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19763"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98BED" w14:textId="77777777" w:rsidR="00AD7281" w:rsidRPr="005223D9" w:rsidRDefault="00AD7281" w:rsidP="00C13B83">
            <w:pPr>
              <w:pStyle w:val="ROWTABELLA"/>
              <w:jc w:val="center"/>
              <w:rPr>
                <w:color w:val="002060"/>
              </w:rPr>
            </w:pPr>
            <w:r w:rsidRPr="005223D9">
              <w:rPr>
                <w:color w:val="002060"/>
              </w:rPr>
              <w:t>0</w:t>
            </w:r>
          </w:p>
        </w:tc>
      </w:tr>
      <w:tr w:rsidR="00AD7281" w:rsidRPr="005223D9" w14:paraId="04DB7BC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7ED30D" w14:textId="77777777" w:rsidR="00AD7281" w:rsidRPr="005223D9" w:rsidRDefault="00AD7281" w:rsidP="00C13B83">
            <w:pPr>
              <w:pStyle w:val="ROWTABELLA"/>
              <w:rPr>
                <w:color w:val="002060"/>
              </w:rPr>
            </w:pPr>
            <w:r w:rsidRPr="005223D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3748A"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A8B4E"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EF984"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71B83"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75345"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26060"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80257"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E97AD"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D9A0B" w14:textId="77777777" w:rsidR="00AD7281" w:rsidRPr="005223D9" w:rsidRDefault="00AD7281" w:rsidP="00C13B83">
            <w:pPr>
              <w:pStyle w:val="ROWTABELLA"/>
              <w:jc w:val="center"/>
              <w:rPr>
                <w:color w:val="002060"/>
              </w:rPr>
            </w:pPr>
            <w:r w:rsidRPr="005223D9">
              <w:rPr>
                <w:color w:val="002060"/>
              </w:rPr>
              <w:t>0</w:t>
            </w:r>
          </w:p>
        </w:tc>
      </w:tr>
      <w:tr w:rsidR="00AD7281" w:rsidRPr="005223D9" w14:paraId="1653946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293F36" w14:textId="77777777" w:rsidR="00AD7281" w:rsidRPr="005223D9" w:rsidRDefault="00AD7281" w:rsidP="00C13B83">
            <w:pPr>
              <w:pStyle w:val="ROWTABELLA"/>
              <w:rPr>
                <w:color w:val="002060"/>
              </w:rPr>
            </w:pPr>
            <w:r w:rsidRPr="005223D9">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AEF5C"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D4FE5"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FC3B"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F169C"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33AD6"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4E741"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87557" w14:textId="77777777" w:rsidR="00AD7281" w:rsidRPr="005223D9" w:rsidRDefault="00AD7281" w:rsidP="00C13B83">
            <w:pPr>
              <w:pStyle w:val="ROWTABELLA"/>
              <w:jc w:val="center"/>
              <w:rPr>
                <w:color w:val="002060"/>
              </w:rPr>
            </w:pPr>
            <w:r w:rsidRPr="005223D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A6471"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C3B16" w14:textId="77777777" w:rsidR="00AD7281" w:rsidRPr="005223D9" w:rsidRDefault="00AD7281" w:rsidP="00C13B83">
            <w:pPr>
              <w:pStyle w:val="ROWTABELLA"/>
              <w:jc w:val="center"/>
              <w:rPr>
                <w:color w:val="002060"/>
              </w:rPr>
            </w:pPr>
            <w:r w:rsidRPr="005223D9">
              <w:rPr>
                <w:color w:val="002060"/>
              </w:rPr>
              <w:t>0</w:t>
            </w:r>
          </w:p>
        </w:tc>
      </w:tr>
      <w:tr w:rsidR="00AD7281" w:rsidRPr="005223D9" w14:paraId="6B29548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7041D4" w14:textId="77777777" w:rsidR="00AD7281" w:rsidRPr="005223D9" w:rsidRDefault="00AD7281" w:rsidP="00C13B83">
            <w:pPr>
              <w:pStyle w:val="ROWTABELLA"/>
              <w:rPr>
                <w:color w:val="002060"/>
              </w:rPr>
            </w:pPr>
            <w:r w:rsidRPr="005223D9">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A2DC5"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AAA8C"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7761"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998C1"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6201E"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B106A"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19389"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5F797"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82969" w14:textId="77777777" w:rsidR="00AD7281" w:rsidRPr="005223D9" w:rsidRDefault="00AD7281" w:rsidP="00C13B83">
            <w:pPr>
              <w:pStyle w:val="ROWTABELLA"/>
              <w:jc w:val="center"/>
              <w:rPr>
                <w:color w:val="002060"/>
              </w:rPr>
            </w:pPr>
            <w:r w:rsidRPr="005223D9">
              <w:rPr>
                <w:color w:val="002060"/>
              </w:rPr>
              <w:t>0</w:t>
            </w:r>
          </w:p>
        </w:tc>
      </w:tr>
      <w:tr w:rsidR="00AD7281" w:rsidRPr="005223D9" w14:paraId="47CD501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9D4991" w14:textId="77777777" w:rsidR="00AD7281" w:rsidRPr="005223D9" w:rsidRDefault="00AD7281" w:rsidP="00C13B83">
            <w:pPr>
              <w:pStyle w:val="ROWTABELLA"/>
              <w:rPr>
                <w:color w:val="002060"/>
              </w:rPr>
            </w:pPr>
            <w:r w:rsidRPr="005223D9">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C0DD3"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B42CC"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E8292"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3FB9E"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8E1C5"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A28B2"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7FE3E"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17899"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C6AE2" w14:textId="77777777" w:rsidR="00AD7281" w:rsidRPr="005223D9" w:rsidRDefault="00AD7281" w:rsidP="00C13B83">
            <w:pPr>
              <w:pStyle w:val="ROWTABELLA"/>
              <w:jc w:val="center"/>
              <w:rPr>
                <w:color w:val="002060"/>
              </w:rPr>
            </w:pPr>
            <w:r w:rsidRPr="005223D9">
              <w:rPr>
                <w:color w:val="002060"/>
              </w:rPr>
              <w:t>0</w:t>
            </w:r>
          </w:p>
        </w:tc>
      </w:tr>
      <w:tr w:rsidR="00AD7281" w:rsidRPr="005223D9" w14:paraId="72A8CC3F"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877DF2" w14:textId="77777777" w:rsidR="00AD7281" w:rsidRPr="005223D9" w:rsidRDefault="00AD7281" w:rsidP="00C13B83">
            <w:pPr>
              <w:pStyle w:val="ROWTABELLA"/>
              <w:rPr>
                <w:color w:val="002060"/>
              </w:rPr>
            </w:pPr>
            <w:r w:rsidRPr="005223D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767BC"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36153"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998AD"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2F180"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78E5E"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DA84E"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E915A"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AFB72"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CFE68" w14:textId="77777777" w:rsidR="00AD7281" w:rsidRPr="005223D9" w:rsidRDefault="00AD7281" w:rsidP="00C13B83">
            <w:pPr>
              <w:pStyle w:val="ROWTABELLA"/>
              <w:jc w:val="center"/>
              <w:rPr>
                <w:color w:val="002060"/>
              </w:rPr>
            </w:pPr>
            <w:r w:rsidRPr="005223D9">
              <w:rPr>
                <w:color w:val="002060"/>
              </w:rPr>
              <w:t>0</w:t>
            </w:r>
          </w:p>
        </w:tc>
      </w:tr>
    </w:tbl>
    <w:p w14:paraId="50B07F60" w14:textId="77777777" w:rsidR="00AD7281" w:rsidRPr="005223D9" w:rsidRDefault="00AD7281" w:rsidP="00AD7281">
      <w:pPr>
        <w:pStyle w:val="breakline"/>
        <w:divId w:val="527259509"/>
        <w:rPr>
          <w:color w:val="002060"/>
        </w:rPr>
      </w:pPr>
    </w:p>
    <w:p w14:paraId="1E1374B2" w14:textId="77777777" w:rsidR="00AD7281" w:rsidRPr="005223D9" w:rsidRDefault="00AD7281" w:rsidP="00AD7281">
      <w:pPr>
        <w:pStyle w:val="breakline"/>
        <w:divId w:val="527259509"/>
        <w:rPr>
          <w:color w:val="002060"/>
        </w:rPr>
      </w:pPr>
    </w:p>
    <w:p w14:paraId="6B709CF0" w14:textId="77777777" w:rsidR="00AD7281" w:rsidRPr="005223D9" w:rsidRDefault="00AD7281" w:rsidP="00AD7281">
      <w:pPr>
        <w:pStyle w:val="SOTTOTITOLOCAMPIONATO1"/>
        <w:divId w:val="527259509"/>
        <w:rPr>
          <w:color w:val="002060"/>
        </w:rPr>
      </w:pPr>
      <w:r w:rsidRPr="005223D9">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47A9090B"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419FF1"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1CB07"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6834A"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78D1F"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D8C92"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567A42"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CF8D1"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021E4D"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14889"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8A46F" w14:textId="77777777" w:rsidR="00AD7281" w:rsidRPr="005223D9" w:rsidRDefault="00AD7281" w:rsidP="00C13B83">
            <w:pPr>
              <w:pStyle w:val="HEADERTABELLA"/>
              <w:rPr>
                <w:color w:val="002060"/>
              </w:rPr>
            </w:pPr>
            <w:r w:rsidRPr="005223D9">
              <w:rPr>
                <w:color w:val="002060"/>
              </w:rPr>
              <w:t>PE</w:t>
            </w:r>
          </w:p>
        </w:tc>
      </w:tr>
      <w:tr w:rsidR="00AD7281" w:rsidRPr="005223D9" w14:paraId="5915BA48"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CCD937" w14:textId="77777777" w:rsidR="00AD7281" w:rsidRPr="005223D9" w:rsidRDefault="00AD7281" w:rsidP="00C13B83">
            <w:pPr>
              <w:pStyle w:val="ROWTABELLA"/>
              <w:rPr>
                <w:color w:val="002060"/>
              </w:rPr>
            </w:pPr>
            <w:r w:rsidRPr="005223D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5F43C"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79928"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B7AEF"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7EFC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66DAD"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A4B28" w14:textId="77777777" w:rsidR="00AD7281" w:rsidRPr="005223D9" w:rsidRDefault="00AD7281" w:rsidP="00C13B83">
            <w:pPr>
              <w:pStyle w:val="ROWTABELLA"/>
              <w:jc w:val="center"/>
              <w:rPr>
                <w:color w:val="002060"/>
              </w:rPr>
            </w:pPr>
            <w:r w:rsidRPr="005223D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2180B"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14804"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4C27B" w14:textId="77777777" w:rsidR="00AD7281" w:rsidRPr="005223D9" w:rsidRDefault="00AD7281" w:rsidP="00C13B83">
            <w:pPr>
              <w:pStyle w:val="ROWTABELLA"/>
              <w:jc w:val="center"/>
              <w:rPr>
                <w:color w:val="002060"/>
              </w:rPr>
            </w:pPr>
            <w:r w:rsidRPr="005223D9">
              <w:rPr>
                <w:color w:val="002060"/>
              </w:rPr>
              <w:t>0</w:t>
            </w:r>
          </w:p>
        </w:tc>
      </w:tr>
      <w:tr w:rsidR="00AD7281" w:rsidRPr="005223D9" w14:paraId="23F0E59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982E94" w14:textId="77777777" w:rsidR="00AD7281" w:rsidRPr="005223D9" w:rsidRDefault="00AD7281" w:rsidP="00C13B83">
            <w:pPr>
              <w:pStyle w:val="ROWTABELLA"/>
              <w:rPr>
                <w:color w:val="002060"/>
              </w:rPr>
            </w:pPr>
            <w:r w:rsidRPr="005223D9">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FB61D"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A41EA"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F7D81"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EB359"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35658"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42EEE" w14:textId="77777777" w:rsidR="00AD7281" w:rsidRPr="005223D9" w:rsidRDefault="00AD7281" w:rsidP="00C13B83">
            <w:pPr>
              <w:pStyle w:val="ROWTABELLA"/>
              <w:jc w:val="center"/>
              <w:rPr>
                <w:color w:val="002060"/>
              </w:rPr>
            </w:pPr>
            <w:r w:rsidRPr="005223D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94CD0"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84B4"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3CFA0" w14:textId="77777777" w:rsidR="00AD7281" w:rsidRPr="005223D9" w:rsidRDefault="00AD7281" w:rsidP="00C13B83">
            <w:pPr>
              <w:pStyle w:val="ROWTABELLA"/>
              <w:jc w:val="center"/>
              <w:rPr>
                <w:color w:val="002060"/>
              </w:rPr>
            </w:pPr>
            <w:r w:rsidRPr="005223D9">
              <w:rPr>
                <w:color w:val="002060"/>
              </w:rPr>
              <w:t>0</w:t>
            </w:r>
          </w:p>
        </w:tc>
      </w:tr>
      <w:tr w:rsidR="00AD7281" w:rsidRPr="005223D9" w14:paraId="55FEDF83"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A5DCF3" w14:textId="77777777" w:rsidR="00AD7281" w:rsidRPr="005223D9" w:rsidRDefault="00AD7281" w:rsidP="00C13B83">
            <w:pPr>
              <w:pStyle w:val="ROWTABELLA"/>
              <w:rPr>
                <w:color w:val="002060"/>
              </w:rPr>
            </w:pPr>
            <w:r w:rsidRPr="005223D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A4E76"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0EC31"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20025"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C7E75"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C2174"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C158B" w14:textId="77777777" w:rsidR="00AD7281" w:rsidRPr="005223D9" w:rsidRDefault="00AD7281" w:rsidP="00C13B83">
            <w:pPr>
              <w:pStyle w:val="ROWTABELLA"/>
              <w:jc w:val="center"/>
              <w:rPr>
                <w:color w:val="002060"/>
              </w:rPr>
            </w:pPr>
            <w:r w:rsidRPr="005223D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32407"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A09AC"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1B8E5" w14:textId="77777777" w:rsidR="00AD7281" w:rsidRPr="005223D9" w:rsidRDefault="00AD7281" w:rsidP="00C13B83">
            <w:pPr>
              <w:pStyle w:val="ROWTABELLA"/>
              <w:jc w:val="center"/>
              <w:rPr>
                <w:color w:val="002060"/>
              </w:rPr>
            </w:pPr>
            <w:r w:rsidRPr="005223D9">
              <w:rPr>
                <w:color w:val="002060"/>
              </w:rPr>
              <w:t>0</w:t>
            </w:r>
          </w:p>
        </w:tc>
      </w:tr>
      <w:tr w:rsidR="00AD7281" w:rsidRPr="005223D9" w14:paraId="16528767"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D198E1" w14:textId="77777777" w:rsidR="00AD7281" w:rsidRPr="005223D9" w:rsidRDefault="00AD7281" w:rsidP="00C13B83">
            <w:pPr>
              <w:pStyle w:val="ROWTABELLA"/>
              <w:rPr>
                <w:color w:val="002060"/>
              </w:rPr>
            </w:pPr>
            <w:r w:rsidRPr="005223D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2C5FB"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20AA6"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F3B53"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3C1C3"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D21D1"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72FCE" w14:textId="77777777" w:rsidR="00AD7281" w:rsidRPr="005223D9" w:rsidRDefault="00AD7281" w:rsidP="00C13B83">
            <w:pPr>
              <w:pStyle w:val="ROWTABELLA"/>
              <w:jc w:val="center"/>
              <w:rPr>
                <w:color w:val="002060"/>
              </w:rPr>
            </w:pPr>
            <w:r w:rsidRPr="005223D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1ECB8" w14:textId="77777777" w:rsidR="00AD7281" w:rsidRPr="005223D9" w:rsidRDefault="00AD7281" w:rsidP="00C13B83">
            <w:pPr>
              <w:pStyle w:val="ROWTABELLA"/>
              <w:jc w:val="center"/>
              <w:rPr>
                <w:color w:val="002060"/>
              </w:rPr>
            </w:pPr>
            <w:r w:rsidRPr="005223D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3247C"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B9A7E" w14:textId="77777777" w:rsidR="00AD7281" w:rsidRPr="005223D9" w:rsidRDefault="00AD7281" w:rsidP="00C13B83">
            <w:pPr>
              <w:pStyle w:val="ROWTABELLA"/>
              <w:jc w:val="center"/>
              <w:rPr>
                <w:color w:val="002060"/>
              </w:rPr>
            </w:pPr>
            <w:r w:rsidRPr="005223D9">
              <w:rPr>
                <w:color w:val="002060"/>
              </w:rPr>
              <w:t>0</w:t>
            </w:r>
          </w:p>
        </w:tc>
      </w:tr>
      <w:tr w:rsidR="00AD7281" w:rsidRPr="005223D9" w14:paraId="0D96280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2133A9" w14:textId="77777777" w:rsidR="00AD7281" w:rsidRPr="005223D9" w:rsidRDefault="00AD7281" w:rsidP="00C13B83">
            <w:pPr>
              <w:pStyle w:val="ROWTABELLA"/>
              <w:rPr>
                <w:color w:val="002060"/>
              </w:rPr>
            </w:pPr>
            <w:r w:rsidRPr="005223D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7D1E8"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C8055"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4088F"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91AF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C0E02"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236E0"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FE22D" w14:textId="77777777" w:rsidR="00AD7281" w:rsidRPr="005223D9" w:rsidRDefault="00AD7281" w:rsidP="00C13B83">
            <w:pPr>
              <w:pStyle w:val="ROWTABELLA"/>
              <w:jc w:val="center"/>
              <w:rPr>
                <w:color w:val="002060"/>
              </w:rPr>
            </w:pPr>
            <w:r w:rsidRPr="005223D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4B808"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4E307" w14:textId="77777777" w:rsidR="00AD7281" w:rsidRPr="005223D9" w:rsidRDefault="00AD7281" w:rsidP="00C13B83">
            <w:pPr>
              <w:pStyle w:val="ROWTABELLA"/>
              <w:jc w:val="center"/>
              <w:rPr>
                <w:color w:val="002060"/>
              </w:rPr>
            </w:pPr>
            <w:r w:rsidRPr="005223D9">
              <w:rPr>
                <w:color w:val="002060"/>
              </w:rPr>
              <w:t>0</w:t>
            </w:r>
          </w:p>
        </w:tc>
      </w:tr>
      <w:tr w:rsidR="00AD7281" w:rsidRPr="005223D9" w14:paraId="61F604E1"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8AA65B" w14:textId="77777777" w:rsidR="00AD7281" w:rsidRPr="005223D9" w:rsidRDefault="00AD7281" w:rsidP="00C13B83">
            <w:pPr>
              <w:pStyle w:val="ROWTABELLA"/>
              <w:rPr>
                <w:color w:val="002060"/>
              </w:rPr>
            </w:pPr>
            <w:r w:rsidRPr="005223D9">
              <w:rPr>
                <w:color w:val="002060"/>
              </w:rPr>
              <w:t>A.S.D. MONTEVIDONESE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CCDAB"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B0670"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2F76B"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A79BE"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D5EDD"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D3341"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1ED5" w14:textId="77777777" w:rsidR="00AD7281" w:rsidRPr="005223D9" w:rsidRDefault="00AD7281" w:rsidP="00C13B83">
            <w:pPr>
              <w:pStyle w:val="ROWTABELLA"/>
              <w:jc w:val="center"/>
              <w:rPr>
                <w:color w:val="002060"/>
              </w:rPr>
            </w:pPr>
            <w:r w:rsidRPr="005223D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F792A"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82B67" w14:textId="77777777" w:rsidR="00AD7281" w:rsidRPr="005223D9" w:rsidRDefault="00AD7281" w:rsidP="00C13B83">
            <w:pPr>
              <w:pStyle w:val="ROWTABELLA"/>
              <w:jc w:val="center"/>
              <w:rPr>
                <w:color w:val="002060"/>
              </w:rPr>
            </w:pPr>
            <w:r w:rsidRPr="005223D9">
              <w:rPr>
                <w:color w:val="002060"/>
              </w:rPr>
              <w:t>0</w:t>
            </w:r>
          </w:p>
        </w:tc>
      </w:tr>
    </w:tbl>
    <w:p w14:paraId="36260C52" w14:textId="77777777" w:rsidR="00AD7281" w:rsidRPr="005223D9" w:rsidRDefault="00AD7281" w:rsidP="00AD7281">
      <w:pPr>
        <w:pStyle w:val="breakline"/>
        <w:divId w:val="527259509"/>
        <w:rPr>
          <w:color w:val="002060"/>
        </w:rPr>
      </w:pPr>
    </w:p>
    <w:p w14:paraId="6CB384CC" w14:textId="77777777" w:rsidR="00AD7281" w:rsidRPr="005223D9" w:rsidRDefault="00AD7281" w:rsidP="00AD7281">
      <w:pPr>
        <w:pStyle w:val="breakline"/>
        <w:divId w:val="527259509"/>
        <w:rPr>
          <w:color w:val="002060"/>
        </w:rPr>
      </w:pPr>
    </w:p>
    <w:p w14:paraId="3DFA6C3D"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UNDER 21 CALCIO A 5 REGIONALE</w:t>
      </w:r>
    </w:p>
    <w:p w14:paraId="4B1729D0" w14:textId="77777777" w:rsidR="00AD7281" w:rsidRPr="005223D9" w:rsidRDefault="00AD7281" w:rsidP="00AD7281">
      <w:pPr>
        <w:pStyle w:val="TITOLOPRINC"/>
        <w:divId w:val="527259509"/>
        <w:rPr>
          <w:color w:val="002060"/>
        </w:rPr>
      </w:pPr>
      <w:r w:rsidRPr="005223D9">
        <w:rPr>
          <w:color w:val="002060"/>
        </w:rPr>
        <w:t>VARIAZIONI AL PROGRAMMA GARE</w:t>
      </w:r>
    </w:p>
    <w:p w14:paraId="52ABFF9B" w14:textId="77777777" w:rsidR="00AD7281" w:rsidRPr="005223D9" w:rsidRDefault="00AD7281" w:rsidP="00AD7281">
      <w:pPr>
        <w:pStyle w:val="Corpodeltesto21"/>
        <w:divId w:val="527259509"/>
        <w:rPr>
          <w:rFonts w:ascii="Arial" w:hAnsi="Arial" w:cs="Arial"/>
          <w:b/>
          <w:color w:val="002060"/>
          <w:sz w:val="22"/>
          <w:szCs w:val="22"/>
          <w:u w:val="single"/>
        </w:rPr>
      </w:pPr>
      <w:r w:rsidRPr="005223D9">
        <w:rPr>
          <w:rFonts w:ascii="Arial" w:hAnsi="Arial" w:cs="Arial"/>
          <w:b/>
          <w:color w:val="002060"/>
          <w:sz w:val="22"/>
          <w:szCs w:val="22"/>
          <w:u w:val="single"/>
        </w:rPr>
        <w:t>OTTAVI DI FINALE</w:t>
      </w:r>
    </w:p>
    <w:p w14:paraId="2B79BE7E" w14:textId="77777777" w:rsidR="00AD7281" w:rsidRPr="005223D9" w:rsidRDefault="00AD7281" w:rsidP="00AD7281">
      <w:pPr>
        <w:pStyle w:val="Corpodeltesto21"/>
        <w:divId w:val="527259509"/>
        <w:rPr>
          <w:rFonts w:ascii="Arial" w:hAnsi="Arial" w:cs="Arial"/>
          <w:color w:val="002060"/>
          <w:sz w:val="22"/>
          <w:szCs w:val="22"/>
        </w:rPr>
      </w:pPr>
    </w:p>
    <w:p w14:paraId="788DB1CD" w14:textId="77777777" w:rsidR="00AD7281" w:rsidRPr="005223D9" w:rsidRDefault="00AD7281" w:rsidP="00AD7281">
      <w:pPr>
        <w:pStyle w:val="Corpodeltesto21"/>
        <w:divId w:val="527259509"/>
        <w:rPr>
          <w:rFonts w:ascii="Arial" w:hAnsi="Arial" w:cs="Arial"/>
          <w:b/>
          <w:i/>
          <w:color w:val="002060"/>
          <w:sz w:val="22"/>
          <w:szCs w:val="22"/>
        </w:rPr>
      </w:pPr>
      <w:r w:rsidRPr="005223D9">
        <w:rPr>
          <w:rFonts w:ascii="Arial" w:hAnsi="Arial" w:cs="Arial"/>
          <w:b/>
          <w:i/>
          <w:color w:val="002060"/>
          <w:sz w:val="22"/>
          <w:szCs w:val="22"/>
        </w:rPr>
        <w:t>GARA DI RITORNO</w:t>
      </w:r>
    </w:p>
    <w:p w14:paraId="6EEAF0FE" w14:textId="77777777" w:rsidR="00AD7281" w:rsidRPr="005223D9" w:rsidRDefault="00AD7281" w:rsidP="00AD7281">
      <w:pPr>
        <w:pStyle w:val="Corpodeltesto21"/>
        <w:divId w:val="527259509"/>
        <w:rPr>
          <w:rFonts w:ascii="Arial" w:hAnsi="Arial" w:cs="Arial"/>
          <w:color w:val="002060"/>
          <w:sz w:val="22"/>
          <w:szCs w:val="22"/>
        </w:rPr>
      </w:pPr>
    </w:p>
    <w:p w14:paraId="462C334A" w14:textId="77777777" w:rsidR="00AD7281" w:rsidRPr="005223D9" w:rsidRDefault="00AD7281" w:rsidP="00AD7281">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sidRPr="005223D9">
        <w:rPr>
          <w:rFonts w:ascii="Arial" w:hAnsi="Arial" w:cs="Arial"/>
          <w:b/>
          <w:color w:val="002060"/>
          <w:sz w:val="22"/>
          <w:szCs w:val="22"/>
        </w:rPr>
        <w:t xml:space="preserve">PIETRALACROCE 73 – INVICTA FUTSAL MACERATA </w:t>
      </w:r>
      <w:r w:rsidRPr="005223D9">
        <w:rPr>
          <w:rFonts w:ascii="Arial" w:hAnsi="Arial" w:cs="Arial"/>
          <w:color w:val="002060"/>
          <w:sz w:val="22"/>
          <w:szCs w:val="22"/>
        </w:rPr>
        <w:t xml:space="preserve">sarà disputata </w:t>
      </w:r>
      <w:r w:rsidRPr="005223D9">
        <w:rPr>
          <w:rFonts w:ascii="Arial" w:hAnsi="Arial" w:cs="Arial"/>
          <w:b/>
          <w:color w:val="002060"/>
          <w:sz w:val="22"/>
          <w:szCs w:val="22"/>
        </w:rPr>
        <w:t>LUNEDI’ 04/03/2019</w:t>
      </w:r>
      <w:r w:rsidRPr="005223D9">
        <w:rPr>
          <w:rFonts w:ascii="Arial" w:hAnsi="Arial" w:cs="Arial"/>
          <w:color w:val="002060"/>
          <w:sz w:val="22"/>
          <w:szCs w:val="22"/>
        </w:rPr>
        <w:t xml:space="preserve"> alle </w:t>
      </w:r>
      <w:r w:rsidRPr="005223D9">
        <w:rPr>
          <w:rFonts w:ascii="Arial" w:hAnsi="Arial" w:cs="Arial"/>
          <w:b/>
          <w:color w:val="002060"/>
          <w:sz w:val="22"/>
          <w:szCs w:val="22"/>
        </w:rPr>
        <w:t>ore 20:15</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28B870D5" w14:textId="77777777" w:rsidR="00AD7281" w:rsidRPr="005223D9" w:rsidRDefault="00AD7281" w:rsidP="00AD7281">
      <w:pPr>
        <w:pStyle w:val="TITOLOPRINC"/>
        <w:divId w:val="527259509"/>
        <w:rPr>
          <w:color w:val="002060"/>
        </w:rPr>
      </w:pPr>
      <w:r w:rsidRPr="005223D9">
        <w:rPr>
          <w:color w:val="002060"/>
        </w:rPr>
        <w:t>RISULTATI</w:t>
      </w:r>
    </w:p>
    <w:p w14:paraId="46CD51C7" w14:textId="77777777" w:rsidR="00AD7281" w:rsidRPr="005223D9" w:rsidRDefault="00AD7281" w:rsidP="00AD7281">
      <w:pPr>
        <w:pStyle w:val="breakline"/>
        <w:divId w:val="527259509"/>
        <w:rPr>
          <w:color w:val="002060"/>
        </w:rPr>
      </w:pPr>
    </w:p>
    <w:p w14:paraId="4DC71430" w14:textId="77777777" w:rsidR="00AD7281" w:rsidRPr="005223D9" w:rsidRDefault="00AD7281" w:rsidP="00AD7281">
      <w:pPr>
        <w:pStyle w:val="SOTTOTITOLOCAMPIONATO1"/>
        <w:divId w:val="527259509"/>
        <w:rPr>
          <w:color w:val="002060"/>
        </w:rPr>
      </w:pPr>
      <w:r w:rsidRPr="005223D9">
        <w:rPr>
          <w:color w:val="002060"/>
        </w:rPr>
        <w:t>RISULTATI UFFICIALI GARE DEL 23/02/2019</w:t>
      </w:r>
    </w:p>
    <w:p w14:paraId="695E478F"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60EC15C9"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67291515"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6AC4FB1A"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C9BE1" w14:textId="77777777" w:rsidR="00AD7281" w:rsidRPr="005223D9" w:rsidRDefault="00AD7281" w:rsidP="00C13B83">
                  <w:pPr>
                    <w:pStyle w:val="HEADERTABELLA"/>
                    <w:rPr>
                      <w:color w:val="002060"/>
                    </w:rPr>
                  </w:pPr>
                  <w:r w:rsidRPr="005223D9">
                    <w:rPr>
                      <w:color w:val="002060"/>
                    </w:rPr>
                    <w:t>GIRONE OF - 1 Giornata - A</w:t>
                  </w:r>
                </w:p>
              </w:tc>
            </w:tr>
            <w:tr w:rsidR="00AD7281" w:rsidRPr="005223D9" w14:paraId="2092D2A5"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E1F1A9" w14:textId="77777777" w:rsidR="00AD7281" w:rsidRPr="005223D9" w:rsidRDefault="00AD7281" w:rsidP="00C13B83">
                  <w:pPr>
                    <w:pStyle w:val="ROWTABELLA"/>
                    <w:rPr>
                      <w:color w:val="002060"/>
                    </w:rPr>
                  </w:pPr>
                  <w:r w:rsidRPr="005223D9">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00925E" w14:textId="77777777" w:rsidR="00AD7281" w:rsidRPr="005223D9" w:rsidRDefault="00AD7281" w:rsidP="00C13B83">
                  <w:pPr>
                    <w:pStyle w:val="ROWTABELLA"/>
                    <w:rPr>
                      <w:color w:val="002060"/>
                    </w:rPr>
                  </w:pPr>
                  <w:r w:rsidRPr="005223D9">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FC2645" w14:textId="77777777" w:rsidR="00AD7281" w:rsidRPr="005223D9" w:rsidRDefault="00AD7281" w:rsidP="00C13B83">
                  <w:pPr>
                    <w:pStyle w:val="ROWTABELLA"/>
                    <w:jc w:val="center"/>
                    <w:rPr>
                      <w:color w:val="002060"/>
                    </w:rPr>
                  </w:pPr>
                  <w:r w:rsidRPr="005223D9">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55044C" w14:textId="77777777" w:rsidR="00AD7281" w:rsidRPr="005223D9" w:rsidRDefault="00AD7281" w:rsidP="00C13B83">
                  <w:pPr>
                    <w:pStyle w:val="ROWTABELLA"/>
                    <w:jc w:val="center"/>
                    <w:rPr>
                      <w:color w:val="002060"/>
                    </w:rPr>
                  </w:pPr>
                  <w:r w:rsidRPr="005223D9">
                    <w:rPr>
                      <w:color w:val="002060"/>
                    </w:rPr>
                    <w:t> </w:t>
                  </w:r>
                </w:p>
              </w:tc>
            </w:tr>
            <w:tr w:rsidR="00AD7281" w:rsidRPr="005223D9" w14:paraId="579A782C"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BA7C129" w14:textId="77777777" w:rsidR="00AD7281" w:rsidRPr="005223D9" w:rsidRDefault="00AD7281" w:rsidP="00C13B83">
                  <w:pPr>
                    <w:pStyle w:val="ROWTABELLA"/>
                    <w:rPr>
                      <w:color w:val="002060"/>
                    </w:rPr>
                  </w:pPr>
                  <w:r w:rsidRPr="005223D9">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AA04BB" w14:textId="77777777" w:rsidR="00AD7281" w:rsidRPr="005223D9" w:rsidRDefault="00AD7281" w:rsidP="00C13B83">
                  <w:pPr>
                    <w:pStyle w:val="ROWTABELLA"/>
                    <w:rPr>
                      <w:color w:val="002060"/>
                    </w:rPr>
                  </w:pPr>
                  <w:r w:rsidRPr="005223D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8454AB" w14:textId="77777777" w:rsidR="00AD7281" w:rsidRPr="005223D9" w:rsidRDefault="00AD7281" w:rsidP="00C13B83">
                  <w:pPr>
                    <w:pStyle w:val="ROWTABELLA"/>
                    <w:jc w:val="center"/>
                    <w:rPr>
                      <w:color w:val="002060"/>
                    </w:rPr>
                  </w:pPr>
                  <w:r w:rsidRPr="005223D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B1230C" w14:textId="77777777" w:rsidR="00AD7281" w:rsidRPr="005223D9" w:rsidRDefault="00AD7281" w:rsidP="00C13B83">
                  <w:pPr>
                    <w:pStyle w:val="ROWTABELLA"/>
                    <w:jc w:val="center"/>
                    <w:rPr>
                      <w:color w:val="002060"/>
                    </w:rPr>
                  </w:pPr>
                  <w:r w:rsidRPr="005223D9">
                    <w:rPr>
                      <w:color w:val="002060"/>
                    </w:rPr>
                    <w:t> </w:t>
                  </w:r>
                </w:p>
              </w:tc>
            </w:tr>
            <w:tr w:rsidR="00AD7281" w:rsidRPr="005223D9" w14:paraId="6F2DC79C"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C0110A4" w14:textId="77777777" w:rsidR="00AD7281" w:rsidRPr="005223D9" w:rsidRDefault="00AD7281" w:rsidP="00C13B83">
                  <w:pPr>
                    <w:pStyle w:val="ROWTABELLA"/>
                    <w:rPr>
                      <w:color w:val="002060"/>
                    </w:rPr>
                  </w:pPr>
                  <w:r w:rsidRPr="005223D9">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E8498F" w14:textId="77777777" w:rsidR="00AD7281" w:rsidRPr="005223D9" w:rsidRDefault="00AD7281" w:rsidP="00C13B83">
                  <w:pPr>
                    <w:pStyle w:val="ROWTABELLA"/>
                    <w:rPr>
                      <w:color w:val="002060"/>
                    </w:rPr>
                  </w:pPr>
                  <w:r w:rsidRPr="005223D9">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5AAE97" w14:textId="77777777" w:rsidR="00AD7281" w:rsidRPr="005223D9" w:rsidRDefault="00AD7281" w:rsidP="00C13B83">
                  <w:pPr>
                    <w:pStyle w:val="ROWTABELLA"/>
                    <w:jc w:val="center"/>
                    <w:rPr>
                      <w:color w:val="002060"/>
                    </w:rPr>
                  </w:pPr>
                  <w:r w:rsidRPr="005223D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E8C72D" w14:textId="77777777" w:rsidR="00AD7281" w:rsidRPr="005223D9" w:rsidRDefault="00AD7281" w:rsidP="00C13B83">
                  <w:pPr>
                    <w:pStyle w:val="ROWTABELLA"/>
                    <w:jc w:val="center"/>
                    <w:rPr>
                      <w:color w:val="002060"/>
                    </w:rPr>
                  </w:pPr>
                  <w:r w:rsidRPr="005223D9">
                    <w:rPr>
                      <w:color w:val="002060"/>
                    </w:rPr>
                    <w:t> </w:t>
                  </w:r>
                </w:p>
              </w:tc>
            </w:tr>
            <w:tr w:rsidR="00AD7281" w:rsidRPr="005223D9" w14:paraId="0BECBB06"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4FA9B3" w14:textId="77777777" w:rsidR="00AD7281" w:rsidRPr="005223D9" w:rsidRDefault="00AD7281" w:rsidP="00C13B83">
                  <w:pPr>
                    <w:pStyle w:val="ROWTABELLA"/>
                    <w:rPr>
                      <w:color w:val="002060"/>
                    </w:rPr>
                  </w:pPr>
                  <w:r w:rsidRPr="005223D9">
                    <w:rPr>
                      <w:color w:val="002060"/>
                    </w:rPr>
                    <w:t>(1) 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2E25F2" w14:textId="77777777" w:rsidR="00AD7281" w:rsidRPr="005223D9" w:rsidRDefault="00AD7281" w:rsidP="00C13B83">
                  <w:pPr>
                    <w:pStyle w:val="ROWTABELLA"/>
                    <w:rPr>
                      <w:color w:val="002060"/>
                    </w:rPr>
                  </w:pPr>
                  <w:r w:rsidRPr="005223D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72A0AA" w14:textId="77777777" w:rsidR="00AD7281" w:rsidRPr="005223D9" w:rsidRDefault="00AD7281" w:rsidP="00C13B83">
                  <w:pPr>
                    <w:pStyle w:val="ROWTABELLA"/>
                    <w:jc w:val="center"/>
                    <w:rPr>
                      <w:color w:val="002060"/>
                    </w:rPr>
                  </w:pPr>
                  <w:r w:rsidRPr="005223D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8A5507" w14:textId="77777777" w:rsidR="00AD7281" w:rsidRPr="005223D9" w:rsidRDefault="00AD7281" w:rsidP="00C13B83">
                  <w:pPr>
                    <w:pStyle w:val="ROWTABELLA"/>
                    <w:jc w:val="center"/>
                    <w:rPr>
                      <w:color w:val="002060"/>
                    </w:rPr>
                  </w:pPr>
                  <w:r w:rsidRPr="005223D9">
                    <w:rPr>
                      <w:color w:val="002060"/>
                    </w:rPr>
                    <w:t> </w:t>
                  </w:r>
                </w:p>
              </w:tc>
            </w:tr>
            <w:tr w:rsidR="00AD7281" w:rsidRPr="005223D9" w14:paraId="06AF632C"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CF819D" w14:textId="77777777" w:rsidR="00AD7281" w:rsidRPr="005223D9" w:rsidRDefault="00AD7281" w:rsidP="00C13B83">
                  <w:pPr>
                    <w:pStyle w:val="ROWTABELLA"/>
                    <w:rPr>
                      <w:color w:val="002060"/>
                    </w:rPr>
                  </w:pPr>
                  <w:r w:rsidRPr="005223D9">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AC32DD" w14:textId="77777777" w:rsidR="00AD7281" w:rsidRPr="005223D9" w:rsidRDefault="00AD7281" w:rsidP="00C13B83">
                  <w:pPr>
                    <w:pStyle w:val="ROWTABELLA"/>
                    <w:rPr>
                      <w:color w:val="002060"/>
                    </w:rPr>
                  </w:pPr>
                  <w:r w:rsidRPr="005223D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27FF0E" w14:textId="77777777" w:rsidR="00AD7281" w:rsidRPr="005223D9" w:rsidRDefault="00AD7281" w:rsidP="00C13B83">
                  <w:pPr>
                    <w:pStyle w:val="ROWTABELLA"/>
                    <w:jc w:val="center"/>
                    <w:rPr>
                      <w:color w:val="002060"/>
                    </w:rPr>
                  </w:pPr>
                  <w:r w:rsidRPr="005223D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0B3D3" w14:textId="77777777" w:rsidR="00AD7281" w:rsidRPr="005223D9" w:rsidRDefault="00AD7281" w:rsidP="00C13B83">
                  <w:pPr>
                    <w:pStyle w:val="ROWTABELLA"/>
                    <w:jc w:val="center"/>
                    <w:rPr>
                      <w:color w:val="002060"/>
                    </w:rPr>
                  </w:pPr>
                  <w:r w:rsidRPr="005223D9">
                    <w:rPr>
                      <w:color w:val="002060"/>
                    </w:rPr>
                    <w:t> </w:t>
                  </w:r>
                </w:p>
              </w:tc>
            </w:tr>
            <w:tr w:rsidR="00AD7281" w:rsidRPr="005223D9" w14:paraId="67C95221"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117C4755" w14:textId="77777777" w:rsidR="00AD7281" w:rsidRPr="005223D9" w:rsidRDefault="00AD7281" w:rsidP="00C13B83">
                  <w:pPr>
                    <w:pStyle w:val="ROWTABELLA"/>
                    <w:rPr>
                      <w:color w:val="002060"/>
                    </w:rPr>
                  </w:pPr>
                  <w:r w:rsidRPr="005223D9">
                    <w:rPr>
                      <w:color w:val="002060"/>
                    </w:rPr>
                    <w:t>(1) - disputata il 24/02/2019</w:t>
                  </w:r>
                </w:p>
              </w:tc>
            </w:tr>
          </w:tbl>
          <w:p w14:paraId="3160BC6B" w14:textId="77777777" w:rsidR="00AD7281" w:rsidRPr="005223D9" w:rsidRDefault="00AD7281" w:rsidP="00C13B83">
            <w:pPr>
              <w:rPr>
                <w:color w:val="002060"/>
                <w:sz w:val="24"/>
                <w:szCs w:val="24"/>
              </w:rPr>
            </w:pPr>
          </w:p>
        </w:tc>
      </w:tr>
    </w:tbl>
    <w:p w14:paraId="2E1ABA05" w14:textId="77777777" w:rsidR="00AD7281" w:rsidRPr="005223D9" w:rsidRDefault="00AD7281" w:rsidP="00AD7281">
      <w:pPr>
        <w:pStyle w:val="breakline"/>
        <w:divId w:val="527259509"/>
        <w:rPr>
          <w:color w:val="002060"/>
        </w:rPr>
      </w:pPr>
    </w:p>
    <w:p w14:paraId="525F212A" w14:textId="77777777" w:rsidR="00AD7281" w:rsidRPr="005223D9" w:rsidRDefault="00AD7281" w:rsidP="00AD7281">
      <w:pPr>
        <w:pStyle w:val="breakline"/>
        <w:divId w:val="527259509"/>
        <w:rPr>
          <w:color w:val="002060"/>
        </w:rPr>
      </w:pPr>
    </w:p>
    <w:p w14:paraId="26882FD0" w14:textId="77777777" w:rsidR="00AD7281" w:rsidRPr="005223D9" w:rsidRDefault="00AD7281" w:rsidP="00AD7281">
      <w:pPr>
        <w:pStyle w:val="TITOLOPRINC"/>
        <w:divId w:val="527259509"/>
        <w:rPr>
          <w:color w:val="002060"/>
        </w:rPr>
      </w:pPr>
      <w:r w:rsidRPr="005223D9">
        <w:rPr>
          <w:color w:val="002060"/>
        </w:rPr>
        <w:t>GIUDICE SPORTIVO</w:t>
      </w:r>
    </w:p>
    <w:p w14:paraId="519EF316"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59E0797E" w14:textId="77777777" w:rsidR="00AD7281" w:rsidRPr="005223D9" w:rsidRDefault="00AD7281" w:rsidP="00AD7281">
      <w:pPr>
        <w:pStyle w:val="titolo10"/>
        <w:divId w:val="527259509"/>
        <w:rPr>
          <w:color w:val="002060"/>
        </w:rPr>
      </w:pPr>
      <w:r w:rsidRPr="005223D9">
        <w:rPr>
          <w:color w:val="002060"/>
        </w:rPr>
        <w:t xml:space="preserve">GARE DEL 23/ 2/2019 </w:t>
      </w:r>
    </w:p>
    <w:p w14:paraId="13A1C333"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3FCA28A2"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4985B607" w14:textId="77777777" w:rsidR="00AD7281" w:rsidRPr="005223D9" w:rsidRDefault="00AD7281" w:rsidP="00AD7281">
      <w:pPr>
        <w:pStyle w:val="titolo3"/>
        <w:divId w:val="527259509"/>
        <w:rPr>
          <w:color w:val="002060"/>
        </w:rPr>
      </w:pPr>
      <w:r w:rsidRPr="005223D9">
        <w:rPr>
          <w:color w:val="002060"/>
        </w:rPr>
        <w:lastRenderedPageBreak/>
        <w:t xml:space="preserve">A CARICO CALCIATORI ESPULSI DAL CAMPO </w:t>
      </w:r>
    </w:p>
    <w:p w14:paraId="29A508F4" w14:textId="77777777" w:rsidR="00AD7281" w:rsidRPr="005223D9" w:rsidRDefault="00AD7281" w:rsidP="00AD7281">
      <w:pPr>
        <w:pStyle w:val="titolo20"/>
        <w:divId w:val="527259509"/>
        <w:rPr>
          <w:color w:val="002060"/>
        </w:rPr>
      </w:pPr>
      <w:r w:rsidRPr="005223D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35BDF3E" w14:textId="77777777" w:rsidTr="00AD7281">
        <w:trPr>
          <w:divId w:val="527259509"/>
        </w:trPr>
        <w:tc>
          <w:tcPr>
            <w:tcW w:w="2200" w:type="dxa"/>
            <w:tcMar>
              <w:top w:w="20" w:type="dxa"/>
              <w:left w:w="20" w:type="dxa"/>
              <w:bottom w:w="20" w:type="dxa"/>
              <w:right w:w="20" w:type="dxa"/>
            </w:tcMar>
            <w:vAlign w:val="center"/>
          </w:tcPr>
          <w:p w14:paraId="3B554D63" w14:textId="77777777" w:rsidR="00AD7281" w:rsidRPr="005223D9" w:rsidRDefault="00AD7281" w:rsidP="00C13B83">
            <w:pPr>
              <w:pStyle w:val="movimento"/>
              <w:rPr>
                <w:color w:val="002060"/>
              </w:rPr>
            </w:pPr>
            <w:r w:rsidRPr="005223D9">
              <w:rPr>
                <w:color w:val="002060"/>
              </w:rPr>
              <w:t>PERRI FEDERICO</w:t>
            </w:r>
          </w:p>
        </w:tc>
        <w:tc>
          <w:tcPr>
            <w:tcW w:w="2200" w:type="dxa"/>
            <w:tcMar>
              <w:top w:w="20" w:type="dxa"/>
              <w:left w:w="20" w:type="dxa"/>
              <w:bottom w:w="20" w:type="dxa"/>
              <w:right w:w="20" w:type="dxa"/>
            </w:tcMar>
            <w:vAlign w:val="center"/>
          </w:tcPr>
          <w:p w14:paraId="52869326"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0FC7FDE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663A23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752ED06" w14:textId="77777777" w:rsidR="00AD7281" w:rsidRPr="005223D9" w:rsidRDefault="00AD7281" w:rsidP="00C13B83">
            <w:pPr>
              <w:pStyle w:val="movimento2"/>
              <w:rPr>
                <w:color w:val="002060"/>
              </w:rPr>
            </w:pPr>
            <w:r w:rsidRPr="005223D9">
              <w:rPr>
                <w:color w:val="002060"/>
              </w:rPr>
              <w:t> </w:t>
            </w:r>
          </w:p>
        </w:tc>
      </w:tr>
    </w:tbl>
    <w:p w14:paraId="768FFBC0"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0CB9F7BA" w14:textId="77777777" w:rsidR="00AD7281" w:rsidRPr="005223D9" w:rsidRDefault="00AD7281" w:rsidP="00AD7281">
      <w:pPr>
        <w:pStyle w:val="titolo20"/>
        <w:divId w:val="527259509"/>
        <w:rPr>
          <w:color w:val="002060"/>
        </w:rPr>
      </w:pPr>
      <w:r w:rsidRPr="005223D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DC5F9C9" w14:textId="77777777" w:rsidTr="00AD7281">
        <w:trPr>
          <w:divId w:val="527259509"/>
        </w:trPr>
        <w:tc>
          <w:tcPr>
            <w:tcW w:w="2200" w:type="dxa"/>
            <w:tcMar>
              <w:top w:w="20" w:type="dxa"/>
              <w:left w:w="20" w:type="dxa"/>
              <w:bottom w:w="20" w:type="dxa"/>
              <w:right w:w="20" w:type="dxa"/>
            </w:tcMar>
            <w:vAlign w:val="center"/>
          </w:tcPr>
          <w:p w14:paraId="55616187" w14:textId="77777777" w:rsidR="00AD7281" w:rsidRPr="005223D9" w:rsidRDefault="00AD7281" w:rsidP="00C13B83">
            <w:pPr>
              <w:pStyle w:val="movimento"/>
              <w:rPr>
                <w:color w:val="002060"/>
              </w:rPr>
            </w:pPr>
            <w:r w:rsidRPr="005223D9">
              <w:rPr>
                <w:color w:val="002060"/>
              </w:rPr>
              <w:t>OLIVIERI TOMMASO</w:t>
            </w:r>
          </w:p>
        </w:tc>
        <w:tc>
          <w:tcPr>
            <w:tcW w:w="2200" w:type="dxa"/>
            <w:tcMar>
              <w:top w:w="20" w:type="dxa"/>
              <w:left w:w="20" w:type="dxa"/>
              <w:bottom w:w="20" w:type="dxa"/>
              <w:right w:w="20" w:type="dxa"/>
            </w:tcMar>
            <w:vAlign w:val="center"/>
          </w:tcPr>
          <w:p w14:paraId="13E75269" w14:textId="77777777" w:rsidR="00AD7281" w:rsidRPr="005223D9" w:rsidRDefault="00AD7281" w:rsidP="00C13B83">
            <w:pPr>
              <w:pStyle w:val="movimento2"/>
              <w:rPr>
                <w:color w:val="002060"/>
              </w:rPr>
            </w:pPr>
            <w:r w:rsidRPr="005223D9">
              <w:rPr>
                <w:color w:val="002060"/>
              </w:rPr>
              <w:t xml:space="preserve">(REAL S.COSTANZO CALCIO 5) </w:t>
            </w:r>
          </w:p>
        </w:tc>
        <w:tc>
          <w:tcPr>
            <w:tcW w:w="800" w:type="dxa"/>
            <w:tcMar>
              <w:top w:w="20" w:type="dxa"/>
              <w:left w:w="20" w:type="dxa"/>
              <w:bottom w:w="20" w:type="dxa"/>
              <w:right w:w="20" w:type="dxa"/>
            </w:tcMar>
            <w:vAlign w:val="center"/>
          </w:tcPr>
          <w:p w14:paraId="2C513BD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72968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E069670" w14:textId="77777777" w:rsidR="00AD7281" w:rsidRPr="005223D9" w:rsidRDefault="00AD7281" w:rsidP="00C13B83">
            <w:pPr>
              <w:pStyle w:val="movimento2"/>
              <w:rPr>
                <w:color w:val="002060"/>
              </w:rPr>
            </w:pPr>
            <w:r w:rsidRPr="005223D9">
              <w:rPr>
                <w:color w:val="002060"/>
              </w:rPr>
              <w:t> </w:t>
            </w:r>
          </w:p>
        </w:tc>
      </w:tr>
    </w:tbl>
    <w:p w14:paraId="2F0C8F94" w14:textId="77777777" w:rsidR="00AD7281" w:rsidRPr="005223D9" w:rsidRDefault="00AD7281" w:rsidP="00AD7281">
      <w:pPr>
        <w:pStyle w:val="titolo20"/>
        <w:divId w:val="527259509"/>
        <w:rPr>
          <w:color w:val="002060"/>
        </w:rPr>
      </w:pPr>
      <w:r w:rsidRPr="005223D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63788B37" w14:textId="77777777" w:rsidTr="00AD7281">
        <w:trPr>
          <w:divId w:val="527259509"/>
        </w:trPr>
        <w:tc>
          <w:tcPr>
            <w:tcW w:w="2200" w:type="dxa"/>
            <w:tcMar>
              <w:top w:w="20" w:type="dxa"/>
              <w:left w:w="20" w:type="dxa"/>
              <w:bottom w:w="20" w:type="dxa"/>
              <w:right w:w="20" w:type="dxa"/>
            </w:tcMar>
            <w:vAlign w:val="center"/>
          </w:tcPr>
          <w:p w14:paraId="0FECE87A" w14:textId="77777777" w:rsidR="00AD7281" w:rsidRPr="005223D9" w:rsidRDefault="00AD7281" w:rsidP="00C13B83">
            <w:pPr>
              <w:pStyle w:val="movimento"/>
              <w:rPr>
                <w:color w:val="002060"/>
              </w:rPr>
            </w:pPr>
            <w:r w:rsidRPr="005223D9">
              <w:rPr>
                <w:color w:val="002060"/>
              </w:rPr>
              <w:t>NICOLETTI LUDOVICO</w:t>
            </w:r>
          </w:p>
        </w:tc>
        <w:tc>
          <w:tcPr>
            <w:tcW w:w="2200" w:type="dxa"/>
            <w:tcMar>
              <w:top w:w="20" w:type="dxa"/>
              <w:left w:w="20" w:type="dxa"/>
              <w:bottom w:w="20" w:type="dxa"/>
              <w:right w:w="20" w:type="dxa"/>
            </w:tcMar>
            <w:vAlign w:val="center"/>
          </w:tcPr>
          <w:p w14:paraId="0E9F3D48" w14:textId="77777777" w:rsidR="00AD7281" w:rsidRPr="005223D9" w:rsidRDefault="00AD7281" w:rsidP="00C13B83">
            <w:pPr>
              <w:pStyle w:val="movimento2"/>
              <w:rPr>
                <w:color w:val="002060"/>
              </w:rPr>
            </w:pPr>
            <w:r w:rsidRPr="005223D9">
              <w:rPr>
                <w:color w:val="002060"/>
              </w:rPr>
              <w:t xml:space="preserve">(ACLI MANTOVANI CALCIO A 5) </w:t>
            </w:r>
          </w:p>
        </w:tc>
        <w:tc>
          <w:tcPr>
            <w:tcW w:w="800" w:type="dxa"/>
            <w:tcMar>
              <w:top w:w="20" w:type="dxa"/>
              <w:left w:w="20" w:type="dxa"/>
              <w:bottom w:w="20" w:type="dxa"/>
              <w:right w:w="20" w:type="dxa"/>
            </w:tcMar>
            <w:vAlign w:val="center"/>
          </w:tcPr>
          <w:p w14:paraId="0DFEA60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D34678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E75ACF1" w14:textId="77777777" w:rsidR="00AD7281" w:rsidRPr="005223D9" w:rsidRDefault="00AD7281" w:rsidP="00C13B83">
            <w:pPr>
              <w:pStyle w:val="movimento2"/>
              <w:rPr>
                <w:color w:val="002060"/>
              </w:rPr>
            </w:pPr>
            <w:r w:rsidRPr="005223D9">
              <w:rPr>
                <w:color w:val="002060"/>
              </w:rPr>
              <w:t> </w:t>
            </w:r>
          </w:p>
        </w:tc>
      </w:tr>
    </w:tbl>
    <w:p w14:paraId="2281ABE0"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21E64E28" w14:textId="77777777" w:rsidTr="00AD7281">
        <w:trPr>
          <w:divId w:val="527259509"/>
        </w:trPr>
        <w:tc>
          <w:tcPr>
            <w:tcW w:w="2200" w:type="dxa"/>
            <w:tcMar>
              <w:top w:w="20" w:type="dxa"/>
              <w:left w:w="20" w:type="dxa"/>
              <w:bottom w:w="20" w:type="dxa"/>
              <w:right w:w="20" w:type="dxa"/>
            </w:tcMar>
            <w:vAlign w:val="center"/>
          </w:tcPr>
          <w:p w14:paraId="63AB839E" w14:textId="77777777" w:rsidR="00AD7281" w:rsidRPr="005223D9" w:rsidRDefault="00AD7281" w:rsidP="00C13B83">
            <w:pPr>
              <w:pStyle w:val="movimento"/>
              <w:rPr>
                <w:color w:val="002060"/>
              </w:rPr>
            </w:pPr>
            <w:r w:rsidRPr="005223D9">
              <w:rPr>
                <w:color w:val="002060"/>
              </w:rPr>
              <w:t>REKA DANIEL</w:t>
            </w:r>
          </w:p>
        </w:tc>
        <w:tc>
          <w:tcPr>
            <w:tcW w:w="2200" w:type="dxa"/>
            <w:tcMar>
              <w:top w:w="20" w:type="dxa"/>
              <w:left w:w="20" w:type="dxa"/>
              <w:bottom w:w="20" w:type="dxa"/>
              <w:right w:w="20" w:type="dxa"/>
            </w:tcMar>
            <w:vAlign w:val="center"/>
          </w:tcPr>
          <w:p w14:paraId="45E53D08" w14:textId="77777777" w:rsidR="00AD7281" w:rsidRPr="005223D9" w:rsidRDefault="00AD7281" w:rsidP="00C13B83">
            <w:pPr>
              <w:pStyle w:val="movimento2"/>
              <w:rPr>
                <w:color w:val="002060"/>
              </w:rPr>
            </w:pPr>
            <w:r w:rsidRPr="005223D9">
              <w:rPr>
                <w:color w:val="002060"/>
              </w:rPr>
              <w:t xml:space="preserve">(CERRETO D ESI C5 A.S.D.) </w:t>
            </w:r>
          </w:p>
        </w:tc>
        <w:tc>
          <w:tcPr>
            <w:tcW w:w="800" w:type="dxa"/>
            <w:tcMar>
              <w:top w:w="20" w:type="dxa"/>
              <w:left w:w="20" w:type="dxa"/>
              <w:bottom w:w="20" w:type="dxa"/>
              <w:right w:w="20" w:type="dxa"/>
            </w:tcMar>
            <w:vAlign w:val="center"/>
          </w:tcPr>
          <w:p w14:paraId="066346A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99B54D5" w14:textId="77777777" w:rsidR="00AD7281" w:rsidRPr="005223D9" w:rsidRDefault="00AD7281" w:rsidP="00C13B83">
            <w:pPr>
              <w:pStyle w:val="movimento"/>
              <w:rPr>
                <w:color w:val="002060"/>
              </w:rPr>
            </w:pPr>
            <w:r w:rsidRPr="005223D9">
              <w:rPr>
                <w:color w:val="002060"/>
              </w:rPr>
              <w:t>SANCHEZ HERNANDEZ RICHARD JESUS</w:t>
            </w:r>
          </w:p>
        </w:tc>
        <w:tc>
          <w:tcPr>
            <w:tcW w:w="2200" w:type="dxa"/>
            <w:tcMar>
              <w:top w:w="20" w:type="dxa"/>
              <w:left w:w="20" w:type="dxa"/>
              <w:bottom w:w="20" w:type="dxa"/>
              <w:right w:w="20" w:type="dxa"/>
            </w:tcMar>
            <w:vAlign w:val="center"/>
          </w:tcPr>
          <w:p w14:paraId="47123E21" w14:textId="77777777" w:rsidR="00AD7281" w:rsidRPr="005223D9" w:rsidRDefault="00AD7281" w:rsidP="00C13B83">
            <w:pPr>
              <w:pStyle w:val="movimento2"/>
              <w:rPr>
                <w:color w:val="002060"/>
              </w:rPr>
            </w:pPr>
            <w:r w:rsidRPr="005223D9">
              <w:rPr>
                <w:color w:val="002060"/>
              </w:rPr>
              <w:t xml:space="preserve">(CERRETO D ESI C5 A.S.D.) </w:t>
            </w:r>
          </w:p>
        </w:tc>
      </w:tr>
      <w:tr w:rsidR="00AD7281" w:rsidRPr="005223D9" w14:paraId="01F87E62" w14:textId="77777777" w:rsidTr="00AD7281">
        <w:trPr>
          <w:divId w:val="527259509"/>
        </w:trPr>
        <w:tc>
          <w:tcPr>
            <w:tcW w:w="2200" w:type="dxa"/>
            <w:tcMar>
              <w:top w:w="20" w:type="dxa"/>
              <w:left w:w="20" w:type="dxa"/>
              <w:bottom w:w="20" w:type="dxa"/>
              <w:right w:w="20" w:type="dxa"/>
            </w:tcMar>
            <w:vAlign w:val="center"/>
          </w:tcPr>
          <w:p w14:paraId="1B512A07" w14:textId="77777777" w:rsidR="00AD7281" w:rsidRPr="005223D9" w:rsidRDefault="00AD7281" w:rsidP="00C13B83">
            <w:pPr>
              <w:pStyle w:val="movimento"/>
              <w:rPr>
                <w:color w:val="002060"/>
              </w:rPr>
            </w:pPr>
            <w:r w:rsidRPr="005223D9">
              <w:rPr>
                <w:color w:val="002060"/>
              </w:rPr>
              <w:t>PAOLINELLI MATTIA</w:t>
            </w:r>
          </w:p>
        </w:tc>
        <w:tc>
          <w:tcPr>
            <w:tcW w:w="2200" w:type="dxa"/>
            <w:tcMar>
              <w:top w:w="20" w:type="dxa"/>
              <w:left w:w="20" w:type="dxa"/>
              <w:bottom w:w="20" w:type="dxa"/>
              <w:right w:w="20" w:type="dxa"/>
            </w:tcMar>
            <w:vAlign w:val="center"/>
          </w:tcPr>
          <w:p w14:paraId="13C60BB0" w14:textId="77777777" w:rsidR="00AD7281" w:rsidRPr="005223D9" w:rsidRDefault="00AD7281" w:rsidP="00C13B83">
            <w:pPr>
              <w:pStyle w:val="movimento2"/>
              <w:rPr>
                <w:color w:val="002060"/>
              </w:rPr>
            </w:pPr>
            <w:r w:rsidRPr="005223D9">
              <w:rPr>
                <w:color w:val="002060"/>
              </w:rPr>
              <w:t xml:space="preserve">(CITTA DI FALCONARA) </w:t>
            </w:r>
          </w:p>
        </w:tc>
        <w:tc>
          <w:tcPr>
            <w:tcW w:w="800" w:type="dxa"/>
            <w:tcMar>
              <w:top w:w="20" w:type="dxa"/>
              <w:left w:w="20" w:type="dxa"/>
              <w:bottom w:w="20" w:type="dxa"/>
              <w:right w:w="20" w:type="dxa"/>
            </w:tcMar>
            <w:vAlign w:val="center"/>
          </w:tcPr>
          <w:p w14:paraId="2FBB1AC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8002FB2" w14:textId="77777777" w:rsidR="00AD7281" w:rsidRPr="005223D9" w:rsidRDefault="00AD7281" w:rsidP="00C13B83">
            <w:pPr>
              <w:pStyle w:val="movimento"/>
              <w:rPr>
                <w:color w:val="002060"/>
              </w:rPr>
            </w:pPr>
            <w:r w:rsidRPr="005223D9">
              <w:rPr>
                <w:color w:val="002060"/>
              </w:rPr>
              <w:t>SAVI FRANCESCO</w:t>
            </w:r>
          </w:p>
        </w:tc>
        <w:tc>
          <w:tcPr>
            <w:tcW w:w="2200" w:type="dxa"/>
            <w:tcMar>
              <w:top w:w="20" w:type="dxa"/>
              <w:left w:w="20" w:type="dxa"/>
              <w:bottom w:w="20" w:type="dxa"/>
              <w:right w:w="20" w:type="dxa"/>
            </w:tcMar>
            <w:vAlign w:val="center"/>
          </w:tcPr>
          <w:p w14:paraId="7A3297DA" w14:textId="77777777" w:rsidR="00AD7281" w:rsidRPr="005223D9" w:rsidRDefault="00AD7281" w:rsidP="00C13B83">
            <w:pPr>
              <w:pStyle w:val="movimento2"/>
              <w:rPr>
                <w:color w:val="002060"/>
              </w:rPr>
            </w:pPr>
            <w:r w:rsidRPr="005223D9">
              <w:rPr>
                <w:color w:val="002060"/>
              </w:rPr>
              <w:t xml:space="preserve">(MONTELUPONE CALCIO A 5) </w:t>
            </w:r>
          </w:p>
        </w:tc>
      </w:tr>
    </w:tbl>
    <w:p w14:paraId="35153691"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121AD5B" w14:textId="77777777" w:rsidTr="00AD7281">
        <w:trPr>
          <w:divId w:val="527259509"/>
        </w:trPr>
        <w:tc>
          <w:tcPr>
            <w:tcW w:w="2200" w:type="dxa"/>
            <w:tcMar>
              <w:top w:w="20" w:type="dxa"/>
              <w:left w:w="20" w:type="dxa"/>
              <w:bottom w:w="20" w:type="dxa"/>
              <w:right w:w="20" w:type="dxa"/>
            </w:tcMar>
            <w:vAlign w:val="center"/>
          </w:tcPr>
          <w:p w14:paraId="09DB1EAA" w14:textId="77777777" w:rsidR="00AD7281" w:rsidRPr="005223D9" w:rsidRDefault="00AD7281" w:rsidP="00C13B83">
            <w:pPr>
              <w:pStyle w:val="movimento"/>
              <w:rPr>
                <w:color w:val="002060"/>
              </w:rPr>
            </w:pPr>
            <w:r w:rsidRPr="005223D9">
              <w:rPr>
                <w:color w:val="002060"/>
              </w:rPr>
              <w:t>LO MUZIO ANTONIO</w:t>
            </w:r>
          </w:p>
        </w:tc>
        <w:tc>
          <w:tcPr>
            <w:tcW w:w="2200" w:type="dxa"/>
            <w:tcMar>
              <w:top w:w="20" w:type="dxa"/>
              <w:left w:w="20" w:type="dxa"/>
              <w:bottom w:w="20" w:type="dxa"/>
              <w:right w:w="20" w:type="dxa"/>
            </w:tcMar>
            <w:vAlign w:val="center"/>
          </w:tcPr>
          <w:p w14:paraId="36341CE6" w14:textId="77777777" w:rsidR="00AD7281" w:rsidRPr="005223D9" w:rsidRDefault="00AD7281" w:rsidP="00C13B83">
            <w:pPr>
              <w:pStyle w:val="movimento2"/>
              <w:rPr>
                <w:color w:val="002060"/>
              </w:rPr>
            </w:pPr>
            <w:r w:rsidRPr="005223D9">
              <w:rPr>
                <w:color w:val="002060"/>
              </w:rPr>
              <w:t xml:space="preserve">(CERRETO D ESI C5 A.S.D.) </w:t>
            </w:r>
          </w:p>
        </w:tc>
        <w:tc>
          <w:tcPr>
            <w:tcW w:w="800" w:type="dxa"/>
            <w:tcMar>
              <w:top w:w="20" w:type="dxa"/>
              <w:left w:w="20" w:type="dxa"/>
              <w:bottom w:w="20" w:type="dxa"/>
              <w:right w:w="20" w:type="dxa"/>
            </w:tcMar>
            <w:vAlign w:val="center"/>
          </w:tcPr>
          <w:p w14:paraId="084585C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E2A4EE0" w14:textId="77777777" w:rsidR="00AD7281" w:rsidRPr="005223D9" w:rsidRDefault="00AD7281" w:rsidP="00C13B83">
            <w:pPr>
              <w:pStyle w:val="movimento"/>
              <w:rPr>
                <w:color w:val="002060"/>
              </w:rPr>
            </w:pPr>
            <w:r w:rsidRPr="005223D9">
              <w:rPr>
                <w:color w:val="002060"/>
              </w:rPr>
              <w:t>MANCINELLI ALEX</w:t>
            </w:r>
          </w:p>
        </w:tc>
        <w:tc>
          <w:tcPr>
            <w:tcW w:w="2200" w:type="dxa"/>
            <w:tcMar>
              <w:top w:w="20" w:type="dxa"/>
              <w:left w:w="20" w:type="dxa"/>
              <w:bottom w:w="20" w:type="dxa"/>
              <w:right w:w="20" w:type="dxa"/>
            </w:tcMar>
            <w:vAlign w:val="center"/>
          </w:tcPr>
          <w:p w14:paraId="6820E5ED" w14:textId="77777777" w:rsidR="00AD7281" w:rsidRPr="005223D9" w:rsidRDefault="00AD7281" w:rsidP="00C13B83">
            <w:pPr>
              <w:pStyle w:val="movimento2"/>
              <w:rPr>
                <w:color w:val="002060"/>
              </w:rPr>
            </w:pPr>
            <w:r w:rsidRPr="005223D9">
              <w:rPr>
                <w:color w:val="002060"/>
              </w:rPr>
              <w:t xml:space="preserve">(NUOVA JUVENTINA FFC) </w:t>
            </w:r>
          </w:p>
        </w:tc>
      </w:tr>
    </w:tbl>
    <w:p w14:paraId="14046A5B"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DEF9FC4" w14:textId="77777777" w:rsidTr="00AD7281">
        <w:trPr>
          <w:divId w:val="527259509"/>
        </w:trPr>
        <w:tc>
          <w:tcPr>
            <w:tcW w:w="2200" w:type="dxa"/>
            <w:tcMar>
              <w:top w:w="20" w:type="dxa"/>
              <w:left w:w="20" w:type="dxa"/>
              <w:bottom w:w="20" w:type="dxa"/>
              <w:right w:w="20" w:type="dxa"/>
            </w:tcMar>
            <w:vAlign w:val="center"/>
          </w:tcPr>
          <w:p w14:paraId="0870E6ED" w14:textId="77777777" w:rsidR="00AD7281" w:rsidRPr="005223D9" w:rsidRDefault="00AD7281" w:rsidP="00C13B83">
            <w:pPr>
              <w:pStyle w:val="movimento"/>
              <w:rPr>
                <w:color w:val="002060"/>
              </w:rPr>
            </w:pPr>
            <w:r w:rsidRPr="005223D9">
              <w:rPr>
                <w:color w:val="002060"/>
              </w:rPr>
              <w:t>PORTAVIA TOMMASO</w:t>
            </w:r>
          </w:p>
        </w:tc>
        <w:tc>
          <w:tcPr>
            <w:tcW w:w="2200" w:type="dxa"/>
            <w:tcMar>
              <w:top w:w="20" w:type="dxa"/>
              <w:left w:w="20" w:type="dxa"/>
              <w:bottom w:w="20" w:type="dxa"/>
              <w:right w:w="20" w:type="dxa"/>
            </w:tcMar>
            <w:vAlign w:val="center"/>
          </w:tcPr>
          <w:p w14:paraId="6E57B89C" w14:textId="77777777" w:rsidR="00AD7281" w:rsidRPr="005223D9" w:rsidRDefault="00AD7281" w:rsidP="00C13B83">
            <w:pPr>
              <w:pStyle w:val="movimento2"/>
              <w:rPr>
                <w:color w:val="002060"/>
              </w:rPr>
            </w:pPr>
            <w:r w:rsidRPr="005223D9">
              <w:rPr>
                <w:color w:val="002060"/>
              </w:rPr>
              <w:t xml:space="preserve">(AMICI DEL CENTROSOCIO SP.) </w:t>
            </w:r>
          </w:p>
        </w:tc>
        <w:tc>
          <w:tcPr>
            <w:tcW w:w="800" w:type="dxa"/>
            <w:tcMar>
              <w:top w:w="20" w:type="dxa"/>
              <w:left w:w="20" w:type="dxa"/>
              <w:bottom w:w="20" w:type="dxa"/>
              <w:right w:w="20" w:type="dxa"/>
            </w:tcMar>
            <w:vAlign w:val="center"/>
          </w:tcPr>
          <w:p w14:paraId="3652207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7B3A549" w14:textId="77777777" w:rsidR="00AD7281" w:rsidRPr="005223D9" w:rsidRDefault="00AD7281" w:rsidP="00C13B83">
            <w:pPr>
              <w:pStyle w:val="movimento"/>
              <w:rPr>
                <w:color w:val="002060"/>
              </w:rPr>
            </w:pPr>
            <w:r w:rsidRPr="005223D9">
              <w:rPr>
                <w:color w:val="002060"/>
              </w:rPr>
              <w:t>DUBINI LORENZO</w:t>
            </w:r>
          </w:p>
        </w:tc>
        <w:tc>
          <w:tcPr>
            <w:tcW w:w="2200" w:type="dxa"/>
            <w:tcMar>
              <w:top w:w="20" w:type="dxa"/>
              <w:left w:w="20" w:type="dxa"/>
              <w:bottom w:w="20" w:type="dxa"/>
              <w:right w:w="20" w:type="dxa"/>
            </w:tcMar>
            <w:vAlign w:val="center"/>
          </w:tcPr>
          <w:p w14:paraId="11D89C44" w14:textId="77777777" w:rsidR="00AD7281" w:rsidRPr="005223D9" w:rsidRDefault="00AD7281" w:rsidP="00C13B83">
            <w:pPr>
              <w:pStyle w:val="movimento2"/>
              <w:rPr>
                <w:color w:val="002060"/>
              </w:rPr>
            </w:pPr>
            <w:r w:rsidRPr="005223D9">
              <w:rPr>
                <w:color w:val="002060"/>
              </w:rPr>
              <w:t xml:space="preserve">(C.U.S. ANCONA) </w:t>
            </w:r>
          </w:p>
        </w:tc>
      </w:tr>
      <w:tr w:rsidR="00AD7281" w:rsidRPr="005223D9" w14:paraId="6E1F9CDD" w14:textId="77777777" w:rsidTr="00AD7281">
        <w:trPr>
          <w:divId w:val="527259509"/>
        </w:trPr>
        <w:tc>
          <w:tcPr>
            <w:tcW w:w="2200" w:type="dxa"/>
            <w:tcMar>
              <w:top w:w="20" w:type="dxa"/>
              <w:left w:w="20" w:type="dxa"/>
              <w:bottom w:w="20" w:type="dxa"/>
              <w:right w:w="20" w:type="dxa"/>
            </w:tcMar>
            <w:vAlign w:val="center"/>
          </w:tcPr>
          <w:p w14:paraId="2CD0EB7C" w14:textId="77777777" w:rsidR="00AD7281" w:rsidRPr="005223D9" w:rsidRDefault="00AD7281" w:rsidP="00C13B83">
            <w:pPr>
              <w:pStyle w:val="movimento"/>
              <w:rPr>
                <w:color w:val="002060"/>
              </w:rPr>
            </w:pPr>
            <w:r w:rsidRPr="005223D9">
              <w:rPr>
                <w:color w:val="002060"/>
              </w:rPr>
              <w:t>NOCELLI ALESSANDRO</w:t>
            </w:r>
          </w:p>
        </w:tc>
        <w:tc>
          <w:tcPr>
            <w:tcW w:w="2200" w:type="dxa"/>
            <w:tcMar>
              <w:top w:w="20" w:type="dxa"/>
              <w:left w:w="20" w:type="dxa"/>
              <w:bottom w:w="20" w:type="dxa"/>
              <w:right w:w="20" w:type="dxa"/>
            </w:tcMar>
            <w:vAlign w:val="center"/>
          </w:tcPr>
          <w:p w14:paraId="65E6C03F" w14:textId="77777777" w:rsidR="00AD7281" w:rsidRPr="005223D9" w:rsidRDefault="00AD7281" w:rsidP="00C13B83">
            <w:pPr>
              <w:pStyle w:val="movimento2"/>
              <w:rPr>
                <w:color w:val="002060"/>
              </w:rPr>
            </w:pPr>
            <w:r w:rsidRPr="005223D9">
              <w:rPr>
                <w:color w:val="002060"/>
              </w:rPr>
              <w:t xml:space="preserve">(MONTELUPONE CALCIO A 5) </w:t>
            </w:r>
          </w:p>
        </w:tc>
        <w:tc>
          <w:tcPr>
            <w:tcW w:w="800" w:type="dxa"/>
            <w:tcMar>
              <w:top w:w="20" w:type="dxa"/>
              <w:left w:w="20" w:type="dxa"/>
              <w:bottom w:w="20" w:type="dxa"/>
              <w:right w:w="20" w:type="dxa"/>
            </w:tcMar>
            <w:vAlign w:val="center"/>
          </w:tcPr>
          <w:p w14:paraId="606A26AC"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35A830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2609422" w14:textId="77777777" w:rsidR="00AD7281" w:rsidRPr="005223D9" w:rsidRDefault="00AD7281" w:rsidP="00C13B83">
            <w:pPr>
              <w:pStyle w:val="movimento2"/>
              <w:rPr>
                <w:color w:val="002060"/>
              </w:rPr>
            </w:pPr>
            <w:r w:rsidRPr="005223D9">
              <w:rPr>
                <w:color w:val="002060"/>
              </w:rPr>
              <w:t> </w:t>
            </w:r>
          </w:p>
        </w:tc>
      </w:tr>
    </w:tbl>
    <w:p w14:paraId="4DD1B32F" w14:textId="77777777" w:rsidR="00AD7281" w:rsidRPr="005223D9" w:rsidRDefault="00AD7281" w:rsidP="00AD7281">
      <w:pPr>
        <w:pStyle w:val="titolo10"/>
        <w:divId w:val="527259509"/>
        <w:rPr>
          <w:color w:val="002060"/>
        </w:rPr>
      </w:pPr>
      <w:r w:rsidRPr="005223D9">
        <w:rPr>
          <w:color w:val="002060"/>
        </w:rPr>
        <w:t xml:space="preserve">GARE DEL 24/ 2/2019 </w:t>
      </w:r>
    </w:p>
    <w:p w14:paraId="00D3F74E"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5EC32E05"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00C968FD"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49CD5174"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66426D48" w14:textId="77777777" w:rsidTr="00AD7281">
        <w:trPr>
          <w:divId w:val="527259509"/>
        </w:trPr>
        <w:tc>
          <w:tcPr>
            <w:tcW w:w="2200" w:type="dxa"/>
            <w:tcMar>
              <w:top w:w="20" w:type="dxa"/>
              <w:left w:w="20" w:type="dxa"/>
              <w:bottom w:w="20" w:type="dxa"/>
              <w:right w:w="20" w:type="dxa"/>
            </w:tcMar>
            <w:vAlign w:val="center"/>
          </w:tcPr>
          <w:p w14:paraId="64BABB09" w14:textId="77777777" w:rsidR="00AD7281" w:rsidRPr="005223D9" w:rsidRDefault="00AD7281" w:rsidP="00C13B83">
            <w:pPr>
              <w:pStyle w:val="movimento"/>
              <w:rPr>
                <w:color w:val="002060"/>
              </w:rPr>
            </w:pPr>
            <w:r w:rsidRPr="005223D9">
              <w:rPr>
                <w:color w:val="002060"/>
              </w:rPr>
              <w:t>IESARI MATTEO</w:t>
            </w:r>
          </w:p>
        </w:tc>
        <w:tc>
          <w:tcPr>
            <w:tcW w:w="2200" w:type="dxa"/>
            <w:tcMar>
              <w:top w:w="20" w:type="dxa"/>
              <w:left w:w="20" w:type="dxa"/>
              <w:bottom w:w="20" w:type="dxa"/>
              <w:right w:w="20" w:type="dxa"/>
            </w:tcMar>
            <w:vAlign w:val="center"/>
          </w:tcPr>
          <w:p w14:paraId="6AA64326" w14:textId="77777777" w:rsidR="00AD7281" w:rsidRPr="005223D9" w:rsidRDefault="00AD7281" w:rsidP="00C13B83">
            <w:pPr>
              <w:pStyle w:val="movimento2"/>
              <w:rPr>
                <w:color w:val="002060"/>
              </w:rPr>
            </w:pPr>
            <w:r w:rsidRPr="005223D9">
              <w:rPr>
                <w:color w:val="002060"/>
              </w:rPr>
              <w:t xml:space="preserve">(INVICTA FUTSAL MACERATA) </w:t>
            </w:r>
          </w:p>
        </w:tc>
        <w:tc>
          <w:tcPr>
            <w:tcW w:w="800" w:type="dxa"/>
            <w:tcMar>
              <w:top w:w="20" w:type="dxa"/>
              <w:left w:w="20" w:type="dxa"/>
              <w:bottom w:w="20" w:type="dxa"/>
              <w:right w:w="20" w:type="dxa"/>
            </w:tcMar>
            <w:vAlign w:val="center"/>
          </w:tcPr>
          <w:p w14:paraId="076B04D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FA46AA4"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19BEF91" w14:textId="77777777" w:rsidR="00AD7281" w:rsidRPr="005223D9" w:rsidRDefault="00AD7281" w:rsidP="00C13B83">
            <w:pPr>
              <w:pStyle w:val="movimento2"/>
              <w:rPr>
                <w:color w:val="002060"/>
              </w:rPr>
            </w:pPr>
            <w:r w:rsidRPr="005223D9">
              <w:rPr>
                <w:color w:val="002060"/>
              </w:rPr>
              <w:t> </w:t>
            </w:r>
          </w:p>
        </w:tc>
      </w:tr>
    </w:tbl>
    <w:p w14:paraId="1D675AAB"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50B6A77" w14:textId="77777777" w:rsidTr="00AD7281">
        <w:trPr>
          <w:divId w:val="527259509"/>
        </w:trPr>
        <w:tc>
          <w:tcPr>
            <w:tcW w:w="2200" w:type="dxa"/>
            <w:tcMar>
              <w:top w:w="20" w:type="dxa"/>
              <w:left w:w="20" w:type="dxa"/>
              <w:bottom w:w="20" w:type="dxa"/>
              <w:right w:w="20" w:type="dxa"/>
            </w:tcMar>
            <w:vAlign w:val="center"/>
          </w:tcPr>
          <w:p w14:paraId="210E2119" w14:textId="77777777" w:rsidR="00AD7281" w:rsidRPr="005223D9" w:rsidRDefault="00AD7281" w:rsidP="00C13B83">
            <w:pPr>
              <w:pStyle w:val="movimento"/>
              <w:rPr>
                <w:color w:val="002060"/>
              </w:rPr>
            </w:pPr>
            <w:r w:rsidRPr="005223D9">
              <w:rPr>
                <w:color w:val="002060"/>
              </w:rPr>
              <w:t>BRASCA EMANUELE</w:t>
            </w:r>
          </w:p>
        </w:tc>
        <w:tc>
          <w:tcPr>
            <w:tcW w:w="2200" w:type="dxa"/>
            <w:tcMar>
              <w:top w:w="20" w:type="dxa"/>
              <w:left w:w="20" w:type="dxa"/>
              <w:bottom w:w="20" w:type="dxa"/>
              <w:right w:w="20" w:type="dxa"/>
            </w:tcMar>
            <w:vAlign w:val="center"/>
          </w:tcPr>
          <w:p w14:paraId="361880CB" w14:textId="77777777" w:rsidR="00AD7281" w:rsidRPr="005223D9" w:rsidRDefault="00AD7281" w:rsidP="00C13B83">
            <w:pPr>
              <w:pStyle w:val="movimento2"/>
              <w:rPr>
                <w:color w:val="002060"/>
              </w:rPr>
            </w:pPr>
            <w:r w:rsidRPr="005223D9">
              <w:rPr>
                <w:color w:val="002060"/>
              </w:rPr>
              <w:t xml:space="preserve">(PIETRALACROCE 73) </w:t>
            </w:r>
          </w:p>
        </w:tc>
        <w:tc>
          <w:tcPr>
            <w:tcW w:w="800" w:type="dxa"/>
            <w:tcMar>
              <w:top w:w="20" w:type="dxa"/>
              <w:left w:w="20" w:type="dxa"/>
              <w:bottom w:w="20" w:type="dxa"/>
              <w:right w:w="20" w:type="dxa"/>
            </w:tcMar>
            <w:vAlign w:val="center"/>
          </w:tcPr>
          <w:p w14:paraId="6511B4E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354DA0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93C3008" w14:textId="77777777" w:rsidR="00AD7281" w:rsidRPr="005223D9" w:rsidRDefault="00AD7281" w:rsidP="00C13B83">
            <w:pPr>
              <w:pStyle w:val="movimento2"/>
              <w:rPr>
                <w:color w:val="002060"/>
              </w:rPr>
            </w:pPr>
            <w:r w:rsidRPr="005223D9">
              <w:rPr>
                <w:color w:val="002060"/>
              </w:rPr>
              <w:t> </w:t>
            </w:r>
          </w:p>
        </w:tc>
      </w:tr>
    </w:tbl>
    <w:p w14:paraId="12001C9E" w14:textId="77777777" w:rsidR="00AD7281" w:rsidRPr="005223D9" w:rsidRDefault="00AD7281" w:rsidP="00AD7281">
      <w:pPr>
        <w:pStyle w:val="breakline"/>
        <w:divId w:val="527259509"/>
        <w:rPr>
          <w:color w:val="002060"/>
        </w:rPr>
      </w:pPr>
    </w:p>
    <w:p w14:paraId="29569485"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798C71DA"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p>
    <w:p w14:paraId="1BF8B999" w14:textId="77777777" w:rsidR="00AD7281" w:rsidRPr="005223D9" w:rsidRDefault="00AD7281" w:rsidP="00AD7281">
      <w:pPr>
        <w:pStyle w:val="TITOLOPRINC"/>
        <w:divId w:val="527259509"/>
        <w:rPr>
          <w:color w:val="002060"/>
        </w:rPr>
      </w:pPr>
      <w:r w:rsidRPr="005223D9">
        <w:rPr>
          <w:color w:val="002060"/>
        </w:rPr>
        <w:t>PROGRAMMA GARE</w:t>
      </w:r>
    </w:p>
    <w:p w14:paraId="2FF4F0BC" w14:textId="77777777" w:rsidR="00AD7281" w:rsidRPr="005223D9" w:rsidRDefault="00AD7281" w:rsidP="00AD7281">
      <w:pPr>
        <w:pStyle w:val="SOTTOTITOLOCAMPIONATO1"/>
        <w:divId w:val="527259509"/>
        <w:rPr>
          <w:color w:val="002060"/>
        </w:rPr>
      </w:pPr>
      <w:r w:rsidRPr="005223D9">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03"/>
        <w:gridCol w:w="385"/>
        <w:gridCol w:w="898"/>
        <w:gridCol w:w="1189"/>
        <w:gridCol w:w="1554"/>
        <w:gridCol w:w="1554"/>
      </w:tblGrid>
      <w:tr w:rsidR="00AD7281" w:rsidRPr="005223D9" w14:paraId="49089BE2" w14:textId="77777777" w:rsidTr="00AD72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42114" w14:textId="77777777" w:rsidR="00AD7281" w:rsidRPr="005223D9" w:rsidRDefault="00AD7281" w:rsidP="00C13B83">
            <w:pPr>
              <w:pStyle w:val="HEADERTABELLA"/>
              <w:rPr>
                <w:color w:val="002060"/>
              </w:rPr>
            </w:pPr>
            <w:r w:rsidRPr="005223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35F2BB" w14:textId="77777777" w:rsidR="00AD7281" w:rsidRPr="005223D9" w:rsidRDefault="00AD7281" w:rsidP="00C13B83">
            <w:pPr>
              <w:pStyle w:val="HEADERTABELLA"/>
              <w:rPr>
                <w:color w:val="002060"/>
              </w:rPr>
            </w:pPr>
            <w:r w:rsidRPr="005223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DAA14" w14:textId="77777777" w:rsidR="00AD7281" w:rsidRPr="005223D9" w:rsidRDefault="00AD7281" w:rsidP="00C13B83">
            <w:pPr>
              <w:pStyle w:val="HEADERTABELLA"/>
              <w:rPr>
                <w:color w:val="002060"/>
              </w:rPr>
            </w:pPr>
            <w:r w:rsidRPr="005223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2994F" w14:textId="77777777" w:rsidR="00AD7281" w:rsidRPr="005223D9" w:rsidRDefault="00AD7281" w:rsidP="00C13B83">
            <w:pPr>
              <w:pStyle w:val="HEADERTABELLA"/>
              <w:rPr>
                <w:color w:val="002060"/>
              </w:rPr>
            </w:pPr>
            <w:r w:rsidRPr="005223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02F96" w14:textId="77777777" w:rsidR="00AD7281" w:rsidRPr="005223D9" w:rsidRDefault="00AD7281" w:rsidP="00C13B83">
            <w:pPr>
              <w:pStyle w:val="HEADERTABELLA"/>
              <w:rPr>
                <w:color w:val="002060"/>
              </w:rPr>
            </w:pPr>
            <w:r w:rsidRPr="005223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E56B3" w14:textId="77777777" w:rsidR="00AD7281" w:rsidRPr="005223D9" w:rsidRDefault="00AD7281" w:rsidP="00C13B83">
            <w:pPr>
              <w:pStyle w:val="HEADERTABELLA"/>
              <w:rPr>
                <w:color w:val="002060"/>
              </w:rPr>
            </w:pPr>
            <w:r w:rsidRPr="005223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0D643" w14:textId="77777777" w:rsidR="00AD7281" w:rsidRPr="005223D9" w:rsidRDefault="00AD7281" w:rsidP="00C13B83">
            <w:pPr>
              <w:pStyle w:val="HEADERTABELLA"/>
              <w:rPr>
                <w:color w:val="002060"/>
              </w:rPr>
            </w:pPr>
            <w:r w:rsidRPr="005223D9">
              <w:rPr>
                <w:color w:val="002060"/>
              </w:rPr>
              <w:t>Indirizzo Impianto</w:t>
            </w:r>
          </w:p>
        </w:tc>
      </w:tr>
      <w:tr w:rsidR="00AD7281" w:rsidRPr="005223D9" w14:paraId="1AD50C36" w14:textId="77777777" w:rsidTr="00AD72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511B3E" w14:textId="77777777" w:rsidR="00AD7281" w:rsidRPr="005223D9" w:rsidRDefault="00AD7281" w:rsidP="00C13B83">
            <w:pPr>
              <w:pStyle w:val="ROWTABELLA"/>
              <w:rPr>
                <w:color w:val="002060"/>
              </w:rPr>
            </w:pPr>
            <w:r w:rsidRPr="005223D9">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8F1A2D" w14:textId="77777777" w:rsidR="00AD7281" w:rsidRPr="005223D9" w:rsidRDefault="00AD7281" w:rsidP="00C13B83">
            <w:pPr>
              <w:pStyle w:val="ROWTABELLA"/>
              <w:rPr>
                <w:color w:val="002060"/>
              </w:rPr>
            </w:pPr>
            <w:r w:rsidRPr="005223D9">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0EC0577" w14:textId="77777777" w:rsidR="00AD7281" w:rsidRPr="005223D9" w:rsidRDefault="00AD7281" w:rsidP="00C13B83">
            <w:pPr>
              <w:pStyle w:val="ROWTABELLA"/>
              <w:jc w:val="center"/>
              <w:rPr>
                <w:color w:val="002060"/>
              </w:rPr>
            </w:pPr>
            <w:r w:rsidRPr="005223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9A8D42" w14:textId="77777777" w:rsidR="00AD7281" w:rsidRPr="005223D9" w:rsidRDefault="00AD7281" w:rsidP="00C13B83">
            <w:pPr>
              <w:pStyle w:val="ROWTABELLA"/>
              <w:rPr>
                <w:color w:val="002060"/>
              </w:rPr>
            </w:pPr>
            <w:r w:rsidRPr="005223D9">
              <w:rPr>
                <w:color w:val="002060"/>
              </w:rPr>
              <w:t>01/03/2019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29ED72" w14:textId="77777777" w:rsidR="00AD7281" w:rsidRPr="005223D9" w:rsidRDefault="00AD7281" w:rsidP="00C13B83">
            <w:pPr>
              <w:pStyle w:val="ROWTABELLA"/>
              <w:rPr>
                <w:color w:val="002060"/>
              </w:rPr>
            </w:pPr>
            <w:r w:rsidRPr="005223D9">
              <w:rPr>
                <w:color w:val="002060"/>
              </w:rPr>
              <w:t>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8731C3" w14:textId="77777777" w:rsidR="00AD7281" w:rsidRPr="005223D9" w:rsidRDefault="00AD7281" w:rsidP="00C13B83">
            <w:pPr>
              <w:pStyle w:val="ROWTABELLA"/>
              <w:rPr>
                <w:color w:val="002060"/>
              </w:rPr>
            </w:pPr>
            <w:r w:rsidRPr="005223D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8CEFB6" w14:textId="77777777" w:rsidR="00AD7281" w:rsidRPr="005223D9" w:rsidRDefault="00AD7281" w:rsidP="00C13B83">
            <w:pPr>
              <w:pStyle w:val="ROWTABELLA"/>
              <w:rPr>
                <w:color w:val="002060"/>
              </w:rPr>
            </w:pPr>
            <w:r w:rsidRPr="005223D9">
              <w:rPr>
                <w:color w:val="002060"/>
              </w:rPr>
              <w:t>VIA PETRARCA</w:t>
            </w:r>
          </w:p>
        </w:tc>
      </w:tr>
      <w:tr w:rsidR="00AD7281" w:rsidRPr="005223D9" w14:paraId="403A5030" w14:textId="77777777" w:rsidTr="00AD72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422717" w14:textId="77777777" w:rsidR="00AD7281" w:rsidRPr="005223D9" w:rsidRDefault="00AD7281" w:rsidP="00C13B83">
            <w:pPr>
              <w:pStyle w:val="ROWTABELLA"/>
              <w:rPr>
                <w:color w:val="002060"/>
              </w:rPr>
            </w:pPr>
            <w:r w:rsidRPr="005223D9">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E29564" w14:textId="77777777" w:rsidR="00AD7281" w:rsidRPr="005223D9" w:rsidRDefault="00AD7281" w:rsidP="00C13B83">
            <w:pPr>
              <w:pStyle w:val="ROWTABELLA"/>
              <w:rPr>
                <w:color w:val="002060"/>
              </w:rPr>
            </w:pPr>
            <w:r w:rsidRPr="005223D9">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89F6DE" w14:textId="77777777" w:rsidR="00AD7281" w:rsidRPr="005223D9" w:rsidRDefault="00AD7281" w:rsidP="00C13B83">
            <w:pPr>
              <w:pStyle w:val="ROWTABELLA"/>
              <w:jc w:val="center"/>
              <w:rPr>
                <w:color w:val="002060"/>
              </w:rPr>
            </w:pPr>
            <w:r w:rsidRPr="005223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D07ECF" w14:textId="77777777" w:rsidR="00AD7281" w:rsidRPr="005223D9" w:rsidRDefault="00AD7281" w:rsidP="00C13B83">
            <w:pPr>
              <w:pStyle w:val="ROWTABELLA"/>
              <w:rPr>
                <w:color w:val="002060"/>
              </w:rPr>
            </w:pPr>
            <w:r w:rsidRPr="005223D9">
              <w:rPr>
                <w:color w:val="002060"/>
              </w:rPr>
              <w:t>02/03/2019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9DB513" w14:textId="77777777" w:rsidR="00AD7281" w:rsidRPr="005223D9" w:rsidRDefault="00AD7281" w:rsidP="00C13B83">
            <w:pPr>
              <w:pStyle w:val="ROWTABELLA"/>
              <w:rPr>
                <w:color w:val="002060"/>
              </w:rPr>
            </w:pPr>
            <w:r w:rsidRPr="005223D9">
              <w:rPr>
                <w:color w:val="002060"/>
              </w:rPr>
              <w:t>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866A1" w14:textId="77777777" w:rsidR="00AD7281" w:rsidRPr="005223D9" w:rsidRDefault="00AD7281" w:rsidP="00C13B83">
            <w:pPr>
              <w:pStyle w:val="ROWTABELLA"/>
              <w:rPr>
                <w:color w:val="002060"/>
              </w:rPr>
            </w:pPr>
            <w:r w:rsidRPr="005223D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C60853" w14:textId="77777777" w:rsidR="00AD7281" w:rsidRPr="005223D9" w:rsidRDefault="00AD7281" w:rsidP="00C13B83">
            <w:pPr>
              <w:pStyle w:val="ROWTABELLA"/>
              <w:rPr>
                <w:color w:val="002060"/>
              </w:rPr>
            </w:pPr>
            <w:r w:rsidRPr="005223D9">
              <w:rPr>
                <w:color w:val="002060"/>
              </w:rPr>
              <w:t>FRAZ. CASENUOVE DI OSIMO</w:t>
            </w:r>
          </w:p>
        </w:tc>
      </w:tr>
      <w:tr w:rsidR="00AD7281" w:rsidRPr="005223D9" w14:paraId="58A4BB0C" w14:textId="77777777" w:rsidTr="00AD72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231AD4" w14:textId="77777777" w:rsidR="00AD7281" w:rsidRPr="005223D9" w:rsidRDefault="00AD7281" w:rsidP="00C13B83">
            <w:pPr>
              <w:pStyle w:val="ROWTABELLA"/>
              <w:rPr>
                <w:color w:val="002060"/>
              </w:rPr>
            </w:pPr>
            <w:r w:rsidRPr="005223D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C9053E" w14:textId="77777777" w:rsidR="00AD7281" w:rsidRPr="005223D9" w:rsidRDefault="00AD7281" w:rsidP="00C13B83">
            <w:pPr>
              <w:pStyle w:val="ROWTABELLA"/>
              <w:rPr>
                <w:color w:val="002060"/>
              </w:rPr>
            </w:pPr>
            <w:r w:rsidRPr="005223D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DAE746" w14:textId="77777777" w:rsidR="00AD7281" w:rsidRPr="005223D9" w:rsidRDefault="00AD7281" w:rsidP="00C13B83">
            <w:pPr>
              <w:pStyle w:val="ROWTABELLA"/>
              <w:jc w:val="center"/>
              <w:rPr>
                <w:color w:val="002060"/>
              </w:rPr>
            </w:pPr>
            <w:r w:rsidRPr="005223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7E75AC4" w14:textId="77777777" w:rsidR="00AD7281" w:rsidRPr="005223D9" w:rsidRDefault="00AD7281" w:rsidP="00C13B83">
            <w:pPr>
              <w:pStyle w:val="ROWTABELLA"/>
              <w:rPr>
                <w:color w:val="002060"/>
              </w:rPr>
            </w:pPr>
            <w:r w:rsidRPr="005223D9">
              <w:rPr>
                <w:color w:val="002060"/>
              </w:rPr>
              <w:t>02/03/2019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921874" w14:textId="77777777" w:rsidR="00AD7281" w:rsidRPr="005223D9" w:rsidRDefault="00AD7281" w:rsidP="00C13B83">
            <w:pPr>
              <w:pStyle w:val="ROWTABELLA"/>
              <w:rPr>
                <w:color w:val="002060"/>
              </w:rPr>
            </w:pPr>
            <w:r w:rsidRPr="005223D9">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C0C85F" w14:textId="77777777" w:rsidR="00AD7281" w:rsidRPr="005223D9" w:rsidRDefault="00AD7281" w:rsidP="00C13B83">
            <w:pPr>
              <w:pStyle w:val="ROWTABELLA"/>
              <w:rPr>
                <w:color w:val="002060"/>
              </w:rPr>
            </w:pPr>
            <w:r w:rsidRPr="005223D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3C11F" w14:textId="77777777" w:rsidR="00AD7281" w:rsidRPr="005223D9" w:rsidRDefault="00AD7281" w:rsidP="00C13B83">
            <w:pPr>
              <w:pStyle w:val="ROWTABELLA"/>
              <w:rPr>
                <w:color w:val="002060"/>
              </w:rPr>
            </w:pPr>
            <w:r w:rsidRPr="005223D9">
              <w:rPr>
                <w:color w:val="002060"/>
              </w:rPr>
              <w:t>VIA TOBAGI STAZ. CASTELBELLINO</w:t>
            </w:r>
          </w:p>
        </w:tc>
      </w:tr>
      <w:tr w:rsidR="00AD7281" w:rsidRPr="005223D9" w14:paraId="38760552" w14:textId="77777777" w:rsidTr="00AD72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A88DB5" w14:textId="77777777" w:rsidR="00AD7281" w:rsidRPr="005223D9" w:rsidRDefault="00AD7281" w:rsidP="00C13B83">
            <w:pPr>
              <w:pStyle w:val="ROWTABELLA"/>
              <w:rPr>
                <w:color w:val="002060"/>
              </w:rPr>
            </w:pPr>
            <w:r w:rsidRPr="005223D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512421" w14:textId="77777777" w:rsidR="00AD7281" w:rsidRPr="005223D9" w:rsidRDefault="00AD7281" w:rsidP="00C13B83">
            <w:pPr>
              <w:pStyle w:val="ROWTABELLA"/>
              <w:rPr>
                <w:color w:val="002060"/>
              </w:rPr>
            </w:pPr>
            <w:r w:rsidRPr="005223D9">
              <w:rPr>
                <w:color w:val="002060"/>
              </w:rPr>
              <w:t>CITTA DI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E3FBD9" w14:textId="77777777" w:rsidR="00AD7281" w:rsidRPr="005223D9" w:rsidRDefault="00AD7281" w:rsidP="00C13B83">
            <w:pPr>
              <w:pStyle w:val="ROWTABELLA"/>
              <w:jc w:val="center"/>
              <w:rPr>
                <w:color w:val="002060"/>
              </w:rPr>
            </w:pPr>
            <w:r w:rsidRPr="005223D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41A951" w14:textId="77777777" w:rsidR="00AD7281" w:rsidRPr="005223D9" w:rsidRDefault="00AD7281" w:rsidP="00C13B83">
            <w:pPr>
              <w:pStyle w:val="ROWTABELLA"/>
              <w:rPr>
                <w:color w:val="002060"/>
              </w:rPr>
            </w:pPr>
            <w:r w:rsidRPr="005223D9">
              <w:rPr>
                <w:color w:val="002060"/>
              </w:rPr>
              <w:t>02/03/2019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09816F" w14:textId="77777777" w:rsidR="00AD7281" w:rsidRPr="005223D9" w:rsidRDefault="00AD7281" w:rsidP="00C13B83">
            <w:pPr>
              <w:pStyle w:val="ROWTABELLA"/>
              <w:rPr>
                <w:color w:val="002060"/>
              </w:rPr>
            </w:pPr>
            <w:r w:rsidRPr="005223D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B766A6" w14:textId="77777777" w:rsidR="00AD7281" w:rsidRPr="005223D9" w:rsidRDefault="00AD7281" w:rsidP="00C13B83">
            <w:pPr>
              <w:pStyle w:val="ROWTABELLA"/>
              <w:rPr>
                <w:color w:val="002060"/>
              </w:rPr>
            </w:pPr>
            <w:r w:rsidRPr="005223D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E9DAA7" w14:textId="77777777" w:rsidR="00AD7281" w:rsidRPr="005223D9" w:rsidRDefault="00AD7281" w:rsidP="00C13B83">
            <w:pPr>
              <w:pStyle w:val="ROWTABELLA"/>
              <w:rPr>
                <w:color w:val="002060"/>
              </w:rPr>
            </w:pPr>
            <w:r w:rsidRPr="005223D9">
              <w:rPr>
                <w:color w:val="002060"/>
              </w:rPr>
              <w:t>VIA DELLA SANTA SELVINO</w:t>
            </w:r>
          </w:p>
        </w:tc>
      </w:tr>
      <w:tr w:rsidR="00AD7281" w:rsidRPr="005223D9" w14:paraId="59CAEF8B" w14:textId="77777777" w:rsidTr="00AD72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B6EDA9" w14:textId="77777777" w:rsidR="00AD7281" w:rsidRPr="005223D9" w:rsidRDefault="00AD7281" w:rsidP="00C13B83">
            <w:pPr>
              <w:pStyle w:val="ROWTABELLA"/>
              <w:rPr>
                <w:color w:val="002060"/>
              </w:rPr>
            </w:pPr>
            <w:r w:rsidRPr="005223D9">
              <w:rPr>
                <w:color w:val="002060"/>
              </w:rPr>
              <w:lastRenderedPageBreak/>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C84230" w14:textId="77777777" w:rsidR="00AD7281" w:rsidRPr="005223D9" w:rsidRDefault="00AD7281" w:rsidP="00C13B83">
            <w:pPr>
              <w:pStyle w:val="ROWTABELLA"/>
              <w:rPr>
                <w:color w:val="002060"/>
              </w:rPr>
            </w:pPr>
            <w:r w:rsidRPr="005223D9">
              <w:rPr>
                <w:color w:val="002060"/>
              </w:rPr>
              <w:t>INVICTA FUTSAL MACERATA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3A00474" w14:textId="77777777" w:rsidR="00AD7281" w:rsidRPr="005223D9" w:rsidRDefault="00AD7281" w:rsidP="00C13B83">
            <w:pPr>
              <w:pStyle w:val="ROWTABELLA"/>
              <w:jc w:val="center"/>
              <w:rPr>
                <w:color w:val="002060"/>
              </w:rPr>
            </w:pPr>
            <w:r w:rsidRPr="005223D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D7A7E3" w14:textId="77777777" w:rsidR="00AD7281" w:rsidRPr="005223D9" w:rsidRDefault="00AD7281" w:rsidP="00C13B83">
            <w:pPr>
              <w:pStyle w:val="ROWTABELLA"/>
              <w:rPr>
                <w:color w:val="002060"/>
              </w:rPr>
            </w:pPr>
            <w:r w:rsidRPr="005223D9">
              <w:rPr>
                <w:color w:val="002060"/>
              </w:rPr>
              <w:t>04/03/2019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08FD3" w14:textId="77777777" w:rsidR="00AD7281" w:rsidRPr="005223D9" w:rsidRDefault="00AD7281" w:rsidP="00C13B83">
            <w:pPr>
              <w:pStyle w:val="ROWTABELLA"/>
              <w:rPr>
                <w:color w:val="002060"/>
              </w:rPr>
            </w:pPr>
            <w:r w:rsidRPr="005223D9">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AA5BE8" w14:textId="77777777" w:rsidR="00AD7281" w:rsidRPr="005223D9" w:rsidRDefault="00AD7281" w:rsidP="00C13B83">
            <w:pPr>
              <w:pStyle w:val="ROWTABELLA"/>
              <w:rPr>
                <w:color w:val="002060"/>
              </w:rPr>
            </w:pPr>
            <w:r w:rsidRPr="005223D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94AD58" w14:textId="77777777" w:rsidR="00AD7281" w:rsidRPr="005223D9" w:rsidRDefault="00AD7281" w:rsidP="00C13B83">
            <w:pPr>
              <w:pStyle w:val="ROWTABELLA"/>
              <w:rPr>
                <w:color w:val="002060"/>
              </w:rPr>
            </w:pPr>
            <w:r w:rsidRPr="005223D9">
              <w:rPr>
                <w:color w:val="002060"/>
              </w:rPr>
              <w:t>VIA MONTEPELAGO</w:t>
            </w:r>
          </w:p>
        </w:tc>
      </w:tr>
    </w:tbl>
    <w:p w14:paraId="59549AE2" w14:textId="77777777" w:rsidR="00AD7281" w:rsidRPr="005223D9" w:rsidRDefault="00AD7281" w:rsidP="00AD7281">
      <w:pPr>
        <w:pStyle w:val="breakline"/>
        <w:divId w:val="527259509"/>
        <w:rPr>
          <w:color w:val="002060"/>
        </w:rPr>
      </w:pPr>
    </w:p>
    <w:p w14:paraId="1DC6C5D1"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UNDER 19 CALCIO A 5 REGIONALE</w:t>
      </w:r>
    </w:p>
    <w:p w14:paraId="6D9FA41C" w14:textId="77777777" w:rsidR="00AD7281" w:rsidRPr="005223D9" w:rsidRDefault="00AD7281" w:rsidP="00AD7281">
      <w:pPr>
        <w:pStyle w:val="TITOLOPRINC"/>
        <w:divId w:val="527259509"/>
        <w:rPr>
          <w:color w:val="002060"/>
        </w:rPr>
      </w:pPr>
      <w:r w:rsidRPr="005223D9">
        <w:rPr>
          <w:color w:val="002060"/>
        </w:rPr>
        <w:t>VARIAZIONI AL PROGRAMMA GARE</w:t>
      </w:r>
    </w:p>
    <w:p w14:paraId="2067C76D" w14:textId="77777777" w:rsidR="00AD7281" w:rsidRPr="005223D9" w:rsidRDefault="00AD7281" w:rsidP="00AD7281">
      <w:pPr>
        <w:pStyle w:val="Corpodeltesto21"/>
        <w:divId w:val="527259509"/>
        <w:rPr>
          <w:rFonts w:ascii="Arial" w:hAnsi="Arial" w:cs="Arial"/>
          <w:b/>
          <w:color w:val="002060"/>
          <w:sz w:val="22"/>
          <w:szCs w:val="22"/>
          <w:u w:val="single"/>
        </w:rPr>
      </w:pPr>
      <w:r w:rsidRPr="005223D9">
        <w:rPr>
          <w:rFonts w:ascii="Arial" w:hAnsi="Arial" w:cs="Arial"/>
          <w:b/>
          <w:color w:val="002060"/>
          <w:sz w:val="22"/>
          <w:szCs w:val="22"/>
          <w:u w:val="single"/>
        </w:rPr>
        <w:t>OTTAVI DI FINALE</w:t>
      </w:r>
    </w:p>
    <w:p w14:paraId="485A60D0" w14:textId="77777777" w:rsidR="00AD7281" w:rsidRPr="005223D9" w:rsidRDefault="00AD7281" w:rsidP="00AD7281">
      <w:pPr>
        <w:pStyle w:val="Corpodeltesto21"/>
        <w:divId w:val="527259509"/>
        <w:rPr>
          <w:rFonts w:ascii="Arial" w:hAnsi="Arial" w:cs="Arial"/>
          <w:color w:val="002060"/>
          <w:sz w:val="22"/>
          <w:szCs w:val="22"/>
        </w:rPr>
      </w:pPr>
    </w:p>
    <w:p w14:paraId="4E40D897" w14:textId="77777777" w:rsidR="00AD7281" w:rsidRPr="005223D9" w:rsidRDefault="00AD7281" w:rsidP="00AD7281">
      <w:pPr>
        <w:pStyle w:val="Corpodeltesto21"/>
        <w:divId w:val="527259509"/>
        <w:rPr>
          <w:rFonts w:ascii="Arial" w:hAnsi="Arial" w:cs="Arial"/>
          <w:b/>
          <w:i/>
          <w:color w:val="002060"/>
          <w:sz w:val="22"/>
          <w:szCs w:val="22"/>
        </w:rPr>
      </w:pPr>
      <w:r w:rsidRPr="005223D9">
        <w:rPr>
          <w:rFonts w:ascii="Arial" w:hAnsi="Arial" w:cs="Arial"/>
          <w:b/>
          <w:i/>
          <w:color w:val="002060"/>
          <w:sz w:val="22"/>
          <w:szCs w:val="22"/>
        </w:rPr>
        <w:t>GARA DI RITORNO</w:t>
      </w:r>
    </w:p>
    <w:p w14:paraId="28C1E835" w14:textId="77777777" w:rsidR="00AD7281" w:rsidRPr="005223D9" w:rsidRDefault="00AD7281" w:rsidP="00AD7281">
      <w:pPr>
        <w:pStyle w:val="Corpodeltesto21"/>
        <w:divId w:val="527259509"/>
        <w:rPr>
          <w:rFonts w:ascii="Arial" w:hAnsi="Arial" w:cs="Arial"/>
          <w:color w:val="002060"/>
          <w:sz w:val="22"/>
          <w:szCs w:val="22"/>
        </w:rPr>
      </w:pPr>
    </w:p>
    <w:p w14:paraId="31F5FA71" w14:textId="77777777" w:rsidR="00AD7281" w:rsidRPr="005223D9" w:rsidRDefault="00AD7281" w:rsidP="00AD7281">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sidRPr="005223D9">
        <w:rPr>
          <w:rFonts w:ascii="Arial" w:hAnsi="Arial" w:cs="Arial"/>
          <w:b/>
          <w:color w:val="002060"/>
          <w:sz w:val="22"/>
          <w:szCs w:val="22"/>
        </w:rPr>
        <w:t xml:space="preserve">ACLI AUDAX MONTECOSARO C5 – PIETRALACROCE 73 </w:t>
      </w:r>
      <w:r w:rsidRPr="005223D9">
        <w:rPr>
          <w:rFonts w:ascii="Arial" w:hAnsi="Arial" w:cs="Arial"/>
          <w:color w:val="002060"/>
          <w:sz w:val="22"/>
          <w:szCs w:val="22"/>
        </w:rPr>
        <w:t xml:space="preserve">sarà disputata </w:t>
      </w:r>
      <w:r w:rsidRPr="005223D9">
        <w:rPr>
          <w:rFonts w:ascii="Arial" w:hAnsi="Arial" w:cs="Arial"/>
          <w:b/>
          <w:color w:val="002060"/>
          <w:sz w:val="22"/>
          <w:szCs w:val="22"/>
        </w:rPr>
        <w:t>GIOVEDI’ 07/03/2019</w:t>
      </w:r>
      <w:r w:rsidRPr="005223D9">
        <w:rPr>
          <w:rFonts w:ascii="Arial" w:hAnsi="Arial" w:cs="Arial"/>
          <w:color w:val="002060"/>
          <w:sz w:val="22"/>
          <w:szCs w:val="22"/>
        </w:rPr>
        <w:t xml:space="preserve"> alle </w:t>
      </w:r>
      <w:r w:rsidRPr="005223D9">
        <w:rPr>
          <w:rFonts w:ascii="Arial" w:hAnsi="Arial" w:cs="Arial"/>
          <w:b/>
          <w:color w:val="002060"/>
          <w:sz w:val="22"/>
          <w:szCs w:val="22"/>
        </w:rPr>
        <w:t>ore 19:30</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44959BF0" w14:textId="77777777" w:rsidR="00AD7281" w:rsidRPr="005223D9" w:rsidRDefault="00AD7281" w:rsidP="00AD7281">
      <w:pPr>
        <w:pStyle w:val="TITOLOPRINC"/>
        <w:divId w:val="527259509"/>
        <w:rPr>
          <w:color w:val="002060"/>
        </w:rPr>
      </w:pPr>
      <w:r w:rsidRPr="005223D9">
        <w:rPr>
          <w:color w:val="002060"/>
        </w:rPr>
        <w:t>RISULTATI</w:t>
      </w:r>
    </w:p>
    <w:p w14:paraId="3A8C2CB1" w14:textId="77777777" w:rsidR="00AD7281" w:rsidRPr="005223D9" w:rsidRDefault="00AD7281" w:rsidP="00AD7281">
      <w:pPr>
        <w:pStyle w:val="breakline"/>
        <w:divId w:val="527259509"/>
        <w:rPr>
          <w:color w:val="002060"/>
        </w:rPr>
      </w:pPr>
    </w:p>
    <w:p w14:paraId="2E9B485C" w14:textId="77777777" w:rsidR="00AD7281" w:rsidRPr="005223D9" w:rsidRDefault="00AD7281" w:rsidP="00AD7281">
      <w:pPr>
        <w:pStyle w:val="SOTTOTITOLOCAMPIONATO1"/>
        <w:divId w:val="527259509"/>
        <w:rPr>
          <w:color w:val="002060"/>
        </w:rPr>
      </w:pPr>
      <w:r w:rsidRPr="005223D9">
        <w:rPr>
          <w:color w:val="002060"/>
        </w:rPr>
        <w:t>RISULTATI UFFICIALI GARE DEL 23/02/2019</w:t>
      </w:r>
    </w:p>
    <w:p w14:paraId="1633C4E5"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5B154601"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64987BEF"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4FDEEAAC"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B72C6" w14:textId="77777777" w:rsidR="00AD7281" w:rsidRPr="005223D9" w:rsidRDefault="00AD7281" w:rsidP="00C13B83">
                  <w:pPr>
                    <w:pStyle w:val="HEADERTABELLA"/>
                    <w:rPr>
                      <w:color w:val="002060"/>
                    </w:rPr>
                  </w:pPr>
                  <w:r w:rsidRPr="005223D9">
                    <w:rPr>
                      <w:color w:val="002060"/>
                    </w:rPr>
                    <w:t>GIRONE OF - 1 Giornata - A</w:t>
                  </w:r>
                </w:p>
              </w:tc>
            </w:tr>
            <w:tr w:rsidR="00AD7281" w:rsidRPr="005223D9" w14:paraId="4890D4BF"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DDB309" w14:textId="77777777" w:rsidR="00AD7281" w:rsidRPr="005223D9" w:rsidRDefault="00AD7281" w:rsidP="00C13B83">
                  <w:pPr>
                    <w:pStyle w:val="ROWTABELLA"/>
                    <w:rPr>
                      <w:color w:val="002060"/>
                    </w:rPr>
                  </w:pPr>
                  <w:r w:rsidRPr="005223D9">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2A1EFD" w14:textId="77777777" w:rsidR="00AD7281" w:rsidRPr="005223D9" w:rsidRDefault="00AD7281" w:rsidP="00C13B83">
                  <w:pPr>
                    <w:pStyle w:val="ROWTABELLA"/>
                    <w:rPr>
                      <w:color w:val="002060"/>
                    </w:rPr>
                  </w:pPr>
                  <w:r w:rsidRPr="005223D9">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F384AA" w14:textId="77777777" w:rsidR="00AD7281" w:rsidRPr="005223D9" w:rsidRDefault="00AD7281" w:rsidP="00C13B83">
                  <w:pPr>
                    <w:pStyle w:val="ROWTABELLA"/>
                    <w:jc w:val="center"/>
                    <w:rPr>
                      <w:color w:val="002060"/>
                    </w:rPr>
                  </w:pPr>
                  <w:r w:rsidRPr="005223D9">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351C71" w14:textId="77777777" w:rsidR="00AD7281" w:rsidRPr="005223D9" w:rsidRDefault="00AD7281" w:rsidP="00C13B83">
                  <w:pPr>
                    <w:pStyle w:val="ROWTABELLA"/>
                    <w:jc w:val="center"/>
                    <w:rPr>
                      <w:color w:val="002060"/>
                    </w:rPr>
                  </w:pPr>
                  <w:r w:rsidRPr="005223D9">
                    <w:rPr>
                      <w:color w:val="002060"/>
                    </w:rPr>
                    <w:t> </w:t>
                  </w:r>
                </w:p>
              </w:tc>
            </w:tr>
            <w:tr w:rsidR="00AD7281" w:rsidRPr="005223D9" w14:paraId="02FFFD3A"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73E77FA" w14:textId="77777777" w:rsidR="00AD7281" w:rsidRPr="005223D9" w:rsidRDefault="00AD7281" w:rsidP="00C13B83">
                  <w:pPr>
                    <w:pStyle w:val="ROWTABELLA"/>
                    <w:rPr>
                      <w:color w:val="002060"/>
                    </w:rPr>
                  </w:pPr>
                  <w:r w:rsidRPr="005223D9">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8DB4CC" w14:textId="77777777" w:rsidR="00AD7281" w:rsidRPr="005223D9" w:rsidRDefault="00AD7281" w:rsidP="00C13B83">
                  <w:pPr>
                    <w:pStyle w:val="ROWTABELLA"/>
                    <w:rPr>
                      <w:color w:val="002060"/>
                    </w:rPr>
                  </w:pPr>
                  <w:r w:rsidRPr="005223D9">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5DBD12" w14:textId="77777777" w:rsidR="00AD7281" w:rsidRPr="005223D9" w:rsidRDefault="00AD7281" w:rsidP="00C13B83">
                  <w:pPr>
                    <w:pStyle w:val="ROWTABELLA"/>
                    <w:jc w:val="center"/>
                    <w:rPr>
                      <w:color w:val="002060"/>
                    </w:rPr>
                  </w:pPr>
                  <w:r w:rsidRPr="005223D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2B0F8B" w14:textId="77777777" w:rsidR="00AD7281" w:rsidRPr="005223D9" w:rsidRDefault="00AD7281" w:rsidP="00C13B83">
                  <w:pPr>
                    <w:pStyle w:val="ROWTABELLA"/>
                    <w:jc w:val="center"/>
                    <w:rPr>
                      <w:color w:val="002060"/>
                    </w:rPr>
                  </w:pPr>
                  <w:r w:rsidRPr="005223D9">
                    <w:rPr>
                      <w:color w:val="002060"/>
                    </w:rPr>
                    <w:t> </w:t>
                  </w:r>
                </w:p>
              </w:tc>
            </w:tr>
            <w:tr w:rsidR="00AD7281" w:rsidRPr="005223D9" w14:paraId="793C7972"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A23BBF" w14:textId="77777777" w:rsidR="00AD7281" w:rsidRPr="005223D9" w:rsidRDefault="00AD7281" w:rsidP="00C13B83">
                  <w:pPr>
                    <w:pStyle w:val="ROWTABELLA"/>
                    <w:rPr>
                      <w:color w:val="002060"/>
                    </w:rPr>
                  </w:pPr>
                  <w:r w:rsidRPr="005223D9">
                    <w:rPr>
                      <w:color w:val="002060"/>
                    </w:rPr>
                    <w:t>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DAE642" w14:textId="77777777" w:rsidR="00AD7281" w:rsidRPr="005223D9" w:rsidRDefault="00AD7281" w:rsidP="00C13B83">
                  <w:pPr>
                    <w:pStyle w:val="ROWTABELLA"/>
                    <w:rPr>
                      <w:color w:val="002060"/>
                    </w:rPr>
                  </w:pPr>
                  <w:r w:rsidRPr="005223D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C03F27" w14:textId="77777777" w:rsidR="00AD7281" w:rsidRPr="005223D9" w:rsidRDefault="00AD7281" w:rsidP="00C13B83">
                  <w:pPr>
                    <w:pStyle w:val="ROWTABELLA"/>
                    <w:jc w:val="center"/>
                    <w:rPr>
                      <w:color w:val="002060"/>
                    </w:rPr>
                  </w:pPr>
                  <w:r w:rsidRPr="005223D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439874" w14:textId="77777777" w:rsidR="00AD7281" w:rsidRPr="005223D9" w:rsidRDefault="00AD7281" w:rsidP="00C13B83">
                  <w:pPr>
                    <w:pStyle w:val="ROWTABELLA"/>
                    <w:jc w:val="center"/>
                    <w:rPr>
                      <w:color w:val="002060"/>
                    </w:rPr>
                  </w:pPr>
                  <w:r w:rsidRPr="005223D9">
                    <w:rPr>
                      <w:color w:val="002060"/>
                    </w:rPr>
                    <w:t> </w:t>
                  </w:r>
                </w:p>
              </w:tc>
            </w:tr>
            <w:tr w:rsidR="00AD7281" w:rsidRPr="005223D9" w14:paraId="378F0CC0"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0C0C6B" w14:textId="77777777" w:rsidR="00AD7281" w:rsidRPr="005223D9" w:rsidRDefault="00AD7281" w:rsidP="00C13B83">
                  <w:pPr>
                    <w:pStyle w:val="ROWTABELLA"/>
                    <w:rPr>
                      <w:color w:val="002060"/>
                    </w:rPr>
                  </w:pPr>
                  <w:r w:rsidRPr="005223D9">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451E0C" w14:textId="77777777" w:rsidR="00AD7281" w:rsidRPr="005223D9" w:rsidRDefault="00AD7281" w:rsidP="00C13B83">
                  <w:pPr>
                    <w:pStyle w:val="ROWTABELLA"/>
                    <w:rPr>
                      <w:color w:val="002060"/>
                    </w:rPr>
                  </w:pPr>
                  <w:r w:rsidRPr="005223D9">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9E562D" w14:textId="77777777" w:rsidR="00AD7281" w:rsidRPr="005223D9" w:rsidRDefault="00AD7281" w:rsidP="00C13B83">
                  <w:pPr>
                    <w:pStyle w:val="ROWTABELLA"/>
                    <w:jc w:val="center"/>
                    <w:rPr>
                      <w:color w:val="002060"/>
                    </w:rPr>
                  </w:pPr>
                  <w:r w:rsidRPr="005223D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5CCF71" w14:textId="77777777" w:rsidR="00AD7281" w:rsidRPr="005223D9" w:rsidRDefault="00AD7281" w:rsidP="00C13B83">
                  <w:pPr>
                    <w:pStyle w:val="ROWTABELLA"/>
                    <w:jc w:val="center"/>
                    <w:rPr>
                      <w:color w:val="002060"/>
                    </w:rPr>
                  </w:pPr>
                  <w:r w:rsidRPr="005223D9">
                    <w:rPr>
                      <w:color w:val="002060"/>
                    </w:rPr>
                    <w:t> </w:t>
                  </w:r>
                </w:p>
              </w:tc>
            </w:tr>
            <w:tr w:rsidR="00AD7281" w:rsidRPr="005223D9" w14:paraId="088F6509"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E8EE68" w14:textId="77777777" w:rsidR="00AD7281" w:rsidRPr="005223D9" w:rsidRDefault="00AD7281" w:rsidP="00C13B83">
                  <w:pPr>
                    <w:pStyle w:val="ROWTABELLA"/>
                    <w:rPr>
                      <w:color w:val="002060"/>
                    </w:rPr>
                  </w:pPr>
                  <w:r w:rsidRPr="005223D9">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0EB84A" w14:textId="77777777" w:rsidR="00AD7281" w:rsidRPr="005223D9" w:rsidRDefault="00AD7281" w:rsidP="00C13B83">
                  <w:pPr>
                    <w:pStyle w:val="ROWTABELLA"/>
                    <w:rPr>
                      <w:color w:val="002060"/>
                    </w:rPr>
                  </w:pPr>
                  <w:r w:rsidRPr="005223D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C0C4AD" w14:textId="77777777" w:rsidR="00AD7281" w:rsidRPr="005223D9" w:rsidRDefault="00AD7281" w:rsidP="00C13B83">
                  <w:pPr>
                    <w:pStyle w:val="ROWTABELLA"/>
                    <w:jc w:val="center"/>
                    <w:rPr>
                      <w:color w:val="002060"/>
                    </w:rPr>
                  </w:pPr>
                  <w:r w:rsidRPr="005223D9">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45F9DD" w14:textId="77777777" w:rsidR="00AD7281" w:rsidRPr="005223D9" w:rsidRDefault="00AD7281" w:rsidP="00C13B83">
                  <w:pPr>
                    <w:pStyle w:val="ROWTABELLA"/>
                    <w:jc w:val="center"/>
                    <w:rPr>
                      <w:color w:val="002060"/>
                    </w:rPr>
                  </w:pPr>
                  <w:r w:rsidRPr="005223D9">
                    <w:rPr>
                      <w:color w:val="002060"/>
                    </w:rPr>
                    <w:t> </w:t>
                  </w:r>
                </w:p>
              </w:tc>
            </w:tr>
            <w:tr w:rsidR="00AD7281" w:rsidRPr="005223D9" w14:paraId="610B28E7"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23C445" w14:textId="77777777" w:rsidR="00AD7281" w:rsidRPr="005223D9" w:rsidRDefault="00AD7281" w:rsidP="00C13B83">
                  <w:pPr>
                    <w:pStyle w:val="ROWTABELLA"/>
                    <w:rPr>
                      <w:color w:val="002060"/>
                    </w:rPr>
                  </w:pPr>
                  <w:r w:rsidRPr="005223D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2D2ECE" w14:textId="77777777" w:rsidR="00AD7281" w:rsidRPr="005223D9" w:rsidRDefault="00AD7281" w:rsidP="00C13B83">
                  <w:pPr>
                    <w:pStyle w:val="ROWTABELLA"/>
                    <w:rPr>
                      <w:color w:val="002060"/>
                    </w:rPr>
                  </w:pPr>
                  <w:r w:rsidRPr="005223D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B698755" w14:textId="77777777" w:rsidR="00AD7281" w:rsidRPr="005223D9" w:rsidRDefault="00AD7281" w:rsidP="00C13B83">
                  <w:pPr>
                    <w:pStyle w:val="ROWTABELLA"/>
                    <w:jc w:val="center"/>
                    <w:rPr>
                      <w:color w:val="002060"/>
                    </w:rPr>
                  </w:pPr>
                  <w:r w:rsidRPr="005223D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79785C" w14:textId="77777777" w:rsidR="00AD7281" w:rsidRPr="005223D9" w:rsidRDefault="00AD7281" w:rsidP="00C13B83">
                  <w:pPr>
                    <w:pStyle w:val="ROWTABELLA"/>
                    <w:jc w:val="center"/>
                    <w:rPr>
                      <w:color w:val="002060"/>
                    </w:rPr>
                  </w:pPr>
                  <w:r w:rsidRPr="005223D9">
                    <w:rPr>
                      <w:color w:val="002060"/>
                    </w:rPr>
                    <w:t> </w:t>
                  </w:r>
                </w:p>
              </w:tc>
            </w:tr>
            <w:tr w:rsidR="00AD7281" w:rsidRPr="005223D9" w14:paraId="74F2FDF3"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2D0AB3" w14:textId="77777777" w:rsidR="00AD7281" w:rsidRPr="005223D9" w:rsidRDefault="00AD7281" w:rsidP="00C13B83">
                  <w:pPr>
                    <w:pStyle w:val="ROWTABELLA"/>
                    <w:rPr>
                      <w:color w:val="002060"/>
                    </w:rPr>
                  </w:pPr>
                  <w:r w:rsidRPr="005223D9">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003444" w14:textId="77777777" w:rsidR="00AD7281" w:rsidRPr="005223D9" w:rsidRDefault="00AD7281" w:rsidP="00C13B83">
                  <w:pPr>
                    <w:pStyle w:val="ROWTABELLA"/>
                    <w:rPr>
                      <w:color w:val="002060"/>
                    </w:rPr>
                  </w:pPr>
                  <w:r w:rsidRPr="005223D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E1FA3B" w14:textId="77777777" w:rsidR="00AD7281" w:rsidRPr="005223D9" w:rsidRDefault="00AD7281" w:rsidP="00C13B83">
                  <w:pPr>
                    <w:pStyle w:val="ROWTABELLA"/>
                    <w:jc w:val="center"/>
                    <w:rPr>
                      <w:color w:val="002060"/>
                    </w:rPr>
                  </w:pPr>
                  <w:r w:rsidRPr="005223D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4987FE" w14:textId="77777777" w:rsidR="00AD7281" w:rsidRPr="005223D9" w:rsidRDefault="00AD7281" w:rsidP="00C13B83">
                  <w:pPr>
                    <w:pStyle w:val="ROWTABELLA"/>
                    <w:jc w:val="center"/>
                    <w:rPr>
                      <w:color w:val="002060"/>
                    </w:rPr>
                  </w:pPr>
                  <w:r w:rsidRPr="005223D9">
                    <w:rPr>
                      <w:color w:val="002060"/>
                    </w:rPr>
                    <w:t> </w:t>
                  </w:r>
                </w:p>
              </w:tc>
            </w:tr>
            <w:tr w:rsidR="00AD7281" w:rsidRPr="005223D9" w14:paraId="642303CF"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055BF3" w14:textId="77777777" w:rsidR="00AD7281" w:rsidRPr="005223D9" w:rsidRDefault="00AD7281" w:rsidP="00C13B83">
                  <w:pPr>
                    <w:pStyle w:val="ROWTABELLA"/>
                    <w:rPr>
                      <w:color w:val="002060"/>
                    </w:rPr>
                  </w:pPr>
                  <w:r w:rsidRPr="005223D9">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538BE" w14:textId="77777777" w:rsidR="00AD7281" w:rsidRPr="005223D9" w:rsidRDefault="00AD7281" w:rsidP="00C13B83">
                  <w:pPr>
                    <w:pStyle w:val="ROWTABELLA"/>
                    <w:rPr>
                      <w:color w:val="002060"/>
                    </w:rPr>
                  </w:pPr>
                  <w:r w:rsidRPr="005223D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EA518" w14:textId="77777777" w:rsidR="00AD7281" w:rsidRPr="005223D9" w:rsidRDefault="00AD7281" w:rsidP="00C13B83">
                  <w:pPr>
                    <w:pStyle w:val="ROWTABELLA"/>
                    <w:jc w:val="center"/>
                    <w:rPr>
                      <w:color w:val="002060"/>
                    </w:rPr>
                  </w:pPr>
                  <w:r w:rsidRPr="005223D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905BEA" w14:textId="77777777" w:rsidR="00AD7281" w:rsidRPr="005223D9" w:rsidRDefault="00AD7281" w:rsidP="00C13B83">
                  <w:pPr>
                    <w:pStyle w:val="ROWTABELLA"/>
                    <w:jc w:val="center"/>
                    <w:rPr>
                      <w:color w:val="002060"/>
                    </w:rPr>
                  </w:pPr>
                  <w:r w:rsidRPr="005223D9">
                    <w:rPr>
                      <w:color w:val="002060"/>
                    </w:rPr>
                    <w:t> </w:t>
                  </w:r>
                </w:p>
              </w:tc>
            </w:tr>
            <w:tr w:rsidR="00AD7281" w:rsidRPr="005223D9" w14:paraId="383BF0B6"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2E561A4E" w14:textId="77777777" w:rsidR="00AD7281" w:rsidRPr="005223D9" w:rsidRDefault="00AD7281" w:rsidP="00C13B83">
                  <w:pPr>
                    <w:pStyle w:val="ROWTABELLA"/>
                    <w:rPr>
                      <w:color w:val="002060"/>
                    </w:rPr>
                  </w:pPr>
                  <w:r w:rsidRPr="005223D9">
                    <w:rPr>
                      <w:color w:val="002060"/>
                    </w:rPr>
                    <w:t>(1) - disputata il 24/02/2019</w:t>
                  </w:r>
                </w:p>
              </w:tc>
            </w:tr>
          </w:tbl>
          <w:p w14:paraId="6E8E4FCE" w14:textId="77777777" w:rsidR="00AD7281" w:rsidRPr="005223D9" w:rsidRDefault="00AD7281" w:rsidP="00C13B83">
            <w:pPr>
              <w:rPr>
                <w:color w:val="002060"/>
                <w:sz w:val="24"/>
                <w:szCs w:val="24"/>
              </w:rPr>
            </w:pPr>
          </w:p>
        </w:tc>
      </w:tr>
    </w:tbl>
    <w:p w14:paraId="48D76175" w14:textId="77777777" w:rsidR="00AD7281" w:rsidRPr="005223D9" w:rsidRDefault="00AD7281" w:rsidP="00AD7281">
      <w:pPr>
        <w:pStyle w:val="breakline"/>
        <w:divId w:val="527259509"/>
        <w:rPr>
          <w:color w:val="002060"/>
        </w:rPr>
      </w:pPr>
    </w:p>
    <w:p w14:paraId="09C292FC" w14:textId="77777777" w:rsidR="00AD7281" w:rsidRPr="005223D9" w:rsidRDefault="00AD7281" w:rsidP="00AD7281">
      <w:pPr>
        <w:pStyle w:val="breakline"/>
        <w:divId w:val="527259509"/>
        <w:rPr>
          <w:color w:val="002060"/>
        </w:rPr>
      </w:pPr>
    </w:p>
    <w:p w14:paraId="088D79FC" w14:textId="77777777" w:rsidR="00AD7281" w:rsidRPr="005223D9" w:rsidRDefault="00AD7281" w:rsidP="00AD7281">
      <w:pPr>
        <w:pStyle w:val="TITOLOPRINC"/>
        <w:divId w:val="527259509"/>
        <w:rPr>
          <w:color w:val="002060"/>
        </w:rPr>
      </w:pPr>
      <w:r w:rsidRPr="005223D9">
        <w:rPr>
          <w:color w:val="002060"/>
        </w:rPr>
        <w:t>GIUDICE SPORTIVO</w:t>
      </w:r>
    </w:p>
    <w:p w14:paraId="368D6102"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68CF66DC" w14:textId="77777777" w:rsidR="00AD7281" w:rsidRPr="005223D9" w:rsidRDefault="00AD7281" w:rsidP="00AD7281">
      <w:pPr>
        <w:pStyle w:val="titolo10"/>
        <w:divId w:val="527259509"/>
        <w:rPr>
          <w:color w:val="002060"/>
        </w:rPr>
      </w:pPr>
      <w:r w:rsidRPr="005223D9">
        <w:rPr>
          <w:color w:val="002060"/>
        </w:rPr>
        <w:t xml:space="preserve">GARE DEL 23/ 2/2019 </w:t>
      </w:r>
    </w:p>
    <w:p w14:paraId="77A9FDA7"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4F74F9E9"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55A43E6E" w14:textId="77777777" w:rsidR="00AD7281" w:rsidRPr="005223D9" w:rsidRDefault="00AD7281" w:rsidP="00AD7281">
      <w:pPr>
        <w:pStyle w:val="titolo3"/>
        <w:divId w:val="527259509"/>
        <w:rPr>
          <w:color w:val="002060"/>
        </w:rPr>
      </w:pPr>
      <w:r w:rsidRPr="005223D9">
        <w:rPr>
          <w:color w:val="002060"/>
        </w:rPr>
        <w:t xml:space="preserve">A CARICO DI SOCIETA' </w:t>
      </w:r>
    </w:p>
    <w:p w14:paraId="18FBD330" w14:textId="77777777" w:rsidR="00AD7281" w:rsidRPr="005223D9" w:rsidRDefault="00AD7281" w:rsidP="00AD7281">
      <w:pPr>
        <w:pStyle w:val="titolo20"/>
        <w:divId w:val="527259509"/>
        <w:rPr>
          <w:color w:val="002060"/>
        </w:rPr>
      </w:pPr>
      <w:r w:rsidRPr="005223D9">
        <w:rPr>
          <w:color w:val="002060"/>
        </w:rPr>
        <w:t xml:space="preserve">AMMENDA </w:t>
      </w:r>
    </w:p>
    <w:p w14:paraId="0FE18805"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Euro 80,00 HELVIA RECINA FUTSAL RECA </w:t>
      </w:r>
      <w:r w:rsidRPr="005223D9">
        <w:rPr>
          <w:color w:val="002060"/>
        </w:rPr>
        <w:br/>
        <w:t xml:space="preserve">Per aver alcuni propri sostenitori durante la gara ed al termine della stessa rivolto frasi offensive all'indirizzo dell'arbitro. </w:t>
      </w:r>
    </w:p>
    <w:p w14:paraId="5A2BE867"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617FA749" w14:textId="77777777" w:rsidR="00AD7281" w:rsidRPr="005223D9" w:rsidRDefault="00AD7281" w:rsidP="00AD7281">
      <w:pPr>
        <w:pStyle w:val="titolo20"/>
        <w:divId w:val="527259509"/>
        <w:rPr>
          <w:color w:val="002060"/>
        </w:rPr>
      </w:pPr>
      <w:r w:rsidRPr="005223D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3B8EC4F" w14:textId="77777777" w:rsidTr="00AD7281">
        <w:trPr>
          <w:divId w:val="527259509"/>
        </w:trPr>
        <w:tc>
          <w:tcPr>
            <w:tcW w:w="2200" w:type="dxa"/>
            <w:tcMar>
              <w:top w:w="20" w:type="dxa"/>
              <w:left w:w="20" w:type="dxa"/>
              <w:bottom w:w="20" w:type="dxa"/>
              <w:right w:w="20" w:type="dxa"/>
            </w:tcMar>
            <w:vAlign w:val="center"/>
          </w:tcPr>
          <w:p w14:paraId="79417CA0" w14:textId="77777777" w:rsidR="00AD7281" w:rsidRPr="005223D9" w:rsidRDefault="00AD7281" w:rsidP="00C13B83">
            <w:pPr>
              <w:pStyle w:val="movimento"/>
              <w:rPr>
                <w:color w:val="002060"/>
              </w:rPr>
            </w:pPr>
            <w:r w:rsidRPr="005223D9">
              <w:rPr>
                <w:color w:val="002060"/>
              </w:rPr>
              <w:t>CINTI FRANCESCO</w:t>
            </w:r>
          </w:p>
        </w:tc>
        <w:tc>
          <w:tcPr>
            <w:tcW w:w="2200" w:type="dxa"/>
            <w:tcMar>
              <w:top w:w="20" w:type="dxa"/>
              <w:left w:w="20" w:type="dxa"/>
              <w:bottom w:w="20" w:type="dxa"/>
              <w:right w:w="20" w:type="dxa"/>
            </w:tcMar>
            <w:vAlign w:val="center"/>
          </w:tcPr>
          <w:p w14:paraId="6056EF8C" w14:textId="77777777" w:rsidR="00AD7281" w:rsidRPr="005223D9" w:rsidRDefault="00AD7281" w:rsidP="00C13B83">
            <w:pPr>
              <w:pStyle w:val="movimento2"/>
              <w:rPr>
                <w:color w:val="002060"/>
              </w:rPr>
            </w:pPr>
            <w:r w:rsidRPr="005223D9">
              <w:rPr>
                <w:color w:val="002060"/>
              </w:rPr>
              <w:t xml:space="preserve">(ACLI MANTOVANI CALCIO A 5) </w:t>
            </w:r>
          </w:p>
        </w:tc>
        <w:tc>
          <w:tcPr>
            <w:tcW w:w="800" w:type="dxa"/>
            <w:tcMar>
              <w:top w:w="20" w:type="dxa"/>
              <w:left w:w="20" w:type="dxa"/>
              <w:bottom w:w="20" w:type="dxa"/>
              <w:right w:w="20" w:type="dxa"/>
            </w:tcMar>
            <w:vAlign w:val="center"/>
          </w:tcPr>
          <w:p w14:paraId="0230BD9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2E5A9F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FB5277E" w14:textId="77777777" w:rsidR="00AD7281" w:rsidRPr="005223D9" w:rsidRDefault="00AD7281" w:rsidP="00C13B83">
            <w:pPr>
              <w:pStyle w:val="movimento2"/>
              <w:rPr>
                <w:color w:val="002060"/>
              </w:rPr>
            </w:pPr>
            <w:r w:rsidRPr="005223D9">
              <w:rPr>
                <w:color w:val="002060"/>
              </w:rPr>
              <w:t> </w:t>
            </w:r>
          </w:p>
        </w:tc>
      </w:tr>
    </w:tbl>
    <w:p w14:paraId="284E5CE1" w14:textId="77777777" w:rsidR="00AD7281" w:rsidRPr="005223D9" w:rsidRDefault="00AD7281" w:rsidP="00AD7281">
      <w:pPr>
        <w:pStyle w:val="titolo3"/>
        <w:divId w:val="527259509"/>
        <w:rPr>
          <w:color w:val="002060"/>
        </w:rPr>
      </w:pPr>
      <w:r w:rsidRPr="005223D9">
        <w:rPr>
          <w:color w:val="002060"/>
        </w:rPr>
        <w:lastRenderedPageBreak/>
        <w:t xml:space="preserve">A CARICO CALCIATORI NON ESPULSI DAL CAMPO </w:t>
      </w:r>
    </w:p>
    <w:p w14:paraId="614DF6D5"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3145DBE" w14:textId="77777777" w:rsidTr="00AD7281">
        <w:trPr>
          <w:divId w:val="527259509"/>
        </w:trPr>
        <w:tc>
          <w:tcPr>
            <w:tcW w:w="2200" w:type="dxa"/>
            <w:tcMar>
              <w:top w:w="20" w:type="dxa"/>
              <w:left w:w="20" w:type="dxa"/>
              <w:bottom w:w="20" w:type="dxa"/>
              <w:right w:w="20" w:type="dxa"/>
            </w:tcMar>
            <w:vAlign w:val="center"/>
          </w:tcPr>
          <w:p w14:paraId="07033415" w14:textId="77777777" w:rsidR="00AD7281" w:rsidRPr="005223D9" w:rsidRDefault="00AD7281" w:rsidP="00C13B83">
            <w:pPr>
              <w:pStyle w:val="movimento"/>
              <w:rPr>
                <w:color w:val="002060"/>
              </w:rPr>
            </w:pPr>
            <w:r w:rsidRPr="005223D9">
              <w:rPr>
                <w:color w:val="002060"/>
              </w:rPr>
              <w:t>SCARPONI LUCA</w:t>
            </w:r>
          </w:p>
        </w:tc>
        <w:tc>
          <w:tcPr>
            <w:tcW w:w="2200" w:type="dxa"/>
            <w:tcMar>
              <w:top w:w="20" w:type="dxa"/>
              <w:left w:w="20" w:type="dxa"/>
              <w:bottom w:w="20" w:type="dxa"/>
              <w:right w:w="20" w:type="dxa"/>
            </w:tcMar>
            <w:vAlign w:val="center"/>
          </w:tcPr>
          <w:p w14:paraId="20F1AFEB" w14:textId="77777777" w:rsidR="00AD7281" w:rsidRPr="005223D9" w:rsidRDefault="00AD7281" w:rsidP="00C13B83">
            <w:pPr>
              <w:pStyle w:val="movimento2"/>
              <w:rPr>
                <w:color w:val="002060"/>
              </w:rPr>
            </w:pPr>
            <w:r w:rsidRPr="005223D9">
              <w:rPr>
                <w:color w:val="002060"/>
              </w:rPr>
              <w:t xml:space="preserve">(HELVIA RECINA FUTSAL RECA) </w:t>
            </w:r>
          </w:p>
        </w:tc>
        <w:tc>
          <w:tcPr>
            <w:tcW w:w="800" w:type="dxa"/>
            <w:tcMar>
              <w:top w:w="20" w:type="dxa"/>
              <w:left w:w="20" w:type="dxa"/>
              <w:bottom w:w="20" w:type="dxa"/>
              <w:right w:w="20" w:type="dxa"/>
            </w:tcMar>
            <w:vAlign w:val="center"/>
          </w:tcPr>
          <w:p w14:paraId="72F69D3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9FB295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36CE184" w14:textId="77777777" w:rsidR="00AD7281" w:rsidRPr="005223D9" w:rsidRDefault="00AD7281" w:rsidP="00C13B83">
            <w:pPr>
              <w:pStyle w:val="movimento2"/>
              <w:rPr>
                <w:color w:val="002060"/>
              </w:rPr>
            </w:pPr>
            <w:r w:rsidRPr="005223D9">
              <w:rPr>
                <w:color w:val="002060"/>
              </w:rPr>
              <w:t> </w:t>
            </w:r>
          </w:p>
        </w:tc>
      </w:tr>
    </w:tbl>
    <w:p w14:paraId="6F5D253A"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44AECF49" w14:textId="77777777" w:rsidTr="00AD7281">
        <w:trPr>
          <w:divId w:val="527259509"/>
        </w:trPr>
        <w:tc>
          <w:tcPr>
            <w:tcW w:w="2200" w:type="dxa"/>
            <w:tcMar>
              <w:top w:w="20" w:type="dxa"/>
              <w:left w:w="20" w:type="dxa"/>
              <w:bottom w:w="20" w:type="dxa"/>
              <w:right w:w="20" w:type="dxa"/>
            </w:tcMar>
            <w:vAlign w:val="center"/>
          </w:tcPr>
          <w:p w14:paraId="636A0ECA" w14:textId="77777777" w:rsidR="00AD7281" w:rsidRPr="005223D9" w:rsidRDefault="00AD7281" w:rsidP="00C13B83">
            <w:pPr>
              <w:pStyle w:val="movimento"/>
              <w:rPr>
                <w:color w:val="002060"/>
              </w:rPr>
            </w:pPr>
            <w:r w:rsidRPr="005223D9">
              <w:rPr>
                <w:color w:val="002060"/>
              </w:rPr>
              <w:t>ANTONELLI SEBASTIANO</w:t>
            </w:r>
          </w:p>
        </w:tc>
        <w:tc>
          <w:tcPr>
            <w:tcW w:w="2200" w:type="dxa"/>
            <w:tcMar>
              <w:top w:w="20" w:type="dxa"/>
              <w:left w:w="20" w:type="dxa"/>
              <w:bottom w:w="20" w:type="dxa"/>
              <w:right w:w="20" w:type="dxa"/>
            </w:tcMar>
            <w:vAlign w:val="center"/>
          </w:tcPr>
          <w:p w14:paraId="76C64ACC" w14:textId="77777777" w:rsidR="00AD7281" w:rsidRPr="005223D9" w:rsidRDefault="00AD7281" w:rsidP="00C13B83">
            <w:pPr>
              <w:pStyle w:val="movimento2"/>
              <w:rPr>
                <w:color w:val="002060"/>
              </w:rPr>
            </w:pPr>
            <w:r w:rsidRPr="005223D9">
              <w:rPr>
                <w:color w:val="002060"/>
              </w:rPr>
              <w:t xml:space="preserve">(ACLI AUDAX MONTECOSARO C5) </w:t>
            </w:r>
          </w:p>
        </w:tc>
        <w:tc>
          <w:tcPr>
            <w:tcW w:w="800" w:type="dxa"/>
            <w:tcMar>
              <w:top w:w="20" w:type="dxa"/>
              <w:left w:w="20" w:type="dxa"/>
              <w:bottom w:w="20" w:type="dxa"/>
              <w:right w:w="20" w:type="dxa"/>
            </w:tcMar>
            <w:vAlign w:val="center"/>
          </w:tcPr>
          <w:p w14:paraId="30307822"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E7D8C4A" w14:textId="77777777" w:rsidR="00AD7281" w:rsidRPr="005223D9" w:rsidRDefault="00AD7281" w:rsidP="00C13B83">
            <w:pPr>
              <w:pStyle w:val="movimento"/>
              <w:rPr>
                <w:color w:val="002060"/>
              </w:rPr>
            </w:pPr>
            <w:r w:rsidRPr="005223D9">
              <w:rPr>
                <w:color w:val="002060"/>
              </w:rPr>
              <w:t>CASILLO VINCENZO</w:t>
            </w:r>
          </w:p>
        </w:tc>
        <w:tc>
          <w:tcPr>
            <w:tcW w:w="2200" w:type="dxa"/>
            <w:tcMar>
              <w:top w:w="20" w:type="dxa"/>
              <w:left w:w="20" w:type="dxa"/>
              <w:bottom w:w="20" w:type="dxa"/>
              <w:right w:w="20" w:type="dxa"/>
            </w:tcMar>
            <w:vAlign w:val="center"/>
          </w:tcPr>
          <w:p w14:paraId="417BC7DA" w14:textId="77777777" w:rsidR="00AD7281" w:rsidRPr="005223D9" w:rsidRDefault="00AD7281" w:rsidP="00C13B83">
            <w:pPr>
              <w:pStyle w:val="movimento2"/>
              <w:rPr>
                <w:color w:val="002060"/>
              </w:rPr>
            </w:pPr>
            <w:r w:rsidRPr="005223D9">
              <w:rPr>
                <w:color w:val="002060"/>
              </w:rPr>
              <w:t xml:space="preserve">(FUTSAL POTENZA PICENA) </w:t>
            </w:r>
          </w:p>
        </w:tc>
      </w:tr>
      <w:tr w:rsidR="00AD7281" w:rsidRPr="005223D9" w14:paraId="43DF87DB" w14:textId="77777777" w:rsidTr="00AD7281">
        <w:trPr>
          <w:divId w:val="527259509"/>
        </w:trPr>
        <w:tc>
          <w:tcPr>
            <w:tcW w:w="2200" w:type="dxa"/>
            <w:tcMar>
              <w:top w:w="20" w:type="dxa"/>
              <w:left w:w="20" w:type="dxa"/>
              <w:bottom w:w="20" w:type="dxa"/>
              <w:right w:w="20" w:type="dxa"/>
            </w:tcMar>
            <w:vAlign w:val="center"/>
          </w:tcPr>
          <w:p w14:paraId="0152FC3D" w14:textId="77777777" w:rsidR="00AD7281" w:rsidRPr="005223D9" w:rsidRDefault="00AD7281" w:rsidP="00C13B83">
            <w:pPr>
              <w:pStyle w:val="movimento"/>
              <w:rPr>
                <w:color w:val="002060"/>
              </w:rPr>
            </w:pPr>
            <w:r w:rsidRPr="005223D9">
              <w:rPr>
                <w:color w:val="002060"/>
              </w:rPr>
              <w:t>MONTI JACOPO</w:t>
            </w:r>
          </w:p>
        </w:tc>
        <w:tc>
          <w:tcPr>
            <w:tcW w:w="2200" w:type="dxa"/>
            <w:tcMar>
              <w:top w:w="20" w:type="dxa"/>
              <w:left w:w="20" w:type="dxa"/>
              <w:bottom w:w="20" w:type="dxa"/>
              <w:right w:w="20" w:type="dxa"/>
            </w:tcMar>
            <w:vAlign w:val="center"/>
          </w:tcPr>
          <w:p w14:paraId="67A36608" w14:textId="77777777" w:rsidR="00AD7281" w:rsidRPr="005223D9" w:rsidRDefault="00AD7281" w:rsidP="00C13B83">
            <w:pPr>
              <w:pStyle w:val="movimento2"/>
              <w:rPr>
                <w:color w:val="002060"/>
              </w:rPr>
            </w:pPr>
            <w:r w:rsidRPr="005223D9">
              <w:rPr>
                <w:color w:val="002060"/>
              </w:rPr>
              <w:t xml:space="preserve">(HELVIA RECINA FUTSAL RECA) </w:t>
            </w:r>
          </w:p>
        </w:tc>
        <w:tc>
          <w:tcPr>
            <w:tcW w:w="800" w:type="dxa"/>
            <w:tcMar>
              <w:top w:w="20" w:type="dxa"/>
              <w:left w:w="20" w:type="dxa"/>
              <w:bottom w:w="20" w:type="dxa"/>
              <w:right w:w="20" w:type="dxa"/>
            </w:tcMar>
            <w:vAlign w:val="center"/>
          </w:tcPr>
          <w:p w14:paraId="028E31C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41766D2" w14:textId="77777777" w:rsidR="00AD7281" w:rsidRPr="005223D9" w:rsidRDefault="00AD7281" w:rsidP="00C13B83">
            <w:pPr>
              <w:pStyle w:val="movimento"/>
              <w:rPr>
                <w:color w:val="002060"/>
              </w:rPr>
            </w:pPr>
            <w:r w:rsidRPr="005223D9">
              <w:rPr>
                <w:color w:val="002060"/>
              </w:rPr>
              <w:t>BRASCA EMANUELE</w:t>
            </w:r>
          </w:p>
        </w:tc>
        <w:tc>
          <w:tcPr>
            <w:tcW w:w="2200" w:type="dxa"/>
            <w:tcMar>
              <w:top w:w="20" w:type="dxa"/>
              <w:left w:w="20" w:type="dxa"/>
              <w:bottom w:w="20" w:type="dxa"/>
              <w:right w:w="20" w:type="dxa"/>
            </w:tcMar>
            <w:vAlign w:val="center"/>
          </w:tcPr>
          <w:p w14:paraId="30D0587D" w14:textId="77777777" w:rsidR="00AD7281" w:rsidRPr="005223D9" w:rsidRDefault="00AD7281" w:rsidP="00C13B83">
            <w:pPr>
              <w:pStyle w:val="movimento2"/>
              <w:rPr>
                <w:color w:val="002060"/>
              </w:rPr>
            </w:pPr>
            <w:r w:rsidRPr="005223D9">
              <w:rPr>
                <w:color w:val="002060"/>
              </w:rPr>
              <w:t xml:space="preserve">(PIETRALACROCE 73) </w:t>
            </w:r>
          </w:p>
        </w:tc>
      </w:tr>
      <w:tr w:rsidR="00AD7281" w:rsidRPr="005223D9" w14:paraId="37221894" w14:textId="77777777" w:rsidTr="00AD7281">
        <w:trPr>
          <w:divId w:val="527259509"/>
        </w:trPr>
        <w:tc>
          <w:tcPr>
            <w:tcW w:w="2200" w:type="dxa"/>
            <w:tcMar>
              <w:top w:w="20" w:type="dxa"/>
              <w:left w:w="20" w:type="dxa"/>
              <w:bottom w:w="20" w:type="dxa"/>
              <w:right w:w="20" w:type="dxa"/>
            </w:tcMar>
            <w:vAlign w:val="center"/>
          </w:tcPr>
          <w:p w14:paraId="716BAB3B" w14:textId="77777777" w:rsidR="00AD7281" w:rsidRPr="005223D9" w:rsidRDefault="00AD7281" w:rsidP="00C13B83">
            <w:pPr>
              <w:pStyle w:val="movimento"/>
              <w:rPr>
                <w:color w:val="002060"/>
              </w:rPr>
            </w:pPr>
            <w:r w:rsidRPr="005223D9">
              <w:rPr>
                <w:color w:val="002060"/>
              </w:rPr>
              <w:t>GAMBINI JONATHAN</w:t>
            </w:r>
          </w:p>
        </w:tc>
        <w:tc>
          <w:tcPr>
            <w:tcW w:w="2200" w:type="dxa"/>
            <w:tcMar>
              <w:top w:w="20" w:type="dxa"/>
              <w:left w:w="20" w:type="dxa"/>
              <w:bottom w:w="20" w:type="dxa"/>
              <w:right w:w="20" w:type="dxa"/>
            </w:tcMar>
            <w:vAlign w:val="center"/>
          </w:tcPr>
          <w:p w14:paraId="4A94EBFF" w14:textId="77777777" w:rsidR="00AD7281" w:rsidRPr="005223D9" w:rsidRDefault="00AD7281" w:rsidP="00C13B83">
            <w:pPr>
              <w:pStyle w:val="movimento2"/>
              <w:rPr>
                <w:color w:val="002060"/>
              </w:rPr>
            </w:pPr>
            <w:r w:rsidRPr="005223D9">
              <w:rPr>
                <w:color w:val="002060"/>
              </w:rPr>
              <w:t xml:space="preserve">(PIETRALACROCE 73) </w:t>
            </w:r>
          </w:p>
        </w:tc>
        <w:tc>
          <w:tcPr>
            <w:tcW w:w="800" w:type="dxa"/>
            <w:tcMar>
              <w:top w:w="20" w:type="dxa"/>
              <w:left w:w="20" w:type="dxa"/>
              <w:bottom w:w="20" w:type="dxa"/>
              <w:right w:w="20" w:type="dxa"/>
            </w:tcMar>
            <w:vAlign w:val="center"/>
          </w:tcPr>
          <w:p w14:paraId="4E2E6F53"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671AD40"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21051E2" w14:textId="77777777" w:rsidR="00AD7281" w:rsidRPr="005223D9" w:rsidRDefault="00AD7281" w:rsidP="00C13B83">
            <w:pPr>
              <w:pStyle w:val="movimento2"/>
              <w:rPr>
                <w:color w:val="002060"/>
              </w:rPr>
            </w:pPr>
            <w:r w:rsidRPr="005223D9">
              <w:rPr>
                <w:color w:val="002060"/>
              </w:rPr>
              <w:t> </w:t>
            </w:r>
          </w:p>
        </w:tc>
      </w:tr>
    </w:tbl>
    <w:p w14:paraId="3215B890" w14:textId="77777777" w:rsidR="00AD7281" w:rsidRPr="005223D9" w:rsidRDefault="00AD7281" w:rsidP="00AD7281">
      <w:pPr>
        <w:pStyle w:val="titolo10"/>
        <w:divId w:val="527259509"/>
        <w:rPr>
          <w:color w:val="002060"/>
        </w:rPr>
      </w:pPr>
      <w:r w:rsidRPr="005223D9">
        <w:rPr>
          <w:color w:val="002060"/>
        </w:rPr>
        <w:t xml:space="preserve">GARE DEL 24/ 2/2019 </w:t>
      </w:r>
    </w:p>
    <w:p w14:paraId="06563B24"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35278ADA"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49069E91"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1DFE048F" w14:textId="77777777" w:rsidR="00AD7281" w:rsidRPr="005223D9" w:rsidRDefault="00AD7281" w:rsidP="00AD7281">
      <w:pPr>
        <w:pStyle w:val="titolo20"/>
        <w:divId w:val="527259509"/>
        <w:rPr>
          <w:color w:val="002060"/>
        </w:rPr>
      </w:pPr>
      <w:r w:rsidRPr="005223D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389C53D6" w14:textId="77777777" w:rsidTr="00AD7281">
        <w:trPr>
          <w:divId w:val="527259509"/>
        </w:trPr>
        <w:tc>
          <w:tcPr>
            <w:tcW w:w="2200" w:type="dxa"/>
            <w:tcMar>
              <w:top w:w="20" w:type="dxa"/>
              <w:left w:w="20" w:type="dxa"/>
              <w:bottom w:w="20" w:type="dxa"/>
              <w:right w:w="20" w:type="dxa"/>
            </w:tcMar>
            <w:vAlign w:val="center"/>
          </w:tcPr>
          <w:p w14:paraId="35019A4C" w14:textId="77777777" w:rsidR="00AD7281" w:rsidRPr="005223D9" w:rsidRDefault="00AD7281" w:rsidP="00C13B83">
            <w:pPr>
              <w:pStyle w:val="movimento"/>
              <w:rPr>
                <w:color w:val="002060"/>
              </w:rPr>
            </w:pPr>
            <w:r w:rsidRPr="005223D9">
              <w:rPr>
                <w:color w:val="002060"/>
              </w:rPr>
              <w:t>QUINZI MATTIA</w:t>
            </w:r>
          </w:p>
        </w:tc>
        <w:tc>
          <w:tcPr>
            <w:tcW w:w="2200" w:type="dxa"/>
            <w:tcMar>
              <w:top w:w="20" w:type="dxa"/>
              <w:left w:w="20" w:type="dxa"/>
              <w:bottom w:w="20" w:type="dxa"/>
              <w:right w:w="20" w:type="dxa"/>
            </w:tcMar>
            <w:vAlign w:val="center"/>
          </w:tcPr>
          <w:p w14:paraId="19891FDE" w14:textId="77777777" w:rsidR="00AD7281" w:rsidRPr="005223D9" w:rsidRDefault="00AD7281" w:rsidP="00C13B83">
            <w:pPr>
              <w:pStyle w:val="movimento2"/>
              <w:rPr>
                <w:color w:val="002060"/>
              </w:rPr>
            </w:pPr>
            <w:r w:rsidRPr="005223D9">
              <w:rPr>
                <w:color w:val="002060"/>
              </w:rPr>
              <w:t xml:space="preserve">(U.MANDOLESI CALCIO) </w:t>
            </w:r>
          </w:p>
        </w:tc>
        <w:tc>
          <w:tcPr>
            <w:tcW w:w="800" w:type="dxa"/>
            <w:tcMar>
              <w:top w:w="20" w:type="dxa"/>
              <w:left w:w="20" w:type="dxa"/>
              <w:bottom w:w="20" w:type="dxa"/>
              <w:right w:w="20" w:type="dxa"/>
            </w:tcMar>
            <w:vAlign w:val="center"/>
          </w:tcPr>
          <w:p w14:paraId="3C983B5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729ABE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4B4D6AB" w14:textId="77777777" w:rsidR="00AD7281" w:rsidRPr="005223D9" w:rsidRDefault="00AD7281" w:rsidP="00C13B83">
            <w:pPr>
              <w:pStyle w:val="movimento2"/>
              <w:rPr>
                <w:color w:val="002060"/>
              </w:rPr>
            </w:pPr>
            <w:r w:rsidRPr="005223D9">
              <w:rPr>
                <w:color w:val="002060"/>
              </w:rPr>
              <w:t> </w:t>
            </w:r>
          </w:p>
        </w:tc>
      </w:tr>
    </w:tbl>
    <w:p w14:paraId="6048F9EE"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6AA8FA59"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051C322" w14:textId="77777777" w:rsidTr="00AD7281">
        <w:trPr>
          <w:divId w:val="527259509"/>
        </w:trPr>
        <w:tc>
          <w:tcPr>
            <w:tcW w:w="2200" w:type="dxa"/>
            <w:tcMar>
              <w:top w:w="20" w:type="dxa"/>
              <w:left w:w="20" w:type="dxa"/>
              <w:bottom w:w="20" w:type="dxa"/>
              <w:right w:w="20" w:type="dxa"/>
            </w:tcMar>
            <w:vAlign w:val="center"/>
          </w:tcPr>
          <w:p w14:paraId="6F990ED5" w14:textId="77777777" w:rsidR="00AD7281" w:rsidRPr="005223D9" w:rsidRDefault="00AD7281" w:rsidP="00C13B83">
            <w:pPr>
              <w:pStyle w:val="movimento"/>
              <w:rPr>
                <w:color w:val="002060"/>
              </w:rPr>
            </w:pPr>
            <w:r w:rsidRPr="005223D9">
              <w:rPr>
                <w:color w:val="002060"/>
              </w:rPr>
              <w:t>CONCETTI ALBERTO</w:t>
            </w:r>
          </w:p>
        </w:tc>
        <w:tc>
          <w:tcPr>
            <w:tcW w:w="2200" w:type="dxa"/>
            <w:tcMar>
              <w:top w:w="20" w:type="dxa"/>
              <w:left w:w="20" w:type="dxa"/>
              <w:bottom w:w="20" w:type="dxa"/>
              <w:right w:w="20" w:type="dxa"/>
            </w:tcMar>
            <w:vAlign w:val="center"/>
          </w:tcPr>
          <w:p w14:paraId="5DDAEDCC" w14:textId="77777777" w:rsidR="00AD7281" w:rsidRPr="005223D9" w:rsidRDefault="00AD7281" w:rsidP="00C13B83">
            <w:pPr>
              <w:pStyle w:val="movimento2"/>
              <w:rPr>
                <w:color w:val="002060"/>
              </w:rPr>
            </w:pPr>
            <w:r w:rsidRPr="005223D9">
              <w:rPr>
                <w:color w:val="002060"/>
              </w:rPr>
              <w:t xml:space="preserve">(U.MANDOLESI CALCIO) </w:t>
            </w:r>
          </w:p>
        </w:tc>
        <w:tc>
          <w:tcPr>
            <w:tcW w:w="800" w:type="dxa"/>
            <w:tcMar>
              <w:top w:w="20" w:type="dxa"/>
              <w:left w:w="20" w:type="dxa"/>
              <w:bottom w:w="20" w:type="dxa"/>
              <w:right w:w="20" w:type="dxa"/>
            </w:tcMar>
            <w:vAlign w:val="center"/>
          </w:tcPr>
          <w:p w14:paraId="32E1A50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584789A" w14:textId="77777777" w:rsidR="00AD7281" w:rsidRPr="005223D9" w:rsidRDefault="00AD7281" w:rsidP="00C13B83">
            <w:pPr>
              <w:pStyle w:val="movimento"/>
              <w:rPr>
                <w:color w:val="002060"/>
              </w:rPr>
            </w:pPr>
            <w:r w:rsidRPr="005223D9">
              <w:rPr>
                <w:color w:val="002060"/>
              </w:rPr>
              <w:t>TESTAGUZZA MATTIA</w:t>
            </w:r>
          </w:p>
        </w:tc>
        <w:tc>
          <w:tcPr>
            <w:tcW w:w="2200" w:type="dxa"/>
            <w:tcMar>
              <w:top w:w="20" w:type="dxa"/>
              <w:left w:w="20" w:type="dxa"/>
              <w:bottom w:w="20" w:type="dxa"/>
              <w:right w:w="20" w:type="dxa"/>
            </w:tcMar>
            <w:vAlign w:val="center"/>
          </w:tcPr>
          <w:p w14:paraId="16135FE0" w14:textId="77777777" w:rsidR="00AD7281" w:rsidRPr="005223D9" w:rsidRDefault="00AD7281" w:rsidP="00C13B83">
            <w:pPr>
              <w:pStyle w:val="movimento2"/>
              <w:rPr>
                <w:color w:val="002060"/>
              </w:rPr>
            </w:pPr>
            <w:r w:rsidRPr="005223D9">
              <w:rPr>
                <w:color w:val="002060"/>
              </w:rPr>
              <w:t xml:space="preserve">(U.MANDOLESI CALCIO) </w:t>
            </w:r>
          </w:p>
        </w:tc>
      </w:tr>
    </w:tbl>
    <w:p w14:paraId="5BB7B003" w14:textId="77777777" w:rsidR="00AD7281" w:rsidRPr="005223D9" w:rsidRDefault="00AD7281" w:rsidP="00AD7281">
      <w:pPr>
        <w:pStyle w:val="breakline"/>
        <w:divId w:val="527259509"/>
        <w:rPr>
          <w:color w:val="002060"/>
        </w:rPr>
      </w:pPr>
    </w:p>
    <w:p w14:paraId="30E859EE" w14:textId="77777777" w:rsidR="00AD7281" w:rsidRPr="005223D9" w:rsidRDefault="00AD7281" w:rsidP="00AD7281">
      <w:pPr>
        <w:pStyle w:val="breakline"/>
        <w:divId w:val="527259509"/>
        <w:rPr>
          <w:color w:val="002060"/>
        </w:rPr>
      </w:pPr>
    </w:p>
    <w:p w14:paraId="5CCEC478"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0354149A"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p>
    <w:p w14:paraId="4BA705BA" w14:textId="77777777" w:rsidR="00AD7281" w:rsidRPr="005223D9" w:rsidRDefault="00AD7281" w:rsidP="00AD7281">
      <w:pPr>
        <w:pStyle w:val="breakline"/>
        <w:divId w:val="527259509"/>
        <w:rPr>
          <w:color w:val="002060"/>
        </w:rPr>
      </w:pPr>
    </w:p>
    <w:p w14:paraId="619389BC" w14:textId="77777777" w:rsidR="00AD7281" w:rsidRPr="005223D9" w:rsidRDefault="00AD7281" w:rsidP="00AD7281">
      <w:pPr>
        <w:pStyle w:val="breakline"/>
        <w:divId w:val="527259509"/>
        <w:rPr>
          <w:color w:val="002060"/>
        </w:rPr>
      </w:pPr>
    </w:p>
    <w:p w14:paraId="7417E7FB"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UNDER 17 C5 REGIONALI MASCHILI</w:t>
      </w:r>
    </w:p>
    <w:p w14:paraId="542B7D98" w14:textId="77777777" w:rsidR="00AD7281" w:rsidRPr="005223D9" w:rsidRDefault="00AD7281" w:rsidP="00AD7281">
      <w:pPr>
        <w:pStyle w:val="TITOLOPRINC"/>
        <w:divId w:val="527259509"/>
        <w:rPr>
          <w:color w:val="002060"/>
        </w:rPr>
      </w:pPr>
      <w:bookmarkStart w:id="10" w:name="OLE_LINK24"/>
      <w:bookmarkStart w:id="11" w:name="OLE_LINK25"/>
      <w:bookmarkStart w:id="12" w:name="OLE_LINK26"/>
      <w:r w:rsidRPr="005223D9">
        <w:rPr>
          <w:color w:val="002060"/>
        </w:rPr>
        <w:t>VARIAZIONI AL PROGRAMMA GARE</w:t>
      </w:r>
    </w:p>
    <w:bookmarkEnd w:id="10"/>
    <w:bookmarkEnd w:id="11"/>
    <w:bookmarkEnd w:id="12"/>
    <w:p w14:paraId="237E2256" w14:textId="77777777" w:rsidR="00AD7281" w:rsidRPr="005223D9" w:rsidRDefault="00AD7281" w:rsidP="00AD7281">
      <w:pPr>
        <w:pStyle w:val="Corpodeltesto21"/>
        <w:divId w:val="527259509"/>
        <w:rPr>
          <w:rFonts w:ascii="Arial" w:hAnsi="Arial" w:cs="Arial"/>
          <w:b/>
          <w:color w:val="002060"/>
          <w:sz w:val="22"/>
          <w:szCs w:val="22"/>
          <w:u w:val="single"/>
        </w:rPr>
      </w:pPr>
      <w:r w:rsidRPr="005223D9">
        <w:rPr>
          <w:rFonts w:ascii="Arial" w:hAnsi="Arial" w:cs="Arial"/>
          <w:b/>
          <w:color w:val="002060"/>
          <w:sz w:val="22"/>
          <w:szCs w:val="22"/>
          <w:u w:val="single"/>
        </w:rPr>
        <w:t>GIRONE “GOLD”</w:t>
      </w:r>
    </w:p>
    <w:p w14:paraId="38F80938" w14:textId="77777777" w:rsidR="00AD7281" w:rsidRPr="005223D9" w:rsidRDefault="00AD7281" w:rsidP="00AD7281">
      <w:pPr>
        <w:pStyle w:val="Corpodeltesto21"/>
        <w:divId w:val="527259509"/>
        <w:rPr>
          <w:rFonts w:ascii="Arial" w:hAnsi="Arial" w:cs="Arial"/>
          <w:color w:val="002060"/>
          <w:sz w:val="22"/>
          <w:szCs w:val="22"/>
        </w:rPr>
      </w:pPr>
    </w:p>
    <w:p w14:paraId="1E868A3A" w14:textId="77777777" w:rsidR="00AD7281" w:rsidRPr="005223D9" w:rsidRDefault="00AD7281" w:rsidP="00AD7281">
      <w:pPr>
        <w:pStyle w:val="Corpodeltesto21"/>
        <w:divId w:val="527259509"/>
        <w:rPr>
          <w:rFonts w:ascii="Arial" w:hAnsi="Arial" w:cs="Arial"/>
          <w:b/>
          <w:i/>
          <w:color w:val="002060"/>
          <w:sz w:val="22"/>
          <w:szCs w:val="22"/>
        </w:rPr>
      </w:pPr>
      <w:r w:rsidRPr="005223D9">
        <w:rPr>
          <w:rFonts w:ascii="Arial" w:hAnsi="Arial" w:cs="Arial"/>
          <w:b/>
          <w:i/>
          <w:color w:val="002060"/>
          <w:sz w:val="22"/>
          <w:szCs w:val="22"/>
        </w:rPr>
        <w:t>VII^ GIORNATA</w:t>
      </w:r>
    </w:p>
    <w:p w14:paraId="2A71A797" w14:textId="77777777" w:rsidR="00AD7281" w:rsidRPr="005223D9" w:rsidRDefault="00AD7281" w:rsidP="00AD7281">
      <w:pPr>
        <w:pStyle w:val="Corpodeltesto21"/>
        <w:divId w:val="527259509"/>
        <w:rPr>
          <w:rFonts w:ascii="Arial" w:hAnsi="Arial" w:cs="Arial"/>
          <w:color w:val="002060"/>
          <w:sz w:val="22"/>
          <w:szCs w:val="22"/>
        </w:rPr>
      </w:pPr>
    </w:p>
    <w:p w14:paraId="6537217F" w14:textId="77777777" w:rsidR="00AD7281" w:rsidRPr="005223D9" w:rsidRDefault="00AD7281" w:rsidP="00AD7281">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sidRPr="005223D9">
        <w:rPr>
          <w:rFonts w:ascii="Arial" w:hAnsi="Arial" w:cs="Arial"/>
          <w:b/>
          <w:color w:val="002060"/>
          <w:sz w:val="22"/>
          <w:szCs w:val="22"/>
        </w:rPr>
        <w:t xml:space="preserve">C.U.S. MACERATA CALCIO A5 – HELVIA RECINA FUTSAL RECA </w:t>
      </w:r>
      <w:r w:rsidRPr="005223D9">
        <w:rPr>
          <w:rFonts w:ascii="Arial" w:hAnsi="Arial" w:cs="Arial"/>
          <w:color w:val="002060"/>
          <w:sz w:val="22"/>
          <w:szCs w:val="22"/>
        </w:rPr>
        <w:t xml:space="preserve">sarà disputata </w:t>
      </w:r>
      <w:r w:rsidRPr="005223D9">
        <w:rPr>
          <w:rFonts w:ascii="Arial" w:hAnsi="Arial" w:cs="Arial"/>
          <w:b/>
          <w:color w:val="002060"/>
          <w:sz w:val="22"/>
          <w:szCs w:val="22"/>
        </w:rPr>
        <w:t>DOMENICA 10/03/2019</w:t>
      </w:r>
      <w:r w:rsidRPr="005223D9">
        <w:rPr>
          <w:rFonts w:ascii="Arial" w:hAnsi="Arial" w:cs="Arial"/>
          <w:color w:val="002060"/>
          <w:sz w:val="22"/>
          <w:szCs w:val="22"/>
        </w:rPr>
        <w:t xml:space="preserve"> alle </w:t>
      </w:r>
      <w:r w:rsidRPr="005223D9">
        <w:rPr>
          <w:rFonts w:ascii="Arial" w:hAnsi="Arial" w:cs="Arial"/>
          <w:b/>
          <w:color w:val="002060"/>
          <w:sz w:val="22"/>
          <w:szCs w:val="22"/>
        </w:rPr>
        <w:t>ore 18:00</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0F0CF695" w14:textId="77777777" w:rsidR="00AD7281" w:rsidRPr="005223D9" w:rsidRDefault="00AD7281" w:rsidP="00AD7281">
      <w:pPr>
        <w:pStyle w:val="TITOLOPRINC"/>
        <w:divId w:val="527259509"/>
        <w:rPr>
          <w:color w:val="002060"/>
        </w:rPr>
      </w:pPr>
      <w:r w:rsidRPr="005223D9">
        <w:rPr>
          <w:color w:val="002060"/>
        </w:rPr>
        <w:t>RISULTATI</w:t>
      </w:r>
    </w:p>
    <w:p w14:paraId="7F5C65C0" w14:textId="77777777" w:rsidR="00AD7281" w:rsidRPr="005223D9" w:rsidRDefault="00AD7281" w:rsidP="00AD7281">
      <w:pPr>
        <w:pStyle w:val="breakline"/>
        <w:divId w:val="527259509"/>
        <w:rPr>
          <w:color w:val="002060"/>
        </w:rPr>
      </w:pPr>
    </w:p>
    <w:p w14:paraId="16B87CBA" w14:textId="77777777" w:rsidR="00AD7281" w:rsidRPr="005223D9" w:rsidRDefault="00AD7281" w:rsidP="00AD7281">
      <w:pPr>
        <w:pStyle w:val="SOTTOTITOLOCAMPIONATO1"/>
        <w:divId w:val="527259509"/>
        <w:rPr>
          <w:color w:val="002060"/>
        </w:rPr>
      </w:pPr>
      <w:r w:rsidRPr="005223D9">
        <w:rPr>
          <w:color w:val="002060"/>
        </w:rPr>
        <w:t>RISULTATI UFFICIALI GARE DEL 23/02/2019</w:t>
      </w:r>
    </w:p>
    <w:p w14:paraId="3E95965B"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0BB5F009"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D7281" w:rsidRPr="005223D9" w14:paraId="278A1EC0"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1BAA5F51"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64DFA" w14:textId="77777777" w:rsidR="00AD7281" w:rsidRPr="005223D9" w:rsidRDefault="00AD7281" w:rsidP="00C13B83">
                  <w:pPr>
                    <w:pStyle w:val="HEADERTABELLA"/>
                    <w:rPr>
                      <w:color w:val="002060"/>
                    </w:rPr>
                  </w:pPr>
                  <w:r w:rsidRPr="005223D9">
                    <w:rPr>
                      <w:color w:val="002060"/>
                    </w:rPr>
                    <w:t>GIRONE G - 6 Giornata - A</w:t>
                  </w:r>
                </w:p>
              </w:tc>
            </w:tr>
            <w:tr w:rsidR="00AD7281" w:rsidRPr="005223D9" w14:paraId="19F69E35"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1764B0" w14:textId="77777777" w:rsidR="00AD7281" w:rsidRPr="005223D9" w:rsidRDefault="00AD7281" w:rsidP="00C13B83">
                  <w:pPr>
                    <w:pStyle w:val="ROWTABELLA"/>
                    <w:rPr>
                      <w:color w:val="002060"/>
                    </w:rPr>
                  </w:pPr>
                  <w:r w:rsidRPr="005223D9">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7EB1F9" w14:textId="77777777" w:rsidR="00AD7281" w:rsidRPr="005223D9" w:rsidRDefault="00AD7281" w:rsidP="00C13B83">
                  <w:pPr>
                    <w:pStyle w:val="ROWTABELLA"/>
                    <w:rPr>
                      <w:color w:val="002060"/>
                    </w:rPr>
                  </w:pPr>
                  <w:r w:rsidRPr="005223D9">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7E3EA6" w14:textId="77777777" w:rsidR="00AD7281" w:rsidRPr="005223D9" w:rsidRDefault="00AD7281" w:rsidP="00C13B83">
                  <w:pPr>
                    <w:pStyle w:val="ROWTABELLA"/>
                    <w:jc w:val="center"/>
                    <w:rPr>
                      <w:color w:val="002060"/>
                    </w:rPr>
                  </w:pPr>
                  <w:r w:rsidRPr="005223D9">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36520E" w14:textId="77777777" w:rsidR="00AD7281" w:rsidRPr="005223D9" w:rsidRDefault="00AD7281" w:rsidP="00C13B83">
                  <w:pPr>
                    <w:pStyle w:val="ROWTABELLA"/>
                    <w:jc w:val="center"/>
                    <w:rPr>
                      <w:color w:val="002060"/>
                    </w:rPr>
                  </w:pPr>
                  <w:r w:rsidRPr="005223D9">
                    <w:rPr>
                      <w:color w:val="002060"/>
                    </w:rPr>
                    <w:t> </w:t>
                  </w:r>
                </w:p>
              </w:tc>
            </w:tr>
            <w:tr w:rsidR="00AD7281" w:rsidRPr="005223D9" w14:paraId="3BD5C0C6"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2016CC" w14:textId="77777777" w:rsidR="00AD7281" w:rsidRPr="005223D9" w:rsidRDefault="00AD7281" w:rsidP="00C13B83">
                  <w:pPr>
                    <w:pStyle w:val="ROWTABELLA"/>
                    <w:rPr>
                      <w:color w:val="002060"/>
                    </w:rPr>
                  </w:pPr>
                  <w:r w:rsidRPr="005223D9">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1744C8" w14:textId="77777777" w:rsidR="00AD7281" w:rsidRPr="005223D9" w:rsidRDefault="00AD7281" w:rsidP="00C13B83">
                  <w:pPr>
                    <w:pStyle w:val="ROWTABELLA"/>
                    <w:rPr>
                      <w:color w:val="002060"/>
                    </w:rPr>
                  </w:pPr>
                  <w:r w:rsidRPr="005223D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B6A119" w14:textId="77777777" w:rsidR="00AD7281" w:rsidRPr="005223D9" w:rsidRDefault="00AD7281" w:rsidP="00C13B83">
                  <w:pPr>
                    <w:pStyle w:val="ROWTABELLA"/>
                    <w:jc w:val="center"/>
                    <w:rPr>
                      <w:color w:val="002060"/>
                    </w:rPr>
                  </w:pPr>
                  <w:r w:rsidRPr="005223D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4EF9E6" w14:textId="77777777" w:rsidR="00AD7281" w:rsidRPr="005223D9" w:rsidRDefault="00AD7281" w:rsidP="00C13B83">
                  <w:pPr>
                    <w:pStyle w:val="ROWTABELLA"/>
                    <w:jc w:val="center"/>
                    <w:rPr>
                      <w:color w:val="002060"/>
                    </w:rPr>
                  </w:pPr>
                  <w:r w:rsidRPr="005223D9">
                    <w:rPr>
                      <w:color w:val="002060"/>
                    </w:rPr>
                    <w:t> </w:t>
                  </w:r>
                </w:p>
              </w:tc>
            </w:tr>
            <w:tr w:rsidR="00AD7281" w:rsidRPr="005223D9" w14:paraId="07A73287"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514C11" w14:textId="77777777" w:rsidR="00AD7281" w:rsidRPr="005223D9" w:rsidRDefault="00AD7281" w:rsidP="00C13B83">
                  <w:pPr>
                    <w:pStyle w:val="ROWTABELLA"/>
                    <w:rPr>
                      <w:color w:val="002060"/>
                    </w:rPr>
                  </w:pPr>
                  <w:r w:rsidRPr="005223D9">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3DFDD60" w14:textId="77777777" w:rsidR="00AD7281" w:rsidRPr="005223D9" w:rsidRDefault="00AD7281" w:rsidP="00C13B83">
                  <w:pPr>
                    <w:pStyle w:val="ROWTABELLA"/>
                    <w:rPr>
                      <w:color w:val="002060"/>
                    </w:rPr>
                  </w:pPr>
                  <w:r w:rsidRPr="005223D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3C845D" w14:textId="77777777" w:rsidR="00AD7281" w:rsidRPr="005223D9" w:rsidRDefault="00AD7281" w:rsidP="00C13B83">
                  <w:pPr>
                    <w:pStyle w:val="ROWTABELLA"/>
                    <w:jc w:val="center"/>
                    <w:rPr>
                      <w:color w:val="002060"/>
                    </w:rPr>
                  </w:pPr>
                  <w:r w:rsidRPr="005223D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AED17C" w14:textId="77777777" w:rsidR="00AD7281" w:rsidRPr="005223D9" w:rsidRDefault="00AD7281" w:rsidP="00C13B83">
                  <w:pPr>
                    <w:pStyle w:val="ROWTABELLA"/>
                    <w:jc w:val="center"/>
                    <w:rPr>
                      <w:color w:val="002060"/>
                    </w:rPr>
                  </w:pPr>
                  <w:r w:rsidRPr="005223D9">
                    <w:rPr>
                      <w:color w:val="002060"/>
                    </w:rPr>
                    <w:t> </w:t>
                  </w:r>
                </w:p>
              </w:tc>
            </w:tr>
            <w:tr w:rsidR="00AD7281" w:rsidRPr="005223D9" w14:paraId="0773E745"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4A2C87" w14:textId="77777777" w:rsidR="00AD7281" w:rsidRPr="005223D9" w:rsidRDefault="00AD7281" w:rsidP="00C13B83">
                  <w:pPr>
                    <w:pStyle w:val="ROWTABELLA"/>
                    <w:rPr>
                      <w:color w:val="002060"/>
                    </w:rPr>
                  </w:pPr>
                  <w:r w:rsidRPr="005223D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9B0C74" w14:textId="77777777" w:rsidR="00AD7281" w:rsidRPr="005223D9" w:rsidRDefault="00AD7281" w:rsidP="00C13B83">
                  <w:pPr>
                    <w:pStyle w:val="ROWTABELLA"/>
                    <w:rPr>
                      <w:color w:val="002060"/>
                    </w:rPr>
                  </w:pPr>
                  <w:r w:rsidRPr="005223D9">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398B6F" w14:textId="77777777" w:rsidR="00AD7281" w:rsidRPr="005223D9" w:rsidRDefault="00AD7281" w:rsidP="00C13B83">
                  <w:pPr>
                    <w:pStyle w:val="ROWTABELLA"/>
                    <w:jc w:val="center"/>
                    <w:rPr>
                      <w:color w:val="002060"/>
                    </w:rPr>
                  </w:pPr>
                  <w:r w:rsidRPr="005223D9">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A6CF84" w14:textId="77777777" w:rsidR="00AD7281" w:rsidRPr="005223D9" w:rsidRDefault="00AD7281" w:rsidP="00C13B83">
                  <w:pPr>
                    <w:pStyle w:val="ROWTABELLA"/>
                    <w:jc w:val="center"/>
                    <w:rPr>
                      <w:color w:val="002060"/>
                    </w:rPr>
                  </w:pPr>
                  <w:r w:rsidRPr="005223D9">
                    <w:rPr>
                      <w:color w:val="002060"/>
                    </w:rPr>
                    <w:t> </w:t>
                  </w:r>
                </w:p>
              </w:tc>
            </w:tr>
          </w:tbl>
          <w:p w14:paraId="047BE882" w14:textId="77777777" w:rsidR="00AD7281" w:rsidRPr="005223D9" w:rsidRDefault="00AD7281" w:rsidP="00C13B8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5548FD09"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37DAC" w14:textId="77777777" w:rsidR="00AD7281" w:rsidRPr="005223D9" w:rsidRDefault="00AD7281" w:rsidP="00C13B83">
                  <w:pPr>
                    <w:pStyle w:val="HEADERTABELLA"/>
                    <w:rPr>
                      <w:color w:val="002060"/>
                    </w:rPr>
                  </w:pPr>
                  <w:r w:rsidRPr="005223D9">
                    <w:rPr>
                      <w:color w:val="002060"/>
                    </w:rPr>
                    <w:t>GIRONE SA - 6 Giornata - A</w:t>
                  </w:r>
                </w:p>
              </w:tc>
            </w:tr>
            <w:tr w:rsidR="00AD7281" w:rsidRPr="005223D9" w14:paraId="6B001814"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201C08" w14:textId="77777777" w:rsidR="00AD7281" w:rsidRPr="005223D9" w:rsidRDefault="00AD7281" w:rsidP="00C13B83">
                  <w:pPr>
                    <w:pStyle w:val="ROWTABELLA"/>
                    <w:rPr>
                      <w:color w:val="002060"/>
                    </w:rPr>
                  </w:pPr>
                  <w:r w:rsidRPr="005223D9">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E04FFA" w14:textId="77777777" w:rsidR="00AD7281" w:rsidRPr="005223D9" w:rsidRDefault="00AD7281" w:rsidP="00C13B83">
                  <w:pPr>
                    <w:pStyle w:val="ROWTABELLA"/>
                    <w:rPr>
                      <w:color w:val="002060"/>
                    </w:rPr>
                  </w:pPr>
                  <w:r w:rsidRPr="005223D9">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68E10C" w14:textId="77777777" w:rsidR="00AD7281" w:rsidRPr="005223D9" w:rsidRDefault="00AD7281" w:rsidP="00C13B83">
                  <w:pPr>
                    <w:pStyle w:val="ROWTABELLA"/>
                    <w:jc w:val="center"/>
                    <w:rPr>
                      <w:color w:val="002060"/>
                    </w:rPr>
                  </w:pPr>
                  <w:r w:rsidRPr="005223D9">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8E37D2" w14:textId="77777777" w:rsidR="00AD7281" w:rsidRPr="005223D9" w:rsidRDefault="00AD7281" w:rsidP="00C13B83">
                  <w:pPr>
                    <w:pStyle w:val="ROWTABELLA"/>
                    <w:jc w:val="center"/>
                    <w:rPr>
                      <w:color w:val="002060"/>
                    </w:rPr>
                  </w:pPr>
                  <w:r w:rsidRPr="005223D9">
                    <w:rPr>
                      <w:color w:val="002060"/>
                    </w:rPr>
                    <w:t> </w:t>
                  </w:r>
                </w:p>
              </w:tc>
            </w:tr>
            <w:tr w:rsidR="00AD7281" w:rsidRPr="005223D9" w14:paraId="221337EA"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A89838" w14:textId="77777777" w:rsidR="00AD7281" w:rsidRPr="005223D9" w:rsidRDefault="00AD7281" w:rsidP="00C13B83">
                  <w:pPr>
                    <w:pStyle w:val="ROWTABELLA"/>
                    <w:rPr>
                      <w:color w:val="002060"/>
                    </w:rPr>
                  </w:pPr>
                  <w:r w:rsidRPr="005223D9">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7E4A9BC" w14:textId="77777777" w:rsidR="00AD7281" w:rsidRPr="005223D9" w:rsidRDefault="00AD7281" w:rsidP="00C13B83">
                  <w:pPr>
                    <w:pStyle w:val="ROWTABELLA"/>
                    <w:rPr>
                      <w:color w:val="002060"/>
                    </w:rPr>
                  </w:pPr>
                  <w:r w:rsidRPr="005223D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A5061D9" w14:textId="77777777" w:rsidR="00AD7281" w:rsidRPr="005223D9" w:rsidRDefault="00AD7281" w:rsidP="00C13B83">
                  <w:pPr>
                    <w:pStyle w:val="ROWTABELLA"/>
                    <w:jc w:val="center"/>
                    <w:rPr>
                      <w:color w:val="002060"/>
                    </w:rPr>
                  </w:pPr>
                  <w:r w:rsidRPr="005223D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C67F6C" w14:textId="77777777" w:rsidR="00AD7281" w:rsidRPr="005223D9" w:rsidRDefault="00AD7281" w:rsidP="00C13B83">
                  <w:pPr>
                    <w:pStyle w:val="ROWTABELLA"/>
                    <w:jc w:val="center"/>
                    <w:rPr>
                      <w:color w:val="002060"/>
                    </w:rPr>
                  </w:pPr>
                  <w:r w:rsidRPr="005223D9">
                    <w:rPr>
                      <w:color w:val="002060"/>
                    </w:rPr>
                    <w:t> </w:t>
                  </w:r>
                </w:p>
              </w:tc>
            </w:tr>
            <w:tr w:rsidR="00AD7281" w:rsidRPr="005223D9" w14:paraId="748101CF"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654D224" w14:textId="77777777" w:rsidR="00AD7281" w:rsidRPr="005223D9" w:rsidRDefault="00AD7281" w:rsidP="00C13B83">
                  <w:pPr>
                    <w:pStyle w:val="ROWTABELLA"/>
                    <w:rPr>
                      <w:color w:val="002060"/>
                    </w:rPr>
                  </w:pPr>
                  <w:r w:rsidRPr="005223D9">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0E8985" w14:textId="77777777" w:rsidR="00AD7281" w:rsidRPr="005223D9" w:rsidRDefault="00AD7281" w:rsidP="00C13B83">
                  <w:pPr>
                    <w:pStyle w:val="ROWTABELLA"/>
                    <w:rPr>
                      <w:color w:val="002060"/>
                    </w:rPr>
                  </w:pPr>
                  <w:r w:rsidRPr="005223D9">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BE7002" w14:textId="77777777" w:rsidR="00AD7281" w:rsidRPr="005223D9" w:rsidRDefault="00AD7281" w:rsidP="00C13B83">
                  <w:pPr>
                    <w:pStyle w:val="ROWTABELLA"/>
                    <w:jc w:val="center"/>
                    <w:rPr>
                      <w:color w:val="002060"/>
                    </w:rPr>
                  </w:pPr>
                  <w:r w:rsidRPr="005223D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DBDB84" w14:textId="77777777" w:rsidR="00AD7281" w:rsidRPr="005223D9" w:rsidRDefault="00AD7281" w:rsidP="00C13B83">
                  <w:pPr>
                    <w:pStyle w:val="ROWTABELLA"/>
                    <w:jc w:val="center"/>
                    <w:rPr>
                      <w:color w:val="002060"/>
                    </w:rPr>
                  </w:pPr>
                  <w:r w:rsidRPr="005223D9">
                    <w:rPr>
                      <w:color w:val="002060"/>
                    </w:rPr>
                    <w:t> </w:t>
                  </w:r>
                </w:p>
              </w:tc>
            </w:tr>
            <w:tr w:rsidR="00AD7281" w:rsidRPr="005223D9" w14:paraId="7EA1668A"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2F5E82" w14:textId="77777777" w:rsidR="00AD7281" w:rsidRPr="005223D9" w:rsidRDefault="00AD7281" w:rsidP="00C13B83">
                  <w:pPr>
                    <w:pStyle w:val="ROWTABELLA"/>
                    <w:rPr>
                      <w:color w:val="002060"/>
                    </w:rPr>
                  </w:pPr>
                  <w:r w:rsidRPr="005223D9">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4961E3" w14:textId="77777777" w:rsidR="00AD7281" w:rsidRPr="005223D9" w:rsidRDefault="00AD7281" w:rsidP="00C13B83">
                  <w:pPr>
                    <w:pStyle w:val="ROWTABELLA"/>
                    <w:rPr>
                      <w:color w:val="002060"/>
                    </w:rPr>
                  </w:pPr>
                  <w:r w:rsidRPr="005223D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3D384D" w14:textId="77777777" w:rsidR="00AD7281" w:rsidRPr="005223D9" w:rsidRDefault="00AD7281" w:rsidP="00C13B83">
                  <w:pPr>
                    <w:pStyle w:val="ROWTABELLA"/>
                    <w:jc w:val="center"/>
                    <w:rPr>
                      <w:color w:val="002060"/>
                    </w:rPr>
                  </w:pPr>
                  <w:r w:rsidRPr="005223D9">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A5BF1B" w14:textId="77777777" w:rsidR="00AD7281" w:rsidRPr="005223D9" w:rsidRDefault="00AD7281" w:rsidP="00C13B83">
                  <w:pPr>
                    <w:pStyle w:val="ROWTABELLA"/>
                    <w:jc w:val="center"/>
                    <w:rPr>
                      <w:color w:val="002060"/>
                    </w:rPr>
                  </w:pPr>
                  <w:r w:rsidRPr="005223D9">
                    <w:rPr>
                      <w:color w:val="002060"/>
                    </w:rPr>
                    <w:t> </w:t>
                  </w:r>
                </w:p>
              </w:tc>
            </w:tr>
            <w:tr w:rsidR="00AD7281" w:rsidRPr="005223D9" w14:paraId="26B7EF67"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10E7C687" w14:textId="77777777" w:rsidR="00AD7281" w:rsidRPr="005223D9" w:rsidRDefault="00AD7281" w:rsidP="00C13B83">
                  <w:pPr>
                    <w:pStyle w:val="ROWTABELLA"/>
                    <w:rPr>
                      <w:color w:val="002060"/>
                    </w:rPr>
                  </w:pPr>
                  <w:r w:rsidRPr="005223D9">
                    <w:rPr>
                      <w:color w:val="002060"/>
                    </w:rPr>
                    <w:t>(1) - disputata il 24/02/2019</w:t>
                  </w:r>
                </w:p>
              </w:tc>
            </w:tr>
          </w:tbl>
          <w:p w14:paraId="79680B65" w14:textId="77777777" w:rsidR="00AD7281" w:rsidRPr="005223D9" w:rsidRDefault="00AD7281" w:rsidP="00C13B83">
            <w:pPr>
              <w:rPr>
                <w:color w:val="002060"/>
                <w:sz w:val="24"/>
                <w:szCs w:val="24"/>
              </w:rPr>
            </w:pPr>
          </w:p>
        </w:tc>
      </w:tr>
    </w:tbl>
    <w:p w14:paraId="78CA655E"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0CC8E234"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15DB0E73"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9FBB24" w14:textId="77777777" w:rsidR="00AD7281" w:rsidRPr="005223D9" w:rsidRDefault="00AD7281" w:rsidP="00C13B83">
                  <w:pPr>
                    <w:pStyle w:val="HEADERTABELLA"/>
                    <w:rPr>
                      <w:color w:val="002060"/>
                    </w:rPr>
                  </w:pPr>
                  <w:r w:rsidRPr="005223D9">
                    <w:rPr>
                      <w:color w:val="002060"/>
                    </w:rPr>
                    <w:t>GIRONE SB - 6 Giornata - A</w:t>
                  </w:r>
                </w:p>
              </w:tc>
            </w:tr>
            <w:tr w:rsidR="00AD7281" w:rsidRPr="005223D9" w14:paraId="27F246EF"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C6185D" w14:textId="77777777" w:rsidR="00AD7281" w:rsidRPr="005223D9" w:rsidRDefault="00AD7281" w:rsidP="00C13B83">
                  <w:pPr>
                    <w:pStyle w:val="ROWTABELLA"/>
                    <w:rPr>
                      <w:color w:val="002060"/>
                    </w:rPr>
                  </w:pPr>
                  <w:r w:rsidRPr="005223D9">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15F4F" w14:textId="77777777" w:rsidR="00AD7281" w:rsidRPr="005223D9" w:rsidRDefault="00AD7281" w:rsidP="00C13B83">
                  <w:pPr>
                    <w:pStyle w:val="ROWTABELLA"/>
                    <w:rPr>
                      <w:color w:val="002060"/>
                    </w:rPr>
                  </w:pPr>
                  <w:r w:rsidRPr="005223D9">
                    <w:rPr>
                      <w:color w:val="002060"/>
                    </w:rPr>
                    <w:t>- FUTSAL COBA SPORTIVA DIL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D22406" w14:textId="77777777" w:rsidR="00AD7281" w:rsidRPr="005223D9" w:rsidRDefault="00AD7281" w:rsidP="00C13B83">
                  <w:pPr>
                    <w:pStyle w:val="ROWTABELLA"/>
                    <w:jc w:val="center"/>
                    <w:rPr>
                      <w:color w:val="002060"/>
                    </w:rPr>
                  </w:pPr>
                  <w:r w:rsidRPr="005223D9">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D0194" w14:textId="77777777" w:rsidR="00AD7281" w:rsidRPr="005223D9" w:rsidRDefault="00AD7281" w:rsidP="00C13B83">
                  <w:pPr>
                    <w:pStyle w:val="ROWTABELLA"/>
                    <w:jc w:val="center"/>
                    <w:rPr>
                      <w:color w:val="002060"/>
                    </w:rPr>
                  </w:pPr>
                  <w:r w:rsidRPr="005223D9">
                    <w:rPr>
                      <w:color w:val="002060"/>
                    </w:rPr>
                    <w:t> </w:t>
                  </w:r>
                </w:p>
              </w:tc>
            </w:tr>
            <w:tr w:rsidR="00AD7281" w:rsidRPr="005223D9" w14:paraId="0D539BCE"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981333" w14:textId="77777777" w:rsidR="00AD7281" w:rsidRPr="005223D9" w:rsidRDefault="00AD7281" w:rsidP="00C13B83">
                  <w:pPr>
                    <w:pStyle w:val="ROWTABELLA"/>
                    <w:rPr>
                      <w:color w:val="002060"/>
                    </w:rPr>
                  </w:pPr>
                  <w:r w:rsidRPr="005223D9">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2543E0" w14:textId="77777777" w:rsidR="00AD7281" w:rsidRPr="005223D9" w:rsidRDefault="00AD7281" w:rsidP="00C13B83">
                  <w:pPr>
                    <w:pStyle w:val="ROWTABELLA"/>
                    <w:rPr>
                      <w:color w:val="002060"/>
                    </w:rPr>
                  </w:pPr>
                  <w:r w:rsidRPr="005223D9">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A9B2A2" w14:textId="77777777" w:rsidR="00AD7281" w:rsidRPr="005223D9" w:rsidRDefault="00AD7281" w:rsidP="00C13B83">
                  <w:pPr>
                    <w:pStyle w:val="ROWTABELLA"/>
                    <w:jc w:val="center"/>
                    <w:rPr>
                      <w:color w:val="002060"/>
                    </w:rPr>
                  </w:pPr>
                  <w:r w:rsidRPr="005223D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36A48E" w14:textId="77777777" w:rsidR="00AD7281" w:rsidRPr="005223D9" w:rsidRDefault="00AD7281" w:rsidP="00C13B83">
                  <w:pPr>
                    <w:pStyle w:val="ROWTABELLA"/>
                    <w:jc w:val="center"/>
                    <w:rPr>
                      <w:color w:val="002060"/>
                    </w:rPr>
                  </w:pPr>
                  <w:r w:rsidRPr="005223D9">
                    <w:rPr>
                      <w:color w:val="002060"/>
                    </w:rPr>
                    <w:t> </w:t>
                  </w:r>
                </w:p>
              </w:tc>
            </w:tr>
            <w:tr w:rsidR="00AD7281" w:rsidRPr="005223D9" w14:paraId="718F94E9"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8CD47F" w14:textId="77777777" w:rsidR="00AD7281" w:rsidRPr="005223D9" w:rsidRDefault="00AD7281" w:rsidP="00C13B83">
                  <w:pPr>
                    <w:pStyle w:val="ROWTABELLA"/>
                    <w:rPr>
                      <w:color w:val="002060"/>
                    </w:rPr>
                  </w:pPr>
                  <w:r w:rsidRPr="005223D9">
                    <w:rPr>
                      <w:color w:val="002060"/>
                    </w:rPr>
                    <w:t>(1) POLISPORTIVA GAGLIARDA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C101D9" w14:textId="77777777" w:rsidR="00AD7281" w:rsidRPr="005223D9" w:rsidRDefault="00AD7281" w:rsidP="00C13B83">
                  <w:pPr>
                    <w:pStyle w:val="ROWTABELLA"/>
                    <w:rPr>
                      <w:color w:val="002060"/>
                    </w:rPr>
                  </w:pPr>
                  <w:r w:rsidRPr="005223D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70C962" w14:textId="77777777" w:rsidR="00AD7281" w:rsidRPr="005223D9" w:rsidRDefault="00AD7281" w:rsidP="00C13B83">
                  <w:pPr>
                    <w:pStyle w:val="ROWTABELLA"/>
                    <w:jc w:val="center"/>
                    <w:rPr>
                      <w:color w:val="002060"/>
                    </w:rPr>
                  </w:pPr>
                  <w:r w:rsidRPr="005223D9">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EA8F7D" w14:textId="77777777" w:rsidR="00AD7281" w:rsidRPr="005223D9" w:rsidRDefault="00AD7281" w:rsidP="00C13B83">
                  <w:pPr>
                    <w:pStyle w:val="ROWTABELLA"/>
                    <w:jc w:val="center"/>
                    <w:rPr>
                      <w:color w:val="002060"/>
                    </w:rPr>
                  </w:pPr>
                  <w:r w:rsidRPr="005223D9">
                    <w:rPr>
                      <w:color w:val="002060"/>
                    </w:rPr>
                    <w:t> </w:t>
                  </w:r>
                </w:p>
              </w:tc>
            </w:tr>
            <w:tr w:rsidR="00AD7281" w:rsidRPr="005223D9" w14:paraId="2B59AEB9"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2C509B11" w14:textId="77777777" w:rsidR="00AD7281" w:rsidRPr="005223D9" w:rsidRDefault="00AD7281" w:rsidP="00C13B83">
                  <w:pPr>
                    <w:pStyle w:val="ROWTABELLA"/>
                    <w:rPr>
                      <w:color w:val="002060"/>
                    </w:rPr>
                  </w:pPr>
                  <w:r w:rsidRPr="005223D9">
                    <w:rPr>
                      <w:color w:val="002060"/>
                    </w:rPr>
                    <w:t>(1) - disputata il 24/02/2019</w:t>
                  </w:r>
                </w:p>
              </w:tc>
            </w:tr>
          </w:tbl>
          <w:p w14:paraId="2A90B6FD" w14:textId="77777777" w:rsidR="00AD7281" w:rsidRPr="005223D9" w:rsidRDefault="00AD7281" w:rsidP="00C13B83">
            <w:pPr>
              <w:rPr>
                <w:color w:val="002060"/>
                <w:sz w:val="24"/>
                <w:szCs w:val="24"/>
              </w:rPr>
            </w:pPr>
          </w:p>
        </w:tc>
      </w:tr>
    </w:tbl>
    <w:p w14:paraId="119A93A6" w14:textId="77777777" w:rsidR="00AD7281" w:rsidRPr="005223D9" w:rsidRDefault="00AD7281" w:rsidP="00AD7281">
      <w:pPr>
        <w:pStyle w:val="breakline"/>
        <w:divId w:val="527259509"/>
        <w:rPr>
          <w:color w:val="002060"/>
        </w:rPr>
      </w:pPr>
    </w:p>
    <w:p w14:paraId="721F07F7" w14:textId="77777777" w:rsidR="00AD7281" w:rsidRPr="005223D9" w:rsidRDefault="00AD7281" w:rsidP="00AD7281">
      <w:pPr>
        <w:pStyle w:val="breakline"/>
        <w:divId w:val="527259509"/>
        <w:rPr>
          <w:color w:val="002060"/>
        </w:rPr>
      </w:pPr>
    </w:p>
    <w:p w14:paraId="2B818591" w14:textId="77777777" w:rsidR="00AD7281" w:rsidRPr="005223D9" w:rsidRDefault="00AD7281" w:rsidP="00AD7281">
      <w:pPr>
        <w:pStyle w:val="TITOLOPRINC"/>
        <w:divId w:val="527259509"/>
        <w:rPr>
          <w:color w:val="002060"/>
        </w:rPr>
      </w:pPr>
      <w:r w:rsidRPr="005223D9">
        <w:rPr>
          <w:color w:val="002060"/>
        </w:rPr>
        <w:t>GIUDICE SPORTIVO</w:t>
      </w:r>
    </w:p>
    <w:p w14:paraId="22EDE8D0"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1C0944F0" w14:textId="77777777" w:rsidR="00AD7281" w:rsidRPr="005223D9" w:rsidRDefault="00AD7281" w:rsidP="00AD7281">
      <w:pPr>
        <w:pStyle w:val="titolo10"/>
        <w:divId w:val="527259509"/>
        <w:rPr>
          <w:color w:val="002060"/>
        </w:rPr>
      </w:pPr>
      <w:r w:rsidRPr="005223D9">
        <w:rPr>
          <w:color w:val="002060"/>
        </w:rPr>
        <w:t xml:space="preserve">GARE DEL 23/ 2/2019 </w:t>
      </w:r>
    </w:p>
    <w:p w14:paraId="2AA668B5"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4D0BA019"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5209CFB3" w14:textId="77777777" w:rsidR="00AD7281" w:rsidRPr="005223D9" w:rsidRDefault="00AD7281" w:rsidP="00AD7281">
      <w:pPr>
        <w:pStyle w:val="titolo3"/>
        <w:divId w:val="527259509"/>
        <w:rPr>
          <w:color w:val="002060"/>
        </w:rPr>
      </w:pPr>
      <w:r w:rsidRPr="005223D9">
        <w:rPr>
          <w:color w:val="002060"/>
        </w:rPr>
        <w:t xml:space="preserve">A CARICO DI SOCIETA' </w:t>
      </w:r>
    </w:p>
    <w:p w14:paraId="5D71E017" w14:textId="77777777" w:rsidR="00AD7281" w:rsidRPr="005223D9" w:rsidRDefault="00AD7281" w:rsidP="00AD7281">
      <w:pPr>
        <w:pStyle w:val="titolo20"/>
        <w:divId w:val="527259509"/>
        <w:rPr>
          <w:color w:val="002060"/>
        </w:rPr>
      </w:pPr>
      <w:r w:rsidRPr="005223D9">
        <w:rPr>
          <w:color w:val="002060"/>
        </w:rPr>
        <w:t xml:space="preserve">AMMENDA </w:t>
      </w:r>
    </w:p>
    <w:p w14:paraId="74AEB8EE"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Euro 80,00 AUDAX 1970 S.ANGELO </w:t>
      </w:r>
      <w:r w:rsidRPr="005223D9">
        <w:rPr>
          <w:color w:val="002060"/>
        </w:rPr>
        <w:br/>
        <w:t xml:space="preserve">Per aver alcuni propri sostenitori durante la gara insultato ripetuta-mente un calciatore squadra avversaria. </w:t>
      </w:r>
    </w:p>
    <w:p w14:paraId="6DF975D9" w14:textId="77777777" w:rsidR="00AD7281" w:rsidRPr="005223D9" w:rsidRDefault="00AD7281" w:rsidP="00AD7281">
      <w:pPr>
        <w:pStyle w:val="titolo3"/>
        <w:divId w:val="527259509"/>
        <w:rPr>
          <w:color w:val="002060"/>
        </w:rPr>
      </w:pPr>
      <w:r w:rsidRPr="005223D9">
        <w:rPr>
          <w:color w:val="002060"/>
        </w:rPr>
        <w:t xml:space="preserve">A CARICO DIRIGENTI </w:t>
      </w:r>
    </w:p>
    <w:p w14:paraId="162AFB8C" w14:textId="77777777" w:rsidR="00AD7281" w:rsidRPr="005223D9" w:rsidRDefault="00AD7281" w:rsidP="00AD7281">
      <w:pPr>
        <w:pStyle w:val="titolo20"/>
        <w:divId w:val="527259509"/>
        <w:rPr>
          <w:color w:val="002060"/>
        </w:rPr>
      </w:pPr>
      <w:r w:rsidRPr="005223D9">
        <w:rPr>
          <w:color w:val="002060"/>
        </w:rPr>
        <w:t xml:space="preserve">INIBIZIONE A SVOLGERE OGNI ATTIVITA' FINO AL 13/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12A81C69" w14:textId="77777777" w:rsidTr="00AD7281">
        <w:trPr>
          <w:divId w:val="527259509"/>
        </w:trPr>
        <w:tc>
          <w:tcPr>
            <w:tcW w:w="2200" w:type="dxa"/>
            <w:tcMar>
              <w:top w:w="20" w:type="dxa"/>
              <w:left w:w="20" w:type="dxa"/>
              <w:bottom w:w="20" w:type="dxa"/>
              <w:right w:w="20" w:type="dxa"/>
            </w:tcMar>
            <w:vAlign w:val="center"/>
          </w:tcPr>
          <w:p w14:paraId="0A00EB20" w14:textId="77777777" w:rsidR="00AD7281" w:rsidRPr="005223D9" w:rsidRDefault="00AD7281" w:rsidP="00C13B83">
            <w:pPr>
              <w:pStyle w:val="movimento"/>
              <w:rPr>
                <w:color w:val="002060"/>
              </w:rPr>
            </w:pPr>
            <w:r w:rsidRPr="005223D9">
              <w:rPr>
                <w:color w:val="002060"/>
              </w:rPr>
              <w:t>PALMIERI MIRKO</w:t>
            </w:r>
          </w:p>
        </w:tc>
        <w:tc>
          <w:tcPr>
            <w:tcW w:w="2200" w:type="dxa"/>
            <w:tcMar>
              <w:top w:w="20" w:type="dxa"/>
              <w:left w:w="20" w:type="dxa"/>
              <w:bottom w:w="20" w:type="dxa"/>
              <w:right w:w="20" w:type="dxa"/>
            </w:tcMar>
            <w:vAlign w:val="center"/>
          </w:tcPr>
          <w:p w14:paraId="6048E61E" w14:textId="77777777" w:rsidR="00AD7281" w:rsidRPr="005223D9" w:rsidRDefault="00AD7281" w:rsidP="00C13B83">
            <w:pPr>
              <w:pStyle w:val="movimento2"/>
              <w:rPr>
                <w:color w:val="002060"/>
              </w:rPr>
            </w:pPr>
            <w:r w:rsidRPr="005223D9">
              <w:rPr>
                <w:color w:val="002060"/>
              </w:rPr>
              <w:t xml:space="preserve">(C.U.S. MACERATA CALCIO A5) </w:t>
            </w:r>
          </w:p>
        </w:tc>
        <w:tc>
          <w:tcPr>
            <w:tcW w:w="800" w:type="dxa"/>
            <w:tcMar>
              <w:top w:w="20" w:type="dxa"/>
              <w:left w:w="20" w:type="dxa"/>
              <w:bottom w:w="20" w:type="dxa"/>
              <w:right w:w="20" w:type="dxa"/>
            </w:tcMar>
            <w:vAlign w:val="center"/>
          </w:tcPr>
          <w:p w14:paraId="67B0EF4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9D86398"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D7167CE" w14:textId="77777777" w:rsidR="00AD7281" w:rsidRPr="005223D9" w:rsidRDefault="00AD7281" w:rsidP="00C13B83">
            <w:pPr>
              <w:pStyle w:val="movimento2"/>
              <w:rPr>
                <w:color w:val="002060"/>
              </w:rPr>
            </w:pPr>
            <w:r w:rsidRPr="005223D9">
              <w:rPr>
                <w:color w:val="002060"/>
              </w:rPr>
              <w:t> </w:t>
            </w:r>
          </w:p>
        </w:tc>
      </w:tr>
    </w:tbl>
    <w:p w14:paraId="5656A210" w14:textId="77777777" w:rsidR="00AD7281" w:rsidRPr="005223D9" w:rsidRDefault="00AD7281" w:rsidP="00AD7281">
      <w:pPr>
        <w:pStyle w:val="diffida"/>
        <w:spacing w:before="80" w:beforeAutospacing="0" w:after="40" w:afterAutospacing="0"/>
        <w:jc w:val="left"/>
        <w:divId w:val="527259509"/>
        <w:rPr>
          <w:color w:val="002060"/>
        </w:rPr>
      </w:pPr>
      <w:r w:rsidRPr="005223D9">
        <w:rPr>
          <w:color w:val="002060"/>
        </w:rPr>
        <w:t xml:space="preserve">Per comportamento irriguardoso nei confronti dell'arbitro. Allontanato </w:t>
      </w:r>
    </w:p>
    <w:p w14:paraId="54942950" w14:textId="77777777" w:rsidR="00AD7281" w:rsidRPr="005223D9" w:rsidRDefault="00AD7281" w:rsidP="00AD7281">
      <w:pPr>
        <w:pStyle w:val="titolo3"/>
        <w:divId w:val="527259509"/>
        <w:rPr>
          <w:color w:val="002060"/>
        </w:rPr>
      </w:pPr>
      <w:r w:rsidRPr="005223D9">
        <w:rPr>
          <w:color w:val="002060"/>
        </w:rPr>
        <w:t xml:space="preserve">A CARICO CALCIATORI ESPULSI DAL CAMPO </w:t>
      </w:r>
    </w:p>
    <w:p w14:paraId="5301B24F" w14:textId="77777777" w:rsidR="00AD7281" w:rsidRPr="005223D9" w:rsidRDefault="00AD7281" w:rsidP="00AD7281">
      <w:pPr>
        <w:pStyle w:val="titolo20"/>
        <w:divId w:val="527259509"/>
        <w:rPr>
          <w:color w:val="002060"/>
        </w:rPr>
      </w:pPr>
      <w:r w:rsidRPr="005223D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16BDFA78" w14:textId="77777777" w:rsidTr="00AD7281">
        <w:trPr>
          <w:divId w:val="527259509"/>
        </w:trPr>
        <w:tc>
          <w:tcPr>
            <w:tcW w:w="2200" w:type="dxa"/>
            <w:tcMar>
              <w:top w:w="20" w:type="dxa"/>
              <w:left w:w="20" w:type="dxa"/>
              <w:bottom w:w="20" w:type="dxa"/>
              <w:right w:w="20" w:type="dxa"/>
            </w:tcMar>
            <w:vAlign w:val="center"/>
          </w:tcPr>
          <w:p w14:paraId="03226F26" w14:textId="77777777" w:rsidR="00AD7281" w:rsidRPr="005223D9" w:rsidRDefault="00AD7281" w:rsidP="00C13B83">
            <w:pPr>
              <w:pStyle w:val="movimento"/>
              <w:rPr>
                <w:color w:val="002060"/>
              </w:rPr>
            </w:pPr>
            <w:r w:rsidRPr="005223D9">
              <w:rPr>
                <w:color w:val="002060"/>
              </w:rPr>
              <w:t>ACERBOTTI ETTORE</w:t>
            </w:r>
          </w:p>
        </w:tc>
        <w:tc>
          <w:tcPr>
            <w:tcW w:w="2200" w:type="dxa"/>
            <w:tcMar>
              <w:top w:w="20" w:type="dxa"/>
              <w:left w:w="20" w:type="dxa"/>
              <w:bottom w:w="20" w:type="dxa"/>
              <w:right w:w="20" w:type="dxa"/>
            </w:tcMar>
            <w:vAlign w:val="center"/>
          </w:tcPr>
          <w:p w14:paraId="5B0EAE3D" w14:textId="77777777" w:rsidR="00AD7281" w:rsidRPr="005223D9" w:rsidRDefault="00AD7281" w:rsidP="00C13B83">
            <w:pPr>
              <w:pStyle w:val="movimento2"/>
              <w:rPr>
                <w:color w:val="002060"/>
              </w:rPr>
            </w:pPr>
            <w:r w:rsidRPr="005223D9">
              <w:rPr>
                <w:color w:val="002060"/>
              </w:rPr>
              <w:t xml:space="preserve">(C.U.S. MACERATA CALCIO A5) </w:t>
            </w:r>
          </w:p>
        </w:tc>
        <w:tc>
          <w:tcPr>
            <w:tcW w:w="800" w:type="dxa"/>
            <w:tcMar>
              <w:top w:w="20" w:type="dxa"/>
              <w:left w:w="20" w:type="dxa"/>
              <w:bottom w:w="20" w:type="dxa"/>
              <w:right w:w="20" w:type="dxa"/>
            </w:tcMar>
            <w:vAlign w:val="center"/>
          </w:tcPr>
          <w:p w14:paraId="5D3F452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5F4D0F0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A479222" w14:textId="77777777" w:rsidR="00AD7281" w:rsidRPr="005223D9" w:rsidRDefault="00AD7281" w:rsidP="00C13B83">
            <w:pPr>
              <w:pStyle w:val="movimento2"/>
              <w:rPr>
                <w:color w:val="002060"/>
              </w:rPr>
            </w:pPr>
            <w:r w:rsidRPr="005223D9">
              <w:rPr>
                <w:color w:val="002060"/>
              </w:rPr>
              <w:t> </w:t>
            </w:r>
          </w:p>
        </w:tc>
      </w:tr>
    </w:tbl>
    <w:p w14:paraId="113E9873"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296B38DD" w14:textId="77777777" w:rsidR="00AD7281" w:rsidRPr="005223D9" w:rsidRDefault="00AD7281" w:rsidP="00AD7281">
      <w:pPr>
        <w:pStyle w:val="titolo20"/>
        <w:divId w:val="527259509"/>
        <w:rPr>
          <w:color w:val="002060"/>
        </w:rPr>
      </w:pPr>
      <w:r w:rsidRPr="005223D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40011E3" w14:textId="77777777" w:rsidTr="00AD7281">
        <w:trPr>
          <w:divId w:val="527259509"/>
        </w:trPr>
        <w:tc>
          <w:tcPr>
            <w:tcW w:w="2200" w:type="dxa"/>
            <w:tcMar>
              <w:top w:w="20" w:type="dxa"/>
              <w:left w:w="20" w:type="dxa"/>
              <w:bottom w:w="20" w:type="dxa"/>
              <w:right w:w="20" w:type="dxa"/>
            </w:tcMar>
            <w:vAlign w:val="center"/>
          </w:tcPr>
          <w:p w14:paraId="11713BE6" w14:textId="77777777" w:rsidR="00AD7281" w:rsidRPr="005223D9" w:rsidRDefault="00AD7281" w:rsidP="00C13B83">
            <w:pPr>
              <w:pStyle w:val="movimento"/>
              <w:rPr>
                <w:color w:val="002060"/>
              </w:rPr>
            </w:pPr>
            <w:r w:rsidRPr="005223D9">
              <w:rPr>
                <w:color w:val="002060"/>
              </w:rPr>
              <w:t>LOUAD MEHDI</w:t>
            </w:r>
          </w:p>
        </w:tc>
        <w:tc>
          <w:tcPr>
            <w:tcW w:w="2200" w:type="dxa"/>
            <w:tcMar>
              <w:top w:w="20" w:type="dxa"/>
              <w:left w:w="20" w:type="dxa"/>
              <w:bottom w:w="20" w:type="dxa"/>
              <w:right w:w="20" w:type="dxa"/>
            </w:tcMar>
            <w:vAlign w:val="center"/>
          </w:tcPr>
          <w:p w14:paraId="40139037" w14:textId="77777777" w:rsidR="00AD7281" w:rsidRPr="005223D9" w:rsidRDefault="00AD7281" w:rsidP="00C13B83">
            <w:pPr>
              <w:pStyle w:val="movimento2"/>
              <w:rPr>
                <w:color w:val="002060"/>
              </w:rPr>
            </w:pPr>
            <w:r w:rsidRPr="005223D9">
              <w:rPr>
                <w:color w:val="002060"/>
              </w:rPr>
              <w:t xml:space="preserve">(L ALTRO SPORT CALCIO A 5) </w:t>
            </w:r>
          </w:p>
        </w:tc>
        <w:tc>
          <w:tcPr>
            <w:tcW w:w="800" w:type="dxa"/>
            <w:tcMar>
              <w:top w:w="20" w:type="dxa"/>
              <w:left w:w="20" w:type="dxa"/>
              <w:bottom w:w="20" w:type="dxa"/>
              <w:right w:w="20" w:type="dxa"/>
            </w:tcMar>
            <w:vAlign w:val="center"/>
          </w:tcPr>
          <w:p w14:paraId="4990678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3E0357A"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B707333" w14:textId="77777777" w:rsidR="00AD7281" w:rsidRPr="005223D9" w:rsidRDefault="00AD7281" w:rsidP="00C13B83">
            <w:pPr>
              <w:pStyle w:val="movimento2"/>
              <w:rPr>
                <w:color w:val="002060"/>
              </w:rPr>
            </w:pPr>
            <w:r w:rsidRPr="005223D9">
              <w:rPr>
                <w:color w:val="002060"/>
              </w:rPr>
              <w:t> </w:t>
            </w:r>
          </w:p>
        </w:tc>
      </w:tr>
    </w:tbl>
    <w:p w14:paraId="41BB31AB" w14:textId="77777777" w:rsidR="00AD7281" w:rsidRPr="005223D9" w:rsidRDefault="00AD7281" w:rsidP="00AD7281">
      <w:pPr>
        <w:pStyle w:val="titolo20"/>
        <w:divId w:val="527259509"/>
        <w:rPr>
          <w:color w:val="002060"/>
        </w:rPr>
      </w:pPr>
      <w:r w:rsidRPr="005223D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09B314DB" w14:textId="77777777" w:rsidTr="00AD7281">
        <w:trPr>
          <w:divId w:val="527259509"/>
        </w:trPr>
        <w:tc>
          <w:tcPr>
            <w:tcW w:w="2200" w:type="dxa"/>
            <w:tcMar>
              <w:top w:w="20" w:type="dxa"/>
              <w:left w:w="20" w:type="dxa"/>
              <w:bottom w:w="20" w:type="dxa"/>
              <w:right w:w="20" w:type="dxa"/>
            </w:tcMar>
            <w:vAlign w:val="center"/>
          </w:tcPr>
          <w:p w14:paraId="456D3EDE" w14:textId="77777777" w:rsidR="00AD7281" w:rsidRPr="005223D9" w:rsidRDefault="00AD7281" w:rsidP="00C13B83">
            <w:pPr>
              <w:pStyle w:val="movimento"/>
              <w:rPr>
                <w:color w:val="002060"/>
              </w:rPr>
            </w:pPr>
            <w:r w:rsidRPr="005223D9">
              <w:rPr>
                <w:color w:val="002060"/>
              </w:rPr>
              <w:t>BENIGNI FRANCESCO</w:t>
            </w:r>
          </w:p>
        </w:tc>
        <w:tc>
          <w:tcPr>
            <w:tcW w:w="2200" w:type="dxa"/>
            <w:tcMar>
              <w:top w:w="20" w:type="dxa"/>
              <w:left w:w="20" w:type="dxa"/>
              <w:bottom w:w="20" w:type="dxa"/>
              <w:right w:w="20" w:type="dxa"/>
            </w:tcMar>
            <w:vAlign w:val="center"/>
          </w:tcPr>
          <w:p w14:paraId="0B11AB03" w14:textId="77777777" w:rsidR="00AD7281" w:rsidRPr="005223D9" w:rsidRDefault="00AD7281" w:rsidP="00C13B83">
            <w:pPr>
              <w:pStyle w:val="movimento2"/>
              <w:rPr>
                <w:color w:val="002060"/>
              </w:rPr>
            </w:pPr>
            <w:r w:rsidRPr="005223D9">
              <w:rPr>
                <w:color w:val="002060"/>
              </w:rPr>
              <w:t xml:space="preserve">(AUDAX 1970 S.ANGELO) </w:t>
            </w:r>
          </w:p>
        </w:tc>
        <w:tc>
          <w:tcPr>
            <w:tcW w:w="800" w:type="dxa"/>
            <w:tcMar>
              <w:top w:w="20" w:type="dxa"/>
              <w:left w:w="20" w:type="dxa"/>
              <w:bottom w:w="20" w:type="dxa"/>
              <w:right w:w="20" w:type="dxa"/>
            </w:tcMar>
            <w:vAlign w:val="center"/>
          </w:tcPr>
          <w:p w14:paraId="3FDA35D5"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314FF882" w14:textId="77777777" w:rsidR="00AD7281" w:rsidRPr="005223D9" w:rsidRDefault="00AD7281" w:rsidP="00C13B83">
            <w:pPr>
              <w:pStyle w:val="movimento"/>
              <w:rPr>
                <w:color w:val="002060"/>
              </w:rPr>
            </w:pPr>
            <w:r w:rsidRPr="005223D9">
              <w:rPr>
                <w:color w:val="002060"/>
              </w:rPr>
              <w:t>BARBANTI EDOARDO</w:t>
            </w:r>
          </w:p>
        </w:tc>
        <w:tc>
          <w:tcPr>
            <w:tcW w:w="2200" w:type="dxa"/>
            <w:tcMar>
              <w:top w:w="20" w:type="dxa"/>
              <w:left w:w="20" w:type="dxa"/>
              <w:bottom w:w="20" w:type="dxa"/>
              <w:right w:w="20" w:type="dxa"/>
            </w:tcMar>
            <w:vAlign w:val="center"/>
          </w:tcPr>
          <w:p w14:paraId="63FD5BAE" w14:textId="77777777" w:rsidR="00AD7281" w:rsidRPr="005223D9" w:rsidRDefault="00AD7281" w:rsidP="00C13B83">
            <w:pPr>
              <w:pStyle w:val="movimento2"/>
              <w:rPr>
                <w:color w:val="002060"/>
              </w:rPr>
            </w:pPr>
            <w:r w:rsidRPr="005223D9">
              <w:rPr>
                <w:color w:val="002060"/>
              </w:rPr>
              <w:t xml:space="preserve">(REAL S.COSTANZO CALCIO 5) </w:t>
            </w:r>
          </w:p>
        </w:tc>
      </w:tr>
      <w:tr w:rsidR="00AD7281" w:rsidRPr="005223D9" w14:paraId="6BF6F266" w14:textId="77777777" w:rsidTr="00AD7281">
        <w:trPr>
          <w:divId w:val="527259509"/>
        </w:trPr>
        <w:tc>
          <w:tcPr>
            <w:tcW w:w="2200" w:type="dxa"/>
            <w:tcMar>
              <w:top w:w="20" w:type="dxa"/>
              <w:left w:w="20" w:type="dxa"/>
              <w:bottom w:w="20" w:type="dxa"/>
              <w:right w:w="20" w:type="dxa"/>
            </w:tcMar>
            <w:vAlign w:val="center"/>
          </w:tcPr>
          <w:p w14:paraId="3633C597" w14:textId="77777777" w:rsidR="00AD7281" w:rsidRPr="005223D9" w:rsidRDefault="00AD7281" w:rsidP="00C13B83">
            <w:pPr>
              <w:pStyle w:val="movimento"/>
              <w:rPr>
                <w:color w:val="002060"/>
              </w:rPr>
            </w:pPr>
            <w:r w:rsidRPr="005223D9">
              <w:rPr>
                <w:color w:val="002060"/>
              </w:rPr>
              <w:t>TRINEI NICOLO</w:t>
            </w:r>
          </w:p>
        </w:tc>
        <w:tc>
          <w:tcPr>
            <w:tcW w:w="2200" w:type="dxa"/>
            <w:tcMar>
              <w:top w:w="20" w:type="dxa"/>
              <w:left w:w="20" w:type="dxa"/>
              <w:bottom w:w="20" w:type="dxa"/>
              <w:right w:w="20" w:type="dxa"/>
            </w:tcMar>
            <w:vAlign w:val="center"/>
          </w:tcPr>
          <w:p w14:paraId="7B2FF5E3" w14:textId="77777777" w:rsidR="00AD7281" w:rsidRPr="005223D9" w:rsidRDefault="00AD7281" w:rsidP="00C13B83">
            <w:pPr>
              <w:pStyle w:val="movimento2"/>
              <w:rPr>
                <w:color w:val="002060"/>
              </w:rPr>
            </w:pPr>
            <w:r w:rsidRPr="005223D9">
              <w:rPr>
                <w:color w:val="002060"/>
              </w:rPr>
              <w:t xml:space="preserve">(VIRTUS TEAM SOC.COOP.) </w:t>
            </w:r>
          </w:p>
        </w:tc>
        <w:tc>
          <w:tcPr>
            <w:tcW w:w="800" w:type="dxa"/>
            <w:tcMar>
              <w:top w:w="20" w:type="dxa"/>
              <w:left w:w="20" w:type="dxa"/>
              <w:bottom w:w="20" w:type="dxa"/>
              <w:right w:w="20" w:type="dxa"/>
            </w:tcMar>
            <w:vAlign w:val="center"/>
          </w:tcPr>
          <w:p w14:paraId="79F902F7"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0F3C786"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033A3B05" w14:textId="77777777" w:rsidR="00AD7281" w:rsidRPr="005223D9" w:rsidRDefault="00AD7281" w:rsidP="00C13B83">
            <w:pPr>
              <w:pStyle w:val="movimento2"/>
              <w:rPr>
                <w:color w:val="002060"/>
              </w:rPr>
            </w:pPr>
            <w:r w:rsidRPr="005223D9">
              <w:rPr>
                <w:color w:val="002060"/>
              </w:rPr>
              <w:t> </w:t>
            </w:r>
          </w:p>
        </w:tc>
      </w:tr>
    </w:tbl>
    <w:p w14:paraId="7BBE2D1D"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70F330AB" w14:textId="77777777" w:rsidTr="00AD7281">
        <w:trPr>
          <w:divId w:val="527259509"/>
        </w:trPr>
        <w:tc>
          <w:tcPr>
            <w:tcW w:w="2200" w:type="dxa"/>
            <w:tcMar>
              <w:top w:w="20" w:type="dxa"/>
              <w:left w:w="20" w:type="dxa"/>
              <w:bottom w:w="20" w:type="dxa"/>
              <w:right w:w="20" w:type="dxa"/>
            </w:tcMar>
            <w:vAlign w:val="center"/>
          </w:tcPr>
          <w:p w14:paraId="49D59E41" w14:textId="77777777" w:rsidR="00AD7281" w:rsidRPr="005223D9" w:rsidRDefault="00AD7281" w:rsidP="00C13B83">
            <w:pPr>
              <w:pStyle w:val="movimento"/>
              <w:rPr>
                <w:color w:val="002060"/>
              </w:rPr>
            </w:pPr>
            <w:r w:rsidRPr="005223D9">
              <w:rPr>
                <w:color w:val="002060"/>
              </w:rPr>
              <w:t>AHMEDOSKI MALIC</w:t>
            </w:r>
          </w:p>
        </w:tc>
        <w:tc>
          <w:tcPr>
            <w:tcW w:w="2200" w:type="dxa"/>
            <w:tcMar>
              <w:top w:w="20" w:type="dxa"/>
              <w:left w:w="20" w:type="dxa"/>
              <w:bottom w:w="20" w:type="dxa"/>
              <w:right w:w="20" w:type="dxa"/>
            </w:tcMar>
            <w:vAlign w:val="center"/>
          </w:tcPr>
          <w:p w14:paraId="23251309" w14:textId="77777777" w:rsidR="00AD7281" w:rsidRPr="005223D9" w:rsidRDefault="00AD7281" w:rsidP="00C13B83">
            <w:pPr>
              <w:pStyle w:val="movimento2"/>
              <w:rPr>
                <w:color w:val="002060"/>
              </w:rPr>
            </w:pPr>
            <w:r w:rsidRPr="005223D9">
              <w:rPr>
                <w:color w:val="002060"/>
              </w:rPr>
              <w:t xml:space="preserve">(ACLI AUDAX MONTECOSARO C5) </w:t>
            </w:r>
          </w:p>
        </w:tc>
        <w:tc>
          <w:tcPr>
            <w:tcW w:w="800" w:type="dxa"/>
            <w:tcMar>
              <w:top w:w="20" w:type="dxa"/>
              <w:left w:w="20" w:type="dxa"/>
              <w:bottom w:w="20" w:type="dxa"/>
              <w:right w:w="20" w:type="dxa"/>
            </w:tcMar>
            <w:vAlign w:val="center"/>
          </w:tcPr>
          <w:p w14:paraId="6057F79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29C15177" w14:textId="77777777" w:rsidR="00AD7281" w:rsidRPr="005223D9" w:rsidRDefault="00AD7281" w:rsidP="00C13B83">
            <w:pPr>
              <w:pStyle w:val="movimento"/>
              <w:rPr>
                <w:color w:val="002060"/>
              </w:rPr>
            </w:pPr>
            <w:r w:rsidRPr="005223D9">
              <w:rPr>
                <w:color w:val="002060"/>
              </w:rPr>
              <w:t>POLVERARI MATTEO</w:t>
            </w:r>
          </w:p>
        </w:tc>
        <w:tc>
          <w:tcPr>
            <w:tcW w:w="2200" w:type="dxa"/>
            <w:tcMar>
              <w:top w:w="20" w:type="dxa"/>
              <w:left w:w="20" w:type="dxa"/>
              <w:bottom w:w="20" w:type="dxa"/>
              <w:right w:w="20" w:type="dxa"/>
            </w:tcMar>
            <w:vAlign w:val="center"/>
          </w:tcPr>
          <w:p w14:paraId="785F0942" w14:textId="77777777" w:rsidR="00AD7281" w:rsidRPr="005223D9" w:rsidRDefault="00AD7281" w:rsidP="00C13B83">
            <w:pPr>
              <w:pStyle w:val="movimento2"/>
              <w:rPr>
                <w:color w:val="002060"/>
              </w:rPr>
            </w:pPr>
            <w:r w:rsidRPr="005223D9">
              <w:rPr>
                <w:color w:val="002060"/>
              </w:rPr>
              <w:t xml:space="preserve">(AMICI DEL CENTROSOCIO SP.) </w:t>
            </w:r>
          </w:p>
        </w:tc>
      </w:tr>
      <w:tr w:rsidR="00AD7281" w:rsidRPr="005223D9" w14:paraId="350F9776" w14:textId="77777777" w:rsidTr="00AD7281">
        <w:trPr>
          <w:divId w:val="527259509"/>
        </w:trPr>
        <w:tc>
          <w:tcPr>
            <w:tcW w:w="2200" w:type="dxa"/>
            <w:tcMar>
              <w:top w:w="20" w:type="dxa"/>
              <w:left w:w="20" w:type="dxa"/>
              <w:bottom w:w="20" w:type="dxa"/>
              <w:right w:w="20" w:type="dxa"/>
            </w:tcMar>
            <w:vAlign w:val="center"/>
          </w:tcPr>
          <w:p w14:paraId="3C9F0E87" w14:textId="77777777" w:rsidR="00AD7281" w:rsidRPr="005223D9" w:rsidRDefault="00AD7281" w:rsidP="00C13B83">
            <w:pPr>
              <w:pStyle w:val="movimento"/>
              <w:rPr>
                <w:color w:val="002060"/>
              </w:rPr>
            </w:pPr>
            <w:r w:rsidRPr="005223D9">
              <w:rPr>
                <w:color w:val="002060"/>
              </w:rPr>
              <w:t>TESTA LEONARDO</w:t>
            </w:r>
          </w:p>
        </w:tc>
        <w:tc>
          <w:tcPr>
            <w:tcW w:w="2200" w:type="dxa"/>
            <w:tcMar>
              <w:top w:w="20" w:type="dxa"/>
              <w:left w:w="20" w:type="dxa"/>
              <w:bottom w:w="20" w:type="dxa"/>
              <w:right w:w="20" w:type="dxa"/>
            </w:tcMar>
            <w:vAlign w:val="center"/>
          </w:tcPr>
          <w:p w14:paraId="3CFD1501" w14:textId="77777777" w:rsidR="00AD7281" w:rsidRPr="005223D9" w:rsidRDefault="00AD7281" w:rsidP="00C13B83">
            <w:pPr>
              <w:pStyle w:val="movimento2"/>
              <w:rPr>
                <w:color w:val="002060"/>
              </w:rPr>
            </w:pPr>
            <w:r w:rsidRPr="005223D9">
              <w:rPr>
                <w:color w:val="002060"/>
              </w:rPr>
              <w:t xml:space="preserve">(FUTSAL ASKL) </w:t>
            </w:r>
          </w:p>
        </w:tc>
        <w:tc>
          <w:tcPr>
            <w:tcW w:w="800" w:type="dxa"/>
            <w:tcMar>
              <w:top w:w="20" w:type="dxa"/>
              <w:left w:w="20" w:type="dxa"/>
              <w:bottom w:w="20" w:type="dxa"/>
              <w:right w:w="20" w:type="dxa"/>
            </w:tcMar>
            <w:vAlign w:val="center"/>
          </w:tcPr>
          <w:p w14:paraId="541B9789"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41914A3F"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DDA26CE" w14:textId="77777777" w:rsidR="00AD7281" w:rsidRPr="005223D9" w:rsidRDefault="00AD7281" w:rsidP="00C13B83">
            <w:pPr>
              <w:pStyle w:val="movimento2"/>
              <w:rPr>
                <w:color w:val="002060"/>
              </w:rPr>
            </w:pPr>
            <w:r w:rsidRPr="005223D9">
              <w:rPr>
                <w:color w:val="002060"/>
              </w:rPr>
              <w:t> </w:t>
            </w:r>
          </w:p>
        </w:tc>
      </w:tr>
    </w:tbl>
    <w:p w14:paraId="32324FA0" w14:textId="77777777" w:rsidR="00AD7281" w:rsidRPr="005223D9" w:rsidRDefault="00AD7281" w:rsidP="00AD7281">
      <w:pPr>
        <w:pStyle w:val="titolo10"/>
        <w:divId w:val="527259509"/>
        <w:rPr>
          <w:color w:val="002060"/>
        </w:rPr>
      </w:pPr>
      <w:r w:rsidRPr="005223D9">
        <w:rPr>
          <w:color w:val="002060"/>
        </w:rPr>
        <w:t xml:space="preserve">GARE DEL 24/ 2/2019 </w:t>
      </w:r>
    </w:p>
    <w:p w14:paraId="4F258B16"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6E559C49"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65599FCB" w14:textId="77777777" w:rsidR="00AD7281" w:rsidRPr="005223D9" w:rsidRDefault="00AD7281" w:rsidP="00AD7281">
      <w:pPr>
        <w:pStyle w:val="titolo3"/>
        <w:divId w:val="527259509"/>
        <w:rPr>
          <w:color w:val="002060"/>
        </w:rPr>
      </w:pPr>
      <w:r w:rsidRPr="005223D9">
        <w:rPr>
          <w:color w:val="002060"/>
        </w:rPr>
        <w:lastRenderedPageBreak/>
        <w:t xml:space="preserve">A CARICO CALCIATORI NON ESPULSI DAL CAMPO </w:t>
      </w:r>
    </w:p>
    <w:p w14:paraId="3A541194"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54A9D16E" w14:textId="77777777" w:rsidTr="00AD7281">
        <w:trPr>
          <w:divId w:val="527259509"/>
        </w:trPr>
        <w:tc>
          <w:tcPr>
            <w:tcW w:w="2200" w:type="dxa"/>
            <w:tcMar>
              <w:top w:w="20" w:type="dxa"/>
              <w:left w:w="20" w:type="dxa"/>
              <w:bottom w:w="20" w:type="dxa"/>
              <w:right w:w="20" w:type="dxa"/>
            </w:tcMar>
            <w:vAlign w:val="center"/>
          </w:tcPr>
          <w:p w14:paraId="463324A5" w14:textId="77777777" w:rsidR="00AD7281" w:rsidRPr="005223D9" w:rsidRDefault="00AD7281" w:rsidP="00C13B83">
            <w:pPr>
              <w:pStyle w:val="movimento"/>
              <w:rPr>
                <w:color w:val="002060"/>
              </w:rPr>
            </w:pPr>
            <w:r w:rsidRPr="005223D9">
              <w:rPr>
                <w:color w:val="002060"/>
              </w:rPr>
              <w:t>CANONICO ALESSANDRO</w:t>
            </w:r>
          </w:p>
        </w:tc>
        <w:tc>
          <w:tcPr>
            <w:tcW w:w="2200" w:type="dxa"/>
            <w:tcMar>
              <w:top w:w="20" w:type="dxa"/>
              <w:left w:w="20" w:type="dxa"/>
              <w:bottom w:w="20" w:type="dxa"/>
              <w:right w:w="20" w:type="dxa"/>
            </w:tcMar>
            <w:vAlign w:val="center"/>
          </w:tcPr>
          <w:p w14:paraId="3311AB87" w14:textId="77777777" w:rsidR="00AD7281" w:rsidRPr="005223D9" w:rsidRDefault="00AD7281" w:rsidP="00C13B83">
            <w:pPr>
              <w:pStyle w:val="movimento2"/>
              <w:rPr>
                <w:color w:val="002060"/>
              </w:rPr>
            </w:pPr>
            <w:r w:rsidRPr="005223D9">
              <w:rPr>
                <w:color w:val="002060"/>
              </w:rPr>
              <w:t xml:space="preserve">(CALCETTO NUMANA) </w:t>
            </w:r>
          </w:p>
        </w:tc>
        <w:tc>
          <w:tcPr>
            <w:tcW w:w="800" w:type="dxa"/>
            <w:tcMar>
              <w:top w:w="20" w:type="dxa"/>
              <w:left w:w="20" w:type="dxa"/>
              <w:bottom w:w="20" w:type="dxa"/>
              <w:right w:w="20" w:type="dxa"/>
            </w:tcMar>
            <w:vAlign w:val="center"/>
          </w:tcPr>
          <w:p w14:paraId="47EE2EDD"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17889F71"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6F596CA4" w14:textId="77777777" w:rsidR="00AD7281" w:rsidRPr="005223D9" w:rsidRDefault="00AD7281" w:rsidP="00C13B83">
            <w:pPr>
              <w:pStyle w:val="movimento2"/>
              <w:rPr>
                <w:color w:val="002060"/>
              </w:rPr>
            </w:pPr>
            <w:r w:rsidRPr="005223D9">
              <w:rPr>
                <w:color w:val="002060"/>
              </w:rPr>
              <w:t> </w:t>
            </w:r>
          </w:p>
        </w:tc>
      </w:tr>
    </w:tbl>
    <w:p w14:paraId="11D43A90" w14:textId="77777777" w:rsidR="00AD7281" w:rsidRPr="005223D9" w:rsidRDefault="00AD7281" w:rsidP="00AD7281">
      <w:pPr>
        <w:pStyle w:val="breakline"/>
        <w:divId w:val="527259509"/>
        <w:rPr>
          <w:color w:val="002060"/>
        </w:rPr>
      </w:pPr>
    </w:p>
    <w:p w14:paraId="15D75260"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007FD8DD"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p>
    <w:p w14:paraId="43AF3B4D" w14:textId="77777777" w:rsidR="00AD7281" w:rsidRPr="005223D9" w:rsidRDefault="00AD7281" w:rsidP="00AD7281">
      <w:pPr>
        <w:pStyle w:val="breakline"/>
        <w:divId w:val="527259509"/>
        <w:rPr>
          <w:color w:val="002060"/>
        </w:rPr>
      </w:pPr>
    </w:p>
    <w:p w14:paraId="3482C879" w14:textId="77777777" w:rsidR="00AD7281" w:rsidRPr="005223D9" w:rsidRDefault="00AD7281" w:rsidP="00AD7281">
      <w:pPr>
        <w:pStyle w:val="TITOLOPRINC"/>
        <w:divId w:val="527259509"/>
        <w:rPr>
          <w:color w:val="002060"/>
        </w:rPr>
      </w:pPr>
      <w:r w:rsidRPr="005223D9">
        <w:rPr>
          <w:color w:val="002060"/>
        </w:rPr>
        <w:t>CLASSIFICA</w:t>
      </w:r>
    </w:p>
    <w:p w14:paraId="1851A48C" w14:textId="77777777" w:rsidR="00AD7281" w:rsidRPr="005223D9" w:rsidRDefault="00AD7281" w:rsidP="00AD7281">
      <w:pPr>
        <w:pStyle w:val="breakline"/>
        <w:divId w:val="527259509"/>
        <w:rPr>
          <w:color w:val="002060"/>
        </w:rPr>
      </w:pPr>
    </w:p>
    <w:p w14:paraId="0F22597E" w14:textId="77777777" w:rsidR="00AD7281" w:rsidRPr="005223D9" w:rsidRDefault="00AD7281" w:rsidP="00AD7281">
      <w:pPr>
        <w:pStyle w:val="breakline"/>
        <w:divId w:val="527259509"/>
        <w:rPr>
          <w:color w:val="002060"/>
        </w:rPr>
      </w:pPr>
    </w:p>
    <w:p w14:paraId="33CFE6F4" w14:textId="77777777" w:rsidR="00AD7281" w:rsidRPr="005223D9" w:rsidRDefault="00AD7281" w:rsidP="00AD7281">
      <w:pPr>
        <w:pStyle w:val="SOTTOTITOLOCAMPIONATO1"/>
        <w:divId w:val="527259509"/>
        <w:rPr>
          <w:color w:val="002060"/>
        </w:rPr>
      </w:pPr>
      <w:r w:rsidRPr="005223D9">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56B73462"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BF09D"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A85F0"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105EE"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AD48B6"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B5260"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3E1B3"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66C0A"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BB9791"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B29102"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1D2F8" w14:textId="77777777" w:rsidR="00AD7281" w:rsidRPr="005223D9" w:rsidRDefault="00AD7281" w:rsidP="00C13B83">
            <w:pPr>
              <w:pStyle w:val="HEADERTABELLA"/>
              <w:rPr>
                <w:color w:val="002060"/>
              </w:rPr>
            </w:pPr>
            <w:r w:rsidRPr="005223D9">
              <w:rPr>
                <w:color w:val="002060"/>
              </w:rPr>
              <w:t>PE</w:t>
            </w:r>
          </w:p>
        </w:tc>
      </w:tr>
      <w:tr w:rsidR="00AD7281" w:rsidRPr="005223D9" w14:paraId="33F56CFB"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616798" w14:textId="77777777" w:rsidR="00AD7281" w:rsidRPr="005223D9" w:rsidRDefault="00AD7281" w:rsidP="00C13B83">
            <w:pPr>
              <w:pStyle w:val="ROWTABELLA"/>
              <w:rPr>
                <w:color w:val="002060"/>
              </w:rPr>
            </w:pPr>
            <w:r w:rsidRPr="005223D9">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023D0"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AA420"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736FD"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5802B"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2DFFE"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7DC2E" w14:textId="77777777" w:rsidR="00AD7281" w:rsidRPr="005223D9" w:rsidRDefault="00AD7281" w:rsidP="00C13B83">
            <w:pPr>
              <w:pStyle w:val="ROWTABELLA"/>
              <w:jc w:val="center"/>
              <w:rPr>
                <w:color w:val="002060"/>
              </w:rPr>
            </w:pPr>
            <w:r w:rsidRPr="005223D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6A070"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5A65B"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BB757" w14:textId="77777777" w:rsidR="00AD7281" w:rsidRPr="005223D9" w:rsidRDefault="00AD7281" w:rsidP="00C13B83">
            <w:pPr>
              <w:pStyle w:val="ROWTABELLA"/>
              <w:jc w:val="center"/>
              <w:rPr>
                <w:color w:val="002060"/>
              </w:rPr>
            </w:pPr>
            <w:r w:rsidRPr="005223D9">
              <w:rPr>
                <w:color w:val="002060"/>
              </w:rPr>
              <w:t>0</w:t>
            </w:r>
          </w:p>
        </w:tc>
      </w:tr>
      <w:tr w:rsidR="00AD7281" w:rsidRPr="005223D9" w14:paraId="4C1B35C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62B3FF" w14:textId="77777777" w:rsidR="00AD7281" w:rsidRPr="005223D9" w:rsidRDefault="00AD7281" w:rsidP="00C13B83">
            <w:pPr>
              <w:pStyle w:val="ROWTABELLA"/>
              <w:rPr>
                <w:color w:val="002060"/>
              </w:rPr>
            </w:pPr>
            <w:r w:rsidRPr="005223D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01D2D"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BEB2A"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97D5B"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AD065"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97F58"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73CD8" w14:textId="77777777" w:rsidR="00AD7281" w:rsidRPr="005223D9" w:rsidRDefault="00AD7281" w:rsidP="00C13B83">
            <w:pPr>
              <w:pStyle w:val="ROWTABELLA"/>
              <w:jc w:val="center"/>
              <w:rPr>
                <w:color w:val="002060"/>
              </w:rPr>
            </w:pPr>
            <w:r w:rsidRPr="005223D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5F732"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91300"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ADF09" w14:textId="77777777" w:rsidR="00AD7281" w:rsidRPr="005223D9" w:rsidRDefault="00AD7281" w:rsidP="00C13B83">
            <w:pPr>
              <w:pStyle w:val="ROWTABELLA"/>
              <w:jc w:val="center"/>
              <w:rPr>
                <w:color w:val="002060"/>
              </w:rPr>
            </w:pPr>
            <w:r w:rsidRPr="005223D9">
              <w:rPr>
                <w:color w:val="002060"/>
              </w:rPr>
              <w:t>0</w:t>
            </w:r>
          </w:p>
        </w:tc>
      </w:tr>
      <w:tr w:rsidR="00AD7281" w:rsidRPr="005223D9" w14:paraId="2022744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EC225C" w14:textId="77777777" w:rsidR="00AD7281" w:rsidRPr="005223D9" w:rsidRDefault="00AD7281" w:rsidP="00C13B83">
            <w:pPr>
              <w:pStyle w:val="ROWTABELLA"/>
              <w:rPr>
                <w:color w:val="002060"/>
              </w:rPr>
            </w:pPr>
            <w:r w:rsidRPr="005223D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F0D4B"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DE955"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D6216"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89161"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DF03C"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5F7E7"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4250C"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E05D1"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1EF34" w14:textId="77777777" w:rsidR="00AD7281" w:rsidRPr="005223D9" w:rsidRDefault="00AD7281" w:rsidP="00C13B83">
            <w:pPr>
              <w:pStyle w:val="ROWTABELLA"/>
              <w:jc w:val="center"/>
              <w:rPr>
                <w:color w:val="002060"/>
              </w:rPr>
            </w:pPr>
            <w:r w:rsidRPr="005223D9">
              <w:rPr>
                <w:color w:val="002060"/>
              </w:rPr>
              <w:t>0</w:t>
            </w:r>
          </w:p>
        </w:tc>
      </w:tr>
      <w:tr w:rsidR="00AD7281" w:rsidRPr="005223D9" w14:paraId="12F2403C"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D3D88D" w14:textId="77777777" w:rsidR="00AD7281" w:rsidRPr="005223D9" w:rsidRDefault="00AD7281" w:rsidP="00C13B83">
            <w:pPr>
              <w:pStyle w:val="ROWTABELLA"/>
              <w:rPr>
                <w:color w:val="002060"/>
              </w:rPr>
            </w:pPr>
            <w:r w:rsidRPr="005223D9">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796BB"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E40ED"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D9864"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C1B6E"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52266"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5A248"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F8E7B"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9D4EE"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A9CE7" w14:textId="77777777" w:rsidR="00AD7281" w:rsidRPr="005223D9" w:rsidRDefault="00AD7281" w:rsidP="00C13B83">
            <w:pPr>
              <w:pStyle w:val="ROWTABELLA"/>
              <w:jc w:val="center"/>
              <w:rPr>
                <w:color w:val="002060"/>
              </w:rPr>
            </w:pPr>
            <w:r w:rsidRPr="005223D9">
              <w:rPr>
                <w:color w:val="002060"/>
              </w:rPr>
              <w:t>0</w:t>
            </w:r>
          </w:p>
        </w:tc>
      </w:tr>
      <w:tr w:rsidR="00AD7281" w:rsidRPr="005223D9" w14:paraId="2D09DEE7"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96EA00" w14:textId="77777777" w:rsidR="00AD7281" w:rsidRPr="005223D9" w:rsidRDefault="00AD7281" w:rsidP="00C13B83">
            <w:pPr>
              <w:pStyle w:val="ROWTABELLA"/>
              <w:rPr>
                <w:color w:val="002060"/>
              </w:rPr>
            </w:pPr>
            <w:r w:rsidRPr="005223D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C08A6"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48B84"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91E2B"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741F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9B117"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B8079"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C4F84"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33F36"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CE6AA" w14:textId="77777777" w:rsidR="00AD7281" w:rsidRPr="005223D9" w:rsidRDefault="00AD7281" w:rsidP="00C13B83">
            <w:pPr>
              <w:pStyle w:val="ROWTABELLA"/>
              <w:jc w:val="center"/>
              <w:rPr>
                <w:color w:val="002060"/>
              </w:rPr>
            </w:pPr>
            <w:r w:rsidRPr="005223D9">
              <w:rPr>
                <w:color w:val="002060"/>
              </w:rPr>
              <w:t>0</w:t>
            </w:r>
          </w:p>
        </w:tc>
      </w:tr>
      <w:tr w:rsidR="00AD7281" w:rsidRPr="005223D9" w14:paraId="7E70001D"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B900E8" w14:textId="77777777" w:rsidR="00AD7281" w:rsidRPr="005223D9" w:rsidRDefault="00AD7281" w:rsidP="00C13B83">
            <w:pPr>
              <w:pStyle w:val="ROWTABELLA"/>
              <w:rPr>
                <w:color w:val="002060"/>
              </w:rPr>
            </w:pPr>
            <w:r w:rsidRPr="005223D9">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4BEF0"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DE45E"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EA23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12CE9"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4AAD4"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A6C18"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1AFE8"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6334A"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AA02F" w14:textId="77777777" w:rsidR="00AD7281" w:rsidRPr="005223D9" w:rsidRDefault="00AD7281" w:rsidP="00C13B83">
            <w:pPr>
              <w:pStyle w:val="ROWTABELLA"/>
              <w:jc w:val="center"/>
              <w:rPr>
                <w:color w:val="002060"/>
              </w:rPr>
            </w:pPr>
            <w:r w:rsidRPr="005223D9">
              <w:rPr>
                <w:color w:val="002060"/>
              </w:rPr>
              <w:t>0</w:t>
            </w:r>
          </w:p>
        </w:tc>
      </w:tr>
      <w:tr w:rsidR="00AD7281" w:rsidRPr="005223D9" w14:paraId="62E6A567"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C15EF5" w14:textId="77777777" w:rsidR="00AD7281" w:rsidRPr="005223D9" w:rsidRDefault="00AD7281" w:rsidP="00C13B83">
            <w:pPr>
              <w:pStyle w:val="ROWTABELLA"/>
              <w:rPr>
                <w:color w:val="002060"/>
              </w:rPr>
            </w:pPr>
            <w:r w:rsidRPr="005223D9">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4B1BF"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3D6F0"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9740E"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5FFC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21BBB"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EB5BF"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F0792"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26C2B"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C787A" w14:textId="77777777" w:rsidR="00AD7281" w:rsidRPr="005223D9" w:rsidRDefault="00AD7281" w:rsidP="00C13B83">
            <w:pPr>
              <w:pStyle w:val="ROWTABELLA"/>
              <w:jc w:val="center"/>
              <w:rPr>
                <w:color w:val="002060"/>
              </w:rPr>
            </w:pPr>
            <w:r w:rsidRPr="005223D9">
              <w:rPr>
                <w:color w:val="002060"/>
              </w:rPr>
              <w:t>0</w:t>
            </w:r>
          </w:p>
        </w:tc>
      </w:tr>
      <w:tr w:rsidR="00AD7281" w:rsidRPr="005223D9" w14:paraId="68FE7792"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644C64" w14:textId="77777777" w:rsidR="00AD7281" w:rsidRPr="005223D9" w:rsidRDefault="00AD7281" w:rsidP="00C13B83">
            <w:pPr>
              <w:pStyle w:val="ROWTABELLA"/>
              <w:rPr>
                <w:color w:val="002060"/>
              </w:rPr>
            </w:pPr>
            <w:r w:rsidRPr="005223D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3685A"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71E3C"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FBFF6"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403E0"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59B78"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9FE13"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4CA37"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E5E82"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C7E19" w14:textId="77777777" w:rsidR="00AD7281" w:rsidRPr="005223D9" w:rsidRDefault="00AD7281" w:rsidP="00C13B83">
            <w:pPr>
              <w:pStyle w:val="ROWTABELLA"/>
              <w:jc w:val="center"/>
              <w:rPr>
                <w:color w:val="002060"/>
              </w:rPr>
            </w:pPr>
            <w:r w:rsidRPr="005223D9">
              <w:rPr>
                <w:color w:val="002060"/>
              </w:rPr>
              <w:t>0</w:t>
            </w:r>
          </w:p>
        </w:tc>
      </w:tr>
      <w:tr w:rsidR="00AD7281" w:rsidRPr="005223D9" w14:paraId="0835F0B7"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3E0ADD" w14:textId="77777777" w:rsidR="00AD7281" w:rsidRPr="005223D9" w:rsidRDefault="00AD7281" w:rsidP="00C13B83">
            <w:pPr>
              <w:pStyle w:val="ROWTABELLA"/>
              <w:rPr>
                <w:color w:val="002060"/>
              </w:rPr>
            </w:pPr>
            <w:r w:rsidRPr="005223D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36633"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88EC"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589C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321B5"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1001C"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E0678"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AEA54" w14:textId="77777777" w:rsidR="00AD7281" w:rsidRPr="005223D9" w:rsidRDefault="00AD7281" w:rsidP="00C13B83">
            <w:pPr>
              <w:pStyle w:val="ROWTABELLA"/>
              <w:jc w:val="center"/>
              <w:rPr>
                <w:color w:val="002060"/>
              </w:rPr>
            </w:pPr>
            <w:r w:rsidRPr="005223D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C9652" w14:textId="77777777" w:rsidR="00AD7281" w:rsidRPr="005223D9" w:rsidRDefault="00AD7281" w:rsidP="00C13B83">
            <w:pPr>
              <w:pStyle w:val="ROWTABELLA"/>
              <w:jc w:val="center"/>
              <w:rPr>
                <w:color w:val="002060"/>
              </w:rPr>
            </w:pPr>
            <w:r w:rsidRPr="005223D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FA0BA" w14:textId="77777777" w:rsidR="00AD7281" w:rsidRPr="005223D9" w:rsidRDefault="00AD7281" w:rsidP="00C13B83">
            <w:pPr>
              <w:pStyle w:val="ROWTABELLA"/>
              <w:jc w:val="center"/>
              <w:rPr>
                <w:color w:val="002060"/>
              </w:rPr>
            </w:pPr>
            <w:r w:rsidRPr="005223D9">
              <w:rPr>
                <w:color w:val="002060"/>
              </w:rPr>
              <w:t>0</w:t>
            </w:r>
          </w:p>
        </w:tc>
      </w:tr>
    </w:tbl>
    <w:p w14:paraId="18605A99" w14:textId="77777777" w:rsidR="00AD7281" w:rsidRPr="005223D9" w:rsidRDefault="00AD7281" w:rsidP="00AD7281">
      <w:pPr>
        <w:pStyle w:val="breakline"/>
        <w:divId w:val="527259509"/>
        <w:rPr>
          <w:color w:val="002060"/>
        </w:rPr>
      </w:pPr>
    </w:p>
    <w:p w14:paraId="43806950" w14:textId="77777777" w:rsidR="00AD7281" w:rsidRPr="005223D9" w:rsidRDefault="00AD7281" w:rsidP="00AD7281">
      <w:pPr>
        <w:pStyle w:val="breakline"/>
        <w:divId w:val="527259509"/>
        <w:rPr>
          <w:color w:val="002060"/>
        </w:rPr>
      </w:pPr>
    </w:p>
    <w:p w14:paraId="3054F1B6" w14:textId="77777777" w:rsidR="00AD7281" w:rsidRPr="005223D9" w:rsidRDefault="00AD7281" w:rsidP="00AD7281">
      <w:pPr>
        <w:pStyle w:val="SOTTOTITOLOCAMPIONATO1"/>
        <w:divId w:val="527259509"/>
        <w:rPr>
          <w:color w:val="002060"/>
        </w:rPr>
      </w:pPr>
      <w:r w:rsidRPr="005223D9">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7B791322"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C9B02E"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89F1D"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D0389"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FD7D1A"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B54295"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C83CCD"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142E4"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FE412"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D5134"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12519" w14:textId="77777777" w:rsidR="00AD7281" w:rsidRPr="005223D9" w:rsidRDefault="00AD7281" w:rsidP="00C13B83">
            <w:pPr>
              <w:pStyle w:val="HEADERTABELLA"/>
              <w:rPr>
                <w:color w:val="002060"/>
              </w:rPr>
            </w:pPr>
            <w:r w:rsidRPr="005223D9">
              <w:rPr>
                <w:color w:val="002060"/>
              </w:rPr>
              <w:t>PE</w:t>
            </w:r>
          </w:p>
        </w:tc>
      </w:tr>
      <w:tr w:rsidR="00AD7281" w:rsidRPr="005223D9" w14:paraId="0AB0F398"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E0047F" w14:textId="77777777" w:rsidR="00AD7281" w:rsidRPr="005223D9" w:rsidRDefault="00AD7281" w:rsidP="00C13B83">
            <w:pPr>
              <w:pStyle w:val="ROWTABELLA"/>
              <w:rPr>
                <w:color w:val="002060"/>
              </w:rPr>
            </w:pPr>
            <w:r w:rsidRPr="005223D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973CD"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C361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42085"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05412"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63ADC"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D01BB"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84DDB"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FAC31"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DA147" w14:textId="77777777" w:rsidR="00AD7281" w:rsidRPr="005223D9" w:rsidRDefault="00AD7281" w:rsidP="00C13B83">
            <w:pPr>
              <w:pStyle w:val="ROWTABELLA"/>
              <w:jc w:val="center"/>
              <w:rPr>
                <w:color w:val="002060"/>
              </w:rPr>
            </w:pPr>
            <w:r w:rsidRPr="005223D9">
              <w:rPr>
                <w:color w:val="002060"/>
              </w:rPr>
              <w:t>0</w:t>
            </w:r>
          </w:p>
        </w:tc>
      </w:tr>
      <w:tr w:rsidR="00AD7281" w:rsidRPr="005223D9" w14:paraId="554796F1"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7DB6AE" w14:textId="77777777" w:rsidR="00AD7281" w:rsidRPr="005223D9" w:rsidRDefault="00AD7281" w:rsidP="00C13B83">
            <w:pPr>
              <w:pStyle w:val="ROWTABELLA"/>
              <w:rPr>
                <w:color w:val="002060"/>
              </w:rPr>
            </w:pPr>
            <w:r w:rsidRPr="005223D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60E5A"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13DB4"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90644"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263C7"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A938D"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B3BED" w14:textId="77777777" w:rsidR="00AD7281" w:rsidRPr="005223D9" w:rsidRDefault="00AD7281" w:rsidP="00C13B83">
            <w:pPr>
              <w:pStyle w:val="ROWTABELLA"/>
              <w:jc w:val="center"/>
              <w:rPr>
                <w:color w:val="002060"/>
              </w:rPr>
            </w:pPr>
            <w:r w:rsidRPr="005223D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6B350"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9D117"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72EB4" w14:textId="77777777" w:rsidR="00AD7281" w:rsidRPr="005223D9" w:rsidRDefault="00AD7281" w:rsidP="00C13B83">
            <w:pPr>
              <w:pStyle w:val="ROWTABELLA"/>
              <w:jc w:val="center"/>
              <w:rPr>
                <w:color w:val="002060"/>
              </w:rPr>
            </w:pPr>
            <w:r w:rsidRPr="005223D9">
              <w:rPr>
                <w:color w:val="002060"/>
              </w:rPr>
              <w:t>0</w:t>
            </w:r>
          </w:p>
        </w:tc>
      </w:tr>
      <w:tr w:rsidR="00AD7281" w:rsidRPr="005223D9" w14:paraId="0D615A0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767697" w14:textId="77777777" w:rsidR="00AD7281" w:rsidRPr="005223D9" w:rsidRDefault="00AD7281" w:rsidP="00C13B83">
            <w:pPr>
              <w:pStyle w:val="ROWTABELLA"/>
              <w:rPr>
                <w:color w:val="002060"/>
              </w:rPr>
            </w:pPr>
            <w:r w:rsidRPr="005223D9">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04CED"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42AA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4A9E0"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5B730"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18AD8"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87B94" w14:textId="77777777" w:rsidR="00AD7281" w:rsidRPr="005223D9" w:rsidRDefault="00AD7281" w:rsidP="00C13B83">
            <w:pPr>
              <w:pStyle w:val="ROWTABELLA"/>
              <w:jc w:val="center"/>
              <w:rPr>
                <w:color w:val="002060"/>
              </w:rPr>
            </w:pPr>
            <w:r w:rsidRPr="005223D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9A0F3"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06F5B"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CD12B" w14:textId="77777777" w:rsidR="00AD7281" w:rsidRPr="005223D9" w:rsidRDefault="00AD7281" w:rsidP="00C13B83">
            <w:pPr>
              <w:pStyle w:val="ROWTABELLA"/>
              <w:jc w:val="center"/>
              <w:rPr>
                <w:color w:val="002060"/>
              </w:rPr>
            </w:pPr>
            <w:r w:rsidRPr="005223D9">
              <w:rPr>
                <w:color w:val="002060"/>
              </w:rPr>
              <w:t>0</w:t>
            </w:r>
          </w:p>
        </w:tc>
      </w:tr>
      <w:tr w:rsidR="00AD7281" w:rsidRPr="005223D9" w14:paraId="1075A4E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C79EAC" w14:textId="77777777" w:rsidR="00AD7281" w:rsidRPr="005223D9" w:rsidRDefault="00AD7281" w:rsidP="00C13B83">
            <w:pPr>
              <w:pStyle w:val="ROWTABELLA"/>
              <w:rPr>
                <w:color w:val="002060"/>
              </w:rPr>
            </w:pPr>
            <w:r w:rsidRPr="005223D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F2E6A"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44AC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5D64A"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AA37C"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E9448"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B4586"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72ECC"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B3188" w14:textId="77777777" w:rsidR="00AD7281" w:rsidRPr="005223D9" w:rsidRDefault="00AD7281" w:rsidP="00C13B83">
            <w:pPr>
              <w:pStyle w:val="ROWTABELLA"/>
              <w:jc w:val="center"/>
              <w:rPr>
                <w:color w:val="002060"/>
              </w:rPr>
            </w:pPr>
            <w:r w:rsidRPr="005223D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81E0C" w14:textId="77777777" w:rsidR="00AD7281" w:rsidRPr="005223D9" w:rsidRDefault="00AD7281" w:rsidP="00C13B83">
            <w:pPr>
              <w:pStyle w:val="ROWTABELLA"/>
              <w:jc w:val="center"/>
              <w:rPr>
                <w:color w:val="002060"/>
              </w:rPr>
            </w:pPr>
            <w:r w:rsidRPr="005223D9">
              <w:rPr>
                <w:color w:val="002060"/>
              </w:rPr>
              <w:t>0</w:t>
            </w:r>
          </w:p>
        </w:tc>
      </w:tr>
      <w:tr w:rsidR="00AD7281" w:rsidRPr="005223D9" w14:paraId="4FD4F63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44E786" w14:textId="77777777" w:rsidR="00AD7281" w:rsidRPr="005223D9" w:rsidRDefault="00AD7281" w:rsidP="00C13B83">
            <w:pPr>
              <w:pStyle w:val="ROWTABELLA"/>
              <w:rPr>
                <w:color w:val="002060"/>
              </w:rPr>
            </w:pPr>
            <w:r w:rsidRPr="005223D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2C7D6"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9338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9E91A"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07357"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DC32"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D534B"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111BA" w14:textId="77777777" w:rsidR="00AD7281" w:rsidRPr="005223D9" w:rsidRDefault="00AD7281" w:rsidP="00C13B83">
            <w:pPr>
              <w:pStyle w:val="ROWTABELLA"/>
              <w:jc w:val="center"/>
              <w:rPr>
                <w:color w:val="002060"/>
              </w:rPr>
            </w:pPr>
            <w:r w:rsidRPr="005223D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1F03A"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9B656" w14:textId="77777777" w:rsidR="00AD7281" w:rsidRPr="005223D9" w:rsidRDefault="00AD7281" w:rsidP="00C13B83">
            <w:pPr>
              <w:pStyle w:val="ROWTABELLA"/>
              <w:jc w:val="center"/>
              <w:rPr>
                <w:color w:val="002060"/>
              </w:rPr>
            </w:pPr>
            <w:r w:rsidRPr="005223D9">
              <w:rPr>
                <w:color w:val="002060"/>
              </w:rPr>
              <w:t>0</w:t>
            </w:r>
          </w:p>
        </w:tc>
      </w:tr>
      <w:tr w:rsidR="00AD7281" w:rsidRPr="005223D9" w14:paraId="21DE52D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F6177C" w14:textId="77777777" w:rsidR="00AD7281" w:rsidRPr="005223D9" w:rsidRDefault="00AD7281" w:rsidP="00C13B83">
            <w:pPr>
              <w:pStyle w:val="ROWTABELLA"/>
              <w:rPr>
                <w:color w:val="002060"/>
              </w:rPr>
            </w:pPr>
            <w:r w:rsidRPr="005223D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FCDC7"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6546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12992"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48F52"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B08FD"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4C7B3" w14:textId="77777777" w:rsidR="00AD7281" w:rsidRPr="005223D9" w:rsidRDefault="00AD7281" w:rsidP="00C13B83">
            <w:pPr>
              <w:pStyle w:val="ROWTABELLA"/>
              <w:jc w:val="center"/>
              <w:rPr>
                <w:color w:val="002060"/>
              </w:rPr>
            </w:pPr>
            <w:r w:rsidRPr="005223D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DE62E"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46FD8"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37222" w14:textId="77777777" w:rsidR="00AD7281" w:rsidRPr="005223D9" w:rsidRDefault="00AD7281" w:rsidP="00C13B83">
            <w:pPr>
              <w:pStyle w:val="ROWTABELLA"/>
              <w:jc w:val="center"/>
              <w:rPr>
                <w:color w:val="002060"/>
              </w:rPr>
            </w:pPr>
            <w:r w:rsidRPr="005223D9">
              <w:rPr>
                <w:color w:val="002060"/>
              </w:rPr>
              <w:t>0</w:t>
            </w:r>
          </w:p>
        </w:tc>
      </w:tr>
      <w:tr w:rsidR="00AD7281" w:rsidRPr="005223D9" w14:paraId="12AA3171"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1C45A3" w14:textId="77777777" w:rsidR="00AD7281" w:rsidRPr="005223D9" w:rsidRDefault="00AD7281" w:rsidP="00C13B83">
            <w:pPr>
              <w:pStyle w:val="ROWTABELLA"/>
              <w:rPr>
                <w:color w:val="002060"/>
              </w:rPr>
            </w:pPr>
            <w:r w:rsidRPr="005223D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86803"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B2736"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C20A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D7EEF"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B6F9D"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BD3E" w14:textId="77777777" w:rsidR="00AD7281" w:rsidRPr="005223D9" w:rsidRDefault="00AD7281" w:rsidP="00C13B83">
            <w:pPr>
              <w:pStyle w:val="ROWTABELLA"/>
              <w:jc w:val="center"/>
              <w:rPr>
                <w:color w:val="002060"/>
              </w:rPr>
            </w:pPr>
            <w:r w:rsidRPr="005223D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9B9E1"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CDC16"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3E878" w14:textId="77777777" w:rsidR="00AD7281" w:rsidRPr="005223D9" w:rsidRDefault="00AD7281" w:rsidP="00C13B83">
            <w:pPr>
              <w:pStyle w:val="ROWTABELLA"/>
              <w:jc w:val="center"/>
              <w:rPr>
                <w:color w:val="002060"/>
              </w:rPr>
            </w:pPr>
            <w:r w:rsidRPr="005223D9">
              <w:rPr>
                <w:color w:val="002060"/>
              </w:rPr>
              <w:t>0</w:t>
            </w:r>
          </w:p>
        </w:tc>
      </w:tr>
      <w:tr w:rsidR="00AD7281" w:rsidRPr="005223D9" w14:paraId="0B14A345"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377A9E" w14:textId="77777777" w:rsidR="00AD7281" w:rsidRPr="005223D9" w:rsidRDefault="00AD7281" w:rsidP="00C13B83">
            <w:pPr>
              <w:pStyle w:val="ROWTABELLA"/>
              <w:rPr>
                <w:color w:val="002060"/>
              </w:rPr>
            </w:pPr>
            <w:r w:rsidRPr="005223D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7CC93"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000B0"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73F40"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22F86"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60723"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CB34B"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6F519"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5AA67"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727F4" w14:textId="77777777" w:rsidR="00AD7281" w:rsidRPr="005223D9" w:rsidRDefault="00AD7281" w:rsidP="00C13B83">
            <w:pPr>
              <w:pStyle w:val="ROWTABELLA"/>
              <w:jc w:val="center"/>
              <w:rPr>
                <w:color w:val="002060"/>
              </w:rPr>
            </w:pPr>
            <w:r w:rsidRPr="005223D9">
              <w:rPr>
                <w:color w:val="002060"/>
              </w:rPr>
              <w:t>0</w:t>
            </w:r>
          </w:p>
        </w:tc>
      </w:tr>
      <w:tr w:rsidR="00AD7281" w:rsidRPr="005223D9" w14:paraId="6887A132"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C849A3" w14:textId="77777777" w:rsidR="00AD7281" w:rsidRPr="005223D9" w:rsidRDefault="00AD7281" w:rsidP="00C13B83">
            <w:pPr>
              <w:pStyle w:val="ROWTABELLA"/>
              <w:rPr>
                <w:color w:val="002060"/>
              </w:rPr>
            </w:pPr>
            <w:r w:rsidRPr="005223D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DB533"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D4E3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DF14A"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E79E7"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75A79"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6BFB3"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53DDF" w14:textId="77777777" w:rsidR="00AD7281" w:rsidRPr="005223D9" w:rsidRDefault="00AD7281" w:rsidP="00C13B83">
            <w:pPr>
              <w:pStyle w:val="ROWTABELLA"/>
              <w:jc w:val="center"/>
              <w:rPr>
                <w:color w:val="002060"/>
              </w:rPr>
            </w:pPr>
            <w:r w:rsidRPr="005223D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379FD"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BC0FD" w14:textId="77777777" w:rsidR="00AD7281" w:rsidRPr="005223D9" w:rsidRDefault="00AD7281" w:rsidP="00C13B83">
            <w:pPr>
              <w:pStyle w:val="ROWTABELLA"/>
              <w:jc w:val="center"/>
              <w:rPr>
                <w:color w:val="002060"/>
              </w:rPr>
            </w:pPr>
            <w:r w:rsidRPr="005223D9">
              <w:rPr>
                <w:color w:val="002060"/>
              </w:rPr>
              <w:t>0</w:t>
            </w:r>
          </w:p>
        </w:tc>
      </w:tr>
    </w:tbl>
    <w:p w14:paraId="363FDB99" w14:textId="77777777" w:rsidR="00AD7281" w:rsidRPr="005223D9" w:rsidRDefault="00AD7281" w:rsidP="00AD7281">
      <w:pPr>
        <w:pStyle w:val="breakline"/>
        <w:divId w:val="527259509"/>
        <w:rPr>
          <w:color w:val="002060"/>
        </w:rPr>
      </w:pPr>
    </w:p>
    <w:p w14:paraId="4AD84DA7" w14:textId="77777777" w:rsidR="00AD7281" w:rsidRPr="005223D9" w:rsidRDefault="00AD7281" w:rsidP="00AD7281">
      <w:pPr>
        <w:pStyle w:val="breakline"/>
        <w:divId w:val="527259509"/>
        <w:rPr>
          <w:color w:val="002060"/>
        </w:rPr>
      </w:pPr>
    </w:p>
    <w:p w14:paraId="6727EE09" w14:textId="77777777" w:rsidR="00AD7281" w:rsidRPr="005223D9" w:rsidRDefault="00AD7281" w:rsidP="00AD7281">
      <w:pPr>
        <w:pStyle w:val="SOTTOTITOLOCAMPIONATO1"/>
        <w:divId w:val="527259509"/>
        <w:rPr>
          <w:color w:val="002060"/>
        </w:rPr>
      </w:pPr>
      <w:r w:rsidRPr="005223D9">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D7281" w:rsidRPr="005223D9" w14:paraId="3AEE33FC" w14:textId="77777777" w:rsidTr="00AD72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E3BE78" w14:textId="77777777" w:rsidR="00AD7281" w:rsidRPr="005223D9" w:rsidRDefault="00AD7281" w:rsidP="00C13B83">
            <w:pPr>
              <w:pStyle w:val="HEADERTABELLA"/>
              <w:rPr>
                <w:color w:val="002060"/>
              </w:rPr>
            </w:pPr>
            <w:r w:rsidRPr="005223D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0EA3FD" w14:textId="77777777" w:rsidR="00AD7281" w:rsidRPr="005223D9" w:rsidRDefault="00AD7281" w:rsidP="00C13B83">
            <w:pPr>
              <w:pStyle w:val="HEADERTABELLA"/>
              <w:rPr>
                <w:color w:val="002060"/>
              </w:rPr>
            </w:pPr>
            <w:r w:rsidRPr="005223D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5E2B3" w14:textId="77777777" w:rsidR="00AD7281" w:rsidRPr="005223D9" w:rsidRDefault="00AD7281" w:rsidP="00C13B83">
            <w:pPr>
              <w:pStyle w:val="HEADERTABELLA"/>
              <w:rPr>
                <w:color w:val="002060"/>
              </w:rPr>
            </w:pPr>
            <w:r w:rsidRPr="005223D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6C9F1" w14:textId="77777777" w:rsidR="00AD7281" w:rsidRPr="005223D9" w:rsidRDefault="00AD7281" w:rsidP="00C13B83">
            <w:pPr>
              <w:pStyle w:val="HEADERTABELLA"/>
              <w:rPr>
                <w:color w:val="002060"/>
              </w:rPr>
            </w:pPr>
            <w:r w:rsidRPr="005223D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3DDF04" w14:textId="77777777" w:rsidR="00AD7281" w:rsidRPr="005223D9" w:rsidRDefault="00AD7281" w:rsidP="00C13B83">
            <w:pPr>
              <w:pStyle w:val="HEADERTABELLA"/>
              <w:rPr>
                <w:color w:val="002060"/>
              </w:rPr>
            </w:pPr>
            <w:r w:rsidRPr="005223D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18CB2" w14:textId="77777777" w:rsidR="00AD7281" w:rsidRPr="005223D9" w:rsidRDefault="00AD7281" w:rsidP="00C13B83">
            <w:pPr>
              <w:pStyle w:val="HEADERTABELLA"/>
              <w:rPr>
                <w:color w:val="002060"/>
              </w:rPr>
            </w:pPr>
            <w:r w:rsidRPr="005223D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9F6665" w14:textId="77777777" w:rsidR="00AD7281" w:rsidRPr="005223D9" w:rsidRDefault="00AD7281" w:rsidP="00C13B83">
            <w:pPr>
              <w:pStyle w:val="HEADERTABELLA"/>
              <w:rPr>
                <w:color w:val="002060"/>
              </w:rPr>
            </w:pPr>
            <w:r w:rsidRPr="005223D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2839CF" w14:textId="77777777" w:rsidR="00AD7281" w:rsidRPr="005223D9" w:rsidRDefault="00AD7281" w:rsidP="00C13B83">
            <w:pPr>
              <w:pStyle w:val="HEADERTABELLA"/>
              <w:rPr>
                <w:color w:val="002060"/>
              </w:rPr>
            </w:pPr>
            <w:r w:rsidRPr="005223D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EA3A0" w14:textId="77777777" w:rsidR="00AD7281" w:rsidRPr="005223D9" w:rsidRDefault="00AD7281" w:rsidP="00C13B83">
            <w:pPr>
              <w:pStyle w:val="HEADERTABELLA"/>
              <w:rPr>
                <w:color w:val="002060"/>
              </w:rPr>
            </w:pPr>
            <w:r w:rsidRPr="005223D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17FA68" w14:textId="77777777" w:rsidR="00AD7281" w:rsidRPr="005223D9" w:rsidRDefault="00AD7281" w:rsidP="00C13B83">
            <w:pPr>
              <w:pStyle w:val="HEADERTABELLA"/>
              <w:rPr>
                <w:color w:val="002060"/>
              </w:rPr>
            </w:pPr>
            <w:r w:rsidRPr="005223D9">
              <w:rPr>
                <w:color w:val="002060"/>
              </w:rPr>
              <w:t>PE</w:t>
            </w:r>
          </w:p>
        </w:tc>
      </w:tr>
      <w:tr w:rsidR="00AD7281" w:rsidRPr="005223D9" w14:paraId="43B7DC97" w14:textId="77777777" w:rsidTr="00AD72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4D19F8" w14:textId="77777777" w:rsidR="00AD7281" w:rsidRPr="005223D9" w:rsidRDefault="00AD7281" w:rsidP="00C13B83">
            <w:pPr>
              <w:pStyle w:val="ROWTABELLA"/>
              <w:rPr>
                <w:color w:val="002060"/>
              </w:rPr>
            </w:pPr>
            <w:r w:rsidRPr="005223D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A2D9D"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4B6CD"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5BD59"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DE83B"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304A9"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6B072"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BD237" w14:textId="77777777" w:rsidR="00AD7281" w:rsidRPr="005223D9" w:rsidRDefault="00AD7281" w:rsidP="00C13B83">
            <w:pPr>
              <w:pStyle w:val="ROWTABELLA"/>
              <w:jc w:val="center"/>
              <w:rPr>
                <w:color w:val="002060"/>
              </w:rPr>
            </w:pPr>
            <w:r w:rsidRPr="005223D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68C9"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CDAEE" w14:textId="77777777" w:rsidR="00AD7281" w:rsidRPr="005223D9" w:rsidRDefault="00AD7281" w:rsidP="00C13B83">
            <w:pPr>
              <w:pStyle w:val="ROWTABELLA"/>
              <w:jc w:val="center"/>
              <w:rPr>
                <w:color w:val="002060"/>
              </w:rPr>
            </w:pPr>
            <w:r w:rsidRPr="005223D9">
              <w:rPr>
                <w:color w:val="002060"/>
              </w:rPr>
              <w:t>0</w:t>
            </w:r>
          </w:p>
        </w:tc>
      </w:tr>
      <w:tr w:rsidR="00AD7281" w:rsidRPr="005223D9" w14:paraId="33442286"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9657B5" w14:textId="77777777" w:rsidR="00AD7281" w:rsidRPr="005223D9" w:rsidRDefault="00AD7281" w:rsidP="00C13B83">
            <w:pPr>
              <w:pStyle w:val="ROWTABELLA"/>
              <w:rPr>
                <w:color w:val="002060"/>
              </w:rPr>
            </w:pPr>
            <w:r w:rsidRPr="005223D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FA633"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7DEA5"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56444"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45626"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9DAA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61342" w14:textId="77777777" w:rsidR="00AD7281" w:rsidRPr="005223D9" w:rsidRDefault="00AD7281" w:rsidP="00C13B83">
            <w:pPr>
              <w:pStyle w:val="ROWTABELLA"/>
              <w:jc w:val="center"/>
              <w:rPr>
                <w:color w:val="002060"/>
              </w:rPr>
            </w:pPr>
            <w:r w:rsidRPr="005223D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D959C"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131DA"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24A2A" w14:textId="77777777" w:rsidR="00AD7281" w:rsidRPr="005223D9" w:rsidRDefault="00AD7281" w:rsidP="00C13B83">
            <w:pPr>
              <w:pStyle w:val="ROWTABELLA"/>
              <w:jc w:val="center"/>
              <w:rPr>
                <w:color w:val="002060"/>
              </w:rPr>
            </w:pPr>
            <w:r w:rsidRPr="005223D9">
              <w:rPr>
                <w:color w:val="002060"/>
              </w:rPr>
              <w:t>0</w:t>
            </w:r>
          </w:p>
        </w:tc>
      </w:tr>
      <w:tr w:rsidR="00AD7281" w:rsidRPr="005223D9" w14:paraId="05C04018"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ED2C7F" w14:textId="77777777" w:rsidR="00AD7281" w:rsidRPr="005223D9" w:rsidRDefault="00AD7281" w:rsidP="00C13B83">
            <w:pPr>
              <w:pStyle w:val="ROWTABELLA"/>
              <w:rPr>
                <w:color w:val="002060"/>
              </w:rPr>
            </w:pPr>
            <w:r w:rsidRPr="005223D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0D85B"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8FB32"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9625E"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F6246"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A0520"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37377" w14:textId="77777777" w:rsidR="00AD7281" w:rsidRPr="005223D9" w:rsidRDefault="00AD7281" w:rsidP="00C13B83">
            <w:pPr>
              <w:pStyle w:val="ROWTABELLA"/>
              <w:jc w:val="center"/>
              <w:rPr>
                <w:color w:val="002060"/>
              </w:rPr>
            </w:pPr>
            <w:r w:rsidRPr="005223D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18A14" w14:textId="77777777" w:rsidR="00AD7281" w:rsidRPr="005223D9" w:rsidRDefault="00AD7281" w:rsidP="00C13B83">
            <w:pPr>
              <w:pStyle w:val="ROWTABELLA"/>
              <w:jc w:val="center"/>
              <w:rPr>
                <w:color w:val="002060"/>
              </w:rPr>
            </w:pPr>
            <w:r w:rsidRPr="005223D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ADFAF"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3FBD0" w14:textId="77777777" w:rsidR="00AD7281" w:rsidRPr="005223D9" w:rsidRDefault="00AD7281" w:rsidP="00C13B83">
            <w:pPr>
              <w:pStyle w:val="ROWTABELLA"/>
              <w:jc w:val="center"/>
              <w:rPr>
                <w:color w:val="002060"/>
              </w:rPr>
            </w:pPr>
            <w:r w:rsidRPr="005223D9">
              <w:rPr>
                <w:color w:val="002060"/>
              </w:rPr>
              <w:t>0</w:t>
            </w:r>
          </w:p>
        </w:tc>
      </w:tr>
      <w:tr w:rsidR="00AD7281" w:rsidRPr="005223D9" w14:paraId="258228CF"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6790EA" w14:textId="77777777" w:rsidR="00AD7281" w:rsidRPr="005223D9" w:rsidRDefault="00AD7281" w:rsidP="00C13B83">
            <w:pPr>
              <w:pStyle w:val="ROWTABELLA"/>
              <w:rPr>
                <w:color w:val="002060"/>
              </w:rPr>
            </w:pPr>
            <w:r w:rsidRPr="005223D9">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F43B1" w14:textId="77777777" w:rsidR="00AD7281" w:rsidRPr="005223D9" w:rsidRDefault="00AD7281" w:rsidP="00C13B83">
            <w:pPr>
              <w:pStyle w:val="ROWTABELLA"/>
              <w:jc w:val="center"/>
              <w:rPr>
                <w:color w:val="002060"/>
              </w:rPr>
            </w:pPr>
            <w:r w:rsidRPr="005223D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4993F"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7C55B"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AE1C4"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3EE67"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DA2DD" w14:textId="77777777" w:rsidR="00AD7281" w:rsidRPr="005223D9" w:rsidRDefault="00AD7281" w:rsidP="00C13B83">
            <w:pPr>
              <w:pStyle w:val="ROWTABELLA"/>
              <w:jc w:val="center"/>
              <w:rPr>
                <w:color w:val="002060"/>
              </w:rPr>
            </w:pPr>
            <w:r w:rsidRPr="005223D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DA9AA" w14:textId="77777777" w:rsidR="00AD7281" w:rsidRPr="005223D9" w:rsidRDefault="00AD7281" w:rsidP="00C13B83">
            <w:pPr>
              <w:pStyle w:val="ROWTABELLA"/>
              <w:jc w:val="center"/>
              <w:rPr>
                <w:color w:val="002060"/>
              </w:rPr>
            </w:pPr>
            <w:r w:rsidRPr="005223D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2AD21" w14:textId="77777777" w:rsidR="00AD7281" w:rsidRPr="005223D9" w:rsidRDefault="00AD7281" w:rsidP="00C13B83">
            <w:pPr>
              <w:pStyle w:val="ROWTABELLA"/>
              <w:jc w:val="center"/>
              <w:rPr>
                <w:color w:val="002060"/>
              </w:rPr>
            </w:pPr>
            <w:r w:rsidRPr="005223D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8CB0A" w14:textId="77777777" w:rsidR="00AD7281" w:rsidRPr="005223D9" w:rsidRDefault="00AD7281" w:rsidP="00C13B83">
            <w:pPr>
              <w:pStyle w:val="ROWTABELLA"/>
              <w:jc w:val="center"/>
              <w:rPr>
                <w:color w:val="002060"/>
              </w:rPr>
            </w:pPr>
            <w:r w:rsidRPr="005223D9">
              <w:rPr>
                <w:color w:val="002060"/>
              </w:rPr>
              <w:t>0</w:t>
            </w:r>
          </w:p>
        </w:tc>
      </w:tr>
      <w:tr w:rsidR="00AD7281" w:rsidRPr="005223D9" w14:paraId="46FA2769"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44F70" w14:textId="77777777" w:rsidR="00AD7281" w:rsidRPr="005223D9" w:rsidRDefault="00AD7281" w:rsidP="00C13B83">
            <w:pPr>
              <w:pStyle w:val="ROWTABELLA"/>
              <w:rPr>
                <w:color w:val="002060"/>
              </w:rPr>
            </w:pPr>
            <w:r w:rsidRPr="005223D9">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8450A"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D8A2A"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A5EEC"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872A1"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25DBB"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2C792" w14:textId="77777777" w:rsidR="00AD7281" w:rsidRPr="005223D9" w:rsidRDefault="00AD7281" w:rsidP="00C13B83">
            <w:pPr>
              <w:pStyle w:val="ROWTABELLA"/>
              <w:jc w:val="center"/>
              <w:rPr>
                <w:color w:val="002060"/>
              </w:rPr>
            </w:pPr>
            <w:r w:rsidRPr="005223D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EF09A" w14:textId="77777777" w:rsidR="00AD7281" w:rsidRPr="005223D9" w:rsidRDefault="00AD7281" w:rsidP="00C13B83">
            <w:pPr>
              <w:pStyle w:val="ROWTABELLA"/>
              <w:jc w:val="center"/>
              <w:rPr>
                <w:color w:val="002060"/>
              </w:rPr>
            </w:pPr>
            <w:r w:rsidRPr="005223D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0FF24"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8CE97" w14:textId="77777777" w:rsidR="00AD7281" w:rsidRPr="005223D9" w:rsidRDefault="00AD7281" w:rsidP="00C13B83">
            <w:pPr>
              <w:pStyle w:val="ROWTABELLA"/>
              <w:jc w:val="center"/>
              <w:rPr>
                <w:color w:val="002060"/>
              </w:rPr>
            </w:pPr>
            <w:r w:rsidRPr="005223D9">
              <w:rPr>
                <w:color w:val="002060"/>
              </w:rPr>
              <w:t>0</w:t>
            </w:r>
          </w:p>
        </w:tc>
      </w:tr>
      <w:tr w:rsidR="00AD7281" w:rsidRPr="005223D9" w14:paraId="341E775B"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C6B599" w14:textId="77777777" w:rsidR="00AD7281" w:rsidRPr="005223D9" w:rsidRDefault="00AD7281" w:rsidP="00C13B83">
            <w:pPr>
              <w:pStyle w:val="ROWTABELLA"/>
              <w:rPr>
                <w:color w:val="002060"/>
              </w:rPr>
            </w:pPr>
            <w:r w:rsidRPr="005223D9">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17457" w14:textId="77777777" w:rsidR="00AD7281" w:rsidRPr="005223D9" w:rsidRDefault="00AD7281" w:rsidP="00C13B83">
            <w:pPr>
              <w:pStyle w:val="ROWTABELLA"/>
              <w:jc w:val="center"/>
              <w:rPr>
                <w:color w:val="002060"/>
              </w:rPr>
            </w:pPr>
            <w:r w:rsidRPr="005223D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90B92"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D8AFA"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94F5F"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6ABFA" w14:textId="77777777" w:rsidR="00AD7281" w:rsidRPr="005223D9" w:rsidRDefault="00AD7281" w:rsidP="00C13B83">
            <w:pPr>
              <w:pStyle w:val="ROWTABELLA"/>
              <w:jc w:val="center"/>
              <w:rPr>
                <w:color w:val="002060"/>
              </w:rPr>
            </w:pPr>
            <w:r w:rsidRPr="005223D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0860F" w14:textId="77777777" w:rsidR="00AD7281" w:rsidRPr="005223D9" w:rsidRDefault="00AD7281" w:rsidP="00C13B83">
            <w:pPr>
              <w:pStyle w:val="ROWTABELLA"/>
              <w:jc w:val="center"/>
              <w:rPr>
                <w:color w:val="002060"/>
              </w:rPr>
            </w:pPr>
            <w:r w:rsidRPr="005223D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3F167"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0AAF3"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AFE66" w14:textId="77777777" w:rsidR="00AD7281" w:rsidRPr="005223D9" w:rsidRDefault="00AD7281" w:rsidP="00C13B83">
            <w:pPr>
              <w:pStyle w:val="ROWTABELLA"/>
              <w:jc w:val="center"/>
              <w:rPr>
                <w:color w:val="002060"/>
              </w:rPr>
            </w:pPr>
            <w:r w:rsidRPr="005223D9">
              <w:rPr>
                <w:color w:val="002060"/>
              </w:rPr>
              <w:t>0</w:t>
            </w:r>
          </w:p>
        </w:tc>
      </w:tr>
      <w:tr w:rsidR="00AD7281" w:rsidRPr="005223D9" w14:paraId="626653F4"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D5B1E8" w14:textId="77777777" w:rsidR="00AD7281" w:rsidRPr="005223D9" w:rsidRDefault="00AD7281" w:rsidP="00C13B83">
            <w:pPr>
              <w:pStyle w:val="ROWTABELLA"/>
              <w:rPr>
                <w:color w:val="002060"/>
              </w:rPr>
            </w:pPr>
            <w:r w:rsidRPr="005223D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6CE93" w14:textId="77777777" w:rsidR="00AD7281" w:rsidRPr="005223D9" w:rsidRDefault="00AD7281" w:rsidP="00C13B83">
            <w:pPr>
              <w:pStyle w:val="ROWTABELLA"/>
              <w:jc w:val="center"/>
              <w:rPr>
                <w:color w:val="002060"/>
              </w:rPr>
            </w:pPr>
            <w:r w:rsidRPr="005223D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FA735" w14:textId="77777777" w:rsidR="00AD7281" w:rsidRPr="005223D9" w:rsidRDefault="00AD7281" w:rsidP="00C13B83">
            <w:pPr>
              <w:pStyle w:val="ROWTABELLA"/>
              <w:jc w:val="center"/>
              <w:rPr>
                <w:color w:val="002060"/>
              </w:rPr>
            </w:pPr>
            <w:r w:rsidRPr="005223D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E72DE" w14:textId="77777777" w:rsidR="00AD7281" w:rsidRPr="005223D9" w:rsidRDefault="00AD7281" w:rsidP="00C13B83">
            <w:pPr>
              <w:pStyle w:val="ROWTABELLA"/>
              <w:jc w:val="center"/>
              <w:rPr>
                <w:color w:val="002060"/>
              </w:rPr>
            </w:pPr>
            <w:r w:rsidRPr="005223D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9ADF3"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3347F"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1B14C" w14:textId="77777777" w:rsidR="00AD7281" w:rsidRPr="005223D9" w:rsidRDefault="00AD7281" w:rsidP="00C13B83">
            <w:pPr>
              <w:pStyle w:val="ROWTABELLA"/>
              <w:jc w:val="center"/>
              <w:rPr>
                <w:color w:val="002060"/>
              </w:rPr>
            </w:pPr>
            <w:r w:rsidRPr="005223D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B7D2F" w14:textId="77777777" w:rsidR="00AD7281" w:rsidRPr="005223D9" w:rsidRDefault="00AD7281" w:rsidP="00C13B83">
            <w:pPr>
              <w:pStyle w:val="ROWTABELLA"/>
              <w:jc w:val="center"/>
              <w:rPr>
                <w:color w:val="002060"/>
              </w:rPr>
            </w:pPr>
            <w:r w:rsidRPr="005223D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E6657"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8F185" w14:textId="77777777" w:rsidR="00AD7281" w:rsidRPr="005223D9" w:rsidRDefault="00AD7281" w:rsidP="00C13B83">
            <w:pPr>
              <w:pStyle w:val="ROWTABELLA"/>
              <w:jc w:val="center"/>
              <w:rPr>
                <w:color w:val="002060"/>
              </w:rPr>
            </w:pPr>
            <w:r w:rsidRPr="005223D9">
              <w:rPr>
                <w:color w:val="002060"/>
              </w:rPr>
              <w:t>0</w:t>
            </w:r>
          </w:p>
        </w:tc>
      </w:tr>
      <w:tr w:rsidR="00AD7281" w:rsidRPr="005223D9" w14:paraId="433B850E" w14:textId="77777777" w:rsidTr="00AD72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AFB347" w14:textId="77777777" w:rsidR="00AD7281" w:rsidRPr="005223D9" w:rsidRDefault="00AD7281" w:rsidP="00C13B83">
            <w:pPr>
              <w:pStyle w:val="ROWTABELLA"/>
              <w:rPr>
                <w:color w:val="002060"/>
              </w:rPr>
            </w:pPr>
            <w:r w:rsidRPr="005223D9">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D5308"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72224"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57674"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DFC89"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DD6AE" w14:textId="77777777" w:rsidR="00AD7281" w:rsidRPr="005223D9" w:rsidRDefault="00AD7281" w:rsidP="00C13B83">
            <w:pPr>
              <w:pStyle w:val="ROWTABELLA"/>
              <w:jc w:val="center"/>
              <w:rPr>
                <w:color w:val="002060"/>
              </w:rPr>
            </w:pPr>
            <w:r w:rsidRPr="005223D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1B2EB" w14:textId="77777777" w:rsidR="00AD7281" w:rsidRPr="005223D9" w:rsidRDefault="00AD7281" w:rsidP="00C13B83">
            <w:pPr>
              <w:pStyle w:val="ROWTABELLA"/>
              <w:jc w:val="center"/>
              <w:rPr>
                <w:color w:val="002060"/>
              </w:rPr>
            </w:pPr>
            <w:r w:rsidRPr="005223D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9B5D1" w14:textId="77777777" w:rsidR="00AD7281" w:rsidRPr="005223D9" w:rsidRDefault="00AD7281" w:rsidP="00C13B83">
            <w:pPr>
              <w:pStyle w:val="ROWTABELLA"/>
              <w:jc w:val="center"/>
              <w:rPr>
                <w:color w:val="002060"/>
              </w:rPr>
            </w:pPr>
            <w:r w:rsidRPr="005223D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0E19A" w14:textId="77777777" w:rsidR="00AD7281" w:rsidRPr="005223D9" w:rsidRDefault="00AD7281" w:rsidP="00C13B83">
            <w:pPr>
              <w:pStyle w:val="ROWTABELLA"/>
              <w:jc w:val="center"/>
              <w:rPr>
                <w:color w:val="002060"/>
              </w:rPr>
            </w:pPr>
            <w:r w:rsidRPr="005223D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BA026" w14:textId="77777777" w:rsidR="00AD7281" w:rsidRPr="005223D9" w:rsidRDefault="00AD7281" w:rsidP="00C13B83">
            <w:pPr>
              <w:pStyle w:val="ROWTABELLA"/>
              <w:jc w:val="center"/>
              <w:rPr>
                <w:color w:val="002060"/>
              </w:rPr>
            </w:pPr>
            <w:r w:rsidRPr="005223D9">
              <w:rPr>
                <w:color w:val="002060"/>
              </w:rPr>
              <w:t>0</w:t>
            </w:r>
          </w:p>
        </w:tc>
      </w:tr>
      <w:tr w:rsidR="00AD7281" w:rsidRPr="005223D9" w14:paraId="77827DB5" w14:textId="77777777" w:rsidTr="00AD72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6C4D37" w14:textId="77777777" w:rsidR="00AD7281" w:rsidRPr="005223D9" w:rsidRDefault="00AD7281" w:rsidP="00C13B83">
            <w:pPr>
              <w:pStyle w:val="ROWTABELLA"/>
              <w:rPr>
                <w:color w:val="002060"/>
              </w:rPr>
            </w:pPr>
            <w:r w:rsidRPr="005223D9">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B1CBC"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A2566"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9905F"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46FF1" w14:textId="77777777" w:rsidR="00AD7281" w:rsidRPr="005223D9" w:rsidRDefault="00AD7281" w:rsidP="00C13B83">
            <w:pPr>
              <w:pStyle w:val="ROWTABELLA"/>
              <w:jc w:val="center"/>
              <w:rPr>
                <w:color w:val="002060"/>
              </w:rPr>
            </w:pPr>
            <w:r w:rsidRPr="005223D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74BE3" w14:textId="77777777" w:rsidR="00AD7281" w:rsidRPr="005223D9" w:rsidRDefault="00AD7281" w:rsidP="00C13B83">
            <w:pPr>
              <w:pStyle w:val="ROWTABELLA"/>
              <w:jc w:val="center"/>
              <w:rPr>
                <w:color w:val="002060"/>
              </w:rPr>
            </w:pPr>
            <w:r w:rsidRPr="005223D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72D6B" w14:textId="77777777" w:rsidR="00AD7281" w:rsidRPr="005223D9" w:rsidRDefault="00AD7281" w:rsidP="00C13B83">
            <w:pPr>
              <w:pStyle w:val="ROWTABELLA"/>
              <w:jc w:val="center"/>
              <w:rPr>
                <w:color w:val="002060"/>
              </w:rPr>
            </w:pPr>
            <w:r w:rsidRPr="005223D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60F34" w14:textId="77777777" w:rsidR="00AD7281" w:rsidRPr="005223D9" w:rsidRDefault="00AD7281" w:rsidP="00C13B83">
            <w:pPr>
              <w:pStyle w:val="ROWTABELLA"/>
              <w:jc w:val="center"/>
              <w:rPr>
                <w:color w:val="002060"/>
              </w:rPr>
            </w:pPr>
            <w:r w:rsidRPr="005223D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2139C" w14:textId="77777777" w:rsidR="00AD7281" w:rsidRPr="005223D9" w:rsidRDefault="00AD7281" w:rsidP="00C13B83">
            <w:pPr>
              <w:pStyle w:val="ROWTABELLA"/>
              <w:jc w:val="center"/>
              <w:rPr>
                <w:color w:val="002060"/>
              </w:rPr>
            </w:pPr>
            <w:r w:rsidRPr="005223D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719B9" w14:textId="77777777" w:rsidR="00AD7281" w:rsidRPr="005223D9" w:rsidRDefault="00AD7281" w:rsidP="00C13B83">
            <w:pPr>
              <w:pStyle w:val="ROWTABELLA"/>
              <w:jc w:val="center"/>
              <w:rPr>
                <w:color w:val="002060"/>
              </w:rPr>
            </w:pPr>
            <w:r w:rsidRPr="005223D9">
              <w:rPr>
                <w:color w:val="002060"/>
              </w:rPr>
              <w:t>0</w:t>
            </w:r>
          </w:p>
        </w:tc>
      </w:tr>
    </w:tbl>
    <w:p w14:paraId="641D8F19" w14:textId="77777777" w:rsidR="00AD7281" w:rsidRPr="005223D9" w:rsidRDefault="00AD7281" w:rsidP="00AD7281">
      <w:pPr>
        <w:pStyle w:val="breakline"/>
        <w:divId w:val="527259509"/>
        <w:rPr>
          <w:color w:val="002060"/>
        </w:rPr>
      </w:pPr>
    </w:p>
    <w:p w14:paraId="5D07A625" w14:textId="77777777" w:rsidR="00AD7281" w:rsidRPr="005223D9" w:rsidRDefault="00AD7281" w:rsidP="00AD7281">
      <w:pPr>
        <w:pStyle w:val="TITOLOPRINC"/>
        <w:divId w:val="527259509"/>
        <w:rPr>
          <w:color w:val="002060"/>
        </w:rPr>
      </w:pPr>
      <w:r w:rsidRPr="005223D9">
        <w:rPr>
          <w:color w:val="002060"/>
        </w:rPr>
        <w:t>PROGRAMMA GARE</w:t>
      </w:r>
    </w:p>
    <w:p w14:paraId="097DC125" w14:textId="77777777" w:rsidR="00AD7281" w:rsidRPr="005223D9" w:rsidRDefault="00AD7281" w:rsidP="00AD7281">
      <w:pPr>
        <w:pStyle w:val="SOTTOTITOLOCAMPIONATO1"/>
        <w:divId w:val="527259509"/>
        <w:rPr>
          <w:color w:val="002060"/>
        </w:rPr>
      </w:pPr>
      <w:r w:rsidRPr="005223D9">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AD7281" w:rsidRPr="005223D9" w14:paraId="232B0C8C" w14:textId="77777777" w:rsidTr="00AD72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76AE7" w14:textId="77777777" w:rsidR="00AD7281" w:rsidRPr="005223D9" w:rsidRDefault="00AD7281" w:rsidP="00C13B83">
            <w:pPr>
              <w:pStyle w:val="HEADERTABELLA"/>
              <w:rPr>
                <w:color w:val="002060"/>
              </w:rPr>
            </w:pPr>
            <w:r w:rsidRPr="005223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CFE2D" w14:textId="77777777" w:rsidR="00AD7281" w:rsidRPr="005223D9" w:rsidRDefault="00AD7281" w:rsidP="00C13B83">
            <w:pPr>
              <w:pStyle w:val="HEADERTABELLA"/>
              <w:rPr>
                <w:color w:val="002060"/>
              </w:rPr>
            </w:pPr>
            <w:r w:rsidRPr="005223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2FF185" w14:textId="77777777" w:rsidR="00AD7281" w:rsidRPr="005223D9" w:rsidRDefault="00AD7281" w:rsidP="00C13B83">
            <w:pPr>
              <w:pStyle w:val="HEADERTABELLA"/>
              <w:rPr>
                <w:color w:val="002060"/>
              </w:rPr>
            </w:pPr>
            <w:r w:rsidRPr="005223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5147D2" w14:textId="77777777" w:rsidR="00AD7281" w:rsidRPr="005223D9" w:rsidRDefault="00AD7281" w:rsidP="00C13B83">
            <w:pPr>
              <w:pStyle w:val="HEADERTABELLA"/>
              <w:rPr>
                <w:color w:val="002060"/>
              </w:rPr>
            </w:pPr>
            <w:r w:rsidRPr="005223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D0839" w14:textId="77777777" w:rsidR="00AD7281" w:rsidRPr="005223D9" w:rsidRDefault="00AD7281" w:rsidP="00C13B83">
            <w:pPr>
              <w:pStyle w:val="HEADERTABELLA"/>
              <w:rPr>
                <w:color w:val="002060"/>
              </w:rPr>
            </w:pPr>
            <w:r w:rsidRPr="005223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150BF" w14:textId="77777777" w:rsidR="00AD7281" w:rsidRPr="005223D9" w:rsidRDefault="00AD7281" w:rsidP="00C13B83">
            <w:pPr>
              <w:pStyle w:val="HEADERTABELLA"/>
              <w:rPr>
                <w:color w:val="002060"/>
              </w:rPr>
            </w:pPr>
            <w:r w:rsidRPr="005223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33615D" w14:textId="77777777" w:rsidR="00AD7281" w:rsidRPr="005223D9" w:rsidRDefault="00AD7281" w:rsidP="00C13B83">
            <w:pPr>
              <w:pStyle w:val="HEADERTABELLA"/>
              <w:rPr>
                <w:color w:val="002060"/>
              </w:rPr>
            </w:pPr>
            <w:r w:rsidRPr="005223D9">
              <w:rPr>
                <w:color w:val="002060"/>
              </w:rPr>
              <w:t>Indirizzo Impianto</w:t>
            </w:r>
          </w:p>
        </w:tc>
      </w:tr>
      <w:tr w:rsidR="00AD7281" w:rsidRPr="005223D9" w14:paraId="0BFBD928" w14:textId="77777777" w:rsidTr="00AD728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58D0F95" w14:textId="77777777" w:rsidR="00AD7281" w:rsidRPr="005223D9" w:rsidRDefault="00AD7281" w:rsidP="00C13B83">
            <w:pPr>
              <w:pStyle w:val="ROWTABELLA"/>
              <w:rPr>
                <w:color w:val="002060"/>
              </w:rPr>
            </w:pPr>
            <w:r w:rsidRPr="005223D9">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9B8DDC" w14:textId="77777777" w:rsidR="00AD7281" w:rsidRPr="005223D9" w:rsidRDefault="00AD7281" w:rsidP="00C13B83">
            <w:pPr>
              <w:pStyle w:val="ROWTABELLA"/>
              <w:rPr>
                <w:color w:val="002060"/>
              </w:rPr>
            </w:pPr>
            <w:r w:rsidRPr="005223D9">
              <w:rPr>
                <w:color w:val="002060"/>
              </w:rPr>
              <w:t>FUTSAL FBC</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9E1CBF" w14:textId="77777777" w:rsidR="00AD7281" w:rsidRPr="005223D9" w:rsidRDefault="00AD7281" w:rsidP="00C13B83">
            <w:pPr>
              <w:pStyle w:val="ROWTABELLA"/>
              <w:jc w:val="center"/>
              <w:rPr>
                <w:color w:val="002060"/>
              </w:rPr>
            </w:pPr>
            <w:r w:rsidRPr="005223D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C18D79" w14:textId="77777777" w:rsidR="00AD7281" w:rsidRPr="005223D9" w:rsidRDefault="00AD7281" w:rsidP="00C13B83">
            <w:pPr>
              <w:pStyle w:val="ROWTABELLA"/>
              <w:rPr>
                <w:color w:val="002060"/>
              </w:rPr>
            </w:pPr>
            <w:r w:rsidRPr="005223D9">
              <w:rPr>
                <w:color w:val="002060"/>
              </w:rPr>
              <w:t>05/03/2019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5D3CBC" w14:textId="77777777" w:rsidR="00AD7281" w:rsidRPr="005223D9" w:rsidRDefault="00AD7281" w:rsidP="00C13B83">
            <w:pPr>
              <w:pStyle w:val="ROWTABELLA"/>
              <w:rPr>
                <w:color w:val="002060"/>
              </w:rPr>
            </w:pPr>
            <w:r w:rsidRPr="005223D9">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EFFA12" w14:textId="77777777" w:rsidR="00AD7281" w:rsidRPr="005223D9" w:rsidRDefault="00AD7281" w:rsidP="00C13B83">
            <w:pPr>
              <w:pStyle w:val="ROWTABELLA"/>
              <w:rPr>
                <w:color w:val="002060"/>
              </w:rPr>
            </w:pPr>
            <w:r w:rsidRPr="005223D9">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597575" w14:textId="77777777" w:rsidR="00AD7281" w:rsidRPr="005223D9" w:rsidRDefault="00AD7281" w:rsidP="00C13B83">
            <w:pPr>
              <w:pStyle w:val="ROWTABELLA"/>
              <w:rPr>
                <w:color w:val="002060"/>
              </w:rPr>
            </w:pPr>
            <w:r w:rsidRPr="005223D9">
              <w:rPr>
                <w:color w:val="002060"/>
              </w:rPr>
              <w:t>VIA ROSARIO VILLA MUSONE</w:t>
            </w:r>
          </w:p>
        </w:tc>
      </w:tr>
    </w:tbl>
    <w:p w14:paraId="57C68A3A" w14:textId="77777777" w:rsidR="00AD7281" w:rsidRPr="005223D9" w:rsidRDefault="00AD7281" w:rsidP="00AD7281">
      <w:pPr>
        <w:pStyle w:val="breakline"/>
        <w:divId w:val="527259509"/>
        <w:rPr>
          <w:color w:val="002060"/>
        </w:rPr>
      </w:pPr>
    </w:p>
    <w:p w14:paraId="76B1C3D6"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UNDER 15 C5 REGIONALI MASCHILI</w:t>
      </w:r>
    </w:p>
    <w:p w14:paraId="1CB2D0BF" w14:textId="77777777" w:rsidR="00AD7281" w:rsidRPr="005223D9" w:rsidRDefault="00AD7281" w:rsidP="00AD7281">
      <w:pPr>
        <w:pStyle w:val="TITOLOPRINC"/>
        <w:divId w:val="527259509"/>
        <w:rPr>
          <w:color w:val="002060"/>
        </w:rPr>
      </w:pPr>
      <w:r w:rsidRPr="005223D9">
        <w:rPr>
          <w:color w:val="002060"/>
        </w:rPr>
        <w:lastRenderedPageBreak/>
        <w:t>RISULTATI</w:t>
      </w:r>
    </w:p>
    <w:p w14:paraId="12FEE75C" w14:textId="77777777" w:rsidR="00AD7281" w:rsidRPr="005223D9" w:rsidRDefault="00AD7281" w:rsidP="00AD7281">
      <w:pPr>
        <w:pStyle w:val="breakline"/>
        <w:divId w:val="527259509"/>
        <w:rPr>
          <w:color w:val="002060"/>
        </w:rPr>
      </w:pPr>
    </w:p>
    <w:p w14:paraId="57FE8232" w14:textId="77777777" w:rsidR="00AD7281" w:rsidRPr="005223D9" w:rsidRDefault="00AD7281" w:rsidP="00AD7281">
      <w:pPr>
        <w:pStyle w:val="SOTTOTITOLOCAMPIONATO1"/>
        <w:divId w:val="527259509"/>
        <w:rPr>
          <w:color w:val="002060"/>
        </w:rPr>
      </w:pPr>
      <w:r w:rsidRPr="005223D9">
        <w:rPr>
          <w:color w:val="002060"/>
        </w:rPr>
        <w:t>RISULTATI UFFICIALI GARE DEL 23/02/2019</w:t>
      </w:r>
    </w:p>
    <w:p w14:paraId="59D5A6D5" w14:textId="77777777" w:rsidR="00AD7281" w:rsidRPr="005223D9" w:rsidRDefault="00AD7281" w:rsidP="00AD7281">
      <w:pPr>
        <w:pStyle w:val="SOTTOTITOLOCAMPIONATO2"/>
        <w:divId w:val="527259509"/>
        <w:rPr>
          <w:color w:val="002060"/>
        </w:rPr>
      </w:pPr>
      <w:r w:rsidRPr="005223D9">
        <w:rPr>
          <w:color w:val="002060"/>
        </w:rPr>
        <w:t>Si trascrivono qui di seguito i risultati ufficiali delle gare disputate</w:t>
      </w:r>
    </w:p>
    <w:p w14:paraId="746E1E14" w14:textId="77777777" w:rsidR="00AD7281" w:rsidRPr="005223D9" w:rsidRDefault="00AD7281" w:rsidP="00AD72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D7281" w:rsidRPr="005223D9" w14:paraId="74643DE8" w14:textId="77777777" w:rsidTr="00AD72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D7281" w:rsidRPr="005223D9" w14:paraId="691BF610" w14:textId="77777777" w:rsidTr="00C13B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4EA44" w14:textId="77777777" w:rsidR="00AD7281" w:rsidRPr="005223D9" w:rsidRDefault="00AD7281" w:rsidP="00C13B83">
                  <w:pPr>
                    <w:pStyle w:val="HEADERTABELLA"/>
                    <w:rPr>
                      <w:color w:val="002060"/>
                    </w:rPr>
                  </w:pPr>
                  <w:r w:rsidRPr="005223D9">
                    <w:rPr>
                      <w:color w:val="002060"/>
                    </w:rPr>
                    <w:t>GIRONE OF - 1 Giornata - A</w:t>
                  </w:r>
                </w:p>
              </w:tc>
            </w:tr>
            <w:tr w:rsidR="00AD7281" w:rsidRPr="005223D9" w14:paraId="2D73A7A6" w14:textId="77777777" w:rsidTr="00C13B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BBA8F7" w14:textId="77777777" w:rsidR="00AD7281" w:rsidRPr="005223D9" w:rsidRDefault="00AD7281" w:rsidP="00C13B83">
                  <w:pPr>
                    <w:pStyle w:val="ROWTABELLA"/>
                    <w:rPr>
                      <w:color w:val="002060"/>
                    </w:rPr>
                  </w:pPr>
                  <w:r w:rsidRPr="005223D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4DEDCF" w14:textId="77777777" w:rsidR="00AD7281" w:rsidRPr="005223D9" w:rsidRDefault="00AD7281" w:rsidP="00C13B83">
                  <w:pPr>
                    <w:pStyle w:val="ROWTABELLA"/>
                    <w:rPr>
                      <w:color w:val="002060"/>
                    </w:rPr>
                  </w:pPr>
                  <w:r w:rsidRPr="005223D9">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A9158F" w14:textId="77777777" w:rsidR="00AD7281" w:rsidRPr="005223D9" w:rsidRDefault="00AD7281" w:rsidP="00C13B83">
                  <w:pPr>
                    <w:pStyle w:val="ROWTABELLA"/>
                    <w:jc w:val="center"/>
                    <w:rPr>
                      <w:color w:val="002060"/>
                    </w:rPr>
                  </w:pPr>
                  <w:r w:rsidRPr="005223D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ACF659" w14:textId="77777777" w:rsidR="00AD7281" w:rsidRPr="005223D9" w:rsidRDefault="00AD7281" w:rsidP="00C13B83">
                  <w:pPr>
                    <w:pStyle w:val="ROWTABELLA"/>
                    <w:jc w:val="center"/>
                    <w:rPr>
                      <w:color w:val="002060"/>
                    </w:rPr>
                  </w:pPr>
                  <w:r w:rsidRPr="005223D9">
                    <w:rPr>
                      <w:color w:val="002060"/>
                    </w:rPr>
                    <w:t> </w:t>
                  </w:r>
                </w:p>
              </w:tc>
            </w:tr>
            <w:tr w:rsidR="00AD7281" w:rsidRPr="005223D9" w14:paraId="4377BFEE"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8F353AF" w14:textId="77777777" w:rsidR="00AD7281" w:rsidRPr="005223D9" w:rsidRDefault="00AD7281" w:rsidP="00C13B83">
                  <w:pPr>
                    <w:pStyle w:val="ROWTABELLA"/>
                    <w:rPr>
                      <w:color w:val="002060"/>
                    </w:rPr>
                  </w:pPr>
                  <w:r w:rsidRPr="005223D9">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DE4C3F" w14:textId="77777777" w:rsidR="00AD7281" w:rsidRPr="005223D9" w:rsidRDefault="00AD7281" w:rsidP="00C13B83">
                  <w:pPr>
                    <w:pStyle w:val="ROWTABELLA"/>
                    <w:rPr>
                      <w:color w:val="002060"/>
                    </w:rPr>
                  </w:pPr>
                  <w:r w:rsidRPr="005223D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1FE767" w14:textId="77777777" w:rsidR="00AD7281" w:rsidRPr="005223D9" w:rsidRDefault="00AD7281" w:rsidP="00C13B83">
                  <w:pPr>
                    <w:pStyle w:val="ROWTABELLA"/>
                    <w:jc w:val="center"/>
                    <w:rPr>
                      <w:color w:val="002060"/>
                    </w:rPr>
                  </w:pPr>
                  <w:r w:rsidRPr="005223D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FD1E15" w14:textId="77777777" w:rsidR="00AD7281" w:rsidRPr="005223D9" w:rsidRDefault="00AD7281" w:rsidP="00C13B83">
                  <w:pPr>
                    <w:pStyle w:val="ROWTABELLA"/>
                    <w:jc w:val="center"/>
                    <w:rPr>
                      <w:color w:val="002060"/>
                    </w:rPr>
                  </w:pPr>
                  <w:r w:rsidRPr="005223D9">
                    <w:rPr>
                      <w:color w:val="002060"/>
                    </w:rPr>
                    <w:t> </w:t>
                  </w:r>
                </w:p>
              </w:tc>
            </w:tr>
            <w:tr w:rsidR="00AD7281" w:rsidRPr="005223D9" w14:paraId="13D2C339"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0ADF0F" w14:textId="77777777" w:rsidR="00AD7281" w:rsidRPr="005223D9" w:rsidRDefault="00AD7281" w:rsidP="00C13B83">
                  <w:pPr>
                    <w:pStyle w:val="ROWTABELLA"/>
                    <w:rPr>
                      <w:color w:val="002060"/>
                    </w:rPr>
                  </w:pPr>
                  <w:r w:rsidRPr="005223D9">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1C2BE0" w14:textId="77777777" w:rsidR="00AD7281" w:rsidRPr="005223D9" w:rsidRDefault="00AD7281" w:rsidP="00C13B83">
                  <w:pPr>
                    <w:pStyle w:val="ROWTABELLA"/>
                    <w:rPr>
                      <w:color w:val="002060"/>
                    </w:rPr>
                  </w:pPr>
                  <w:r w:rsidRPr="005223D9">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CBF9A8" w14:textId="77777777" w:rsidR="00AD7281" w:rsidRPr="005223D9" w:rsidRDefault="00AD7281" w:rsidP="00C13B83">
                  <w:pPr>
                    <w:pStyle w:val="ROWTABELLA"/>
                    <w:jc w:val="center"/>
                    <w:rPr>
                      <w:color w:val="002060"/>
                    </w:rPr>
                  </w:pPr>
                  <w:r w:rsidRPr="005223D9">
                    <w:rPr>
                      <w:color w:val="002060"/>
                    </w:rPr>
                    <w:t>0 - 17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356E3B" w14:textId="77777777" w:rsidR="00AD7281" w:rsidRPr="005223D9" w:rsidRDefault="00AD7281" w:rsidP="00C13B83">
                  <w:pPr>
                    <w:pStyle w:val="ROWTABELLA"/>
                    <w:jc w:val="center"/>
                    <w:rPr>
                      <w:color w:val="002060"/>
                    </w:rPr>
                  </w:pPr>
                  <w:r w:rsidRPr="005223D9">
                    <w:rPr>
                      <w:color w:val="002060"/>
                    </w:rPr>
                    <w:t> </w:t>
                  </w:r>
                </w:p>
              </w:tc>
            </w:tr>
            <w:tr w:rsidR="00AD7281" w:rsidRPr="005223D9" w14:paraId="5ECBB4E9"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9829DE" w14:textId="77777777" w:rsidR="00AD7281" w:rsidRPr="005223D9" w:rsidRDefault="00AD7281" w:rsidP="00C13B83">
                  <w:pPr>
                    <w:pStyle w:val="ROWTABELLA"/>
                    <w:rPr>
                      <w:color w:val="002060"/>
                    </w:rPr>
                  </w:pPr>
                  <w:r w:rsidRPr="005223D9">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8ADA0D" w14:textId="77777777" w:rsidR="00AD7281" w:rsidRPr="005223D9" w:rsidRDefault="00AD7281" w:rsidP="00C13B83">
                  <w:pPr>
                    <w:pStyle w:val="ROWTABELLA"/>
                    <w:rPr>
                      <w:color w:val="002060"/>
                    </w:rPr>
                  </w:pPr>
                  <w:r w:rsidRPr="005223D9">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DC0B99" w14:textId="77777777" w:rsidR="00AD7281" w:rsidRPr="005223D9" w:rsidRDefault="00AD7281" w:rsidP="00C13B83">
                  <w:pPr>
                    <w:pStyle w:val="ROWTABELLA"/>
                    <w:jc w:val="center"/>
                    <w:rPr>
                      <w:color w:val="002060"/>
                    </w:rPr>
                  </w:pPr>
                  <w:r w:rsidRPr="005223D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B5D57B" w14:textId="77777777" w:rsidR="00AD7281" w:rsidRPr="005223D9" w:rsidRDefault="00AD7281" w:rsidP="00C13B83">
                  <w:pPr>
                    <w:pStyle w:val="ROWTABELLA"/>
                    <w:jc w:val="center"/>
                    <w:rPr>
                      <w:color w:val="002060"/>
                    </w:rPr>
                  </w:pPr>
                  <w:r w:rsidRPr="005223D9">
                    <w:rPr>
                      <w:color w:val="002060"/>
                    </w:rPr>
                    <w:t> </w:t>
                  </w:r>
                </w:p>
              </w:tc>
            </w:tr>
            <w:tr w:rsidR="00AD7281" w:rsidRPr="005223D9" w14:paraId="6C3207D6"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E837B2" w14:textId="77777777" w:rsidR="00AD7281" w:rsidRPr="005223D9" w:rsidRDefault="00AD7281" w:rsidP="00C13B83">
                  <w:pPr>
                    <w:pStyle w:val="ROWTABELLA"/>
                    <w:rPr>
                      <w:color w:val="002060"/>
                    </w:rPr>
                  </w:pPr>
                  <w:r w:rsidRPr="005223D9">
                    <w:rPr>
                      <w:color w:val="002060"/>
                    </w:rPr>
                    <w:t>(1) 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AD7477" w14:textId="77777777" w:rsidR="00AD7281" w:rsidRPr="005223D9" w:rsidRDefault="00AD7281" w:rsidP="00C13B83">
                  <w:pPr>
                    <w:pStyle w:val="ROWTABELLA"/>
                    <w:rPr>
                      <w:color w:val="002060"/>
                    </w:rPr>
                  </w:pPr>
                  <w:r w:rsidRPr="005223D9">
                    <w:rPr>
                      <w:color w:val="002060"/>
                    </w:rPr>
                    <w:t>- FUTBOL3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59DA0A" w14:textId="77777777" w:rsidR="00AD7281" w:rsidRPr="005223D9" w:rsidRDefault="00AD7281" w:rsidP="00C13B83">
                  <w:pPr>
                    <w:pStyle w:val="ROWTABELLA"/>
                    <w:jc w:val="center"/>
                    <w:rPr>
                      <w:color w:val="002060"/>
                    </w:rPr>
                  </w:pPr>
                  <w:r w:rsidRPr="005223D9">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0E7F2E" w14:textId="77777777" w:rsidR="00AD7281" w:rsidRPr="005223D9" w:rsidRDefault="00AD7281" w:rsidP="00C13B83">
                  <w:pPr>
                    <w:pStyle w:val="ROWTABELLA"/>
                    <w:jc w:val="center"/>
                    <w:rPr>
                      <w:color w:val="002060"/>
                    </w:rPr>
                  </w:pPr>
                  <w:r w:rsidRPr="005223D9">
                    <w:rPr>
                      <w:color w:val="002060"/>
                    </w:rPr>
                    <w:t> </w:t>
                  </w:r>
                </w:p>
              </w:tc>
            </w:tr>
            <w:tr w:rsidR="00AD7281" w:rsidRPr="005223D9" w14:paraId="4B6F2DEF" w14:textId="77777777" w:rsidTr="00C13B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6638DCF" w14:textId="77777777" w:rsidR="00AD7281" w:rsidRPr="005223D9" w:rsidRDefault="00AD7281" w:rsidP="00C13B83">
                  <w:pPr>
                    <w:pStyle w:val="ROWTABELLA"/>
                    <w:rPr>
                      <w:color w:val="002060"/>
                    </w:rPr>
                  </w:pPr>
                  <w:r w:rsidRPr="005223D9">
                    <w:rPr>
                      <w:color w:val="002060"/>
                    </w:rPr>
                    <w:t>TAVERNELLE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441BC9" w14:textId="77777777" w:rsidR="00AD7281" w:rsidRPr="005223D9" w:rsidRDefault="00AD7281" w:rsidP="00C13B83">
                  <w:pPr>
                    <w:pStyle w:val="ROWTABELLA"/>
                    <w:rPr>
                      <w:color w:val="002060"/>
                    </w:rPr>
                  </w:pPr>
                  <w:r w:rsidRPr="005223D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EAC2D8" w14:textId="77777777" w:rsidR="00AD7281" w:rsidRPr="005223D9" w:rsidRDefault="00AD7281" w:rsidP="00C13B83">
                  <w:pPr>
                    <w:pStyle w:val="ROWTABELLA"/>
                    <w:jc w:val="center"/>
                    <w:rPr>
                      <w:color w:val="002060"/>
                    </w:rPr>
                  </w:pPr>
                  <w:r w:rsidRPr="005223D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417D42" w14:textId="77777777" w:rsidR="00AD7281" w:rsidRPr="005223D9" w:rsidRDefault="00AD7281" w:rsidP="00C13B83">
                  <w:pPr>
                    <w:pStyle w:val="ROWTABELLA"/>
                    <w:jc w:val="center"/>
                    <w:rPr>
                      <w:color w:val="002060"/>
                    </w:rPr>
                  </w:pPr>
                  <w:r w:rsidRPr="005223D9">
                    <w:rPr>
                      <w:color w:val="002060"/>
                    </w:rPr>
                    <w:t> </w:t>
                  </w:r>
                </w:p>
              </w:tc>
            </w:tr>
            <w:tr w:rsidR="00AD7281" w:rsidRPr="005223D9" w14:paraId="2837ACE7" w14:textId="77777777" w:rsidTr="00C13B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420551" w14:textId="77777777" w:rsidR="00AD7281" w:rsidRPr="005223D9" w:rsidRDefault="00AD7281" w:rsidP="00C13B83">
                  <w:pPr>
                    <w:pStyle w:val="ROWTABELLA"/>
                    <w:rPr>
                      <w:color w:val="002060"/>
                    </w:rPr>
                  </w:pPr>
                  <w:r w:rsidRPr="005223D9">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D29F96" w14:textId="77777777" w:rsidR="00AD7281" w:rsidRPr="005223D9" w:rsidRDefault="00AD7281" w:rsidP="00C13B83">
                  <w:pPr>
                    <w:pStyle w:val="ROWTABELLA"/>
                    <w:rPr>
                      <w:color w:val="002060"/>
                    </w:rPr>
                  </w:pPr>
                  <w:r w:rsidRPr="005223D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4108F3" w14:textId="77777777" w:rsidR="00AD7281" w:rsidRPr="005223D9" w:rsidRDefault="00AD7281" w:rsidP="00C13B83">
                  <w:pPr>
                    <w:pStyle w:val="ROWTABELLA"/>
                    <w:jc w:val="center"/>
                    <w:rPr>
                      <w:color w:val="002060"/>
                    </w:rPr>
                  </w:pPr>
                  <w:r w:rsidRPr="005223D9">
                    <w:rPr>
                      <w:color w:val="002060"/>
                    </w:rPr>
                    <w:t>3 - 13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011962" w14:textId="77777777" w:rsidR="00AD7281" w:rsidRPr="005223D9" w:rsidRDefault="00AD7281" w:rsidP="00C13B83">
                  <w:pPr>
                    <w:pStyle w:val="ROWTABELLA"/>
                    <w:jc w:val="center"/>
                    <w:rPr>
                      <w:color w:val="002060"/>
                    </w:rPr>
                  </w:pPr>
                  <w:r w:rsidRPr="005223D9">
                    <w:rPr>
                      <w:color w:val="002060"/>
                    </w:rPr>
                    <w:t> </w:t>
                  </w:r>
                </w:p>
              </w:tc>
            </w:tr>
            <w:tr w:rsidR="00AD7281" w:rsidRPr="005223D9" w14:paraId="07DE3580" w14:textId="77777777" w:rsidTr="00C13B83">
              <w:tc>
                <w:tcPr>
                  <w:tcW w:w="4700" w:type="dxa"/>
                  <w:gridSpan w:val="4"/>
                  <w:tcBorders>
                    <w:top w:val="nil"/>
                    <w:left w:val="nil"/>
                    <w:bottom w:val="nil"/>
                    <w:right w:val="nil"/>
                  </w:tcBorders>
                  <w:tcMar>
                    <w:top w:w="20" w:type="dxa"/>
                    <w:left w:w="20" w:type="dxa"/>
                    <w:bottom w:w="20" w:type="dxa"/>
                    <w:right w:w="20" w:type="dxa"/>
                  </w:tcMar>
                  <w:vAlign w:val="center"/>
                </w:tcPr>
                <w:p w14:paraId="7AF0EDC2" w14:textId="77777777" w:rsidR="00AD7281" w:rsidRPr="005223D9" w:rsidRDefault="00AD7281" w:rsidP="00C13B83">
                  <w:pPr>
                    <w:pStyle w:val="ROWTABELLA"/>
                    <w:rPr>
                      <w:color w:val="002060"/>
                    </w:rPr>
                  </w:pPr>
                  <w:r w:rsidRPr="005223D9">
                    <w:rPr>
                      <w:color w:val="002060"/>
                    </w:rPr>
                    <w:t>(1) - disputata il 24/02/2019</w:t>
                  </w:r>
                </w:p>
              </w:tc>
            </w:tr>
          </w:tbl>
          <w:p w14:paraId="72B71317" w14:textId="77777777" w:rsidR="00AD7281" w:rsidRPr="005223D9" w:rsidRDefault="00AD7281" w:rsidP="00C13B83">
            <w:pPr>
              <w:rPr>
                <w:color w:val="002060"/>
                <w:sz w:val="24"/>
                <w:szCs w:val="24"/>
              </w:rPr>
            </w:pPr>
          </w:p>
        </w:tc>
      </w:tr>
    </w:tbl>
    <w:p w14:paraId="44A7E47E" w14:textId="77777777" w:rsidR="00AD7281" w:rsidRPr="005223D9" w:rsidRDefault="00AD7281" w:rsidP="00AD7281">
      <w:pPr>
        <w:pStyle w:val="breakline"/>
        <w:divId w:val="527259509"/>
        <w:rPr>
          <w:color w:val="002060"/>
        </w:rPr>
      </w:pPr>
    </w:p>
    <w:p w14:paraId="77F58F4F" w14:textId="77777777" w:rsidR="00AD7281" w:rsidRPr="005223D9" w:rsidRDefault="00AD7281" w:rsidP="00AD7281">
      <w:pPr>
        <w:pStyle w:val="breakline"/>
        <w:divId w:val="527259509"/>
        <w:rPr>
          <w:color w:val="002060"/>
        </w:rPr>
      </w:pPr>
    </w:p>
    <w:p w14:paraId="2287CC3A" w14:textId="77777777" w:rsidR="00AD7281" w:rsidRPr="005223D9" w:rsidRDefault="00AD7281" w:rsidP="00AD7281">
      <w:pPr>
        <w:pStyle w:val="TITOLOPRINC"/>
        <w:divId w:val="527259509"/>
        <w:rPr>
          <w:color w:val="002060"/>
        </w:rPr>
      </w:pPr>
      <w:r w:rsidRPr="005223D9">
        <w:rPr>
          <w:color w:val="002060"/>
        </w:rPr>
        <w:t>GIUDICE SPORTIVO</w:t>
      </w:r>
    </w:p>
    <w:p w14:paraId="4EB290BB" w14:textId="77777777" w:rsidR="00AD7281" w:rsidRPr="005223D9" w:rsidRDefault="00AD7281" w:rsidP="00AD7281">
      <w:pPr>
        <w:pStyle w:val="diffida"/>
        <w:divId w:val="527259509"/>
        <w:rPr>
          <w:color w:val="002060"/>
        </w:rPr>
      </w:pPr>
      <w:r w:rsidRPr="005223D9">
        <w:rPr>
          <w:color w:val="002060"/>
        </w:rPr>
        <w:t>Il Giudice Sportivo, Avv. Claudio Romagnoli, nella seduta del 27/02/2019, ha adottato le decisioni che di seguito integralmente si riportano:</w:t>
      </w:r>
    </w:p>
    <w:p w14:paraId="33673099" w14:textId="77777777" w:rsidR="00AD7281" w:rsidRPr="005223D9" w:rsidRDefault="00AD7281" w:rsidP="00AD7281">
      <w:pPr>
        <w:pStyle w:val="titolo10"/>
        <w:divId w:val="527259509"/>
        <w:rPr>
          <w:color w:val="002060"/>
        </w:rPr>
      </w:pPr>
      <w:r w:rsidRPr="005223D9">
        <w:rPr>
          <w:color w:val="002060"/>
        </w:rPr>
        <w:t xml:space="preserve">GARE DEL 23/ 2/2019 </w:t>
      </w:r>
    </w:p>
    <w:p w14:paraId="18C02F2F" w14:textId="77777777" w:rsidR="00AD7281" w:rsidRPr="005223D9" w:rsidRDefault="00AD7281" w:rsidP="00AD7281">
      <w:pPr>
        <w:pStyle w:val="titolo7a"/>
        <w:divId w:val="527259509"/>
        <w:rPr>
          <w:color w:val="002060"/>
        </w:rPr>
      </w:pPr>
      <w:r w:rsidRPr="005223D9">
        <w:rPr>
          <w:color w:val="002060"/>
        </w:rPr>
        <w:t xml:space="preserve">PROVVEDIMENTI DISCIPLINARI </w:t>
      </w:r>
    </w:p>
    <w:p w14:paraId="1FDECA22" w14:textId="77777777" w:rsidR="00AD7281" w:rsidRPr="005223D9" w:rsidRDefault="00AD7281" w:rsidP="00AD7281">
      <w:pPr>
        <w:pStyle w:val="TITOLO7B"/>
        <w:divId w:val="527259509"/>
        <w:rPr>
          <w:color w:val="002060"/>
        </w:rPr>
      </w:pPr>
      <w:r w:rsidRPr="005223D9">
        <w:rPr>
          <w:color w:val="002060"/>
        </w:rPr>
        <w:t xml:space="preserve">In base alle risultanze degli atti ufficiali sono state deliberate le seguenti sanzioni disciplinari. </w:t>
      </w:r>
    </w:p>
    <w:p w14:paraId="40FD4CB3" w14:textId="77777777" w:rsidR="00AD7281" w:rsidRPr="005223D9" w:rsidRDefault="00AD7281" w:rsidP="00AD7281">
      <w:pPr>
        <w:pStyle w:val="titolo3"/>
        <w:divId w:val="527259509"/>
        <w:rPr>
          <w:color w:val="002060"/>
        </w:rPr>
      </w:pPr>
      <w:r w:rsidRPr="005223D9">
        <w:rPr>
          <w:color w:val="002060"/>
        </w:rPr>
        <w:t xml:space="preserve">A CARICO CALCIATORI NON ESPULSI DAL CAMPO </w:t>
      </w:r>
    </w:p>
    <w:p w14:paraId="50743A68" w14:textId="77777777" w:rsidR="00AD7281" w:rsidRPr="005223D9" w:rsidRDefault="00AD7281" w:rsidP="00AD7281">
      <w:pPr>
        <w:pStyle w:val="titolo20"/>
        <w:divId w:val="527259509"/>
        <w:rPr>
          <w:color w:val="002060"/>
        </w:rPr>
      </w:pPr>
      <w:r w:rsidRPr="005223D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D7281" w:rsidRPr="005223D9" w14:paraId="695A1227" w14:textId="77777777" w:rsidTr="00AD7281">
        <w:trPr>
          <w:divId w:val="527259509"/>
        </w:trPr>
        <w:tc>
          <w:tcPr>
            <w:tcW w:w="2200" w:type="dxa"/>
            <w:tcMar>
              <w:top w:w="20" w:type="dxa"/>
              <w:left w:w="20" w:type="dxa"/>
              <w:bottom w:w="20" w:type="dxa"/>
              <w:right w:w="20" w:type="dxa"/>
            </w:tcMar>
            <w:vAlign w:val="center"/>
          </w:tcPr>
          <w:p w14:paraId="15F17748" w14:textId="77777777" w:rsidR="00AD7281" w:rsidRPr="005223D9" w:rsidRDefault="00AD7281" w:rsidP="00C13B83">
            <w:pPr>
              <w:pStyle w:val="movimento"/>
              <w:rPr>
                <w:color w:val="002060"/>
              </w:rPr>
            </w:pPr>
            <w:r w:rsidRPr="005223D9">
              <w:rPr>
                <w:color w:val="002060"/>
              </w:rPr>
              <w:t>ZAFAR MUHAMED KAMAL</w:t>
            </w:r>
          </w:p>
        </w:tc>
        <w:tc>
          <w:tcPr>
            <w:tcW w:w="2200" w:type="dxa"/>
            <w:tcMar>
              <w:top w:w="20" w:type="dxa"/>
              <w:left w:w="20" w:type="dxa"/>
              <w:bottom w:w="20" w:type="dxa"/>
              <w:right w:w="20" w:type="dxa"/>
            </w:tcMar>
            <w:vAlign w:val="center"/>
          </w:tcPr>
          <w:p w14:paraId="6B79D447" w14:textId="77777777" w:rsidR="00AD7281" w:rsidRPr="005223D9" w:rsidRDefault="00AD7281" w:rsidP="00C13B83">
            <w:pPr>
              <w:pStyle w:val="movimento2"/>
              <w:rPr>
                <w:color w:val="002060"/>
              </w:rPr>
            </w:pPr>
            <w:r w:rsidRPr="005223D9">
              <w:rPr>
                <w:color w:val="002060"/>
              </w:rPr>
              <w:t xml:space="preserve">(ACLI AUDAX MONTECOSARO C5) </w:t>
            </w:r>
          </w:p>
        </w:tc>
        <w:tc>
          <w:tcPr>
            <w:tcW w:w="800" w:type="dxa"/>
            <w:tcMar>
              <w:top w:w="20" w:type="dxa"/>
              <w:left w:w="20" w:type="dxa"/>
              <w:bottom w:w="20" w:type="dxa"/>
              <w:right w:w="20" w:type="dxa"/>
            </w:tcMar>
            <w:vAlign w:val="center"/>
          </w:tcPr>
          <w:p w14:paraId="3BD1A0CE" w14:textId="77777777" w:rsidR="00AD7281" w:rsidRPr="005223D9" w:rsidRDefault="00AD7281" w:rsidP="00C13B83">
            <w:pPr>
              <w:pStyle w:val="movimento"/>
              <w:rPr>
                <w:color w:val="002060"/>
              </w:rPr>
            </w:pPr>
            <w:r w:rsidRPr="005223D9">
              <w:rPr>
                <w:color w:val="002060"/>
              </w:rPr>
              <w:t> </w:t>
            </w:r>
          </w:p>
        </w:tc>
        <w:tc>
          <w:tcPr>
            <w:tcW w:w="2200" w:type="dxa"/>
            <w:tcMar>
              <w:top w:w="20" w:type="dxa"/>
              <w:left w:w="20" w:type="dxa"/>
              <w:bottom w:w="20" w:type="dxa"/>
              <w:right w:w="20" w:type="dxa"/>
            </w:tcMar>
            <w:vAlign w:val="center"/>
          </w:tcPr>
          <w:p w14:paraId="7412BFCC" w14:textId="77777777" w:rsidR="00AD7281" w:rsidRPr="005223D9" w:rsidRDefault="00AD7281" w:rsidP="00C13B83">
            <w:pPr>
              <w:pStyle w:val="movimento"/>
              <w:rPr>
                <w:color w:val="002060"/>
              </w:rPr>
            </w:pPr>
            <w:r w:rsidRPr="005223D9">
              <w:rPr>
                <w:color w:val="002060"/>
              </w:rPr>
              <w:t>CECCACCI MARCO</w:t>
            </w:r>
          </w:p>
        </w:tc>
        <w:tc>
          <w:tcPr>
            <w:tcW w:w="2200" w:type="dxa"/>
            <w:tcMar>
              <w:top w:w="20" w:type="dxa"/>
              <w:left w:w="20" w:type="dxa"/>
              <w:bottom w:w="20" w:type="dxa"/>
              <w:right w:w="20" w:type="dxa"/>
            </w:tcMar>
            <w:vAlign w:val="center"/>
          </w:tcPr>
          <w:p w14:paraId="0E54E176" w14:textId="77777777" w:rsidR="00AD7281" w:rsidRPr="005223D9" w:rsidRDefault="00AD7281" w:rsidP="00C13B83">
            <w:pPr>
              <w:pStyle w:val="movimento2"/>
              <w:rPr>
                <w:color w:val="002060"/>
              </w:rPr>
            </w:pPr>
            <w:r w:rsidRPr="005223D9">
              <w:rPr>
                <w:color w:val="002060"/>
              </w:rPr>
              <w:t xml:space="preserve">(AUDAX 1970 S.ANGELO) </w:t>
            </w:r>
          </w:p>
        </w:tc>
      </w:tr>
    </w:tbl>
    <w:p w14:paraId="3F775B67" w14:textId="77777777" w:rsidR="00AD7281" w:rsidRPr="005223D9" w:rsidRDefault="00AD7281" w:rsidP="00AD7281">
      <w:pPr>
        <w:pStyle w:val="breakline"/>
        <w:divId w:val="527259509"/>
        <w:rPr>
          <w:color w:val="002060"/>
        </w:rPr>
      </w:pPr>
    </w:p>
    <w:p w14:paraId="60FA5436"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F.to IL GIUDICE SPORTIVO</w:t>
      </w:r>
    </w:p>
    <w:p w14:paraId="7E7D74A1" w14:textId="77777777" w:rsidR="00AD7281" w:rsidRPr="005223D9" w:rsidRDefault="00AD7281" w:rsidP="00AD7281">
      <w:pPr>
        <w:pStyle w:val="Nessunaspaziatura"/>
        <w:divId w:val="527259509"/>
        <w:rPr>
          <w:rFonts w:ascii="Arial" w:hAnsi="Arial" w:cs="Arial"/>
          <w:noProof/>
          <w:color w:val="002060"/>
          <w:lang w:eastAsia="it-IT"/>
        </w:rPr>
      </w:pPr>
      <w:r w:rsidRPr="005223D9">
        <w:rPr>
          <w:rFonts w:ascii="Arial" w:hAnsi="Arial" w:cs="Arial"/>
          <w:noProof/>
          <w:color w:val="002060"/>
          <w:lang w:eastAsia="it-IT"/>
        </w:rPr>
        <w:t xml:space="preserve"> </w:t>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r>
      <w:r w:rsidRPr="005223D9">
        <w:rPr>
          <w:rFonts w:ascii="Arial" w:hAnsi="Arial" w:cs="Arial"/>
          <w:noProof/>
          <w:color w:val="002060"/>
          <w:lang w:eastAsia="it-IT"/>
        </w:rPr>
        <w:tab/>
        <w:t xml:space="preserve">   </w:t>
      </w:r>
      <w:r w:rsidRPr="005223D9">
        <w:rPr>
          <w:rFonts w:ascii="Arial" w:hAnsi="Arial" w:cs="Arial"/>
          <w:noProof/>
          <w:color w:val="002060"/>
          <w:lang w:eastAsia="it-IT"/>
        </w:rPr>
        <w:tab/>
        <w:t xml:space="preserve">       Claudio Romagnoli</w:t>
      </w:r>
    </w:p>
    <w:p w14:paraId="2DF03C9A" w14:textId="77777777" w:rsidR="00AD7281" w:rsidRPr="005223D9" w:rsidRDefault="00AD7281" w:rsidP="00AD7281">
      <w:pPr>
        <w:pStyle w:val="breakline"/>
        <w:divId w:val="527259509"/>
        <w:rPr>
          <w:color w:val="002060"/>
        </w:rPr>
      </w:pPr>
    </w:p>
    <w:p w14:paraId="74519A03" w14:textId="77777777" w:rsidR="00AD7281" w:rsidRPr="005223D9" w:rsidRDefault="00AD7281" w:rsidP="00AD7281">
      <w:pPr>
        <w:pStyle w:val="TITOLOPRINC"/>
        <w:divId w:val="527259509"/>
        <w:rPr>
          <w:color w:val="002060"/>
        </w:rPr>
      </w:pPr>
      <w:r w:rsidRPr="005223D9">
        <w:rPr>
          <w:color w:val="002060"/>
        </w:rPr>
        <w:t>PROGRAMMA GARE</w:t>
      </w:r>
    </w:p>
    <w:p w14:paraId="798E5C86" w14:textId="77777777" w:rsidR="00AD7281" w:rsidRPr="005223D9" w:rsidRDefault="00AD7281" w:rsidP="00AD7281">
      <w:pPr>
        <w:pStyle w:val="SOTTOTITOLOCAMPIONATO1"/>
        <w:divId w:val="527259509"/>
        <w:rPr>
          <w:color w:val="002060"/>
        </w:rPr>
      </w:pPr>
      <w:r w:rsidRPr="005223D9">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AD7281" w:rsidRPr="005223D9" w14:paraId="40E1D466" w14:textId="77777777" w:rsidTr="00AD72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806F32" w14:textId="77777777" w:rsidR="00AD7281" w:rsidRPr="005223D9" w:rsidRDefault="00AD7281" w:rsidP="00C13B83">
            <w:pPr>
              <w:pStyle w:val="HEADERTABELLA"/>
              <w:rPr>
                <w:color w:val="002060"/>
              </w:rPr>
            </w:pPr>
            <w:r w:rsidRPr="005223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6CE5F" w14:textId="77777777" w:rsidR="00AD7281" w:rsidRPr="005223D9" w:rsidRDefault="00AD7281" w:rsidP="00C13B83">
            <w:pPr>
              <w:pStyle w:val="HEADERTABELLA"/>
              <w:rPr>
                <w:color w:val="002060"/>
              </w:rPr>
            </w:pPr>
            <w:r w:rsidRPr="005223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97D9FE" w14:textId="77777777" w:rsidR="00AD7281" w:rsidRPr="005223D9" w:rsidRDefault="00AD7281" w:rsidP="00C13B83">
            <w:pPr>
              <w:pStyle w:val="HEADERTABELLA"/>
              <w:rPr>
                <w:color w:val="002060"/>
              </w:rPr>
            </w:pPr>
            <w:r w:rsidRPr="005223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2CA0D" w14:textId="77777777" w:rsidR="00AD7281" w:rsidRPr="005223D9" w:rsidRDefault="00AD7281" w:rsidP="00C13B83">
            <w:pPr>
              <w:pStyle w:val="HEADERTABELLA"/>
              <w:rPr>
                <w:color w:val="002060"/>
              </w:rPr>
            </w:pPr>
            <w:r w:rsidRPr="005223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E3A53" w14:textId="77777777" w:rsidR="00AD7281" w:rsidRPr="005223D9" w:rsidRDefault="00AD7281" w:rsidP="00C13B83">
            <w:pPr>
              <w:pStyle w:val="HEADERTABELLA"/>
              <w:rPr>
                <w:color w:val="002060"/>
              </w:rPr>
            </w:pPr>
            <w:r w:rsidRPr="005223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067AD" w14:textId="77777777" w:rsidR="00AD7281" w:rsidRPr="005223D9" w:rsidRDefault="00AD7281" w:rsidP="00C13B83">
            <w:pPr>
              <w:pStyle w:val="HEADERTABELLA"/>
              <w:rPr>
                <w:color w:val="002060"/>
              </w:rPr>
            </w:pPr>
            <w:r w:rsidRPr="005223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C65CC5" w14:textId="77777777" w:rsidR="00AD7281" w:rsidRPr="005223D9" w:rsidRDefault="00AD7281" w:rsidP="00C13B83">
            <w:pPr>
              <w:pStyle w:val="HEADERTABELLA"/>
              <w:rPr>
                <w:color w:val="002060"/>
              </w:rPr>
            </w:pPr>
            <w:r w:rsidRPr="005223D9">
              <w:rPr>
                <w:color w:val="002060"/>
              </w:rPr>
              <w:t>Indirizzo Impianto</w:t>
            </w:r>
          </w:p>
        </w:tc>
      </w:tr>
      <w:tr w:rsidR="00AD7281" w:rsidRPr="005223D9" w14:paraId="56EBFC5A" w14:textId="77777777" w:rsidTr="00AD728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29E16EF" w14:textId="77777777" w:rsidR="00AD7281" w:rsidRPr="005223D9" w:rsidRDefault="00AD7281" w:rsidP="00C13B83">
            <w:pPr>
              <w:pStyle w:val="ROWTABELLA"/>
              <w:rPr>
                <w:color w:val="002060"/>
              </w:rPr>
            </w:pPr>
            <w:r w:rsidRPr="005223D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E2AC68" w14:textId="77777777" w:rsidR="00AD7281" w:rsidRPr="005223D9" w:rsidRDefault="00AD7281" w:rsidP="00C13B83">
            <w:pPr>
              <w:pStyle w:val="ROWTABELLA"/>
              <w:rPr>
                <w:color w:val="002060"/>
              </w:rPr>
            </w:pPr>
            <w:r w:rsidRPr="005223D9">
              <w:rPr>
                <w:color w:val="002060"/>
              </w:rPr>
              <w:t>REAL S.COSTANZO CALCIO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FD0CF7" w14:textId="77777777" w:rsidR="00AD7281" w:rsidRPr="005223D9" w:rsidRDefault="00AD7281" w:rsidP="00C13B83">
            <w:pPr>
              <w:pStyle w:val="ROWTABELLA"/>
              <w:jc w:val="center"/>
              <w:rPr>
                <w:color w:val="002060"/>
              </w:rPr>
            </w:pPr>
            <w:r w:rsidRPr="005223D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E72AE2" w14:textId="77777777" w:rsidR="00AD7281" w:rsidRPr="005223D9" w:rsidRDefault="00AD7281" w:rsidP="00C13B83">
            <w:pPr>
              <w:pStyle w:val="ROWTABELLA"/>
              <w:rPr>
                <w:color w:val="002060"/>
              </w:rPr>
            </w:pPr>
            <w:r w:rsidRPr="005223D9">
              <w:rPr>
                <w:color w:val="002060"/>
              </w:rPr>
              <w:t>04/03/2019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65010F" w14:textId="77777777" w:rsidR="00AD7281" w:rsidRPr="005223D9" w:rsidRDefault="00AD7281" w:rsidP="00C13B83">
            <w:pPr>
              <w:pStyle w:val="ROWTABELLA"/>
              <w:rPr>
                <w:color w:val="002060"/>
              </w:rPr>
            </w:pPr>
            <w:r w:rsidRPr="005223D9">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E67816" w14:textId="77777777" w:rsidR="00AD7281" w:rsidRPr="005223D9" w:rsidRDefault="00AD7281" w:rsidP="00C13B83">
            <w:pPr>
              <w:pStyle w:val="ROWTABELLA"/>
              <w:rPr>
                <w:color w:val="002060"/>
              </w:rPr>
            </w:pPr>
            <w:r w:rsidRPr="005223D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99C373" w14:textId="77777777" w:rsidR="00AD7281" w:rsidRPr="005223D9" w:rsidRDefault="00AD7281" w:rsidP="00C13B83">
            <w:pPr>
              <w:pStyle w:val="ROWTABELLA"/>
              <w:rPr>
                <w:color w:val="002060"/>
              </w:rPr>
            </w:pPr>
            <w:r w:rsidRPr="005223D9">
              <w:rPr>
                <w:color w:val="002060"/>
              </w:rPr>
              <w:t>VIA TAGLIAMENTO</w:t>
            </w:r>
          </w:p>
        </w:tc>
      </w:tr>
    </w:tbl>
    <w:p w14:paraId="363CDFEA" w14:textId="77777777" w:rsidR="00AD7281" w:rsidRPr="005223D9" w:rsidRDefault="00AD7281" w:rsidP="00AD7281">
      <w:pPr>
        <w:pStyle w:val="breakline"/>
        <w:divId w:val="527259509"/>
        <w:rPr>
          <w:color w:val="002060"/>
        </w:rPr>
      </w:pPr>
    </w:p>
    <w:p w14:paraId="10941634" w14:textId="77777777" w:rsidR="00312288" w:rsidRPr="00E566D0" w:rsidRDefault="00312288" w:rsidP="00312288">
      <w:pPr>
        <w:pStyle w:val="LndNormale1"/>
        <w:divId w:val="527259509"/>
        <w:rPr>
          <w:color w:val="002060"/>
          <w:szCs w:val="22"/>
        </w:rPr>
      </w:pPr>
    </w:p>
    <w:p w14:paraId="19C9A7A9" w14:textId="77777777" w:rsidR="00A30EC3" w:rsidRPr="00A30EC3" w:rsidRDefault="00A30EC3"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lastRenderedPageBreak/>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1B484178"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F6E4D">
        <w:rPr>
          <w:b/>
          <w:color w:val="002060"/>
          <w:u w:val="single"/>
        </w:rPr>
        <w:t>11</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377268F0"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9E29D2">
        <w:rPr>
          <w:b/>
          <w:color w:val="002060"/>
          <w:u w:val="single"/>
        </w:rPr>
        <w:t>2</w:t>
      </w:r>
      <w:r w:rsidR="00AD7281">
        <w:rPr>
          <w:b/>
          <w:color w:val="002060"/>
          <w:u w:val="single"/>
        </w:rPr>
        <w:t>7</w:t>
      </w:r>
      <w:r w:rsidR="005C12EC" w:rsidRPr="00EB53CB">
        <w:rPr>
          <w:b/>
          <w:color w:val="002060"/>
          <w:u w:val="single"/>
        </w:rPr>
        <w:t>/</w:t>
      </w:r>
      <w:r w:rsidR="004B394B" w:rsidRPr="00EB53CB">
        <w:rPr>
          <w:b/>
          <w:color w:val="002060"/>
          <w:u w:val="single"/>
        </w:rPr>
        <w:t>02</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8B5C2" w14:textId="77777777" w:rsidR="00B71DA4" w:rsidRDefault="00B71DA4">
      <w:r>
        <w:separator/>
      </w:r>
    </w:p>
  </w:endnote>
  <w:endnote w:type="continuationSeparator" w:id="0">
    <w:p w14:paraId="1B770827" w14:textId="77777777" w:rsidR="00B71DA4" w:rsidRDefault="00B71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C13B83" w:rsidRDefault="00C13B8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C13B83" w:rsidRDefault="00C13B8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219DD121" w:rsidR="00C13B83" w:rsidRPr="00687C6B" w:rsidRDefault="00C13B8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00A5F">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84</w:t>
    </w:r>
  </w:p>
  <w:p w14:paraId="1225E86F" w14:textId="77777777" w:rsidR="00C13B83" w:rsidRPr="00B41648" w:rsidRDefault="00C13B8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FAD1" w14:textId="77777777" w:rsidR="00B71DA4" w:rsidRDefault="00B71DA4">
      <w:r>
        <w:separator/>
      </w:r>
    </w:p>
  </w:footnote>
  <w:footnote w:type="continuationSeparator" w:id="0">
    <w:p w14:paraId="033317DE" w14:textId="77777777" w:rsidR="00B71DA4" w:rsidRDefault="00B71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C13B83" w:rsidRDefault="00C13B8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C13B83" w14:paraId="466019D7" w14:textId="77777777">
      <w:tc>
        <w:tcPr>
          <w:tcW w:w="2050" w:type="dxa"/>
        </w:tcPr>
        <w:p w14:paraId="2470E827" w14:textId="77777777" w:rsidR="00C13B83" w:rsidRDefault="00C13B8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C13B83" w:rsidRDefault="00C13B83">
          <w:pPr>
            <w:pStyle w:val="Intestazione"/>
            <w:tabs>
              <w:tab w:val="left" w:pos="435"/>
              <w:tab w:val="right" w:pos="7588"/>
            </w:tabs>
            <w:rPr>
              <w:sz w:val="24"/>
            </w:rPr>
          </w:pPr>
        </w:p>
      </w:tc>
    </w:tr>
  </w:tbl>
  <w:p w14:paraId="6FCC206C" w14:textId="77777777" w:rsidR="00C13B83" w:rsidRDefault="00C13B8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8"/>
  </w:num>
  <w:num w:numId="5">
    <w:abstractNumId w:val="5"/>
  </w:num>
  <w:num w:numId="6">
    <w:abstractNumId w:val="1"/>
  </w:num>
  <w:num w:numId="7">
    <w:abstractNumId w:val="10"/>
  </w:num>
  <w:num w:numId="8">
    <w:abstractNumId w:val="6"/>
  </w:num>
  <w:num w:numId="9">
    <w:abstractNumId w:val="4"/>
  </w:num>
  <w:num w:numId="10">
    <w:abstractNumId w:val="9"/>
  </w:num>
  <w:num w:numId="11">
    <w:abstractNumId w:val="2"/>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47B2"/>
    <w:rsid w:val="00486565"/>
    <w:rsid w:val="00495DDA"/>
    <w:rsid w:val="0049680A"/>
    <w:rsid w:val="00496849"/>
    <w:rsid w:val="00496EC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1DA4"/>
    <w:rsid w:val="00B7213B"/>
    <w:rsid w:val="00B75320"/>
    <w:rsid w:val="00B76D57"/>
    <w:rsid w:val="00B800D6"/>
    <w:rsid w:val="00B80CF0"/>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 Carattere"/>
    <w:basedOn w:val="Normale"/>
    <w:rsid w:val="00AD72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FF8F-C7CA-43DE-B77C-0FCAB209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19</Pages>
  <Words>4937</Words>
  <Characters>28142</Characters>
  <Application>Microsoft Office Word</Application>
  <DocSecurity>0</DocSecurity>
  <Lines>234</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33013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6</cp:revision>
  <cp:lastPrinted>2019-02-18T12:12:00Z</cp:lastPrinted>
  <dcterms:created xsi:type="dcterms:W3CDTF">2019-02-27T09:56:00Z</dcterms:created>
  <dcterms:modified xsi:type="dcterms:W3CDTF">2019-02-27T10:11:00Z</dcterms:modified>
</cp:coreProperties>
</file>