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2DB40134" w:rsidR="00AA13B6" w:rsidRPr="00EB53CB" w:rsidRDefault="00AA13B6" w:rsidP="00E9051F">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E9051F">
              <w:rPr>
                <w:rFonts w:ascii="Arial" w:hAnsi="Arial" w:cs="Arial"/>
                <w:color w:val="002060"/>
                <w:sz w:val="40"/>
                <w:szCs w:val="40"/>
              </w:rPr>
              <w:t>6</w:t>
            </w:r>
            <w:r w:rsidRPr="00EB53CB">
              <w:rPr>
                <w:rFonts w:ascii="Arial" w:hAnsi="Arial" w:cs="Arial"/>
                <w:color w:val="002060"/>
                <w:sz w:val="40"/>
                <w:szCs w:val="40"/>
              </w:rPr>
              <w:t xml:space="preserve"> del </w:t>
            </w:r>
            <w:r w:rsidR="00E9051F">
              <w:rPr>
                <w:rFonts w:ascii="Arial" w:hAnsi="Arial" w:cs="Arial"/>
                <w:color w:val="002060"/>
                <w:sz w:val="40"/>
                <w:szCs w:val="40"/>
              </w:rPr>
              <w:t>06</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bookmarkStart w:id="1" w:name="_GoBack"/>
    <w:bookmarkEnd w:id="1"/>
    <w:p w14:paraId="5D43E276" w14:textId="1AE264EA"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1053AAF4" w14:textId="5116E3BC" w:rsidR="009E3090" w:rsidRPr="00EB53CB" w:rsidRDefault="005B0A3F">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74D1FD32" w14:textId="22067823" w:rsidR="009E3090" w:rsidRPr="00EB53CB" w:rsidRDefault="005B0A3F">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36EB6DF6" w14:textId="23617243" w:rsidR="009E3090" w:rsidRPr="00EB53CB" w:rsidRDefault="005B0A3F">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00E64785" w14:textId="2EDDAE6C" w:rsidR="009E3090" w:rsidRPr="00EB53CB" w:rsidRDefault="005B0A3F">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1D5261EE" w14:textId="561F2B5A" w:rsidR="009E3090" w:rsidRPr="00EB53CB" w:rsidRDefault="005B0A3F">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5C4CD0B8" w:rsidR="00876326" w:rsidRDefault="00876326" w:rsidP="00863DF3">
      <w:pPr>
        <w:rPr>
          <w:rFonts w:ascii="Arial" w:hAnsi="Arial" w:cs="Arial"/>
          <w:color w:val="002060"/>
          <w:sz w:val="22"/>
          <w:szCs w:val="22"/>
        </w:rPr>
      </w:pPr>
    </w:p>
    <w:p w14:paraId="09F0084D" w14:textId="77777777"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0B12D907" w:rsidR="0067374C" w:rsidRPr="00EB53CB" w:rsidRDefault="0067374C"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0DBAE678" w:rsidR="00AE5A89" w:rsidRDefault="00AE5A89" w:rsidP="003849FA">
      <w:pPr>
        <w:pStyle w:val="LndNormale1"/>
        <w:rPr>
          <w:b/>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2E205277" w:rsidR="00AE5A89" w:rsidRDefault="00AE5A89" w:rsidP="00AE5A89">
      <w:pPr>
        <w:pStyle w:val="LndNormale1"/>
        <w:rPr>
          <w:b/>
          <w:color w:val="002060"/>
          <w:szCs w:val="22"/>
        </w:rPr>
      </w:pPr>
    </w:p>
    <w:p w14:paraId="29086883" w14:textId="737661E0" w:rsidR="00196EB3" w:rsidRDefault="00196EB3" w:rsidP="00AE5A89">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77777777" w:rsidR="00196EB3" w:rsidRDefault="00196EB3" w:rsidP="00AE5A89">
      <w:pPr>
        <w:pStyle w:val="LndNormale1"/>
        <w:rPr>
          <w:b/>
          <w:color w:val="002060"/>
          <w:szCs w:val="22"/>
        </w:rPr>
      </w:pPr>
    </w:p>
    <w:p w14:paraId="453296EF" w14:textId="77777777" w:rsidR="00AE5A89" w:rsidRDefault="00AE5A89" w:rsidP="00AE5A89">
      <w:pPr>
        <w:pStyle w:val="LndNormale1"/>
        <w:rPr>
          <w:b/>
          <w:color w:val="002060"/>
          <w:szCs w:val="22"/>
        </w:rPr>
      </w:pPr>
    </w:p>
    <w:p w14:paraId="40D528E3" w14:textId="77777777" w:rsidR="00AE5A89" w:rsidRPr="00612143" w:rsidRDefault="00AE5A89" w:rsidP="00AE5A89">
      <w:pPr>
        <w:pStyle w:val="LndNormale1"/>
        <w:rPr>
          <w:b/>
          <w:color w:val="002060"/>
          <w:sz w:val="28"/>
          <w:szCs w:val="28"/>
        </w:rPr>
      </w:pPr>
      <w:r>
        <w:rPr>
          <w:b/>
          <w:color w:val="002060"/>
          <w:sz w:val="28"/>
          <w:szCs w:val="28"/>
        </w:rPr>
        <w:t>FINAL EIGHT COPPA ITALIA</w:t>
      </w:r>
    </w:p>
    <w:p w14:paraId="4C8E730B" w14:textId="77777777" w:rsidR="00AE5A89" w:rsidRPr="00612143" w:rsidRDefault="00AE5A89" w:rsidP="00AE5A89">
      <w:pPr>
        <w:pStyle w:val="LndNormale1"/>
        <w:rPr>
          <w:color w:val="002060"/>
          <w:szCs w:val="22"/>
        </w:rPr>
      </w:pPr>
    </w:p>
    <w:p w14:paraId="0FE03A07" w14:textId="3FDEF30F" w:rsidR="00AE5A89" w:rsidRDefault="00AE5A89" w:rsidP="00AE5A89">
      <w:pPr>
        <w:pStyle w:val="LndNormale1"/>
        <w:rPr>
          <w:color w:val="002060"/>
          <w:szCs w:val="22"/>
        </w:rPr>
      </w:pPr>
      <w:r>
        <w:rPr>
          <w:color w:val="002060"/>
          <w:szCs w:val="22"/>
        </w:rPr>
        <w:lastRenderedPageBreak/>
        <w:t xml:space="preserve">La Divisione Calcio a Cinque </w:t>
      </w:r>
      <w:r w:rsidR="00B85AD0">
        <w:rPr>
          <w:color w:val="002060"/>
          <w:szCs w:val="22"/>
        </w:rPr>
        <w:t xml:space="preserve">in collaborazione con il Comitato Regionale </w:t>
      </w:r>
      <w:r>
        <w:rPr>
          <w:color w:val="002060"/>
          <w:szCs w:val="22"/>
        </w:rPr>
        <w:t xml:space="preserve">nell’ambito delle attività di promozione intende attivare un’iniziativa per </w:t>
      </w:r>
      <w:r w:rsidRPr="00CE785D">
        <w:rPr>
          <w:b/>
          <w:color w:val="002060"/>
          <w:szCs w:val="22"/>
        </w:rPr>
        <w:t>coinvolgere</w:t>
      </w:r>
      <w:r>
        <w:rPr>
          <w:color w:val="002060"/>
          <w:szCs w:val="22"/>
        </w:rPr>
        <w:t xml:space="preserve"> e far partecipare alle </w:t>
      </w:r>
      <w:r w:rsidRPr="00CE785D">
        <w:rPr>
          <w:b/>
          <w:color w:val="002060"/>
          <w:szCs w:val="22"/>
        </w:rPr>
        <w:t>Final Eight di Coppa Italia</w:t>
      </w:r>
      <w:r>
        <w:rPr>
          <w:color w:val="002060"/>
          <w:szCs w:val="22"/>
        </w:rPr>
        <w:t xml:space="preserve"> e alle manifestazioni collaterali previste, i giovani atleti delle Società di Calcio a Cinque con riferimento nello specifico alle </w:t>
      </w:r>
      <w:r w:rsidRPr="00CE785D">
        <w:rPr>
          <w:b/>
          <w:color w:val="002060"/>
          <w:szCs w:val="22"/>
        </w:rPr>
        <w:t>categorie Pulcini ed Esordienti</w:t>
      </w:r>
      <w:r>
        <w:rPr>
          <w:color w:val="002060"/>
          <w:szCs w:val="22"/>
        </w:rPr>
        <w:t>.</w:t>
      </w:r>
    </w:p>
    <w:p w14:paraId="281EC788" w14:textId="29106CBE" w:rsidR="00AE5A89" w:rsidRDefault="00AE5A89" w:rsidP="00AE5A89">
      <w:pPr>
        <w:pStyle w:val="LndNormale1"/>
        <w:rPr>
          <w:color w:val="002060"/>
          <w:szCs w:val="22"/>
        </w:rPr>
      </w:pPr>
      <w:r>
        <w:rPr>
          <w:color w:val="002060"/>
          <w:szCs w:val="22"/>
        </w:rPr>
        <w:t xml:space="preserve">Il Comitato Regionale Marche organizzerà pertanto un </w:t>
      </w:r>
      <w:r w:rsidRPr="00CE785D">
        <w:rPr>
          <w:b/>
          <w:color w:val="002060"/>
          <w:szCs w:val="22"/>
        </w:rPr>
        <w:t>pullman Gran Turismo</w:t>
      </w:r>
      <w:r>
        <w:rPr>
          <w:color w:val="002060"/>
          <w:szCs w:val="22"/>
        </w:rPr>
        <w:t xml:space="preserve"> per raggiungere la sede dell’evento.</w:t>
      </w:r>
    </w:p>
    <w:p w14:paraId="3FD96D98" w14:textId="77777777" w:rsidR="00AE5A89" w:rsidRDefault="00AE5A89" w:rsidP="00AE5A89">
      <w:pPr>
        <w:pStyle w:val="LndNormale1"/>
        <w:rPr>
          <w:color w:val="002060"/>
          <w:szCs w:val="22"/>
        </w:rPr>
      </w:pPr>
      <w:r>
        <w:rPr>
          <w:color w:val="002060"/>
          <w:szCs w:val="22"/>
        </w:rPr>
        <w:t xml:space="preserve">Il programma predisposto dalla Divisione Calcio a Cinque prevede l’arrivo al “PalaCattani” di Faenza entro le ore 12:00 di </w:t>
      </w:r>
      <w:r w:rsidRPr="00CE785D">
        <w:rPr>
          <w:b/>
          <w:color w:val="002060"/>
          <w:szCs w:val="22"/>
        </w:rPr>
        <w:t>Sabato 23 marzo p.v.</w:t>
      </w:r>
      <w:r>
        <w:rPr>
          <w:color w:val="002060"/>
          <w:szCs w:val="22"/>
        </w:rPr>
        <w:t>, la partecipazione degli atleti alle attività ludiche all’interno del villaggio dell’evento e su campi di calcio a cinque, un pranzo e a seguire la possibilità di assistere alle gare di Semifinale della Serie A maschile. La partenza da Faenza per il rientro è prevista entro le ore 20:00.</w:t>
      </w:r>
    </w:p>
    <w:p w14:paraId="5E7DDF56" w14:textId="42D0417C" w:rsidR="008C1382" w:rsidRPr="00E9051F" w:rsidRDefault="00AE5A89" w:rsidP="00861775">
      <w:pPr>
        <w:pStyle w:val="LndNormale1"/>
        <w:rPr>
          <w:color w:val="002060"/>
          <w:szCs w:val="22"/>
        </w:rPr>
      </w:pPr>
      <w:r>
        <w:rPr>
          <w:color w:val="002060"/>
          <w:szCs w:val="22"/>
        </w:rPr>
        <w:t xml:space="preserve">Le </w:t>
      </w:r>
      <w:r w:rsidRPr="00CE785D">
        <w:rPr>
          <w:b/>
          <w:color w:val="002060"/>
          <w:szCs w:val="22"/>
        </w:rPr>
        <w:t>Società interessate</w:t>
      </w:r>
      <w:r>
        <w:rPr>
          <w:color w:val="002060"/>
          <w:szCs w:val="22"/>
        </w:rPr>
        <w:t xml:space="preserve"> possono trasmettere la loro </w:t>
      </w:r>
      <w:r w:rsidRPr="00CE785D">
        <w:rPr>
          <w:b/>
          <w:color w:val="002060"/>
          <w:szCs w:val="22"/>
        </w:rPr>
        <w:t xml:space="preserve">adesione </w:t>
      </w:r>
      <w:r>
        <w:rPr>
          <w:color w:val="002060"/>
          <w:szCs w:val="22"/>
        </w:rPr>
        <w:t>a mezzo e-mail (</w:t>
      </w:r>
      <w:hyperlink r:id="rId11" w:history="1">
        <w:r w:rsidRPr="00CE785D">
          <w:rPr>
            <w:rStyle w:val="Collegamentoipertestuale"/>
            <w:szCs w:val="22"/>
          </w:rPr>
          <w:t>c5marche@lnd.it</w:t>
        </w:r>
      </w:hyperlink>
      <w:r w:rsidRPr="00CE785D">
        <w:rPr>
          <w:color w:val="002060"/>
          <w:szCs w:val="22"/>
        </w:rPr>
        <w:t>)</w:t>
      </w:r>
      <w:r w:rsidRPr="00CE785D">
        <w:rPr>
          <w:b/>
          <w:color w:val="002060"/>
          <w:szCs w:val="22"/>
        </w:rPr>
        <w:t xml:space="preserve"> entro Venerdì 8 marzo 2019 indicando il numero di partecipanti</w:t>
      </w:r>
      <w:r>
        <w:rPr>
          <w:color w:val="002060"/>
          <w:szCs w:val="22"/>
        </w:rPr>
        <w:t>.</w:t>
      </w:r>
    </w:p>
    <w:p w14:paraId="21382502" w14:textId="77777777" w:rsidR="008C1382" w:rsidRDefault="008C1382" w:rsidP="00861775">
      <w:pPr>
        <w:pStyle w:val="LndNormale1"/>
        <w:rPr>
          <w:color w:val="002060"/>
        </w:rPr>
      </w:pPr>
    </w:p>
    <w:p w14:paraId="78783221" w14:textId="58D891A9"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481FED3C" w:rsidR="00E278CF" w:rsidRDefault="00E278CF" w:rsidP="00E278CF">
      <w:pPr>
        <w:pStyle w:val="breakline"/>
        <w:divId w:val="527259509"/>
        <w:rPr>
          <w:color w:val="002060"/>
        </w:rPr>
      </w:pPr>
    </w:p>
    <w:p w14:paraId="441569DA"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CALCIO A CINQUE SERIE C1</w:t>
      </w:r>
    </w:p>
    <w:p w14:paraId="048AB474" w14:textId="77777777" w:rsidR="00E9051F" w:rsidRPr="00627BE8" w:rsidRDefault="00E9051F" w:rsidP="00E9051F">
      <w:pPr>
        <w:pStyle w:val="TITOLOPRINC"/>
        <w:divId w:val="527259509"/>
        <w:rPr>
          <w:color w:val="002060"/>
        </w:rPr>
      </w:pPr>
      <w:r w:rsidRPr="00627BE8">
        <w:rPr>
          <w:color w:val="002060"/>
        </w:rPr>
        <w:t>PROGRAMMA GARE</w:t>
      </w:r>
    </w:p>
    <w:p w14:paraId="58397AF7" w14:textId="77777777" w:rsidR="00E9051F" w:rsidRPr="00627BE8" w:rsidRDefault="00E9051F" w:rsidP="00E9051F">
      <w:pPr>
        <w:pStyle w:val="SOTTOTITOLOCAMPIONATO1"/>
        <w:divId w:val="527259509"/>
        <w:rPr>
          <w:color w:val="002060"/>
        </w:rPr>
      </w:pPr>
      <w:r w:rsidRPr="00627BE8">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6"/>
        <w:gridCol w:w="385"/>
        <w:gridCol w:w="898"/>
        <w:gridCol w:w="1191"/>
        <w:gridCol w:w="1545"/>
        <w:gridCol w:w="1545"/>
      </w:tblGrid>
      <w:tr w:rsidR="00E9051F" w:rsidRPr="00627BE8" w14:paraId="0943B928"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2F31BE"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9421F6"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E7AF56"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3E4F56"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764899"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CBCB75"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911FC"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6DB16F63"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22E763" w14:textId="77777777" w:rsidR="00E9051F" w:rsidRPr="00627BE8" w:rsidRDefault="00E9051F" w:rsidP="00277631">
            <w:pPr>
              <w:pStyle w:val="ROWTABELLA"/>
              <w:rPr>
                <w:color w:val="002060"/>
              </w:rPr>
            </w:pPr>
            <w:r w:rsidRPr="00627BE8">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1368C1" w14:textId="77777777" w:rsidR="00E9051F" w:rsidRPr="00627BE8" w:rsidRDefault="00E9051F" w:rsidP="00277631">
            <w:pPr>
              <w:pStyle w:val="ROWTABELLA"/>
              <w:rPr>
                <w:color w:val="002060"/>
              </w:rPr>
            </w:pPr>
            <w:r w:rsidRPr="00627BE8">
              <w:rPr>
                <w:color w:val="002060"/>
              </w:rPr>
              <w:t>SPORTING GROTTAMMARE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7A678E5"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78DFA7" w14:textId="77777777" w:rsidR="00E9051F" w:rsidRPr="00627BE8" w:rsidRDefault="00E9051F" w:rsidP="00277631">
            <w:pPr>
              <w:pStyle w:val="ROWTABELLA"/>
              <w:rPr>
                <w:color w:val="002060"/>
              </w:rPr>
            </w:pPr>
            <w:r w:rsidRPr="00627BE8">
              <w:rPr>
                <w:color w:val="002060"/>
              </w:rPr>
              <w:t>08/03/2019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28EA40" w14:textId="77777777" w:rsidR="00E9051F" w:rsidRPr="00627BE8" w:rsidRDefault="00E9051F" w:rsidP="00277631">
            <w:pPr>
              <w:pStyle w:val="ROWTABELLA"/>
              <w:rPr>
                <w:color w:val="002060"/>
              </w:rPr>
            </w:pPr>
            <w:r w:rsidRPr="00627BE8">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F7843" w14:textId="77777777" w:rsidR="00E9051F" w:rsidRPr="00627BE8" w:rsidRDefault="00E9051F" w:rsidP="00277631">
            <w:pPr>
              <w:pStyle w:val="ROWTABELLA"/>
              <w:rPr>
                <w:color w:val="002060"/>
              </w:rPr>
            </w:pPr>
            <w:r w:rsidRPr="00627BE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A5621B" w14:textId="77777777" w:rsidR="00E9051F" w:rsidRPr="00627BE8" w:rsidRDefault="00E9051F" w:rsidP="00277631">
            <w:pPr>
              <w:pStyle w:val="ROWTABELLA"/>
              <w:rPr>
                <w:color w:val="002060"/>
              </w:rPr>
            </w:pPr>
            <w:r w:rsidRPr="00627BE8">
              <w:rPr>
                <w:color w:val="002060"/>
              </w:rPr>
              <w:t>VIA CELLINI, 13</w:t>
            </w:r>
          </w:p>
        </w:tc>
      </w:tr>
      <w:tr w:rsidR="00E9051F" w:rsidRPr="00627BE8" w14:paraId="71F04018"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0B110A" w14:textId="77777777" w:rsidR="00E9051F" w:rsidRPr="00627BE8" w:rsidRDefault="00E9051F" w:rsidP="00277631">
            <w:pPr>
              <w:pStyle w:val="ROWTABELLA"/>
              <w:rPr>
                <w:color w:val="002060"/>
              </w:rPr>
            </w:pPr>
            <w:r w:rsidRPr="00627BE8">
              <w:rPr>
                <w:color w:val="002060"/>
              </w:rPr>
              <w:t>FANO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999204" w14:textId="77777777" w:rsidR="00E9051F" w:rsidRPr="00627BE8" w:rsidRDefault="00E9051F" w:rsidP="00277631">
            <w:pPr>
              <w:pStyle w:val="ROWTABELLA"/>
              <w:rPr>
                <w:color w:val="002060"/>
              </w:rPr>
            </w:pPr>
            <w:r w:rsidRPr="00627BE8">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834DB6"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492A0B"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1DEBA31" w14:textId="77777777" w:rsidR="00E9051F" w:rsidRPr="00627BE8" w:rsidRDefault="00E9051F" w:rsidP="00277631">
            <w:pPr>
              <w:pStyle w:val="ROWTABELLA"/>
              <w:rPr>
                <w:color w:val="002060"/>
              </w:rPr>
            </w:pPr>
            <w:r w:rsidRPr="00627BE8">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99CD9A" w14:textId="77777777" w:rsidR="00E9051F" w:rsidRPr="00627BE8" w:rsidRDefault="00E9051F" w:rsidP="00277631">
            <w:pPr>
              <w:pStyle w:val="ROWTABELLA"/>
              <w:rPr>
                <w:color w:val="002060"/>
              </w:rPr>
            </w:pPr>
            <w:r w:rsidRPr="00627BE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718B0C" w14:textId="77777777" w:rsidR="00E9051F" w:rsidRPr="00627BE8" w:rsidRDefault="00E9051F" w:rsidP="00277631">
            <w:pPr>
              <w:pStyle w:val="ROWTABELLA"/>
              <w:rPr>
                <w:color w:val="002060"/>
              </w:rPr>
            </w:pPr>
            <w:r w:rsidRPr="00627BE8">
              <w:rPr>
                <w:color w:val="002060"/>
              </w:rPr>
              <w:t>VIA VILLA TOMBARI</w:t>
            </w:r>
          </w:p>
        </w:tc>
      </w:tr>
      <w:tr w:rsidR="00E9051F" w:rsidRPr="00627BE8" w14:paraId="19EC3BA9"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D7D8EC" w14:textId="77777777" w:rsidR="00E9051F" w:rsidRPr="00627BE8" w:rsidRDefault="00E9051F" w:rsidP="00277631">
            <w:pPr>
              <w:pStyle w:val="ROWTABELLA"/>
              <w:rPr>
                <w:color w:val="002060"/>
              </w:rPr>
            </w:pPr>
            <w:r w:rsidRPr="00627BE8">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A9A77A" w14:textId="77777777" w:rsidR="00E9051F" w:rsidRPr="00627BE8" w:rsidRDefault="00E9051F" w:rsidP="00277631">
            <w:pPr>
              <w:pStyle w:val="ROWTABELLA"/>
              <w:rPr>
                <w:color w:val="002060"/>
              </w:rPr>
            </w:pPr>
            <w:r w:rsidRPr="00627B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8AFA0B"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A74241" w14:textId="77777777" w:rsidR="00E9051F" w:rsidRPr="00627BE8" w:rsidRDefault="00E9051F" w:rsidP="00277631">
            <w:pPr>
              <w:pStyle w:val="ROWTABELLA"/>
              <w:rPr>
                <w:color w:val="002060"/>
              </w:rPr>
            </w:pPr>
            <w:r w:rsidRPr="00627BE8">
              <w:rPr>
                <w:color w:val="002060"/>
              </w:rPr>
              <w:t>08/03/2019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A56B51" w14:textId="77777777" w:rsidR="00E9051F" w:rsidRPr="00627BE8" w:rsidRDefault="00E9051F" w:rsidP="00277631">
            <w:pPr>
              <w:pStyle w:val="ROWTABELLA"/>
              <w:rPr>
                <w:color w:val="002060"/>
              </w:rPr>
            </w:pPr>
            <w:r w:rsidRPr="00627BE8">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12C2A3" w14:textId="77777777" w:rsidR="00E9051F" w:rsidRPr="00627BE8" w:rsidRDefault="00E9051F" w:rsidP="00277631">
            <w:pPr>
              <w:pStyle w:val="ROWTABELLA"/>
              <w:rPr>
                <w:color w:val="002060"/>
              </w:rPr>
            </w:pPr>
            <w:r w:rsidRPr="00627BE8">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C1DA9B" w14:textId="77777777" w:rsidR="00E9051F" w:rsidRPr="00627BE8" w:rsidRDefault="00E9051F" w:rsidP="00277631">
            <w:pPr>
              <w:pStyle w:val="ROWTABELLA"/>
              <w:rPr>
                <w:color w:val="002060"/>
              </w:rPr>
            </w:pPr>
            <w:r w:rsidRPr="00627BE8">
              <w:rPr>
                <w:color w:val="002060"/>
              </w:rPr>
              <w:t>VIA CERQUATTI</w:t>
            </w:r>
          </w:p>
        </w:tc>
      </w:tr>
      <w:tr w:rsidR="00E9051F" w:rsidRPr="00627BE8" w14:paraId="413B46A1"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B98396" w14:textId="77777777" w:rsidR="00E9051F" w:rsidRPr="00627BE8" w:rsidRDefault="00E9051F" w:rsidP="00277631">
            <w:pPr>
              <w:pStyle w:val="ROWTABELLA"/>
              <w:rPr>
                <w:color w:val="002060"/>
              </w:rPr>
            </w:pPr>
            <w:r w:rsidRPr="00627BE8">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F9C604" w14:textId="77777777" w:rsidR="00E9051F" w:rsidRPr="00627BE8" w:rsidRDefault="00E9051F" w:rsidP="00277631">
            <w:pPr>
              <w:pStyle w:val="ROWTABELLA"/>
              <w:rPr>
                <w:color w:val="002060"/>
              </w:rPr>
            </w:pPr>
            <w:r w:rsidRPr="00627BE8">
              <w:rPr>
                <w:color w:val="002060"/>
              </w:rPr>
              <w:t>POL.CAGLI SPORT ASSOCIATI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A2E6DF5"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3D1610" w14:textId="77777777" w:rsidR="00E9051F" w:rsidRPr="00627BE8" w:rsidRDefault="00E9051F" w:rsidP="00277631">
            <w:pPr>
              <w:pStyle w:val="ROWTABELLA"/>
              <w:rPr>
                <w:color w:val="002060"/>
              </w:rPr>
            </w:pPr>
            <w:r w:rsidRPr="00627BE8">
              <w:rPr>
                <w:color w:val="002060"/>
              </w:rPr>
              <w:t>08/03/2019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843749" w14:textId="77777777" w:rsidR="00E9051F" w:rsidRPr="00627BE8" w:rsidRDefault="00E9051F" w:rsidP="00277631">
            <w:pPr>
              <w:pStyle w:val="ROWTABELLA"/>
              <w:rPr>
                <w:color w:val="002060"/>
              </w:rPr>
            </w:pPr>
            <w:r w:rsidRPr="00627BE8">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49AC56" w14:textId="77777777" w:rsidR="00E9051F" w:rsidRPr="00627BE8" w:rsidRDefault="00E9051F" w:rsidP="00277631">
            <w:pPr>
              <w:pStyle w:val="ROWTABELLA"/>
              <w:rPr>
                <w:color w:val="002060"/>
              </w:rPr>
            </w:pPr>
            <w:r w:rsidRPr="00627BE8">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65174B" w14:textId="77777777" w:rsidR="00E9051F" w:rsidRPr="00627BE8" w:rsidRDefault="00E9051F" w:rsidP="00277631">
            <w:pPr>
              <w:pStyle w:val="ROWTABELLA"/>
              <w:rPr>
                <w:color w:val="002060"/>
              </w:rPr>
            </w:pPr>
            <w:r w:rsidRPr="00627BE8">
              <w:rPr>
                <w:color w:val="002060"/>
              </w:rPr>
              <w:t>PIAZZALE COTIGNOLI</w:t>
            </w:r>
          </w:p>
        </w:tc>
      </w:tr>
      <w:tr w:rsidR="00E9051F" w:rsidRPr="00627BE8" w14:paraId="0D706F0D"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1152AD" w14:textId="77777777" w:rsidR="00E9051F" w:rsidRPr="00627BE8" w:rsidRDefault="00E9051F" w:rsidP="00277631">
            <w:pPr>
              <w:pStyle w:val="ROWTABELLA"/>
              <w:rPr>
                <w:color w:val="002060"/>
              </w:rPr>
            </w:pPr>
            <w:r w:rsidRPr="00627BE8">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9D83F3" w14:textId="77777777" w:rsidR="00E9051F" w:rsidRPr="00627BE8" w:rsidRDefault="00E9051F" w:rsidP="00277631">
            <w:pPr>
              <w:pStyle w:val="ROWTABELLA"/>
              <w:rPr>
                <w:color w:val="002060"/>
              </w:rPr>
            </w:pPr>
            <w:r w:rsidRPr="00627BE8">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DBD799"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EAC5A6" w14:textId="77777777" w:rsidR="00E9051F" w:rsidRPr="00627BE8" w:rsidRDefault="00E9051F" w:rsidP="00277631">
            <w:pPr>
              <w:pStyle w:val="ROWTABELLA"/>
              <w:rPr>
                <w:color w:val="002060"/>
              </w:rPr>
            </w:pPr>
            <w:r w:rsidRPr="00627BE8">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AD4C90" w14:textId="77777777" w:rsidR="00E9051F" w:rsidRPr="00627BE8" w:rsidRDefault="00E9051F" w:rsidP="00277631">
            <w:pPr>
              <w:pStyle w:val="ROWTABELLA"/>
              <w:rPr>
                <w:color w:val="002060"/>
              </w:rPr>
            </w:pPr>
            <w:r w:rsidRPr="00627BE8">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5F39A8" w14:textId="77777777" w:rsidR="00E9051F" w:rsidRPr="00627BE8" w:rsidRDefault="00E9051F" w:rsidP="00277631">
            <w:pPr>
              <w:pStyle w:val="ROWTABELLA"/>
              <w:rPr>
                <w:color w:val="002060"/>
              </w:rPr>
            </w:pPr>
            <w:r w:rsidRPr="00627BE8">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33B9EC" w14:textId="77777777" w:rsidR="00E9051F" w:rsidRPr="00627BE8" w:rsidRDefault="00E9051F" w:rsidP="00277631">
            <w:pPr>
              <w:pStyle w:val="ROWTABELLA"/>
              <w:rPr>
                <w:color w:val="002060"/>
              </w:rPr>
            </w:pPr>
            <w:r w:rsidRPr="00627BE8">
              <w:rPr>
                <w:color w:val="002060"/>
              </w:rPr>
              <w:t>VIA FAVETO</w:t>
            </w:r>
          </w:p>
        </w:tc>
      </w:tr>
      <w:tr w:rsidR="00E9051F" w:rsidRPr="00627BE8" w14:paraId="74108B91"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60F0CF" w14:textId="77777777" w:rsidR="00E9051F" w:rsidRPr="00627BE8" w:rsidRDefault="00E9051F" w:rsidP="00277631">
            <w:pPr>
              <w:pStyle w:val="ROWTABELLA"/>
              <w:rPr>
                <w:color w:val="002060"/>
              </w:rPr>
            </w:pPr>
            <w:r w:rsidRPr="00627BE8">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02F9AE" w14:textId="77777777" w:rsidR="00E9051F" w:rsidRPr="00627BE8" w:rsidRDefault="00E9051F" w:rsidP="00277631">
            <w:pPr>
              <w:pStyle w:val="ROWTABELLA"/>
              <w:rPr>
                <w:color w:val="002060"/>
              </w:rPr>
            </w:pPr>
            <w:r w:rsidRPr="00627BE8">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C31892A"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67DAF6" w14:textId="77777777" w:rsidR="00E9051F" w:rsidRPr="00627BE8" w:rsidRDefault="00E9051F" w:rsidP="00277631">
            <w:pPr>
              <w:pStyle w:val="ROWTABELLA"/>
              <w:rPr>
                <w:color w:val="002060"/>
              </w:rPr>
            </w:pPr>
            <w:r w:rsidRPr="00627BE8">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47ECE0" w14:textId="77777777" w:rsidR="00E9051F" w:rsidRPr="00627BE8" w:rsidRDefault="00E9051F" w:rsidP="00277631">
            <w:pPr>
              <w:pStyle w:val="ROWTABELLA"/>
              <w:rPr>
                <w:color w:val="002060"/>
              </w:rPr>
            </w:pPr>
            <w:r w:rsidRPr="00627BE8">
              <w:rPr>
                <w:color w:val="002060"/>
              </w:rPr>
              <w:t>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574197" w14:textId="77777777" w:rsidR="00E9051F" w:rsidRPr="00627BE8" w:rsidRDefault="00E9051F" w:rsidP="00277631">
            <w:pPr>
              <w:pStyle w:val="ROWTABELLA"/>
              <w:rPr>
                <w:color w:val="002060"/>
              </w:rPr>
            </w:pPr>
            <w:r w:rsidRPr="00627BE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7C0D22" w14:textId="77777777" w:rsidR="00E9051F" w:rsidRPr="00627BE8" w:rsidRDefault="00E9051F" w:rsidP="00277631">
            <w:pPr>
              <w:pStyle w:val="ROWTABELLA"/>
              <w:rPr>
                <w:color w:val="002060"/>
              </w:rPr>
            </w:pPr>
            <w:r w:rsidRPr="00627BE8">
              <w:rPr>
                <w:color w:val="002060"/>
              </w:rPr>
              <w:t>VIA VESCOVARA, 7</w:t>
            </w:r>
          </w:p>
        </w:tc>
      </w:tr>
      <w:tr w:rsidR="00E9051F" w:rsidRPr="00627BE8" w14:paraId="46DE0E8F"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C73F0D" w14:textId="77777777" w:rsidR="00E9051F" w:rsidRPr="00627BE8" w:rsidRDefault="00E9051F" w:rsidP="00277631">
            <w:pPr>
              <w:pStyle w:val="ROWTABELLA"/>
              <w:rPr>
                <w:color w:val="002060"/>
              </w:rPr>
            </w:pPr>
            <w:r w:rsidRPr="00627BE8">
              <w:rPr>
                <w:color w:val="002060"/>
              </w:rPr>
              <w:t>1995 FUTSAL PESARO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CA957D" w14:textId="77777777" w:rsidR="00E9051F" w:rsidRPr="00627BE8" w:rsidRDefault="00E9051F" w:rsidP="00277631">
            <w:pPr>
              <w:pStyle w:val="ROWTABELLA"/>
              <w:rPr>
                <w:color w:val="002060"/>
              </w:rPr>
            </w:pPr>
            <w:r w:rsidRPr="00627BE8">
              <w:rPr>
                <w:color w:val="002060"/>
              </w:rPr>
              <w:t>MONTELUPONE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5D5A5FE"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4DC2FC" w14:textId="77777777" w:rsidR="00E9051F" w:rsidRPr="00627BE8" w:rsidRDefault="00E9051F" w:rsidP="00277631">
            <w:pPr>
              <w:pStyle w:val="ROWTABELLA"/>
              <w:rPr>
                <w:color w:val="002060"/>
              </w:rPr>
            </w:pPr>
            <w:r w:rsidRPr="00627BE8">
              <w:rPr>
                <w:color w:val="002060"/>
              </w:rPr>
              <w:t>11/03/2019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3E22DB" w14:textId="77777777" w:rsidR="00E9051F" w:rsidRPr="00627BE8" w:rsidRDefault="00E9051F" w:rsidP="00277631">
            <w:pPr>
              <w:pStyle w:val="ROWTABELLA"/>
              <w:rPr>
                <w:color w:val="002060"/>
              </w:rPr>
            </w:pPr>
            <w:r w:rsidRPr="00627BE8">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CBCEDA" w14:textId="77777777" w:rsidR="00E9051F" w:rsidRPr="00627BE8" w:rsidRDefault="00E9051F" w:rsidP="00277631">
            <w:pPr>
              <w:pStyle w:val="ROWTABELLA"/>
              <w:rPr>
                <w:color w:val="002060"/>
              </w:rPr>
            </w:pPr>
            <w:r w:rsidRPr="00627BE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CB49E1" w14:textId="77777777" w:rsidR="00E9051F" w:rsidRPr="00627BE8" w:rsidRDefault="00E9051F" w:rsidP="00277631">
            <w:pPr>
              <w:pStyle w:val="ROWTABELLA"/>
              <w:rPr>
                <w:color w:val="002060"/>
              </w:rPr>
            </w:pPr>
            <w:r w:rsidRPr="00627BE8">
              <w:rPr>
                <w:color w:val="002060"/>
              </w:rPr>
              <w:t>VIA DELLE ESPOSIZIONI, 33</w:t>
            </w:r>
          </w:p>
        </w:tc>
      </w:tr>
    </w:tbl>
    <w:p w14:paraId="4FE16B46" w14:textId="77777777" w:rsidR="00E9051F" w:rsidRPr="00627BE8" w:rsidRDefault="00E9051F" w:rsidP="00E9051F">
      <w:pPr>
        <w:pStyle w:val="TITOLOPRINC"/>
        <w:divId w:val="527259509"/>
        <w:rPr>
          <w:color w:val="002060"/>
        </w:rPr>
      </w:pPr>
    </w:p>
    <w:p w14:paraId="15DD48C7"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CALCIO A CINQUE SERIE C2</w:t>
      </w:r>
    </w:p>
    <w:p w14:paraId="653DC6CB" w14:textId="77777777" w:rsidR="00E9051F" w:rsidRPr="00627BE8" w:rsidRDefault="00E9051F" w:rsidP="00E9051F">
      <w:pPr>
        <w:pStyle w:val="TITOLOPRINC"/>
        <w:divId w:val="527259509"/>
        <w:rPr>
          <w:color w:val="002060"/>
        </w:rPr>
      </w:pPr>
      <w:r w:rsidRPr="00627BE8">
        <w:rPr>
          <w:color w:val="002060"/>
        </w:rPr>
        <w:t>VARIAZIONI AL PROGRAMMA GARE</w:t>
      </w:r>
    </w:p>
    <w:p w14:paraId="0E00450C" w14:textId="77777777" w:rsidR="00E9051F" w:rsidRPr="00627BE8" w:rsidRDefault="00E9051F" w:rsidP="00E9051F">
      <w:pPr>
        <w:pStyle w:val="Corpodeltesto21"/>
        <w:divId w:val="527259509"/>
        <w:rPr>
          <w:rFonts w:ascii="Arial" w:hAnsi="Arial" w:cs="Arial"/>
          <w:b/>
          <w:color w:val="002060"/>
          <w:sz w:val="22"/>
          <w:szCs w:val="22"/>
          <w:u w:val="single"/>
        </w:rPr>
      </w:pPr>
      <w:r w:rsidRPr="00627BE8">
        <w:rPr>
          <w:rFonts w:ascii="Arial" w:hAnsi="Arial" w:cs="Arial"/>
          <w:b/>
          <w:color w:val="002060"/>
          <w:sz w:val="22"/>
          <w:szCs w:val="22"/>
          <w:u w:val="single"/>
        </w:rPr>
        <w:t>GIRONE “A”</w:t>
      </w:r>
    </w:p>
    <w:p w14:paraId="3B659508" w14:textId="77777777" w:rsidR="00E9051F" w:rsidRPr="00627BE8" w:rsidRDefault="00E9051F" w:rsidP="00E9051F">
      <w:pPr>
        <w:pStyle w:val="Corpodeltesto21"/>
        <w:divId w:val="527259509"/>
        <w:rPr>
          <w:rFonts w:ascii="Arial" w:hAnsi="Arial" w:cs="Arial"/>
          <w:color w:val="002060"/>
          <w:sz w:val="22"/>
          <w:szCs w:val="22"/>
        </w:rPr>
      </w:pPr>
    </w:p>
    <w:p w14:paraId="43132C2C"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b/>
          <w:i/>
          <w:color w:val="002060"/>
          <w:sz w:val="22"/>
          <w:szCs w:val="22"/>
        </w:rPr>
        <w:t>IX^ GIORNATA</w:t>
      </w:r>
    </w:p>
    <w:p w14:paraId="51926CC6" w14:textId="77777777" w:rsidR="00E9051F" w:rsidRPr="00627BE8" w:rsidRDefault="00E9051F" w:rsidP="00E9051F">
      <w:pPr>
        <w:pStyle w:val="Corpodeltesto21"/>
        <w:divId w:val="527259509"/>
        <w:rPr>
          <w:rFonts w:ascii="Arial" w:hAnsi="Arial" w:cs="Arial"/>
          <w:color w:val="002060"/>
          <w:sz w:val="22"/>
          <w:szCs w:val="22"/>
        </w:rPr>
      </w:pPr>
    </w:p>
    <w:p w14:paraId="7963CB22"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AMICI DEL CENTROSOCIO SP. – MONTESICURO TRE COLLI </w:t>
      </w:r>
      <w:r w:rsidRPr="00627BE8">
        <w:rPr>
          <w:rFonts w:ascii="Arial" w:hAnsi="Arial" w:cs="Arial"/>
          <w:color w:val="002060"/>
          <w:sz w:val="22"/>
          <w:szCs w:val="22"/>
        </w:rPr>
        <w:t xml:space="preserve">sarà disputata </w:t>
      </w:r>
      <w:r w:rsidRPr="00627BE8">
        <w:rPr>
          <w:rFonts w:ascii="Arial" w:hAnsi="Arial" w:cs="Arial"/>
          <w:b/>
          <w:color w:val="002060"/>
          <w:sz w:val="22"/>
          <w:szCs w:val="22"/>
        </w:rPr>
        <w:t>VENERDI’ 08/03/2019</w:t>
      </w:r>
      <w:r w:rsidRPr="00627BE8">
        <w:rPr>
          <w:rFonts w:ascii="Arial" w:hAnsi="Arial" w:cs="Arial"/>
          <w:color w:val="002060"/>
          <w:sz w:val="22"/>
          <w:szCs w:val="22"/>
        </w:rPr>
        <w:t xml:space="preserve"> alle </w:t>
      </w:r>
      <w:r w:rsidRPr="00627BE8">
        <w:rPr>
          <w:rFonts w:ascii="Arial" w:hAnsi="Arial" w:cs="Arial"/>
          <w:b/>
          <w:color w:val="002060"/>
          <w:sz w:val="22"/>
          <w:szCs w:val="22"/>
        </w:rPr>
        <w:t>ore 21:15</w:t>
      </w:r>
      <w:r w:rsidRPr="00627BE8">
        <w:rPr>
          <w:rFonts w:ascii="Arial" w:hAnsi="Arial" w:cs="Arial"/>
          <w:color w:val="002060"/>
          <w:sz w:val="22"/>
          <w:szCs w:val="22"/>
        </w:rPr>
        <w:t>,</w:t>
      </w:r>
      <w:r w:rsidRPr="00627BE8">
        <w:rPr>
          <w:rFonts w:ascii="Arial" w:hAnsi="Arial" w:cs="Arial"/>
          <w:b/>
          <w:color w:val="002060"/>
          <w:sz w:val="22"/>
          <w:szCs w:val="22"/>
        </w:rPr>
        <w:t xml:space="preserve"> Palestra Comunale San Michele al Fiume</w:t>
      </w:r>
      <w:r w:rsidRPr="00627BE8">
        <w:rPr>
          <w:rFonts w:ascii="Arial" w:hAnsi="Arial" w:cs="Arial"/>
          <w:color w:val="002060"/>
          <w:sz w:val="22"/>
          <w:szCs w:val="22"/>
        </w:rPr>
        <w:t xml:space="preserve">, Via Loreto di </w:t>
      </w:r>
      <w:r w:rsidRPr="00627BE8">
        <w:rPr>
          <w:rFonts w:ascii="Arial" w:hAnsi="Arial" w:cs="Arial"/>
          <w:b/>
          <w:color w:val="002060"/>
          <w:sz w:val="22"/>
          <w:szCs w:val="22"/>
        </w:rPr>
        <w:t>MONDAVIO</w:t>
      </w:r>
      <w:r w:rsidRPr="00627BE8">
        <w:rPr>
          <w:rFonts w:ascii="Arial" w:hAnsi="Arial" w:cs="Arial"/>
          <w:color w:val="002060"/>
          <w:sz w:val="22"/>
          <w:szCs w:val="22"/>
        </w:rPr>
        <w:t>.</w:t>
      </w:r>
    </w:p>
    <w:p w14:paraId="0474C414" w14:textId="77777777" w:rsidR="00E9051F" w:rsidRPr="00627BE8" w:rsidRDefault="00E9051F" w:rsidP="00E9051F">
      <w:pPr>
        <w:pStyle w:val="breakline"/>
        <w:divId w:val="527259509"/>
        <w:rPr>
          <w:color w:val="002060"/>
        </w:rPr>
      </w:pPr>
    </w:p>
    <w:p w14:paraId="0E92D5F6" w14:textId="77777777" w:rsidR="00E9051F" w:rsidRPr="00627BE8" w:rsidRDefault="00E9051F" w:rsidP="00E9051F">
      <w:pPr>
        <w:pStyle w:val="TITOLOPRINC"/>
        <w:divId w:val="527259509"/>
        <w:rPr>
          <w:color w:val="002060"/>
        </w:rPr>
      </w:pPr>
      <w:r w:rsidRPr="00627BE8">
        <w:rPr>
          <w:color w:val="002060"/>
        </w:rPr>
        <w:lastRenderedPageBreak/>
        <w:t>PROGRAMMA GARE</w:t>
      </w:r>
    </w:p>
    <w:p w14:paraId="3226F5AA" w14:textId="77777777" w:rsidR="00E9051F" w:rsidRPr="00627BE8" w:rsidRDefault="00E9051F" w:rsidP="00E9051F">
      <w:pPr>
        <w:pStyle w:val="SOTTOTITOLOCAMPIONATO1"/>
        <w:divId w:val="527259509"/>
        <w:rPr>
          <w:color w:val="002060"/>
        </w:rPr>
      </w:pPr>
      <w:r w:rsidRPr="00627BE8">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3"/>
        <w:gridCol w:w="385"/>
        <w:gridCol w:w="898"/>
        <w:gridCol w:w="1182"/>
        <w:gridCol w:w="1550"/>
        <w:gridCol w:w="1547"/>
      </w:tblGrid>
      <w:tr w:rsidR="00E9051F" w:rsidRPr="00627BE8" w14:paraId="59774ED9"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B568C"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23FFE5"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CAF29"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88FDB"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33CE35"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A6E4C"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E5FF12"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6B31BF13"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18C335" w14:textId="77777777" w:rsidR="00E9051F" w:rsidRPr="00627BE8" w:rsidRDefault="00E9051F" w:rsidP="00277631">
            <w:pPr>
              <w:pStyle w:val="ROWTABELLA"/>
              <w:rPr>
                <w:color w:val="002060"/>
              </w:rPr>
            </w:pPr>
            <w:r w:rsidRPr="00627BE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05A311" w14:textId="77777777" w:rsidR="00E9051F" w:rsidRPr="00627BE8" w:rsidRDefault="00E9051F" w:rsidP="00277631">
            <w:pPr>
              <w:pStyle w:val="ROWTABELLA"/>
              <w:rPr>
                <w:color w:val="002060"/>
              </w:rPr>
            </w:pPr>
            <w:r w:rsidRPr="00627BE8">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94DA2B5"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67EA4C" w14:textId="77777777" w:rsidR="00E9051F" w:rsidRPr="00627BE8" w:rsidRDefault="00E9051F" w:rsidP="00277631">
            <w:pPr>
              <w:pStyle w:val="ROWTABELLA"/>
              <w:rPr>
                <w:color w:val="002060"/>
              </w:rPr>
            </w:pPr>
            <w:r w:rsidRPr="00627BE8">
              <w:rPr>
                <w:color w:val="002060"/>
              </w:rPr>
              <w:t>08/03/2019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9438DB" w14:textId="77777777" w:rsidR="00E9051F" w:rsidRPr="00627BE8" w:rsidRDefault="00E9051F" w:rsidP="00277631">
            <w:pPr>
              <w:pStyle w:val="ROWTABELLA"/>
              <w:rPr>
                <w:color w:val="002060"/>
              </w:rPr>
            </w:pPr>
            <w:r w:rsidRPr="00627BE8">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55FBD4" w14:textId="77777777" w:rsidR="00E9051F" w:rsidRPr="00627BE8" w:rsidRDefault="00E9051F" w:rsidP="00277631">
            <w:pPr>
              <w:pStyle w:val="ROWTABELLA"/>
              <w:rPr>
                <w:color w:val="002060"/>
              </w:rPr>
            </w:pPr>
            <w:r w:rsidRPr="00627BE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AADECA" w14:textId="77777777" w:rsidR="00E9051F" w:rsidRPr="00627BE8" w:rsidRDefault="00E9051F" w:rsidP="00277631">
            <w:pPr>
              <w:pStyle w:val="ROWTABELLA"/>
              <w:rPr>
                <w:color w:val="002060"/>
              </w:rPr>
            </w:pPr>
            <w:r w:rsidRPr="00627BE8">
              <w:rPr>
                <w:color w:val="002060"/>
              </w:rPr>
              <w:t>VIA MADRE TERESA DI CALCUTTA</w:t>
            </w:r>
          </w:p>
        </w:tc>
      </w:tr>
      <w:tr w:rsidR="00E9051F" w:rsidRPr="00627BE8" w14:paraId="4FCE2D29"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7C37FB" w14:textId="77777777" w:rsidR="00E9051F" w:rsidRPr="00627BE8" w:rsidRDefault="00E9051F" w:rsidP="00277631">
            <w:pPr>
              <w:pStyle w:val="ROWTABELLA"/>
              <w:rPr>
                <w:color w:val="002060"/>
              </w:rPr>
            </w:pPr>
            <w:r w:rsidRPr="00627BE8">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7C9098" w14:textId="77777777" w:rsidR="00E9051F" w:rsidRPr="00627BE8" w:rsidRDefault="00E9051F" w:rsidP="00277631">
            <w:pPr>
              <w:pStyle w:val="ROWTABELLA"/>
              <w:rPr>
                <w:color w:val="002060"/>
              </w:rPr>
            </w:pPr>
            <w:r w:rsidRPr="00627BE8">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C3ED28"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6E24D9" w14:textId="77777777" w:rsidR="00E9051F" w:rsidRPr="00627BE8" w:rsidRDefault="00E9051F" w:rsidP="00277631">
            <w:pPr>
              <w:pStyle w:val="ROWTABELLA"/>
              <w:rPr>
                <w:color w:val="002060"/>
              </w:rPr>
            </w:pPr>
            <w:r w:rsidRPr="00627BE8">
              <w:rPr>
                <w:color w:val="002060"/>
              </w:rPr>
              <w:t>08/03/2019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88627C" w14:textId="77777777" w:rsidR="00E9051F" w:rsidRPr="00627BE8" w:rsidRDefault="00E9051F" w:rsidP="00277631">
            <w:pPr>
              <w:pStyle w:val="ROWTABELLA"/>
              <w:rPr>
                <w:color w:val="002060"/>
              </w:rPr>
            </w:pPr>
            <w:r w:rsidRPr="00627BE8">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371E18" w14:textId="77777777" w:rsidR="00E9051F" w:rsidRPr="00627BE8" w:rsidRDefault="00E9051F" w:rsidP="00277631">
            <w:pPr>
              <w:pStyle w:val="ROWTABELLA"/>
              <w:rPr>
                <w:color w:val="002060"/>
              </w:rPr>
            </w:pPr>
            <w:r w:rsidRPr="00627BE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8A398A" w14:textId="77777777" w:rsidR="00E9051F" w:rsidRPr="00627BE8" w:rsidRDefault="00E9051F" w:rsidP="00277631">
            <w:pPr>
              <w:pStyle w:val="ROWTABELLA"/>
              <w:rPr>
                <w:color w:val="002060"/>
              </w:rPr>
            </w:pPr>
            <w:r w:rsidRPr="00627BE8">
              <w:rPr>
                <w:color w:val="002060"/>
              </w:rPr>
              <w:t>VIA LORETO</w:t>
            </w:r>
          </w:p>
        </w:tc>
      </w:tr>
      <w:tr w:rsidR="00E9051F" w:rsidRPr="00627BE8" w14:paraId="6730CDAE"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A7696B" w14:textId="77777777" w:rsidR="00E9051F" w:rsidRPr="00627BE8" w:rsidRDefault="00E9051F" w:rsidP="00277631">
            <w:pPr>
              <w:pStyle w:val="ROWTABELLA"/>
              <w:rPr>
                <w:color w:val="002060"/>
              </w:rPr>
            </w:pPr>
            <w:r w:rsidRPr="00627BE8">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83FA73" w14:textId="77777777" w:rsidR="00E9051F" w:rsidRPr="00627BE8" w:rsidRDefault="00E9051F" w:rsidP="00277631">
            <w:pPr>
              <w:pStyle w:val="ROWTABELLA"/>
              <w:rPr>
                <w:color w:val="002060"/>
              </w:rPr>
            </w:pPr>
            <w:r w:rsidRPr="00627BE8">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A2BD9AE"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4AC220"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2061E44" w14:textId="77777777" w:rsidR="00E9051F" w:rsidRPr="00627BE8" w:rsidRDefault="00E9051F" w:rsidP="00277631">
            <w:pPr>
              <w:pStyle w:val="ROWTABELLA"/>
              <w:rPr>
                <w:color w:val="002060"/>
              </w:rPr>
            </w:pPr>
            <w:r w:rsidRPr="00627BE8">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C3EBF9" w14:textId="77777777" w:rsidR="00E9051F" w:rsidRPr="00627BE8" w:rsidRDefault="00E9051F" w:rsidP="00277631">
            <w:pPr>
              <w:pStyle w:val="ROWTABELLA"/>
              <w:rPr>
                <w:color w:val="002060"/>
              </w:rPr>
            </w:pPr>
            <w:r w:rsidRPr="00627BE8">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407E0F" w14:textId="77777777" w:rsidR="00E9051F" w:rsidRPr="00627BE8" w:rsidRDefault="00E9051F" w:rsidP="00277631">
            <w:pPr>
              <w:pStyle w:val="ROWTABELLA"/>
              <w:rPr>
                <w:color w:val="002060"/>
              </w:rPr>
            </w:pPr>
            <w:r w:rsidRPr="00627BE8">
              <w:rPr>
                <w:color w:val="002060"/>
              </w:rPr>
              <w:t>VIA ROSSINI</w:t>
            </w:r>
          </w:p>
        </w:tc>
      </w:tr>
      <w:tr w:rsidR="00E9051F" w:rsidRPr="00627BE8" w14:paraId="37E71984"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4F69F2" w14:textId="77777777" w:rsidR="00E9051F" w:rsidRPr="00627BE8" w:rsidRDefault="00E9051F" w:rsidP="00277631">
            <w:pPr>
              <w:pStyle w:val="ROWTABELLA"/>
              <w:rPr>
                <w:color w:val="002060"/>
              </w:rPr>
            </w:pPr>
            <w:r w:rsidRPr="00627BE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A04BAB" w14:textId="77777777" w:rsidR="00E9051F" w:rsidRPr="00627BE8" w:rsidRDefault="00E9051F" w:rsidP="00277631">
            <w:pPr>
              <w:pStyle w:val="ROWTABELLA"/>
              <w:rPr>
                <w:color w:val="002060"/>
              </w:rPr>
            </w:pPr>
            <w:r w:rsidRPr="00627BE8">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83C866"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ABAC65" w14:textId="77777777" w:rsidR="00E9051F" w:rsidRPr="00627BE8" w:rsidRDefault="00E9051F" w:rsidP="00277631">
            <w:pPr>
              <w:pStyle w:val="ROWTABELLA"/>
              <w:rPr>
                <w:color w:val="002060"/>
              </w:rPr>
            </w:pPr>
            <w:r w:rsidRPr="00627BE8">
              <w:rPr>
                <w:color w:val="002060"/>
              </w:rPr>
              <w:t>08/03/2019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01997F" w14:textId="77777777" w:rsidR="00E9051F" w:rsidRPr="00627BE8" w:rsidRDefault="00E9051F" w:rsidP="00277631">
            <w:pPr>
              <w:pStyle w:val="ROWTABELLA"/>
              <w:rPr>
                <w:color w:val="002060"/>
              </w:rPr>
            </w:pPr>
            <w:r w:rsidRPr="00627BE8">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6A923F" w14:textId="77777777" w:rsidR="00E9051F" w:rsidRPr="00627BE8" w:rsidRDefault="00E9051F" w:rsidP="00277631">
            <w:pPr>
              <w:pStyle w:val="ROWTABELLA"/>
              <w:rPr>
                <w:color w:val="002060"/>
              </w:rPr>
            </w:pPr>
            <w:r w:rsidRPr="00627B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79776A" w14:textId="77777777" w:rsidR="00E9051F" w:rsidRPr="00627BE8" w:rsidRDefault="00E9051F" w:rsidP="00277631">
            <w:pPr>
              <w:pStyle w:val="ROWTABELLA"/>
              <w:rPr>
                <w:color w:val="002060"/>
              </w:rPr>
            </w:pPr>
            <w:r w:rsidRPr="00627BE8">
              <w:rPr>
                <w:color w:val="002060"/>
              </w:rPr>
              <w:t>LOCALITA' CANDIA</w:t>
            </w:r>
          </w:p>
        </w:tc>
      </w:tr>
      <w:tr w:rsidR="00E9051F" w:rsidRPr="00627BE8" w14:paraId="731D235E"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CAA81B" w14:textId="77777777" w:rsidR="00E9051F" w:rsidRPr="00627BE8" w:rsidRDefault="00E9051F" w:rsidP="00277631">
            <w:pPr>
              <w:pStyle w:val="ROWTABELLA"/>
              <w:rPr>
                <w:color w:val="002060"/>
              </w:rPr>
            </w:pPr>
            <w:r w:rsidRPr="00627BE8">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9FF4C3" w14:textId="77777777" w:rsidR="00E9051F" w:rsidRPr="00627BE8" w:rsidRDefault="00E9051F" w:rsidP="00277631">
            <w:pPr>
              <w:pStyle w:val="ROWTABELLA"/>
              <w:rPr>
                <w:color w:val="002060"/>
              </w:rPr>
            </w:pPr>
            <w:r w:rsidRPr="00627BE8">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7DDEB1"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D4FDE5" w14:textId="77777777" w:rsidR="00E9051F" w:rsidRPr="00627BE8" w:rsidRDefault="00E9051F" w:rsidP="00277631">
            <w:pPr>
              <w:pStyle w:val="ROWTABELLA"/>
              <w:rPr>
                <w:color w:val="002060"/>
              </w:rPr>
            </w:pPr>
            <w:r w:rsidRPr="00627BE8">
              <w:rPr>
                <w:color w:val="002060"/>
              </w:rPr>
              <w:t>08/03/2019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1D32F9" w14:textId="77777777" w:rsidR="00E9051F" w:rsidRPr="00627BE8" w:rsidRDefault="00E9051F" w:rsidP="00277631">
            <w:pPr>
              <w:pStyle w:val="ROWTABELLA"/>
              <w:rPr>
                <w:color w:val="002060"/>
              </w:rPr>
            </w:pPr>
            <w:r w:rsidRPr="00627BE8">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39732B" w14:textId="77777777" w:rsidR="00E9051F" w:rsidRPr="00627BE8" w:rsidRDefault="00E9051F" w:rsidP="00277631">
            <w:pPr>
              <w:pStyle w:val="ROWTABELLA"/>
              <w:rPr>
                <w:color w:val="002060"/>
              </w:rPr>
            </w:pPr>
            <w:r w:rsidRPr="00627BE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040413" w14:textId="77777777" w:rsidR="00E9051F" w:rsidRPr="00627BE8" w:rsidRDefault="00E9051F" w:rsidP="00277631">
            <w:pPr>
              <w:pStyle w:val="ROWTABELLA"/>
              <w:rPr>
                <w:color w:val="002060"/>
              </w:rPr>
            </w:pPr>
            <w:r w:rsidRPr="00627BE8">
              <w:rPr>
                <w:color w:val="002060"/>
              </w:rPr>
              <w:t>VIA DELLO STADIO</w:t>
            </w:r>
          </w:p>
        </w:tc>
      </w:tr>
      <w:tr w:rsidR="00E9051F" w:rsidRPr="00627BE8" w14:paraId="18DECD2C"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E2BE84" w14:textId="77777777" w:rsidR="00E9051F" w:rsidRPr="00627BE8" w:rsidRDefault="00E9051F" w:rsidP="00277631">
            <w:pPr>
              <w:pStyle w:val="ROWTABELLA"/>
              <w:rPr>
                <w:color w:val="002060"/>
              </w:rPr>
            </w:pPr>
            <w:r w:rsidRPr="00627BE8">
              <w:rPr>
                <w:color w:val="002060"/>
              </w:rPr>
              <w:t>MONTALTO DI CUCCURANO CA5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B3A10C" w14:textId="77777777" w:rsidR="00E9051F" w:rsidRPr="00627BE8" w:rsidRDefault="00E9051F" w:rsidP="00277631">
            <w:pPr>
              <w:pStyle w:val="ROWTABELLA"/>
              <w:rPr>
                <w:color w:val="002060"/>
              </w:rPr>
            </w:pPr>
            <w:r w:rsidRPr="00627BE8">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36340F"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77F01A" w14:textId="77777777" w:rsidR="00E9051F" w:rsidRPr="00627BE8" w:rsidRDefault="00E9051F" w:rsidP="00277631">
            <w:pPr>
              <w:pStyle w:val="ROWTABELLA"/>
              <w:rPr>
                <w:color w:val="002060"/>
              </w:rPr>
            </w:pPr>
            <w:r w:rsidRPr="00627BE8">
              <w:rPr>
                <w:color w:val="002060"/>
              </w:rPr>
              <w:t>08/03/2019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42E851" w14:textId="77777777" w:rsidR="00E9051F" w:rsidRPr="00627BE8" w:rsidRDefault="00E9051F" w:rsidP="00277631">
            <w:pPr>
              <w:pStyle w:val="ROWTABELLA"/>
              <w:rPr>
                <w:color w:val="002060"/>
              </w:rPr>
            </w:pPr>
            <w:r w:rsidRPr="00627BE8">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D74139" w14:textId="77777777" w:rsidR="00E9051F" w:rsidRPr="00627BE8" w:rsidRDefault="00E9051F" w:rsidP="00277631">
            <w:pPr>
              <w:pStyle w:val="ROWTABELLA"/>
              <w:rPr>
                <w:color w:val="002060"/>
              </w:rPr>
            </w:pPr>
            <w:r w:rsidRPr="00627BE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EDDA5C" w14:textId="77777777" w:rsidR="00E9051F" w:rsidRPr="00627BE8" w:rsidRDefault="00E9051F" w:rsidP="00277631">
            <w:pPr>
              <w:pStyle w:val="ROWTABELLA"/>
              <w:rPr>
                <w:color w:val="002060"/>
              </w:rPr>
            </w:pPr>
            <w:r w:rsidRPr="00627BE8">
              <w:rPr>
                <w:color w:val="002060"/>
              </w:rPr>
              <w:t>CUCCURANO DI FANO</w:t>
            </w:r>
          </w:p>
        </w:tc>
      </w:tr>
      <w:tr w:rsidR="00E9051F" w:rsidRPr="00627BE8" w14:paraId="138B8958"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71CAFB" w14:textId="77777777" w:rsidR="00E9051F" w:rsidRPr="00627BE8" w:rsidRDefault="00E9051F" w:rsidP="00277631">
            <w:pPr>
              <w:pStyle w:val="ROWTABELLA"/>
              <w:rPr>
                <w:color w:val="002060"/>
              </w:rPr>
            </w:pPr>
            <w:r w:rsidRPr="00627BE8">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84C94A" w14:textId="77777777" w:rsidR="00E9051F" w:rsidRPr="00627BE8" w:rsidRDefault="00E9051F" w:rsidP="00277631">
            <w:pPr>
              <w:pStyle w:val="ROWTABELLA"/>
              <w:rPr>
                <w:color w:val="002060"/>
              </w:rPr>
            </w:pPr>
            <w:r w:rsidRPr="00627BE8">
              <w:rPr>
                <w:color w:val="002060"/>
              </w:rPr>
              <w:t>CHIARAVALLE FUTSAL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AE802"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13838B"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AA5E35" w14:textId="77777777" w:rsidR="00E9051F" w:rsidRPr="00627BE8" w:rsidRDefault="00E9051F" w:rsidP="00277631">
            <w:pPr>
              <w:pStyle w:val="ROWTABELLA"/>
              <w:rPr>
                <w:color w:val="002060"/>
              </w:rPr>
            </w:pPr>
            <w:r w:rsidRPr="00627BE8">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ED1AFA" w14:textId="77777777" w:rsidR="00E9051F" w:rsidRPr="00627BE8" w:rsidRDefault="00E9051F" w:rsidP="00277631">
            <w:pPr>
              <w:pStyle w:val="ROWTABELLA"/>
              <w:rPr>
                <w:color w:val="002060"/>
              </w:rPr>
            </w:pPr>
            <w:r w:rsidRPr="00627BE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30CF3F" w14:textId="77777777" w:rsidR="00E9051F" w:rsidRPr="00627BE8" w:rsidRDefault="00E9051F" w:rsidP="00277631">
            <w:pPr>
              <w:pStyle w:val="ROWTABELLA"/>
              <w:rPr>
                <w:color w:val="002060"/>
              </w:rPr>
            </w:pPr>
            <w:r w:rsidRPr="00627BE8">
              <w:rPr>
                <w:color w:val="002060"/>
              </w:rPr>
              <w:t>VIA PETRARCA</w:t>
            </w:r>
          </w:p>
        </w:tc>
      </w:tr>
    </w:tbl>
    <w:p w14:paraId="6B20A632" w14:textId="77777777" w:rsidR="00E9051F" w:rsidRPr="00627BE8" w:rsidRDefault="00E9051F" w:rsidP="00E9051F">
      <w:pPr>
        <w:pStyle w:val="breakline"/>
        <w:divId w:val="527259509"/>
        <w:rPr>
          <w:color w:val="002060"/>
        </w:rPr>
      </w:pPr>
    </w:p>
    <w:p w14:paraId="5E94B2F7" w14:textId="77777777" w:rsidR="00E9051F" w:rsidRPr="00627BE8" w:rsidRDefault="00E9051F" w:rsidP="00E9051F">
      <w:pPr>
        <w:pStyle w:val="breakline"/>
        <w:divId w:val="527259509"/>
        <w:rPr>
          <w:color w:val="002060"/>
        </w:rPr>
      </w:pPr>
    </w:p>
    <w:p w14:paraId="09A28FAA" w14:textId="77777777" w:rsidR="00E9051F" w:rsidRPr="00627BE8" w:rsidRDefault="00E9051F" w:rsidP="00E9051F">
      <w:pPr>
        <w:pStyle w:val="breakline"/>
        <w:divId w:val="527259509"/>
        <w:rPr>
          <w:color w:val="002060"/>
        </w:rPr>
      </w:pPr>
    </w:p>
    <w:p w14:paraId="3C6E2FBF" w14:textId="77777777" w:rsidR="00E9051F" w:rsidRPr="00627BE8" w:rsidRDefault="00E9051F" w:rsidP="00E9051F">
      <w:pPr>
        <w:pStyle w:val="SOTTOTITOLOCAMPIONATO1"/>
        <w:divId w:val="527259509"/>
        <w:rPr>
          <w:color w:val="002060"/>
        </w:rPr>
      </w:pPr>
      <w:r w:rsidRPr="00627BE8">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2"/>
        <w:gridCol w:w="385"/>
        <w:gridCol w:w="898"/>
        <w:gridCol w:w="1198"/>
        <w:gridCol w:w="1551"/>
        <w:gridCol w:w="1541"/>
      </w:tblGrid>
      <w:tr w:rsidR="00E9051F" w:rsidRPr="00627BE8" w14:paraId="0D1A51AE"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2A74B2"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CBC759"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AB96BF"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2E923"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76D60E"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EB7F9"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4799D"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0A9D81A0"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BC4B4A" w14:textId="77777777" w:rsidR="00E9051F" w:rsidRPr="00627BE8" w:rsidRDefault="00E9051F" w:rsidP="00277631">
            <w:pPr>
              <w:pStyle w:val="ROWTABELLA"/>
              <w:rPr>
                <w:color w:val="002060"/>
              </w:rPr>
            </w:pPr>
            <w:r w:rsidRPr="00627BE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A12FDF" w14:textId="77777777" w:rsidR="00E9051F" w:rsidRPr="00627BE8" w:rsidRDefault="00E9051F" w:rsidP="00277631">
            <w:pPr>
              <w:pStyle w:val="ROWTABELLA"/>
              <w:rPr>
                <w:color w:val="002060"/>
              </w:rPr>
            </w:pPr>
            <w:r w:rsidRPr="00627BE8">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9B65D9F"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326DE9" w14:textId="77777777" w:rsidR="00E9051F" w:rsidRPr="00627BE8" w:rsidRDefault="00E9051F" w:rsidP="00277631">
            <w:pPr>
              <w:pStyle w:val="ROWTABELLA"/>
              <w:rPr>
                <w:color w:val="002060"/>
              </w:rPr>
            </w:pPr>
            <w:r w:rsidRPr="00627BE8">
              <w:rPr>
                <w:color w:val="002060"/>
              </w:rPr>
              <w:t>08/03/2019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AF529F" w14:textId="77777777" w:rsidR="00E9051F" w:rsidRPr="00627BE8" w:rsidRDefault="00E9051F" w:rsidP="00277631">
            <w:pPr>
              <w:pStyle w:val="ROWTABELLA"/>
              <w:rPr>
                <w:color w:val="002060"/>
              </w:rPr>
            </w:pPr>
            <w:r w:rsidRPr="00627BE8">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016279" w14:textId="77777777" w:rsidR="00E9051F" w:rsidRPr="00627BE8" w:rsidRDefault="00E9051F" w:rsidP="00277631">
            <w:pPr>
              <w:pStyle w:val="ROWTABELLA"/>
              <w:rPr>
                <w:color w:val="002060"/>
              </w:rPr>
            </w:pPr>
            <w:r w:rsidRPr="00627BE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2B8516" w14:textId="77777777" w:rsidR="00E9051F" w:rsidRPr="00627BE8" w:rsidRDefault="00E9051F" w:rsidP="00277631">
            <w:pPr>
              <w:pStyle w:val="ROWTABELLA"/>
              <w:rPr>
                <w:color w:val="002060"/>
              </w:rPr>
            </w:pPr>
            <w:r w:rsidRPr="00627BE8">
              <w:rPr>
                <w:color w:val="002060"/>
              </w:rPr>
              <w:t>VIA ROSSINI</w:t>
            </w:r>
          </w:p>
        </w:tc>
      </w:tr>
      <w:tr w:rsidR="00E9051F" w:rsidRPr="00627BE8" w14:paraId="11B9E7F0"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828880" w14:textId="77777777" w:rsidR="00E9051F" w:rsidRPr="00627BE8" w:rsidRDefault="00E9051F" w:rsidP="00277631">
            <w:pPr>
              <w:pStyle w:val="ROWTABELLA"/>
              <w:rPr>
                <w:color w:val="002060"/>
              </w:rPr>
            </w:pPr>
            <w:r w:rsidRPr="00627BE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5BB8B3D" w14:textId="77777777" w:rsidR="00E9051F" w:rsidRPr="00627BE8" w:rsidRDefault="00E9051F" w:rsidP="00277631">
            <w:pPr>
              <w:pStyle w:val="ROWTABELLA"/>
              <w:rPr>
                <w:color w:val="002060"/>
              </w:rPr>
            </w:pPr>
            <w:r w:rsidRPr="00627BE8">
              <w:rPr>
                <w:color w:val="002060"/>
              </w:rPr>
              <w:t>CERRETO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D97CD9"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977AEF" w14:textId="77777777" w:rsidR="00E9051F" w:rsidRPr="00627BE8" w:rsidRDefault="00E9051F" w:rsidP="00277631">
            <w:pPr>
              <w:pStyle w:val="ROWTABELLA"/>
              <w:rPr>
                <w:color w:val="002060"/>
              </w:rPr>
            </w:pPr>
            <w:r w:rsidRPr="00627BE8">
              <w:rPr>
                <w:color w:val="002060"/>
              </w:rPr>
              <w:t>08/03/2019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53DE17" w14:textId="77777777" w:rsidR="00E9051F" w:rsidRPr="00627BE8" w:rsidRDefault="00E9051F" w:rsidP="00277631">
            <w:pPr>
              <w:pStyle w:val="ROWTABELLA"/>
              <w:rPr>
                <w:color w:val="002060"/>
              </w:rPr>
            </w:pPr>
            <w:r w:rsidRPr="00627BE8">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7C0C32" w14:textId="77777777" w:rsidR="00E9051F" w:rsidRPr="00627BE8" w:rsidRDefault="00E9051F" w:rsidP="00277631">
            <w:pPr>
              <w:pStyle w:val="ROWTABELLA"/>
              <w:rPr>
                <w:color w:val="002060"/>
              </w:rPr>
            </w:pPr>
            <w:r w:rsidRPr="00627BE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ECAD1D" w14:textId="77777777" w:rsidR="00E9051F" w:rsidRPr="00627BE8" w:rsidRDefault="00E9051F" w:rsidP="00277631">
            <w:pPr>
              <w:pStyle w:val="ROWTABELLA"/>
              <w:rPr>
                <w:color w:val="002060"/>
              </w:rPr>
            </w:pPr>
            <w:r w:rsidRPr="00627BE8">
              <w:rPr>
                <w:color w:val="002060"/>
              </w:rPr>
              <w:t>VIA FRATELLI CERVI</w:t>
            </w:r>
          </w:p>
        </w:tc>
      </w:tr>
      <w:tr w:rsidR="00E9051F" w:rsidRPr="00627BE8" w14:paraId="1E60556E"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0390B8" w14:textId="77777777" w:rsidR="00E9051F" w:rsidRPr="00627BE8" w:rsidRDefault="00E9051F" w:rsidP="00277631">
            <w:pPr>
              <w:pStyle w:val="ROWTABELLA"/>
              <w:rPr>
                <w:color w:val="002060"/>
              </w:rPr>
            </w:pPr>
            <w:r w:rsidRPr="00627BE8">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D3B4F7" w14:textId="77777777" w:rsidR="00E9051F" w:rsidRPr="00627BE8" w:rsidRDefault="00E9051F" w:rsidP="00277631">
            <w:pPr>
              <w:pStyle w:val="ROWTABELLA"/>
              <w:rPr>
                <w:color w:val="002060"/>
              </w:rPr>
            </w:pPr>
            <w:r w:rsidRPr="00627BE8">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D24491"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9D4A8A"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415E22" w14:textId="77777777" w:rsidR="00E9051F" w:rsidRPr="00627BE8" w:rsidRDefault="00E9051F" w:rsidP="00277631">
            <w:pPr>
              <w:pStyle w:val="ROWTABELLA"/>
              <w:rPr>
                <w:color w:val="002060"/>
              </w:rPr>
            </w:pPr>
            <w:r w:rsidRPr="00627BE8">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C51B91" w14:textId="77777777" w:rsidR="00E9051F" w:rsidRPr="00627BE8" w:rsidRDefault="00E9051F" w:rsidP="00277631">
            <w:pPr>
              <w:pStyle w:val="ROWTABELLA"/>
              <w:rPr>
                <w:color w:val="002060"/>
              </w:rPr>
            </w:pPr>
            <w:r w:rsidRPr="00627BE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BF3BA8" w14:textId="77777777" w:rsidR="00E9051F" w:rsidRPr="00627BE8" w:rsidRDefault="00E9051F" w:rsidP="00277631">
            <w:pPr>
              <w:pStyle w:val="ROWTABELLA"/>
              <w:rPr>
                <w:color w:val="002060"/>
              </w:rPr>
            </w:pPr>
            <w:r w:rsidRPr="00627BE8">
              <w:rPr>
                <w:color w:val="002060"/>
              </w:rPr>
              <w:t>VIA ALDO MORO</w:t>
            </w:r>
          </w:p>
        </w:tc>
      </w:tr>
      <w:tr w:rsidR="00E9051F" w:rsidRPr="00627BE8" w14:paraId="328F5F36"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BA15AE" w14:textId="77777777" w:rsidR="00E9051F" w:rsidRPr="00627BE8" w:rsidRDefault="00E9051F" w:rsidP="00277631">
            <w:pPr>
              <w:pStyle w:val="ROWTABELLA"/>
              <w:rPr>
                <w:color w:val="002060"/>
              </w:rPr>
            </w:pPr>
            <w:r w:rsidRPr="00627BE8">
              <w:rPr>
                <w:color w:val="002060"/>
              </w:rPr>
              <w:t>ILL.PA.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DEA14F" w14:textId="77777777" w:rsidR="00E9051F" w:rsidRPr="00627BE8" w:rsidRDefault="00E9051F" w:rsidP="00277631">
            <w:pPr>
              <w:pStyle w:val="ROWTABELLA"/>
              <w:rPr>
                <w:color w:val="002060"/>
              </w:rPr>
            </w:pPr>
            <w:r w:rsidRPr="00627BE8">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DF1928"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D4FBFC"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D3ADF8" w14:textId="77777777" w:rsidR="00E9051F" w:rsidRPr="00627BE8" w:rsidRDefault="00E9051F" w:rsidP="00277631">
            <w:pPr>
              <w:pStyle w:val="ROWTABELLA"/>
              <w:rPr>
                <w:color w:val="002060"/>
              </w:rPr>
            </w:pPr>
            <w:r w:rsidRPr="00627BE8">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C5B825" w14:textId="77777777" w:rsidR="00E9051F" w:rsidRPr="00627BE8" w:rsidRDefault="00E9051F" w:rsidP="00277631">
            <w:pPr>
              <w:pStyle w:val="ROWTABELLA"/>
              <w:rPr>
                <w:color w:val="002060"/>
              </w:rPr>
            </w:pPr>
            <w:r w:rsidRPr="00627BE8">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362DFF" w14:textId="77777777" w:rsidR="00E9051F" w:rsidRPr="00627BE8" w:rsidRDefault="00E9051F" w:rsidP="00277631">
            <w:pPr>
              <w:pStyle w:val="ROWTABELLA"/>
              <w:rPr>
                <w:color w:val="002060"/>
              </w:rPr>
            </w:pPr>
            <w:r w:rsidRPr="00627BE8">
              <w:rPr>
                <w:color w:val="002060"/>
              </w:rPr>
              <w:t>FRAZIONE COPPO VIA FORMA</w:t>
            </w:r>
          </w:p>
        </w:tc>
      </w:tr>
      <w:tr w:rsidR="00E9051F" w:rsidRPr="00627BE8" w14:paraId="061BBB01"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4470B6" w14:textId="77777777" w:rsidR="00E9051F" w:rsidRPr="00627BE8" w:rsidRDefault="00E9051F" w:rsidP="00277631">
            <w:pPr>
              <w:pStyle w:val="ROWTABELLA"/>
              <w:rPr>
                <w:color w:val="002060"/>
              </w:rPr>
            </w:pPr>
            <w:r w:rsidRPr="00627BE8">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A4C4A4" w14:textId="77777777" w:rsidR="00E9051F" w:rsidRPr="00627BE8" w:rsidRDefault="00E9051F" w:rsidP="00277631">
            <w:pPr>
              <w:pStyle w:val="ROWTABELLA"/>
              <w:rPr>
                <w:color w:val="002060"/>
              </w:rPr>
            </w:pPr>
            <w:r w:rsidRPr="00627BE8">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18AF34"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063FD2"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CB44A3" w14:textId="77777777" w:rsidR="00E9051F" w:rsidRPr="00627BE8" w:rsidRDefault="00E9051F" w:rsidP="00277631">
            <w:pPr>
              <w:pStyle w:val="ROWTABELLA"/>
              <w:rPr>
                <w:color w:val="002060"/>
              </w:rPr>
            </w:pPr>
            <w:r w:rsidRPr="00627BE8">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50A0A" w14:textId="77777777" w:rsidR="00E9051F" w:rsidRPr="00627BE8" w:rsidRDefault="00E9051F" w:rsidP="00277631">
            <w:pPr>
              <w:pStyle w:val="ROWTABELLA"/>
              <w:rPr>
                <w:color w:val="002060"/>
              </w:rPr>
            </w:pPr>
            <w:r w:rsidRPr="00627BE8">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2EFFE4" w14:textId="77777777" w:rsidR="00E9051F" w:rsidRPr="00627BE8" w:rsidRDefault="00E9051F" w:rsidP="00277631">
            <w:pPr>
              <w:pStyle w:val="ROWTABELLA"/>
              <w:rPr>
                <w:color w:val="002060"/>
              </w:rPr>
            </w:pPr>
            <w:r w:rsidRPr="00627BE8">
              <w:rPr>
                <w:color w:val="002060"/>
              </w:rPr>
              <w:t>VIA GRAMSCI</w:t>
            </w:r>
          </w:p>
        </w:tc>
      </w:tr>
      <w:tr w:rsidR="00E9051F" w:rsidRPr="00627BE8" w14:paraId="706059B6"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E1BB6D" w14:textId="77777777" w:rsidR="00E9051F" w:rsidRPr="00627BE8" w:rsidRDefault="00E9051F" w:rsidP="00277631">
            <w:pPr>
              <w:pStyle w:val="ROWTABELLA"/>
              <w:rPr>
                <w:color w:val="002060"/>
              </w:rPr>
            </w:pPr>
            <w:r w:rsidRPr="00627BE8">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EE028EE" w14:textId="77777777" w:rsidR="00E9051F" w:rsidRPr="00627BE8" w:rsidRDefault="00E9051F" w:rsidP="00277631">
            <w:pPr>
              <w:pStyle w:val="ROWTABELLA"/>
              <w:rPr>
                <w:color w:val="002060"/>
              </w:rPr>
            </w:pPr>
            <w:r w:rsidRPr="00627BE8">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88EEE55"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59EB60" w14:textId="77777777" w:rsidR="00E9051F" w:rsidRPr="00627BE8" w:rsidRDefault="00E9051F" w:rsidP="00277631">
            <w:pPr>
              <w:pStyle w:val="ROWTABELLA"/>
              <w:rPr>
                <w:color w:val="002060"/>
              </w:rPr>
            </w:pPr>
            <w:r w:rsidRPr="00627BE8">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A79A11" w14:textId="77777777" w:rsidR="00E9051F" w:rsidRPr="00627BE8" w:rsidRDefault="00E9051F" w:rsidP="00277631">
            <w:pPr>
              <w:pStyle w:val="ROWTABELLA"/>
              <w:rPr>
                <w:color w:val="002060"/>
              </w:rPr>
            </w:pPr>
            <w:r w:rsidRPr="00627BE8">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CE5000" w14:textId="77777777" w:rsidR="00E9051F" w:rsidRPr="00627BE8" w:rsidRDefault="00E9051F" w:rsidP="00277631">
            <w:pPr>
              <w:pStyle w:val="ROWTABELLA"/>
              <w:rPr>
                <w:color w:val="002060"/>
              </w:rPr>
            </w:pPr>
            <w:r w:rsidRPr="00627BE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DFD0F6" w14:textId="77777777" w:rsidR="00E9051F" w:rsidRPr="00627BE8" w:rsidRDefault="00E9051F" w:rsidP="00277631">
            <w:pPr>
              <w:pStyle w:val="ROWTABELLA"/>
              <w:rPr>
                <w:color w:val="002060"/>
              </w:rPr>
            </w:pPr>
            <w:r w:rsidRPr="00627BE8">
              <w:rPr>
                <w:color w:val="002060"/>
              </w:rPr>
              <w:t>VIA VERDI</w:t>
            </w:r>
          </w:p>
        </w:tc>
      </w:tr>
      <w:tr w:rsidR="00E9051F" w:rsidRPr="00627BE8" w14:paraId="7FCFBCF9"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5E8DFC" w14:textId="77777777" w:rsidR="00E9051F" w:rsidRPr="00627BE8" w:rsidRDefault="00E9051F" w:rsidP="00277631">
            <w:pPr>
              <w:pStyle w:val="ROWTABELLA"/>
              <w:rPr>
                <w:color w:val="002060"/>
              </w:rPr>
            </w:pPr>
            <w:r w:rsidRPr="00627BE8">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79C18F" w14:textId="77777777" w:rsidR="00E9051F" w:rsidRPr="00627BE8" w:rsidRDefault="00E9051F" w:rsidP="00277631">
            <w:pPr>
              <w:pStyle w:val="ROWTABELLA"/>
              <w:rPr>
                <w:color w:val="002060"/>
              </w:rPr>
            </w:pPr>
            <w:r w:rsidRPr="00627BE8">
              <w:rPr>
                <w:color w:val="002060"/>
              </w:rPr>
              <w:t>GAGLIOLE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B034998"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2AF9FF" w14:textId="77777777" w:rsidR="00E9051F" w:rsidRPr="00627BE8" w:rsidRDefault="00E9051F" w:rsidP="00277631">
            <w:pPr>
              <w:pStyle w:val="ROWTABELLA"/>
              <w:rPr>
                <w:color w:val="002060"/>
              </w:rPr>
            </w:pPr>
            <w:r w:rsidRPr="00627BE8">
              <w:rPr>
                <w:color w:val="002060"/>
              </w:rPr>
              <w:t>09/03/2019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C5AB2A" w14:textId="77777777" w:rsidR="00E9051F" w:rsidRPr="00627BE8" w:rsidRDefault="00E9051F" w:rsidP="00277631">
            <w:pPr>
              <w:pStyle w:val="ROWTABELLA"/>
              <w:rPr>
                <w:color w:val="002060"/>
              </w:rPr>
            </w:pPr>
            <w:r w:rsidRPr="00627BE8">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449F1" w14:textId="77777777" w:rsidR="00E9051F" w:rsidRPr="00627BE8" w:rsidRDefault="00E9051F" w:rsidP="00277631">
            <w:pPr>
              <w:pStyle w:val="ROWTABELLA"/>
              <w:rPr>
                <w:color w:val="002060"/>
              </w:rPr>
            </w:pPr>
            <w:r w:rsidRPr="00627BE8">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D57AAB" w14:textId="77777777" w:rsidR="00E9051F" w:rsidRPr="00627BE8" w:rsidRDefault="00E9051F" w:rsidP="00277631">
            <w:pPr>
              <w:pStyle w:val="ROWTABELLA"/>
              <w:rPr>
                <w:color w:val="002060"/>
              </w:rPr>
            </w:pPr>
            <w:r w:rsidRPr="00627BE8">
              <w:rPr>
                <w:color w:val="002060"/>
              </w:rPr>
              <w:t>VIA CERQUATTI</w:t>
            </w:r>
          </w:p>
        </w:tc>
      </w:tr>
    </w:tbl>
    <w:p w14:paraId="5F9187E7" w14:textId="77777777" w:rsidR="00E9051F" w:rsidRPr="00627BE8" w:rsidRDefault="00E9051F" w:rsidP="00E9051F">
      <w:pPr>
        <w:pStyle w:val="breakline"/>
        <w:divId w:val="527259509"/>
        <w:rPr>
          <w:color w:val="002060"/>
        </w:rPr>
      </w:pPr>
    </w:p>
    <w:p w14:paraId="6D179509" w14:textId="77777777" w:rsidR="00E9051F" w:rsidRPr="00627BE8" w:rsidRDefault="00E9051F" w:rsidP="00E9051F">
      <w:pPr>
        <w:pStyle w:val="breakline"/>
        <w:divId w:val="527259509"/>
        <w:rPr>
          <w:color w:val="002060"/>
        </w:rPr>
      </w:pPr>
    </w:p>
    <w:p w14:paraId="3CBD7E98" w14:textId="77777777" w:rsidR="00E9051F" w:rsidRPr="00627BE8" w:rsidRDefault="00E9051F" w:rsidP="00E9051F">
      <w:pPr>
        <w:pStyle w:val="breakline"/>
        <w:divId w:val="527259509"/>
        <w:rPr>
          <w:color w:val="002060"/>
        </w:rPr>
      </w:pPr>
    </w:p>
    <w:p w14:paraId="4CAE5EAA" w14:textId="77777777" w:rsidR="00E9051F" w:rsidRPr="00627BE8" w:rsidRDefault="00E9051F" w:rsidP="00E9051F">
      <w:pPr>
        <w:pStyle w:val="SOTTOTITOLOCAMPIONATO1"/>
        <w:divId w:val="527259509"/>
        <w:rPr>
          <w:color w:val="002060"/>
        </w:rPr>
      </w:pPr>
      <w:r w:rsidRPr="00627BE8">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6"/>
        <w:gridCol w:w="385"/>
        <w:gridCol w:w="898"/>
        <w:gridCol w:w="1176"/>
        <w:gridCol w:w="1567"/>
        <w:gridCol w:w="1546"/>
      </w:tblGrid>
      <w:tr w:rsidR="00E9051F" w:rsidRPr="00627BE8" w14:paraId="4B40B381"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28A9B"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C36E6"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2E02F"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2F419E"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F51C5F"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4E376A"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09B41"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69F4D601"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3330C3" w14:textId="77777777" w:rsidR="00E9051F" w:rsidRPr="00627BE8" w:rsidRDefault="00E9051F" w:rsidP="00277631">
            <w:pPr>
              <w:pStyle w:val="ROWTABELLA"/>
              <w:rPr>
                <w:color w:val="002060"/>
              </w:rPr>
            </w:pPr>
            <w:r w:rsidRPr="00627BE8">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E2549A" w14:textId="77777777" w:rsidR="00E9051F" w:rsidRPr="00627BE8" w:rsidRDefault="00E9051F" w:rsidP="00277631">
            <w:pPr>
              <w:pStyle w:val="ROWTABELLA"/>
              <w:rPr>
                <w:color w:val="002060"/>
              </w:rPr>
            </w:pPr>
            <w:r w:rsidRPr="00627BE8">
              <w:rPr>
                <w:color w:val="002060"/>
              </w:rPr>
              <w:t>AMICI 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FD44E6B"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D13ABB" w14:textId="77777777" w:rsidR="00E9051F" w:rsidRPr="00627BE8" w:rsidRDefault="00E9051F" w:rsidP="00277631">
            <w:pPr>
              <w:pStyle w:val="ROWTABELLA"/>
              <w:rPr>
                <w:color w:val="002060"/>
              </w:rPr>
            </w:pPr>
            <w:r w:rsidRPr="00627BE8">
              <w:rPr>
                <w:color w:val="002060"/>
              </w:rPr>
              <w:t>08/03/2019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C70C4B" w14:textId="77777777" w:rsidR="00E9051F" w:rsidRPr="00627BE8" w:rsidRDefault="00E9051F" w:rsidP="00277631">
            <w:pPr>
              <w:pStyle w:val="ROWTABELLA"/>
              <w:rPr>
                <w:color w:val="002060"/>
              </w:rPr>
            </w:pPr>
            <w:r w:rsidRPr="00627BE8">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2F9CE5" w14:textId="77777777" w:rsidR="00E9051F" w:rsidRPr="00627BE8" w:rsidRDefault="00E9051F" w:rsidP="00277631">
            <w:pPr>
              <w:pStyle w:val="ROWTABELLA"/>
              <w:rPr>
                <w:color w:val="002060"/>
              </w:rPr>
            </w:pPr>
            <w:r w:rsidRPr="00627BE8">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A2DC94" w14:textId="77777777" w:rsidR="00E9051F" w:rsidRPr="00627BE8" w:rsidRDefault="00E9051F" w:rsidP="00277631">
            <w:pPr>
              <w:pStyle w:val="ROWTABELLA"/>
              <w:rPr>
                <w:color w:val="002060"/>
              </w:rPr>
            </w:pPr>
            <w:r w:rsidRPr="00627BE8">
              <w:rPr>
                <w:color w:val="002060"/>
              </w:rPr>
              <w:t>VIA CORRADI</w:t>
            </w:r>
          </w:p>
        </w:tc>
      </w:tr>
      <w:tr w:rsidR="00E9051F" w:rsidRPr="00627BE8" w14:paraId="0CD559E3"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C2E610" w14:textId="77777777" w:rsidR="00E9051F" w:rsidRPr="00627BE8" w:rsidRDefault="00E9051F" w:rsidP="00277631">
            <w:pPr>
              <w:pStyle w:val="ROWTABELLA"/>
              <w:rPr>
                <w:color w:val="002060"/>
              </w:rPr>
            </w:pPr>
            <w:r w:rsidRPr="00627BE8">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00DDC4" w14:textId="77777777" w:rsidR="00E9051F" w:rsidRPr="00627BE8" w:rsidRDefault="00E9051F" w:rsidP="00277631">
            <w:pPr>
              <w:pStyle w:val="ROWTABELLA"/>
              <w:rPr>
                <w:color w:val="002060"/>
              </w:rPr>
            </w:pPr>
            <w:r w:rsidRPr="00627BE8">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C4855AF"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0BFE3B"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24F506" w14:textId="77777777" w:rsidR="00E9051F" w:rsidRPr="00627BE8" w:rsidRDefault="00E9051F" w:rsidP="00277631">
            <w:pPr>
              <w:pStyle w:val="ROWTABELLA"/>
              <w:rPr>
                <w:color w:val="002060"/>
              </w:rPr>
            </w:pPr>
            <w:r w:rsidRPr="00627BE8">
              <w:rPr>
                <w:color w:val="002060"/>
              </w:rPr>
              <w:t>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D8CDFB" w14:textId="77777777" w:rsidR="00E9051F" w:rsidRPr="00627BE8" w:rsidRDefault="00E9051F" w:rsidP="00277631">
            <w:pPr>
              <w:pStyle w:val="ROWTABELLA"/>
              <w:rPr>
                <w:color w:val="002060"/>
              </w:rPr>
            </w:pPr>
            <w:r w:rsidRPr="00627BE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62F81D" w14:textId="77777777" w:rsidR="00E9051F" w:rsidRPr="00627BE8" w:rsidRDefault="00E9051F" w:rsidP="00277631">
            <w:pPr>
              <w:pStyle w:val="ROWTABELLA"/>
              <w:rPr>
                <w:color w:val="002060"/>
              </w:rPr>
            </w:pPr>
            <w:r w:rsidRPr="00627BE8">
              <w:rPr>
                <w:color w:val="002060"/>
              </w:rPr>
              <w:t>VIA C.ULPIANI</w:t>
            </w:r>
          </w:p>
        </w:tc>
      </w:tr>
      <w:tr w:rsidR="00E9051F" w:rsidRPr="00627BE8" w14:paraId="256D5AF4"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FE61BC6" w14:textId="77777777" w:rsidR="00E9051F" w:rsidRPr="00627BE8" w:rsidRDefault="00E9051F" w:rsidP="00277631">
            <w:pPr>
              <w:pStyle w:val="ROWTABELLA"/>
              <w:rPr>
                <w:color w:val="002060"/>
              </w:rPr>
            </w:pPr>
            <w:r w:rsidRPr="00627BE8">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9C4719D" w14:textId="77777777" w:rsidR="00E9051F" w:rsidRPr="00627BE8" w:rsidRDefault="00E9051F" w:rsidP="00277631">
            <w:pPr>
              <w:pStyle w:val="ROWTABELLA"/>
              <w:rPr>
                <w:color w:val="002060"/>
              </w:rPr>
            </w:pPr>
            <w:r w:rsidRPr="00627BE8">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478973"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70CC74"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606983" w14:textId="77777777" w:rsidR="00E9051F" w:rsidRPr="00627BE8" w:rsidRDefault="00E9051F" w:rsidP="00277631">
            <w:pPr>
              <w:pStyle w:val="ROWTABELLA"/>
              <w:rPr>
                <w:color w:val="002060"/>
              </w:rPr>
            </w:pPr>
            <w:r w:rsidRPr="00627BE8">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BCAB97" w14:textId="77777777" w:rsidR="00E9051F" w:rsidRPr="00627BE8" w:rsidRDefault="00E9051F" w:rsidP="00277631">
            <w:pPr>
              <w:pStyle w:val="ROWTABELLA"/>
              <w:rPr>
                <w:color w:val="002060"/>
              </w:rPr>
            </w:pPr>
            <w:r w:rsidRPr="00627BE8">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0FBA5C" w14:textId="77777777" w:rsidR="00E9051F" w:rsidRPr="00627BE8" w:rsidRDefault="00E9051F" w:rsidP="00277631">
            <w:pPr>
              <w:pStyle w:val="ROWTABELLA"/>
              <w:rPr>
                <w:color w:val="002060"/>
              </w:rPr>
            </w:pPr>
            <w:r w:rsidRPr="00627BE8">
              <w:rPr>
                <w:color w:val="002060"/>
              </w:rPr>
              <w:t>VIA COLLE GIOIOSO</w:t>
            </w:r>
          </w:p>
        </w:tc>
      </w:tr>
      <w:tr w:rsidR="00E9051F" w:rsidRPr="00627BE8" w14:paraId="43682F87"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F46FC1C" w14:textId="77777777" w:rsidR="00E9051F" w:rsidRPr="00627BE8" w:rsidRDefault="00E9051F" w:rsidP="00277631">
            <w:pPr>
              <w:pStyle w:val="ROWTABELLA"/>
              <w:rPr>
                <w:color w:val="002060"/>
              </w:rPr>
            </w:pPr>
            <w:r w:rsidRPr="00627BE8">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42A43A" w14:textId="77777777" w:rsidR="00E9051F" w:rsidRPr="00627BE8" w:rsidRDefault="00E9051F" w:rsidP="00277631">
            <w:pPr>
              <w:pStyle w:val="ROWTABELLA"/>
              <w:rPr>
                <w:color w:val="002060"/>
              </w:rPr>
            </w:pPr>
            <w:r w:rsidRPr="00627BE8">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A307D5"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704A26" w14:textId="77777777" w:rsidR="00E9051F" w:rsidRPr="00627BE8" w:rsidRDefault="00E9051F" w:rsidP="00277631">
            <w:pPr>
              <w:pStyle w:val="ROWTABELLA"/>
              <w:rPr>
                <w:color w:val="002060"/>
              </w:rPr>
            </w:pPr>
            <w:r w:rsidRPr="00627BE8">
              <w:rPr>
                <w:color w:val="002060"/>
              </w:rPr>
              <w:t>08/03/2019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D9707E" w14:textId="77777777" w:rsidR="00E9051F" w:rsidRPr="00627BE8" w:rsidRDefault="00E9051F" w:rsidP="00277631">
            <w:pPr>
              <w:pStyle w:val="ROWTABELLA"/>
              <w:rPr>
                <w:color w:val="002060"/>
              </w:rPr>
            </w:pPr>
            <w:r w:rsidRPr="00627BE8">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BD5FB4" w14:textId="77777777" w:rsidR="00E9051F" w:rsidRPr="00627BE8" w:rsidRDefault="00E9051F" w:rsidP="00277631">
            <w:pPr>
              <w:pStyle w:val="ROWTABELLA"/>
              <w:rPr>
                <w:color w:val="002060"/>
              </w:rPr>
            </w:pPr>
            <w:r w:rsidRPr="00627BE8">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0D2C44" w14:textId="77777777" w:rsidR="00E9051F" w:rsidRPr="00627BE8" w:rsidRDefault="00E9051F" w:rsidP="00277631">
            <w:pPr>
              <w:pStyle w:val="ROWTABELLA"/>
              <w:rPr>
                <w:color w:val="002060"/>
              </w:rPr>
            </w:pPr>
            <w:r w:rsidRPr="00627BE8">
              <w:rPr>
                <w:color w:val="002060"/>
              </w:rPr>
              <w:t>VIA MANZONI</w:t>
            </w:r>
          </w:p>
        </w:tc>
      </w:tr>
      <w:tr w:rsidR="00E9051F" w:rsidRPr="00627BE8" w14:paraId="57ED872D"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F42D94" w14:textId="77777777" w:rsidR="00E9051F" w:rsidRPr="00627BE8" w:rsidRDefault="00E9051F" w:rsidP="00277631">
            <w:pPr>
              <w:pStyle w:val="ROWTABELLA"/>
              <w:rPr>
                <w:color w:val="002060"/>
              </w:rPr>
            </w:pPr>
            <w:r w:rsidRPr="00627BE8">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8550F2" w14:textId="77777777" w:rsidR="00E9051F" w:rsidRPr="00627BE8" w:rsidRDefault="00E9051F" w:rsidP="00277631">
            <w:pPr>
              <w:pStyle w:val="ROWTABELLA"/>
              <w:rPr>
                <w:color w:val="002060"/>
              </w:rPr>
            </w:pPr>
            <w:r w:rsidRPr="00627BE8">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D7F2703"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08626C" w14:textId="77777777" w:rsidR="00E9051F" w:rsidRPr="00627BE8" w:rsidRDefault="00E9051F" w:rsidP="00277631">
            <w:pPr>
              <w:pStyle w:val="ROWTABELLA"/>
              <w:rPr>
                <w:color w:val="002060"/>
              </w:rPr>
            </w:pPr>
            <w:r w:rsidRPr="00627BE8">
              <w:rPr>
                <w:color w:val="002060"/>
              </w:rPr>
              <w:t>08/03/2019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B4BC40" w14:textId="77777777" w:rsidR="00E9051F" w:rsidRPr="00627BE8" w:rsidRDefault="00E9051F" w:rsidP="00277631">
            <w:pPr>
              <w:pStyle w:val="ROWTABELLA"/>
              <w:rPr>
                <w:color w:val="002060"/>
              </w:rPr>
            </w:pPr>
            <w:r w:rsidRPr="00627BE8">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A6B61E" w14:textId="77777777" w:rsidR="00E9051F" w:rsidRPr="00627BE8" w:rsidRDefault="00E9051F" w:rsidP="00277631">
            <w:pPr>
              <w:pStyle w:val="ROWTABELLA"/>
              <w:rPr>
                <w:color w:val="002060"/>
              </w:rPr>
            </w:pPr>
            <w:r w:rsidRPr="00627BE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A5990E" w14:textId="77777777" w:rsidR="00E9051F" w:rsidRPr="00627BE8" w:rsidRDefault="00E9051F" w:rsidP="00277631">
            <w:pPr>
              <w:pStyle w:val="ROWTABELLA"/>
              <w:rPr>
                <w:color w:val="002060"/>
              </w:rPr>
            </w:pPr>
            <w:r w:rsidRPr="00627BE8">
              <w:rPr>
                <w:color w:val="002060"/>
              </w:rPr>
              <w:t>VIA PIRANDELLO AREA MT.4</w:t>
            </w:r>
          </w:p>
        </w:tc>
      </w:tr>
      <w:tr w:rsidR="00E9051F" w:rsidRPr="00627BE8" w14:paraId="3325CD1B"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67A210" w14:textId="77777777" w:rsidR="00E9051F" w:rsidRPr="00627BE8" w:rsidRDefault="00E9051F" w:rsidP="00277631">
            <w:pPr>
              <w:pStyle w:val="ROWTABELLA"/>
              <w:rPr>
                <w:color w:val="002060"/>
              </w:rPr>
            </w:pPr>
            <w:r w:rsidRPr="00627BE8">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C11C0C" w14:textId="77777777" w:rsidR="00E9051F" w:rsidRPr="00627BE8" w:rsidRDefault="00E9051F" w:rsidP="00277631">
            <w:pPr>
              <w:pStyle w:val="ROWTABELLA"/>
              <w:rPr>
                <w:color w:val="002060"/>
              </w:rPr>
            </w:pPr>
            <w:r w:rsidRPr="00627BE8">
              <w:rPr>
                <w:color w:val="002060"/>
              </w:rPr>
              <w:t>MARTINSICURO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5DE934"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4C838A5"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31FA17" w14:textId="77777777" w:rsidR="00E9051F" w:rsidRPr="00627BE8" w:rsidRDefault="00E9051F" w:rsidP="00277631">
            <w:pPr>
              <w:pStyle w:val="ROWTABELLA"/>
              <w:rPr>
                <w:color w:val="002060"/>
              </w:rPr>
            </w:pPr>
            <w:r w:rsidRPr="00627BE8">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5430A0" w14:textId="77777777" w:rsidR="00E9051F" w:rsidRPr="00627BE8" w:rsidRDefault="00E9051F" w:rsidP="00277631">
            <w:pPr>
              <w:pStyle w:val="ROWTABELLA"/>
              <w:rPr>
                <w:color w:val="002060"/>
              </w:rPr>
            </w:pPr>
            <w:r w:rsidRPr="00627BE8">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DA5618" w14:textId="77777777" w:rsidR="00E9051F" w:rsidRPr="00627BE8" w:rsidRDefault="00E9051F" w:rsidP="00277631">
            <w:pPr>
              <w:pStyle w:val="ROWTABELLA"/>
              <w:rPr>
                <w:color w:val="002060"/>
              </w:rPr>
            </w:pPr>
            <w:r w:rsidRPr="00627BE8">
              <w:rPr>
                <w:color w:val="002060"/>
              </w:rPr>
              <w:t>VIA FONTE DI MONSIGNORE</w:t>
            </w:r>
          </w:p>
        </w:tc>
      </w:tr>
      <w:tr w:rsidR="00E9051F" w:rsidRPr="00627BE8" w14:paraId="61542E92"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3A5E59" w14:textId="77777777" w:rsidR="00E9051F" w:rsidRPr="00627BE8" w:rsidRDefault="00E9051F" w:rsidP="00277631">
            <w:pPr>
              <w:pStyle w:val="ROWTABELLA"/>
              <w:rPr>
                <w:color w:val="002060"/>
              </w:rPr>
            </w:pPr>
            <w:r w:rsidRPr="00627BE8">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2587E" w14:textId="77777777" w:rsidR="00E9051F" w:rsidRPr="00627BE8" w:rsidRDefault="00E9051F" w:rsidP="00277631">
            <w:pPr>
              <w:pStyle w:val="ROWTABELLA"/>
              <w:rPr>
                <w:color w:val="002060"/>
              </w:rPr>
            </w:pPr>
            <w:r w:rsidRPr="00627BE8">
              <w:rPr>
                <w:color w:val="002060"/>
              </w:rPr>
              <w:t>BOCASTRUM UNITED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49C3A5"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E3841C" w14:textId="77777777" w:rsidR="00E9051F" w:rsidRPr="00627BE8" w:rsidRDefault="00E9051F" w:rsidP="00277631">
            <w:pPr>
              <w:pStyle w:val="ROWTABELLA"/>
              <w:rPr>
                <w:color w:val="002060"/>
              </w:rPr>
            </w:pPr>
            <w:r w:rsidRPr="00627BE8">
              <w:rPr>
                <w:color w:val="002060"/>
              </w:rPr>
              <w:t>08/03/2019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4FE09D" w14:textId="77777777" w:rsidR="00E9051F" w:rsidRPr="00627BE8" w:rsidRDefault="00E9051F" w:rsidP="00277631">
            <w:pPr>
              <w:pStyle w:val="ROWTABELLA"/>
              <w:rPr>
                <w:color w:val="002060"/>
              </w:rPr>
            </w:pPr>
            <w:r w:rsidRPr="00627BE8">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68DAF4" w14:textId="77777777" w:rsidR="00E9051F" w:rsidRPr="00627BE8" w:rsidRDefault="00E9051F" w:rsidP="00277631">
            <w:pPr>
              <w:pStyle w:val="ROWTABELLA"/>
              <w:rPr>
                <w:color w:val="002060"/>
              </w:rPr>
            </w:pPr>
            <w:r w:rsidRPr="00627BE8">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A4761F" w14:textId="77777777" w:rsidR="00E9051F" w:rsidRPr="00627BE8" w:rsidRDefault="00E9051F" w:rsidP="00277631">
            <w:pPr>
              <w:pStyle w:val="ROWTABELLA"/>
              <w:rPr>
                <w:color w:val="002060"/>
              </w:rPr>
            </w:pPr>
            <w:r w:rsidRPr="00627BE8">
              <w:rPr>
                <w:color w:val="002060"/>
              </w:rPr>
              <w:t>VIA LUDOVICO SCARFIOTTI</w:t>
            </w:r>
          </w:p>
        </w:tc>
      </w:tr>
    </w:tbl>
    <w:p w14:paraId="758B706D" w14:textId="77777777" w:rsidR="00E9051F" w:rsidRPr="00627BE8" w:rsidRDefault="00E9051F" w:rsidP="00E9051F">
      <w:pPr>
        <w:pStyle w:val="breakline"/>
        <w:divId w:val="527259509"/>
        <w:rPr>
          <w:color w:val="002060"/>
        </w:rPr>
      </w:pPr>
    </w:p>
    <w:p w14:paraId="0164FA31" w14:textId="77777777" w:rsidR="00E9051F" w:rsidRPr="00627BE8" w:rsidRDefault="00E9051F" w:rsidP="00E9051F">
      <w:pPr>
        <w:pStyle w:val="breakline"/>
        <w:divId w:val="527259509"/>
        <w:rPr>
          <w:color w:val="002060"/>
        </w:rPr>
      </w:pPr>
    </w:p>
    <w:p w14:paraId="19DECF31"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REGIONALE CALCIO A 5 FEMMINILE</w:t>
      </w:r>
    </w:p>
    <w:p w14:paraId="13BF56C8" w14:textId="77777777" w:rsidR="00E9051F" w:rsidRPr="00627BE8" w:rsidRDefault="00E9051F" w:rsidP="00E9051F">
      <w:pPr>
        <w:pStyle w:val="TITOLOPRINC"/>
        <w:divId w:val="527259509"/>
        <w:rPr>
          <w:color w:val="002060"/>
        </w:rPr>
      </w:pPr>
      <w:r w:rsidRPr="00627BE8">
        <w:rPr>
          <w:color w:val="002060"/>
        </w:rPr>
        <w:t>PROGRAMMA GARE</w:t>
      </w:r>
    </w:p>
    <w:p w14:paraId="2E70FCAE" w14:textId="77777777" w:rsidR="00E9051F" w:rsidRPr="00627BE8" w:rsidRDefault="00E9051F" w:rsidP="00E9051F">
      <w:pPr>
        <w:pStyle w:val="SOTTOTITOLOCAMPIONATO1"/>
        <w:divId w:val="527259509"/>
        <w:rPr>
          <w:color w:val="002060"/>
        </w:rPr>
      </w:pPr>
      <w:r w:rsidRPr="00627BE8">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2"/>
        <w:gridCol w:w="385"/>
        <w:gridCol w:w="898"/>
        <w:gridCol w:w="1182"/>
        <w:gridCol w:w="1553"/>
        <w:gridCol w:w="1555"/>
      </w:tblGrid>
      <w:tr w:rsidR="00E9051F" w:rsidRPr="00627BE8" w14:paraId="21BC5081"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A5C04" w14:textId="77777777" w:rsidR="00E9051F" w:rsidRPr="00627BE8" w:rsidRDefault="00E9051F" w:rsidP="00277631">
            <w:pPr>
              <w:pStyle w:val="HEADERTABELLA"/>
              <w:rPr>
                <w:color w:val="002060"/>
              </w:rPr>
            </w:pPr>
            <w:r w:rsidRPr="00627BE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8DB83"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9E87C"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78CA37"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F292D8"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853C3"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2643D"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28BA727D"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691E42" w14:textId="77777777" w:rsidR="00E9051F" w:rsidRPr="00627BE8" w:rsidRDefault="00E9051F" w:rsidP="00277631">
            <w:pPr>
              <w:pStyle w:val="ROWTABELLA"/>
              <w:rPr>
                <w:color w:val="002060"/>
              </w:rPr>
            </w:pPr>
            <w:r w:rsidRPr="00627BE8">
              <w:rPr>
                <w:color w:val="002060"/>
              </w:rPr>
              <w:t>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BAA90F" w14:textId="77777777" w:rsidR="00E9051F" w:rsidRPr="00627BE8" w:rsidRDefault="00E9051F" w:rsidP="00277631">
            <w:pPr>
              <w:pStyle w:val="ROWTABELLA"/>
              <w:rPr>
                <w:color w:val="002060"/>
              </w:rPr>
            </w:pPr>
            <w:r w:rsidRPr="00627BE8">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2F4918B" w14:textId="77777777" w:rsidR="00E9051F" w:rsidRPr="00627BE8" w:rsidRDefault="00E9051F" w:rsidP="00277631">
            <w:pPr>
              <w:pStyle w:val="ROWTABELLA"/>
              <w:jc w:val="center"/>
              <w:rPr>
                <w:color w:val="002060"/>
              </w:rPr>
            </w:pPr>
            <w:r w:rsidRPr="00627B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806D52" w14:textId="77777777" w:rsidR="00E9051F" w:rsidRPr="00627BE8" w:rsidRDefault="00E9051F" w:rsidP="00277631">
            <w:pPr>
              <w:pStyle w:val="ROWTABELLA"/>
              <w:rPr>
                <w:color w:val="002060"/>
              </w:rPr>
            </w:pPr>
            <w:r w:rsidRPr="00627BE8">
              <w:rPr>
                <w:color w:val="002060"/>
              </w:rPr>
              <w:t>08/03/2019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EEA4F3" w14:textId="77777777" w:rsidR="00E9051F" w:rsidRPr="00627BE8" w:rsidRDefault="00E9051F" w:rsidP="00277631">
            <w:pPr>
              <w:pStyle w:val="ROWTABELLA"/>
              <w:rPr>
                <w:color w:val="002060"/>
              </w:rPr>
            </w:pPr>
            <w:r w:rsidRPr="00627BE8">
              <w:rPr>
                <w:color w:val="002060"/>
              </w:rPr>
              <w:t>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3AE706" w14:textId="77777777" w:rsidR="00E9051F" w:rsidRPr="00627BE8" w:rsidRDefault="00E9051F" w:rsidP="00277631">
            <w:pPr>
              <w:pStyle w:val="ROWTABELLA"/>
              <w:rPr>
                <w:color w:val="002060"/>
              </w:rPr>
            </w:pPr>
            <w:r w:rsidRPr="00627BE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BDCEFC" w14:textId="77777777" w:rsidR="00E9051F" w:rsidRPr="00627BE8" w:rsidRDefault="00E9051F" w:rsidP="00277631">
            <w:pPr>
              <w:pStyle w:val="ROWTABELLA"/>
              <w:rPr>
                <w:color w:val="002060"/>
              </w:rPr>
            </w:pPr>
            <w:r w:rsidRPr="00627BE8">
              <w:rPr>
                <w:color w:val="002060"/>
              </w:rPr>
              <w:t>VIA MONTEPELAGO</w:t>
            </w:r>
          </w:p>
        </w:tc>
      </w:tr>
      <w:tr w:rsidR="00E9051F" w:rsidRPr="00627BE8" w14:paraId="2F45EBE5"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C6F031" w14:textId="77777777" w:rsidR="00E9051F" w:rsidRPr="00627BE8" w:rsidRDefault="00E9051F" w:rsidP="00277631">
            <w:pPr>
              <w:pStyle w:val="ROWTABELLA"/>
              <w:rPr>
                <w:color w:val="002060"/>
              </w:rPr>
            </w:pPr>
            <w:r w:rsidRPr="00627BE8">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F945EA" w14:textId="77777777" w:rsidR="00E9051F" w:rsidRPr="00627BE8" w:rsidRDefault="00E9051F" w:rsidP="00277631">
            <w:pPr>
              <w:pStyle w:val="ROWTABELLA"/>
              <w:rPr>
                <w:color w:val="002060"/>
              </w:rPr>
            </w:pPr>
            <w:r w:rsidRPr="00627BE8">
              <w:rPr>
                <w:color w:val="00206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FC1219"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4F3F17" w14:textId="77777777" w:rsidR="00E9051F" w:rsidRPr="00627BE8" w:rsidRDefault="00E9051F" w:rsidP="00277631">
            <w:pPr>
              <w:pStyle w:val="ROWTABELLA"/>
              <w:rPr>
                <w:color w:val="002060"/>
              </w:rPr>
            </w:pPr>
            <w:r w:rsidRPr="00627BE8">
              <w:rPr>
                <w:color w:val="002060"/>
              </w:rPr>
              <w:t>08/03/2019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3458C8" w14:textId="77777777" w:rsidR="00E9051F" w:rsidRPr="00627BE8" w:rsidRDefault="00E9051F" w:rsidP="00277631">
            <w:pPr>
              <w:pStyle w:val="ROWTABELLA"/>
              <w:rPr>
                <w:color w:val="002060"/>
              </w:rPr>
            </w:pPr>
            <w:r w:rsidRPr="00627BE8">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3EBB36" w14:textId="77777777" w:rsidR="00E9051F" w:rsidRPr="00627BE8" w:rsidRDefault="00E9051F" w:rsidP="00277631">
            <w:pPr>
              <w:pStyle w:val="ROWTABELLA"/>
              <w:rPr>
                <w:color w:val="002060"/>
              </w:rPr>
            </w:pPr>
            <w:r w:rsidRPr="00627BE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A0D631" w14:textId="77777777" w:rsidR="00E9051F" w:rsidRPr="00627BE8" w:rsidRDefault="00E9051F" w:rsidP="00277631">
            <w:pPr>
              <w:pStyle w:val="ROWTABELLA"/>
              <w:rPr>
                <w:color w:val="002060"/>
              </w:rPr>
            </w:pPr>
            <w:r w:rsidRPr="00627BE8">
              <w:rPr>
                <w:color w:val="002060"/>
              </w:rPr>
              <w:t>VIA ROMA, SNC</w:t>
            </w:r>
          </w:p>
        </w:tc>
      </w:tr>
      <w:tr w:rsidR="00E9051F" w:rsidRPr="00627BE8" w14:paraId="186448E1"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777EB8" w14:textId="77777777" w:rsidR="00E9051F" w:rsidRPr="00627BE8" w:rsidRDefault="00E9051F" w:rsidP="00277631">
            <w:pPr>
              <w:pStyle w:val="ROWTABELLA"/>
              <w:rPr>
                <w:color w:val="002060"/>
              </w:rPr>
            </w:pPr>
            <w:r w:rsidRPr="00627BE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451A1C" w14:textId="77777777" w:rsidR="00E9051F" w:rsidRPr="00627BE8" w:rsidRDefault="00E9051F" w:rsidP="00277631">
            <w:pPr>
              <w:pStyle w:val="ROWTABELLA"/>
              <w:rPr>
                <w:color w:val="002060"/>
              </w:rPr>
            </w:pPr>
            <w:r w:rsidRPr="00627BE8">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5075FA9"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EDDF24" w14:textId="77777777" w:rsidR="00E9051F" w:rsidRPr="00627BE8" w:rsidRDefault="00E9051F" w:rsidP="00277631">
            <w:pPr>
              <w:pStyle w:val="ROWTABELLA"/>
              <w:rPr>
                <w:color w:val="002060"/>
              </w:rPr>
            </w:pPr>
            <w:r w:rsidRPr="00627BE8">
              <w:rPr>
                <w:color w:val="002060"/>
              </w:rPr>
              <w:t>09/03/2019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962E96" w14:textId="77777777" w:rsidR="00E9051F" w:rsidRPr="00627BE8" w:rsidRDefault="00E9051F" w:rsidP="00277631">
            <w:pPr>
              <w:pStyle w:val="ROWTABELLA"/>
              <w:rPr>
                <w:color w:val="002060"/>
              </w:rPr>
            </w:pPr>
            <w:r w:rsidRPr="00627BE8">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860769" w14:textId="77777777" w:rsidR="00E9051F" w:rsidRPr="00627BE8" w:rsidRDefault="00E9051F" w:rsidP="00277631">
            <w:pPr>
              <w:pStyle w:val="ROWTABELLA"/>
              <w:rPr>
                <w:color w:val="002060"/>
              </w:rPr>
            </w:pPr>
            <w:r w:rsidRPr="00627BE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D71599" w14:textId="77777777" w:rsidR="00E9051F" w:rsidRPr="00627BE8" w:rsidRDefault="00E9051F" w:rsidP="00277631">
            <w:pPr>
              <w:pStyle w:val="ROWTABELLA"/>
              <w:rPr>
                <w:color w:val="002060"/>
              </w:rPr>
            </w:pPr>
            <w:r w:rsidRPr="00627BE8">
              <w:rPr>
                <w:color w:val="002060"/>
              </w:rPr>
              <w:t>VIA DELLA REPUBBLICA</w:t>
            </w:r>
          </w:p>
        </w:tc>
      </w:tr>
      <w:tr w:rsidR="00E9051F" w:rsidRPr="00627BE8" w14:paraId="42F0B1C2"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4C9F5A" w14:textId="77777777" w:rsidR="00E9051F" w:rsidRPr="00627BE8" w:rsidRDefault="00E9051F" w:rsidP="00277631">
            <w:pPr>
              <w:pStyle w:val="ROWTABELLA"/>
              <w:rPr>
                <w:color w:val="002060"/>
              </w:rPr>
            </w:pPr>
            <w:r w:rsidRPr="00627BE8">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8A21B4" w14:textId="77777777" w:rsidR="00E9051F" w:rsidRPr="00627BE8" w:rsidRDefault="00E9051F" w:rsidP="00277631">
            <w:pPr>
              <w:pStyle w:val="ROWTABELLA"/>
              <w:rPr>
                <w:color w:val="002060"/>
              </w:rPr>
            </w:pPr>
            <w:r w:rsidRPr="00627BE8">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3BC058"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4ED485" w14:textId="77777777" w:rsidR="00E9051F" w:rsidRPr="00627BE8" w:rsidRDefault="00E9051F" w:rsidP="00277631">
            <w:pPr>
              <w:pStyle w:val="ROWTABELLA"/>
              <w:rPr>
                <w:color w:val="002060"/>
              </w:rPr>
            </w:pPr>
            <w:r w:rsidRPr="00627BE8">
              <w:rPr>
                <w:color w:val="002060"/>
              </w:rPr>
              <w:t>09/03/2019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3BE988" w14:textId="77777777" w:rsidR="00E9051F" w:rsidRPr="00627BE8" w:rsidRDefault="00E9051F" w:rsidP="00277631">
            <w:pPr>
              <w:pStyle w:val="ROWTABELLA"/>
              <w:rPr>
                <w:color w:val="002060"/>
              </w:rPr>
            </w:pPr>
            <w:r w:rsidRPr="00627BE8">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7AB996" w14:textId="77777777" w:rsidR="00E9051F" w:rsidRPr="00627BE8" w:rsidRDefault="00E9051F" w:rsidP="00277631">
            <w:pPr>
              <w:pStyle w:val="ROWTABELLA"/>
              <w:rPr>
                <w:color w:val="002060"/>
              </w:rPr>
            </w:pPr>
            <w:r w:rsidRPr="00627BE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2E654A" w14:textId="77777777" w:rsidR="00E9051F" w:rsidRPr="00627BE8" w:rsidRDefault="00E9051F" w:rsidP="00277631">
            <w:pPr>
              <w:pStyle w:val="ROWTABELLA"/>
              <w:rPr>
                <w:color w:val="002060"/>
              </w:rPr>
            </w:pPr>
            <w:r w:rsidRPr="00627BE8">
              <w:rPr>
                <w:color w:val="002060"/>
              </w:rPr>
              <w:t>VIA ZANNONI</w:t>
            </w:r>
          </w:p>
        </w:tc>
      </w:tr>
      <w:tr w:rsidR="00E9051F" w:rsidRPr="00627BE8" w14:paraId="06699989"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E02C34" w14:textId="77777777" w:rsidR="00E9051F" w:rsidRPr="00627BE8" w:rsidRDefault="00E9051F" w:rsidP="00277631">
            <w:pPr>
              <w:pStyle w:val="ROWTABELLA"/>
              <w:rPr>
                <w:color w:val="002060"/>
              </w:rPr>
            </w:pPr>
            <w:r w:rsidRPr="00627BE8">
              <w:rPr>
                <w:color w:val="002060"/>
              </w:rPr>
              <w:t>POLISPORTIVA FILOTTRANO 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0CA0BC" w14:textId="77777777" w:rsidR="00E9051F" w:rsidRPr="00627BE8" w:rsidRDefault="00E9051F" w:rsidP="00277631">
            <w:pPr>
              <w:pStyle w:val="ROWTABELLA"/>
              <w:rPr>
                <w:color w:val="002060"/>
              </w:rPr>
            </w:pPr>
            <w:r w:rsidRPr="00627BE8">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7EF79B"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EDCEB4" w14:textId="77777777" w:rsidR="00E9051F" w:rsidRPr="00627BE8" w:rsidRDefault="00E9051F" w:rsidP="00277631">
            <w:pPr>
              <w:pStyle w:val="ROWTABELLA"/>
              <w:rPr>
                <w:color w:val="002060"/>
              </w:rPr>
            </w:pPr>
            <w:r w:rsidRPr="00627BE8">
              <w:rPr>
                <w:color w:val="002060"/>
              </w:rPr>
              <w:t>09/03/2019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1F82B7" w14:textId="77777777" w:rsidR="00E9051F" w:rsidRPr="00627BE8" w:rsidRDefault="00E9051F" w:rsidP="00277631">
            <w:pPr>
              <w:pStyle w:val="ROWTABELLA"/>
              <w:rPr>
                <w:color w:val="002060"/>
              </w:rPr>
            </w:pPr>
            <w:r w:rsidRPr="00627BE8">
              <w:rPr>
                <w:color w:val="002060"/>
              </w:rPr>
              <w:t>PALAGALIZIA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E69095" w14:textId="77777777" w:rsidR="00E9051F" w:rsidRPr="00627BE8" w:rsidRDefault="00E9051F" w:rsidP="00277631">
            <w:pPr>
              <w:pStyle w:val="ROWTABELLA"/>
              <w:rPr>
                <w:color w:val="002060"/>
              </w:rPr>
            </w:pPr>
            <w:r w:rsidRPr="00627BE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455F66" w14:textId="77777777" w:rsidR="00E9051F" w:rsidRPr="00627BE8" w:rsidRDefault="00E9051F" w:rsidP="00277631">
            <w:pPr>
              <w:pStyle w:val="ROWTABELLA"/>
              <w:rPr>
                <w:color w:val="002060"/>
              </w:rPr>
            </w:pPr>
            <w:r w:rsidRPr="00627BE8">
              <w:rPr>
                <w:color w:val="002060"/>
              </w:rPr>
              <w:t>VIA GEMME, 13</w:t>
            </w:r>
          </w:p>
        </w:tc>
      </w:tr>
      <w:tr w:rsidR="00E9051F" w:rsidRPr="00627BE8" w14:paraId="4E3234E0"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33C934" w14:textId="77777777" w:rsidR="00E9051F" w:rsidRPr="00627BE8" w:rsidRDefault="00E9051F" w:rsidP="00277631">
            <w:pPr>
              <w:pStyle w:val="ROWTABELLA"/>
              <w:rPr>
                <w:color w:val="002060"/>
              </w:rPr>
            </w:pPr>
            <w:r w:rsidRPr="00627BE8">
              <w:rPr>
                <w:color w:val="002060"/>
              </w:rPr>
              <w:t>CSKA CORRIDONIA C5F</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BA9EB8" w14:textId="77777777" w:rsidR="00E9051F" w:rsidRPr="00627BE8" w:rsidRDefault="00E9051F" w:rsidP="00277631">
            <w:pPr>
              <w:pStyle w:val="ROWTABELLA"/>
              <w:rPr>
                <w:color w:val="002060"/>
              </w:rPr>
            </w:pPr>
            <w:r w:rsidRPr="00627BE8">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767AF9D"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C911C5" w14:textId="77777777" w:rsidR="00E9051F" w:rsidRPr="00627BE8" w:rsidRDefault="00E9051F" w:rsidP="00277631">
            <w:pPr>
              <w:pStyle w:val="ROWTABELLA"/>
              <w:rPr>
                <w:color w:val="002060"/>
              </w:rPr>
            </w:pPr>
            <w:r w:rsidRPr="00627BE8">
              <w:rPr>
                <w:color w:val="002060"/>
              </w:rPr>
              <w:t>10/03/2019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BB9673" w14:textId="77777777" w:rsidR="00E9051F" w:rsidRPr="00627BE8" w:rsidRDefault="00E9051F" w:rsidP="00277631">
            <w:pPr>
              <w:pStyle w:val="ROWTABELLA"/>
              <w:rPr>
                <w:color w:val="002060"/>
              </w:rPr>
            </w:pPr>
            <w:r w:rsidRPr="00627BE8">
              <w:rPr>
                <w:color w:val="002060"/>
              </w:rPr>
              <w:t>IMPIANTO C/5 PARS "PIO CAROSI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87721F" w14:textId="77777777" w:rsidR="00E9051F" w:rsidRPr="00627BE8" w:rsidRDefault="00E9051F" w:rsidP="00277631">
            <w:pPr>
              <w:pStyle w:val="ROWTABELLA"/>
              <w:rPr>
                <w:color w:val="002060"/>
              </w:rPr>
            </w:pPr>
            <w:r w:rsidRPr="00627BE8">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31FFE1" w14:textId="77777777" w:rsidR="00E9051F" w:rsidRPr="00627BE8" w:rsidRDefault="00E9051F" w:rsidP="00277631">
            <w:pPr>
              <w:pStyle w:val="ROWTABELLA"/>
              <w:rPr>
                <w:color w:val="002060"/>
              </w:rPr>
            </w:pPr>
            <w:r w:rsidRPr="00627BE8">
              <w:rPr>
                <w:color w:val="002060"/>
              </w:rPr>
              <w:t>CONTRADA CIGLIANO 14</w:t>
            </w:r>
          </w:p>
        </w:tc>
      </w:tr>
    </w:tbl>
    <w:p w14:paraId="772362EB" w14:textId="77777777" w:rsidR="00E9051F" w:rsidRPr="00627BE8" w:rsidRDefault="00E9051F" w:rsidP="00E9051F">
      <w:pPr>
        <w:pStyle w:val="breakline"/>
        <w:divId w:val="527259509"/>
        <w:rPr>
          <w:color w:val="002060"/>
        </w:rPr>
      </w:pPr>
    </w:p>
    <w:p w14:paraId="2396C0A4"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UNDER 21 CALCIO A 5 REGIONALE</w:t>
      </w:r>
    </w:p>
    <w:p w14:paraId="69692360" w14:textId="77777777" w:rsidR="00E9051F" w:rsidRPr="00627BE8" w:rsidRDefault="00E9051F" w:rsidP="00E9051F">
      <w:pPr>
        <w:pStyle w:val="TITOLOPRINC"/>
        <w:divId w:val="527259509"/>
        <w:rPr>
          <w:color w:val="002060"/>
        </w:rPr>
      </w:pPr>
      <w:r w:rsidRPr="00627BE8">
        <w:rPr>
          <w:color w:val="002060"/>
        </w:rPr>
        <w:t>RISULTATI</w:t>
      </w:r>
    </w:p>
    <w:p w14:paraId="017F04E0" w14:textId="77777777" w:rsidR="00E9051F" w:rsidRPr="00627BE8" w:rsidRDefault="00E9051F" w:rsidP="00E9051F">
      <w:pPr>
        <w:pStyle w:val="breakline"/>
        <w:divId w:val="527259509"/>
        <w:rPr>
          <w:color w:val="002060"/>
        </w:rPr>
      </w:pPr>
    </w:p>
    <w:p w14:paraId="00EAC78A" w14:textId="77777777" w:rsidR="00E9051F" w:rsidRPr="00627BE8" w:rsidRDefault="00E9051F" w:rsidP="00E9051F">
      <w:pPr>
        <w:pStyle w:val="SOTTOTITOLOCAMPIONATO1"/>
        <w:divId w:val="527259509"/>
        <w:rPr>
          <w:color w:val="002060"/>
        </w:rPr>
      </w:pPr>
      <w:r w:rsidRPr="00627BE8">
        <w:rPr>
          <w:color w:val="002060"/>
        </w:rPr>
        <w:t>RISULTATI UFFICIALI GARE DEL 02/03/2019</w:t>
      </w:r>
    </w:p>
    <w:p w14:paraId="49F5BB85" w14:textId="77777777" w:rsidR="00E9051F" w:rsidRPr="00627BE8" w:rsidRDefault="00E9051F" w:rsidP="00E9051F">
      <w:pPr>
        <w:pStyle w:val="SOTTOTITOLOCAMPIONATO2"/>
        <w:divId w:val="527259509"/>
        <w:rPr>
          <w:color w:val="002060"/>
        </w:rPr>
      </w:pPr>
      <w:r w:rsidRPr="00627BE8">
        <w:rPr>
          <w:color w:val="002060"/>
        </w:rPr>
        <w:t>Si trascrivono qui di seguito i risultati ufficiali delle gare disputate</w:t>
      </w:r>
    </w:p>
    <w:p w14:paraId="7327C01B" w14:textId="77777777" w:rsidR="00E9051F" w:rsidRPr="00627BE8" w:rsidRDefault="00E9051F" w:rsidP="00E9051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9051F" w:rsidRPr="00627BE8" w14:paraId="1245A67D" w14:textId="77777777" w:rsidTr="00E9051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9051F" w:rsidRPr="00627BE8" w14:paraId="778148ED" w14:textId="77777777" w:rsidTr="002776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01B4C8" w14:textId="77777777" w:rsidR="00E9051F" w:rsidRPr="00627BE8" w:rsidRDefault="00E9051F" w:rsidP="00277631">
                  <w:pPr>
                    <w:pStyle w:val="HEADERTABELLA"/>
                    <w:rPr>
                      <w:color w:val="002060"/>
                    </w:rPr>
                  </w:pPr>
                  <w:r w:rsidRPr="00627BE8">
                    <w:rPr>
                      <w:color w:val="002060"/>
                    </w:rPr>
                    <w:t>GIRONE OF - 1 Giornata - A</w:t>
                  </w:r>
                </w:p>
              </w:tc>
            </w:tr>
            <w:tr w:rsidR="00E9051F" w:rsidRPr="00627BE8" w14:paraId="3F96F790" w14:textId="77777777" w:rsidTr="0027763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D797FF" w14:textId="77777777" w:rsidR="00E9051F" w:rsidRPr="00627BE8" w:rsidRDefault="00E9051F" w:rsidP="00277631">
                  <w:pPr>
                    <w:pStyle w:val="ROWTABELLA"/>
                    <w:rPr>
                      <w:color w:val="002060"/>
                    </w:rPr>
                  </w:pPr>
                  <w:r w:rsidRPr="00627BE8">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EEDAB2" w14:textId="77777777" w:rsidR="00E9051F" w:rsidRPr="00627BE8" w:rsidRDefault="00E9051F" w:rsidP="00277631">
                  <w:pPr>
                    <w:pStyle w:val="ROWTABELLA"/>
                    <w:rPr>
                      <w:color w:val="002060"/>
                    </w:rPr>
                  </w:pPr>
                  <w:r w:rsidRPr="00627BE8">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4895F7" w14:textId="77777777" w:rsidR="00E9051F" w:rsidRPr="00627BE8" w:rsidRDefault="00E9051F" w:rsidP="00277631">
                  <w:pPr>
                    <w:pStyle w:val="ROWTABELLA"/>
                    <w:jc w:val="center"/>
                    <w:rPr>
                      <w:color w:val="002060"/>
                    </w:rPr>
                  </w:pPr>
                  <w:r w:rsidRPr="00627BE8">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ADDA29" w14:textId="77777777" w:rsidR="00E9051F" w:rsidRPr="00627BE8" w:rsidRDefault="00E9051F" w:rsidP="00277631">
                  <w:pPr>
                    <w:pStyle w:val="ROWTABELLA"/>
                    <w:jc w:val="center"/>
                    <w:rPr>
                      <w:color w:val="002060"/>
                    </w:rPr>
                  </w:pPr>
                  <w:r w:rsidRPr="00627BE8">
                    <w:rPr>
                      <w:color w:val="002060"/>
                    </w:rPr>
                    <w:t> </w:t>
                  </w:r>
                </w:p>
              </w:tc>
            </w:tr>
            <w:tr w:rsidR="00E9051F" w:rsidRPr="00627BE8" w14:paraId="571CB970" w14:textId="77777777" w:rsidTr="002776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A430A6" w14:textId="77777777" w:rsidR="00E9051F" w:rsidRPr="00627BE8" w:rsidRDefault="00E9051F" w:rsidP="00277631">
                  <w:pPr>
                    <w:pStyle w:val="ROWTABELLA"/>
                    <w:rPr>
                      <w:color w:val="002060"/>
                    </w:rPr>
                  </w:pPr>
                  <w:r w:rsidRPr="00627BE8">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EB01E8" w14:textId="77777777" w:rsidR="00E9051F" w:rsidRPr="00627BE8" w:rsidRDefault="00E9051F" w:rsidP="00277631">
                  <w:pPr>
                    <w:pStyle w:val="ROWTABELLA"/>
                    <w:rPr>
                      <w:color w:val="002060"/>
                    </w:rPr>
                  </w:pPr>
                  <w:r w:rsidRPr="00627BE8">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B5048F" w14:textId="77777777" w:rsidR="00E9051F" w:rsidRPr="00627BE8" w:rsidRDefault="00E9051F" w:rsidP="00277631">
                  <w:pPr>
                    <w:pStyle w:val="ROWTABELLA"/>
                    <w:jc w:val="center"/>
                    <w:rPr>
                      <w:color w:val="002060"/>
                    </w:rPr>
                  </w:pPr>
                  <w:r w:rsidRPr="00627BE8">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7CD5A4" w14:textId="77777777" w:rsidR="00E9051F" w:rsidRPr="00627BE8" w:rsidRDefault="00E9051F" w:rsidP="00277631">
                  <w:pPr>
                    <w:pStyle w:val="ROWTABELLA"/>
                    <w:jc w:val="center"/>
                    <w:rPr>
                      <w:color w:val="002060"/>
                    </w:rPr>
                  </w:pPr>
                  <w:r w:rsidRPr="00627BE8">
                    <w:rPr>
                      <w:color w:val="002060"/>
                    </w:rPr>
                    <w:t> </w:t>
                  </w:r>
                </w:p>
              </w:tc>
            </w:tr>
            <w:tr w:rsidR="00E9051F" w:rsidRPr="00627BE8" w14:paraId="727E7442" w14:textId="77777777" w:rsidTr="002776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02D4C2" w14:textId="77777777" w:rsidR="00E9051F" w:rsidRPr="00627BE8" w:rsidRDefault="00E9051F" w:rsidP="00277631">
                  <w:pPr>
                    <w:pStyle w:val="ROWTABELLA"/>
                    <w:rPr>
                      <w:color w:val="002060"/>
                    </w:rPr>
                  </w:pPr>
                  <w:r w:rsidRPr="00627BE8">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BA8CC7F" w14:textId="77777777" w:rsidR="00E9051F" w:rsidRPr="00627BE8" w:rsidRDefault="00E9051F" w:rsidP="00277631">
                  <w:pPr>
                    <w:pStyle w:val="ROWTABELLA"/>
                    <w:rPr>
                      <w:color w:val="002060"/>
                    </w:rPr>
                  </w:pPr>
                  <w:r w:rsidRPr="00627BE8">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BA22EB" w14:textId="77777777" w:rsidR="00E9051F" w:rsidRPr="00627BE8" w:rsidRDefault="00E9051F" w:rsidP="00277631">
                  <w:pPr>
                    <w:pStyle w:val="ROWTABELLA"/>
                    <w:jc w:val="center"/>
                    <w:rPr>
                      <w:color w:val="002060"/>
                    </w:rPr>
                  </w:pPr>
                  <w:r w:rsidRPr="00627BE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DA51BD" w14:textId="77777777" w:rsidR="00E9051F" w:rsidRPr="00627BE8" w:rsidRDefault="00E9051F" w:rsidP="00277631">
                  <w:pPr>
                    <w:pStyle w:val="ROWTABELLA"/>
                    <w:jc w:val="center"/>
                    <w:rPr>
                      <w:color w:val="002060"/>
                    </w:rPr>
                  </w:pPr>
                  <w:r w:rsidRPr="00627BE8">
                    <w:rPr>
                      <w:color w:val="002060"/>
                    </w:rPr>
                    <w:t> </w:t>
                  </w:r>
                </w:p>
              </w:tc>
            </w:tr>
            <w:tr w:rsidR="00E9051F" w:rsidRPr="00627BE8" w14:paraId="0D54E61A" w14:textId="77777777" w:rsidTr="0027763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83EF572" w14:textId="77777777" w:rsidR="00E9051F" w:rsidRPr="00627BE8" w:rsidRDefault="00E9051F" w:rsidP="00277631">
                  <w:pPr>
                    <w:pStyle w:val="ROWTABELLA"/>
                    <w:rPr>
                      <w:color w:val="002060"/>
                    </w:rPr>
                  </w:pPr>
                  <w:r w:rsidRPr="00627BE8">
                    <w:rPr>
                      <w:color w:val="002060"/>
                    </w:rPr>
                    <w:t>(2) 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5AFECB" w14:textId="77777777" w:rsidR="00E9051F" w:rsidRPr="00627BE8" w:rsidRDefault="00E9051F" w:rsidP="00277631">
                  <w:pPr>
                    <w:pStyle w:val="ROWTABELLA"/>
                    <w:rPr>
                      <w:color w:val="002060"/>
                    </w:rPr>
                  </w:pPr>
                  <w:r w:rsidRPr="00627BE8">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ED6646" w14:textId="77777777" w:rsidR="00E9051F" w:rsidRPr="00627BE8" w:rsidRDefault="00E9051F" w:rsidP="00277631">
                  <w:pPr>
                    <w:pStyle w:val="ROWTABELLA"/>
                    <w:jc w:val="center"/>
                    <w:rPr>
                      <w:color w:val="002060"/>
                    </w:rPr>
                  </w:pPr>
                  <w:r w:rsidRPr="00627BE8">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9794B92" w14:textId="77777777" w:rsidR="00E9051F" w:rsidRPr="00627BE8" w:rsidRDefault="00E9051F" w:rsidP="00277631">
                  <w:pPr>
                    <w:pStyle w:val="ROWTABELLA"/>
                    <w:jc w:val="center"/>
                    <w:rPr>
                      <w:color w:val="002060"/>
                    </w:rPr>
                  </w:pPr>
                  <w:r w:rsidRPr="00627BE8">
                    <w:rPr>
                      <w:color w:val="002060"/>
                    </w:rPr>
                    <w:t> </w:t>
                  </w:r>
                </w:p>
              </w:tc>
            </w:tr>
            <w:tr w:rsidR="00E9051F" w:rsidRPr="00627BE8" w14:paraId="6B018701" w14:textId="77777777" w:rsidTr="0027763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0C208E" w14:textId="77777777" w:rsidR="00E9051F" w:rsidRPr="00627BE8" w:rsidRDefault="00E9051F" w:rsidP="00277631">
                  <w:pPr>
                    <w:pStyle w:val="ROWTABELLA"/>
                    <w:rPr>
                      <w:color w:val="002060"/>
                    </w:rPr>
                  </w:pPr>
                  <w:r w:rsidRPr="00627BE8">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49A867" w14:textId="77777777" w:rsidR="00E9051F" w:rsidRPr="00627BE8" w:rsidRDefault="00E9051F" w:rsidP="00277631">
                  <w:pPr>
                    <w:pStyle w:val="ROWTABELLA"/>
                    <w:rPr>
                      <w:color w:val="002060"/>
                    </w:rPr>
                  </w:pPr>
                  <w:r w:rsidRPr="00627BE8">
                    <w:rPr>
                      <w:color w:val="00206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CE2F78" w14:textId="77777777" w:rsidR="00E9051F" w:rsidRPr="00627BE8" w:rsidRDefault="00E9051F" w:rsidP="00277631">
                  <w:pPr>
                    <w:pStyle w:val="ROWTABELLA"/>
                    <w:jc w:val="center"/>
                    <w:rPr>
                      <w:color w:val="002060"/>
                    </w:rPr>
                  </w:pPr>
                  <w:r w:rsidRPr="00627BE8">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FFBCFA" w14:textId="77777777" w:rsidR="00E9051F" w:rsidRPr="00627BE8" w:rsidRDefault="00E9051F" w:rsidP="00277631">
                  <w:pPr>
                    <w:pStyle w:val="ROWTABELLA"/>
                    <w:jc w:val="center"/>
                    <w:rPr>
                      <w:color w:val="002060"/>
                    </w:rPr>
                  </w:pPr>
                  <w:r w:rsidRPr="00627BE8">
                    <w:rPr>
                      <w:color w:val="002060"/>
                    </w:rPr>
                    <w:t> </w:t>
                  </w:r>
                </w:p>
              </w:tc>
            </w:tr>
            <w:tr w:rsidR="00E9051F" w:rsidRPr="00627BE8" w14:paraId="3C5AC83D" w14:textId="77777777" w:rsidTr="00277631">
              <w:tc>
                <w:tcPr>
                  <w:tcW w:w="4700" w:type="dxa"/>
                  <w:gridSpan w:val="4"/>
                  <w:tcBorders>
                    <w:top w:val="nil"/>
                    <w:left w:val="nil"/>
                    <w:bottom w:val="nil"/>
                    <w:right w:val="nil"/>
                  </w:tcBorders>
                  <w:tcMar>
                    <w:top w:w="20" w:type="dxa"/>
                    <w:left w:w="20" w:type="dxa"/>
                    <w:bottom w:w="20" w:type="dxa"/>
                    <w:right w:w="20" w:type="dxa"/>
                  </w:tcMar>
                  <w:vAlign w:val="center"/>
                </w:tcPr>
                <w:p w14:paraId="34A51671" w14:textId="77777777" w:rsidR="00E9051F" w:rsidRPr="00627BE8" w:rsidRDefault="00E9051F" w:rsidP="00277631">
                  <w:pPr>
                    <w:pStyle w:val="ROWTABELLA"/>
                    <w:rPr>
                      <w:color w:val="002060"/>
                    </w:rPr>
                  </w:pPr>
                  <w:r w:rsidRPr="00627BE8">
                    <w:rPr>
                      <w:color w:val="002060"/>
                    </w:rPr>
                    <w:t>(1) - disputata il 01/03/2019</w:t>
                  </w:r>
                </w:p>
              </w:tc>
            </w:tr>
            <w:tr w:rsidR="00E9051F" w:rsidRPr="00627BE8" w14:paraId="57007BEC" w14:textId="77777777" w:rsidTr="00277631">
              <w:tc>
                <w:tcPr>
                  <w:tcW w:w="4700" w:type="dxa"/>
                  <w:gridSpan w:val="4"/>
                  <w:tcBorders>
                    <w:top w:val="nil"/>
                    <w:left w:val="nil"/>
                    <w:bottom w:val="nil"/>
                    <w:right w:val="nil"/>
                  </w:tcBorders>
                  <w:tcMar>
                    <w:top w:w="20" w:type="dxa"/>
                    <w:left w:w="20" w:type="dxa"/>
                    <w:bottom w:w="20" w:type="dxa"/>
                    <w:right w:w="20" w:type="dxa"/>
                  </w:tcMar>
                  <w:vAlign w:val="center"/>
                </w:tcPr>
                <w:p w14:paraId="01C0A82D" w14:textId="77777777" w:rsidR="00E9051F" w:rsidRPr="00627BE8" w:rsidRDefault="00E9051F" w:rsidP="00277631">
                  <w:pPr>
                    <w:pStyle w:val="ROWTABELLA"/>
                    <w:rPr>
                      <w:color w:val="002060"/>
                    </w:rPr>
                  </w:pPr>
                  <w:r w:rsidRPr="00627BE8">
                    <w:rPr>
                      <w:color w:val="002060"/>
                    </w:rPr>
                    <w:t>(2) - disputata il 04/03/2019</w:t>
                  </w:r>
                </w:p>
              </w:tc>
            </w:tr>
          </w:tbl>
          <w:p w14:paraId="489EE1B5" w14:textId="77777777" w:rsidR="00E9051F" w:rsidRPr="00627BE8" w:rsidRDefault="00E9051F" w:rsidP="00277631">
            <w:pPr>
              <w:rPr>
                <w:color w:val="002060"/>
                <w:sz w:val="24"/>
                <w:szCs w:val="24"/>
              </w:rPr>
            </w:pPr>
          </w:p>
        </w:tc>
      </w:tr>
    </w:tbl>
    <w:p w14:paraId="1510B2B3" w14:textId="77777777" w:rsidR="00E9051F" w:rsidRPr="00627BE8" w:rsidRDefault="00E9051F" w:rsidP="00E9051F">
      <w:pPr>
        <w:pStyle w:val="breakline"/>
        <w:divId w:val="527259509"/>
        <w:rPr>
          <w:color w:val="002060"/>
        </w:rPr>
      </w:pPr>
    </w:p>
    <w:p w14:paraId="3CA433BA" w14:textId="77777777" w:rsidR="00E9051F" w:rsidRPr="00627BE8" w:rsidRDefault="00E9051F" w:rsidP="00E9051F">
      <w:pPr>
        <w:pStyle w:val="breakline"/>
        <w:divId w:val="527259509"/>
        <w:rPr>
          <w:color w:val="002060"/>
        </w:rPr>
      </w:pPr>
    </w:p>
    <w:p w14:paraId="026130FA" w14:textId="77777777" w:rsidR="00E9051F" w:rsidRPr="00627BE8" w:rsidRDefault="00E9051F" w:rsidP="00E9051F">
      <w:pPr>
        <w:pStyle w:val="TITOLOPRINC"/>
        <w:divId w:val="527259509"/>
        <w:rPr>
          <w:color w:val="002060"/>
        </w:rPr>
      </w:pPr>
      <w:r w:rsidRPr="00627BE8">
        <w:rPr>
          <w:color w:val="002060"/>
        </w:rPr>
        <w:t>GIUDICE SPORTIVO</w:t>
      </w:r>
    </w:p>
    <w:p w14:paraId="65A0A875" w14:textId="77777777" w:rsidR="00E9051F" w:rsidRPr="00627BE8" w:rsidRDefault="00E9051F" w:rsidP="00E9051F">
      <w:pPr>
        <w:pStyle w:val="diffida"/>
        <w:divId w:val="527259509"/>
        <w:rPr>
          <w:color w:val="002060"/>
        </w:rPr>
      </w:pPr>
      <w:r w:rsidRPr="00627BE8">
        <w:rPr>
          <w:color w:val="002060"/>
        </w:rPr>
        <w:t>Il Giudice Sportivo, Avv. Claudio Romagnoli, nella seduta del 06/03/2019, ha adottato le decisioni che di seguito integralmente si riportano:</w:t>
      </w:r>
    </w:p>
    <w:p w14:paraId="5F6B6ED7" w14:textId="77777777" w:rsidR="00E9051F" w:rsidRPr="00627BE8" w:rsidRDefault="00E9051F" w:rsidP="00E9051F">
      <w:pPr>
        <w:pStyle w:val="titolo10"/>
        <w:divId w:val="527259509"/>
        <w:rPr>
          <w:color w:val="002060"/>
        </w:rPr>
      </w:pPr>
      <w:r w:rsidRPr="00627BE8">
        <w:rPr>
          <w:color w:val="002060"/>
        </w:rPr>
        <w:t xml:space="preserve">GARE DEL 1/ 3/2019 </w:t>
      </w:r>
    </w:p>
    <w:p w14:paraId="378812E3" w14:textId="77777777" w:rsidR="00E9051F" w:rsidRPr="00627BE8" w:rsidRDefault="00E9051F" w:rsidP="00E9051F">
      <w:pPr>
        <w:pStyle w:val="titolo7a"/>
        <w:divId w:val="527259509"/>
        <w:rPr>
          <w:color w:val="002060"/>
        </w:rPr>
      </w:pPr>
      <w:r w:rsidRPr="00627BE8">
        <w:rPr>
          <w:color w:val="002060"/>
        </w:rPr>
        <w:t xml:space="preserve">PROVVEDIMENTI DISCIPLINARI </w:t>
      </w:r>
    </w:p>
    <w:p w14:paraId="7A494DB3" w14:textId="77777777" w:rsidR="00E9051F" w:rsidRPr="00627BE8" w:rsidRDefault="00E9051F" w:rsidP="00E9051F">
      <w:pPr>
        <w:pStyle w:val="TITOLO7B"/>
        <w:divId w:val="527259509"/>
        <w:rPr>
          <w:color w:val="002060"/>
        </w:rPr>
      </w:pPr>
      <w:r w:rsidRPr="00627BE8">
        <w:rPr>
          <w:color w:val="002060"/>
        </w:rPr>
        <w:t xml:space="preserve">In base alle risultanze degli atti ufficiali sono state deliberate le seguenti sanzioni disciplinari. </w:t>
      </w:r>
    </w:p>
    <w:p w14:paraId="6936D7EB" w14:textId="77777777" w:rsidR="00E9051F" w:rsidRPr="00627BE8" w:rsidRDefault="00E9051F" w:rsidP="00E9051F">
      <w:pPr>
        <w:pStyle w:val="titolo3"/>
        <w:divId w:val="527259509"/>
        <w:rPr>
          <w:color w:val="002060"/>
        </w:rPr>
      </w:pPr>
      <w:r w:rsidRPr="00627BE8">
        <w:rPr>
          <w:color w:val="002060"/>
        </w:rPr>
        <w:t xml:space="preserve">A CARICO CALCIATORI NON ESPULSI DAL CAMPO </w:t>
      </w:r>
    </w:p>
    <w:p w14:paraId="78063101" w14:textId="77777777" w:rsidR="00E9051F" w:rsidRPr="00627BE8" w:rsidRDefault="00E9051F" w:rsidP="00E9051F">
      <w:pPr>
        <w:pStyle w:val="titolo20"/>
        <w:divId w:val="527259509"/>
        <w:rPr>
          <w:color w:val="002060"/>
        </w:rPr>
      </w:pPr>
      <w:r w:rsidRPr="00627BE8">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3AD8F225" w14:textId="77777777" w:rsidTr="00E9051F">
        <w:trPr>
          <w:divId w:val="527259509"/>
        </w:trPr>
        <w:tc>
          <w:tcPr>
            <w:tcW w:w="2200" w:type="dxa"/>
            <w:tcMar>
              <w:top w:w="20" w:type="dxa"/>
              <w:left w:w="20" w:type="dxa"/>
              <w:bottom w:w="20" w:type="dxa"/>
              <w:right w:w="20" w:type="dxa"/>
            </w:tcMar>
            <w:vAlign w:val="center"/>
          </w:tcPr>
          <w:p w14:paraId="2092DD04" w14:textId="77777777" w:rsidR="00E9051F" w:rsidRPr="00627BE8" w:rsidRDefault="00E9051F" w:rsidP="00277631">
            <w:pPr>
              <w:pStyle w:val="movimento"/>
              <w:rPr>
                <w:color w:val="002060"/>
              </w:rPr>
            </w:pPr>
            <w:r w:rsidRPr="00627BE8">
              <w:rPr>
                <w:color w:val="002060"/>
              </w:rPr>
              <w:t>BORC BOGDAN PETRU</w:t>
            </w:r>
          </w:p>
        </w:tc>
        <w:tc>
          <w:tcPr>
            <w:tcW w:w="2200" w:type="dxa"/>
            <w:tcMar>
              <w:top w:w="20" w:type="dxa"/>
              <w:left w:w="20" w:type="dxa"/>
              <w:bottom w:w="20" w:type="dxa"/>
              <w:right w:w="20" w:type="dxa"/>
            </w:tcMar>
            <w:vAlign w:val="center"/>
          </w:tcPr>
          <w:p w14:paraId="3D359A6D" w14:textId="77777777" w:rsidR="00E9051F" w:rsidRPr="00627BE8" w:rsidRDefault="00E9051F" w:rsidP="00277631">
            <w:pPr>
              <w:pStyle w:val="movimento2"/>
              <w:rPr>
                <w:color w:val="002060"/>
              </w:rPr>
            </w:pPr>
            <w:r w:rsidRPr="00627BE8">
              <w:rPr>
                <w:color w:val="002060"/>
              </w:rPr>
              <w:t xml:space="preserve">(VERBENA C5 ANCONA) </w:t>
            </w:r>
          </w:p>
        </w:tc>
        <w:tc>
          <w:tcPr>
            <w:tcW w:w="800" w:type="dxa"/>
            <w:tcMar>
              <w:top w:w="20" w:type="dxa"/>
              <w:left w:w="20" w:type="dxa"/>
              <w:bottom w:w="20" w:type="dxa"/>
              <w:right w:w="20" w:type="dxa"/>
            </w:tcMar>
            <w:vAlign w:val="center"/>
          </w:tcPr>
          <w:p w14:paraId="4C72155F"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4FAACC2E"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6667E56A" w14:textId="77777777" w:rsidR="00E9051F" w:rsidRPr="00627BE8" w:rsidRDefault="00E9051F" w:rsidP="00277631">
            <w:pPr>
              <w:pStyle w:val="movimento2"/>
              <w:rPr>
                <w:color w:val="002060"/>
              </w:rPr>
            </w:pPr>
            <w:r w:rsidRPr="00627BE8">
              <w:rPr>
                <w:color w:val="002060"/>
              </w:rPr>
              <w:t> </w:t>
            </w:r>
          </w:p>
        </w:tc>
      </w:tr>
    </w:tbl>
    <w:p w14:paraId="2FCE38BA" w14:textId="77777777" w:rsidR="00E9051F" w:rsidRPr="00627BE8" w:rsidRDefault="00E9051F" w:rsidP="00E9051F">
      <w:pPr>
        <w:pStyle w:val="titolo10"/>
        <w:divId w:val="527259509"/>
        <w:rPr>
          <w:color w:val="002060"/>
        </w:rPr>
      </w:pPr>
      <w:r w:rsidRPr="00627BE8">
        <w:rPr>
          <w:color w:val="002060"/>
        </w:rPr>
        <w:t xml:space="preserve">GARE DEL 2/ 3/2019 </w:t>
      </w:r>
    </w:p>
    <w:p w14:paraId="156315C2" w14:textId="77777777" w:rsidR="00E9051F" w:rsidRPr="00627BE8" w:rsidRDefault="00E9051F" w:rsidP="00E9051F">
      <w:pPr>
        <w:pStyle w:val="titolo7a"/>
        <w:divId w:val="527259509"/>
        <w:rPr>
          <w:color w:val="002060"/>
        </w:rPr>
      </w:pPr>
      <w:r w:rsidRPr="00627BE8">
        <w:rPr>
          <w:color w:val="002060"/>
        </w:rPr>
        <w:t xml:space="preserve">PROVVEDIMENTI DISCIPLINARI </w:t>
      </w:r>
    </w:p>
    <w:p w14:paraId="15467352" w14:textId="77777777" w:rsidR="00E9051F" w:rsidRPr="00627BE8" w:rsidRDefault="00E9051F" w:rsidP="00E9051F">
      <w:pPr>
        <w:pStyle w:val="TITOLO7B"/>
        <w:divId w:val="527259509"/>
        <w:rPr>
          <w:color w:val="002060"/>
        </w:rPr>
      </w:pPr>
      <w:r w:rsidRPr="00627BE8">
        <w:rPr>
          <w:color w:val="002060"/>
        </w:rPr>
        <w:t xml:space="preserve">In base alle risultanze degli atti ufficiali sono state deliberate le seguenti sanzioni disciplinari. </w:t>
      </w:r>
    </w:p>
    <w:p w14:paraId="4AC2BAF9" w14:textId="77777777" w:rsidR="00E9051F" w:rsidRPr="00627BE8" w:rsidRDefault="00E9051F" w:rsidP="00E9051F">
      <w:pPr>
        <w:pStyle w:val="titolo3"/>
        <w:divId w:val="527259509"/>
        <w:rPr>
          <w:color w:val="002060"/>
        </w:rPr>
      </w:pPr>
      <w:r w:rsidRPr="00627BE8">
        <w:rPr>
          <w:color w:val="002060"/>
        </w:rPr>
        <w:t xml:space="preserve">A CARICO CALCIATORI NON ESPULSI DAL CAMPO </w:t>
      </w:r>
    </w:p>
    <w:p w14:paraId="2B8BC66A" w14:textId="77777777" w:rsidR="00E9051F" w:rsidRPr="00627BE8" w:rsidRDefault="00E9051F" w:rsidP="00E9051F">
      <w:pPr>
        <w:pStyle w:val="titolo20"/>
        <w:divId w:val="527259509"/>
        <w:rPr>
          <w:color w:val="002060"/>
        </w:rPr>
      </w:pPr>
      <w:r w:rsidRPr="00627BE8">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40E38085" w14:textId="77777777" w:rsidTr="00E9051F">
        <w:trPr>
          <w:divId w:val="527259509"/>
        </w:trPr>
        <w:tc>
          <w:tcPr>
            <w:tcW w:w="2200" w:type="dxa"/>
            <w:tcMar>
              <w:top w:w="20" w:type="dxa"/>
              <w:left w:w="20" w:type="dxa"/>
              <w:bottom w:w="20" w:type="dxa"/>
              <w:right w:w="20" w:type="dxa"/>
            </w:tcMar>
            <w:vAlign w:val="center"/>
          </w:tcPr>
          <w:p w14:paraId="2C478FD3" w14:textId="77777777" w:rsidR="00E9051F" w:rsidRPr="00627BE8" w:rsidRDefault="00E9051F" w:rsidP="00277631">
            <w:pPr>
              <w:pStyle w:val="movimento"/>
              <w:rPr>
                <w:color w:val="002060"/>
              </w:rPr>
            </w:pPr>
            <w:r w:rsidRPr="00627BE8">
              <w:rPr>
                <w:color w:val="002060"/>
              </w:rPr>
              <w:t>ANGELETTI ALEX</w:t>
            </w:r>
          </w:p>
        </w:tc>
        <w:tc>
          <w:tcPr>
            <w:tcW w:w="2200" w:type="dxa"/>
            <w:tcMar>
              <w:top w:w="20" w:type="dxa"/>
              <w:left w:w="20" w:type="dxa"/>
              <w:bottom w:w="20" w:type="dxa"/>
              <w:right w:w="20" w:type="dxa"/>
            </w:tcMar>
            <w:vAlign w:val="center"/>
          </w:tcPr>
          <w:p w14:paraId="506557C9" w14:textId="77777777" w:rsidR="00E9051F" w:rsidRPr="00627BE8" w:rsidRDefault="00E9051F" w:rsidP="00277631">
            <w:pPr>
              <w:pStyle w:val="movimento2"/>
              <w:rPr>
                <w:color w:val="002060"/>
              </w:rPr>
            </w:pPr>
            <w:r w:rsidRPr="00627BE8">
              <w:rPr>
                <w:color w:val="002060"/>
              </w:rPr>
              <w:t xml:space="preserve">(CASENUOVE) </w:t>
            </w:r>
          </w:p>
        </w:tc>
        <w:tc>
          <w:tcPr>
            <w:tcW w:w="800" w:type="dxa"/>
            <w:tcMar>
              <w:top w:w="20" w:type="dxa"/>
              <w:left w:w="20" w:type="dxa"/>
              <w:bottom w:w="20" w:type="dxa"/>
              <w:right w:w="20" w:type="dxa"/>
            </w:tcMar>
            <w:vAlign w:val="center"/>
          </w:tcPr>
          <w:p w14:paraId="5AE59475"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347D2F8F" w14:textId="77777777" w:rsidR="00E9051F" w:rsidRPr="00627BE8" w:rsidRDefault="00E9051F" w:rsidP="00277631">
            <w:pPr>
              <w:pStyle w:val="movimento"/>
              <w:rPr>
                <w:color w:val="002060"/>
              </w:rPr>
            </w:pPr>
            <w:r w:rsidRPr="00627BE8">
              <w:rPr>
                <w:color w:val="002060"/>
              </w:rPr>
              <w:t>PETTINARI DAVIDE</w:t>
            </w:r>
          </w:p>
        </w:tc>
        <w:tc>
          <w:tcPr>
            <w:tcW w:w="2200" w:type="dxa"/>
            <w:tcMar>
              <w:top w:w="20" w:type="dxa"/>
              <w:left w:w="20" w:type="dxa"/>
              <w:bottom w:w="20" w:type="dxa"/>
              <w:right w:w="20" w:type="dxa"/>
            </w:tcMar>
            <w:vAlign w:val="center"/>
          </w:tcPr>
          <w:p w14:paraId="41965FBC" w14:textId="77777777" w:rsidR="00E9051F" w:rsidRPr="00627BE8" w:rsidRDefault="00E9051F" w:rsidP="00277631">
            <w:pPr>
              <w:pStyle w:val="movimento2"/>
              <w:rPr>
                <w:color w:val="002060"/>
              </w:rPr>
            </w:pPr>
            <w:r w:rsidRPr="00627BE8">
              <w:rPr>
                <w:color w:val="002060"/>
              </w:rPr>
              <w:t xml:space="preserve">(CASENUOVE) </w:t>
            </w:r>
          </w:p>
        </w:tc>
      </w:tr>
      <w:tr w:rsidR="00E9051F" w:rsidRPr="00627BE8" w14:paraId="40ED2B4F" w14:textId="77777777" w:rsidTr="00E9051F">
        <w:trPr>
          <w:divId w:val="527259509"/>
        </w:trPr>
        <w:tc>
          <w:tcPr>
            <w:tcW w:w="2200" w:type="dxa"/>
            <w:tcMar>
              <w:top w:w="20" w:type="dxa"/>
              <w:left w:w="20" w:type="dxa"/>
              <w:bottom w:w="20" w:type="dxa"/>
              <w:right w:w="20" w:type="dxa"/>
            </w:tcMar>
            <w:vAlign w:val="center"/>
          </w:tcPr>
          <w:p w14:paraId="72C64442" w14:textId="77777777" w:rsidR="00E9051F" w:rsidRPr="00627BE8" w:rsidRDefault="00E9051F" w:rsidP="00277631">
            <w:pPr>
              <w:pStyle w:val="movimento"/>
              <w:rPr>
                <w:color w:val="002060"/>
              </w:rPr>
            </w:pPr>
            <w:r w:rsidRPr="00627BE8">
              <w:rPr>
                <w:color w:val="002060"/>
              </w:rPr>
              <w:t>ROMAGNOLI RICCARDO</w:t>
            </w:r>
          </w:p>
        </w:tc>
        <w:tc>
          <w:tcPr>
            <w:tcW w:w="2200" w:type="dxa"/>
            <w:tcMar>
              <w:top w:w="20" w:type="dxa"/>
              <w:left w:w="20" w:type="dxa"/>
              <w:bottom w:w="20" w:type="dxa"/>
              <w:right w:w="20" w:type="dxa"/>
            </w:tcMar>
            <w:vAlign w:val="center"/>
          </w:tcPr>
          <w:p w14:paraId="3B357EEE" w14:textId="77777777" w:rsidR="00E9051F" w:rsidRPr="00627BE8" w:rsidRDefault="00E9051F" w:rsidP="00277631">
            <w:pPr>
              <w:pStyle w:val="movimento2"/>
              <w:rPr>
                <w:color w:val="002060"/>
              </w:rPr>
            </w:pPr>
            <w:r w:rsidRPr="00627BE8">
              <w:rPr>
                <w:color w:val="002060"/>
              </w:rPr>
              <w:t xml:space="preserve">(OSTRENSE) </w:t>
            </w:r>
          </w:p>
        </w:tc>
        <w:tc>
          <w:tcPr>
            <w:tcW w:w="800" w:type="dxa"/>
            <w:tcMar>
              <w:top w:w="20" w:type="dxa"/>
              <w:left w:w="20" w:type="dxa"/>
              <w:bottom w:w="20" w:type="dxa"/>
              <w:right w:w="20" w:type="dxa"/>
            </w:tcMar>
            <w:vAlign w:val="center"/>
          </w:tcPr>
          <w:p w14:paraId="0E533A1E"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29E95995"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781E63F2" w14:textId="77777777" w:rsidR="00E9051F" w:rsidRPr="00627BE8" w:rsidRDefault="00E9051F" w:rsidP="00277631">
            <w:pPr>
              <w:pStyle w:val="movimento2"/>
              <w:rPr>
                <w:color w:val="002060"/>
              </w:rPr>
            </w:pPr>
            <w:r w:rsidRPr="00627BE8">
              <w:rPr>
                <w:color w:val="002060"/>
              </w:rPr>
              <w:t> </w:t>
            </w:r>
          </w:p>
        </w:tc>
      </w:tr>
    </w:tbl>
    <w:p w14:paraId="65A33ADB" w14:textId="77777777" w:rsidR="00E9051F" w:rsidRPr="00627BE8" w:rsidRDefault="00E9051F" w:rsidP="00E9051F">
      <w:pPr>
        <w:pStyle w:val="titolo20"/>
        <w:divId w:val="527259509"/>
        <w:rPr>
          <w:color w:val="002060"/>
        </w:rPr>
      </w:pPr>
      <w:r w:rsidRPr="00627BE8">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61B8C217" w14:textId="77777777" w:rsidTr="00E9051F">
        <w:trPr>
          <w:divId w:val="527259509"/>
        </w:trPr>
        <w:tc>
          <w:tcPr>
            <w:tcW w:w="2200" w:type="dxa"/>
            <w:tcMar>
              <w:top w:w="20" w:type="dxa"/>
              <w:left w:w="20" w:type="dxa"/>
              <w:bottom w:w="20" w:type="dxa"/>
              <w:right w:w="20" w:type="dxa"/>
            </w:tcMar>
            <w:vAlign w:val="center"/>
          </w:tcPr>
          <w:p w14:paraId="4215D680" w14:textId="77777777" w:rsidR="00E9051F" w:rsidRPr="00627BE8" w:rsidRDefault="00E9051F" w:rsidP="00277631">
            <w:pPr>
              <w:pStyle w:val="movimento"/>
              <w:rPr>
                <w:color w:val="002060"/>
              </w:rPr>
            </w:pPr>
            <w:r w:rsidRPr="00627BE8">
              <w:rPr>
                <w:color w:val="002060"/>
              </w:rPr>
              <w:t>SALTARELLI GIANMARCO</w:t>
            </w:r>
          </w:p>
        </w:tc>
        <w:tc>
          <w:tcPr>
            <w:tcW w:w="2200" w:type="dxa"/>
            <w:tcMar>
              <w:top w:w="20" w:type="dxa"/>
              <w:left w:w="20" w:type="dxa"/>
              <w:bottom w:w="20" w:type="dxa"/>
              <w:right w:w="20" w:type="dxa"/>
            </w:tcMar>
            <w:vAlign w:val="center"/>
          </w:tcPr>
          <w:p w14:paraId="5AD2B867" w14:textId="77777777" w:rsidR="00E9051F" w:rsidRPr="00627BE8" w:rsidRDefault="00E9051F" w:rsidP="00277631">
            <w:pPr>
              <w:pStyle w:val="movimento2"/>
              <w:rPr>
                <w:color w:val="002060"/>
              </w:rPr>
            </w:pPr>
            <w:r w:rsidRPr="00627BE8">
              <w:rPr>
                <w:color w:val="002060"/>
              </w:rPr>
              <w:t xml:space="preserve">(OSTRENSE) </w:t>
            </w:r>
          </w:p>
        </w:tc>
        <w:tc>
          <w:tcPr>
            <w:tcW w:w="800" w:type="dxa"/>
            <w:tcMar>
              <w:top w:w="20" w:type="dxa"/>
              <w:left w:w="20" w:type="dxa"/>
              <w:bottom w:w="20" w:type="dxa"/>
              <w:right w:w="20" w:type="dxa"/>
            </w:tcMar>
            <w:vAlign w:val="center"/>
          </w:tcPr>
          <w:p w14:paraId="60F92155"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50809285" w14:textId="77777777" w:rsidR="00E9051F" w:rsidRPr="00627BE8" w:rsidRDefault="00E9051F" w:rsidP="00277631">
            <w:pPr>
              <w:pStyle w:val="movimento"/>
              <w:rPr>
                <w:color w:val="002060"/>
              </w:rPr>
            </w:pPr>
            <w:r w:rsidRPr="00627BE8">
              <w:rPr>
                <w:color w:val="002060"/>
              </w:rPr>
              <w:t>FATTORI FEDERICO</w:t>
            </w:r>
          </w:p>
        </w:tc>
        <w:tc>
          <w:tcPr>
            <w:tcW w:w="2200" w:type="dxa"/>
            <w:tcMar>
              <w:top w:w="20" w:type="dxa"/>
              <w:left w:w="20" w:type="dxa"/>
              <w:bottom w:w="20" w:type="dxa"/>
              <w:right w:w="20" w:type="dxa"/>
            </w:tcMar>
            <w:vAlign w:val="center"/>
          </w:tcPr>
          <w:p w14:paraId="6F81CD95" w14:textId="77777777" w:rsidR="00E9051F" w:rsidRPr="00627BE8" w:rsidRDefault="00E9051F" w:rsidP="00277631">
            <w:pPr>
              <w:pStyle w:val="movimento2"/>
              <w:rPr>
                <w:color w:val="002060"/>
              </w:rPr>
            </w:pPr>
            <w:r w:rsidRPr="00627BE8">
              <w:rPr>
                <w:color w:val="002060"/>
              </w:rPr>
              <w:t xml:space="preserve">(REAL S.COSTANZO CALCIO 5) </w:t>
            </w:r>
          </w:p>
        </w:tc>
      </w:tr>
      <w:tr w:rsidR="00E9051F" w:rsidRPr="00627BE8" w14:paraId="711AD148" w14:textId="77777777" w:rsidTr="00E9051F">
        <w:trPr>
          <w:divId w:val="527259509"/>
        </w:trPr>
        <w:tc>
          <w:tcPr>
            <w:tcW w:w="2200" w:type="dxa"/>
            <w:tcMar>
              <w:top w:w="20" w:type="dxa"/>
              <w:left w:w="20" w:type="dxa"/>
              <w:bottom w:w="20" w:type="dxa"/>
              <w:right w:w="20" w:type="dxa"/>
            </w:tcMar>
            <w:vAlign w:val="center"/>
          </w:tcPr>
          <w:p w14:paraId="07FADB07" w14:textId="77777777" w:rsidR="00E9051F" w:rsidRPr="00627BE8" w:rsidRDefault="00E9051F" w:rsidP="00277631">
            <w:pPr>
              <w:pStyle w:val="movimento"/>
              <w:rPr>
                <w:color w:val="002060"/>
              </w:rPr>
            </w:pPr>
            <w:r w:rsidRPr="00627BE8">
              <w:rPr>
                <w:color w:val="002060"/>
              </w:rPr>
              <w:t>GIRONACCI DIEGO</w:t>
            </w:r>
          </w:p>
        </w:tc>
        <w:tc>
          <w:tcPr>
            <w:tcW w:w="2200" w:type="dxa"/>
            <w:tcMar>
              <w:top w:w="20" w:type="dxa"/>
              <w:left w:w="20" w:type="dxa"/>
              <w:bottom w:w="20" w:type="dxa"/>
              <w:right w:w="20" w:type="dxa"/>
            </w:tcMar>
            <w:vAlign w:val="center"/>
          </w:tcPr>
          <w:p w14:paraId="3DB159E2" w14:textId="77777777" w:rsidR="00E9051F" w:rsidRPr="00627BE8" w:rsidRDefault="00E9051F" w:rsidP="00277631">
            <w:pPr>
              <w:pStyle w:val="movimento2"/>
              <w:rPr>
                <w:color w:val="002060"/>
              </w:rPr>
            </w:pPr>
            <w:r w:rsidRPr="00627BE8">
              <w:rPr>
                <w:color w:val="002060"/>
              </w:rPr>
              <w:t xml:space="preserve">(U.MANDOLESI CALCIO) </w:t>
            </w:r>
          </w:p>
        </w:tc>
        <w:tc>
          <w:tcPr>
            <w:tcW w:w="800" w:type="dxa"/>
            <w:tcMar>
              <w:top w:w="20" w:type="dxa"/>
              <w:left w:w="20" w:type="dxa"/>
              <w:bottom w:w="20" w:type="dxa"/>
              <w:right w:w="20" w:type="dxa"/>
            </w:tcMar>
            <w:vAlign w:val="center"/>
          </w:tcPr>
          <w:p w14:paraId="57D211BC"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30FF42F2"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4BB81C19" w14:textId="77777777" w:rsidR="00E9051F" w:rsidRPr="00627BE8" w:rsidRDefault="00E9051F" w:rsidP="00277631">
            <w:pPr>
              <w:pStyle w:val="movimento2"/>
              <w:rPr>
                <w:color w:val="002060"/>
              </w:rPr>
            </w:pPr>
            <w:r w:rsidRPr="00627BE8">
              <w:rPr>
                <w:color w:val="002060"/>
              </w:rPr>
              <w:t> </w:t>
            </w:r>
          </w:p>
        </w:tc>
      </w:tr>
    </w:tbl>
    <w:p w14:paraId="2CDBAE12" w14:textId="77777777" w:rsidR="00E9051F" w:rsidRPr="00627BE8" w:rsidRDefault="00E9051F" w:rsidP="00E9051F">
      <w:pPr>
        <w:pStyle w:val="titolo20"/>
        <w:divId w:val="527259509"/>
        <w:rPr>
          <w:color w:val="002060"/>
        </w:rPr>
      </w:pPr>
      <w:r w:rsidRPr="00627BE8">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0DD8DC6C" w14:textId="77777777" w:rsidTr="00E9051F">
        <w:trPr>
          <w:divId w:val="527259509"/>
        </w:trPr>
        <w:tc>
          <w:tcPr>
            <w:tcW w:w="2200" w:type="dxa"/>
            <w:tcMar>
              <w:top w:w="20" w:type="dxa"/>
              <w:left w:w="20" w:type="dxa"/>
              <w:bottom w:w="20" w:type="dxa"/>
              <w:right w:w="20" w:type="dxa"/>
            </w:tcMar>
            <w:vAlign w:val="center"/>
          </w:tcPr>
          <w:p w14:paraId="02B1A636" w14:textId="77777777" w:rsidR="00E9051F" w:rsidRPr="00627BE8" w:rsidRDefault="00E9051F" w:rsidP="00277631">
            <w:pPr>
              <w:pStyle w:val="movimento"/>
              <w:rPr>
                <w:color w:val="002060"/>
              </w:rPr>
            </w:pPr>
            <w:r w:rsidRPr="00627BE8">
              <w:rPr>
                <w:color w:val="002060"/>
              </w:rPr>
              <w:t>BAJO LORENZO</w:t>
            </w:r>
          </w:p>
        </w:tc>
        <w:tc>
          <w:tcPr>
            <w:tcW w:w="2200" w:type="dxa"/>
            <w:tcMar>
              <w:top w:w="20" w:type="dxa"/>
              <w:left w:w="20" w:type="dxa"/>
              <w:bottom w:w="20" w:type="dxa"/>
              <w:right w:w="20" w:type="dxa"/>
            </w:tcMar>
            <w:vAlign w:val="center"/>
          </w:tcPr>
          <w:p w14:paraId="74420589" w14:textId="77777777" w:rsidR="00E9051F" w:rsidRPr="00627BE8" w:rsidRDefault="00E9051F" w:rsidP="00277631">
            <w:pPr>
              <w:pStyle w:val="movimento2"/>
              <w:rPr>
                <w:color w:val="002060"/>
              </w:rPr>
            </w:pPr>
            <w:r w:rsidRPr="00627BE8">
              <w:rPr>
                <w:color w:val="002060"/>
              </w:rPr>
              <w:t xml:space="preserve">(CITTA DI FALCONARA) </w:t>
            </w:r>
          </w:p>
        </w:tc>
        <w:tc>
          <w:tcPr>
            <w:tcW w:w="800" w:type="dxa"/>
            <w:tcMar>
              <w:top w:w="20" w:type="dxa"/>
              <w:left w:w="20" w:type="dxa"/>
              <w:bottom w:w="20" w:type="dxa"/>
              <w:right w:w="20" w:type="dxa"/>
            </w:tcMar>
            <w:vAlign w:val="center"/>
          </w:tcPr>
          <w:p w14:paraId="23DB4126"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2D5F1A42"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347F2C72" w14:textId="77777777" w:rsidR="00E9051F" w:rsidRPr="00627BE8" w:rsidRDefault="00E9051F" w:rsidP="00277631">
            <w:pPr>
              <w:pStyle w:val="movimento2"/>
              <w:rPr>
                <w:color w:val="002060"/>
              </w:rPr>
            </w:pPr>
            <w:r w:rsidRPr="00627BE8">
              <w:rPr>
                <w:color w:val="002060"/>
              </w:rPr>
              <w:t> </w:t>
            </w:r>
          </w:p>
        </w:tc>
      </w:tr>
    </w:tbl>
    <w:p w14:paraId="538CC7E4" w14:textId="77777777" w:rsidR="00E9051F" w:rsidRPr="00627BE8" w:rsidRDefault="00E9051F" w:rsidP="00E9051F">
      <w:pPr>
        <w:pStyle w:val="titolo10"/>
        <w:divId w:val="527259509"/>
        <w:rPr>
          <w:color w:val="002060"/>
        </w:rPr>
      </w:pPr>
      <w:r w:rsidRPr="00627BE8">
        <w:rPr>
          <w:color w:val="002060"/>
        </w:rPr>
        <w:t xml:space="preserve">GARE DEL 4/ 3/2019 </w:t>
      </w:r>
    </w:p>
    <w:p w14:paraId="5ADD598E" w14:textId="77777777" w:rsidR="00E9051F" w:rsidRPr="00627BE8" w:rsidRDefault="00E9051F" w:rsidP="00E9051F">
      <w:pPr>
        <w:pStyle w:val="titolo7a"/>
        <w:divId w:val="527259509"/>
        <w:rPr>
          <w:color w:val="002060"/>
        </w:rPr>
      </w:pPr>
      <w:r w:rsidRPr="00627BE8">
        <w:rPr>
          <w:color w:val="002060"/>
        </w:rPr>
        <w:t xml:space="preserve">PROVVEDIMENTI DISCIPLINARI </w:t>
      </w:r>
    </w:p>
    <w:p w14:paraId="78C193B8" w14:textId="77777777" w:rsidR="00E9051F" w:rsidRPr="00627BE8" w:rsidRDefault="00E9051F" w:rsidP="00E9051F">
      <w:pPr>
        <w:pStyle w:val="TITOLO7B"/>
        <w:divId w:val="527259509"/>
        <w:rPr>
          <w:color w:val="002060"/>
        </w:rPr>
      </w:pPr>
      <w:r w:rsidRPr="00627BE8">
        <w:rPr>
          <w:color w:val="002060"/>
        </w:rPr>
        <w:t xml:space="preserve">In base alle risultanze degli atti ufficiali sono state deliberate le seguenti sanzioni disciplinari. </w:t>
      </w:r>
    </w:p>
    <w:p w14:paraId="354CF2B4" w14:textId="77777777" w:rsidR="00E9051F" w:rsidRPr="00627BE8" w:rsidRDefault="00E9051F" w:rsidP="00E9051F">
      <w:pPr>
        <w:pStyle w:val="titolo3"/>
        <w:divId w:val="527259509"/>
        <w:rPr>
          <w:color w:val="002060"/>
        </w:rPr>
      </w:pPr>
      <w:r w:rsidRPr="00627BE8">
        <w:rPr>
          <w:color w:val="002060"/>
        </w:rPr>
        <w:t xml:space="preserve">A CARICO CALCIATORI ESPULSI DAL CAMPO </w:t>
      </w:r>
    </w:p>
    <w:p w14:paraId="6407BCC7" w14:textId="77777777" w:rsidR="00E9051F" w:rsidRPr="00627BE8" w:rsidRDefault="00E9051F" w:rsidP="00E9051F">
      <w:pPr>
        <w:pStyle w:val="titolo20"/>
        <w:divId w:val="527259509"/>
        <w:rPr>
          <w:color w:val="002060"/>
        </w:rPr>
      </w:pPr>
      <w:r w:rsidRPr="00627BE8">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2B81D1F4" w14:textId="77777777" w:rsidTr="00E9051F">
        <w:trPr>
          <w:divId w:val="527259509"/>
        </w:trPr>
        <w:tc>
          <w:tcPr>
            <w:tcW w:w="2200" w:type="dxa"/>
            <w:tcMar>
              <w:top w:w="20" w:type="dxa"/>
              <w:left w:w="20" w:type="dxa"/>
              <w:bottom w:w="20" w:type="dxa"/>
              <w:right w:w="20" w:type="dxa"/>
            </w:tcMar>
            <w:vAlign w:val="center"/>
          </w:tcPr>
          <w:p w14:paraId="17E212E2" w14:textId="77777777" w:rsidR="00E9051F" w:rsidRPr="00627BE8" w:rsidRDefault="00E9051F" w:rsidP="00277631">
            <w:pPr>
              <w:pStyle w:val="movimento"/>
              <w:rPr>
                <w:color w:val="002060"/>
              </w:rPr>
            </w:pPr>
            <w:r w:rsidRPr="00627BE8">
              <w:rPr>
                <w:color w:val="002060"/>
              </w:rPr>
              <w:t>CAPPANERA MATTIA</w:t>
            </w:r>
          </w:p>
        </w:tc>
        <w:tc>
          <w:tcPr>
            <w:tcW w:w="2200" w:type="dxa"/>
            <w:tcMar>
              <w:top w:w="20" w:type="dxa"/>
              <w:left w:w="20" w:type="dxa"/>
              <w:bottom w:w="20" w:type="dxa"/>
              <w:right w:w="20" w:type="dxa"/>
            </w:tcMar>
            <w:vAlign w:val="center"/>
          </w:tcPr>
          <w:p w14:paraId="56FB33DA" w14:textId="77777777" w:rsidR="00E9051F" w:rsidRPr="00627BE8" w:rsidRDefault="00E9051F" w:rsidP="00277631">
            <w:pPr>
              <w:pStyle w:val="movimento2"/>
              <w:rPr>
                <w:color w:val="002060"/>
              </w:rPr>
            </w:pPr>
            <w:r w:rsidRPr="00627BE8">
              <w:rPr>
                <w:color w:val="002060"/>
              </w:rPr>
              <w:t xml:space="preserve">(PIETRALACROCE 73) </w:t>
            </w:r>
          </w:p>
        </w:tc>
        <w:tc>
          <w:tcPr>
            <w:tcW w:w="800" w:type="dxa"/>
            <w:tcMar>
              <w:top w:w="20" w:type="dxa"/>
              <w:left w:w="20" w:type="dxa"/>
              <w:bottom w:w="20" w:type="dxa"/>
              <w:right w:w="20" w:type="dxa"/>
            </w:tcMar>
            <w:vAlign w:val="center"/>
          </w:tcPr>
          <w:p w14:paraId="7E012488"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0CE37CA8"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0E31E744" w14:textId="77777777" w:rsidR="00E9051F" w:rsidRPr="00627BE8" w:rsidRDefault="00E9051F" w:rsidP="00277631">
            <w:pPr>
              <w:pStyle w:val="movimento2"/>
              <w:rPr>
                <w:color w:val="002060"/>
              </w:rPr>
            </w:pPr>
            <w:r w:rsidRPr="00627BE8">
              <w:rPr>
                <w:color w:val="002060"/>
              </w:rPr>
              <w:t> </w:t>
            </w:r>
          </w:p>
        </w:tc>
      </w:tr>
    </w:tbl>
    <w:p w14:paraId="2E604499" w14:textId="77777777" w:rsidR="00E9051F" w:rsidRPr="00627BE8" w:rsidRDefault="00E9051F" w:rsidP="00E9051F">
      <w:pPr>
        <w:pStyle w:val="titolo3"/>
        <w:divId w:val="527259509"/>
        <w:rPr>
          <w:color w:val="002060"/>
        </w:rPr>
      </w:pPr>
      <w:r w:rsidRPr="00627BE8">
        <w:rPr>
          <w:color w:val="002060"/>
        </w:rPr>
        <w:t xml:space="preserve">A CARICO CALCIATORI NON ESPULSI DAL CAMPO </w:t>
      </w:r>
    </w:p>
    <w:p w14:paraId="3E347BF2" w14:textId="77777777" w:rsidR="00E9051F" w:rsidRPr="00627BE8" w:rsidRDefault="00E9051F" w:rsidP="00E9051F">
      <w:pPr>
        <w:pStyle w:val="titolo20"/>
        <w:divId w:val="527259509"/>
        <w:rPr>
          <w:color w:val="002060"/>
        </w:rPr>
      </w:pPr>
      <w:r w:rsidRPr="00627BE8">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6FEDD6B0" w14:textId="77777777" w:rsidTr="00E9051F">
        <w:trPr>
          <w:divId w:val="527259509"/>
        </w:trPr>
        <w:tc>
          <w:tcPr>
            <w:tcW w:w="2200" w:type="dxa"/>
            <w:tcMar>
              <w:top w:w="20" w:type="dxa"/>
              <w:left w:w="20" w:type="dxa"/>
              <w:bottom w:w="20" w:type="dxa"/>
              <w:right w:w="20" w:type="dxa"/>
            </w:tcMar>
            <w:vAlign w:val="center"/>
          </w:tcPr>
          <w:p w14:paraId="7E83CEFF" w14:textId="77777777" w:rsidR="00E9051F" w:rsidRPr="00627BE8" w:rsidRDefault="00E9051F" w:rsidP="00277631">
            <w:pPr>
              <w:pStyle w:val="movimento"/>
              <w:rPr>
                <w:color w:val="002060"/>
              </w:rPr>
            </w:pPr>
            <w:r w:rsidRPr="00627BE8">
              <w:rPr>
                <w:color w:val="002060"/>
              </w:rPr>
              <w:t>PENNESI JACOPO</w:t>
            </w:r>
          </w:p>
        </w:tc>
        <w:tc>
          <w:tcPr>
            <w:tcW w:w="2200" w:type="dxa"/>
            <w:tcMar>
              <w:top w:w="20" w:type="dxa"/>
              <w:left w:w="20" w:type="dxa"/>
              <w:bottom w:w="20" w:type="dxa"/>
              <w:right w:w="20" w:type="dxa"/>
            </w:tcMar>
            <w:vAlign w:val="center"/>
          </w:tcPr>
          <w:p w14:paraId="21A915E8" w14:textId="77777777" w:rsidR="00E9051F" w:rsidRPr="00627BE8" w:rsidRDefault="00E9051F" w:rsidP="00277631">
            <w:pPr>
              <w:pStyle w:val="movimento2"/>
              <w:rPr>
                <w:color w:val="002060"/>
              </w:rPr>
            </w:pPr>
            <w:r w:rsidRPr="00627BE8">
              <w:rPr>
                <w:color w:val="002060"/>
              </w:rPr>
              <w:t xml:space="preserve">(INVICTA FUTSAL MACERATA) </w:t>
            </w:r>
          </w:p>
        </w:tc>
        <w:tc>
          <w:tcPr>
            <w:tcW w:w="800" w:type="dxa"/>
            <w:tcMar>
              <w:top w:w="20" w:type="dxa"/>
              <w:left w:w="20" w:type="dxa"/>
              <w:bottom w:w="20" w:type="dxa"/>
              <w:right w:w="20" w:type="dxa"/>
            </w:tcMar>
            <w:vAlign w:val="center"/>
          </w:tcPr>
          <w:p w14:paraId="6EBA3620"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78BB6973" w14:textId="77777777" w:rsidR="00E9051F" w:rsidRPr="00627BE8" w:rsidRDefault="00E9051F" w:rsidP="00277631">
            <w:pPr>
              <w:pStyle w:val="movimento"/>
              <w:rPr>
                <w:color w:val="002060"/>
              </w:rPr>
            </w:pPr>
            <w:r w:rsidRPr="00627BE8">
              <w:rPr>
                <w:color w:val="002060"/>
              </w:rPr>
              <w:t>BRASCA EMANUELE</w:t>
            </w:r>
          </w:p>
        </w:tc>
        <w:tc>
          <w:tcPr>
            <w:tcW w:w="2200" w:type="dxa"/>
            <w:tcMar>
              <w:top w:w="20" w:type="dxa"/>
              <w:left w:w="20" w:type="dxa"/>
              <w:bottom w:w="20" w:type="dxa"/>
              <w:right w:w="20" w:type="dxa"/>
            </w:tcMar>
            <w:vAlign w:val="center"/>
          </w:tcPr>
          <w:p w14:paraId="48C95C7C" w14:textId="77777777" w:rsidR="00E9051F" w:rsidRPr="00627BE8" w:rsidRDefault="00E9051F" w:rsidP="00277631">
            <w:pPr>
              <w:pStyle w:val="movimento2"/>
              <w:rPr>
                <w:color w:val="002060"/>
              </w:rPr>
            </w:pPr>
            <w:r w:rsidRPr="00627BE8">
              <w:rPr>
                <w:color w:val="002060"/>
              </w:rPr>
              <w:t xml:space="preserve">(PIETRALACROCE 73) </w:t>
            </w:r>
          </w:p>
        </w:tc>
      </w:tr>
      <w:tr w:rsidR="00E9051F" w:rsidRPr="00627BE8" w14:paraId="75195248" w14:textId="77777777" w:rsidTr="00E9051F">
        <w:trPr>
          <w:divId w:val="527259509"/>
        </w:trPr>
        <w:tc>
          <w:tcPr>
            <w:tcW w:w="2200" w:type="dxa"/>
            <w:tcMar>
              <w:top w:w="20" w:type="dxa"/>
              <w:left w:w="20" w:type="dxa"/>
              <w:bottom w:w="20" w:type="dxa"/>
              <w:right w:w="20" w:type="dxa"/>
            </w:tcMar>
            <w:vAlign w:val="center"/>
          </w:tcPr>
          <w:p w14:paraId="12520F62" w14:textId="77777777" w:rsidR="00E9051F" w:rsidRPr="00627BE8" w:rsidRDefault="00E9051F" w:rsidP="00277631">
            <w:pPr>
              <w:pStyle w:val="movimento"/>
              <w:rPr>
                <w:color w:val="002060"/>
              </w:rPr>
            </w:pPr>
            <w:r w:rsidRPr="00627BE8">
              <w:rPr>
                <w:color w:val="002060"/>
              </w:rPr>
              <w:t>TONTARELLI ALESSANDRO</w:t>
            </w:r>
          </w:p>
        </w:tc>
        <w:tc>
          <w:tcPr>
            <w:tcW w:w="2200" w:type="dxa"/>
            <w:tcMar>
              <w:top w:w="20" w:type="dxa"/>
              <w:left w:w="20" w:type="dxa"/>
              <w:bottom w:w="20" w:type="dxa"/>
              <w:right w:w="20" w:type="dxa"/>
            </w:tcMar>
            <w:vAlign w:val="center"/>
          </w:tcPr>
          <w:p w14:paraId="7124D660" w14:textId="77777777" w:rsidR="00E9051F" w:rsidRPr="00627BE8" w:rsidRDefault="00E9051F" w:rsidP="00277631">
            <w:pPr>
              <w:pStyle w:val="movimento2"/>
              <w:rPr>
                <w:color w:val="002060"/>
              </w:rPr>
            </w:pPr>
            <w:r w:rsidRPr="00627BE8">
              <w:rPr>
                <w:color w:val="002060"/>
              </w:rPr>
              <w:t xml:space="preserve">(PIETRALACROCE 73) </w:t>
            </w:r>
          </w:p>
        </w:tc>
        <w:tc>
          <w:tcPr>
            <w:tcW w:w="800" w:type="dxa"/>
            <w:tcMar>
              <w:top w:w="20" w:type="dxa"/>
              <w:left w:w="20" w:type="dxa"/>
              <w:bottom w:w="20" w:type="dxa"/>
              <w:right w:w="20" w:type="dxa"/>
            </w:tcMar>
            <w:vAlign w:val="center"/>
          </w:tcPr>
          <w:p w14:paraId="2D410E6C"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33D30E4A"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42D80A8B" w14:textId="77777777" w:rsidR="00E9051F" w:rsidRPr="00627BE8" w:rsidRDefault="00E9051F" w:rsidP="00277631">
            <w:pPr>
              <w:pStyle w:val="movimento2"/>
              <w:rPr>
                <w:color w:val="002060"/>
              </w:rPr>
            </w:pPr>
            <w:r w:rsidRPr="00627BE8">
              <w:rPr>
                <w:color w:val="002060"/>
              </w:rPr>
              <w:t> </w:t>
            </w:r>
          </w:p>
        </w:tc>
      </w:tr>
    </w:tbl>
    <w:p w14:paraId="6776818D" w14:textId="77777777" w:rsidR="00E9051F" w:rsidRPr="00627BE8" w:rsidRDefault="00E9051F" w:rsidP="00E9051F">
      <w:pPr>
        <w:pStyle w:val="breakline"/>
        <w:divId w:val="527259509"/>
        <w:rPr>
          <w:color w:val="002060"/>
        </w:rPr>
      </w:pPr>
    </w:p>
    <w:p w14:paraId="4854DF8E" w14:textId="77777777" w:rsidR="00E9051F" w:rsidRPr="00627BE8" w:rsidRDefault="00E9051F" w:rsidP="00E9051F">
      <w:pPr>
        <w:pStyle w:val="Nessunaspaziatura"/>
        <w:divId w:val="527259509"/>
        <w:rPr>
          <w:rFonts w:ascii="Arial" w:hAnsi="Arial" w:cs="Arial"/>
          <w:noProof/>
          <w:color w:val="002060"/>
          <w:lang w:eastAsia="it-IT"/>
        </w:rPr>
      </w:pP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t>F.to IL GIUDICE SPORTIVO</w:t>
      </w:r>
    </w:p>
    <w:p w14:paraId="7B11228C" w14:textId="77777777" w:rsidR="00E9051F" w:rsidRPr="00627BE8" w:rsidRDefault="00E9051F" w:rsidP="00E9051F">
      <w:pPr>
        <w:pStyle w:val="Nessunaspaziatura"/>
        <w:divId w:val="527259509"/>
        <w:rPr>
          <w:rFonts w:ascii="Arial" w:hAnsi="Arial" w:cs="Arial"/>
          <w:noProof/>
          <w:color w:val="002060"/>
          <w:lang w:eastAsia="it-IT"/>
        </w:rPr>
      </w:pPr>
      <w:r w:rsidRPr="00627BE8">
        <w:rPr>
          <w:rFonts w:ascii="Arial" w:hAnsi="Arial" w:cs="Arial"/>
          <w:noProof/>
          <w:color w:val="002060"/>
          <w:lang w:eastAsia="it-IT"/>
        </w:rPr>
        <w:t xml:space="preserve"> </w:t>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t xml:space="preserve">   </w:t>
      </w:r>
      <w:r w:rsidRPr="00627BE8">
        <w:rPr>
          <w:rFonts w:ascii="Arial" w:hAnsi="Arial" w:cs="Arial"/>
          <w:noProof/>
          <w:color w:val="002060"/>
          <w:lang w:eastAsia="it-IT"/>
        </w:rPr>
        <w:tab/>
        <w:t xml:space="preserve">       Claudio Romagnoli</w:t>
      </w:r>
    </w:p>
    <w:p w14:paraId="5B675E80" w14:textId="77777777" w:rsidR="00E9051F" w:rsidRPr="00627BE8" w:rsidRDefault="00E9051F" w:rsidP="00E9051F">
      <w:pPr>
        <w:pStyle w:val="breakline"/>
        <w:divId w:val="527259509"/>
        <w:rPr>
          <w:color w:val="002060"/>
        </w:rPr>
      </w:pPr>
    </w:p>
    <w:p w14:paraId="27A14844" w14:textId="77777777" w:rsidR="00E9051F" w:rsidRPr="00627BE8" w:rsidRDefault="00E9051F" w:rsidP="00E9051F">
      <w:pPr>
        <w:pStyle w:val="breakline"/>
        <w:divId w:val="527259509"/>
        <w:rPr>
          <w:color w:val="002060"/>
        </w:rPr>
      </w:pPr>
    </w:p>
    <w:p w14:paraId="715E2487" w14:textId="77777777" w:rsidR="00E9051F" w:rsidRPr="00627BE8" w:rsidRDefault="00E9051F" w:rsidP="00E9051F">
      <w:pPr>
        <w:pStyle w:val="TITOLOPRINC"/>
        <w:divId w:val="527259509"/>
        <w:rPr>
          <w:color w:val="002060"/>
        </w:rPr>
      </w:pPr>
      <w:r w:rsidRPr="00627BE8">
        <w:rPr>
          <w:color w:val="002060"/>
        </w:rPr>
        <w:t>PROGRAMMA GARE</w:t>
      </w:r>
    </w:p>
    <w:p w14:paraId="43AC485A" w14:textId="77777777" w:rsidR="00E9051F" w:rsidRPr="00627BE8" w:rsidRDefault="00E9051F" w:rsidP="00E9051F">
      <w:pPr>
        <w:pStyle w:val="breakline"/>
        <w:divId w:val="527259509"/>
        <w:rPr>
          <w:color w:val="002060"/>
        </w:rPr>
      </w:pPr>
    </w:p>
    <w:p w14:paraId="43608188" w14:textId="77777777" w:rsidR="00E9051F" w:rsidRPr="00627BE8" w:rsidRDefault="00E9051F" w:rsidP="00E9051F">
      <w:pPr>
        <w:pStyle w:val="SOTTOTITOLOCAMPIONATO1"/>
        <w:divId w:val="527259509"/>
        <w:rPr>
          <w:color w:val="002060"/>
        </w:rPr>
      </w:pPr>
      <w:r w:rsidRPr="00627BE8">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8"/>
        <w:gridCol w:w="385"/>
        <w:gridCol w:w="898"/>
        <w:gridCol w:w="1182"/>
        <w:gridCol w:w="1550"/>
        <w:gridCol w:w="1553"/>
      </w:tblGrid>
      <w:tr w:rsidR="00E9051F" w:rsidRPr="00627BE8" w14:paraId="782FAC47"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61A44"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3A9711"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C24463"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C6624E"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62A18"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79B9F4"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DF9A50"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0ABC1B5E"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F108FE" w14:textId="77777777" w:rsidR="00E9051F" w:rsidRPr="00627BE8" w:rsidRDefault="00E9051F" w:rsidP="00277631">
            <w:pPr>
              <w:pStyle w:val="ROWTABELLA"/>
              <w:rPr>
                <w:color w:val="002060"/>
              </w:rPr>
            </w:pPr>
            <w:r w:rsidRPr="00627BE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F2D303" w14:textId="77777777" w:rsidR="00E9051F" w:rsidRPr="00627BE8" w:rsidRDefault="00E9051F" w:rsidP="00277631">
            <w:pPr>
              <w:pStyle w:val="ROWTABELLA"/>
              <w:rPr>
                <w:color w:val="002060"/>
              </w:rPr>
            </w:pPr>
            <w:r w:rsidRPr="00627BE8">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295F2A9"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8AE555" w14:textId="77777777" w:rsidR="00E9051F" w:rsidRPr="00627BE8" w:rsidRDefault="00E9051F" w:rsidP="00277631">
            <w:pPr>
              <w:pStyle w:val="ROWTABELLA"/>
              <w:rPr>
                <w:color w:val="002060"/>
              </w:rPr>
            </w:pPr>
            <w:r w:rsidRPr="00627BE8">
              <w:rPr>
                <w:color w:val="002060"/>
              </w:rPr>
              <w:t>09/03/2019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8CC09A" w14:textId="77777777" w:rsidR="00E9051F" w:rsidRPr="00627BE8" w:rsidRDefault="00E9051F" w:rsidP="00277631">
            <w:pPr>
              <w:pStyle w:val="ROWTABELLA"/>
              <w:rPr>
                <w:color w:val="002060"/>
              </w:rPr>
            </w:pPr>
            <w:r w:rsidRPr="00627BE8">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C5B2CF" w14:textId="77777777" w:rsidR="00E9051F" w:rsidRPr="00627BE8" w:rsidRDefault="00E9051F" w:rsidP="00277631">
            <w:pPr>
              <w:pStyle w:val="ROWTABELLA"/>
              <w:rPr>
                <w:color w:val="002060"/>
              </w:rPr>
            </w:pPr>
            <w:r w:rsidRPr="00627BE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696106" w14:textId="77777777" w:rsidR="00E9051F" w:rsidRPr="00627BE8" w:rsidRDefault="00E9051F" w:rsidP="00277631">
            <w:pPr>
              <w:pStyle w:val="ROWTABELLA"/>
              <w:rPr>
                <w:color w:val="002060"/>
              </w:rPr>
            </w:pPr>
            <w:r w:rsidRPr="00627BE8">
              <w:rPr>
                <w:color w:val="002060"/>
              </w:rPr>
              <w:t>VIA MADRE TERESA DI CALCUTTA</w:t>
            </w:r>
          </w:p>
        </w:tc>
      </w:tr>
      <w:tr w:rsidR="00E9051F" w:rsidRPr="00627BE8" w14:paraId="79422E80"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72A61C" w14:textId="77777777" w:rsidR="00E9051F" w:rsidRPr="00627BE8" w:rsidRDefault="00E9051F" w:rsidP="00277631">
            <w:pPr>
              <w:pStyle w:val="ROWTABELLA"/>
              <w:rPr>
                <w:color w:val="002060"/>
              </w:rPr>
            </w:pPr>
            <w:r w:rsidRPr="00627BE8">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5B6C84" w14:textId="77777777" w:rsidR="00E9051F" w:rsidRPr="00627BE8" w:rsidRDefault="00E9051F" w:rsidP="00277631">
            <w:pPr>
              <w:pStyle w:val="ROWTABELLA"/>
              <w:rPr>
                <w:color w:val="002060"/>
              </w:rPr>
            </w:pPr>
            <w:r w:rsidRPr="00627B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5EF6F7"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355AF8" w14:textId="77777777" w:rsidR="00E9051F" w:rsidRPr="00627BE8" w:rsidRDefault="00E9051F" w:rsidP="00277631">
            <w:pPr>
              <w:pStyle w:val="ROWTABELLA"/>
              <w:rPr>
                <w:color w:val="002060"/>
              </w:rPr>
            </w:pPr>
            <w:r w:rsidRPr="00627BE8">
              <w:rPr>
                <w:color w:val="002060"/>
              </w:rPr>
              <w:t>09/03/2019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EF8B85" w14:textId="77777777" w:rsidR="00E9051F" w:rsidRPr="00627BE8" w:rsidRDefault="00E9051F" w:rsidP="00277631">
            <w:pPr>
              <w:pStyle w:val="ROWTABELLA"/>
              <w:rPr>
                <w:color w:val="002060"/>
              </w:rPr>
            </w:pPr>
            <w:r w:rsidRPr="00627BE8">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C86CB2" w14:textId="77777777" w:rsidR="00E9051F" w:rsidRPr="00627BE8" w:rsidRDefault="00E9051F" w:rsidP="00277631">
            <w:pPr>
              <w:pStyle w:val="ROWTABELLA"/>
              <w:rPr>
                <w:color w:val="002060"/>
              </w:rPr>
            </w:pPr>
            <w:r w:rsidRPr="00627BE8">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FEBA69" w14:textId="77777777" w:rsidR="00E9051F" w:rsidRPr="00627BE8" w:rsidRDefault="00E9051F" w:rsidP="00277631">
            <w:pPr>
              <w:pStyle w:val="ROWTABELLA"/>
              <w:rPr>
                <w:color w:val="002060"/>
              </w:rPr>
            </w:pPr>
            <w:r w:rsidRPr="00627BE8">
              <w:rPr>
                <w:color w:val="002060"/>
              </w:rPr>
              <w:t>VIA RISORGIMENTO 16</w:t>
            </w:r>
          </w:p>
        </w:tc>
      </w:tr>
      <w:tr w:rsidR="00E9051F" w:rsidRPr="00627BE8" w14:paraId="780BA561"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FED4F7" w14:textId="77777777" w:rsidR="00E9051F" w:rsidRPr="00627BE8" w:rsidRDefault="00E9051F" w:rsidP="00277631">
            <w:pPr>
              <w:pStyle w:val="ROWTABELLA"/>
              <w:rPr>
                <w:color w:val="002060"/>
              </w:rPr>
            </w:pPr>
            <w:r w:rsidRPr="00627BE8">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3CFA4C" w14:textId="77777777" w:rsidR="00E9051F" w:rsidRPr="00627BE8" w:rsidRDefault="00E9051F" w:rsidP="00277631">
            <w:pPr>
              <w:pStyle w:val="ROWTABELLA"/>
              <w:rPr>
                <w:color w:val="002060"/>
              </w:rPr>
            </w:pPr>
            <w:r w:rsidRPr="00627BE8">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5B051C"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DFD24D" w14:textId="77777777" w:rsidR="00E9051F" w:rsidRPr="00627BE8" w:rsidRDefault="00E9051F" w:rsidP="00277631">
            <w:pPr>
              <w:pStyle w:val="ROWTABELLA"/>
              <w:rPr>
                <w:color w:val="002060"/>
              </w:rPr>
            </w:pPr>
            <w:r w:rsidRPr="00627BE8">
              <w:rPr>
                <w:color w:val="002060"/>
              </w:rPr>
              <w:t>09/03/2019 17:45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938041" w14:textId="77777777" w:rsidR="00E9051F" w:rsidRPr="00627BE8" w:rsidRDefault="00E9051F" w:rsidP="00277631">
            <w:pPr>
              <w:pStyle w:val="ROWTABELLA"/>
              <w:rPr>
                <w:color w:val="002060"/>
              </w:rPr>
            </w:pPr>
            <w:r w:rsidRPr="00627BE8">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AC24DE" w14:textId="77777777" w:rsidR="00E9051F" w:rsidRPr="00627BE8" w:rsidRDefault="00E9051F" w:rsidP="00277631">
            <w:pPr>
              <w:pStyle w:val="ROWTABELLA"/>
              <w:rPr>
                <w:color w:val="002060"/>
              </w:rPr>
            </w:pPr>
            <w:r w:rsidRPr="00627BE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0F17A9" w14:textId="77777777" w:rsidR="00E9051F" w:rsidRPr="00627BE8" w:rsidRDefault="00E9051F" w:rsidP="00277631">
            <w:pPr>
              <w:pStyle w:val="ROWTABELLA"/>
              <w:rPr>
                <w:color w:val="002060"/>
              </w:rPr>
            </w:pPr>
            <w:r w:rsidRPr="00627BE8">
              <w:rPr>
                <w:color w:val="002060"/>
              </w:rPr>
              <w:t>VIA ANTONIO ROSMINI 22/B</w:t>
            </w:r>
          </w:p>
        </w:tc>
      </w:tr>
      <w:tr w:rsidR="00E9051F" w:rsidRPr="00627BE8" w14:paraId="185F1BF2"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D46529" w14:textId="77777777" w:rsidR="00E9051F" w:rsidRPr="00627BE8" w:rsidRDefault="00E9051F" w:rsidP="00277631">
            <w:pPr>
              <w:pStyle w:val="ROWTABELLA"/>
              <w:rPr>
                <w:color w:val="002060"/>
              </w:rPr>
            </w:pPr>
            <w:r w:rsidRPr="00627BE8">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39B786" w14:textId="77777777" w:rsidR="00E9051F" w:rsidRPr="00627BE8" w:rsidRDefault="00E9051F" w:rsidP="00277631">
            <w:pPr>
              <w:pStyle w:val="ROWTABELLA"/>
              <w:rPr>
                <w:color w:val="002060"/>
              </w:rPr>
            </w:pPr>
            <w:r w:rsidRPr="00627BE8">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428398"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BBF3810" w14:textId="77777777" w:rsidR="00E9051F" w:rsidRPr="00627BE8" w:rsidRDefault="00E9051F" w:rsidP="00277631">
            <w:pPr>
              <w:pStyle w:val="ROWTABELLA"/>
              <w:rPr>
                <w:color w:val="002060"/>
              </w:rPr>
            </w:pPr>
            <w:r w:rsidRPr="00627BE8">
              <w:rPr>
                <w:color w:val="002060"/>
              </w:rPr>
              <w:t>09/03/2019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1D6691F" w14:textId="77777777" w:rsidR="00E9051F" w:rsidRPr="00627BE8" w:rsidRDefault="00E9051F" w:rsidP="00277631">
            <w:pPr>
              <w:pStyle w:val="ROWTABELLA"/>
              <w:rPr>
                <w:color w:val="002060"/>
              </w:rPr>
            </w:pPr>
            <w:r w:rsidRPr="00627BE8">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8BA3A6" w14:textId="77777777" w:rsidR="00E9051F" w:rsidRPr="00627BE8" w:rsidRDefault="00E9051F" w:rsidP="00277631">
            <w:pPr>
              <w:pStyle w:val="ROWTABELLA"/>
              <w:rPr>
                <w:color w:val="002060"/>
              </w:rPr>
            </w:pPr>
            <w:r w:rsidRPr="00627BE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120BE4" w14:textId="77777777" w:rsidR="00E9051F" w:rsidRPr="00627BE8" w:rsidRDefault="00E9051F" w:rsidP="00277631">
            <w:pPr>
              <w:pStyle w:val="ROWTABELLA"/>
              <w:rPr>
                <w:color w:val="002060"/>
              </w:rPr>
            </w:pPr>
            <w:r w:rsidRPr="00627BE8">
              <w:rPr>
                <w:color w:val="002060"/>
              </w:rPr>
              <w:t>VIA MATTEOTTI</w:t>
            </w:r>
          </w:p>
        </w:tc>
      </w:tr>
      <w:tr w:rsidR="00E9051F" w:rsidRPr="00627BE8" w14:paraId="1A77053F"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BFDEE5" w14:textId="77777777" w:rsidR="00E9051F" w:rsidRPr="00627BE8" w:rsidRDefault="00E9051F" w:rsidP="00277631">
            <w:pPr>
              <w:pStyle w:val="ROWTABELLA"/>
              <w:rPr>
                <w:color w:val="002060"/>
              </w:rPr>
            </w:pPr>
            <w:r w:rsidRPr="00627BE8">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D6B1B6" w14:textId="77777777" w:rsidR="00E9051F" w:rsidRPr="00627BE8" w:rsidRDefault="00E9051F" w:rsidP="00277631">
            <w:pPr>
              <w:pStyle w:val="ROWTABELLA"/>
              <w:rPr>
                <w:color w:val="002060"/>
              </w:rPr>
            </w:pPr>
            <w:r w:rsidRPr="00627BE8">
              <w:rPr>
                <w:color w:val="002060"/>
              </w:rPr>
              <w:t>CASENUOVE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6C67A3"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D0ADDB" w14:textId="77777777" w:rsidR="00E9051F" w:rsidRPr="00627BE8" w:rsidRDefault="00E9051F" w:rsidP="00277631">
            <w:pPr>
              <w:pStyle w:val="ROWTABELLA"/>
              <w:rPr>
                <w:color w:val="002060"/>
              </w:rPr>
            </w:pPr>
            <w:r w:rsidRPr="00627BE8">
              <w:rPr>
                <w:color w:val="002060"/>
              </w:rPr>
              <w:t>09/03/2019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AA9C00" w14:textId="77777777" w:rsidR="00E9051F" w:rsidRPr="00627BE8" w:rsidRDefault="00E9051F" w:rsidP="00277631">
            <w:pPr>
              <w:pStyle w:val="ROWTABELLA"/>
              <w:rPr>
                <w:color w:val="002060"/>
              </w:rPr>
            </w:pPr>
            <w:r w:rsidRPr="00627BE8">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2F8624" w14:textId="77777777" w:rsidR="00E9051F" w:rsidRPr="00627BE8" w:rsidRDefault="00E9051F" w:rsidP="00277631">
            <w:pPr>
              <w:pStyle w:val="ROWTABELLA"/>
              <w:rPr>
                <w:color w:val="002060"/>
              </w:rPr>
            </w:pPr>
            <w:r w:rsidRPr="00627BE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39DA42" w14:textId="77777777" w:rsidR="00E9051F" w:rsidRPr="00627BE8" w:rsidRDefault="00E9051F" w:rsidP="00277631">
            <w:pPr>
              <w:pStyle w:val="ROWTABELLA"/>
              <w:rPr>
                <w:color w:val="002060"/>
              </w:rPr>
            </w:pPr>
            <w:r w:rsidRPr="00627BE8">
              <w:rPr>
                <w:color w:val="002060"/>
              </w:rPr>
              <w:t>VIA DELLE REGIONI, 8</w:t>
            </w:r>
          </w:p>
        </w:tc>
      </w:tr>
      <w:tr w:rsidR="00E9051F" w:rsidRPr="00627BE8" w14:paraId="53A1A90B"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11119C" w14:textId="77777777" w:rsidR="00E9051F" w:rsidRPr="00627BE8" w:rsidRDefault="00E9051F" w:rsidP="00277631">
            <w:pPr>
              <w:pStyle w:val="ROWTABELLA"/>
              <w:rPr>
                <w:color w:val="002060"/>
              </w:rPr>
            </w:pPr>
            <w:r w:rsidRPr="00627BE8">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DD71B4" w14:textId="77777777" w:rsidR="00E9051F" w:rsidRPr="00627BE8" w:rsidRDefault="00E9051F" w:rsidP="00277631">
            <w:pPr>
              <w:pStyle w:val="ROWTABELLA"/>
              <w:rPr>
                <w:color w:val="002060"/>
              </w:rPr>
            </w:pPr>
            <w:r w:rsidRPr="00627BE8">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5FCCAC"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3BCADB" w14:textId="77777777" w:rsidR="00E9051F" w:rsidRPr="00627BE8" w:rsidRDefault="00E9051F" w:rsidP="00277631">
            <w:pPr>
              <w:pStyle w:val="ROWTABELLA"/>
              <w:rPr>
                <w:color w:val="002060"/>
              </w:rPr>
            </w:pPr>
            <w:r w:rsidRPr="00627BE8">
              <w:rPr>
                <w:color w:val="002060"/>
              </w:rPr>
              <w:t>10/03/2019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E234BD" w14:textId="77777777" w:rsidR="00E9051F" w:rsidRPr="00627BE8" w:rsidRDefault="00E9051F" w:rsidP="00277631">
            <w:pPr>
              <w:pStyle w:val="ROWTABELLA"/>
              <w:rPr>
                <w:color w:val="002060"/>
              </w:rPr>
            </w:pPr>
            <w:r w:rsidRPr="00627BE8">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0DEFD6" w14:textId="77777777" w:rsidR="00E9051F" w:rsidRPr="00627BE8" w:rsidRDefault="00E9051F" w:rsidP="00277631">
            <w:pPr>
              <w:pStyle w:val="ROWTABELLA"/>
              <w:rPr>
                <w:color w:val="002060"/>
              </w:rPr>
            </w:pPr>
            <w:r w:rsidRPr="00627BE8">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B6888E" w14:textId="77777777" w:rsidR="00E9051F" w:rsidRPr="00627BE8" w:rsidRDefault="00E9051F" w:rsidP="00277631">
            <w:pPr>
              <w:pStyle w:val="ROWTABELLA"/>
              <w:rPr>
                <w:color w:val="002060"/>
              </w:rPr>
            </w:pPr>
            <w:r w:rsidRPr="00627BE8">
              <w:rPr>
                <w:color w:val="002060"/>
              </w:rPr>
              <w:t>VIA VERDI</w:t>
            </w:r>
          </w:p>
        </w:tc>
      </w:tr>
    </w:tbl>
    <w:p w14:paraId="7BDEF5C4" w14:textId="77777777" w:rsidR="00E9051F" w:rsidRPr="00627BE8" w:rsidRDefault="00E9051F" w:rsidP="00E9051F">
      <w:pPr>
        <w:pStyle w:val="breakline"/>
        <w:divId w:val="527259509"/>
        <w:rPr>
          <w:color w:val="002060"/>
        </w:rPr>
      </w:pPr>
    </w:p>
    <w:p w14:paraId="33875A30"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UNDER 19 CALCIO A 5 REGIONALE</w:t>
      </w:r>
    </w:p>
    <w:p w14:paraId="6A9BB22F" w14:textId="77777777" w:rsidR="00E9051F" w:rsidRPr="00627BE8" w:rsidRDefault="00E9051F" w:rsidP="00E9051F">
      <w:pPr>
        <w:pStyle w:val="TITOLOPRINC"/>
        <w:divId w:val="527259509"/>
        <w:rPr>
          <w:color w:val="002060"/>
        </w:rPr>
      </w:pPr>
      <w:r w:rsidRPr="00627BE8">
        <w:rPr>
          <w:color w:val="002060"/>
        </w:rPr>
        <w:t>VARIAZIONI AL PROGRAMMA GARE</w:t>
      </w:r>
    </w:p>
    <w:p w14:paraId="720FB19A" w14:textId="77777777" w:rsidR="00E9051F" w:rsidRPr="00627BE8" w:rsidRDefault="00E9051F" w:rsidP="00E9051F">
      <w:pPr>
        <w:pStyle w:val="Corpodeltesto21"/>
        <w:divId w:val="527259509"/>
        <w:rPr>
          <w:rFonts w:ascii="Arial" w:hAnsi="Arial" w:cs="Arial"/>
          <w:b/>
          <w:color w:val="002060"/>
          <w:sz w:val="22"/>
          <w:szCs w:val="22"/>
          <w:u w:val="single"/>
        </w:rPr>
      </w:pPr>
      <w:r w:rsidRPr="00627BE8">
        <w:rPr>
          <w:rFonts w:ascii="Arial" w:hAnsi="Arial" w:cs="Arial"/>
          <w:b/>
          <w:color w:val="002060"/>
          <w:sz w:val="22"/>
          <w:szCs w:val="22"/>
          <w:u w:val="single"/>
        </w:rPr>
        <w:t>OTTAVI DI FINALE</w:t>
      </w:r>
    </w:p>
    <w:p w14:paraId="5F1D5CCD" w14:textId="77777777" w:rsidR="00E9051F" w:rsidRPr="00627BE8" w:rsidRDefault="00E9051F" w:rsidP="00E9051F">
      <w:pPr>
        <w:pStyle w:val="Corpodeltesto21"/>
        <w:divId w:val="527259509"/>
        <w:rPr>
          <w:rFonts w:ascii="Arial" w:hAnsi="Arial" w:cs="Arial"/>
          <w:color w:val="002060"/>
          <w:sz w:val="22"/>
          <w:szCs w:val="22"/>
        </w:rPr>
      </w:pPr>
    </w:p>
    <w:p w14:paraId="047E080E"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b/>
          <w:i/>
          <w:color w:val="002060"/>
          <w:sz w:val="22"/>
          <w:szCs w:val="22"/>
        </w:rPr>
        <w:t>GARA DI RITORNO</w:t>
      </w:r>
    </w:p>
    <w:p w14:paraId="7207C3EB" w14:textId="77777777" w:rsidR="00E9051F" w:rsidRPr="00627BE8" w:rsidRDefault="00E9051F" w:rsidP="00E9051F">
      <w:pPr>
        <w:pStyle w:val="Corpodeltesto21"/>
        <w:divId w:val="527259509"/>
        <w:rPr>
          <w:rFonts w:ascii="Arial" w:hAnsi="Arial" w:cs="Arial"/>
          <w:color w:val="002060"/>
          <w:sz w:val="22"/>
          <w:szCs w:val="22"/>
        </w:rPr>
      </w:pPr>
    </w:p>
    <w:p w14:paraId="2EF40F79"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lastRenderedPageBreak/>
        <w:t xml:space="preserve">La gara </w:t>
      </w:r>
      <w:r w:rsidRPr="00627BE8">
        <w:rPr>
          <w:rFonts w:ascii="Arial" w:hAnsi="Arial" w:cs="Arial"/>
          <w:b/>
          <w:color w:val="002060"/>
          <w:sz w:val="22"/>
          <w:szCs w:val="22"/>
        </w:rPr>
        <w:t xml:space="preserve">AMICI DEL CENTROSOCIO SP. – SPORTLAND </w:t>
      </w:r>
      <w:r w:rsidRPr="00627BE8">
        <w:rPr>
          <w:rFonts w:ascii="Arial" w:hAnsi="Arial" w:cs="Arial"/>
          <w:color w:val="002060"/>
          <w:sz w:val="22"/>
          <w:szCs w:val="22"/>
        </w:rPr>
        <w:t xml:space="preserve">sarà disputata </w:t>
      </w:r>
      <w:r w:rsidRPr="00627BE8">
        <w:rPr>
          <w:rFonts w:ascii="Arial" w:hAnsi="Arial" w:cs="Arial"/>
          <w:b/>
          <w:color w:val="002060"/>
          <w:sz w:val="22"/>
          <w:szCs w:val="22"/>
        </w:rPr>
        <w:t>DOMENICA 10/03/2019</w:t>
      </w:r>
      <w:r w:rsidRPr="00627BE8">
        <w:rPr>
          <w:rFonts w:ascii="Arial" w:hAnsi="Arial" w:cs="Arial"/>
          <w:color w:val="002060"/>
          <w:sz w:val="22"/>
          <w:szCs w:val="22"/>
        </w:rPr>
        <w:t xml:space="preserve"> alle </w:t>
      </w:r>
      <w:r w:rsidRPr="00627BE8">
        <w:rPr>
          <w:rFonts w:ascii="Arial" w:hAnsi="Arial" w:cs="Arial"/>
          <w:b/>
          <w:color w:val="002060"/>
          <w:sz w:val="22"/>
          <w:szCs w:val="22"/>
        </w:rPr>
        <w:t>ore 15:30</w:t>
      </w:r>
      <w:r w:rsidRPr="00627BE8">
        <w:rPr>
          <w:rFonts w:ascii="Arial" w:hAnsi="Arial" w:cs="Arial"/>
          <w:color w:val="002060"/>
          <w:sz w:val="22"/>
          <w:szCs w:val="22"/>
        </w:rPr>
        <w:t>,</w:t>
      </w:r>
      <w:r w:rsidRPr="00627BE8">
        <w:rPr>
          <w:rFonts w:ascii="Arial" w:hAnsi="Arial" w:cs="Arial"/>
          <w:b/>
          <w:color w:val="002060"/>
          <w:sz w:val="22"/>
          <w:szCs w:val="22"/>
        </w:rPr>
        <w:t xml:space="preserve"> Campo di Calcio a 5 entro Palestra Olimpia</w:t>
      </w:r>
      <w:r w:rsidRPr="00627BE8">
        <w:rPr>
          <w:rFonts w:ascii="Arial" w:hAnsi="Arial" w:cs="Arial"/>
          <w:color w:val="002060"/>
          <w:sz w:val="22"/>
          <w:szCs w:val="22"/>
        </w:rPr>
        <w:t xml:space="preserve">, Via Risorgimento, 16 di </w:t>
      </w:r>
      <w:r w:rsidRPr="00627BE8">
        <w:rPr>
          <w:rFonts w:ascii="Arial" w:hAnsi="Arial" w:cs="Arial"/>
          <w:b/>
          <w:color w:val="002060"/>
          <w:sz w:val="22"/>
          <w:szCs w:val="22"/>
        </w:rPr>
        <w:t>MONTEPORZIO</w:t>
      </w:r>
      <w:r w:rsidRPr="00627BE8">
        <w:rPr>
          <w:rFonts w:ascii="Arial" w:hAnsi="Arial" w:cs="Arial"/>
          <w:color w:val="002060"/>
          <w:sz w:val="22"/>
          <w:szCs w:val="22"/>
        </w:rPr>
        <w:t>.</w:t>
      </w:r>
    </w:p>
    <w:p w14:paraId="64026D98" w14:textId="77777777" w:rsidR="00E9051F" w:rsidRPr="00627BE8" w:rsidRDefault="00E9051F" w:rsidP="00E9051F">
      <w:pPr>
        <w:pStyle w:val="TITOLOPRINC"/>
        <w:divId w:val="527259509"/>
        <w:rPr>
          <w:color w:val="002060"/>
        </w:rPr>
      </w:pPr>
      <w:r w:rsidRPr="00627BE8">
        <w:rPr>
          <w:color w:val="002060"/>
        </w:rPr>
        <w:t>RISULTATI</w:t>
      </w:r>
    </w:p>
    <w:p w14:paraId="4C335BDA" w14:textId="77777777" w:rsidR="00E9051F" w:rsidRPr="00627BE8" w:rsidRDefault="00E9051F" w:rsidP="00E9051F">
      <w:pPr>
        <w:pStyle w:val="breakline"/>
        <w:divId w:val="527259509"/>
        <w:rPr>
          <w:color w:val="002060"/>
        </w:rPr>
      </w:pPr>
    </w:p>
    <w:p w14:paraId="695788CB" w14:textId="77777777" w:rsidR="00E9051F" w:rsidRPr="00627BE8" w:rsidRDefault="00E9051F" w:rsidP="00E9051F">
      <w:pPr>
        <w:pStyle w:val="SOTTOTITOLOCAMPIONATO1"/>
        <w:divId w:val="527259509"/>
        <w:rPr>
          <w:color w:val="002060"/>
        </w:rPr>
      </w:pPr>
      <w:r w:rsidRPr="00627BE8">
        <w:rPr>
          <w:color w:val="002060"/>
        </w:rPr>
        <w:t>RISULTATI UFFICIALI GARE DEL 03/03/2019</w:t>
      </w:r>
    </w:p>
    <w:p w14:paraId="5E27C257" w14:textId="77777777" w:rsidR="00E9051F" w:rsidRPr="00627BE8" w:rsidRDefault="00E9051F" w:rsidP="00E9051F">
      <w:pPr>
        <w:pStyle w:val="SOTTOTITOLOCAMPIONATO2"/>
        <w:divId w:val="527259509"/>
        <w:rPr>
          <w:color w:val="002060"/>
        </w:rPr>
      </w:pPr>
      <w:r w:rsidRPr="00627BE8">
        <w:rPr>
          <w:color w:val="002060"/>
        </w:rPr>
        <w:t>Si trascrivono qui di seguito i risultati ufficiali delle gare disputate</w:t>
      </w:r>
    </w:p>
    <w:p w14:paraId="36576157" w14:textId="77777777" w:rsidR="00E9051F" w:rsidRPr="00627BE8" w:rsidRDefault="00E9051F" w:rsidP="00E9051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9051F" w:rsidRPr="00627BE8" w14:paraId="489497F4" w14:textId="77777777" w:rsidTr="00E9051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9051F" w:rsidRPr="00627BE8" w14:paraId="58C597B2" w14:textId="77777777" w:rsidTr="002776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3E295C" w14:textId="77777777" w:rsidR="00E9051F" w:rsidRPr="00627BE8" w:rsidRDefault="00E9051F" w:rsidP="00277631">
                  <w:pPr>
                    <w:pStyle w:val="HEADERTABELLA"/>
                    <w:rPr>
                      <w:color w:val="002060"/>
                    </w:rPr>
                  </w:pPr>
                  <w:r w:rsidRPr="00627BE8">
                    <w:rPr>
                      <w:color w:val="002060"/>
                    </w:rPr>
                    <w:t>GIRONE OF - 1 Giornata - R</w:t>
                  </w:r>
                </w:p>
              </w:tc>
            </w:tr>
            <w:tr w:rsidR="00E9051F" w:rsidRPr="00627BE8" w14:paraId="7F2025D5" w14:textId="77777777" w:rsidTr="0027763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F59695F" w14:textId="77777777" w:rsidR="00E9051F" w:rsidRPr="00627BE8" w:rsidRDefault="00E9051F" w:rsidP="00277631">
                  <w:pPr>
                    <w:pStyle w:val="ROWTABELLA"/>
                    <w:rPr>
                      <w:color w:val="002060"/>
                    </w:rPr>
                  </w:pPr>
                  <w:r w:rsidRPr="00627BE8">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2C35F5" w14:textId="77777777" w:rsidR="00E9051F" w:rsidRPr="00627BE8" w:rsidRDefault="00E9051F" w:rsidP="00277631">
                  <w:pPr>
                    <w:pStyle w:val="ROWTABELLA"/>
                    <w:rPr>
                      <w:color w:val="002060"/>
                    </w:rPr>
                  </w:pPr>
                  <w:r w:rsidRPr="00627BE8">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1EC6AD" w14:textId="77777777" w:rsidR="00E9051F" w:rsidRPr="00627BE8" w:rsidRDefault="00E9051F" w:rsidP="00277631">
                  <w:pPr>
                    <w:pStyle w:val="ROWTABELLA"/>
                    <w:jc w:val="center"/>
                    <w:rPr>
                      <w:color w:val="002060"/>
                    </w:rPr>
                  </w:pPr>
                  <w:r w:rsidRPr="00627BE8">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B8D069" w14:textId="77777777" w:rsidR="00E9051F" w:rsidRPr="00627BE8" w:rsidRDefault="00E9051F" w:rsidP="00277631">
                  <w:pPr>
                    <w:pStyle w:val="ROWTABELLA"/>
                    <w:jc w:val="center"/>
                    <w:rPr>
                      <w:color w:val="002060"/>
                    </w:rPr>
                  </w:pPr>
                  <w:r w:rsidRPr="00627BE8">
                    <w:rPr>
                      <w:color w:val="002060"/>
                    </w:rPr>
                    <w:t> </w:t>
                  </w:r>
                </w:p>
              </w:tc>
            </w:tr>
          </w:tbl>
          <w:p w14:paraId="0F58467B" w14:textId="77777777" w:rsidR="00E9051F" w:rsidRPr="00627BE8" w:rsidRDefault="00E9051F" w:rsidP="00277631">
            <w:pPr>
              <w:rPr>
                <w:color w:val="002060"/>
                <w:sz w:val="24"/>
                <w:szCs w:val="24"/>
              </w:rPr>
            </w:pPr>
          </w:p>
        </w:tc>
      </w:tr>
    </w:tbl>
    <w:p w14:paraId="0796391F" w14:textId="77777777" w:rsidR="00E9051F" w:rsidRPr="00627BE8" w:rsidRDefault="00E9051F" w:rsidP="00E9051F">
      <w:pPr>
        <w:pStyle w:val="breakline"/>
        <w:divId w:val="527259509"/>
        <w:rPr>
          <w:color w:val="002060"/>
        </w:rPr>
      </w:pPr>
    </w:p>
    <w:p w14:paraId="291A06B2" w14:textId="77777777" w:rsidR="00E9051F" w:rsidRPr="00627BE8" w:rsidRDefault="00E9051F" w:rsidP="00E9051F">
      <w:pPr>
        <w:pStyle w:val="breakline"/>
        <w:divId w:val="527259509"/>
        <w:rPr>
          <w:color w:val="002060"/>
        </w:rPr>
      </w:pPr>
    </w:p>
    <w:p w14:paraId="667FA97D" w14:textId="77777777" w:rsidR="00E9051F" w:rsidRPr="00627BE8" w:rsidRDefault="00E9051F" w:rsidP="00E9051F">
      <w:pPr>
        <w:pStyle w:val="TITOLOPRINC"/>
        <w:divId w:val="527259509"/>
        <w:rPr>
          <w:color w:val="002060"/>
        </w:rPr>
      </w:pPr>
      <w:r w:rsidRPr="00627BE8">
        <w:rPr>
          <w:color w:val="002060"/>
        </w:rPr>
        <w:t>GIUDICE SPORTIVO</w:t>
      </w:r>
    </w:p>
    <w:p w14:paraId="4A95FD8C" w14:textId="77777777" w:rsidR="00E9051F" w:rsidRPr="00627BE8" w:rsidRDefault="00E9051F" w:rsidP="00E9051F">
      <w:pPr>
        <w:pStyle w:val="diffida"/>
        <w:divId w:val="527259509"/>
        <w:rPr>
          <w:color w:val="002060"/>
        </w:rPr>
      </w:pPr>
      <w:r w:rsidRPr="00627BE8">
        <w:rPr>
          <w:color w:val="002060"/>
        </w:rPr>
        <w:t>Il Giudice Sportivo, Avv. Claudio Romagnoli, nella seduta del 06/03/2019, ha adottato le decisioni che di seguito integralmente si riportano:</w:t>
      </w:r>
    </w:p>
    <w:p w14:paraId="772CB53A" w14:textId="77777777" w:rsidR="00E9051F" w:rsidRPr="00627BE8" w:rsidRDefault="00E9051F" w:rsidP="00E9051F">
      <w:pPr>
        <w:pStyle w:val="titolo10"/>
        <w:divId w:val="527259509"/>
        <w:rPr>
          <w:color w:val="002060"/>
        </w:rPr>
      </w:pPr>
      <w:r w:rsidRPr="00627BE8">
        <w:rPr>
          <w:color w:val="002060"/>
        </w:rPr>
        <w:t xml:space="preserve">GARE DEL 3/ 3/2019 </w:t>
      </w:r>
    </w:p>
    <w:p w14:paraId="09317C51" w14:textId="77777777" w:rsidR="00E9051F" w:rsidRPr="00627BE8" w:rsidRDefault="00E9051F" w:rsidP="00E9051F">
      <w:pPr>
        <w:pStyle w:val="titolo7a"/>
        <w:divId w:val="527259509"/>
        <w:rPr>
          <w:color w:val="002060"/>
        </w:rPr>
      </w:pPr>
      <w:r w:rsidRPr="00627BE8">
        <w:rPr>
          <w:color w:val="002060"/>
        </w:rPr>
        <w:t xml:space="preserve">PROVVEDIMENTI DISCIPLINARI </w:t>
      </w:r>
    </w:p>
    <w:p w14:paraId="4A7AE7D9" w14:textId="77777777" w:rsidR="00E9051F" w:rsidRPr="00627BE8" w:rsidRDefault="00E9051F" w:rsidP="00E9051F">
      <w:pPr>
        <w:pStyle w:val="TITOLO7B"/>
        <w:divId w:val="527259509"/>
        <w:rPr>
          <w:color w:val="002060"/>
        </w:rPr>
      </w:pPr>
      <w:r w:rsidRPr="00627BE8">
        <w:rPr>
          <w:color w:val="002060"/>
        </w:rPr>
        <w:t xml:space="preserve">In base alle risultanze degli atti ufficiali sono state deliberate le seguenti sanzioni disciplinari. </w:t>
      </w:r>
    </w:p>
    <w:p w14:paraId="681D410D" w14:textId="77777777" w:rsidR="00E9051F" w:rsidRPr="00627BE8" w:rsidRDefault="00E9051F" w:rsidP="00E9051F">
      <w:pPr>
        <w:pStyle w:val="titolo3"/>
        <w:divId w:val="527259509"/>
        <w:rPr>
          <w:color w:val="002060"/>
        </w:rPr>
      </w:pPr>
      <w:r w:rsidRPr="00627BE8">
        <w:rPr>
          <w:color w:val="002060"/>
        </w:rPr>
        <w:t xml:space="preserve">A CARICO CALCIATORI NON ESPULSI DAL CAMPO </w:t>
      </w:r>
    </w:p>
    <w:p w14:paraId="45558C07" w14:textId="77777777" w:rsidR="00E9051F" w:rsidRPr="00627BE8" w:rsidRDefault="00E9051F" w:rsidP="00E9051F">
      <w:pPr>
        <w:pStyle w:val="titolo20"/>
        <w:divId w:val="527259509"/>
        <w:rPr>
          <w:color w:val="002060"/>
        </w:rPr>
      </w:pPr>
      <w:r w:rsidRPr="00627BE8">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1B54EEA3" w14:textId="77777777" w:rsidTr="00E9051F">
        <w:trPr>
          <w:divId w:val="527259509"/>
        </w:trPr>
        <w:tc>
          <w:tcPr>
            <w:tcW w:w="2200" w:type="dxa"/>
            <w:tcMar>
              <w:top w:w="20" w:type="dxa"/>
              <w:left w:w="20" w:type="dxa"/>
              <w:bottom w:w="20" w:type="dxa"/>
              <w:right w:w="20" w:type="dxa"/>
            </w:tcMar>
            <w:vAlign w:val="center"/>
          </w:tcPr>
          <w:p w14:paraId="7DE9CF7E" w14:textId="77777777" w:rsidR="00E9051F" w:rsidRPr="00627BE8" w:rsidRDefault="00E9051F" w:rsidP="00277631">
            <w:pPr>
              <w:pStyle w:val="movimento"/>
              <w:rPr>
                <w:color w:val="002060"/>
              </w:rPr>
            </w:pPr>
            <w:r w:rsidRPr="00627BE8">
              <w:rPr>
                <w:color w:val="002060"/>
              </w:rPr>
              <w:t>CORINALDESI ALESSANDRO</w:t>
            </w:r>
          </w:p>
        </w:tc>
        <w:tc>
          <w:tcPr>
            <w:tcW w:w="2200" w:type="dxa"/>
            <w:tcMar>
              <w:top w:w="20" w:type="dxa"/>
              <w:left w:w="20" w:type="dxa"/>
              <w:bottom w:w="20" w:type="dxa"/>
              <w:right w:w="20" w:type="dxa"/>
            </w:tcMar>
            <w:vAlign w:val="center"/>
          </w:tcPr>
          <w:p w14:paraId="0DCA04A5" w14:textId="77777777" w:rsidR="00E9051F" w:rsidRPr="00627BE8" w:rsidRDefault="00E9051F" w:rsidP="00277631">
            <w:pPr>
              <w:pStyle w:val="movimento2"/>
              <w:rPr>
                <w:color w:val="002060"/>
              </w:rPr>
            </w:pPr>
            <w:r w:rsidRPr="00627BE8">
              <w:rPr>
                <w:color w:val="002060"/>
              </w:rPr>
              <w:t xml:space="preserve">(PIETRALACROCE 73) </w:t>
            </w:r>
          </w:p>
        </w:tc>
        <w:tc>
          <w:tcPr>
            <w:tcW w:w="800" w:type="dxa"/>
            <w:tcMar>
              <w:top w:w="20" w:type="dxa"/>
              <w:left w:w="20" w:type="dxa"/>
              <w:bottom w:w="20" w:type="dxa"/>
              <w:right w:w="20" w:type="dxa"/>
            </w:tcMar>
            <w:vAlign w:val="center"/>
          </w:tcPr>
          <w:p w14:paraId="1A20E8C3"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7B8E4ADE"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1CDB122C" w14:textId="77777777" w:rsidR="00E9051F" w:rsidRPr="00627BE8" w:rsidRDefault="00E9051F" w:rsidP="00277631">
            <w:pPr>
              <w:pStyle w:val="movimento2"/>
              <w:rPr>
                <w:color w:val="002060"/>
              </w:rPr>
            </w:pPr>
            <w:r w:rsidRPr="00627BE8">
              <w:rPr>
                <w:color w:val="002060"/>
              </w:rPr>
              <w:t> </w:t>
            </w:r>
          </w:p>
        </w:tc>
      </w:tr>
    </w:tbl>
    <w:p w14:paraId="2453B616" w14:textId="77777777" w:rsidR="00E9051F" w:rsidRPr="00627BE8" w:rsidRDefault="00E9051F" w:rsidP="00E9051F">
      <w:pPr>
        <w:pStyle w:val="titolo20"/>
        <w:divId w:val="527259509"/>
        <w:rPr>
          <w:color w:val="002060"/>
        </w:rPr>
      </w:pPr>
      <w:r w:rsidRPr="00627BE8">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599E7A23" w14:textId="77777777" w:rsidTr="00E9051F">
        <w:trPr>
          <w:divId w:val="527259509"/>
        </w:trPr>
        <w:tc>
          <w:tcPr>
            <w:tcW w:w="2200" w:type="dxa"/>
            <w:tcMar>
              <w:top w:w="20" w:type="dxa"/>
              <w:left w:w="20" w:type="dxa"/>
              <w:bottom w:w="20" w:type="dxa"/>
              <w:right w:w="20" w:type="dxa"/>
            </w:tcMar>
            <w:vAlign w:val="center"/>
          </w:tcPr>
          <w:p w14:paraId="3A7D3FC9" w14:textId="77777777" w:rsidR="00E9051F" w:rsidRPr="00627BE8" w:rsidRDefault="00E9051F" w:rsidP="00277631">
            <w:pPr>
              <w:pStyle w:val="movimento"/>
              <w:rPr>
                <w:color w:val="002060"/>
              </w:rPr>
            </w:pPr>
            <w:r w:rsidRPr="00627BE8">
              <w:rPr>
                <w:color w:val="002060"/>
              </w:rPr>
              <w:t>SERI LEONARDO</w:t>
            </w:r>
          </w:p>
        </w:tc>
        <w:tc>
          <w:tcPr>
            <w:tcW w:w="2200" w:type="dxa"/>
            <w:tcMar>
              <w:top w:w="20" w:type="dxa"/>
              <w:left w:w="20" w:type="dxa"/>
              <w:bottom w:w="20" w:type="dxa"/>
              <w:right w:w="20" w:type="dxa"/>
            </w:tcMar>
            <w:vAlign w:val="center"/>
          </w:tcPr>
          <w:p w14:paraId="7204DB08" w14:textId="77777777" w:rsidR="00E9051F" w:rsidRPr="00627BE8" w:rsidRDefault="00E9051F" w:rsidP="00277631">
            <w:pPr>
              <w:pStyle w:val="movimento2"/>
              <w:rPr>
                <w:color w:val="002060"/>
              </w:rPr>
            </w:pPr>
            <w:r w:rsidRPr="00627BE8">
              <w:rPr>
                <w:color w:val="002060"/>
              </w:rPr>
              <w:t xml:space="preserve">(ACLI AUDAX MONTECOSARO C5) </w:t>
            </w:r>
          </w:p>
        </w:tc>
        <w:tc>
          <w:tcPr>
            <w:tcW w:w="800" w:type="dxa"/>
            <w:tcMar>
              <w:top w:w="20" w:type="dxa"/>
              <w:left w:w="20" w:type="dxa"/>
              <w:bottom w:w="20" w:type="dxa"/>
              <w:right w:w="20" w:type="dxa"/>
            </w:tcMar>
            <w:vAlign w:val="center"/>
          </w:tcPr>
          <w:p w14:paraId="3F53BA04"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0A140BE4"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3E18D48A" w14:textId="77777777" w:rsidR="00E9051F" w:rsidRPr="00627BE8" w:rsidRDefault="00E9051F" w:rsidP="00277631">
            <w:pPr>
              <w:pStyle w:val="movimento2"/>
              <w:rPr>
                <w:color w:val="002060"/>
              </w:rPr>
            </w:pPr>
            <w:r w:rsidRPr="00627BE8">
              <w:rPr>
                <w:color w:val="002060"/>
              </w:rPr>
              <w:t> </w:t>
            </w:r>
          </w:p>
        </w:tc>
      </w:tr>
    </w:tbl>
    <w:p w14:paraId="2FC07FE9" w14:textId="77777777" w:rsidR="00E9051F" w:rsidRPr="00627BE8" w:rsidRDefault="00E9051F" w:rsidP="00E9051F">
      <w:pPr>
        <w:pStyle w:val="titolo20"/>
        <w:divId w:val="527259509"/>
        <w:rPr>
          <w:color w:val="002060"/>
        </w:rPr>
      </w:pPr>
      <w:r w:rsidRPr="00627BE8">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24572607" w14:textId="77777777" w:rsidTr="00E9051F">
        <w:trPr>
          <w:divId w:val="527259509"/>
        </w:trPr>
        <w:tc>
          <w:tcPr>
            <w:tcW w:w="2200" w:type="dxa"/>
            <w:tcMar>
              <w:top w:w="20" w:type="dxa"/>
              <w:left w:w="20" w:type="dxa"/>
              <w:bottom w:w="20" w:type="dxa"/>
              <w:right w:w="20" w:type="dxa"/>
            </w:tcMar>
            <w:vAlign w:val="center"/>
          </w:tcPr>
          <w:p w14:paraId="06F7D667" w14:textId="77777777" w:rsidR="00E9051F" w:rsidRPr="00627BE8" w:rsidRDefault="00E9051F" w:rsidP="00277631">
            <w:pPr>
              <w:pStyle w:val="movimento"/>
              <w:rPr>
                <w:color w:val="002060"/>
              </w:rPr>
            </w:pPr>
            <w:r w:rsidRPr="00627BE8">
              <w:rPr>
                <w:color w:val="002060"/>
              </w:rPr>
              <w:t>CAPPANERA MATTIA</w:t>
            </w:r>
          </w:p>
        </w:tc>
        <w:tc>
          <w:tcPr>
            <w:tcW w:w="2200" w:type="dxa"/>
            <w:tcMar>
              <w:top w:w="20" w:type="dxa"/>
              <w:left w:w="20" w:type="dxa"/>
              <w:bottom w:w="20" w:type="dxa"/>
              <w:right w:w="20" w:type="dxa"/>
            </w:tcMar>
            <w:vAlign w:val="center"/>
          </w:tcPr>
          <w:p w14:paraId="6CE8EF34" w14:textId="77777777" w:rsidR="00E9051F" w:rsidRPr="00627BE8" w:rsidRDefault="00E9051F" w:rsidP="00277631">
            <w:pPr>
              <w:pStyle w:val="movimento2"/>
              <w:rPr>
                <w:color w:val="002060"/>
              </w:rPr>
            </w:pPr>
            <w:r w:rsidRPr="00627BE8">
              <w:rPr>
                <w:color w:val="002060"/>
              </w:rPr>
              <w:t xml:space="preserve">(PIETRALACROCE 73) </w:t>
            </w:r>
          </w:p>
        </w:tc>
        <w:tc>
          <w:tcPr>
            <w:tcW w:w="800" w:type="dxa"/>
            <w:tcMar>
              <w:top w:w="20" w:type="dxa"/>
              <w:left w:w="20" w:type="dxa"/>
              <w:bottom w:w="20" w:type="dxa"/>
              <w:right w:w="20" w:type="dxa"/>
            </w:tcMar>
            <w:vAlign w:val="center"/>
          </w:tcPr>
          <w:p w14:paraId="3F2D8A2A"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511A32DE"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751E3EAB" w14:textId="77777777" w:rsidR="00E9051F" w:rsidRPr="00627BE8" w:rsidRDefault="00E9051F" w:rsidP="00277631">
            <w:pPr>
              <w:pStyle w:val="movimento2"/>
              <w:rPr>
                <w:color w:val="002060"/>
              </w:rPr>
            </w:pPr>
            <w:r w:rsidRPr="00627BE8">
              <w:rPr>
                <w:color w:val="002060"/>
              </w:rPr>
              <w:t> </w:t>
            </w:r>
          </w:p>
        </w:tc>
      </w:tr>
    </w:tbl>
    <w:p w14:paraId="3E5A906B" w14:textId="77777777" w:rsidR="00E9051F" w:rsidRPr="00627BE8" w:rsidRDefault="00E9051F" w:rsidP="00E9051F">
      <w:pPr>
        <w:pStyle w:val="breakline"/>
        <w:divId w:val="527259509"/>
        <w:rPr>
          <w:color w:val="002060"/>
        </w:rPr>
      </w:pPr>
    </w:p>
    <w:p w14:paraId="3363235A" w14:textId="77777777" w:rsidR="00E9051F" w:rsidRPr="00627BE8" w:rsidRDefault="00E9051F" w:rsidP="00E9051F">
      <w:pPr>
        <w:pStyle w:val="Nessunaspaziatura"/>
        <w:divId w:val="527259509"/>
        <w:rPr>
          <w:rFonts w:ascii="Arial" w:hAnsi="Arial" w:cs="Arial"/>
          <w:noProof/>
          <w:color w:val="002060"/>
          <w:lang w:eastAsia="it-IT"/>
        </w:rPr>
      </w:pP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t>F.to IL GIUDICE SPORTIVO</w:t>
      </w:r>
    </w:p>
    <w:p w14:paraId="7D4FFC4C" w14:textId="77777777" w:rsidR="00E9051F" w:rsidRPr="00627BE8" w:rsidRDefault="00E9051F" w:rsidP="00E9051F">
      <w:pPr>
        <w:pStyle w:val="Nessunaspaziatura"/>
        <w:divId w:val="527259509"/>
        <w:rPr>
          <w:rFonts w:ascii="Arial" w:hAnsi="Arial" w:cs="Arial"/>
          <w:noProof/>
          <w:color w:val="002060"/>
          <w:lang w:eastAsia="it-IT"/>
        </w:rPr>
      </w:pPr>
      <w:r w:rsidRPr="00627BE8">
        <w:rPr>
          <w:rFonts w:ascii="Arial" w:hAnsi="Arial" w:cs="Arial"/>
          <w:noProof/>
          <w:color w:val="002060"/>
          <w:lang w:eastAsia="it-IT"/>
        </w:rPr>
        <w:t xml:space="preserve"> </w:t>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t xml:space="preserve">   </w:t>
      </w:r>
      <w:r w:rsidRPr="00627BE8">
        <w:rPr>
          <w:rFonts w:ascii="Arial" w:hAnsi="Arial" w:cs="Arial"/>
          <w:noProof/>
          <w:color w:val="002060"/>
          <w:lang w:eastAsia="it-IT"/>
        </w:rPr>
        <w:tab/>
        <w:t xml:space="preserve">       Claudio Romagnoli</w:t>
      </w:r>
    </w:p>
    <w:p w14:paraId="008EF031" w14:textId="77777777" w:rsidR="00E9051F" w:rsidRPr="00627BE8" w:rsidRDefault="00E9051F" w:rsidP="00E9051F">
      <w:pPr>
        <w:pStyle w:val="breakline"/>
        <w:divId w:val="527259509"/>
        <w:rPr>
          <w:color w:val="002060"/>
        </w:rPr>
      </w:pPr>
    </w:p>
    <w:p w14:paraId="06A12F97" w14:textId="77777777" w:rsidR="00E9051F" w:rsidRPr="00627BE8" w:rsidRDefault="00E9051F" w:rsidP="00E9051F">
      <w:pPr>
        <w:pStyle w:val="TITOLOPRINC"/>
        <w:divId w:val="527259509"/>
        <w:rPr>
          <w:color w:val="002060"/>
        </w:rPr>
      </w:pPr>
      <w:r w:rsidRPr="00627BE8">
        <w:rPr>
          <w:color w:val="002060"/>
        </w:rPr>
        <w:t>PROGRAMMA GARE</w:t>
      </w:r>
    </w:p>
    <w:p w14:paraId="70AB78A3" w14:textId="77777777" w:rsidR="00E9051F" w:rsidRPr="00627BE8" w:rsidRDefault="00E9051F" w:rsidP="00E9051F">
      <w:pPr>
        <w:pStyle w:val="SOTTOTITOLOCAMPIONATO1"/>
        <w:divId w:val="527259509"/>
        <w:rPr>
          <w:color w:val="002060"/>
        </w:rPr>
      </w:pPr>
      <w:r w:rsidRPr="00627BE8">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6"/>
        <w:gridCol w:w="385"/>
        <w:gridCol w:w="898"/>
        <w:gridCol w:w="1188"/>
        <w:gridCol w:w="1549"/>
        <w:gridCol w:w="1564"/>
      </w:tblGrid>
      <w:tr w:rsidR="00E9051F" w:rsidRPr="00627BE8" w14:paraId="19D6D204"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0072B"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600A9D"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3E49B"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E5D14B"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B12EB"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31B821"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71C672"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0A46CB5F"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143ABAF" w14:textId="77777777" w:rsidR="00E9051F" w:rsidRPr="00627BE8" w:rsidRDefault="00E9051F" w:rsidP="00277631">
            <w:pPr>
              <w:pStyle w:val="ROWTABELLA"/>
              <w:rPr>
                <w:color w:val="002060"/>
              </w:rPr>
            </w:pPr>
            <w:r w:rsidRPr="00627BE8">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E364E" w14:textId="77777777" w:rsidR="00E9051F" w:rsidRPr="00627BE8" w:rsidRDefault="00E9051F" w:rsidP="00277631">
            <w:pPr>
              <w:pStyle w:val="ROWTABELLA"/>
              <w:rPr>
                <w:color w:val="002060"/>
              </w:rPr>
            </w:pPr>
            <w:r w:rsidRPr="00627BE8">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E165775"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25E691" w14:textId="77777777" w:rsidR="00E9051F" w:rsidRPr="00627BE8" w:rsidRDefault="00E9051F" w:rsidP="00277631">
            <w:pPr>
              <w:pStyle w:val="ROWTABELLA"/>
              <w:rPr>
                <w:color w:val="002060"/>
              </w:rPr>
            </w:pPr>
            <w:r w:rsidRPr="00627BE8">
              <w:rPr>
                <w:color w:val="002060"/>
              </w:rPr>
              <w:t>09/03/2019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0B11F6" w14:textId="77777777" w:rsidR="00E9051F" w:rsidRPr="00627BE8" w:rsidRDefault="00E9051F" w:rsidP="00277631">
            <w:pPr>
              <w:pStyle w:val="ROWTABELLA"/>
              <w:rPr>
                <w:color w:val="002060"/>
              </w:rPr>
            </w:pPr>
            <w:r w:rsidRPr="00627BE8">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BCB035" w14:textId="77777777" w:rsidR="00E9051F" w:rsidRPr="00627BE8" w:rsidRDefault="00E9051F" w:rsidP="00277631">
            <w:pPr>
              <w:pStyle w:val="ROWTABELLA"/>
              <w:rPr>
                <w:color w:val="002060"/>
              </w:rPr>
            </w:pPr>
            <w:r w:rsidRPr="00627BE8">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C0B0AD" w14:textId="77777777" w:rsidR="00E9051F" w:rsidRPr="00627BE8" w:rsidRDefault="00E9051F" w:rsidP="00277631">
            <w:pPr>
              <w:pStyle w:val="ROWTABELLA"/>
              <w:rPr>
                <w:color w:val="002060"/>
              </w:rPr>
            </w:pPr>
            <w:r w:rsidRPr="00627BE8">
              <w:rPr>
                <w:color w:val="002060"/>
              </w:rPr>
              <w:t>VIA DELL'ANNUNZIATA</w:t>
            </w:r>
          </w:p>
        </w:tc>
      </w:tr>
      <w:tr w:rsidR="00E9051F" w:rsidRPr="00627BE8" w14:paraId="25FFE950"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F4ABEA" w14:textId="77777777" w:rsidR="00E9051F" w:rsidRPr="00627BE8" w:rsidRDefault="00E9051F" w:rsidP="00277631">
            <w:pPr>
              <w:pStyle w:val="ROWTABELLA"/>
              <w:rPr>
                <w:color w:val="002060"/>
              </w:rPr>
            </w:pPr>
            <w:r w:rsidRPr="00627BE8">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7416E3" w14:textId="77777777" w:rsidR="00E9051F" w:rsidRPr="00627BE8" w:rsidRDefault="00E9051F" w:rsidP="00277631">
            <w:pPr>
              <w:pStyle w:val="ROWTABELLA"/>
              <w:rPr>
                <w:color w:val="002060"/>
              </w:rPr>
            </w:pPr>
            <w:r w:rsidRPr="00627BE8">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9EC501"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F8763A" w14:textId="77777777" w:rsidR="00E9051F" w:rsidRPr="00627BE8" w:rsidRDefault="00E9051F" w:rsidP="00277631">
            <w:pPr>
              <w:pStyle w:val="ROWTABELLA"/>
              <w:rPr>
                <w:color w:val="002060"/>
              </w:rPr>
            </w:pPr>
            <w:r w:rsidRPr="00627BE8">
              <w:rPr>
                <w:color w:val="002060"/>
              </w:rPr>
              <w:t>09/03/2019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DC781F" w14:textId="77777777" w:rsidR="00E9051F" w:rsidRPr="00627BE8" w:rsidRDefault="00E9051F" w:rsidP="00277631">
            <w:pPr>
              <w:pStyle w:val="ROWTABELLA"/>
              <w:rPr>
                <w:color w:val="002060"/>
              </w:rPr>
            </w:pPr>
            <w:r w:rsidRPr="00627BE8">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F90A0F" w14:textId="77777777" w:rsidR="00E9051F" w:rsidRPr="00627BE8" w:rsidRDefault="00E9051F" w:rsidP="00277631">
            <w:pPr>
              <w:pStyle w:val="ROWTABELLA"/>
              <w:rPr>
                <w:color w:val="002060"/>
              </w:rPr>
            </w:pPr>
            <w:r w:rsidRPr="00627BE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03E89E" w14:textId="77777777" w:rsidR="00E9051F" w:rsidRPr="00627BE8" w:rsidRDefault="00E9051F" w:rsidP="00277631">
            <w:pPr>
              <w:pStyle w:val="ROWTABELLA"/>
              <w:rPr>
                <w:color w:val="002060"/>
              </w:rPr>
            </w:pPr>
            <w:r w:rsidRPr="00627BE8">
              <w:rPr>
                <w:color w:val="002060"/>
              </w:rPr>
              <w:t>VIA ABBADIA DI FIASTRA</w:t>
            </w:r>
          </w:p>
        </w:tc>
      </w:tr>
      <w:tr w:rsidR="00E9051F" w:rsidRPr="00627BE8" w14:paraId="0354A05C"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A67BE6" w14:textId="77777777" w:rsidR="00E9051F" w:rsidRPr="00627BE8" w:rsidRDefault="00E9051F" w:rsidP="00277631">
            <w:pPr>
              <w:pStyle w:val="ROWTABELLA"/>
              <w:rPr>
                <w:color w:val="002060"/>
              </w:rPr>
            </w:pPr>
            <w:r w:rsidRPr="00627BE8">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EC1E97" w14:textId="77777777" w:rsidR="00E9051F" w:rsidRPr="00627BE8" w:rsidRDefault="00E9051F" w:rsidP="00277631">
            <w:pPr>
              <w:pStyle w:val="ROWTABELLA"/>
              <w:rPr>
                <w:color w:val="002060"/>
              </w:rPr>
            </w:pPr>
            <w:r w:rsidRPr="00627BE8">
              <w:rPr>
                <w:color w:val="00206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5E6040"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9F1F1C" w14:textId="77777777" w:rsidR="00E9051F" w:rsidRPr="00627BE8" w:rsidRDefault="00E9051F" w:rsidP="00277631">
            <w:pPr>
              <w:pStyle w:val="ROWTABELLA"/>
              <w:rPr>
                <w:color w:val="002060"/>
              </w:rPr>
            </w:pPr>
            <w:r w:rsidRPr="00627BE8">
              <w:rPr>
                <w:color w:val="002060"/>
              </w:rPr>
              <w:t>09/03/2019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79674A" w14:textId="77777777" w:rsidR="00E9051F" w:rsidRPr="00627BE8" w:rsidRDefault="00E9051F" w:rsidP="00277631">
            <w:pPr>
              <w:pStyle w:val="ROWTABELLA"/>
              <w:rPr>
                <w:color w:val="002060"/>
              </w:rPr>
            </w:pPr>
            <w:r w:rsidRPr="00627BE8">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7C4DDD" w14:textId="77777777" w:rsidR="00E9051F" w:rsidRPr="00627BE8" w:rsidRDefault="00E9051F" w:rsidP="00277631">
            <w:pPr>
              <w:pStyle w:val="ROWTABELLA"/>
              <w:rPr>
                <w:color w:val="002060"/>
              </w:rPr>
            </w:pPr>
            <w:r w:rsidRPr="00627BE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C3D1CE" w14:textId="77777777" w:rsidR="00E9051F" w:rsidRPr="00627BE8" w:rsidRDefault="00E9051F" w:rsidP="00277631">
            <w:pPr>
              <w:pStyle w:val="ROWTABELLA"/>
              <w:rPr>
                <w:color w:val="002060"/>
              </w:rPr>
            </w:pPr>
            <w:r w:rsidRPr="00627BE8">
              <w:rPr>
                <w:color w:val="002060"/>
              </w:rPr>
              <w:t>VIA DELLO SPORT</w:t>
            </w:r>
          </w:p>
        </w:tc>
      </w:tr>
      <w:tr w:rsidR="00E9051F" w:rsidRPr="00627BE8" w14:paraId="0F146EDC"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09898B3" w14:textId="77777777" w:rsidR="00E9051F" w:rsidRPr="00627BE8" w:rsidRDefault="00E9051F" w:rsidP="00277631">
            <w:pPr>
              <w:pStyle w:val="ROWTABELLA"/>
              <w:rPr>
                <w:color w:val="002060"/>
              </w:rPr>
            </w:pPr>
            <w:r w:rsidRPr="00627BE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26FC78" w14:textId="77777777" w:rsidR="00E9051F" w:rsidRPr="00627BE8" w:rsidRDefault="00E9051F" w:rsidP="00277631">
            <w:pPr>
              <w:pStyle w:val="ROWTABELLA"/>
              <w:rPr>
                <w:color w:val="002060"/>
              </w:rPr>
            </w:pPr>
            <w:r w:rsidRPr="00627B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B07896"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0EE909" w14:textId="77777777" w:rsidR="00E9051F" w:rsidRPr="00627BE8" w:rsidRDefault="00E9051F" w:rsidP="00277631">
            <w:pPr>
              <w:pStyle w:val="ROWTABELLA"/>
              <w:rPr>
                <w:color w:val="002060"/>
              </w:rPr>
            </w:pPr>
            <w:r w:rsidRPr="00627BE8">
              <w:rPr>
                <w:color w:val="002060"/>
              </w:rPr>
              <w:t>09/03/2019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F0ED03E" w14:textId="77777777" w:rsidR="00E9051F" w:rsidRPr="00627BE8" w:rsidRDefault="00E9051F" w:rsidP="00277631">
            <w:pPr>
              <w:pStyle w:val="ROWTABELLA"/>
              <w:rPr>
                <w:color w:val="002060"/>
              </w:rPr>
            </w:pPr>
            <w:r w:rsidRPr="00627BE8">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57A96D" w14:textId="77777777" w:rsidR="00E9051F" w:rsidRPr="00627BE8" w:rsidRDefault="00E9051F" w:rsidP="00277631">
            <w:pPr>
              <w:pStyle w:val="ROWTABELLA"/>
              <w:rPr>
                <w:color w:val="002060"/>
              </w:rPr>
            </w:pPr>
            <w:r w:rsidRPr="00627BE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0B7856" w14:textId="77777777" w:rsidR="00E9051F" w:rsidRPr="00627BE8" w:rsidRDefault="00E9051F" w:rsidP="00277631">
            <w:pPr>
              <w:pStyle w:val="ROWTABELLA"/>
              <w:rPr>
                <w:color w:val="002060"/>
              </w:rPr>
            </w:pPr>
            <w:r w:rsidRPr="00627BE8">
              <w:rPr>
                <w:color w:val="002060"/>
              </w:rPr>
              <w:t>VIA B.BUOZZI</w:t>
            </w:r>
          </w:p>
        </w:tc>
      </w:tr>
      <w:tr w:rsidR="00E9051F" w:rsidRPr="00627BE8" w14:paraId="38CF7602"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EDABE4" w14:textId="77777777" w:rsidR="00E9051F" w:rsidRPr="00627BE8" w:rsidRDefault="00E9051F" w:rsidP="00277631">
            <w:pPr>
              <w:pStyle w:val="ROWTABELLA"/>
              <w:rPr>
                <w:color w:val="002060"/>
              </w:rPr>
            </w:pPr>
            <w:r w:rsidRPr="00627BE8">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1E8059F" w14:textId="77777777" w:rsidR="00E9051F" w:rsidRPr="00627BE8" w:rsidRDefault="00E9051F" w:rsidP="00277631">
            <w:pPr>
              <w:pStyle w:val="ROWTABELLA"/>
              <w:rPr>
                <w:color w:val="002060"/>
              </w:rPr>
            </w:pPr>
            <w:r w:rsidRPr="00627BE8">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2C7CA6"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B6EEFB" w14:textId="77777777" w:rsidR="00E9051F" w:rsidRPr="00627BE8" w:rsidRDefault="00E9051F" w:rsidP="00277631">
            <w:pPr>
              <w:pStyle w:val="ROWTABELLA"/>
              <w:rPr>
                <w:color w:val="002060"/>
              </w:rPr>
            </w:pPr>
            <w:r w:rsidRPr="00627BE8">
              <w:rPr>
                <w:color w:val="002060"/>
              </w:rPr>
              <w:t>10/03/2019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FAE4A2" w14:textId="77777777" w:rsidR="00E9051F" w:rsidRPr="00627BE8" w:rsidRDefault="00E9051F" w:rsidP="00277631">
            <w:pPr>
              <w:pStyle w:val="ROWTABELLA"/>
              <w:rPr>
                <w:color w:val="002060"/>
              </w:rPr>
            </w:pPr>
            <w:r w:rsidRPr="00627BE8">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21DF56" w14:textId="77777777" w:rsidR="00E9051F" w:rsidRPr="00627BE8" w:rsidRDefault="00E9051F" w:rsidP="00277631">
            <w:pPr>
              <w:pStyle w:val="ROWTABELLA"/>
              <w:rPr>
                <w:color w:val="002060"/>
              </w:rPr>
            </w:pPr>
            <w:r w:rsidRPr="00627BE8">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81C0D5" w14:textId="77777777" w:rsidR="00E9051F" w:rsidRPr="00627BE8" w:rsidRDefault="00E9051F" w:rsidP="00277631">
            <w:pPr>
              <w:pStyle w:val="ROWTABELLA"/>
              <w:rPr>
                <w:color w:val="002060"/>
              </w:rPr>
            </w:pPr>
            <w:r w:rsidRPr="00627BE8">
              <w:rPr>
                <w:color w:val="002060"/>
              </w:rPr>
              <w:t>VIA RISORGIMENTO 16</w:t>
            </w:r>
          </w:p>
        </w:tc>
      </w:tr>
      <w:tr w:rsidR="00E9051F" w:rsidRPr="00627BE8" w14:paraId="07C293B0"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EF0146" w14:textId="77777777" w:rsidR="00E9051F" w:rsidRPr="00627BE8" w:rsidRDefault="00E9051F" w:rsidP="00277631">
            <w:pPr>
              <w:pStyle w:val="ROWTABELLA"/>
              <w:rPr>
                <w:color w:val="002060"/>
              </w:rPr>
            </w:pPr>
            <w:r w:rsidRPr="00627BE8">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10860A" w14:textId="77777777" w:rsidR="00E9051F" w:rsidRPr="00627BE8" w:rsidRDefault="00E9051F" w:rsidP="00277631">
            <w:pPr>
              <w:pStyle w:val="ROWTABELLA"/>
              <w:rPr>
                <w:color w:val="002060"/>
              </w:rPr>
            </w:pPr>
            <w:r w:rsidRPr="00627BE8">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F2FC88"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CED183" w14:textId="77777777" w:rsidR="00E9051F" w:rsidRPr="00627BE8" w:rsidRDefault="00E9051F" w:rsidP="00277631">
            <w:pPr>
              <w:pStyle w:val="ROWTABELLA"/>
              <w:rPr>
                <w:color w:val="002060"/>
              </w:rPr>
            </w:pPr>
            <w:r w:rsidRPr="00627BE8">
              <w:rPr>
                <w:color w:val="002060"/>
              </w:rPr>
              <w:t>10/03/2019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485BD8" w14:textId="77777777" w:rsidR="00E9051F" w:rsidRPr="00627BE8" w:rsidRDefault="00E9051F" w:rsidP="00277631">
            <w:pPr>
              <w:pStyle w:val="ROWTABELLA"/>
              <w:rPr>
                <w:color w:val="002060"/>
              </w:rPr>
            </w:pPr>
            <w:r w:rsidRPr="00627BE8">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F82B5D" w14:textId="77777777" w:rsidR="00E9051F" w:rsidRPr="00627BE8" w:rsidRDefault="00E9051F" w:rsidP="00277631">
            <w:pPr>
              <w:pStyle w:val="ROWTABELLA"/>
              <w:rPr>
                <w:color w:val="002060"/>
              </w:rPr>
            </w:pPr>
            <w:r w:rsidRPr="00627BE8">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A4439D" w14:textId="77777777" w:rsidR="00E9051F" w:rsidRPr="00627BE8" w:rsidRDefault="00E9051F" w:rsidP="00277631">
            <w:pPr>
              <w:pStyle w:val="ROWTABELLA"/>
              <w:rPr>
                <w:color w:val="002060"/>
              </w:rPr>
            </w:pPr>
            <w:r w:rsidRPr="00627BE8">
              <w:rPr>
                <w:color w:val="002060"/>
              </w:rPr>
              <w:t>VIA TAGLIAMENTO</w:t>
            </w:r>
          </w:p>
        </w:tc>
      </w:tr>
    </w:tbl>
    <w:p w14:paraId="4EA87C83" w14:textId="77777777" w:rsidR="00E9051F" w:rsidRPr="00627BE8" w:rsidRDefault="00E9051F" w:rsidP="00E9051F">
      <w:pPr>
        <w:pStyle w:val="breakline"/>
        <w:divId w:val="527259509"/>
        <w:rPr>
          <w:color w:val="002060"/>
        </w:rPr>
      </w:pPr>
    </w:p>
    <w:p w14:paraId="30BD828F"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UNDER 17 C5 REGIONALI MASCHILI</w:t>
      </w:r>
    </w:p>
    <w:p w14:paraId="71468109" w14:textId="77777777" w:rsidR="00E9051F" w:rsidRPr="00627BE8" w:rsidRDefault="00E9051F" w:rsidP="00E9051F">
      <w:pPr>
        <w:pStyle w:val="TITOLOPRINC"/>
        <w:divId w:val="527259509"/>
        <w:rPr>
          <w:color w:val="002060"/>
        </w:rPr>
      </w:pPr>
      <w:bookmarkStart w:id="7" w:name="OLE_LINK24"/>
      <w:bookmarkStart w:id="8" w:name="OLE_LINK25"/>
      <w:bookmarkStart w:id="9" w:name="OLE_LINK26"/>
      <w:r w:rsidRPr="00627BE8">
        <w:rPr>
          <w:color w:val="002060"/>
        </w:rPr>
        <w:t>VARIAZIONI AL PROGRAMMA GARE</w:t>
      </w:r>
    </w:p>
    <w:bookmarkEnd w:id="7"/>
    <w:bookmarkEnd w:id="8"/>
    <w:bookmarkEnd w:id="9"/>
    <w:p w14:paraId="38D13559" w14:textId="77777777" w:rsidR="00E9051F" w:rsidRPr="00627BE8" w:rsidRDefault="00E9051F" w:rsidP="00E9051F">
      <w:pPr>
        <w:pStyle w:val="Corpodeltesto21"/>
        <w:divId w:val="527259509"/>
        <w:rPr>
          <w:rFonts w:ascii="Arial" w:hAnsi="Arial" w:cs="Arial"/>
          <w:b/>
          <w:color w:val="002060"/>
          <w:sz w:val="22"/>
          <w:szCs w:val="22"/>
          <w:u w:val="single"/>
        </w:rPr>
      </w:pPr>
      <w:r w:rsidRPr="00627BE8">
        <w:rPr>
          <w:rFonts w:ascii="Arial" w:hAnsi="Arial" w:cs="Arial"/>
          <w:b/>
          <w:color w:val="002060"/>
          <w:sz w:val="22"/>
          <w:szCs w:val="22"/>
          <w:u w:val="single"/>
        </w:rPr>
        <w:t>GIRONE “SILVER – A”</w:t>
      </w:r>
    </w:p>
    <w:p w14:paraId="4CF87391" w14:textId="77777777" w:rsidR="00E9051F" w:rsidRPr="00627BE8" w:rsidRDefault="00E9051F" w:rsidP="00E9051F">
      <w:pPr>
        <w:pStyle w:val="Corpodeltesto21"/>
        <w:divId w:val="527259509"/>
        <w:rPr>
          <w:rFonts w:ascii="Arial" w:hAnsi="Arial" w:cs="Arial"/>
          <w:color w:val="002060"/>
          <w:sz w:val="22"/>
          <w:szCs w:val="22"/>
        </w:rPr>
      </w:pPr>
    </w:p>
    <w:p w14:paraId="72767284"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b/>
          <w:i/>
          <w:color w:val="002060"/>
          <w:sz w:val="22"/>
          <w:szCs w:val="22"/>
        </w:rPr>
        <w:t>VII^ GIORNATA</w:t>
      </w:r>
    </w:p>
    <w:p w14:paraId="451420EC" w14:textId="77777777" w:rsidR="00E9051F" w:rsidRPr="00627BE8" w:rsidRDefault="00E9051F" w:rsidP="00E9051F">
      <w:pPr>
        <w:pStyle w:val="Corpodeltesto21"/>
        <w:divId w:val="527259509"/>
        <w:rPr>
          <w:rFonts w:ascii="Arial" w:hAnsi="Arial" w:cs="Arial"/>
          <w:color w:val="002060"/>
          <w:sz w:val="22"/>
          <w:szCs w:val="22"/>
        </w:rPr>
      </w:pPr>
    </w:p>
    <w:p w14:paraId="303FD806"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AMICI DEL CENTROSOCIO SP. – FFJ CALCIO A 5 </w:t>
      </w:r>
      <w:r w:rsidRPr="00627BE8">
        <w:rPr>
          <w:rFonts w:ascii="Arial" w:hAnsi="Arial" w:cs="Arial"/>
          <w:color w:val="002060"/>
          <w:sz w:val="22"/>
          <w:szCs w:val="22"/>
        </w:rPr>
        <w:t xml:space="preserve">sarà disputata </w:t>
      </w:r>
      <w:r w:rsidRPr="00627BE8">
        <w:rPr>
          <w:rFonts w:ascii="Arial" w:hAnsi="Arial" w:cs="Arial"/>
          <w:b/>
          <w:color w:val="002060"/>
          <w:sz w:val="22"/>
          <w:szCs w:val="22"/>
        </w:rPr>
        <w:t>SABATO 09/03/2019</w:t>
      </w:r>
      <w:r w:rsidRPr="00627BE8">
        <w:rPr>
          <w:rFonts w:ascii="Arial" w:hAnsi="Arial" w:cs="Arial"/>
          <w:color w:val="002060"/>
          <w:sz w:val="22"/>
          <w:szCs w:val="22"/>
        </w:rPr>
        <w:t xml:space="preserve"> alle </w:t>
      </w:r>
      <w:r w:rsidRPr="00627BE8">
        <w:rPr>
          <w:rFonts w:ascii="Arial" w:hAnsi="Arial" w:cs="Arial"/>
          <w:b/>
          <w:color w:val="002060"/>
          <w:sz w:val="22"/>
          <w:szCs w:val="22"/>
        </w:rPr>
        <w:t>ore 17:00</w:t>
      </w:r>
      <w:r w:rsidRPr="00627BE8">
        <w:rPr>
          <w:rFonts w:ascii="Arial" w:hAnsi="Arial" w:cs="Arial"/>
          <w:color w:val="002060"/>
          <w:sz w:val="22"/>
          <w:szCs w:val="22"/>
        </w:rPr>
        <w:t>,</w:t>
      </w:r>
      <w:r w:rsidRPr="00627BE8">
        <w:rPr>
          <w:rFonts w:ascii="Arial" w:hAnsi="Arial" w:cs="Arial"/>
          <w:b/>
          <w:color w:val="002060"/>
          <w:sz w:val="22"/>
          <w:szCs w:val="22"/>
        </w:rPr>
        <w:t xml:space="preserve"> Palestra Comunale San Michele al Fiume</w:t>
      </w:r>
      <w:r w:rsidRPr="00627BE8">
        <w:rPr>
          <w:rFonts w:ascii="Arial" w:hAnsi="Arial" w:cs="Arial"/>
          <w:color w:val="002060"/>
          <w:sz w:val="22"/>
          <w:szCs w:val="22"/>
        </w:rPr>
        <w:t xml:space="preserve">, Via Loreto di </w:t>
      </w:r>
      <w:r w:rsidRPr="00627BE8">
        <w:rPr>
          <w:rFonts w:ascii="Arial" w:hAnsi="Arial" w:cs="Arial"/>
          <w:b/>
          <w:color w:val="002060"/>
          <w:sz w:val="22"/>
          <w:szCs w:val="22"/>
        </w:rPr>
        <w:t>MONDAVIO</w:t>
      </w:r>
      <w:r w:rsidRPr="00627BE8">
        <w:rPr>
          <w:rFonts w:ascii="Arial" w:hAnsi="Arial" w:cs="Arial"/>
          <w:color w:val="002060"/>
          <w:sz w:val="22"/>
          <w:szCs w:val="22"/>
        </w:rPr>
        <w:t>.</w:t>
      </w:r>
    </w:p>
    <w:p w14:paraId="1C4F334D" w14:textId="77777777" w:rsidR="00E9051F" w:rsidRPr="00627BE8" w:rsidRDefault="00E9051F" w:rsidP="00E9051F">
      <w:pPr>
        <w:pStyle w:val="Corpodeltesto21"/>
        <w:divId w:val="527259509"/>
        <w:rPr>
          <w:rFonts w:ascii="Arial" w:hAnsi="Arial" w:cs="Arial"/>
          <w:color w:val="002060"/>
          <w:sz w:val="22"/>
          <w:szCs w:val="22"/>
        </w:rPr>
      </w:pPr>
    </w:p>
    <w:p w14:paraId="256FD1A3"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CALCIO A 5 CORINALDO – ITALSERVICE C5 </w:t>
      </w:r>
      <w:r w:rsidRPr="00627BE8">
        <w:rPr>
          <w:rFonts w:ascii="Arial" w:hAnsi="Arial" w:cs="Arial"/>
          <w:color w:val="002060"/>
          <w:sz w:val="22"/>
          <w:szCs w:val="22"/>
        </w:rPr>
        <w:t xml:space="preserve">sarà disputata </w:t>
      </w:r>
      <w:r w:rsidRPr="00627BE8">
        <w:rPr>
          <w:rFonts w:ascii="Arial" w:hAnsi="Arial" w:cs="Arial"/>
          <w:b/>
          <w:color w:val="002060"/>
          <w:sz w:val="22"/>
          <w:szCs w:val="22"/>
        </w:rPr>
        <w:t>GIOVEDI’ 14/03/2019</w:t>
      </w:r>
      <w:r w:rsidRPr="00627BE8">
        <w:rPr>
          <w:rFonts w:ascii="Arial" w:hAnsi="Arial" w:cs="Arial"/>
          <w:color w:val="002060"/>
          <w:sz w:val="22"/>
          <w:szCs w:val="22"/>
        </w:rPr>
        <w:t xml:space="preserve"> alle </w:t>
      </w:r>
      <w:r w:rsidRPr="00627BE8">
        <w:rPr>
          <w:rFonts w:ascii="Arial" w:hAnsi="Arial" w:cs="Arial"/>
          <w:b/>
          <w:color w:val="002060"/>
          <w:sz w:val="22"/>
          <w:szCs w:val="22"/>
        </w:rPr>
        <w:t>ore 17:30</w:t>
      </w:r>
      <w:r w:rsidRPr="00627BE8">
        <w:rPr>
          <w:rFonts w:ascii="Arial" w:hAnsi="Arial" w:cs="Arial"/>
          <w:color w:val="002060"/>
          <w:sz w:val="22"/>
          <w:szCs w:val="22"/>
        </w:rPr>
        <w:t>,</w:t>
      </w:r>
      <w:r w:rsidRPr="00627BE8">
        <w:rPr>
          <w:rFonts w:ascii="Arial" w:hAnsi="Arial" w:cs="Arial"/>
          <w:b/>
          <w:color w:val="002060"/>
          <w:sz w:val="22"/>
          <w:szCs w:val="22"/>
        </w:rPr>
        <w:t xml:space="preserve"> </w:t>
      </w:r>
      <w:r w:rsidRPr="00627BE8">
        <w:rPr>
          <w:rFonts w:ascii="Arial" w:hAnsi="Arial" w:cs="Arial"/>
          <w:color w:val="002060"/>
          <w:sz w:val="22"/>
          <w:szCs w:val="22"/>
        </w:rPr>
        <w:t>stesso campo.</w:t>
      </w:r>
    </w:p>
    <w:p w14:paraId="4DCA2AB0" w14:textId="77777777" w:rsidR="00E9051F" w:rsidRPr="00627BE8" w:rsidRDefault="00E9051F" w:rsidP="00E9051F">
      <w:pPr>
        <w:pStyle w:val="Corpodeltesto21"/>
        <w:divId w:val="527259509"/>
        <w:rPr>
          <w:rFonts w:ascii="Arial" w:hAnsi="Arial" w:cs="Arial"/>
          <w:color w:val="002060"/>
          <w:sz w:val="22"/>
          <w:szCs w:val="22"/>
        </w:rPr>
      </w:pPr>
    </w:p>
    <w:p w14:paraId="5FD47EEC" w14:textId="77777777" w:rsidR="00E9051F" w:rsidRPr="00627BE8" w:rsidRDefault="00E9051F" w:rsidP="00E9051F">
      <w:pPr>
        <w:pStyle w:val="Corpodeltesto21"/>
        <w:divId w:val="527259509"/>
        <w:rPr>
          <w:rFonts w:ascii="Arial" w:hAnsi="Arial" w:cs="Arial"/>
          <w:b/>
          <w:color w:val="002060"/>
          <w:sz w:val="22"/>
          <w:szCs w:val="22"/>
          <w:u w:val="single"/>
        </w:rPr>
      </w:pPr>
      <w:r w:rsidRPr="00627BE8">
        <w:rPr>
          <w:rFonts w:ascii="Arial" w:hAnsi="Arial" w:cs="Arial"/>
          <w:b/>
          <w:color w:val="002060"/>
          <w:sz w:val="22"/>
          <w:szCs w:val="22"/>
          <w:u w:val="single"/>
        </w:rPr>
        <w:t>GIRONE “SILVER – B”</w:t>
      </w:r>
    </w:p>
    <w:p w14:paraId="76160D88" w14:textId="77777777" w:rsidR="00E9051F" w:rsidRPr="00627BE8" w:rsidRDefault="00E9051F" w:rsidP="00E9051F">
      <w:pPr>
        <w:pStyle w:val="Corpodeltesto21"/>
        <w:divId w:val="527259509"/>
        <w:rPr>
          <w:rFonts w:ascii="Arial" w:hAnsi="Arial" w:cs="Arial"/>
          <w:color w:val="002060"/>
          <w:sz w:val="22"/>
          <w:szCs w:val="22"/>
        </w:rPr>
      </w:pPr>
    </w:p>
    <w:p w14:paraId="47120687"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b/>
          <w:i/>
          <w:color w:val="002060"/>
          <w:sz w:val="22"/>
          <w:szCs w:val="22"/>
        </w:rPr>
        <w:t xml:space="preserve">VII^ GIORNATA </w:t>
      </w:r>
    </w:p>
    <w:p w14:paraId="19914715" w14:textId="77777777" w:rsidR="00E9051F" w:rsidRPr="00627BE8" w:rsidRDefault="00E9051F" w:rsidP="00E9051F">
      <w:pPr>
        <w:pStyle w:val="Corpodeltesto21"/>
        <w:divId w:val="527259509"/>
        <w:rPr>
          <w:rFonts w:ascii="Arial" w:hAnsi="Arial" w:cs="Arial"/>
          <w:color w:val="002060"/>
          <w:sz w:val="22"/>
          <w:szCs w:val="22"/>
        </w:rPr>
      </w:pPr>
    </w:p>
    <w:p w14:paraId="7560A287"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FUTSAL FBC – POLISPORTIVA GAGLIARDA </w:t>
      </w:r>
      <w:r w:rsidRPr="00627BE8">
        <w:rPr>
          <w:rFonts w:ascii="Arial" w:hAnsi="Arial" w:cs="Arial"/>
          <w:color w:val="002060"/>
          <w:sz w:val="22"/>
          <w:szCs w:val="22"/>
        </w:rPr>
        <w:t xml:space="preserve">sarà disputata </w:t>
      </w:r>
      <w:r w:rsidRPr="00627BE8">
        <w:rPr>
          <w:rFonts w:ascii="Arial" w:hAnsi="Arial" w:cs="Arial"/>
          <w:b/>
          <w:color w:val="002060"/>
          <w:sz w:val="22"/>
          <w:szCs w:val="22"/>
        </w:rPr>
        <w:t>SABATO 09/03/2019</w:t>
      </w:r>
      <w:r w:rsidRPr="00627BE8">
        <w:rPr>
          <w:rFonts w:ascii="Arial" w:hAnsi="Arial" w:cs="Arial"/>
          <w:color w:val="002060"/>
          <w:sz w:val="22"/>
          <w:szCs w:val="22"/>
        </w:rPr>
        <w:t xml:space="preserve"> alle </w:t>
      </w:r>
      <w:r w:rsidRPr="00627BE8">
        <w:rPr>
          <w:rFonts w:ascii="Arial" w:hAnsi="Arial" w:cs="Arial"/>
          <w:b/>
          <w:color w:val="002060"/>
          <w:sz w:val="22"/>
          <w:szCs w:val="22"/>
        </w:rPr>
        <w:t>ore 17:45</w:t>
      </w:r>
      <w:r w:rsidRPr="00627BE8">
        <w:rPr>
          <w:rFonts w:ascii="Arial" w:hAnsi="Arial" w:cs="Arial"/>
          <w:color w:val="002060"/>
          <w:sz w:val="22"/>
          <w:szCs w:val="22"/>
        </w:rPr>
        <w:t>,</w:t>
      </w:r>
      <w:r w:rsidRPr="00627BE8">
        <w:rPr>
          <w:rFonts w:ascii="Arial" w:hAnsi="Arial" w:cs="Arial"/>
          <w:b/>
          <w:color w:val="002060"/>
          <w:sz w:val="22"/>
          <w:szCs w:val="22"/>
        </w:rPr>
        <w:t xml:space="preserve"> </w:t>
      </w:r>
      <w:r w:rsidRPr="00627BE8">
        <w:rPr>
          <w:rFonts w:ascii="Arial" w:hAnsi="Arial" w:cs="Arial"/>
          <w:color w:val="002060"/>
          <w:sz w:val="22"/>
          <w:szCs w:val="22"/>
        </w:rPr>
        <w:t>stesso campo.</w:t>
      </w:r>
    </w:p>
    <w:p w14:paraId="17481433" w14:textId="77777777" w:rsidR="00E9051F" w:rsidRPr="00627BE8" w:rsidRDefault="00E9051F" w:rsidP="00E9051F">
      <w:pPr>
        <w:pStyle w:val="TITOLOPRINC"/>
        <w:divId w:val="527259509"/>
        <w:rPr>
          <w:color w:val="002060"/>
        </w:rPr>
      </w:pPr>
      <w:r w:rsidRPr="00627BE8">
        <w:rPr>
          <w:color w:val="002060"/>
        </w:rPr>
        <w:t>RISULTATI</w:t>
      </w:r>
    </w:p>
    <w:p w14:paraId="433BA572" w14:textId="77777777" w:rsidR="00E9051F" w:rsidRPr="00627BE8" w:rsidRDefault="00E9051F" w:rsidP="00E9051F">
      <w:pPr>
        <w:pStyle w:val="breakline"/>
        <w:divId w:val="527259509"/>
        <w:rPr>
          <w:color w:val="002060"/>
        </w:rPr>
      </w:pPr>
    </w:p>
    <w:p w14:paraId="6246D3BD" w14:textId="77777777" w:rsidR="00E9051F" w:rsidRPr="00627BE8" w:rsidRDefault="00E9051F" w:rsidP="00E9051F">
      <w:pPr>
        <w:pStyle w:val="SOTTOTITOLOCAMPIONATO1"/>
        <w:divId w:val="527259509"/>
        <w:rPr>
          <w:color w:val="002060"/>
        </w:rPr>
      </w:pPr>
      <w:r w:rsidRPr="00627BE8">
        <w:rPr>
          <w:color w:val="002060"/>
        </w:rPr>
        <w:t>RISULTATI UFFICIALI GARE DEL 05/03/2019</w:t>
      </w:r>
    </w:p>
    <w:p w14:paraId="5235E4E2" w14:textId="77777777" w:rsidR="00E9051F" w:rsidRPr="00627BE8" w:rsidRDefault="00E9051F" w:rsidP="00E9051F">
      <w:pPr>
        <w:pStyle w:val="SOTTOTITOLOCAMPIONATO2"/>
        <w:divId w:val="527259509"/>
        <w:rPr>
          <w:color w:val="002060"/>
        </w:rPr>
      </w:pPr>
      <w:r w:rsidRPr="00627BE8">
        <w:rPr>
          <w:color w:val="002060"/>
        </w:rPr>
        <w:t>Si trascrivono qui di seguito i risultati ufficiali delle gare disputate</w:t>
      </w:r>
    </w:p>
    <w:p w14:paraId="789A892A" w14:textId="77777777" w:rsidR="00E9051F" w:rsidRPr="00627BE8" w:rsidRDefault="00E9051F" w:rsidP="00E9051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9051F" w:rsidRPr="00627BE8" w14:paraId="1211EC4D" w14:textId="77777777" w:rsidTr="00E9051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9051F" w:rsidRPr="00627BE8" w14:paraId="4E1F0C37" w14:textId="77777777" w:rsidTr="002776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D1302" w14:textId="77777777" w:rsidR="00E9051F" w:rsidRPr="00627BE8" w:rsidRDefault="00E9051F" w:rsidP="00277631">
                  <w:pPr>
                    <w:pStyle w:val="HEADERTABELLA"/>
                    <w:rPr>
                      <w:color w:val="002060"/>
                    </w:rPr>
                  </w:pPr>
                  <w:r w:rsidRPr="00627BE8">
                    <w:rPr>
                      <w:color w:val="002060"/>
                    </w:rPr>
                    <w:t>GIRONE SB - 6 Giornata - A</w:t>
                  </w:r>
                </w:p>
              </w:tc>
            </w:tr>
            <w:tr w:rsidR="00E9051F" w:rsidRPr="00627BE8" w14:paraId="706F4BED" w14:textId="77777777" w:rsidTr="0027763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2487AE" w14:textId="77777777" w:rsidR="00E9051F" w:rsidRPr="00627BE8" w:rsidRDefault="00E9051F" w:rsidP="00277631">
                  <w:pPr>
                    <w:pStyle w:val="ROWTABELLA"/>
                    <w:rPr>
                      <w:color w:val="002060"/>
                    </w:rPr>
                  </w:pPr>
                  <w:r w:rsidRPr="00627BE8">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75CEB0" w14:textId="77777777" w:rsidR="00E9051F" w:rsidRPr="00627BE8" w:rsidRDefault="00E9051F" w:rsidP="00277631">
                  <w:pPr>
                    <w:pStyle w:val="ROWTABELLA"/>
                    <w:rPr>
                      <w:color w:val="002060"/>
                    </w:rPr>
                  </w:pPr>
                  <w:r w:rsidRPr="00627BE8">
                    <w:rPr>
                      <w:color w:val="002060"/>
                    </w:rPr>
                    <w:t>- FUTSAL FBC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8723C8" w14:textId="77777777" w:rsidR="00E9051F" w:rsidRPr="00627BE8" w:rsidRDefault="00E9051F" w:rsidP="00277631">
                  <w:pPr>
                    <w:pStyle w:val="ROWTABELLA"/>
                    <w:jc w:val="center"/>
                    <w:rPr>
                      <w:color w:val="002060"/>
                    </w:rPr>
                  </w:pPr>
                  <w:r w:rsidRPr="00627BE8">
                    <w:rPr>
                      <w:color w:val="002060"/>
                    </w:rPr>
                    <w:t>1 - 12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749470" w14:textId="77777777" w:rsidR="00E9051F" w:rsidRPr="00627BE8" w:rsidRDefault="00E9051F" w:rsidP="00277631">
                  <w:pPr>
                    <w:pStyle w:val="ROWTABELLA"/>
                    <w:jc w:val="center"/>
                    <w:rPr>
                      <w:color w:val="002060"/>
                    </w:rPr>
                  </w:pPr>
                  <w:r w:rsidRPr="00627BE8">
                    <w:rPr>
                      <w:color w:val="002060"/>
                    </w:rPr>
                    <w:t> </w:t>
                  </w:r>
                </w:p>
              </w:tc>
            </w:tr>
          </w:tbl>
          <w:p w14:paraId="78C0A8A0" w14:textId="77777777" w:rsidR="00E9051F" w:rsidRPr="00627BE8" w:rsidRDefault="00E9051F" w:rsidP="00277631">
            <w:pPr>
              <w:rPr>
                <w:color w:val="002060"/>
                <w:sz w:val="24"/>
                <w:szCs w:val="24"/>
              </w:rPr>
            </w:pPr>
          </w:p>
        </w:tc>
      </w:tr>
    </w:tbl>
    <w:p w14:paraId="54A30849" w14:textId="77777777" w:rsidR="00E9051F" w:rsidRPr="00627BE8" w:rsidRDefault="00E9051F" w:rsidP="00E9051F">
      <w:pPr>
        <w:pStyle w:val="breakline"/>
        <w:divId w:val="527259509"/>
        <w:rPr>
          <w:color w:val="002060"/>
        </w:rPr>
      </w:pPr>
    </w:p>
    <w:p w14:paraId="0D81A8D9" w14:textId="77777777" w:rsidR="00E9051F" w:rsidRPr="00627BE8" w:rsidRDefault="00E9051F" w:rsidP="00E9051F">
      <w:pPr>
        <w:pStyle w:val="breakline"/>
        <w:divId w:val="527259509"/>
        <w:rPr>
          <w:color w:val="002060"/>
        </w:rPr>
      </w:pPr>
    </w:p>
    <w:p w14:paraId="42373585" w14:textId="77777777" w:rsidR="00E9051F" w:rsidRPr="00627BE8" w:rsidRDefault="00E9051F" w:rsidP="00E9051F">
      <w:pPr>
        <w:pStyle w:val="TITOLOPRINC"/>
        <w:divId w:val="527259509"/>
        <w:rPr>
          <w:color w:val="002060"/>
        </w:rPr>
      </w:pPr>
      <w:r w:rsidRPr="00627BE8">
        <w:rPr>
          <w:color w:val="002060"/>
        </w:rPr>
        <w:t>CLASSIFICA</w:t>
      </w:r>
    </w:p>
    <w:p w14:paraId="5B0CFAFE" w14:textId="77777777" w:rsidR="00E9051F" w:rsidRPr="00627BE8" w:rsidRDefault="00E9051F" w:rsidP="00E9051F">
      <w:pPr>
        <w:pStyle w:val="breakline"/>
        <w:divId w:val="527259509"/>
        <w:rPr>
          <w:color w:val="002060"/>
        </w:rPr>
      </w:pPr>
    </w:p>
    <w:p w14:paraId="1C05CDA6" w14:textId="77777777" w:rsidR="00E9051F" w:rsidRPr="00627BE8" w:rsidRDefault="00E9051F" w:rsidP="00E9051F">
      <w:pPr>
        <w:pStyle w:val="breakline"/>
        <w:divId w:val="527259509"/>
        <w:rPr>
          <w:color w:val="002060"/>
        </w:rPr>
      </w:pPr>
    </w:p>
    <w:p w14:paraId="25AF17F2" w14:textId="77777777" w:rsidR="00E9051F" w:rsidRPr="00627BE8" w:rsidRDefault="00E9051F" w:rsidP="00E9051F">
      <w:pPr>
        <w:pStyle w:val="SOTTOTITOLOCAMPIONATO1"/>
        <w:divId w:val="527259509"/>
        <w:rPr>
          <w:color w:val="002060"/>
        </w:rPr>
      </w:pPr>
      <w:r w:rsidRPr="00627BE8">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9051F" w:rsidRPr="00627BE8" w14:paraId="6759DB6F" w14:textId="77777777" w:rsidTr="00E9051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6730F" w14:textId="77777777" w:rsidR="00E9051F" w:rsidRPr="00627BE8" w:rsidRDefault="00E9051F" w:rsidP="00277631">
            <w:pPr>
              <w:pStyle w:val="HEADERTABELLA"/>
              <w:rPr>
                <w:color w:val="002060"/>
              </w:rPr>
            </w:pPr>
            <w:r w:rsidRPr="00627BE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8DF9D" w14:textId="77777777" w:rsidR="00E9051F" w:rsidRPr="00627BE8" w:rsidRDefault="00E9051F" w:rsidP="00277631">
            <w:pPr>
              <w:pStyle w:val="HEADERTABELLA"/>
              <w:rPr>
                <w:color w:val="002060"/>
              </w:rPr>
            </w:pPr>
            <w:r w:rsidRPr="00627BE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769B8" w14:textId="77777777" w:rsidR="00E9051F" w:rsidRPr="00627BE8" w:rsidRDefault="00E9051F" w:rsidP="00277631">
            <w:pPr>
              <w:pStyle w:val="HEADERTABELLA"/>
              <w:rPr>
                <w:color w:val="002060"/>
              </w:rPr>
            </w:pPr>
            <w:r w:rsidRPr="00627BE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FF8FF5" w14:textId="77777777" w:rsidR="00E9051F" w:rsidRPr="00627BE8" w:rsidRDefault="00E9051F" w:rsidP="00277631">
            <w:pPr>
              <w:pStyle w:val="HEADERTABELLA"/>
              <w:rPr>
                <w:color w:val="002060"/>
              </w:rPr>
            </w:pPr>
            <w:r w:rsidRPr="00627BE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429B38" w14:textId="77777777" w:rsidR="00E9051F" w:rsidRPr="00627BE8" w:rsidRDefault="00E9051F" w:rsidP="00277631">
            <w:pPr>
              <w:pStyle w:val="HEADERTABELLA"/>
              <w:rPr>
                <w:color w:val="002060"/>
              </w:rPr>
            </w:pPr>
            <w:r w:rsidRPr="00627BE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99EDE" w14:textId="77777777" w:rsidR="00E9051F" w:rsidRPr="00627BE8" w:rsidRDefault="00E9051F" w:rsidP="00277631">
            <w:pPr>
              <w:pStyle w:val="HEADERTABELLA"/>
              <w:rPr>
                <w:color w:val="002060"/>
              </w:rPr>
            </w:pPr>
            <w:r w:rsidRPr="00627BE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60773A" w14:textId="77777777" w:rsidR="00E9051F" w:rsidRPr="00627BE8" w:rsidRDefault="00E9051F" w:rsidP="00277631">
            <w:pPr>
              <w:pStyle w:val="HEADERTABELLA"/>
              <w:rPr>
                <w:color w:val="002060"/>
              </w:rPr>
            </w:pPr>
            <w:r w:rsidRPr="00627BE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AB7FA" w14:textId="77777777" w:rsidR="00E9051F" w:rsidRPr="00627BE8" w:rsidRDefault="00E9051F" w:rsidP="00277631">
            <w:pPr>
              <w:pStyle w:val="HEADERTABELLA"/>
              <w:rPr>
                <w:color w:val="002060"/>
              </w:rPr>
            </w:pPr>
            <w:r w:rsidRPr="00627BE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00A560" w14:textId="77777777" w:rsidR="00E9051F" w:rsidRPr="00627BE8" w:rsidRDefault="00E9051F" w:rsidP="00277631">
            <w:pPr>
              <w:pStyle w:val="HEADERTABELLA"/>
              <w:rPr>
                <w:color w:val="002060"/>
              </w:rPr>
            </w:pPr>
            <w:r w:rsidRPr="00627BE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D50626" w14:textId="77777777" w:rsidR="00E9051F" w:rsidRPr="00627BE8" w:rsidRDefault="00E9051F" w:rsidP="00277631">
            <w:pPr>
              <w:pStyle w:val="HEADERTABELLA"/>
              <w:rPr>
                <w:color w:val="002060"/>
              </w:rPr>
            </w:pPr>
            <w:r w:rsidRPr="00627BE8">
              <w:rPr>
                <w:color w:val="002060"/>
              </w:rPr>
              <w:t>PE</w:t>
            </w:r>
          </w:p>
        </w:tc>
      </w:tr>
      <w:tr w:rsidR="00E9051F" w:rsidRPr="00627BE8" w14:paraId="42EB760B" w14:textId="77777777" w:rsidTr="00E9051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442649" w14:textId="77777777" w:rsidR="00E9051F" w:rsidRPr="00627BE8" w:rsidRDefault="00E9051F" w:rsidP="00277631">
            <w:pPr>
              <w:pStyle w:val="ROWTABELLA"/>
              <w:rPr>
                <w:color w:val="002060"/>
              </w:rPr>
            </w:pPr>
            <w:r w:rsidRPr="00627BE8">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DAD1D" w14:textId="77777777" w:rsidR="00E9051F" w:rsidRPr="00627BE8" w:rsidRDefault="00E9051F" w:rsidP="00277631">
            <w:pPr>
              <w:pStyle w:val="ROWTABELLA"/>
              <w:jc w:val="center"/>
              <w:rPr>
                <w:color w:val="002060"/>
              </w:rPr>
            </w:pPr>
            <w:r w:rsidRPr="00627B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70F46"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1ACD2"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FDD92"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3D605"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66F90" w14:textId="77777777" w:rsidR="00E9051F" w:rsidRPr="00627BE8" w:rsidRDefault="00E9051F" w:rsidP="00277631">
            <w:pPr>
              <w:pStyle w:val="ROWTABELLA"/>
              <w:jc w:val="center"/>
              <w:rPr>
                <w:color w:val="002060"/>
              </w:rPr>
            </w:pPr>
            <w:r w:rsidRPr="00627BE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29099"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21AA4" w14:textId="77777777" w:rsidR="00E9051F" w:rsidRPr="00627BE8" w:rsidRDefault="00E9051F" w:rsidP="00277631">
            <w:pPr>
              <w:pStyle w:val="ROWTABELLA"/>
              <w:jc w:val="center"/>
              <w:rPr>
                <w:color w:val="002060"/>
              </w:rPr>
            </w:pPr>
            <w:r w:rsidRPr="00627B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4F658" w14:textId="77777777" w:rsidR="00E9051F" w:rsidRPr="00627BE8" w:rsidRDefault="00E9051F" w:rsidP="00277631">
            <w:pPr>
              <w:pStyle w:val="ROWTABELLA"/>
              <w:jc w:val="center"/>
              <w:rPr>
                <w:color w:val="002060"/>
              </w:rPr>
            </w:pPr>
            <w:r w:rsidRPr="00627BE8">
              <w:rPr>
                <w:color w:val="002060"/>
              </w:rPr>
              <w:t>0</w:t>
            </w:r>
          </w:p>
        </w:tc>
      </w:tr>
      <w:tr w:rsidR="00E9051F" w:rsidRPr="00627BE8" w14:paraId="07D00108"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1C695F" w14:textId="77777777" w:rsidR="00E9051F" w:rsidRPr="00627BE8" w:rsidRDefault="00E9051F" w:rsidP="00277631">
            <w:pPr>
              <w:pStyle w:val="ROWTABELLA"/>
              <w:rPr>
                <w:color w:val="002060"/>
              </w:rPr>
            </w:pPr>
            <w:r w:rsidRPr="00627BE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35880" w14:textId="77777777" w:rsidR="00E9051F" w:rsidRPr="00627BE8" w:rsidRDefault="00E9051F" w:rsidP="00277631">
            <w:pPr>
              <w:pStyle w:val="ROWTABELLA"/>
              <w:jc w:val="center"/>
              <w:rPr>
                <w:color w:val="002060"/>
              </w:rPr>
            </w:pPr>
            <w:r w:rsidRPr="00627B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6EB0F"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48002"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FAA3D"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2B404"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0A65C" w14:textId="77777777" w:rsidR="00E9051F" w:rsidRPr="00627BE8" w:rsidRDefault="00E9051F" w:rsidP="00277631">
            <w:pPr>
              <w:pStyle w:val="ROWTABELLA"/>
              <w:jc w:val="center"/>
              <w:rPr>
                <w:color w:val="002060"/>
              </w:rPr>
            </w:pPr>
            <w:r w:rsidRPr="00627BE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B1E5F" w14:textId="77777777" w:rsidR="00E9051F" w:rsidRPr="00627BE8" w:rsidRDefault="00E9051F" w:rsidP="00277631">
            <w:pPr>
              <w:pStyle w:val="ROWTABELLA"/>
              <w:jc w:val="center"/>
              <w:rPr>
                <w:color w:val="002060"/>
              </w:rPr>
            </w:pPr>
            <w:r w:rsidRPr="00627B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8E6C6"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9FF9C" w14:textId="77777777" w:rsidR="00E9051F" w:rsidRPr="00627BE8" w:rsidRDefault="00E9051F" w:rsidP="00277631">
            <w:pPr>
              <w:pStyle w:val="ROWTABELLA"/>
              <w:jc w:val="center"/>
              <w:rPr>
                <w:color w:val="002060"/>
              </w:rPr>
            </w:pPr>
            <w:r w:rsidRPr="00627BE8">
              <w:rPr>
                <w:color w:val="002060"/>
              </w:rPr>
              <w:t>0</w:t>
            </w:r>
          </w:p>
        </w:tc>
      </w:tr>
      <w:tr w:rsidR="00E9051F" w:rsidRPr="00627BE8" w14:paraId="2BB6769A"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C43F09" w14:textId="77777777" w:rsidR="00E9051F" w:rsidRPr="00627BE8" w:rsidRDefault="00E9051F" w:rsidP="00277631">
            <w:pPr>
              <w:pStyle w:val="ROWTABELLA"/>
              <w:rPr>
                <w:color w:val="002060"/>
              </w:rPr>
            </w:pPr>
            <w:r w:rsidRPr="00627BE8">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31FC6" w14:textId="77777777" w:rsidR="00E9051F" w:rsidRPr="00627BE8" w:rsidRDefault="00E9051F" w:rsidP="00277631">
            <w:pPr>
              <w:pStyle w:val="ROWTABELLA"/>
              <w:jc w:val="center"/>
              <w:rPr>
                <w:color w:val="002060"/>
              </w:rPr>
            </w:pPr>
            <w:r w:rsidRPr="00627B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6D12A"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2F0D5"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DD42D"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1900C"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0040F" w14:textId="77777777" w:rsidR="00E9051F" w:rsidRPr="00627BE8" w:rsidRDefault="00E9051F" w:rsidP="00277631">
            <w:pPr>
              <w:pStyle w:val="ROWTABELLA"/>
              <w:jc w:val="center"/>
              <w:rPr>
                <w:color w:val="002060"/>
              </w:rPr>
            </w:pPr>
            <w:r w:rsidRPr="00627BE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89C47" w14:textId="77777777" w:rsidR="00E9051F" w:rsidRPr="00627BE8" w:rsidRDefault="00E9051F" w:rsidP="00277631">
            <w:pPr>
              <w:pStyle w:val="ROWTABELLA"/>
              <w:jc w:val="center"/>
              <w:rPr>
                <w:color w:val="002060"/>
              </w:rPr>
            </w:pPr>
            <w:r w:rsidRPr="00627B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007B2"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3D81C" w14:textId="77777777" w:rsidR="00E9051F" w:rsidRPr="00627BE8" w:rsidRDefault="00E9051F" w:rsidP="00277631">
            <w:pPr>
              <w:pStyle w:val="ROWTABELLA"/>
              <w:jc w:val="center"/>
              <w:rPr>
                <w:color w:val="002060"/>
              </w:rPr>
            </w:pPr>
            <w:r w:rsidRPr="00627BE8">
              <w:rPr>
                <w:color w:val="002060"/>
              </w:rPr>
              <w:t>0</w:t>
            </w:r>
          </w:p>
        </w:tc>
      </w:tr>
      <w:tr w:rsidR="00E9051F" w:rsidRPr="00627BE8" w14:paraId="042511E2"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F0C6EB" w14:textId="77777777" w:rsidR="00E9051F" w:rsidRPr="00627BE8" w:rsidRDefault="00E9051F" w:rsidP="00277631">
            <w:pPr>
              <w:pStyle w:val="ROWTABELLA"/>
              <w:rPr>
                <w:color w:val="002060"/>
              </w:rPr>
            </w:pPr>
            <w:r w:rsidRPr="00627BE8">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BD819"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E0FCC"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0E158"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1DDD0"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73D2A"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274D5" w14:textId="77777777" w:rsidR="00E9051F" w:rsidRPr="00627BE8" w:rsidRDefault="00E9051F" w:rsidP="00277631">
            <w:pPr>
              <w:pStyle w:val="ROWTABELLA"/>
              <w:jc w:val="center"/>
              <w:rPr>
                <w:color w:val="002060"/>
              </w:rPr>
            </w:pPr>
            <w:r w:rsidRPr="00627B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903E5" w14:textId="77777777" w:rsidR="00E9051F" w:rsidRPr="00627BE8" w:rsidRDefault="00E9051F" w:rsidP="00277631">
            <w:pPr>
              <w:pStyle w:val="ROWTABELLA"/>
              <w:jc w:val="center"/>
              <w:rPr>
                <w:color w:val="002060"/>
              </w:rPr>
            </w:pPr>
            <w:r w:rsidRPr="00627B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72CF9"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542EC" w14:textId="77777777" w:rsidR="00E9051F" w:rsidRPr="00627BE8" w:rsidRDefault="00E9051F" w:rsidP="00277631">
            <w:pPr>
              <w:pStyle w:val="ROWTABELLA"/>
              <w:jc w:val="center"/>
              <w:rPr>
                <w:color w:val="002060"/>
              </w:rPr>
            </w:pPr>
            <w:r w:rsidRPr="00627BE8">
              <w:rPr>
                <w:color w:val="002060"/>
              </w:rPr>
              <w:t>0</w:t>
            </w:r>
          </w:p>
        </w:tc>
      </w:tr>
      <w:tr w:rsidR="00E9051F" w:rsidRPr="00627BE8" w14:paraId="208A9965"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2BBCC8" w14:textId="77777777" w:rsidR="00E9051F" w:rsidRPr="00627BE8" w:rsidRDefault="00E9051F" w:rsidP="00277631">
            <w:pPr>
              <w:pStyle w:val="ROWTABELLA"/>
              <w:rPr>
                <w:color w:val="002060"/>
              </w:rPr>
            </w:pPr>
            <w:r w:rsidRPr="00627BE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6088B" w14:textId="77777777" w:rsidR="00E9051F" w:rsidRPr="00627BE8" w:rsidRDefault="00E9051F" w:rsidP="00277631">
            <w:pPr>
              <w:pStyle w:val="ROWTABELLA"/>
              <w:jc w:val="center"/>
              <w:rPr>
                <w:color w:val="002060"/>
              </w:rPr>
            </w:pPr>
            <w:r w:rsidRPr="00627B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285B3"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00FA0"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440AB"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1CE44"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2E0FD" w14:textId="77777777" w:rsidR="00E9051F" w:rsidRPr="00627BE8" w:rsidRDefault="00E9051F" w:rsidP="00277631">
            <w:pPr>
              <w:pStyle w:val="ROWTABELLA"/>
              <w:jc w:val="center"/>
              <w:rPr>
                <w:color w:val="002060"/>
              </w:rPr>
            </w:pPr>
            <w:r w:rsidRPr="00627B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E4565" w14:textId="77777777" w:rsidR="00E9051F" w:rsidRPr="00627BE8" w:rsidRDefault="00E9051F" w:rsidP="00277631">
            <w:pPr>
              <w:pStyle w:val="ROWTABELLA"/>
              <w:jc w:val="center"/>
              <w:rPr>
                <w:color w:val="002060"/>
              </w:rPr>
            </w:pPr>
            <w:r w:rsidRPr="00627B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8F45C"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31789" w14:textId="77777777" w:rsidR="00E9051F" w:rsidRPr="00627BE8" w:rsidRDefault="00E9051F" w:rsidP="00277631">
            <w:pPr>
              <w:pStyle w:val="ROWTABELLA"/>
              <w:jc w:val="center"/>
              <w:rPr>
                <w:color w:val="002060"/>
              </w:rPr>
            </w:pPr>
            <w:r w:rsidRPr="00627BE8">
              <w:rPr>
                <w:color w:val="002060"/>
              </w:rPr>
              <w:t>0</w:t>
            </w:r>
          </w:p>
        </w:tc>
      </w:tr>
      <w:tr w:rsidR="00E9051F" w:rsidRPr="00627BE8" w14:paraId="6D2ED004"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2B7B22" w14:textId="77777777" w:rsidR="00E9051F" w:rsidRPr="00627BE8" w:rsidRDefault="00E9051F" w:rsidP="00277631">
            <w:pPr>
              <w:pStyle w:val="ROWTABELLA"/>
              <w:rPr>
                <w:color w:val="002060"/>
              </w:rPr>
            </w:pPr>
            <w:r w:rsidRPr="00627BE8">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F66C0"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58B5A"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FB504"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03292"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0D5E5"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A7746" w14:textId="77777777" w:rsidR="00E9051F" w:rsidRPr="00627BE8" w:rsidRDefault="00E9051F" w:rsidP="00277631">
            <w:pPr>
              <w:pStyle w:val="ROWTABELLA"/>
              <w:jc w:val="center"/>
              <w:rPr>
                <w:color w:val="002060"/>
              </w:rPr>
            </w:pPr>
            <w:r w:rsidRPr="00627B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EA467" w14:textId="77777777" w:rsidR="00E9051F" w:rsidRPr="00627BE8" w:rsidRDefault="00E9051F" w:rsidP="00277631">
            <w:pPr>
              <w:pStyle w:val="ROWTABELLA"/>
              <w:jc w:val="center"/>
              <w:rPr>
                <w:color w:val="002060"/>
              </w:rPr>
            </w:pPr>
            <w:r w:rsidRPr="00627B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5D371"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D6F97" w14:textId="77777777" w:rsidR="00E9051F" w:rsidRPr="00627BE8" w:rsidRDefault="00E9051F" w:rsidP="00277631">
            <w:pPr>
              <w:pStyle w:val="ROWTABELLA"/>
              <w:jc w:val="center"/>
              <w:rPr>
                <w:color w:val="002060"/>
              </w:rPr>
            </w:pPr>
            <w:r w:rsidRPr="00627BE8">
              <w:rPr>
                <w:color w:val="002060"/>
              </w:rPr>
              <w:t>0</w:t>
            </w:r>
          </w:p>
        </w:tc>
      </w:tr>
      <w:tr w:rsidR="00E9051F" w:rsidRPr="00627BE8" w14:paraId="4B31DE49"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EF1354" w14:textId="77777777" w:rsidR="00E9051F" w:rsidRPr="00627BE8" w:rsidRDefault="00E9051F" w:rsidP="00277631">
            <w:pPr>
              <w:pStyle w:val="ROWTABELLA"/>
              <w:rPr>
                <w:color w:val="002060"/>
              </w:rPr>
            </w:pPr>
            <w:r w:rsidRPr="00627BE8">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54A51"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0E63C"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D595A"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98519"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3DACA"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D2E87" w14:textId="77777777" w:rsidR="00E9051F" w:rsidRPr="00627BE8" w:rsidRDefault="00E9051F" w:rsidP="00277631">
            <w:pPr>
              <w:pStyle w:val="ROWTABELLA"/>
              <w:jc w:val="center"/>
              <w:rPr>
                <w:color w:val="002060"/>
              </w:rPr>
            </w:pPr>
            <w:r w:rsidRPr="00627B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EE543" w14:textId="77777777" w:rsidR="00E9051F" w:rsidRPr="00627BE8" w:rsidRDefault="00E9051F" w:rsidP="00277631">
            <w:pPr>
              <w:pStyle w:val="ROWTABELLA"/>
              <w:jc w:val="center"/>
              <w:rPr>
                <w:color w:val="002060"/>
              </w:rPr>
            </w:pPr>
            <w:r w:rsidRPr="00627BE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DF2B7"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512DF" w14:textId="77777777" w:rsidR="00E9051F" w:rsidRPr="00627BE8" w:rsidRDefault="00E9051F" w:rsidP="00277631">
            <w:pPr>
              <w:pStyle w:val="ROWTABELLA"/>
              <w:jc w:val="center"/>
              <w:rPr>
                <w:color w:val="002060"/>
              </w:rPr>
            </w:pPr>
            <w:r w:rsidRPr="00627BE8">
              <w:rPr>
                <w:color w:val="002060"/>
              </w:rPr>
              <w:t>0</w:t>
            </w:r>
          </w:p>
        </w:tc>
      </w:tr>
      <w:tr w:rsidR="00E9051F" w:rsidRPr="00627BE8" w14:paraId="73189022"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29783A" w14:textId="77777777" w:rsidR="00E9051F" w:rsidRPr="00627BE8" w:rsidRDefault="00E9051F" w:rsidP="00277631">
            <w:pPr>
              <w:pStyle w:val="ROWTABELLA"/>
              <w:rPr>
                <w:color w:val="002060"/>
              </w:rPr>
            </w:pPr>
            <w:r w:rsidRPr="00627BE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61D83"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71FA1"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532D7"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C234B"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2CF23"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131DB" w14:textId="77777777" w:rsidR="00E9051F" w:rsidRPr="00627BE8" w:rsidRDefault="00E9051F" w:rsidP="00277631">
            <w:pPr>
              <w:pStyle w:val="ROWTABELLA"/>
              <w:jc w:val="center"/>
              <w:rPr>
                <w:color w:val="002060"/>
              </w:rPr>
            </w:pPr>
            <w:r w:rsidRPr="00627B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2649E" w14:textId="77777777" w:rsidR="00E9051F" w:rsidRPr="00627BE8" w:rsidRDefault="00E9051F" w:rsidP="00277631">
            <w:pPr>
              <w:pStyle w:val="ROWTABELLA"/>
              <w:jc w:val="center"/>
              <w:rPr>
                <w:color w:val="002060"/>
              </w:rPr>
            </w:pPr>
            <w:r w:rsidRPr="00627B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AD4DE"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52FD4" w14:textId="77777777" w:rsidR="00E9051F" w:rsidRPr="00627BE8" w:rsidRDefault="00E9051F" w:rsidP="00277631">
            <w:pPr>
              <w:pStyle w:val="ROWTABELLA"/>
              <w:jc w:val="center"/>
              <w:rPr>
                <w:color w:val="002060"/>
              </w:rPr>
            </w:pPr>
            <w:r w:rsidRPr="00627BE8">
              <w:rPr>
                <w:color w:val="002060"/>
              </w:rPr>
              <w:t>0</w:t>
            </w:r>
          </w:p>
        </w:tc>
      </w:tr>
      <w:tr w:rsidR="00E9051F" w:rsidRPr="00627BE8" w14:paraId="16036864" w14:textId="77777777" w:rsidTr="00E9051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05E6A6E" w14:textId="77777777" w:rsidR="00E9051F" w:rsidRPr="00627BE8" w:rsidRDefault="00E9051F" w:rsidP="00277631">
            <w:pPr>
              <w:pStyle w:val="ROWTABELLA"/>
              <w:rPr>
                <w:color w:val="002060"/>
              </w:rPr>
            </w:pPr>
            <w:r w:rsidRPr="00627BE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5BE07"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7D1A1"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20B72"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DD4ED"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E7100"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1CBDD"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6C656" w14:textId="77777777" w:rsidR="00E9051F" w:rsidRPr="00627BE8" w:rsidRDefault="00E9051F" w:rsidP="00277631">
            <w:pPr>
              <w:pStyle w:val="ROWTABELLA"/>
              <w:jc w:val="center"/>
              <w:rPr>
                <w:color w:val="002060"/>
              </w:rPr>
            </w:pPr>
            <w:r w:rsidRPr="00627BE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39E0B" w14:textId="77777777" w:rsidR="00E9051F" w:rsidRPr="00627BE8" w:rsidRDefault="00E9051F" w:rsidP="00277631">
            <w:pPr>
              <w:pStyle w:val="ROWTABELLA"/>
              <w:jc w:val="center"/>
              <w:rPr>
                <w:color w:val="002060"/>
              </w:rPr>
            </w:pPr>
            <w:r w:rsidRPr="00627BE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2ECCF" w14:textId="77777777" w:rsidR="00E9051F" w:rsidRPr="00627BE8" w:rsidRDefault="00E9051F" w:rsidP="00277631">
            <w:pPr>
              <w:pStyle w:val="ROWTABELLA"/>
              <w:jc w:val="center"/>
              <w:rPr>
                <w:color w:val="002060"/>
              </w:rPr>
            </w:pPr>
            <w:r w:rsidRPr="00627BE8">
              <w:rPr>
                <w:color w:val="002060"/>
              </w:rPr>
              <w:t>0</w:t>
            </w:r>
          </w:p>
        </w:tc>
      </w:tr>
    </w:tbl>
    <w:p w14:paraId="1BC877BB" w14:textId="77777777" w:rsidR="00E9051F" w:rsidRPr="00627BE8" w:rsidRDefault="00E9051F" w:rsidP="00E9051F">
      <w:pPr>
        <w:pStyle w:val="breakline"/>
        <w:divId w:val="527259509"/>
        <w:rPr>
          <w:color w:val="002060"/>
        </w:rPr>
      </w:pPr>
    </w:p>
    <w:p w14:paraId="74A60BA2" w14:textId="77777777" w:rsidR="00E9051F" w:rsidRPr="00627BE8" w:rsidRDefault="00E9051F" w:rsidP="00E9051F">
      <w:pPr>
        <w:pStyle w:val="breakline"/>
        <w:divId w:val="527259509"/>
        <w:rPr>
          <w:color w:val="002060"/>
        </w:rPr>
      </w:pPr>
    </w:p>
    <w:p w14:paraId="211949BA" w14:textId="77777777" w:rsidR="00E9051F" w:rsidRPr="00627BE8" w:rsidRDefault="00E9051F" w:rsidP="00E9051F">
      <w:pPr>
        <w:pStyle w:val="SOTTOTITOLOCAMPIONATO1"/>
        <w:divId w:val="527259509"/>
        <w:rPr>
          <w:color w:val="002060"/>
        </w:rPr>
      </w:pPr>
      <w:r w:rsidRPr="00627BE8">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9051F" w:rsidRPr="00627BE8" w14:paraId="25D0BA23" w14:textId="77777777" w:rsidTr="00E9051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2E326B" w14:textId="77777777" w:rsidR="00E9051F" w:rsidRPr="00627BE8" w:rsidRDefault="00E9051F" w:rsidP="00277631">
            <w:pPr>
              <w:pStyle w:val="HEADERTABELLA"/>
              <w:rPr>
                <w:color w:val="002060"/>
              </w:rPr>
            </w:pPr>
            <w:r w:rsidRPr="00627BE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512883" w14:textId="77777777" w:rsidR="00E9051F" w:rsidRPr="00627BE8" w:rsidRDefault="00E9051F" w:rsidP="00277631">
            <w:pPr>
              <w:pStyle w:val="HEADERTABELLA"/>
              <w:rPr>
                <w:color w:val="002060"/>
              </w:rPr>
            </w:pPr>
            <w:r w:rsidRPr="00627BE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BE3CF" w14:textId="77777777" w:rsidR="00E9051F" w:rsidRPr="00627BE8" w:rsidRDefault="00E9051F" w:rsidP="00277631">
            <w:pPr>
              <w:pStyle w:val="HEADERTABELLA"/>
              <w:rPr>
                <w:color w:val="002060"/>
              </w:rPr>
            </w:pPr>
            <w:r w:rsidRPr="00627BE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AF5B36" w14:textId="77777777" w:rsidR="00E9051F" w:rsidRPr="00627BE8" w:rsidRDefault="00E9051F" w:rsidP="00277631">
            <w:pPr>
              <w:pStyle w:val="HEADERTABELLA"/>
              <w:rPr>
                <w:color w:val="002060"/>
              </w:rPr>
            </w:pPr>
            <w:r w:rsidRPr="00627BE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4AE662" w14:textId="77777777" w:rsidR="00E9051F" w:rsidRPr="00627BE8" w:rsidRDefault="00E9051F" w:rsidP="00277631">
            <w:pPr>
              <w:pStyle w:val="HEADERTABELLA"/>
              <w:rPr>
                <w:color w:val="002060"/>
              </w:rPr>
            </w:pPr>
            <w:r w:rsidRPr="00627BE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75072F" w14:textId="77777777" w:rsidR="00E9051F" w:rsidRPr="00627BE8" w:rsidRDefault="00E9051F" w:rsidP="00277631">
            <w:pPr>
              <w:pStyle w:val="HEADERTABELLA"/>
              <w:rPr>
                <w:color w:val="002060"/>
              </w:rPr>
            </w:pPr>
            <w:r w:rsidRPr="00627BE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157CA" w14:textId="77777777" w:rsidR="00E9051F" w:rsidRPr="00627BE8" w:rsidRDefault="00E9051F" w:rsidP="00277631">
            <w:pPr>
              <w:pStyle w:val="HEADERTABELLA"/>
              <w:rPr>
                <w:color w:val="002060"/>
              </w:rPr>
            </w:pPr>
            <w:r w:rsidRPr="00627BE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B19F53" w14:textId="77777777" w:rsidR="00E9051F" w:rsidRPr="00627BE8" w:rsidRDefault="00E9051F" w:rsidP="00277631">
            <w:pPr>
              <w:pStyle w:val="HEADERTABELLA"/>
              <w:rPr>
                <w:color w:val="002060"/>
              </w:rPr>
            </w:pPr>
            <w:r w:rsidRPr="00627BE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39FCCE" w14:textId="77777777" w:rsidR="00E9051F" w:rsidRPr="00627BE8" w:rsidRDefault="00E9051F" w:rsidP="00277631">
            <w:pPr>
              <w:pStyle w:val="HEADERTABELLA"/>
              <w:rPr>
                <w:color w:val="002060"/>
              </w:rPr>
            </w:pPr>
            <w:r w:rsidRPr="00627BE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46559" w14:textId="77777777" w:rsidR="00E9051F" w:rsidRPr="00627BE8" w:rsidRDefault="00E9051F" w:rsidP="00277631">
            <w:pPr>
              <w:pStyle w:val="HEADERTABELLA"/>
              <w:rPr>
                <w:color w:val="002060"/>
              </w:rPr>
            </w:pPr>
            <w:r w:rsidRPr="00627BE8">
              <w:rPr>
                <w:color w:val="002060"/>
              </w:rPr>
              <w:t>PE</w:t>
            </w:r>
          </w:p>
        </w:tc>
      </w:tr>
      <w:tr w:rsidR="00E9051F" w:rsidRPr="00627BE8" w14:paraId="02FD044A" w14:textId="77777777" w:rsidTr="00E9051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818A09" w14:textId="77777777" w:rsidR="00E9051F" w:rsidRPr="00627BE8" w:rsidRDefault="00E9051F" w:rsidP="00277631">
            <w:pPr>
              <w:pStyle w:val="ROWTABELLA"/>
              <w:rPr>
                <w:color w:val="002060"/>
              </w:rPr>
            </w:pPr>
            <w:r w:rsidRPr="00627BE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95363" w14:textId="77777777" w:rsidR="00E9051F" w:rsidRPr="00627BE8" w:rsidRDefault="00E9051F" w:rsidP="00277631">
            <w:pPr>
              <w:pStyle w:val="ROWTABELLA"/>
              <w:jc w:val="center"/>
              <w:rPr>
                <w:color w:val="002060"/>
              </w:rPr>
            </w:pPr>
            <w:r w:rsidRPr="00627B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0C7D2"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E885F"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2907C"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DB513"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84D14" w14:textId="77777777" w:rsidR="00E9051F" w:rsidRPr="00627BE8" w:rsidRDefault="00E9051F" w:rsidP="00277631">
            <w:pPr>
              <w:pStyle w:val="ROWTABELLA"/>
              <w:jc w:val="center"/>
              <w:rPr>
                <w:color w:val="002060"/>
              </w:rPr>
            </w:pPr>
            <w:r w:rsidRPr="00627BE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1D46D"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F437A" w14:textId="77777777" w:rsidR="00E9051F" w:rsidRPr="00627BE8" w:rsidRDefault="00E9051F" w:rsidP="00277631">
            <w:pPr>
              <w:pStyle w:val="ROWTABELLA"/>
              <w:jc w:val="center"/>
              <w:rPr>
                <w:color w:val="002060"/>
              </w:rPr>
            </w:pPr>
            <w:r w:rsidRPr="00627B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C45C3" w14:textId="77777777" w:rsidR="00E9051F" w:rsidRPr="00627BE8" w:rsidRDefault="00E9051F" w:rsidP="00277631">
            <w:pPr>
              <w:pStyle w:val="ROWTABELLA"/>
              <w:jc w:val="center"/>
              <w:rPr>
                <w:color w:val="002060"/>
              </w:rPr>
            </w:pPr>
            <w:r w:rsidRPr="00627BE8">
              <w:rPr>
                <w:color w:val="002060"/>
              </w:rPr>
              <w:t>0</w:t>
            </w:r>
          </w:p>
        </w:tc>
      </w:tr>
      <w:tr w:rsidR="00E9051F" w:rsidRPr="00627BE8" w14:paraId="413AC17F"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9A3212" w14:textId="77777777" w:rsidR="00E9051F" w:rsidRPr="00627BE8" w:rsidRDefault="00E9051F" w:rsidP="00277631">
            <w:pPr>
              <w:pStyle w:val="ROWTABELLA"/>
              <w:rPr>
                <w:color w:val="002060"/>
              </w:rPr>
            </w:pPr>
            <w:r w:rsidRPr="00627BE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FB64F"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1B00B"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B6A71"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F3FBA"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C91C5"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10C2F" w14:textId="77777777" w:rsidR="00E9051F" w:rsidRPr="00627BE8" w:rsidRDefault="00E9051F" w:rsidP="00277631">
            <w:pPr>
              <w:pStyle w:val="ROWTABELLA"/>
              <w:jc w:val="center"/>
              <w:rPr>
                <w:color w:val="002060"/>
              </w:rPr>
            </w:pPr>
            <w:r w:rsidRPr="00627BE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D23D7" w14:textId="77777777" w:rsidR="00E9051F" w:rsidRPr="00627BE8" w:rsidRDefault="00E9051F" w:rsidP="00277631">
            <w:pPr>
              <w:pStyle w:val="ROWTABELLA"/>
              <w:jc w:val="center"/>
              <w:rPr>
                <w:color w:val="002060"/>
              </w:rPr>
            </w:pPr>
            <w:r w:rsidRPr="00627B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4D4DB" w14:textId="77777777" w:rsidR="00E9051F" w:rsidRPr="00627BE8" w:rsidRDefault="00E9051F" w:rsidP="00277631">
            <w:pPr>
              <w:pStyle w:val="ROWTABELLA"/>
              <w:jc w:val="center"/>
              <w:rPr>
                <w:color w:val="002060"/>
              </w:rPr>
            </w:pPr>
            <w:r w:rsidRPr="00627B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6C906" w14:textId="77777777" w:rsidR="00E9051F" w:rsidRPr="00627BE8" w:rsidRDefault="00E9051F" w:rsidP="00277631">
            <w:pPr>
              <w:pStyle w:val="ROWTABELLA"/>
              <w:jc w:val="center"/>
              <w:rPr>
                <w:color w:val="002060"/>
              </w:rPr>
            </w:pPr>
            <w:r w:rsidRPr="00627BE8">
              <w:rPr>
                <w:color w:val="002060"/>
              </w:rPr>
              <w:t>0</w:t>
            </w:r>
          </w:p>
        </w:tc>
      </w:tr>
      <w:tr w:rsidR="00E9051F" w:rsidRPr="00627BE8" w14:paraId="0C14AE2A"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1E0892" w14:textId="77777777" w:rsidR="00E9051F" w:rsidRPr="00627BE8" w:rsidRDefault="00E9051F" w:rsidP="00277631">
            <w:pPr>
              <w:pStyle w:val="ROWTABELLA"/>
              <w:rPr>
                <w:color w:val="002060"/>
              </w:rPr>
            </w:pPr>
            <w:r w:rsidRPr="00627BE8">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B7DF0"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B432C"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CA06F"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3BE08"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E0E7A"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E226E" w14:textId="77777777" w:rsidR="00E9051F" w:rsidRPr="00627BE8" w:rsidRDefault="00E9051F" w:rsidP="00277631">
            <w:pPr>
              <w:pStyle w:val="ROWTABELLA"/>
              <w:jc w:val="center"/>
              <w:rPr>
                <w:color w:val="002060"/>
              </w:rPr>
            </w:pPr>
            <w:r w:rsidRPr="00627BE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BB413" w14:textId="77777777" w:rsidR="00E9051F" w:rsidRPr="00627BE8" w:rsidRDefault="00E9051F" w:rsidP="00277631">
            <w:pPr>
              <w:pStyle w:val="ROWTABELLA"/>
              <w:jc w:val="center"/>
              <w:rPr>
                <w:color w:val="002060"/>
              </w:rPr>
            </w:pPr>
            <w:r w:rsidRPr="00627BE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7F5C6"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C8199" w14:textId="77777777" w:rsidR="00E9051F" w:rsidRPr="00627BE8" w:rsidRDefault="00E9051F" w:rsidP="00277631">
            <w:pPr>
              <w:pStyle w:val="ROWTABELLA"/>
              <w:jc w:val="center"/>
              <w:rPr>
                <w:color w:val="002060"/>
              </w:rPr>
            </w:pPr>
            <w:r w:rsidRPr="00627BE8">
              <w:rPr>
                <w:color w:val="002060"/>
              </w:rPr>
              <w:t>0</w:t>
            </w:r>
          </w:p>
        </w:tc>
      </w:tr>
      <w:tr w:rsidR="00E9051F" w:rsidRPr="00627BE8" w14:paraId="7B14665B"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6A4419" w14:textId="77777777" w:rsidR="00E9051F" w:rsidRPr="00627BE8" w:rsidRDefault="00E9051F" w:rsidP="00277631">
            <w:pPr>
              <w:pStyle w:val="ROWTABELLA"/>
              <w:rPr>
                <w:color w:val="002060"/>
              </w:rPr>
            </w:pPr>
            <w:r w:rsidRPr="00627BE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32775"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D8C11"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35CD8"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D76E7"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74ABF"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B3829" w14:textId="77777777" w:rsidR="00E9051F" w:rsidRPr="00627BE8" w:rsidRDefault="00E9051F" w:rsidP="00277631">
            <w:pPr>
              <w:pStyle w:val="ROWTABELLA"/>
              <w:jc w:val="center"/>
              <w:rPr>
                <w:color w:val="002060"/>
              </w:rPr>
            </w:pPr>
            <w:r w:rsidRPr="00627BE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64E45" w14:textId="77777777" w:rsidR="00E9051F" w:rsidRPr="00627BE8" w:rsidRDefault="00E9051F" w:rsidP="00277631">
            <w:pPr>
              <w:pStyle w:val="ROWTABELLA"/>
              <w:jc w:val="center"/>
              <w:rPr>
                <w:color w:val="002060"/>
              </w:rPr>
            </w:pPr>
            <w:r w:rsidRPr="00627B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56A94" w14:textId="77777777" w:rsidR="00E9051F" w:rsidRPr="00627BE8" w:rsidRDefault="00E9051F" w:rsidP="00277631">
            <w:pPr>
              <w:pStyle w:val="ROWTABELLA"/>
              <w:jc w:val="center"/>
              <w:rPr>
                <w:color w:val="002060"/>
              </w:rPr>
            </w:pPr>
            <w:r w:rsidRPr="00627BE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6B4D6" w14:textId="77777777" w:rsidR="00E9051F" w:rsidRPr="00627BE8" w:rsidRDefault="00E9051F" w:rsidP="00277631">
            <w:pPr>
              <w:pStyle w:val="ROWTABELLA"/>
              <w:jc w:val="center"/>
              <w:rPr>
                <w:color w:val="002060"/>
              </w:rPr>
            </w:pPr>
            <w:r w:rsidRPr="00627BE8">
              <w:rPr>
                <w:color w:val="002060"/>
              </w:rPr>
              <w:t>0</w:t>
            </w:r>
          </w:p>
        </w:tc>
      </w:tr>
      <w:tr w:rsidR="00E9051F" w:rsidRPr="00627BE8" w14:paraId="4C1EC8D1"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A7B18F" w14:textId="77777777" w:rsidR="00E9051F" w:rsidRPr="00627BE8" w:rsidRDefault="00E9051F" w:rsidP="00277631">
            <w:pPr>
              <w:pStyle w:val="ROWTABELLA"/>
              <w:rPr>
                <w:color w:val="002060"/>
              </w:rPr>
            </w:pPr>
            <w:r w:rsidRPr="00627BE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3A892"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6B8EB"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0B49C"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DA914"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C2707"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20B50" w14:textId="77777777" w:rsidR="00E9051F" w:rsidRPr="00627BE8" w:rsidRDefault="00E9051F" w:rsidP="00277631">
            <w:pPr>
              <w:pStyle w:val="ROWTABELLA"/>
              <w:jc w:val="center"/>
              <w:rPr>
                <w:color w:val="002060"/>
              </w:rPr>
            </w:pPr>
            <w:r w:rsidRPr="00627BE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8D8BF" w14:textId="77777777" w:rsidR="00E9051F" w:rsidRPr="00627BE8" w:rsidRDefault="00E9051F" w:rsidP="00277631">
            <w:pPr>
              <w:pStyle w:val="ROWTABELLA"/>
              <w:jc w:val="center"/>
              <w:rPr>
                <w:color w:val="002060"/>
              </w:rPr>
            </w:pPr>
            <w:r w:rsidRPr="00627BE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00BAE"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CC217" w14:textId="77777777" w:rsidR="00E9051F" w:rsidRPr="00627BE8" w:rsidRDefault="00E9051F" w:rsidP="00277631">
            <w:pPr>
              <w:pStyle w:val="ROWTABELLA"/>
              <w:jc w:val="center"/>
              <w:rPr>
                <w:color w:val="002060"/>
              </w:rPr>
            </w:pPr>
            <w:r w:rsidRPr="00627BE8">
              <w:rPr>
                <w:color w:val="002060"/>
              </w:rPr>
              <w:t>0</w:t>
            </w:r>
          </w:p>
        </w:tc>
      </w:tr>
      <w:tr w:rsidR="00E9051F" w:rsidRPr="00627BE8" w14:paraId="25DBC077"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0AD94F" w14:textId="77777777" w:rsidR="00E9051F" w:rsidRPr="00627BE8" w:rsidRDefault="00E9051F" w:rsidP="00277631">
            <w:pPr>
              <w:pStyle w:val="ROWTABELLA"/>
              <w:rPr>
                <w:color w:val="002060"/>
              </w:rPr>
            </w:pPr>
            <w:r w:rsidRPr="00627BE8">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F8E4E"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321AD"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FAD6F"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D4F05"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D4889"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481D0" w14:textId="77777777" w:rsidR="00E9051F" w:rsidRPr="00627BE8" w:rsidRDefault="00E9051F" w:rsidP="00277631">
            <w:pPr>
              <w:pStyle w:val="ROWTABELLA"/>
              <w:jc w:val="center"/>
              <w:rPr>
                <w:color w:val="002060"/>
              </w:rPr>
            </w:pPr>
            <w:r w:rsidRPr="00627BE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504CC" w14:textId="77777777" w:rsidR="00E9051F" w:rsidRPr="00627BE8" w:rsidRDefault="00E9051F" w:rsidP="00277631">
            <w:pPr>
              <w:pStyle w:val="ROWTABELLA"/>
              <w:jc w:val="center"/>
              <w:rPr>
                <w:color w:val="002060"/>
              </w:rPr>
            </w:pPr>
            <w:r w:rsidRPr="00627B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5BFE1"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EF64E" w14:textId="77777777" w:rsidR="00E9051F" w:rsidRPr="00627BE8" w:rsidRDefault="00E9051F" w:rsidP="00277631">
            <w:pPr>
              <w:pStyle w:val="ROWTABELLA"/>
              <w:jc w:val="center"/>
              <w:rPr>
                <w:color w:val="002060"/>
              </w:rPr>
            </w:pPr>
            <w:r w:rsidRPr="00627BE8">
              <w:rPr>
                <w:color w:val="002060"/>
              </w:rPr>
              <w:t>0</w:t>
            </w:r>
          </w:p>
        </w:tc>
      </w:tr>
      <w:tr w:rsidR="00E9051F" w:rsidRPr="00627BE8" w14:paraId="3EEBF480"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735C8F" w14:textId="77777777" w:rsidR="00E9051F" w:rsidRPr="00627BE8" w:rsidRDefault="00E9051F" w:rsidP="00277631">
            <w:pPr>
              <w:pStyle w:val="ROWTABELLA"/>
              <w:rPr>
                <w:color w:val="002060"/>
              </w:rPr>
            </w:pPr>
            <w:r w:rsidRPr="00627BE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2D728"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4E117"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BF4BE"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8D825"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8C2FB"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CF239" w14:textId="77777777" w:rsidR="00E9051F" w:rsidRPr="00627BE8" w:rsidRDefault="00E9051F" w:rsidP="00277631">
            <w:pPr>
              <w:pStyle w:val="ROWTABELLA"/>
              <w:jc w:val="center"/>
              <w:rPr>
                <w:color w:val="002060"/>
              </w:rPr>
            </w:pPr>
            <w:r w:rsidRPr="00627B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542C8" w14:textId="77777777" w:rsidR="00E9051F" w:rsidRPr="00627BE8" w:rsidRDefault="00E9051F" w:rsidP="00277631">
            <w:pPr>
              <w:pStyle w:val="ROWTABELLA"/>
              <w:jc w:val="center"/>
              <w:rPr>
                <w:color w:val="002060"/>
              </w:rPr>
            </w:pPr>
            <w:r w:rsidRPr="00627BE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FD6D7"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1A3F6" w14:textId="77777777" w:rsidR="00E9051F" w:rsidRPr="00627BE8" w:rsidRDefault="00E9051F" w:rsidP="00277631">
            <w:pPr>
              <w:pStyle w:val="ROWTABELLA"/>
              <w:jc w:val="center"/>
              <w:rPr>
                <w:color w:val="002060"/>
              </w:rPr>
            </w:pPr>
            <w:r w:rsidRPr="00627BE8">
              <w:rPr>
                <w:color w:val="002060"/>
              </w:rPr>
              <w:t>0</w:t>
            </w:r>
          </w:p>
        </w:tc>
      </w:tr>
      <w:tr w:rsidR="00E9051F" w:rsidRPr="00627BE8" w14:paraId="7A50A5BC"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0FAE0F" w14:textId="77777777" w:rsidR="00E9051F" w:rsidRPr="00627BE8" w:rsidRDefault="00E9051F" w:rsidP="00277631">
            <w:pPr>
              <w:pStyle w:val="ROWTABELLA"/>
              <w:rPr>
                <w:color w:val="002060"/>
              </w:rPr>
            </w:pPr>
            <w:r w:rsidRPr="00627BE8">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5744D"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B9BBE"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2A5D5"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0C61A"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CB8AC"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5879D"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03F72" w14:textId="77777777" w:rsidR="00E9051F" w:rsidRPr="00627BE8" w:rsidRDefault="00E9051F" w:rsidP="00277631">
            <w:pPr>
              <w:pStyle w:val="ROWTABELLA"/>
              <w:jc w:val="center"/>
              <w:rPr>
                <w:color w:val="002060"/>
              </w:rPr>
            </w:pPr>
            <w:r w:rsidRPr="00627BE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EAEBC" w14:textId="77777777" w:rsidR="00E9051F" w:rsidRPr="00627BE8" w:rsidRDefault="00E9051F" w:rsidP="00277631">
            <w:pPr>
              <w:pStyle w:val="ROWTABELLA"/>
              <w:jc w:val="center"/>
              <w:rPr>
                <w:color w:val="002060"/>
              </w:rPr>
            </w:pPr>
            <w:r w:rsidRPr="00627BE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25697" w14:textId="77777777" w:rsidR="00E9051F" w:rsidRPr="00627BE8" w:rsidRDefault="00E9051F" w:rsidP="00277631">
            <w:pPr>
              <w:pStyle w:val="ROWTABELLA"/>
              <w:jc w:val="center"/>
              <w:rPr>
                <w:color w:val="002060"/>
              </w:rPr>
            </w:pPr>
            <w:r w:rsidRPr="00627BE8">
              <w:rPr>
                <w:color w:val="002060"/>
              </w:rPr>
              <w:t>0</w:t>
            </w:r>
          </w:p>
        </w:tc>
      </w:tr>
      <w:tr w:rsidR="00E9051F" w:rsidRPr="00627BE8" w14:paraId="20298397" w14:textId="77777777" w:rsidTr="00E9051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F3170F" w14:textId="77777777" w:rsidR="00E9051F" w:rsidRPr="00627BE8" w:rsidRDefault="00E9051F" w:rsidP="00277631">
            <w:pPr>
              <w:pStyle w:val="ROWTABELLA"/>
              <w:rPr>
                <w:color w:val="002060"/>
              </w:rPr>
            </w:pPr>
            <w:r w:rsidRPr="00627BE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8545E"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983A7"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C5E8E"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452F7"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F9E6E"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DAD7D" w14:textId="77777777" w:rsidR="00E9051F" w:rsidRPr="00627BE8" w:rsidRDefault="00E9051F" w:rsidP="00277631">
            <w:pPr>
              <w:pStyle w:val="ROWTABELLA"/>
              <w:jc w:val="center"/>
              <w:rPr>
                <w:color w:val="002060"/>
              </w:rPr>
            </w:pPr>
            <w:r w:rsidRPr="00627BE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571DA" w14:textId="77777777" w:rsidR="00E9051F" w:rsidRPr="00627BE8" w:rsidRDefault="00E9051F" w:rsidP="00277631">
            <w:pPr>
              <w:pStyle w:val="ROWTABELLA"/>
              <w:jc w:val="center"/>
              <w:rPr>
                <w:color w:val="002060"/>
              </w:rPr>
            </w:pPr>
            <w:r w:rsidRPr="00627BE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D58B7" w14:textId="77777777" w:rsidR="00E9051F" w:rsidRPr="00627BE8" w:rsidRDefault="00E9051F" w:rsidP="00277631">
            <w:pPr>
              <w:pStyle w:val="ROWTABELLA"/>
              <w:jc w:val="center"/>
              <w:rPr>
                <w:color w:val="002060"/>
              </w:rPr>
            </w:pPr>
            <w:r w:rsidRPr="00627BE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137E2" w14:textId="77777777" w:rsidR="00E9051F" w:rsidRPr="00627BE8" w:rsidRDefault="00E9051F" w:rsidP="00277631">
            <w:pPr>
              <w:pStyle w:val="ROWTABELLA"/>
              <w:jc w:val="center"/>
              <w:rPr>
                <w:color w:val="002060"/>
              </w:rPr>
            </w:pPr>
            <w:r w:rsidRPr="00627BE8">
              <w:rPr>
                <w:color w:val="002060"/>
              </w:rPr>
              <w:t>0</w:t>
            </w:r>
          </w:p>
        </w:tc>
      </w:tr>
    </w:tbl>
    <w:p w14:paraId="73A9EAF4" w14:textId="77777777" w:rsidR="00E9051F" w:rsidRPr="00627BE8" w:rsidRDefault="00E9051F" w:rsidP="00E9051F">
      <w:pPr>
        <w:pStyle w:val="breakline"/>
        <w:divId w:val="527259509"/>
        <w:rPr>
          <w:color w:val="002060"/>
        </w:rPr>
      </w:pPr>
    </w:p>
    <w:p w14:paraId="58A78E32" w14:textId="77777777" w:rsidR="00E9051F" w:rsidRPr="00627BE8" w:rsidRDefault="00E9051F" w:rsidP="00E9051F">
      <w:pPr>
        <w:pStyle w:val="breakline"/>
        <w:divId w:val="527259509"/>
        <w:rPr>
          <w:color w:val="002060"/>
        </w:rPr>
      </w:pPr>
    </w:p>
    <w:p w14:paraId="2F07023C" w14:textId="77777777" w:rsidR="00E9051F" w:rsidRPr="00627BE8" w:rsidRDefault="00E9051F" w:rsidP="00E9051F">
      <w:pPr>
        <w:pStyle w:val="SOTTOTITOLOCAMPIONATO1"/>
        <w:divId w:val="527259509"/>
        <w:rPr>
          <w:color w:val="002060"/>
        </w:rPr>
      </w:pPr>
      <w:r w:rsidRPr="00627BE8">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9051F" w:rsidRPr="00627BE8" w14:paraId="34A68029" w14:textId="77777777" w:rsidTr="00E9051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ED8B1E" w14:textId="77777777" w:rsidR="00E9051F" w:rsidRPr="00627BE8" w:rsidRDefault="00E9051F" w:rsidP="00277631">
            <w:pPr>
              <w:pStyle w:val="HEADERTABELLA"/>
              <w:rPr>
                <w:color w:val="002060"/>
              </w:rPr>
            </w:pPr>
            <w:r w:rsidRPr="00627BE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FED723" w14:textId="77777777" w:rsidR="00E9051F" w:rsidRPr="00627BE8" w:rsidRDefault="00E9051F" w:rsidP="00277631">
            <w:pPr>
              <w:pStyle w:val="HEADERTABELLA"/>
              <w:rPr>
                <w:color w:val="002060"/>
              </w:rPr>
            </w:pPr>
            <w:r w:rsidRPr="00627BE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90405D" w14:textId="77777777" w:rsidR="00E9051F" w:rsidRPr="00627BE8" w:rsidRDefault="00E9051F" w:rsidP="00277631">
            <w:pPr>
              <w:pStyle w:val="HEADERTABELLA"/>
              <w:rPr>
                <w:color w:val="002060"/>
              </w:rPr>
            </w:pPr>
            <w:r w:rsidRPr="00627BE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022A25" w14:textId="77777777" w:rsidR="00E9051F" w:rsidRPr="00627BE8" w:rsidRDefault="00E9051F" w:rsidP="00277631">
            <w:pPr>
              <w:pStyle w:val="HEADERTABELLA"/>
              <w:rPr>
                <w:color w:val="002060"/>
              </w:rPr>
            </w:pPr>
            <w:r w:rsidRPr="00627BE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798AB" w14:textId="77777777" w:rsidR="00E9051F" w:rsidRPr="00627BE8" w:rsidRDefault="00E9051F" w:rsidP="00277631">
            <w:pPr>
              <w:pStyle w:val="HEADERTABELLA"/>
              <w:rPr>
                <w:color w:val="002060"/>
              </w:rPr>
            </w:pPr>
            <w:r w:rsidRPr="00627BE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8C00C" w14:textId="77777777" w:rsidR="00E9051F" w:rsidRPr="00627BE8" w:rsidRDefault="00E9051F" w:rsidP="00277631">
            <w:pPr>
              <w:pStyle w:val="HEADERTABELLA"/>
              <w:rPr>
                <w:color w:val="002060"/>
              </w:rPr>
            </w:pPr>
            <w:r w:rsidRPr="00627BE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FC63BA" w14:textId="77777777" w:rsidR="00E9051F" w:rsidRPr="00627BE8" w:rsidRDefault="00E9051F" w:rsidP="00277631">
            <w:pPr>
              <w:pStyle w:val="HEADERTABELLA"/>
              <w:rPr>
                <w:color w:val="002060"/>
              </w:rPr>
            </w:pPr>
            <w:r w:rsidRPr="00627BE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AA877" w14:textId="77777777" w:rsidR="00E9051F" w:rsidRPr="00627BE8" w:rsidRDefault="00E9051F" w:rsidP="00277631">
            <w:pPr>
              <w:pStyle w:val="HEADERTABELLA"/>
              <w:rPr>
                <w:color w:val="002060"/>
              </w:rPr>
            </w:pPr>
            <w:r w:rsidRPr="00627BE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6DCB87" w14:textId="77777777" w:rsidR="00E9051F" w:rsidRPr="00627BE8" w:rsidRDefault="00E9051F" w:rsidP="00277631">
            <w:pPr>
              <w:pStyle w:val="HEADERTABELLA"/>
              <w:rPr>
                <w:color w:val="002060"/>
              </w:rPr>
            </w:pPr>
            <w:r w:rsidRPr="00627BE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25BBE8" w14:textId="77777777" w:rsidR="00E9051F" w:rsidRPr="00627BE8" w:rsidRDefault="00E9051F" w:rsidP="00277631">
            <w:pPr>
              <w:pStyle w:val="HEADERTABELLA"/>
              <w:rPr>
                <w:color w:val="002060"/>
              </w:rPr>
            </w:pPr>
            <w:r w:rsidRPr="00627BE8">
              <w:rPr>
                <w:color w:val="002060"/>
              </w:rPr>
              <w:t>PE</w:t>
            </w:r>
          </w:p>
        </w:tc>
      </w:tr>
      <w:tr w:rsidR="00E9051F" w:rsidRPr="00627BE8" w14:paraId="1CF980BC" w14:textId="77777777" w:rsidTr="00E9051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8F664E" w14:textId="77777777" w:rsidR="00E9051F" w:rsidRPr="00627BE8" w:rsidRDefault="00E9051F" w:rsidP="00277631">
            <w:pPr>
              <w:pStyle w:val="ROWTABELLA"/>
              <w:rPr>
                <w:color w:val="002060"/>
              </w:rPr>
            </w:pPr>
            <w:r w:rsidRPr="00627BE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4AE22" w14:textId="77777777" w:rsidR="00E9051F" w:rsidRPr="00627BE8" w:rsidRDefault="00E9051F" w:rsidP="00277631">
            <w:pPr>
              <w:pStyle w:val="ROWTABELLA"/>
              <w:jc w:val="center"/>
              <w:rPr>
                <w:color w:val="002060"/>
              </w:rPr>
            </w:pPr>
            <w:r w:rsidRPr="00627B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90222"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3732C"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63EE2"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741D5"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59180" w14:textId="77777777" w:rsidR="00E9051F" w:rsidRPr="00627BE8" w:rsidRDefault="00E9051F" w:rsidP="00277631">
            <w:pPr>
              <w:pStyle w:val="ROWTABELLA"/>
              <w:jc w:val="center"/>
              <w:rPr>
                <w:color w:val="002060"/>
              </w:rPr>
            </w:pPr>
            <w:r w:rsidRPr="00627BE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B9E8F" w14:textId="77777777" w:rsidR="00E9051F" w:rsidRPr="00627BE8" w:rsidRDefault="00E9051F" w:rsidP="00277631">
            <w:pPr>
              <w:pStyle w:val="ROWTABELLA"/>
              <w:jc w:val="center"/>
              <w:rPr>
                <w:color w:val="002060"/>
              </w:rPr>
            </w:pPr>
            <w:r w:rsidRPr="00627BE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EC397" w14:textId="77777777" w:rsidR="00E9051F" w:rsidRPr="00627BE8" w:rsidRDefault="00E9051F" w:rsidP="00277631">
            <w:pPr>
              <w:pStyle w:val="ROWTABELLA"/>
              <w:jc w:val="center"/>
              <w:rPr>
                <w:color w:val="002060"/>
              </w:rPr>
            </w:pPr>
            <w:r w:rsidRPr="00627B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26A6B" w14:textId="77777777" w:rsidR="00E9051F" w:rsidRPr="00627BE8" w:rsidRDefault="00E9051F" w:rsidP="00277631">
            <w:pPr>
              <w:pStyle w:val="ROWTABELLA"/>
              <w:jc w:val="center"/>
              <w:rPr>
                <w:color w:val="002060"/>
              </w:rPr>
            </w:pPr>
            <w:r w:rsidRPr="00627BE8">
              <w:rPr>
                <w:color w:val="002060"/>
              </w:rPr>
              <w:t>0</w:t>
            </w:r>
          </w:p>
        </w:tc>
      </w:tr>
      <w:tr w:rsidR="00E9051F" w:rsidRPr="00627BE8" w14:paraId="7AB0E691"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CC7B6C" w14:textId="77777777" w:rsidR="00E9051F" w:rsidRPr="00627BE8" w:rsidRDefault="00E9051F" w:rsidP="00277631">
            <w:pPr>
              <w:pStyle w:val="ROWTABELLA"/>
              <w:rPr>
                <w:color w:val="002060"/>
              </w:rPr>
            </w:pPr>
            <w:r w:rsidRPr="00627BE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7B0E2"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98EFE"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F654A"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DA402"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9B3E5"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749DB" w14:textId="77777777" w:rsidR="00E9051F" w:rsidRPr="00627BE8" w:rsidRDefault="00E9051F" w:rsidP="00277631">
            <w:pPr>
              <w:pStyle w:val="ROWTABELLA"/>
              <w:jc w:val="center"/>
              <w:rPr>
                <w:color w:val="002060"/>
              </w:rPr>
            </w:pPr>
            <w:r w:rsidRPr="00627BE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94574"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A4662" w14:textId="77777777" w:rsidR="00E9051F" w:rsidRPr="00627BE8" w:rsidRDefault="00E9051F" w:rsidP="00277631">
            <w:pPr>
              <w:pStyle w:val="ROWTABELLA"/>
              <w:jc w:val="center"/>
              <w:rPr>
                <w:color w:val="002060"/>
              </w:rPr>
            </w:pPr>
            <w:r w:rsidRPr="00627B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B163D" w14:textId="77777777" w:rsidR="00E9051F" w:rsidRPr="00627BE8" w:rsidRDefault="00E9051F" w:rsidP="00277631">
            <w:pPr>
              <w:pStyle w:val="ROWTABELLA"/>
              <w:jc w:val="center"/>
              <w:rPr>
                <w:color w:val="002060"/>
              </w:rPr>
            </w:pPr>
            <w:r w:rsidRPr="00627BE8">
              <w:rPr>
                <w:color w:val="002060"/>
              </w:rPr>
              <w:t>0</w:t>
            </w:r>
          </w:p>
        </w:tc>
      </w:tr>
      <w:tr w:rsidR="00E9051F" w:rsidRPr="00627BE8" w14:paraId="5ED7CC69"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8A42A8" w14:textId="77777777" w:rsidR="00E9051F" w:rsidRPr="00627BE8" w:rsidRDefault="00E9051F" w:rsidP="00277631">
            <w:pPr>
              <w:pStyle w:val="ROWTABELLA"/>
              <w:rPr>
                <w:color w:val="002060"/>
              </w:rPr>
            </w:pPr>
            <w:r w:rsidRPr="00627BE8">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C1C25"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08DB0"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84F0A"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CEBA7"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94846"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680C5" w14:textId="77777777" w:rsidR="00E9051F" w:rsidRPr="00627BE8" w:rsidRDefault="00E9051F" w:rsidP="00277631">
            <w:pPr>
              <w:pStyle w:val="ROWTABELLA"/>
              <w:jc w:val="center"/>
              <w:rPr>
                <w:color w:val="002060"/>
              </w:rPr>
            </w:pPr>
            <w:r w:rsidRPr="00627BE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6C928" w14:textId="77777777" w:rsidR="00E9051F" w:rsidRPr="00627BE8" w:rsidRDefault="00E9051F" w:rsidP="00277631">
            <w:pPr>
              <w:pStyle w:val="ROWTABELLA"/>
              <w:jc w:val="center"/>
              <w:rPr>
                <w:color w:val="002060"/>
              </w:rPr>
            </w:pPr>
            <w:r w:rsidRPr="00627BE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FB0DC"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0E401" w14:textId="77777777" w:rsidR="00E9051F" w:rsidRPr="00627BE8" w:rsidRDefault="00E9051F" w:rsidP="00277631">
            <w:pPr>
              <w:pStyle w:val="ROWTABELLA"/>
              <w:jc w:val="center"/>
              <w:rPr>
                <w:color w:val="002060"/>
              </w:rPr>
            </w:pPr>
            <w:r w:rsidRPr="00627BE8">
              <w:rPr>
                <w:color w:val="002060"/>
              </w:rPr>
              <w:t>0</w:t>
            </w:r>
          </w:p>
        </w:tc>
      </w:tr>
      <w:tr w:rsidR="00E9051F" w:rsidRPr="00627BE8" w14:paraId="464E11F2"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C9AE04" w14:textId="77777777" w:rsidR="00E9051F" w:rsidRPr="00627BE8" w:rsidRDefault="00E9051F" w:rsidP="00277631">
            <w:pPr>
              <w:pStyle w:val="ROWTABELLA"/>
              <w:rPr>
                <w:color w:val="002060"/>
              </w:rPr>
            </w:pPr>
            <w:r w:rsidRPr="00627BE8">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58913" w14:textId="77777777" w:rsidR="00E9051F" w:rsidRPr="00627BE8" w:rsidRDefault="00E9051F" w:rsidP="00277631">
            <w:pPr>
              <w:pStyle w:val="ROWTABELLA"/>
              <w:jc w:val="center"/>
              <w:rPr>
                <w:color w:val="002060"/>
              </w:rPr>
            </w:pPr>
            <w:r w:rsidRPr="00627BE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86B87"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1FAC7"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E6AE0"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6F142"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261AC" w14:textId="77777777" w:rsidR="00E9051F" w:rsidRPr="00627BE8" w:rsidRDefault="00E9051F" w:rsidP="00277631">
            <w:pPr>
              <w:pStyle w:val="ROWTABELLA"/>
              <w:jc w:val="center"/>
              <w:rPr>
                <w:color w:val="002060"/>
              </w:rPr>
            </w:pPr>
            <w:r w:rsidRPr="00627BE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9BE27" w14:textId="77777777" w:rsidR="00E9051F" w:rsidRPr="00627BE8" w:rsidRDefault="00E9051F" w:rsidP="00277631">
            <w:pPr>
              <w:pStyle w:val="ROWTABELLA"/>
              <w:jc w:val="center"/>
              <w:rPr>
                <w:color w:val="002060"/>
              </w:rPr>
            </w:pPr>
            <w:r w:rsidRPr="00627BE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0C09F" w14:textId="77777777" w:rsidR="00E9051F" w:rsidRPr="00627BE8" w:rsidRDefault="00E9051F" w:rsidP="00277631">
            <w:pPr>
              <w:pStyle w:val="ROWTABELLA"/>
              <w:jc w:val="center"/>
              <w:rPr>
                <w:color w:val="002060"/>
              </w:rPr>
            </w:pPr>
            <w:r w:rsidRPr="00627B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A8786" w14:textId="77777777" w:rsidR="00E9051F" w:rsidRPr="00627BE8" w:rsidRDefault="00E9051F" w:rsidP="00277631">
            <w:pPr>
              <w:pStyle w:val="ROWTABELLA"/>
              <w:jc w:val="center"/>
              <w:rPr>
                <w:color w:val="002060"/>
              </w:rPr>
            </w:pPr>
            <w:r w:rsidRPr="00627BE8">
              <w:rPr>
                <w:color w:val="002060"/>
              </w:rPr>
              <w:t>0</w:t>
            </w:r>
          </w:p>
        </w:tc>
      </w:tr>
      <w:tr w:rsidR="00E9051F" w:rsidRPr="00627BE8" w14:paraId="514D8014"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134AD4" w14:textId="77777777" w:rsidR="00E9051F" w:rsidRPr="00627BE8" w:rsidRDefault="00E9051F" w:rsidP="00277631">
            <w:pPr>
              <w:pStyle w:val="ROWTABELLA"/>
              <w:rPr>
                <w:color w:val="002060"/>
              </w:rPr>
            </w:pPr>
            <w:r w:rsidRPr="00627BE8">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A7FA8" w14:textId="77777777" w:rsidR="00E9051F" w:rsidRPr="00627BE8" w:rsidRDefault="00E9051F" w:rsidP="00277631">
            <w:pPr>
              <w:pStyle w:val="ROWTABELLA"/>
              <w:jc w:val="center"/>
              <w:rPr>
                <w:color w:val="002060"/>
              </w:rPr>
            </w:pPr>
            <w:r w:rsidRPr="00627BE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0254D"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3C993"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8D4A2"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22896"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BE53F" w14:textId="77777777" w:rsidR="00E9051F" w:rsidRPr="00627BE8" w:rsidRDefault="00E9051F" w:rsidP="00277631">
            <w:pPr>
              <w:pStyle w:val="ROWTABELLA"/>
              <w:jc w:val="center"/>
              <w:rPr>
                <w:color w:val="002060"/>
              </w:rPr>
            </w:pPr>
            <w:r w:rsidRPr="00627BE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68B29" w14:textId="77777777" w:rsidR="00E9051F" w:rsidRPr="00627BE8" w:rsidRDefault="00E9051F" w:rsidP="00277631">
            <w:pPr>
              <w:pStyle w:val="ROWTABELLA"/>
              <w:jc w:val="center"/>
              <w:rPr>
                <w:color w:val="002060"/>
              </w:rPr>
            </w:pPr>
            <w:r w:rsidRPr="00627BE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58599"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33963" w14:textId="77777777" w:rsidR="00E9051F" w:rsidRPr="00627BE8" w:rsidRDefault="00E9051F" w:rsidP="00277631">
            <w:pPr>
              <w:pStyle w:val="ROWTABELLA"/>
              <w:jc w:val="center"/>
              <w:rPr>
                <w:color w:val="002060"/>
              </w:rPr>
            </w:pPr>
            <w:r w:rsidRPr="00627BE8">
              <w:rPr>
                <w:color w:val="002060"/>
              </w:rPr>
              <w:t>0</w:t>
            </w:r>
          </w:p>
        </w:tc>
      </w:tr>
      <w:tr w:rsidR="00E9051F" w:rsidRPr="00627BE8" w14:paraId="5E252E5A"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37556F" w14:textId="77777777" w:rsidR="00E9051F" w:rsidRPr="00627BE8" w:rsidRDefault="00E9051F" w:rsidP="00277631">
            <w:pPr>
              <w:pStyle w:val="ROWTABELLA"/>
              <w:rPr>
                <w:color w:val="002060"/>
              </w:rPr>
            </w:pPr>
            <w:r w:rsidRPr="00627BE8">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558D1" w14:textId="77777777" w:rsidR="00E9051F" w:rsidRPr="00627BE8" w:rsidRDefault="00E9051F" w:rsidP="00277631">
            <w:pPr>
              <w:pStyle w:val="ROWTABELLA"/>
              <w:jc w:val="center"/>
              <w:rPr>
                <w:color w:val="002060"/>
              </w:rPr>
            </w:pPr>
            <w:r w:rsidRPr="00627BE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D2D6E"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4B731"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4B1A9"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07897" w14:textId="77777777" w:rsidR="00E9051F" w:rsidRPr="00627BE8" w:rsidRDefault="00E9051F" w:rsidP="00277631">
            <w:pPr>
              <w:pStyle w:val="ROWTABELLA"/>
              <w:jc w:val="center"/>
              <w:rPr>
                <w:color w:val="002060"/>
              </w:rPr>
            </w:pPr>
            <w:r w:rsidRPr="00627BE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EE451" w14:textId="77777777" w:rsidR="00E9051F" w:rsidRPr="00627BE8" w:rsidRDefault="00E9051F" w:rsidP="00277631">
            <w:pPr>
              <w:pStyle w:val="ROWTABELLA"/>
              <w:jc w:val="center"/>
              <w:rPr>
                <w:color w:val="002060"/>
              </w:rPr>
            </w:pPr>
            <w:r w:rsidRPr="00627BE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9B863" w14:textId="77777777" w:rsidR="00E9051F" w:rsidRPr="00627BE8" w:rsidRDefault="00E9051F" w:rsidP="00277631">
            <w:pPr>
              <w:pStyle w:val="ROWTABELLA"/>
              <w:jc w:val="center"/>
              <w:rPr>
                <w:color w:val="002060"/>
              </w:rPr>
            </w:pPr>
            <w:r w:rsidRPr="00627BE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39A50"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3BBB8" w14:textId="77777777" w:rsidR="00E9051F" w:rsidRPr="00627BE8" w:rsidRDefault="00E9051F" w:rsidP="00277631">
            <w:pPr>
              <w:pStyle w:val="ROWTABELLA"/>
              <w:jc w:val="center"/>
              <w:rPr>
                <w:color w:val="002060"/>
              </w:rPr>
            </w:pPr>
            <w:r w:rsidRPr="00627BE8">
              <w:rPr>
                <w:color w:val="002060"/>
              </w:rPr>
              <w:t>0</w:t>
            </w:r>
          </w:p>
        </w:tc>
      </w:tr>
      <w:tr w:rsidR="00E9051F" w:rsidRPr="00627BE8" w14:paraId="104E03E7"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70087D" w14:textId="77777777" w:rsidR="00E9051F" w:rsidRPr="00627BE8" w:rsidRDefault="00E9051F" w:rsidP="00277631">
            <w:pPr>
              <w:pStyle w:val="ROWTABELLA"/>
              <w:rPr>
                <w:color w:val="002060"/>
              </w:rPr>
            </w:pPr>
            <w:r w:rsidRPr="00627BE8">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27C6E"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C3358"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A9754"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C3B9F"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80EE3" w14:textId="77777777" w:rsidR="00E9051F" w:rsidRPr="00627BE8" w:rsidRDefault="00E9051F" w:rsidP="00277631">
            <w:pPr>
              <w:pStyle w:val="ROWTABELLA"/>
              <w:jc w:val="center"/>
              <w:rPr>
                <w:color w:val="002060"/>
              </w:rPr>
            </w:pPr>
            <w:r w:rsidRPr="00627BE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00949" w14:textId="77777777" w:rsidR="00E9051F" w:rsidRPr="00627BE8" w:rsidRDefault="00E9051F" w:rsidP="00277631">
            <w:pPr>
              <w:pStyle w:val="ROWTABELLA"/>
              <w:jc w:val="center"/>
              <w:rPr>
                <w:color w:val="002060"/>
              </w:rPr>
            </w:pPr>
            <w:r w:rsidRPr="00627BE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101E0" w14:textId="77777777" w:rsidR="00E9051F" w:rsidRPr="00627BE8" w:rsidRDefault="00E9051F" w:rsidP="00277631">
            <w:pPr>
              <w:pStyle w:val="ROWTABELLA"/>
              <w:jc w:val="center"/>
              <w:rPr>
                <w:color w:val="002060"/>
              </w:rPr>
            </w:pPr>
            <w:r w:rsidRPr="00627BE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1A55F" w14:textId="77777777" w:rsidR="00E9051F" w:rsidRPr="00627BE8" w:rsidRDefault="00E9051F" w:rsidP="00277631">
            <w:pPr>
              <w:pStyle w:val="ROWTABELLA"/>
              <w:jc w:val="center"/>
              <w:rPr>
                <w:color w:val="002060"/>
              </w:rPr>
            </w:pPr>
            <w:r w:rsidRPr="00627BE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213CA" w14:textId="77777777" w:rsidR="00E9051F" w:rsidRPr="00627BE8" w:rsidRDefault="00E9051F" w:rsidP="00277631">
            <w:pPr>
              <w:pStyle w:val="ROWTABELLA"/>
              <w:jc w:val="center"/>
              <w:rPr>
                <w:color w:val="002060"/>
              </w:rPr>
            </w:pPr>
            <w:r w:rsidRPr="00627BE8">
              <w:rPr>
                <w:color w:val="002060"/>
              </w:rPr>
              <w:t>0</w:t>
            </w:r>
          </w:p>
        </w:tc>
      </w:tr>
      <w:tr w:rsidR="00E9051F" w:rsidRPr="00627BE8" w14:paraId="508A71EC" w14:textId="77777777" w:rsidTr="00E9051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F86E64" w14:textId="77777777" w:rsidR="00E9051F" w:rsidRPr="00627BE8" w:rsidRDefault="00E9051F" w:rsidP="00277631">
            <w:pPr>
              <w:pStyle w:val="ROWTABELLA"/>
              <w:rPr>
                <w:color w:val="002060"/>
              </w:rPr>
            </w:pPr>
            <w:r w:rsidRPr="00627BE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FB205" w14:textId="77777777" w:rsidR="00E9051F" w:rsidRPr="00627BE8" w:rsidRDefault="00E9051F" w:rsidP="00277631">
            <w:pPr>
              <w:pStyle w:val="ROWTABELLA"/>
              <w:jc w:val="center"/>
              <w:rPr>
                <w:color w:val="002060"/>
              </w:rPr>
            </w:pPr>
            <w:r w:rsidRPr="00627BE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D2C6F"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E3DCB" w14:textId="77777777" w:rsidR="00E9051F" w:rsidRPr="00627BE8" w:rsidRDefault="00E9051F" w:rsidP="00277631">
            <w:pPr>
              <w:pStyle w:val="ROWTABELLA"/>
              <w:jc w:val="center"/>
              <w:rPr>
                <w:color w:val="002060"/>
              </w:rPr>
            </w:pPr>
            <w:r w:rsidRPr="00627BE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579AE"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9C606" w14:textId="77777777" w:rsidR="00E9051F" w:rsidRPr="00627BE8" w:rsidRDefault="00E9051F" w:rsidP="00277631">
            <w:pPr>
              <w:pStyle w:val="ROWTABELLA"/>
              <w:jc w:val="center"/>
              <w:rPr>
                <w:color w:val="002060"/>
              </w:rPr>
            </w:pPr>
            <w:r w:rsidRPr="00627BE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ECEC3" w14:textId="77777777" w:rsidR="00E9051F" w:rsidRPr="00627BE8" w:rsidRDefault="00E9051F" w:rsidP="00277631">
            <w:pPr>
              <w:pStyle w:val="ROWTABELLA"/>
              <w:jc w:val="center"/>
              <w:rPr>
                <w:color w:val="002060"/>
              </w:rPr>
            </w:pPr>
            <w:r w:rsidRPr="00627BE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EEEF9" w14:textId="77777777" w:rsidR="00E9051F" w:rsidRPr="00627BE8" w:rsidRDefault="00E9051F" w:rsidP="00277631">
            <w:pPr>
              <w:pStyle w:val="ROWTABELLA"/>
              <w:jc w:val="center"/>
              <w:rPr>
                <w:color w:val="002060"/>
              </w:rPr>
            </w:pPr>
            <w:r w:rsidRPr="00627BE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2A218" w14:textId="77777777" w:rsidR="00E9051F" w:rsidRPr="00627BE8" w:rsidRDefault="00E9051F" w:rsidP="00277631">
            <w:pPr>
              <w:pStyle w:val="ROWTABELLA"/>
              <w:jc w:val="center"/>
              <w:rPr>
                <w:color w:val="002060"/>
              </w:rPr>
            </w:pPr>
            <w:r w:rsidRPr="00627BE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1522D" w14:textId="77777777" w:rsidR="00E9051F" w:rsidRPr="00627BE8" w:rsidRDefault="00E9051F" w:rsidP="00277631">
            <w:pPr>
              <w:pStyle w:val="ROWTABELLA"/>
              <w:jc w:val="center"/>
              <w:rPr>
                <w:color w:val="002060"/>
              </w:rPr>
            </w:pPr>
            <w:r w:rsidRPr="00627BE8">
              <w:rPr>
                <w:color w:val="002060"/>
              </w:rPr>
              <w:t>0</w:t>
            </w:r>
          </w:p>
        </w:tc>
      </w:tr>
      <w:tr w:rsidR="00E9051F" w:rsidRPr="00627BE8" w14:paraId="55C2C8EA" w14:textId="77777777" w:rsidTr="00E9051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4141F3" w14:textId="77777777" w:rsidR="00E9051F" w:rsidRPr="00627BE8" w:rsidRDefault="00E9051F" w:rsidP="00277631">
            <w:pPr>
              <w:pStyle w:val="ROWTABELLA"/>
              <w:rPr>
                <w:color w:val="002060"/>
              </w:rPr>
            </w:pPr>
            <w:r w:rsidRPr="00627BE8">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BF199"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0711E"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0735F"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6FDCB" w14:textId="77777777" w:rsidR="00E9051F" w:rsidRPr="00627BE8" w:rsidRDefault="00E9051F" w:rsidP="00277631">
            <w:pPr>
              <w:pStyle w:val="ROWTABELLA"/>
              <w:jc w:val="center"/>
              <w:rPr>
                <w:color w:val="002060"/>
              </w:rPr>
            </w:pPr>
            <w:r w:rsidRPr="00627BE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33F5F" w14:textId="77777777" w:rsidR="00E9051F" w:rsidRPr="00627BE8" w:rsidRDefault="00E9051F" w:rsidP="00277631">
            <w:pPr>
              <w:pStyle w:val="ROWTABELLA"/>
              <w:jc w:val="center"/>
              <w:rPr>
                <w:color w:val="002060"/>
              </w:rPr>
            </w:pPr>
            <w:r w:rsidRPr="00627BE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2E533" w14:textId="77777777" w:rsidR="00E9051F" w:rsidRPr="00627BE8" w:rsidRDefault="00E9051F" w:rsidP="00277631">
            <w:pPr>
              <w:pStyle w:val="ROWTABELLA"/>
              <w:jc w:val="center"/>
              <w:rPr>
                <w:color w:val="002060"/>
              </w:rPr>
            </w:pPr>
            <w:r w:rsidRPr="00627BE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F8628" w14:textId="77777777" w:rsidR="00E9051F" w:rsidRPr="00627BE8" w:rsidRDefault="00E9051F" w:rsidP="00277631">
            <w:pPr>
              <w:pStyle w:val="ROWTABELLA"/>
              <w:jc w:val="center"/>
              <w:rPr>
                <w:color w:val="002060"/>
              </w:rPr>
            </w:pPr>
            <w:r w:rsidRPr="00627BE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A81F4" w14:textId="77777777" w:rsidR="00E9051F" w:rsidRPr="00627BE8" w:rsidRDefault="00E9051F" w:rsidP="00277631">
            <w:pPr>
              <w:pStyle w:val="ROWTABELLA"/>
              <w:jc w:val="center"/>
              <w:rPr>
                <w:color w:val="002060"/>
              </w:rPr>
            </w:pPr>
            <w:r w:rsidRPr="00627BE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823D1" w14:textId="77777777" w:rsidR="00E9051F" w:rsidRPr="00627BE8" w:rsidRDefault="00E9051F" w:rsidP="00277631">
            <w:pPr>
              <w:pStyle w:val="ROWTABELLA"/>
              <w:jc w:val="center"/>
              <w:rPr>
                <w:color w:val="002060"/>
              </w:rPr>
            </w:pPr>
            <w:r w:rsidRPr="00627BE8">
              <w:rPr>
                <w:color w:val="002060"/>
              </w:rPr>
              <w:t>0</w:t>
            </w:r>
          </w:p>
        </w:tc>
      </w:tr>
    </w:tbl>
    <w:p w14:paraId="2CA2977E" w14:textId="77777777" w:rsidR="00E9051F" w:rsidRPr="00627BE8" w:rsidRDefault="00E9051F" w:rsidP="00E9051F">
      <w:pPr>
        <w:pStyle w:val="breakline"/>
        <w:divId w:val="527259509"/>
        <w:rPr>
          <w:color w:val="002060"/>
        </w:rPr>
      </w:pPr>
    </w:p>
    <w:p w14:paraId="749A987C" w14:textId="77777777" w:rsidR="00E9051F" w:rsidRPr="00627BE8" w:rsidRDefault="00E9051F" w:rsidP="00E9051F">
      <w:pPr>
        <w:pStyle w:val="TITOLOPRINC"/>
        <w:divId w:val="527259509"/>
        <w:rPr>
          <w:color w:val="002060"/>
        </w:rPr>
      </w:pPr>
      <w:r w:rsidRPr="00627BE8">
        <w:rPr>
          <w:color w:val="002060"/>
        </w:rPr>
        <w:t>PROGRAMMA GARE</w:t>
      </w:r>
    </w:p>
    <w:p w14:paraId="69D8B379" w14:textId="77777777" w:rsidR="00E9051F" w:rsidRPr="00627BE8" w:rsidRDefault="00E9051F" w:rsidP="00E9051F">
      <w:pPr>
        <w:pStyle w:val="SOTTOTITOLOCAMPIONATO1"/>
        <w:divId w:val="527259509"/>
        <w:rPr>
          <w:color w:val="002060"/>
        </w:rPr>
      </w:pPr>
      <w:r w:rsidRPr="00627BE8">
        <w:rPr>
          <w:color w:val="002060"/>
        </w:rPr>
        <w:t>GIRONE G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E9051F" w:rsidRPr="00627BE8" w14:paraId="160CBC26"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A0E7C"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A899B"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3DE1FD"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138938"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3E8D0"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872145"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142643"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666A1895"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9AAF30" w14:textId="77777777" w:rsidR="00E9051F" w:rsidRPr="00627BE8" w:rsidRDefault="00E9051F" w:rsidP="00277631">
            <w:pPr>
              <w:pStyle w:val="ROWTABELLA"/>
              <w:rPr>
                <w:color w:val="002060"/>
              </w:rPr>
            </w:pPr>
            <w:r w:rsidRPr="00627BE8">
              <w:rPr>
                <w:color w:val="002060"/>
              </w:rPr>
              <w:t>ETA BETA FOOTBALL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3F6C73" w14:textId="77777777" w:rsidR="00E9051F" w:rsidRPr="00627BE8" w:rsidRDefault="00E9051F" w:rsidP="00277631">
            <w:pPr>
              <w:pStyle w:val="ROWTABELLA"/>
              <w:rPr>
                <w:color w:val="002060"/>
              </w:rPr>
            </w:pPr>
            <w:r w:rsidRPr="00627BE8">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305177" w14:textId="77777777" w:rsidR="00E9051F" w:rsidRPr="00627BE8" w:rsidRDefault="00E9051F" w:rsidP="00277631">
            <w:pPr>
              <w:pStyle w:val="ROWTABELLA"/>
              <w:jc w:val="center"/>
              <w:rPr>
                <w:color w:val="002060"/>
              </w:rPr>
            </w:pPr>
            <w:r w:rsidRPr="00627B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B237D4" w14:textId="77777777" w:rsidR="00E9051F" w:rsidRPr="00627BE8" w:rsidRDefault="00E9051F" w:rsidP="00277631">
            <w:pPr>
              <w:pStyle w:val="ROWTABELLA"/>
              <w:rPr>
                <w:color w:val="002060"/>
              </w:rPr>
            </w:pPr>
            <w:r w:rsidRPr="00627BE8">
              <w:rPr>
                <w:color w:val="002060"/>
              </w:rPr>
              <w:t>09/03/2019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14B043" w14:textId="77777777" w:rsidR="00E9051F" w:rsidRPr="00627BE8" w:rsidRDefault="00E9051F" w:rsidP="00277631">
            <w:pPr>
              <w:pStyle w:val="ROWTABELLA"/>
              <w:rPr>
                <w:color w:val="002060"/>
              </w:rPr>
            </w:pPr>
            <w:r w:rsidRPr="00627BE8">
              <w:rPr>
                <w:color w:val="002060"/>
              </w:rPr>
              <w:t>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BAB18F" w14:textId="77777777" w:rsidR="00E9051F" w:rsidRPr="00627BE8" w:rsidRDefault="00E9051F" w:rsidP="00277631">
            <w:pPr>
              <w:pStyle w:val="ROWTABELLA"/>
              <w:rPr>
                <w:color w:val="002060"/>
              </w:rPr>
            </w:pPr>
            <w:r w:rsidRPr="00627BE8">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3AB623" w14:textId="77777777" w:rsidR="00E9051F" w:rsidRPr="00627BE8" w:rsidRDefault="00E9051F" w:rsidP="00277631">
            <w:pPr>
              <w:pStyle w:val="ROWTABELLA"/>
              <w:rPr>
                <w:color w:val="002060"/>
              </w:rPr>
            </w:pPr>
            <w:r w:rsidRPr="00627BE8">
              <w:rPr>
                <w:color w:val="002060"/>
              </w:rPr>
              <w:t>VIA VILLA TOMBARI</w:t>
            </w:r>
          </w:p>
        </w:tc>
      </w:tr>
      <w:tr w:rsidR="00E9051F" w:rsidRPr="00627BE8" w14:paraId="0D15D49A"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3DEAFE" w14:textId="77777777" w:rsidR="00E9051F" w:rsidRPr="00627BE8" w:rsidRDefault="00E9051F" w:rsidP="00277631">
            <w:pPr>
              <w:pStyle w:val="ROWTABELLA"/>
              <w:rPr>
                <w:color w:val="002060"/>
              </w:rPr>
            </w:pPr>
            <w:r w:rsidRPr="00627BE8">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6CC41A" w14:textId="77777777" w:rsidR="00E9051F" w:rsidRPr="00627BE8" w:rsidRDefault="00E9051F" w:rsidP="00277631">
            <w:pPr>
              <w:pStyle w:val="ROWTABELLA"/>
              <w:rPr>
                <w:color w:val="002060"/>
              </w:rPr>
            </w:pPr>
            <w:r w:rsidRPr="00627BE8">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ABEB44"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6D7708" w14:textId="77777777" w:rsidR="00E9051F" w:rsidRPr="00627BE8" w:rsidRDefault="00E9051F" w:rsidP="00277631">
            <w:pPr>
              <w:pStyle w:val="ROWTABELLA"/>
              <w:rPr>
                <w:color w:val="002060"/>
              </w:rPr>
            </w:pPr>
            <w:r w:rsidRPr="00627BE8">
              <w:rPr>
                <w:color w:val="002060"/>
              </w:rPr>
              <w:t>09/03/2019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7C33E4" w14:textId="77777777" w:rsidR="00E9051F" w:rsidRPr="00627BE8" w:rsidRDefault="00E9051F" w:rsidP="00277631">
            <w:pPr>
              <w:pStyle w:val="ROWTABELLA"/>
              <w:rPr>
                <w:color w:val="002060"/>
              </w:rPr>
            </w:pPr>
            <w:r w:rsidRPr="00627BE8">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DF7E55" w14:textId="77777777" w:rsidR="00E9051F" w:rsidRPr="00627BE8" w:rsidRDefault="00E9051F" w:rsidP="00277631">
            <w:pPr>
              <w:pStyle w:val="ROWTABELLA"/>
              <w:rPr>
                <w:color w:val="002060"/>
              </w:rPr>
            </w:pPr>
            <w:r w:rsidRPr="00627BE8">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FE47D0" w14:textId="77777777" w:rsidR="00E9051F" w:rsidRPr="00627BE8" w:rsidRDefault="00E9051F" w:rsidP="00277631">
            <w:pPr>
              <w:pStyle w:val="ROWTABELLA"/>
              <w:rPr>
                <w:color w:val="002060"/>
              </w:rPr>
            </w:pPr>
            <w:r w:rsidRPr="00627BE8">
              <w:rPr>
                <w:color w:val="002060"/>
              </w:rPr>
              <w:t>VIA DELLA SANTA SELVINO</w:t>
            </w:r>
          </w:p>
        </w:tc>
      </w:tr>
      <w:tr w:rsidR="00E9051F" w:rsidRPr="00627BE8" w14:paraId="434DBC20"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89C9DA" w14:textId="77777777" w:rsidR="00E9051F" w:rsidRPr="00627BE8" w:rsidRDefault="00E9051F" w:rsidP="00277631">
            <w:pPr>
              <w:pStyle w:val="ROWTABELLA"/>
              <w:rPr>
                <w:color w:val="002060"/>
              </w:rPr>
            </w:pPr>
            <w:r w:rsidRPr="00627BE8">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11629F" w14:textId="77777777" w:rsidR="00E9051F" w:rsidRPr="00627BE8" w:rsidRDefault="00E9051F" w:rsidP="00277631">
            <w:pPr>
              <w:pStyle w:val="ROWTABELLA"/>
              <w:rPr>
                <w:color w:val="002060"/>
              </w:rPr>
            </w:pPr>
            <w:r w:rsidRPr="00627BE8">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0150F7"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8C0073" w14:textId="77777777" w:rsidR="00E9051F" w:rsidRPr="00627BE8" w:rsidRDefault="00E9051F" w:rsidP="00277631">
            <w:pPr>
              <w:pStyle w:val="ROWTABELLA"/>
              <w:rPr>
                <w:color w:val="002060"/>
              </w:rPr>
            </w:pPr>
            <w:r w:rsidRPr="00627BE8">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FA2B33" w14:textId="77777777" w:rsidR="00E9051F" w:rsidRPr="00627BE8" w:rsidRDefault="00E9051F" w:rsidP="00277631">
            <w:pPr>
              <w:pStyle w:val="ROWTABELLA"/>
              <w:rPr>
                <w:color w:val="002060"/>
              </w:rPr>
            </w:pPr>
            <w:r w:rsidRPr="00627BE8">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57FAE6" w14:textId="77777777" w:rsidR="00E9051F" w:rsidRPr="00627BE8" w:rsidRDefault="00E9051F" w:rsidP="00277631">
            <w:pPr>
              <w:pStyle w:val="ROWTABELLA"/>
              <w:rPr>
                <w:color w:val="002060"/>
              </w:rPr>
            </w:pPr>
            <w:r w:rsidRPr="00627BE8">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412C50" w14:textId="77777777" w:rsidR="00E9051F" w:rsidRPr="00627BE8" w:rsidRDefault="00E9051F" w:rsidP="00277631">
            <w:pPr>
              <w:pStyle w:val="ROWTABELLA"/>
              <w:rPr>
                <w:color w:val="002060"/>
              </w:rPr>
            </w:pPr>
            <w:r w:rsidRPr="00627BE8">
              <w:rPr>
                <w:color w:val="002060"/>
              </w:rPr>
              <w:t>VIA ROSSINI</w:t>
            </w:r>
          </w:p>
        </w:tc>
      </w:tr>
      <w:tr w:rsidR="00E9051F" w:rsidRPr="00627BE8" w14:paraId="257A4118"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36E0E8" w14:textId="77777777" w:rsidR="00E9051F" w:rsidRPr="00627BE8" w:rsidRDefault="00E9051F" w:rsidP="00277631">
            <w:pPr>
              <w:pStyle w:val="ROWTABELLA"/>
              <w:rPr>
                <w:color w:val="002060"/>
              </w:rPr>
            </w:pPr>
            <w:r w:rsidRPr="00627BE8">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5EF07D" w14:textId="77777777" w:rsidR="00E9051F" w:rsidRPr="00627BE8" w:rsidRDefault="00E9051F" w:rsidP="00277631">
            <w:pPr>
              <w:pStyle w:val="ROWTABELLA"/>
              <w:rPr>
                <w:color w:val="002060"/>
              </w:rPr>
            </w:pPr>
            <w:r w:rsidRPr="00627BE8">
              <w:rPr>
                <w:color w:val="002060"/>
              </w:rPr>
              <w:t>HELVIA RECINA FUTSAL RECA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13C9479"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8AE1C" w14:textId="77777777" w:rsidR="00E9051F" w:rsidRPr="00627BE8" w:rsidRDefault="00E9051F" w:rsidP="00277631">
            <w:pPr>
              <w:pStyle w:val="ROWTABELLA"/>
              <w:rPr>
                <w:color w:val="002060"/>
              </w:rPr>
            </w:pPr>
            <w:r w:rsidRPr="00627BE8">
              <w:rPr>
                <w:color w:val="002060"/>
              </w:rPr>
              <w:t>10/03/2019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DC654D" w14:textId="77777777" w:rsidR="00E9051F" w:rsidRPr="00627BE8" w:rsidRDefault="00E9051F" w:rsidP="00277631">
            <w:pPr>
              <w:pStyle w:val="ROWTABELLA"/>
              <w:rPr>
                <w:color w:val="002060"/>
              </w:rPr>
            </w:pPr>
            <w:r w:rsidRPr="00627BE8">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2721FF" w14:textId="77777777" w:rsidR="00E9051F" w:rsidRPr="00627BE8" w:rsidRDefault="00E9051F" w:rsidP="00277631">
            <w:pPr>
              <w:pStyle w:val="ROWTABELLA"/>
              <w:rPr>
                <w:color w:val="002060"/>
              </w:rPr>
            </w:pPr>
            <w:r w:rsidRPr="00627BE8">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502A79" w14:textId="77777777" w:rsidR="00E9051F" w:rsidRPr="00627BE8" w:rsidRDefault="00E9051F" w:rsidP="00277631">
            <w:pPr>
              <w:pStyle w:val="ROWTABELLA"/>
              <w:rPr>
                <w:color w:val="002060"/>
              </w:rPr>
            </w:pPr>
            <w:r w:rsidRPr="00627BE8">
              <w:rPr>
                <w:color w:val="002060"/>
              </w:rPr>
              <w:t>VIA FRATELLI CERVI</w:t>
            </w:r>
          </w:p>
        </w:tc>
      </w:tr>
    </w:tbl>
    <w:p w14:paraId="5E200717" w14:textId="77777777" w:rsidR="00E9051F" w:rsidRPr="00627BE8" w:rsidRDefault="00E9051F" w:rsidP="00E9051F">
      <w:pPr>
        <w:pStyle w:val="breakline"/>
        <w:divId w:val="527259509"/>
        <w:rPr>
          <w:color w:val="002060"/>
        </w:rPr>
      </w:pPr>
    </w:p>
    <w:p w14:paraId="0DBCE13D" w14:textId="77777777" w:rsidR="00E9051F" w:rsidRPr="00627BE8" w:rsidRDefault="00E9051F" w:rsidP="00E9051F">
      <w:pPr>
        <w:pStyle w:val="breakline"/>
        <w:divId w:val="527259509"/>
        <w:rPr>
          <w:color w:val="002060"/>
        </w:rPr>
      </w:pPr>
    </w:p>
    <w:p w14:paraId="22199982" w14:textId="77777777" w:rsidR="00E9051F" w:rsidRPr="00627BE8" w:rsidRDefault="00E9051F" w:rsidP="00E9051F">
      <w:pPr>
        <w:pStyle w:val="breakline"/>
        <w:divId w:val="527259509"/>
        <w:rPr>
          <w:color w:val="002060"/>
        </w:rPr>
      </w:pPr>
    </w:p>
    <w:p w14:paraId="4B22DA7B" w14:textId="77777777" w:rsidR="00E9051F" w:rsidRPr="00627BE8" w:rsidRDefault="00E9051F" w:rsidP="00E9051F">
      <w:pPr>
        <w:pStyle w:val="SOTTOTITOLOCAMPIONATO1"/>
        <w:divId w:val="527259509"/>
        <w:rPr>
          <w:color w:val="002060"/>
        </w:rPr>
      </w:pPr>
      <w:r w:rsidRPr="00627BE8">
        <w:rPr>
          <w:color w:val="002060"/>
        </w:rPr>
        <w:t>GIRONE SA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2"/>
        <w:gridCol w:w="385"/>
        <w:gridCol w:w="898"/>
        <w:gridCol w:w="1177"/>
        <w:gridCol w:w="1559"/>
        <w:gridCol w:w="1549"/>
      </w:tblGrid>
      <w:tr w:rsidR="00E9051F" w:rsidRPr="00627BE8" w14:paraId="47EC9B2B"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247AC0"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5D7F6"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AEBC2"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F340D4"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AC635"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6293C8"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CC1FCC"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7D2FD89E"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099417" w14:textId="77777777" w:rsidR="00E9051F" w:rsidRPr="00627BE8" w:rsidRDefault="00E9051F" w:rsidP="00277631">
            <w:pPr>
              <w:pStyle w:val="ROWTABELLA"/>
              <w:rPr>
                <w:color w:val="002060"/>
              </w:rPr>
            </w:pPr>
            <w:r w:rsidRPr="00627BE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831D89" w14:textId="77777777" w:rsidR="00E9051F" w:rsidRPr="00627BE8" w:rsidRDefault="00E9051F" w:rsidP="00277631">
            <w:pPr>
              <w:pStyle w:val="ROWTABELLA"/>
              <w:rPr>
                <w:color w:val="002060"/>
              </w:rPr>
            </w:pPr>
            <w:r w:rsidRPr="00627BE8">
              <w:rPr>
                <w:color w:val="002060"/>
              </w:rPr>
              <w:t>FFJ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610C8D1" w14:textId="77777777" w:rsidR="00E9051F" w:rsidRPr="00627BE8" w:rsidRDefault="00E9051F" w:rsidP="00277631">
            <w:pPr>
              <w:pStyle w:val="ROWTABELLA"/>
              <w:jc w:val="center"/>
              <w:rPr>
                <w:color w:val="002060"/>
              </w:rPr>
            </w:pPr>
            <w:r w:rsidRPr="00627B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F4CEAB" w14:textId="77777777" w:rsidR="00E9051F" w:rsidRPr="00627BE8" w:rsidRDefault="00E9051F" w:rsidP="00277631">
            <w:pPr>
              <w:pStyle w:val="ROWTABELLA"/>
              <w:rPr>
                <w:color w:val="002060"/>
              </w:rPr>
            </w:pPr>
            <w:r w:rsidRPr="00627BE8">
              <w:rPr>
                <w:color w:val="002060"/>
              </w:rPr>
              <w:t>09/03/2019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A960AC" w14:textId="77777777" w:rsidR="00E9051F" w:rsidRPr="00627BE8" w:rsidRDefault="00E9051F" w:rsidP="00277631">
            <w:pPr>
              <w:pStyle w:val="ROWTABELLA"/>
              <w:rPr>
                <w:color w:val="002060"/>
              </w:rPr>
            </w:pPr>
            <w:r w:rsidRPr="00627BE8">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EE6534" w14:textId="77777777" w:rsidR="00E9051F" w:rsidRPr="00627BE8" w:rsidRDefault="00E9051F" w:rsidP="00277631">
            <w:pPr>
              <w:pStyle w:val="ROWTABELLA"/>
              <w:rPr>
                <w:color w:val="002060"/>
              </w:rPr>
            </w:pPr>
            <w:r w:rsidRPr="00627BE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AD30A4" w14:textId="77777777" w:rsidR="00E9051F" w:rsidRPr="00627BE8" w:rsidRDefault="00E9051F" w:rsidP="00277631">
            <w:pPr>
              <w:pStyle w:val="ROWTABELLA"/>
              <w:rPr>
                <w:color w:val="002060"/>
              </w:rPr>
            </w:pPr>
            <w:r w:rsidRPr="00627BE8">
              <w:rPr>
                <w:color w:val="002060"/>
              </w:rPr>
              <w:t>VIA LORETO</w:t>
            </w:r>
          </w:p>
        </w:tc>
      </w:tr>
      <w:tr w:rsidR="00E9051F" w:rsidRPr="00627BE8" w14:paraId="5A1A679A"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F962BD2" w14:textId="77777777" w:rsidR="00E9051F" w:rsidRPr="00627BE8" w:rsidRDefault="00E9051F" w:rsidP="00277631">
            <w:pPr>
              <w:pStyle w:val="ROWTABELLA"/>
              <w:rPr>
                <w:color w:val="002060"/>
              </w:rPr>
            </w:pPr>
            <w:r w:rsidRPr="00627BE8">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1BEC09" w14:textId="77777777" w:rsidR="00E9051F" w:rsidRPr="00627BE8" w:rsidRDefault="00E9051F" w:rsidP="00277631">
            <w:pPr>
              <w:pStyle w:val="ROWTABELLA"/>
              <w:rPr>
                <w:color w:val="002060"/>
              </w:rPr>
            </w:pPr>
            <w:r w:rsidRPr="00627BE8">
              <w:rPr>
                <w:color w:val="002060"/>
              </w:rPr>
              <w:t>CALCETTO NUMANA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3AD974"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B51C38" w14:textId="77777777" w:rsidR="00E9051F" w:rsidRPr="00627BE8" w:rsidRDefault="00E9051F" w:rsidP="00277631">
            <w:pPr>
              <w:pStyle w:val="ROWTABELLA"/>
              <w:rPr>
                <w:color w:val="002060"/>
              </w:rPr>
            </w:pPr>
            <w:r w:rsidRPr="00627BE8">
              <w:rPr>
                <w:color w:val="002060"/>
              </w:rPr>
              <w:t>09/03/2019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0086B76" w14:textId="77777777" w:rsidR="00E9051F" w:rsidRPr="00627BE8" w:rsidRDefault="00E9051F" w:rsidP="00277631">
            <w:pPr>
              <w:pStyle w:val="ROWTABELLA"/>
              <w:rPr>
                <w:color w:val="002060"/>
              </w:rPr>
            </w:pPr>
            <w:r w:rsidRPr="00627BE8">
              <w:rPr>
                <w:color w:val="002060"/>
              </w:rPr>
              <w:t>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0F3C8C" w14:textId="77777777" w:rsidR="00E9051F" w:rsidRPr="00627BE8" w:rsidRDefault="00E9051F" w:rsidP="00277631">
            <w:pPr>
              <w:pStyle w:val="ROWTABELLA"/>
              <w:rPr>
                <w:color w:val="002060"/>
              </w:rPr>
            </w:pPr>
            <w:r w:rsidRPr="00627BE8">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92A6EC" w14:textId="77777777" w:rsidR="00E9051F" w:rsidRPr="00627BE8" w:rsidRDefault="00E9051F" w:rsidP="00277631">
            <w:pPr>
              <w:pStyle w:val="ROWTABELLA"/>
              <w:rPr>
                <w:color w:val="002060"/>
              </w:rPr>
            </w:pPr>
            <w:r w:rsidRPr="00627BE8">
              <w:rPr>
                <w:color w:val="002060"/>
              </w:rPr>
              <w:t>VIA DEI LECCI-TAVERNELLE</w:t>
            </w:r>
          </w:p>
        </w:tc>
      </w:tr>
      <w:tr w:rsidR="00E9051F" w:rsidRPr="00627BE8" w14:paraId="2560BEBE"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055DCE" w14:textId="77777777" w:rsidR="00E9051F" w:rsidRPr="00627BE8" w:rsidRDefault="00E9051F" w:rsidP="00277631">
            <w:pPr>
              <w:pStyle w:val="ROWTABELLA"/>
              <w:rPr>
                <w:color w:val="002060"/>
              </w:rPr>
            </w:pPr>
            <w:r w:rsidRPr="00627BE8">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EC8006" w14:textId="77777777" w:rsidR="00E9051F" w:rsidRPr="00627BE8" w:rsidRDefault="00E9051F" w:rsidP="00277631">
            <w:pPr>
              <w:pStyle w:val="ROWTABELLA"/>
              <w:rPr>
                <w:color w:val="002060"/>
              </w:rPr>
            </w:pPr>
            <w:r w:rsidRPr="00627BE8">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5F85E5E"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48FD1D" w14:textId="77777777" w:rsidR="00E9051F" w:rsidRPr="00627BE8" w:rsidRDefault="00E9051F" w:rsidP="00277631">
            <w:pPr>
              <w:pStyle w:val="ROWTABELLA"/>
              <w:rPr>
                <w:color w:val="002060"/>
              </w:rPr>
            </w:pPr>
            <w:r w:rsidRPr="00627BE8">
              <w:rPr>
                <w:color w:val="002060"/>
              </w:rPr>
              <w:t>10/03/2019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230785" w14:textId="77777777" w:rsidR="00E9051F" w:rsidRPr="00627BE8" w:rsidRDefault="00E9051F" w:rsidP="00277631">
            <w:pPr>
              <w:pStyle w:val="ROWTABELLA"/>
              <w:rPr>
                <w:color w:val="002060"/>
              </w:rPr>
            </w:pPr>
            <w:r w:rsidRPr="00627BE8">
              <w:rPr>
                <w:color w:val="002060"/>
              </w:rPr>
              <w:t>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E445D2" w14:textId="77777777" w:rsidR="00E9051F" w:rsidRPr="00627BE8" w:rsidRDefault="00E9051F" w:rsidP="00277631">
            <w:pPr>
              <w:pStyle w:val="ROWTABELLA"/>
              <w:rPr>
                <w:color w:val="002060"/>
              </w:rPr>
            </w:pPr>
            <w:r w:rsidRPr="00627BE8">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574E38" w14:textId="77777777" w:rsidR="00E9051F" w:rsidRPr="00627BE8" w:rsidRDefault="00E9051F" w:rsidP="00277631">
            <w:pPr>
              <w:pStyle w:val="ROWTABELLA"/>
              <w:rPr>
                <w:color w:val="002060"/>
              </w:rPr>
            </w:pPr>
            <w:r w:rsidRPr="00627BE8">
              <w:rPr>
                <w:color w:val="002060"/>
              </w:rPr>
              <w:t>VIA BRAMANTE</w:t>
            </w:r>
          </w:p>
        </w:tc>
      </w:tr>
    </w:tbl>
    <w:p w14:paraId="0B82575E" w14:textId="77777777" w:rsidR="00E9051F" w:rsidRPr="00627BE8" w:rsidRDefault="00E9051F" w:rsidP="00E9051F">
      <w:pPr>
        <w:pStyle w:val="breakline"/>
        <w:divId w:val="527259509"/>
        <w:rPr>
          <w:color w:val="002060"/>
        </w:rPr>
      </w:pPr>
    </w:p>
    <w:p w14:paraId="225E6A8C" w14:textId="77777777" w:rsidR="00E9051F" w:rsidRPr="00627BE8" w:rsidRDefault="00E9051F" w:rsidP="00E9051F">
      <w:pPr>
        <w:pStyle w:val="breakline"/>
        <w:divId w:val="527259509"/>
        <w:rPr>
          <w:color w:val="002060"/>
        </w:rPr>
      </w:pPr>
    </w:p>
    <w:p w14:paraId="1B2A3595" w14:textId="77777777" w:rsidR="00E9051F" w:rsidRPr="00627BE8" w:rsidRDefault="00E9051F" w:rsidP="00E9051F">
      <w:pPr>
        <w:pStyle w:val="breakline"/>
        <w:divId w:val="527259509"/>
        <w:rPr>
          <w:color w:val="002060"/>
        </w:rPr>
      </w:pPr>
    </w:p>
    <w:p w14:paraId="3D565BDD" w14:textId="77777777" w:rsidR="00E9051F" w:rsidRPr="00627BE8" w:rsidRDefault="00E9051F" w:rsidP="00E9051F">
      <w:pPr>
        <w:pStyle w:val="SOTTOTITOLOCAMPIONATO1"/>
        <w:divId w:val="527259509"/>
        <w:rPr>
          <w:color w:val="002060"/>
        </w:rPr>
      </w:pPr>
      <w:r w:rsidRPr="00627BE8">
        <w:rPr>
          <w:color w:val="002060"/>
        </w:rPr>
        <w:t>GIRONE SB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E9051F" w:rsidRPr="00627BE8" w14:paraId="34FD51D7"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0EF2BF"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834B7A"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342BD"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542812"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922B74"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99F728"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AB703A"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071CC406"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3966D1" w14:textId="77777777" w:rsidR="00E9051F" w:rsidRPr="00627BE8" w:rsidRDefault="00E9051F" w:rsidP="00277631">
            <w:pPr>
              <w:pStyle w:val="ROWTABELLA"/>
              <w:rPr>
                <w:color w:val="002060"/>
              </w:rPr>
            </w:pPr>
            <w:r w:rsidRPr="00627BE8">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2A453B" w14:textId="77777777" w:rsidR="00E9051F" w:rsidRPr="00627BE8" w:rsidRDefault="00E9051F" w:rsidP="00277631">
            <w:pPr>
              <w:pStyle w:val="ROWTABELLA"/>
              <w:rPr>
                <w:color w:val="002060"/>
              </w:rPr>
            </w:pPr>
            <w:r w:rsidRPr="00627BE8">
              <w:rPr>
                <w:color w:val="002060"/>
              </w:rPr>
              <w:t>GROTTACCIA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AEB217" w14:textId="77777777" w:rsidR="00E9051F" w:rsidRPr="00627BE8" w:rsidRDefault="00E9051F" w:rsidP="00277631">
            <w:pPr>
              <w:pStyle w:val="ROWTABELLA"/>
              <w:jc w:val="center"/>
              <w:rPr>
                <w:color w:val="002060"/>
              </w:rPr>
            </w:pPr>
            <w:r w:rsidRPr="00627B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F2E509" w14:textId="77777777" w:rsidR="00E9051F" w:rsidRPr="00627BE8" w:rsidRDefault="00E9051F" w:rsidP="00277631">
            <w:pPr>
              <w:pStyle w:val="ROWTABELLA"/>
              <w:rPr>
                <w:color w:val="002060"/>
              </w:rPr>
            </w:pPr>
            <w:r w:rsidRPr="00627BE8">
              <w:rPr>
                <w:color w:val="002060"/>
              </w:rPr>
              <w:t>09/03/2019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496B74" w14:textId="77777777" w:rsidR="00E9051F" w:rsidRPr="00627BE8" w:rsidRDefault="00E9051F" w:rsidP="00277631">
            <w:pPr>
              <w:pStyle w:val="ROWTABELLA"/>
              <w:rPr>
                <w:color w:val="002060"/>
              </w:rPr>
            </w:pPr>
            <w:r w:rsidRPr="00627BE8">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AC0B2B" w14:textId="77777777" w:rsidR="00E9051F" w:rsidRPr="00627BE8" w:rsidRDefault="00E9051F" w:rsidP="00277631">
            <w:pPr>
              <w:pStyle w:val="ROWTABELLA"/>
              <w:rPr>
                <w:color w:val="002060"/>
              </w:rPr>
            </w:pPr>
            <w:r w:rsidRPr="00627BE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355C24" w14:textId="77777777" w:rsidR="00E9051F" w:rsidRPr="00627BE8" w:rsidRDefault="00E9051F" w:rsidP="00277631">
            <w:pPr>
              <w:pStyle w:val="ROWTABELLA"/>
              <w:rPr>
                <w:color w:val="002060"/>
              </w:rPr>
            </w:pPr>
            <w:r w:rsidRPr="00627BE8">
              <w:rPr>
                <w:color w:val="002060"/>
              </w:rPr>
              <w:t>VIA DELLA REPUBBLICA</w:t>
            </w:r>
          </w:p>
        </w:tc>
      </w:tr>
      <w:tr w:rsidR="00E9051F" w:rsidRPr="00627BE8" w14:paraId="3CB9EBA4"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598BFB7" w14:textId="77777777" w:rsidR="00E9051F" w:rsidRPr="00627BE8" w:rsidRDefault="00E9051F" w:rsidP="00277631">
            <w:pPr>
              <w:pStyle w:val="ROWTABELLA"/>
              <w:rPr>
                <w:color w:val="002060"/>
              </w:rPr>
            </w:pPr>
            <w:r w:rsidRPr="00627BE8">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FFCFC1" w14:textId="77777777" w:rsidR="00E9051F" w:rsidRPr="00627BE8" w:rsidRDefault="00E9051F" w:rsidP="00277631">
            <w:pPr>
              <w:pStyle w:val="ROWTABELLA"/>
              <w:rPr>
                <w:color w:val="002060"/>
              </w:rPr>
            </w:pPr>
            <w:r w:rsidRPr="00627BE8">
              <w:rPr>
                <w:color w:val="002060"/>
              </w:rPr>
              <w:t>L ALTRO SPORT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D21E1F"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DA3A3D" w14:textId="77777777" w:rsidR="00E9051F" w:rsidRPr="00627BE8" w:rsidRDefault="00E9051F" w:rsidP="00277631">
            <w:pPr>
              <w:pStyle w:val="ROWTABELLA"/>
              <w:rPr>
                <w:color w:val="002060"/>
              </w:rPr>
            </w:pPr>
            <w:r w:rsidRPr="00627BE8">
              <w:rPr>
                <w:color w:val="002060"/>
              </w:rPr>
              <w:t>09/03/2019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F93218" w14:textId="77777777" w:rsidR="00E9051F" w:rsidRPr="00627BE8" w:rsidRDefault="00E9051F" w:rsidP="00277631">
            <w:pPr>
              <w:pStyle w:val="ROWTABELLA"/>
              <w:rPr>
                <w:color w:val="002060"/>
              </w:rPr>
            </w:pPr>
            <w:r w:rsidRPr="00627BE8">
              <w:rPr>
                <w:color w:val="002060"/>
              </w:rPr>
              <w:t>COBA'ARENA-STRUTTURA GEODETIC</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0386FB" w14:textId="77777777" w:rsidR="00E9051F" w:rsidRPr="00627BE8" w:rsidRDefault="00E9051F" w:rsidP="00277631">
            <w:pPr>
              <w:pStyle w:val="ROWTABELLA"/>
              <w:rPr>
                <w:color w:val="002060"/>
              </w:rPr>
            </w:pPr>
            <w:r w:rsidRPr="00627BE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5E10DF" w14:textId="77777777" w:rsidR="00E9051F" w:rsidRPr="00627BE8" w:rsidRDefault="00E9051F" w:rsidP="00277631">
            <w:pPr>
              <w:pStyle w:val="ROWTABELLA"/>
              <w:rPr>
                <w:color w:val="002060"/>
              </w:rPr>
            </w:pPr>
            <w:r w:rsidRPr="00627BE8">
              <w:rPr>
                <w:color w:val="002060"/>
              </w:rPr>
              <w:t>VIA LETI</w:t>
            </w:r>
          </w:p>
        </w:tc>
      </w:tr>
      <w:tr w:rsidR="00E9051F" w:rsidRPr="00627BE8" w14:paraId="6EDE1CB8"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91C7FF" w14:textId="77777777" w:rsidR="00E9051F" w:rsidRPr="00627BE8" w:rsidRDefault="00E9051F" w:rsidP="00277631">
            <w:pPr>
              <w:pStyle w:val="ROWTABELLA"/>
              <w:rPr>
                <w:color w:val="002060"/>
              </w:rPr>
            </w:pPr>
            <w:r w:rsidRPr="00627BE8">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B25E2C" w14:textId="77777777" w:rsidR="00E9051F" w:rsidRPr="00627BE8" w:rsidRDefault="00E9051F" w:rsidP="00277631">
            <w:pPr>
              <w:pStyle w:val="ROWTABELLA"/>
              <w:rPr>
                <w:color w:val="002060"/>
              </w:rPr>
            </w:pPr>
            <w:r w:rsidRPr="00627BE8">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D3A456"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5455BA" w14:textId="77777777" w:rsidR="00E9051F" w:rsidRPr="00627BE8" w:rsidRDefault="00E9051F" w:rsidP="00277631">
            <w:pPr>
              <w:pStyle w:val="ROWTABELLA"/>
              <w:rPr>
                <w:color w:val="002060"/>
              </w:rPr>
            </w:pPr>
            <w:r w:rsidRPr="00627BE8">
              <w:rPr>
                <w:color w:val="002060"/>
              </w:rPr>
              <w:t>09/03/2019 17:45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699C49" w14:textId="77777777" w:rsidR="00E9051F" w:rsidRPr="00627BE8" w:rsidRDefault="00E9051F" w:rsidP="00277631">
            <w:pPr>
              <w:pStyle w:val="ROWTABELLA"/>
              <w:rPr>
                <w:color w:val="002060"/>
              </w:rPr>
            </w:pPr>
            <w:r w:rsidRPr="00627BE8">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9D5C95" w14:textId="77777777" w:rsidR="00E9051F" w:rsidRPr="00627BE8" w:rsidRDefault="00E9051F" w:rsidP="00277631">
            <w:pPr>
              <w:pStyle w:val="ROWTABELLA"/>
              <w:rPr>
                <w:color w:val="002060"/>
              </w:rPr>
            </w:pPr>
            <w:r w:rsidRPr="00627BE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F5A595" w14:textId="77777777" w:rsidR="00E9051F" w:rsidRPr="00627BE8" w:rsidRDefault="00E9051F" w:rsidP="00277631">
            <w:pPr>
              <w:pStyle w:val="ROWTABELLA"/>
              <w:rPr>
                <w:color w:val="002060"/>
              </w:rPr>
            </w:pPr>
            <w:r w:rsidRPr="00627BE8">
              <w:rPr>
                <w:color w:val="002060"/>
              </w:rPr>
              <w:t>VIA ABBADIA DI FIASTRA</w:t>
            </w:r>
          </w:p>
        </w:tc>
      </w:tr>
      <w:tr w:rsidR="00E9051F" w:rsidRPr="00627BE8" w14:paraId="03329076"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00A5A5" w14:textId="77777777" w:rsidR="00E9051F" w:rsidRPr="00627BE8" w:rsidRDefault="00E9051F" w:rsidP="00277631">
            <w:pPr>
              <w:pStyle w:val="ROWTABELLA"/>
              <w:rPr>
                <w:color w:val="002060"/>
              </w:rPr>
            </w:pPr>
            <w:r w:rsidRPr="00627BE8">
              <w:rPr>
                <w:color w:val="002060"/>
              </w:rPr>
              <w:t>AMICI 84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DF8CDF" w14:textId="77777777" w:rsidR="00E9051F" w:rsidRPr="00627BE8" w:rsidRDefault="00E9051F" w:rsidP="00277631">
            <w:pPr>
              <w:pStyle w:val="ROWTABELLA"/>
              <w:rPr>
                <w:color w:val="002060"/>
              </w:rPr>
            </w:pPr>
            <w:r w:rsidRPr="00627BE8">
              <w:rPr>
                <w:color w:val="002060"/>
              </w:rPr>
              <w:t>FERMO SSD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C2C305C" w14:textId="77777777" w:rsidR="00E9051F" w:rsidRPr="00627BE8" w:rsidRDefault="00E9051F" w:rsidP="00277631">
            <w:pPr>
              <w:pStyle w:val="ROWTABELLA"/>
              <w:jc w:val="center"/>
              <w:rPr>
                <w:color w:val="002060"/>
              </w:rPr>
            </w:pPr>
            <w:r w:rsidRPr="00627B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482218" w14:textId="77777777" w:rsidR="00E9051F" w:rsidRPr="00627BE8" w:rsidRDefault="00E9051F" w:rsidP="00277631">
            <w:pPr>
              <w:pStyle w:val="ROWTABELLA"/>
              <w:rPr>
                <w:color w:val="002060"/>
              </w:rPr>
            </w:pPr>
            <w:r w:rsidRPr="00627BE8">
              <w:rPr>
                <w:color w:val="002060"/>
              </w:rPr>
              <w:t>10/03/2019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0E968" w14:textId="77777777" w:rsidR="00E9051F" w:rsidRPr="00627BE8" w:rsidRDefault="00E9051F" w:rsidP="00277631">
            <w:pPr>
              <w:pStyle w:val="ROWTABELLA"/>
              <w:rPr>
                <w:color w:val="002060"/>
              </w:rPr>
            </w:pPr>
            <w:r w:rsidRPr="00627BE8">
              <w:rPr>
                <w:color w:val="002060"/>
              </w:rPr>
              <w:t>PALAROZZI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1709D5" w14:textId="77777777" w:rsidR="00E9051F" w:rsidRPr="00627BE8" w:rsidRDefault="00E9051F" w:rsidP="00277631">
            <w:pPr>
              <w:pStyle w:val="ROWTABELLA"/>
              <w:rPr>
                <w:color w:val="002060"/>
              </w:rPr>
            </w:pPr>
            <w:r w:rsidRPr="00627BE8">
              <w:rPr>
                <w:color w:val="002060"/>
              </w:rPr>
              <w:t>FOLIGNANO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E0FC0E" w14:textId="77777777" w:rsidR="00E9051F" w:rsidRPr="00627BE8" w:rsidRDefault="00E9051F" w:rsidP="00277631">
            <w:pPr>
              <w:pStyle w:val="ROWTABELLA"/>
              <w:rPr>
                <w:color w:val="002060"/>
              </w:rPr>
            </w:pPr>
            <w:r w:rsidRPr="00627BE8">
              <w:rPr>
                <w:color w:val="002060"/>
              </w:rPr>
              <w:t>PIAZZA S. D'ACQUISTO</w:t>
            </w:r>
          </w:p>
        </w:tc>
      </w:tr>
    </w:tbl>
    <w:p w14:paraId="45DCBD82" w14:textId="77777777" w:rsidR="00E9051F" w:rsidRPr="00627BE8" w:rsidRDefault="00E9051F" w:rsidP="00E9051F">
      <w:pPr>
        <w:pStyle w:val="breakline"/>
        <w:divId w:val="527259509"/>
        <w:rPr>
          <w:color w:val="002060"/>
        </w:rPr>
      </w:pPr>
    </w:p>
    <w:p w14:paraId="405EF860" w14:textId="77777777" w:rsidR="00E9051F" w:rsidRPr="00627BE8" w:rsidRDefault="00E9051F" w:rsidP="00E9051F">
      <w:pPr>
        <w:pStyle w:val="TITOLOCAMPIONATO"/>
        <w:shd w:val="clear" w:color="auto" w:fill="CCCCCC"/>
        <w:spacing w:before="80" w:after="40"/>
        <w:divId w:val="527259509"/>
        <w:rPr>
          <w:color w:val="002060"/>
        </w:rPr>
      </w:pPr>
      <w:r w:rsidRPr="00627BE8">
        <w:rPr>
          <w:color w:val="002060"/>
        </w:rPr>
        <w:t>UNDER 15 C5 REGIONALI MASCHILI</w:t>
      </w:r>
    </w:p>
    <w:p w14:paraId="166B44AF" w14:textId="77777777" w:rsidR="00E9051F" w:rsidRPr="00627BE8" w:rsidRDefault="00E9051F" w:rsidP="00E9051F">
      <w:pPr>
        <w:pStyle w:val="TITOLOPRINC"/>
        <w:divId w:val="527259509"/>
        <w:rPr>
          <w:color w:val="002060"/>
        </w:rPr>
      </w:pPr>
      <w:r w:rsidRPr="00627BE8">
        <w:rPr>
          <w:color w:val="002060"/>
        </w:rPr>
        <w:t>ERRATA CORRIGE OTTAVI DI FINALE</w:t>
      </w:r>
    </w:p>
    <w:p w14:paraId="2C369DD4" w14:textId="77777777" w:rsidR="00E9051F" w:rsidRPr="00627BE8" w:rsidRDefault="00E9051F" w:rsidP="00E9051F">
      <w:pPr>
        <w:pStyle w:val="LndNormale1"/>
        <w:divId w:val="527259509"/>
        <w:rPr>
          <w:color w:val="002060"/>
          <w:szCs w:val="22"/>
        </w:rPr>
      </w:pPr>
      <w:r w:rsidRPr="00627BE8">
        <w:rPr>
          <w:color w:val="002060"/>
          <w:szCs w:val="22"/>
        </w:rPr>
        <w:lastRenderedPageBreak/>
        <w:t>Nel Comunicato Ufficiale n° 79 del 18/02/2019 è stato omesso che al termine de</w:t>
      </w:r>
      <w:r w:rsidRPr="00627BE8">
        <w:rPr>
          <w:rFonts w:cs="Arial"/>
          <w:color w:val="002060"/>
        </w:rPr>
        <w:t>lle due partite di andata e ritorno, a parità di punteggio, si qualificherà ai Quarti di Finale la squadra che avrà la miglior differenza reti.</w:t>
      </w:r>
    </w:p>
    <w:p w14:paraId="4651A6F5" w14:textId="77777777" w:rsidR="00E9051F" w:rsidRPr="00627BE8" w:rsidRDefault="00E9051F" w:rsidP="00E9051F">
      <w:pPr>
        <w:pStyle w:val="Corpodeltesto21"/>
        <w:divId w:val="527259509"/>
        <w:rPr>
          <w:rFonts w:ascii="Arial" w:hAnsi="Arial" w:cs="Arial"/>
          <w:color w:val="002060"/>
          <w:sz w:val="22"/>
        </w:rPr>
      </w:pPr>
      <w:r w:rsidRPr="00627BE8">
        <w:rPr>
          <w:rFonts w:ascii="Arial" w:hAnsi="Arial" w:cs="Arial"/>
          <w:color w:val="002060"/>
          <w:sz w:val="22"/>
        </w:rPr>
        <w:t>Persistendo ancora la parità, si disputeranno due tempi supplementari di 5 minuti ciascuno. Se anche al termine dei tempi supplementari si verificasse la situazione di parità si qualificherà al turno successivo la squadra meglio piazzata al termine della regular season.</w:t>
      </w:r>
    </w:p>
    <w:p w14:paraId="457ECFC8" w14:textId="77777777" w:rsidR="00E9051F" w:rsidRPr="00627BE8" w:rsidRDefault="00E9051F" w:rsidP="00E9051F">
      <w:pPr>
        <w:pStyle w:val="TITOLOPRINC"/>
        <w:divId w:val="527259509"/>
        <w:rPr>
          <w:color w:val="002060"/>
        </w:rPr>
      </w:pPr>
      <w:r w:rsidRPr="00627BE8">
        <w:rPr>
          <w:color w:val="002060"/>
        </w:rPr>
        <w:t>VARIAZIONI AL PROGRAMMA GARE</w:t>
      </w:r>
    </w:p>
    <w:p w14:paraId="2CF61023" w14:textId="77777777" w:rsidR="00E9051F" w:rsidRPr="00627BE8" w:rsidRDefault="00E9051F" w:rsidP="00E9051F">
      <w:pPr>
        <w:pStyle w:val="Corpodeltesto21"/>
        <w:divId w:val="527259509"/>
        <w:rPr>
          <w:rFonts w:ascii="Arial" w:hAnsi="Arial" w:cs="Arial"/>
          <w:b/>
          <w:color w:val="002060"/>
          <w:sz w:val="22"/>
          <w:szCs w:val="22"/>
          <w:u w:val="single"/>
        </w:rPr>
      </w:pPr>
      <w:r w:rsidRPr="00627BE8">
        <w:rPr>
          <w:rFonts w:ascii="Arial" w:hAnsi="Arial" w:cs="Arial"/>
          <w:b/>
          <w:color w:val="002060"/>
          <w:sz w:val="22"/>
          <w:szCs w:val="22"/>
          <w:u w:val="single"/>
        </w:rPr>
        <w:t>OTTAVI DI FINALE</w:t>
      </w:r>
    </w:p>
    <w:p w14:paraId="76D5D871" w14:textId="77777777" w:rsidR="00E9051F" w:rsidRPr="00627BE8" w:rsidRDefault="00E9051F" w:rsidP="00E9051F">
      <w:pPr>
        <w:pStyle w:val="Corpodeltesto21"/>
        <w:divId w:val="527259509"/>
        <w:rPr>
          <w:rFonts w:ascii="Arial" w:hAnsi="Arial" w:cs="Arial"/>
          <w:color w:val="002060"/>
          <w:sz w:val="22"/>
          <w:szCs w:val="22"/>
        </w:rPr>
      </w:pPr>
    </w:p>
    <w:p w14:paraId="04DD5D11"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b/>
          <w:i/>
          <w:color w:val="002060"/>
          <w:sz w:val="22"/>
          <w:szCs w:val="22"/>
        </w:rPr>
        <w:t>GARA DI RITORNO</w:t>
      </w:r>
    </w:p>
    <w:p w14:paraId="3B480BF3" w14:textId="77777777" w:rsidR="00E9051F" w:rsidRPr="00627BE8" w:rsidRDefault="00E9051F" w:rsidP="00E9051F">
      <w:pPr>
        <w:pStyle w:val="Corpodeltesto21"/>
        <w:divId w:val="527259509"/>
        <w:rPr>
          <w:rFonts w:ascii="Arial" w:hAnsi="Arial" w:cs="Arial"/>
          <w:color w:val="002060"/>
          <w:sz w:val="22"/>
          <w:szCs w:val="22"/>
        </w:rPr>
      </w:pPr>
    </w:p>
    <w:p w14:paraId="55FF3AA6"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AMICI DEL CENTROSOCIO SP. – VIRTUS TEAM SOC.COOP. </w:t>
      </w:r>
      <w:r w:rsidRPr="00627BE8">
        <w:rPr>
          <w:rFonts w:ascii="Arial" w:hAnsi="Arial" w:cs="Arial"/>
          <w:color w:val="002060"/>
          <w:sz w:val="22"/>
          <w:szCs w:val="22"/>
        </w:rPr>
        <w:t xml:space="preserve">sarà disputata </w:t>
      </w:r>
      <w:r w:rsidRPr="00627BE8">
        <w:rPr>
          <w:rFonts w:ascii="Arial" w:hAnsi="Arial" w:cs="Arial"/>
          <w:b/>
          <w:color w:val="002060"/>
          <w:sz w:val="22"/>
          <w:szCs w:val="22"/>
        </w:rPr>
        <w:t>DOMENICA 10/03/2019</w:t>
      </w:r>
      <w:r w:rsidRPr="00627BE8">
        <w:rPr>
          <w:rFonts w:ascii="Arial" w:hAnsi="Arial" w:cs="Arial"/>
          <w:color w:val="002060"/>
          <w:sz w:val="22"/>
          <w:szCs w:val="22"/>
        </w:rPr>
        <w:t xml:space="preserve"> alle </w:t>
      </w:r>
      <w:r w:rsidRPr="00627BE8">
        <w:rPr>
          <w:rFonts w:ascii="Arial" w:hAnsi="Arial" w:cs="Arial"/>
          <w:b/>
          <w:color w:val="002060"/>
          <w:sz w:val="22"/>
          <w:szCs w:val="22"/>
        </w:rPr>
        <w:t>ore 10:30</w:t>
      </w:r>
      <w:r w:rsidRPr="00627BE8">
        <w:rPr>
          <w:rFonts w:ascii="Arial" w:hAnsi="Arial" w:cs="Arial"/>
          <w:color w:val="002060"/>
          <w:sz w:val="22"/>
          <w:szCs w:val="22"/>
        </w:rPr>
        <w:t>,</w:t>
      </w:r>
      <w:r w:rsidRPr="00627BE8">
        <w:rPr>
          <w:rFonts w:ascii="Arial" w:hAnsi="Arial" w:cs="Arial"/>
          <w:b/>
          <w:color w:val="002060"/>
          <w:sz w:val="22"/>
          <w:szCs w:val="22"/>
        </w:rPr>
        <w:t xml:space="preserve"> Palestra Comunale San Michele al Fiume</w:t>
      </w:r>
      <w:r w:rsidRPr="00627BE8">
        <w:rPr>
          <w:rFonts w:ascii="Arial" w:hAnsi="Arial" w:cs="Arial"/>
          <w:color w:val="002060"/>
          <w:sz w:val="22"/>
          <w:szCs w:val="22"/>
        </w:rPr>
        <w:t xml:space="preserve">, Via Loreto di </w:t>
      </w:r>
      <w:r w:rsidRPr="00627BE8">
        <w:rPr>
          <w:rFonts w:ascii="Arial" w:hAnsi="Arial" w:cs="Arial"/>
          <w:b/>
          <w:color w:val="002060"/>
          <w:sz w:val="22"/>
          <w:szCs w:val="22"/>
        </w:rPr>
        <w:t>MONDAVIO</w:t>
      </w:r>
      <w:r w:rsidRPr="00627BE8">
        <w:rPr>
          <w:rFonts w:ascii="Arial" w:hAnsi="Arial" w:cs="Arial"/>
          <w:color w:val="002060"/>
          <w:sz w:val="22"/>
          <w:szCs w:val="22"/>
        </w:rPr>
        <w:t>.</w:t>
      </w:r>
    </w:p>
    <w:p w14:paraId="3B79D62F" w14:textId="77777777" w:rsidR="00E9051F" w:rsidRPr="00627BE8" w:rsidRDefault="00E9051F" w:rsidP="00E9051F">
      <w:pPr>
        <w:pStyle w:val="Corpodeltesto21"/>
        <w:divId w:val="527259509"/>
        <w:rPr>
          <w:rFonts w:ascii="Arial" w:hAnsi="Arial" w:cs="Arial"/>
          <w:color w:val="002060"/>
          <w:sz w:val="22"/>
          <w:szCs w:val="22"/>
        </w:rPr>
      </w:pPr>
    </w:p>
    <w:p w14:paraId="4C1AA7C8"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C.U.S. MACERATA CALCIO A5 – TAVERNELLE </w:t>
      </w:r>
      <w:r w:rsidRPr="00627BE8">
        <w:rPr>
          <w:rFonts w:ascii="Arial" w:hAnsi="Arial" w:cs="Arial"/>
          <w:color w:val="002060"/>
          <w:sz w:val="22"/>
          <w:szCs w:val="22"/>
        </w:rPr>
        <w:t xml:space="preserve">sarà disputata </w:t>
      </w:r>
      <w:r w:rsidRPr="00627BE8">
        <w:rPr>
          <w:rFonts w:ascii="Arial" w:hAnsi="Arial" w:cs="Arial"/>
          <w:b/>
          <w:color w:val="002060"/>
          <w:sz w:val="22"/>
          <w:szCs w:val="22"/>
        </w:rPr>
        <w:t>DOMENICA 10/03/2019</w:t>
      </w:r>
      <w:r w:rsidRPr="00627BE8">
        <w:rPr>
          <w:rFonts w:ascii="Arial" w:hAnsi="Arial" w:cs="Arial"/>
          <w:color w:val="002060"/>
          <w:sz w:val="22"/>
          <w:szCs w:val="22"/>
        </w:rPr>
        <w:t xml:space="preserve"> alle </w:t>
      </w:r>
      <w:r w:rsidRPr="00627BE8">
        <w:rPr>
          <w:rFonts w:ascii="Arial" w:hAnsi="Arial" w:cs="Arial"/>
          <w:b/>
          <w:color w:val="002060"/>
          <w:sz w:val="22"/>
          <w:szCs w:val="22"/>
        </w:rPr>
        <w:t>ore 10:30</w:t>
      </w:r>
      <w:r w:rsidRPr="00627BE8">
        <w:rPr>
          <w:rFonts w:ascii="Arial" w:hAnsi="Arial" w:cs="Arial"/>
          <w:color w:val="002060"/>
          <w:sz w:val="22"/>
          <w:szCs w:val="22"/>
        </w:rPr>
        <w:t>,</w:t>
      </w:r>
      <w:r w:rsidRPr="00627BE8">
        <w:rPr>
          <w:rFonts w:ascii="Arial" w:hAnsi="Arial" w:cs="Arial"/>
          <w:b/>
          <w:color w:val="002060"/>
          <w:sz w:val="22"/>
          <w:szCs w:val="22"/>
        </w:rPr>
        <w:t xml:space="preserve"> </w:t>
      </w:r>
      <w:r w:rsidRPr="00627BE8">
        <w:rPr>
          <w:rFonts w:ascii="Arial" w:hAnsi="Arial" w:cs="Arial"/>
          <w:color w:val="002060"/>
          <w:sz w:val="22"/>
          <w:szCs w:val="22"/>
        </w:rPr>
        <w:t>stesso campo.</w:t>
      </w:r>
    </w:p>
    <w:p w14:paraId="35A39446" w14:textId="77777777" w:rsidR="00E9051F" w:rsidRPr="00627BE8" w:rsidRDefault="00E9051F" w:rsidP="00E9051F">
      <w:pPr>
        <w:pStyle w:val="Corpodeltesto21"/>
        <w:divId w:val="527259509"/>
        <w:rPr>
          <w:rFonts w:ascii="Arial" w:hAnsi="Arial" w:cs="Arial"/>
          <w:color w:val="002060"/>
          <w:sz w:val="22"/>
          <w:szCs w:val="22"/>
        </w:rPr>
      </w:pPr>
    </w:p>
    <w:p w14:paraId="5F7C1B7E" w14:textId="77777777" w:rsidR="00E9051F" w:rsidRPr="00627BE8" w:rsidRDefault="00E9051F" w:rsidP="00E9051F">
      <w:pPr>
        <w:pStyle w:val="Corpodeltesto21"/>
        <w:divId w:val="527259509"/>
        <w:rPr>
          <w:rFonts w:ascii="Arial" w:hAnsi="Arial" w:cs="Arial"/>
          <w:color w:val="002060"/>
          <w:sz w:val="22"/>
          <w:szCs w:val="22"/>
        </w:rPr>
      </w:pPr>
      <w:r w:rsidRPr="00627BE8">
        <w:rPr>
          <w:rFonts w:ascii="Arial" w:hAnsi="Arial" w:cs="Arial"/>
          <w:color w:val="002060"/>
          <w:sz w:val="22"/>
          <w:szCs w:val="22"/>
        </w:rPr>
        <w:t xml:space="preserve">La gara </w:t>
      </w:r>
      <w:r w:rsidRPr="00627BE8">
        <w:rPr>
          <w:rFonts w:ascii="Arial" w:hAnsi="Arial" w:cs="Arial"/>
          <w:b/>
          <w:color w:val="002060"/>
          <w:sz w:val="22"/>
          <w:szCs w:val="22"/>
        </w:rPr>
        <w:t xml:space="preserve">REAL S.COSTANZO CALCIO 5 – CANTINE RIUNITE CSI </w:t>
      </w:r>
      <w:r w:rsidRPr="00627BE8">
        <w:rPr>
          <w:rFonts w:ascii="Arial" w:hAnsi="Arial" w:cs="Arial"/>
          <w:color w:val="002060"/>
          <w:sz w:val="22"/>
          <w:szCs w:val="22"/>
        </w:rPr>
        <w:t xml:space="preserve">sarà disputata </w:t>
      </w:r>
      <w:r w:rsidRPr="00627BE8">
        <w:rPr>
          <w:rFonts w:ascii="Arial" w:hAnsi="Arial" w:cs="Arial"/>
          <w:b/>
          <w:color w:val="002060"/>
          <w:sz w:val="22"/>
          <w:szCs w:val="22"/>
        </w:rPr>
        <w:t>DOMENICA 10/03/2019</w:t>
      </w:r>
      <w:r w:rsidRPr="00627BE8">
        <w:rPr>
          <w:rFonts w:ascii="Arial" w:hAnsi="Arial" w:cs="Arial"/>
          <w:color w:val="002060"/>
          <w:sz w:val="22"/>
          <w:szCs w:val="22"/>
        </w:rPr>
        <w:t xml:space="preserve"> alle </w:t>
      </w:r>
      <w:r w:rsidRPr="00627BE8">
        <w:rPr>
          <w:rFonts w:ascii="Arial" w:hAnsi="Arial" w:cs="Arial"/>
          <w:b/>
          <w:color w:val="002060"/>
          <w:sz w:val="22"/>
          <w:szCs w:val="22"/>
        </w:rPr>
        <w:t>ore 10:30</w:t>
      </w:r>
      <w:r w:rsidRPr="00627BE8">
        <w:rPr>
          <w:rFonts w:ascii="Arial" w:hAnsi="Arial" w:cs="Arial"/>
          <w:color w:val="002060"/>
          <w:sz w:val="22"/>
          <w:szCs w:val="22"/>
        </w:rPr>
        <w:t>,</w:t>
      </w:r>
      <w:r w:rsidRPr="00627BE8">
        <w:rPr>
          <w:rFonts w:ascii="Arial" w:hAnsi="Arial" w:cs="Arial"/>
          <w:b/>
          <w:color w:val="002060"/>
          <w:sz w:val="22"/>
          <w:szCs w:val="22"/>
        </w:rPr>
        <w:t xml:space="preserve"> </w:t>
      </w:r>
      <w:r w:rsidRPr="00627BE8">
        <w:rPr>
          <w:rFonts w:ascii="Arial" w:hAnsi="Arial" w:cs="Arial"/>
          <w:color w:val="002060"/>
          <w:sz w:val="22"/>
          <w:szCs w:val="22"/>
        </w:rPr>
        <w:t>stesso campo.</w:t>
      </w:r>
    </w:p>
    <w:p w14:paraId="3737975A" w14:textId="77777777" w:rsidR="00E9051F" w:rsidRPr="00627BE8" w:rsidRDefault="00E9051F" w:rsidP="00E9051F">
      <w:pPr>
        <w:pStyle w:val="TITOLOPRINC"/>
        <w:divId w:val="527259509"/>
        <w:rPr>
          <w:color w:val="002060"/>
        </w:rPr>
      </w:pPr>
      <w:r w:rsidRPr="00627BE8">
        <w:rPr>
          <w:color w:val="002060"/>
        </w:rPr>
        <w:t>RISULTATI</w:t>
      </w:r>
    </w:p>
    <w:p w14:paraId="6AB624B8" w14:textId="77777777" w:rsidR="00E9051F" w:rsidRPr="00627BE8" w:rsidRDefault="00E9051F" w:rsidP="00E9051F">
      <w:pPr>
        <w:pStyle w:val="breakline"/>
        <w:divId w:val="527259509"/>
        <w:rPr>
          <w:color w:val="002060"/>
        </w:rPr>
      </w:pPr>
    </w:p>
    <w:p w14:paraId="68AB9C8E" w14:textId="77777777" w:rsidR="00E9051F" w:rsidRPr="00627BE8" w:rsidRDefault="00E9051F" w:rsidP="00E9051F">
      <w:pPr>
        <w:pStyle w:val="SOTTOTITOLOCAMPIONATO1"/>
        <w:divId w:val="527259509"/>
        <w:rPr>
          <w:color w:val="002060"/>
        </w:rPr>
      </w:pPr>
      <w:r w:rsidRPr="00627BE8">
        <w:rPr>
          <w:color w:val="002060"/>
        </w:rPr>
        <w:t>RISULTATI UFFICIALI GARE DEL 04/03/2019</w:t>
      </w:r>
    </w:p>
    <w:p w14:paraId="1AA1DB24" w14:textId="77777777" w:rsidR="00E9051F" w:rsidRPr="00627BE8" w:rsidRDefault="00E9051F" w:rsidP="00E9051F">
      <w:pPr>
        <w:pStyle w:val="SOTTOTITOLOCAMPIONATO2"/>
        <w:divId w:val="527259509"/>
        <w:rPr>
          <w:color w:val="002060"/>
        </w:rPr>
      </w:pPr>
      <w:r w:rsidRPr="00627BE8">
        <w:rPr>
          <w:color w:val="002060"/>
        </w:rPr>
        <w:t>Si trascrivono qui di seguito i risultati ufficiali delle gare disputate</w:t>
      </w:r>
    </w:p>
    <w:p w14:paraId="4E60A89A" w14:textId="77777777" w:rsidR="00E9051F" w:rsidRPr="00627BE8" w:rsidRDefault="00E9051F" w:rsidP="00E9051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9051F" w:rsidRPr="00627BE8" w14:paraId="438063D2" w14:textId="77777777" w:rsidTr="00E9051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9051F" w:rsidRPr="00627BE8" w14:paraId="0C37BBD7" w14:textId="77777777" w:rsidTr="0027763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310272" w14:textId="77777777" w:rsidR="00E9051F" w:rsidRPr="00627BE8" w:rsidRDefault="00E9051F" w:rsidP="00277631">
                  <w:pPr>
                    <w:pStyle w:val="HEADERTABELLA"/>
                    <w:rPr>
                      <w:color w:val="002060"/>
                    </w:rPr>
                  </w:pPr>
                  <w:r w:rsidRPr="00627BE8">
                    <w:rPr>
                      <w:color w:val="002060"/>
                    </w:rPr>
                    <w:t>GIRONE OF - 1 Giornata - A</w:t>
                  </w:r>
                </w:p>
              </w:tc>
            </w:tr>
            <w:tr w:rsidR="00E9051F" w:rsidRPr="00627BE8" w14:paraId="420F0A59" w14:textId="77777777" w:rsidTr="0027763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12DD449" w14:textId="77777777" w:rsidR="00E9051F" w:rsidRPr="00627BE8" w:rsidRDefault="00E9051F" w:rsidP="00277631">
                  <w:pPr>
                    <w:pStyle w:val="ROWTABELLA"/>
                    <w:rPr>
                      <w:color w:val="002060"/>
                    </w:rPr>
                  </w:pPr>
                  <w:r w:rsidRPr="00627BE8">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35E2AA" w14:textId="77777777" w:rsidR="00E9051F" w:rsidRPr="00627BE8" w:rsidRDefault="00E9051F" w:rsidP="00277631">
                  <w:pPr>
                    <w:pStyle w:val="ROWTABELLA"/>
                    <w:rPr>
                      <w:color w:val="002060"/>
                    </w:rPr>
                  </w:pPr>
                  <w:r w:rsidRPr="00627BE8">
                    <w:rPr>
                      <w:color w:val="002060"/>
                    </w:rPr>
                    <w:t>- REAL S.COSTANZO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456E0C" w14:textId="77777777" w:rsidR="00E9051F" w:rsidRPr="00627BE8" w:rsidRDefault="00E9051F" w:rsidP="00277631">
                  <w:pPr>
                    <w:pStyle w:val="ROWTABELLA"/>
                    <w:jc w:val="center"/>
                    <w:rPr>
                      <w:color w:val="002060"/>
                    </w:rPr>
                  </w:pPr>
                  <w:r w:rsidRPr="00627BE8">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9B977A" w14:textId="77777777" w:rsidR="00E9051F" w:rsidRPr="00627BE8" w:rsidRDefault="00E9051F" w:rsidP="00277631">
                  <w:pPr>
                    <w:pStyle w:val="ROWTABELLA"/>
                    <w:jc w:val="center"/>
                    <w:rPr>
                      <w:color w:val="002060"/>
                    </w:rPr>
                  </w:pPr>
                  <w:r w:rsidRPr="00627BE8">
                    <w:rPr>
                      <w:color w:val="002060"/>
                    </w:rPr>
                    <w:t> </w:t>
                  </w:r>
                </w:p>
              </w:tc>
            </w:tr>
          </w:tbl>
          <w:p w14:paraId="560CC8CE" w14:textId="77777777" w:rsidR="00E9051F" w:rsidRPr="00627BE8" w:rsidRDefault="00E9051F" w:rsidP="00277631">
            <w:pPr>
              <w:rPr>
                <w:color w:val="002060"/>
                <w:sz w:val="24"/>
                <w:szCs w:val="24"/>
              </w:rPr>
            </w:pPr>
          </w:p>
        </w:tc>
      </w:tr>
    </w:tbl>
    <w:p w14:paraId="2F825917" w14:textId="77777777" w:rsidR="00E9051F" w:rsidRPr="00627BE8" w:rsidRDefault="00E9051F" w:rsidP="00E9051F">
      <w:pPr>
        <w:pStyle w:val="breakline"/>
        <w:divId w:val="527259509"/>
        <w:rPr>
          <w:color w:val="002060"/>
        </w:rPr>
      </w:pPr>
    </w:p>
    <w:p w14:paraId="36A08D1D" w14:textId="77777777" w:rsidR="00E9051F" w:rsidRPr="00627BE8" w:rsidRDefault="00E9051F" w:rsidP="00E9051F">
      <w:pPr>
        <w:pStyle w:val="breakline"/>
        <w:divId w:val="527259509"/>
        <w:rPr>
          <w:color w:val="002060"/>
        </w:rPr>
      </w:pPr>
    </w:p>
    <w:p w14:paraId="48526F7F" w14:textId="77777777" w:rsidR="00E9051F" w:rsidRPr="00627BE8" w:rsidRDefault="00E9051F" w:rsidP="00E9051F">
      <w:pPr>
        <w:pStyle w:val="TITOLOPRINC"/>
        <w:divId w:val="527259509"/>
        <w:rPr>
          <w:color w:val="002060"/>
        </w:rPr>
      </w:pPr>
      <w:r w:rsidRPr="00627BE8">
        <w:rPr>
          <w:color w:val="002060"/>
        </w:rPr>
        <w:t>GIUDICE SPORTIVO</w:t>
      </w:r>
    </w:p>
    <w:p w14:paraId="1D8C2C70" w14:textId="77777777" w:rsidR="00E9051F" w:rsidRPr="00627BE8" w:rsidRDefault="00E9051F" w:rsidP="00E9051F">
      <w:pPr>
        <w:pStyle w:val="diffida"/>
        <w:divId w:val="527259509"/>
        <w:rPr>
          <w:color w:val="002060"/>
        </w:rPr>
      </w:pPr>
      <w:r w:rsidRPr="00627BE8">
        <w:rPr>
          <w:color w:val="002060"/>
        </w:rPr>
        <w:t>Il Giudice Sportivo, Avv. Claudio Romagnoli, nella seduta del 06/03/2019, ha adottato le decisioni che di seguito integralmente si riportano:</w:t>
      </w:r>
    </w:p>
    <w:p w14:paraId="25917B3D" w14:textId="77777777" w:rsidR="00E9051F" w:rsidRPr="00627BE8" w:rsidRDefault="00E9051F" w:rsidP="00E9051F">
      <w:pPr>
        <w:pStyle w:val="titolo10"/>
        <w:divId w:val="527259509"/>
        <w:rPr>
          <w:color w:val="002060"/>
        </w:rPr>
      </w:pPr>
      <w:r w:rsidRPr="00627BE8">
        <w:rPr>
          <w:color w:val="002060"/>
        </w:rPr>
        <w:t xml:space="preserve">GARE DEL 4/ 3/2019 </w:t>
      </w:r>
    </w:p>
    <w:p w14:paraId="59318FA0" w14:textId="77777777" w:rsidR="00E9051F" w:rsidRPr="00627BE8" w:rsidRDefault="00E9051F" w:rsidP="00E9051F">
      <w:pPr>
        <w:pStyle w:val="titolo7a"/>
        <w:divId w:val="527259509"/>
        <w:rPr>
          <w:color w:val="002060"/>
        </w:rPr>
      </w:pPr>
      <w:r w:rsidRPr="00627BE8">
        <w:rPr>
          <w:color w:val="002060"/>
        </w:rPr>
        <w:t xml:space="preserve">PROVVEDIMENTI DISCIPLINARI </w:t>
      </w:r>
    </w:p>
    <w:p w14:paraId="5D5FDD5E" w14:textId="77777777" w:rsidR="00E9051F" w:rsidRPr="00627BE8" w:rsidRDefault="00E9051F" w:rsidP="00E9051F">
      <w:pPr>
        <w:pStyle w:val="TITOLO7B"/>
        <w:divId w:val="527259509"/>
        <w:rPr>
          <w:color w:val="002060"/>
        </w:rPr>
      </w:pPr>
      <w:r w:rsidRPr="00627BE8">
        <w:rPr>
          <w:color w:val="002060"/>
        </w:rPr>
        <w:t xml:space="preserve">In base alle risultanze degli atti ufficiali sono state deliberate le seguenti sanzioni disciplinari. </w:t>
      </w:r>
    </w:p>
    <w:p w14:paraId="41BC3CBC" w14:textId="77777777" w:rsidR="00E9051F" w:rsidRPr="00627BE8" w:rsidRDefault="00E9051F" w:rsidP="00E9051F">
      <w:pPr>
        <w:pStyle w:val="titolo3"/>
        <w:divId w:val="527259509"/>
        <w:rPr>
          <w:color w:val="002060"/>
        </w:rPr>
      </w:pPr>
      <w:r w:rsidRPr="00627BE8">
        <w:rPr>
          <w:color w:val="002060"/>
        </w:rPr>
        <w:t xml:space="preserve">A CARICO CALCIATORI NON ESPULSI DAL CAMPO </w:t>
      </w:r>
    </w:p>
    <w:p w14:paraId="6D72CD1D" w14:textId="77777777" w:rsidR="00E9051F" w:rsidRPr="00627BE8" w:rsidRDefault="00E9051F" w:rsidP="00E9051F">
      <w:pPr>
        <w:pStyle w:val="titolo20"/>
        <w:divId w:val="527259509"/>
        <w:rPr>
          <w:color w:val="002060"/>
        </w:rPr>
      </w:pPr>
      <w:r w:rsidRPr="00627BE8">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07278AB0" w14:textId="77777777" w:rsidTr="00E9051F">
        <w:trPr>
          <w:divId w:val="527259509"/>
        </w:trPr>
        <w:tc>
          <w:tcPr>
            <w:tcW w:w="2200" w:type="dxa"/>
            <w:tcMar>
              <w:top w:w="20" w:type="dxa"/>
              <w:left w:w="20" w:type="dxa"/>
              <w:bottom w:w="20" w:type="dxa"/>
              <w:right w:w="20" w:type="dxa"/>
            </w:tcMar>
            <w:vAlign w:val="center"/>
          </w:tcPr>
          <w:p w14:paraId="6833C30D" w14:textId="77777777" w:rsidR="00E9051F" w:rsidRPr="00627BE8" w:rsidRDefault="00E9051F" w:rsidP="00277631">
            <w:pPr>
              <w:pStyle w:val="movimento"/>
              <w:rPr>
                <w:color w:val="002060"/>
              </w:rPr>
            </w:pPr>
            <w:r w:rsidRPr="00627BE8">
              <w:rPr>
                <w:color w:val="002060"/>
              </w:rPr>
              <w:t>CARBONE MATTIA</w:t>
            </w:r>
          </w:p>
        </w:tc>
        <w:tc>
          <w:tcPr>
            <w:tcW w:w="2200" w:type="dxa"/>
            <w:tcMar>
              <w:top w:w="20" w:type="dxa"/>
              <w:left w:w="20" w:type="dxa"/>
              <w:bottom w:w="20" w:type="dxa"/>
              <w:right w:w="20" w:type="dxa"/>
            </w:tcMar>
            <w:vAlign w:val="center"/>
          </w:tcPr>
          <w:p w14:paraId="24CEAAC2" w14:textId="77777777" w:rsidR="00E9051F" w:rsidRPr="00627BE8" w:rsidRDefault="00E9051F" w:rsidP="00277631">
            <w:pPr>
              <w:pStyle w:val="movimento2"/>
              <w:rPr>
                <w:color w:val="002060"/>
              </w:rPr>
            </w:pPr>
            <w:r w:rsidRPr="00627BE8">
              <w:rPr>
                <w:color w:val="002060"/>
              </w:rPr>
              <w:t xml:space="preserve">(REAL S.COSTANZO CALCIO 5) </w:t>
            </w:r>
          </w:p>
        </w:tc>
        <w:tc>
          <w:tcPr>
            <w:tcW w:w="800" w:type="dxa"/>
            <w:tcMar>
              <w:top w:w="20" w:type="dxa"/>
              <w:left w:w="20" w:type="dxa"/>
              <w:bottom w:w="20" w:type="dxa"/>
              <w:right w:w="20" w:type="dxa"/>
            </w:tcMar>
            <w:vAlign w:val="center"/>
          </w:tcPr>
          <w:p w14:paraId="27799092"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7DABFE70"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4A4D00E1" w14:textId="77777777" w:rsidR="00E9051F" w:rsidRPr="00627BE8" w:rsidRDefault="00E9051F" w:rsidP="00277631">
            <w:pPr>
              <w:pStyle w:val="movimento2"/>
              <w:rPr>
                <w:color w:val="002060"/>
              </w:rPr>
            </w:pPr>
            <w:r w:rsidRPr="00627BE8">
              <w:rPr>
                <w:color w:val="002060"/>
              </w:rPr>
              <w:t> </w:t>
            </w:r>
          </w:p>
        </w:tc>
      </w:tr>
    </w:tbl>
    <w:p w14:paraId="13003857" w14:textId="77777777" w:rsidR="00E9051F" w:rsidRPr="00627BE8" w:rsidRDefault="00E9051F" w:rsidP="00E9051F">
      <w:pPr>
        <w:pStyle w:val="titolo20"/>
        <w:divId w:val="527259509"/>
        <w:rPr>
          <w:color w:val="002060"/>
        </w:rPr>
      </w:pPr>
      <w:r w:rsidRPr="00627BE8">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2A79A59F" w14:textId="77777777" w:rsidTr="00E9051F">
        <w:trPr>
          <w:divId w:val="527259509"/>
        </w:trPr>
        <w:tc>
          <w:tcPr>
            <w:tcW w:w="2200" w:type="dxa"/>
            <w:tcMar>
              <w:top w:w="20" w:type="dxa"/>
              <w:left w:w="20" w:type="dxa"/>
              <w:bottom w:w="20" w:type="dxa"/>
              <w:right w:w="20" w:type="dxa"/>
            </w:tcMar>
            <w:vAlign w:val="center"/>
          </w:tcPr>
          <w:p w14:paraId="0A7E1024" w14:textId="77777777" w:rsidR="00E9051F" w:rsidRPr="00627BE8" w:rsidRDefault="00E9051F" w:rsidP="00277631">
            <w:pPr>
              <w:pStyle w:val="movimento"/>
              <w:rPr>
                <w:color w:val="002060"/>
              </w:rPr>
            </w:pPr>
            <w:r w:rsidRPr="00627BE8">
              <w:rPr>
                <w:color w:val="002060"/>
              </w:rPr>
              <w:t>MEMEDOIV JETMIR</w:t>
            </w:r>
          </w:p>
        </w:tc>
        <w:tc>
          <w:tcPr>
            <w:tcW w:w="2200" w:type="dxa"/>
            <w:tcMar>
              <w:top w:w="20" w:type="dxa"/>
              <w:left w:w="20" w:type="dxa"/>
              <w:bottom w:w="20" w:type="dxa"/>
              <w:right w:w="20" w:type="dxa"/>
            </w:tcMar>
            <w:vAlign w:val="center"/>
          </w:tcPr>
          <w:p w14:paraId="213DE0D7" w14:textId="77777777" w:rsidR="00E9051F" w:rsidRPr="00627BE8" w:rsidRDefault="00E9051F" w:rsidP="00277631">
            <w:pPr>
              <w:pStyle w:val="movimento2"/>
              <w:rPr>
                <w:color w:val="002060"/>
              </w:rPr>
            </w:pPr>
            <w:r w:rsidRPr="00627BE8">
              <w:rPr>
                <w:color w:val="002060"/>
              </w:rPr>
              <w:t xml:space="preserve">(CANTINE RIUNITE CSI) </w:t>
            </w:r>
          </w:p>
        </w:tc>
        <w:tc>
          <w:tcPr>
            <w:tcW w:w="800" w:type="dxa"/>
            <w:tcMar>
              <w:top w:w="20" w:type="dxa"/>
              <w:left w:w="20" w:type="dxa"/>
              <w:bottom w:w="20" w:type="dxa"/>
              <w:right w:w="20" w:type="dxa"/>
            </w:tcMar>
            <w:vAlign w:val="center"/>
          </w:tcPr>
          <w:p w14:paraId="5DE74E94"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0DBE5FA2"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5B67717D" w14:textId="77777777" w:rsidR="00E9051F" w:rsidRPr="00627BE8" w:rsidRDefault="00E9051F" w:rsidP="00277631">
            <w:pPr>
              <w:pStyle w:val="movimento2"/>
              <w:rPr>
                <w:color w:val="002060"/>
              </w:rPr>
            </w:pPr>
            <w:r w:rsidRPr="00627BE8">
              <w:rPr>
                <w:color w:val="002060"/>
              </w:rPr>
              <w:t> </w:t>
            </w:r>
          </w:p>
        </w:tc>
      </w:tr>
    </w:tbl>
    <w:p w14:paraId="17D39D1B" w14:textId="77777777" w:rsidR="00E9051F" w:rsidRPr="00627BE8" w:rsidRDefault="00E9051F" w:rsidP="00E9051F">
      <w:pPr>
        <w:pStyle w:val="titolo20"/>
        <w:divId w:val="527259509"/>
        <w:rPr>
          <w:color w:val="002060"/>
        </w:rPr>
      </w:pPr>
      <w:r w:rsidRPr="00627BE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9051F" w:rsidRPr="00627BE8" w14:paraId="72756E68" w14:textId="77777777" w:rsidTr="00E9051F">
        <w:trPr>
          <w:divId w:val="527259509"/>
        </w:trPr>
        <w:tc>
          <w:tcPr>
            <w:tcW w:w="2200" w:type="dxa"/>
            <w:tcMar>
              <w:top w:w="20" w:type="dxa"/>
              <w:left w:w="20" w:type="dxa"/>
              <w:bottom w:w="20" w:type="dxa"/>
              <w:right w:w="20" w:type="dxa"/>
            </w:tcMar>
            <w:vAlign w:val="center"/>
          </w:tcPr>
          <w:p w14:paraId="2C3ECE35" w14:textId="77777777" w:rsidR="00E9051F" w:rsidRPr="00627BE8" w:rsidRDefault="00E9051F" w:rsidP="00277631">
            <w:pPr>
              <w:pStyle w:val="movimento"/>
              <w:rPr>
                <w:color w:val="002060"/>
              </w:rPr>
            </w:pPr>
            <w:r w:rsidRPr="00627BE8">
              <w:rPr>
                <w:color w:val="002060"/>
              </w:rPr>
              <w:t>LUCARONI ALESSANDRO</w:t>
            </w:r>
          </w:p>
        </w:tc>
        <w:tc>
          <w:tcPr>
            <w:tcW w:w="2200" w:type="dxa"/>
            <w:tcMar>
              <w:top w:w="20" w:type="dxa"/>
              <w:left w:w="20" w:type="dxa"/>
              <w:bottom w:w="20" w:type="dxa"/>
              <w:right w:w="20" w:type="dxa"/>
            </w:tcMar>
            <w:vAlign w:val="center"/>
          </w:tcPr>
          <w:p w14:paraId="00797FFB" w14:textId="77777777" w:rsidR="00E9051F" w:rsidRPr="00627BE8" w:rsidRDefault="00E9051F" w:rsidP="00277631">
            <w:pPr>
              <w:pStyle w:val="movimento2"/>
              <w:rPr>
                <w:color w:val="002060"/>
              </w:rPr>
            </w:pPr>
            <w:r w:rsidRPr="00627BE8">
              <w:rPr>
                <w:color w:val="002060"/>
              </w:rPr>
              <w:t xml:space="preserve">(CANTINE RIUNITE CSI) </w:t>
            </w:r>
          </w:p>
        </w:tc>
        <w:tc>
          <w:tcPr>
            <w:tcW w:w="800" w:type="dxa"/>
            <w:tcMar>
              <w:top w:w="20" w:type="dxa"/>
              <w:left w:w="20" w:type="dxa"/>
              <w:bottom w:w="20" w:type="dxa"/>
              <w:right w:w="20" w:type="dxa"/>
            </w:tcMar>
            <w:vAlign w:val="center"/>
          </w:tcPr>
          <w:p w14:paraId="502F608D"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4497ED0C" w14:textId="77777777" w:rsidR="00E9051F" w:rsidRPr="00627BE8" w:rsidRDefault="00E9051F" w:rsidP="00277631">
            <w:pPr>
              <w:pStyle w:val="movimento"/>
              <w:rPr>
                <w:color w:val="002060"/>
              </w:rPr>
            </w:pPr>
            <w:r w:rsidRPr="00627BE8">
              <w:rPr>
                <w:color w:val="002060"/>
              </w:rPr>
              <w:t> </w:t>
            </w:r>
          </w:p>
        </w:tc>
        <w:tc>
          <w:tcPr>
            <w:tcW w:w="2200" w:type="dxa"/>
            <w:tcMar>
              <w:top w:w="20" w:type="dxa"/>
              <w:left w:w="20" w:type="dxa"/>
              <w:bottom w:w="20" w:type="dxa"/>
              <w:right w:w="20" w:type="dxa"/>
            </w:tcMar>
            <w:vAlign w:val="center"/>
          </w:tcPr>
          <w:p w14:paraId="136DB2EA" w14:textId="77777777" w:rsidR="00E9051F" w:rsidRPr="00627BE8" w:rsidRDefault="00E9051F" w:rsidP="00277631">
            <w:pPr>
              <w:pStyle w:val="movimento2"/>
              <w:rPr>
                <w:color w:val="002060"/>
              </w:rPr>
            </w:pPr>
            <w:r w:rsidRPr="00627BE8">
              <w:rPr>
                <w:color w:val="002060"/>
              </w:rPr>
              <w:t> </w:t>
            </w:r>
          </w:p>
        </w:tc>
      </w:tr>
    </w:tbl>
    <w:p w14:paraId="1E197CDA" w14:textId="77777777" w:rsidR="00E9051F" w:rsidRPr="00627BE8" w:rsidRDefault="00E9051F" w:rsidP="00E9051F">
      <w:pPr>
        <w:pStyle w:val="breakline"/>
        <w:divId w:val="527259509"/>
        <w:rPr>
          <w:color w:val="002060"/>
        </w:rPr>
      </w:pPr>
    </w:p>
    <w:p w14:paraId="52D76E6B" w14:textId="77777777" w:rsidR="00E9051F" w:rsidRPr="00627BE8" w:rsidRDefault="00E9051F" w:rsidP="00E9051F">
      <w:pPr>
        <w:pStyle w:val="Nessunaspaziatura"/>
        <w:divId w:val="527259509"/>
        <w:rPr>
          <w:rFonts w:ascii="Arial" w:hAnsi="Arial" w:cs="Arial"/>
          <w:noProof/>
          <w:color w:val="002060"/>
          <w:lang w:eastAsia="it-IT"/>
        </w:rPr>
      </w:pPr>
      <w:bookmarkStart w:id="10" w:name="OLE_LINK11"/>
      <w:bookmarkStart w:id="11" w:name="OLE_LINK12"/>
      <w:bookmarkStart w:id="12" w:name="OLE_LINK13"/>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t>F.to IL GIUDICE SPORTIVO</w:t>
      </w:r>
    </w:p>
    <w:p w14:paraId="2DB3D3B1" w14:textId="77777777" w:rsidR="00E9051F" w:rsidRPr="00627BE8" w:rsidRDefault="00E9051F" w:rsidP="00E9051F">
      <w:pPr>
        <w:pStyle w:val="Nessunaspaziatura"/>
        <w:divId w:val="527259509"/>
        <w:rPr>
          <w:rFonts w:ascii="Arial" w:hAnsi="Arial" w:cs="Arial"/>
          <w:noProof/>
          <w:color w:val="002060"/>
          <w:lang w:eastAsia="it-IT"/>
        </w:rPr>
      </w:pPr>
      <w:r w:rsidRPr="00627BE8">
        <w:rPr>
          <w:rFonts w:ascii="Arial" w:hAnsi="Arial" w:cs="Arial"/>
          <w:noProof/>
          <w:color w:val="002060"/>
          <w:lang w:eastAsia="it-IT"/>
        </w:rPr>
        <w:t xml:space="preserve"> </w:t>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r>
      <w:r w:rsidRPr="00627BE8">
        <w:rPr>
          <w:rFonts w:ascii="Arial" w:hAnsi="Arial" w:cs="Arial"/>
          <w:noProof/>
          <w:color w:val="002060"/>
          <w:lang w:eastAsia="it-IT"/>
        </w:rPr>
        <w:tab/>
        <w:t xml:space="preserve">   </w:t>
      </w:r>
      <w:r w:rsidRPr="00627BE8">
        <w:rPr>
          <w:rFonts w:ascii="Arial" w:hAnsi="Arial" w:cs="Arial"/>
          <w:noProof/>
          <w:color w:val="002060"/>
          <w:lang w:eastAsia="it-IT"/>
        </w:rPr>
        <w:tab/>
        <w:t xml:space="preserve">       Claudio Romagnoli</w:t>
      </w:r>
      <w:bookmarkEnd w:id="10"/>
      <w:bookmarkEnd w:id="11"/>
      <w:bookmarkEnd w:id="12"/>
    </w:p>
    <w:p w14:paraId="66CCF874" w14:textId="77777777" w:rsidR="00E9051F" w:rsidRPr="00627BE8" w:rsidRDefault="00E9051F" w:rsidP="00E9051F">
      <w:pPr>
        <w:pStyle w:val="breakline"/>
        <w:divId w:val="527259509"/>
        <w:rPr>
          <w:color w:val="002060"/>
        </w:rPr>
      </w:pPr>
    </w:p>
    <w:p w14:paraId="60645B19" w14:textId="77777777" w:rsidR="00E9051F" w:rsidRPr="00627BE8" w:rsidRDefault="00E9051F" w:rsidP="00E9051F">
      <w:pPr>
        <w:pStyle w:val="TITOLOPRINC"/>
        <w:divId w:val="527259509"/>
        <w:rPr>
          <w:color w:val="002060"/>
        </w:rPr>
      </w:pPr>
      <w:r w:rsidRPr="00627BE8">
        <w:rPr>
          <w:color w:val="002060"/>
        </w:rPr>
        <w:t>PROGRAMMA GARE</w:t>
      </w:r>
    </w:p>
    <w:p w14:paraId="0507A993" w14:textId="77777777" w:rsidR="00E9051F" w:rsidRPr="00627BE8" w:rsidRDefault="00E9051F" w:rsidP="00E9051F">
      <w:pPr>
        <w:pStyle w:val="SOTTOTITOLOCAMPIONATO1"/>
        <w:divId w:val="527259509"/>
        <w:rPr>
          <w:color w:val="002060"/>
        </w:rPr>
      </w:pPr>
      <w:r w:rsidRPr="00627BE8">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81"/>
        <w:gridCol w:w="1544"/>
        <w:gridCol w:w="1569"/>
      </w:tblGrid>
      <w:tr w:rsidR="00E9051F" w:rsidRPr="00627BE8" w14:paraId="1A951F46" w14:textId="77777777" w:rsidTr="00E9051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11790" w14:textId="77777777" w:rsidR="00E9051F" w:rsidRPr="00627BE8" w:rsidRDefault="00E9051F" w:rsidP="00277631">
            <w:pPr>
              <w:pStyle w:val="HEADERTABELLA"/>
              <w:rPr>
                <w:color w:val="002060"/>
              </w:rPr>
            </w:pPr>
            <w:r w:rsidRPr="00627B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1BAC4" w14:textId="77777777" w:rsidR="00E9051F" w:rsidRPr="00627BE8" w:rsidRDefault="00E9051F" w:rsidP="00277631">
            <w:pPr>
              <w:pStyle w:val="HEADERTABELLA"/>
              <w:rPr>
                <w:color w:val="002060"/>
              </w:rPr>
            </w:pPr>
            <w:r w:rsidRPr="00627B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6C7AC" w14:textId="77777777" w:rsidR="00E9051F" w:rsidRPr="00627BE8" w:rsidRDefault="00E9051F" w:rsidP="00277631">
            <w:pPr>
              <w:pStyle w:val="HEADERTABELLA"/>
              <w:rPr>
                <w:color w:val="002060"/>
              </w:rPr>
            </w:pPr>
            <w:r w:rsidRPr="00627B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6DC7C" w14:textId="77777777" w:rsidR="00E9051F" w:rsidRPr="00627BE8" w:rsidRDefault="00E9051F" w:rsidP="00277631">
            <w:pPr>
              <w:pStyle w:val="HEADERTABELLA"/>
              <w:rPr>
                <w:color w:val="002060"/>
              </w:rPr>
            </w:pPr>
            <w:r w:rsidRPr="00627B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57A6E" w14:textId="77777777" w:rsidR="00E9051F" w:rsidRPr="00627BE8" w:rsidRDefault="00E9051F" w:rsidP="00277631">
            <w:pPr>
              <w:pStyle w:val="HEADERTABELLA"/>
              <w:rPr>
                <w:color w:val="002060"/>
              </w:rPr>
            </w:pPr>
            <w:r w:rsidRPr="00627B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6B1B1" w14:textId="77777777" w:rsidR="00E9051F" w:rsidRPr="00627BE8" w:rsidRDefault="00E9051F" w:rsidP="00277631">
            <w:pPr>
              <w:pStyle w:val="HEADERTABELLA"/>
              <w:rPr>
                <w:color w:val="002060"/>
              </w:rPr>
            </w:pPr>
            <w:r w:rsidRPr="00627BE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BBA426" w14:textId="77777777" w:rsidR="00E9051F" w:rsidRPr="00627BE8" w:rsidRDefault="00E9051F" w:rsidP="00277631">
            <w:pPr>
              <w:pStyle w:val="HEADERTABELLA"/>
              <w:rPr>
                <w:color w:val="002060"/>
              </w:rPr>
            </w:pPr>
            <w:r w:rsidRPr="00627BE8">
              <w:rPr>
                <w:color w:val="002060"/>
              </w:rPr>
              <w:t>Indirizzo Impianto</w:t>
            </w:r>
          </w:p>
        </w:tc>
      </w:tr>
      <w:tr w:rsidR="00E9051F" w:rsidRPr="00627BE8" w14:paraId="5D43F139" w14:textId="77777777" w:rsidTr="00E9051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DD6F42" w14:textId="77777777" w:rsidR="00E9051F" w:rsidRPr="00627BE8" w:rsidRDefault="00E9051F" w:rsidP="00277631">
            <w:pPr>
              <w:pStyle w:val="ROWTABELLA"/>
              <w:rPr>
                <w:color w:val="002060"/>
              </w:rPr>
            </w:pPr>
            <w:r w:rsidRPr="00627BE8">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0224F8" w14:textId="77777777" w:rsidR="00E9051F" w:rsidRPr="00627BE8" w:rsidRDefault="00E9051F" w:rsidP="00277631">
            <w:pPr>
              <w:pStyle w:val="ROWTABELLA"/>
              <w:rPr>
                <w:color w:val="002060"/>
              </w:rPr>
            </w:pPr>
            <w:r w:rsidRPr="00627BE8">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C5130D0" w14:textId="77777777" w:rsidR="00E9051F" w:rsidRPr="00627BE8" w:rsidRDefault="00E9051F" w:rsidP="00277631">
            <w:pPr>
              <w:pStyle w:val="ROWTABELLA"/>
              <w:jc w:val="center"/>
              <w:rPr>
                <w:color w:val="002060"/>
              </w:rPr>
            </w:pPr>
            <w:r w:rsidRPr="00627B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CA52A2" w14:textId="77777777" w:rsidR="00E9051F" w:rsidRPr="00627BE8" w:rsidRDefault="00E9051F" w:rsidP="00277631">
            <w:pPr>
              <w:pStyle w:val="ROWTABELLA"/>
              <w:rPr>
                <w:color w:val="002060"/>
              </w:rPr>
            </w:pPr>
            <w:r w:rsidRPr="00627BE8">
              <w:rPr>
                <w:color w:val="002060"/>
              </w:rPr>
              <w:t>09/03/2019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D0FE18" w14:textId="77777777" w:rsidR="00E9051F" w:rsidRPr="00627BE8" w:rsidRDefault="00E9051F" w:rsidP="00277631">
            <w:pPr>
              <w:pStyle w:val="ROWTABELLA"/>
              <w:rPr>
                <w:color w:val="002060"/>
              </w:rPr>
            </w:pPr>
            <w:r w:rsidRPr="00627BE8">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B0D8A0" w14:textId="77777777" w:rsidR="00E9051F" w:rsidRPr="00627BE8" w:rsidRDefault="00E9051F" w:rsidP="00277631">
            <w:pPr>
              <w:pStyle w:val="ROWTABELLA"/>
              <w:rPr>
                <w:color w:val="002060"/>
              </w:rPr>
            </w:pPr>
            <w:r w:rsidRPr="00627BE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36058" w14:textId="77777777" w:rsidR="00E9051F" w:rsidRPr="00627BE8" w:rsidRDefault="00E9051F" w:rsidP="00277631">
            <w:pPr>
              <w:pStyle w:val="ROWTABELLA"/>
              <w:rPr>
                <w:color w:val="002060"/>
              </w:rPr>
            </w:pPr>
            <w:r w:rsidRPr="00627BE8">
              <w:rPr>
                <w:color w:val="002060"/>
              </w:rPr>
              <w:t>VIA ANTONIO ROSMINI 22/B</w:t>
            </w:r>
          </w:p>
        </w:tc>
      </w:tr>
      <w:tr w:rsidR="00E9051F" w:rsidRPr="00627BE8" w14:paraId="28EB55AB"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8A0F12" w14:textId="77777777" w:rsidR="00E9051F" w:rsidRPr="00627BE8" w:rsidRDefault="00E9051F" w:rsidP="00277631">
            <w:pPr>
              <w:pStyle w:val="ROWTABELLA"/>
              <w:rPr>
                <w:color w:val="002060"/>
              </w:rPr>
            </w:pPr>
            <w:r w:rsidRPr="00627BE8">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70E693" w14:textId="77777777" w:rsidR="00E9051F" w:rsidRPr="00627BE8" w:rsidRDefault="00E9051F" w:rsidP="00277631">
            <w:pPr>
              <w:pStyle w:val="ROWTABELLA"/>
              <w:rPr>
                <w:color w:val="002060"/>
              </w:rPr>
            </w:pPr>
            <w:r w:rsidRPr="00627BE8">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4A88B7"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6BC33A" w14:textId="77777777" w:rsidR="00E9051F" w:rsidRPr="00627BE8" w:rsidRDefault="00E9051F" w:rsidP="00277631">
            <w:pPr>
              <w:pStyle w:val="ROWTABELLA"/>
              <w:rPr>
                <w:color w:val="002060"/>
              </w:rPr>
            </w:pPr>
            <w:r w:rsidRPr="00627BE8">
              <w:rPr>
                <w:color w:val="002060"/>
              </w:rPr>
              <w:t>09/03/2019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E2D4D62" w14:textId="77777777" w:rsidR="00E9051F" w:rsidRPr="00627BE8" w:rsidRDefault="00E9051F" w:rsidP="00277631">
            <w:pPr>
              <w:pStyle w:val="ROWTABELLA"/>
              <w:rPr>
                <w:color w:val="002060"/>
              </w:rPr>
            </w:pPr>
            <w:r w:rsidRPr="00627BE8">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FE5CC0" w14:textId="77777777" w:rsidR="00E9051F" w:rsidRPr="00627BE8" w:rsidRDefault="00E9051F" w:rsidP="00277631">
            <w:pPr>
              <w:pStyle w:val="ROWTABELLA"/>
              <w:rPr>
                <w:color w:val="002060"/>
              </w:rPr>
            </w:pPr>
            <w:r w:rsidRPr="00627BE8">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391BC7" w14:textId="77777777" w:rsidR="00E9051F" w:rsidRPr="00627BE8" w:rsidRDefault="00E9051F" w:rsidP="00277631">
            <w:pPr>
              <w:pStyle w:val="ROWTABELLA"/>
              <w:rPr>
                <w:color w:val="002060"/>
              </w:rPr>
            </w:pPr>
            <w:r w:rsidRPr="00627BE8">
              <w:rPr>
                <w:color w:val="002060"/>
              </w:rPr>
              <w:t>"DELLA VALLE"</w:t>
            </w:r>
          </w:p>
        </w:tc>
      </w:tr>
      <w:tr w:rsidR="00E9051F" w:rsidRPr="00627BE8" w14:paraId="0DF5E5AD"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4259AF" w14:textId="77777777" w:rsidR="00E9051F" w:rsidRPr="00627BE8" w:rsidRDefault="00E9051F" w:rsidP="00277631">
            <w:pPr>
              <w:pStyle w:val="ROWTABELLA"/>
              <w:rPr>
                <w:color w:val="002060"/>
              </w:rPr>
            </w:pPr>
            <w:r w:rsidRPr="00627BE8">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77833C" w14:textId="77777777" w:rsidR="00E9051F" w:rsidRPr="00627BE8" w:rsidRDefault="00E9051F" w:rsidP="00277631">
            <w:pPr>
              <w:pStyle w:val="ROWTABELLA"/>
              <w:rPr>
                <w:color w:val="002060"/>
              </w:rPr>
            </w:pPr>
            <w:r w:rsidRPr="00627BE8">
              <w:rPr>
                <w:color w:val="002060"/>
              </w:rPr>
              <w:t>BULDOG T.N.T. LUCREZIA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F28DE2"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A39DEF4" w14:textId="77777777" w:rsidR="00E9051F" w:rsidRPr="00627BE8" w:rsidRDefault="00E9051F" w:rsidP="00277631">
            <w:pPr>
              <w:pStyle w:val="ROWTABELLA"/>
              <w:rPr>
                <w:color w:val="002060"/>
              </w:rPr>
            </w:pPr>
            <w:r w:rsidRPr="00627BE8">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2B3E43" w14:textId="77777777" w:rsidR="00E9051F" w:rsidRPr="00627BE8" w:rsidRDefault="00E9051F" w:rsidP="00277631">
            <w:pPr>
              <w:pStyle w:val="ROWTABELLA"/>
              <w:rPr>
                <w:color w:val="002060"/>
              </w:rPr>
            </w:pPr>
            <w:r w:rsidRPr="00627BE8">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00617D" w14:textId="77777777" w:rsidR="00E9051F" w:rsidRPr="00627BE8" w:rsidRDefault="00E9051F" w:rsidP="00277631">
            <w:pPr>
              <w:pStyle w:val="ROWTABELLA"/>
              <w:rPr>
                <w:color w:val="002060"/>
              </w:rPr>
            </w:pPr>
            <w:r w:rsidRPr="00627B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A8C762" w14:textId="77777777" w:rsidR="00E9051F" w:rsidRPr="00627BE8" w:rsidRDefault="00E9051F" w:rsidP="00277631">
            <w:pPr>
              <w:pStyle w:val="ROWTABELLA"/>
              <w:rPr>
                <w:color w:val="002060"/>
              </w:rPr>
            </w:pPr>
            <w:r w:rsidRPr="00627BE8">
              <w:rPr>
                <w:color w:val="002060"/>
              </w:rPr>
              <w:t>VIA MADRE TERESA DI CALCUTTA</w:t>
            </w:r>
          </w:p>
        </w:tc>
      </w:tr>
      <w:tr w:rsidR="00E9051F" w:rsidRPr="00627BE8" w14:paraId="0EA70CDE"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78E6FB" w14:textId="77777777" w:rsidR="00E9051F" w:rsidRPr="00627BE8" w:rsidRDefault="00E9051F" w:rsidP="00277631">
            <w:pPr>
              <w:pStyle w:val="ROWTABELLA"/>
              <w:rPr>
                <w:color w:val="002060"/>
              </w:rPr>
            </w:pPr>
            <w:r w:rsidRPr="00627BE8">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41E974" w14:textId="77777777" w:rsidR="00E9051F" w:rsidRPr="00627BE8" w:rsidRDefault="00E9051F" w:rsidP="00277631">
            <w:pPr>
              <w:pStyle w:val="ROWTABELLA"/>
              <w:rPr>
                <w:color w:val="002060"/>
              </w:rPr>
            </w:pPr>
            <w:r w:rsidRPr="00627BE8">
              <w:rPr>
                <w:color w:val="002060"/>
              </w:rPr>
              <w:t>VIRTUS TEAM SOC.COOP.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A5B873"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A1B4D2" w14:textId="77777777" w:rsidR="00E9051F" w:rsidRPr="00627BE8" w:rsidRDefault="00E9051F" w:rsidP="00277631">
            <w:pPr>
              <w:pStyle w:val="ROWTABELLA"/>
              <w:rPr>
                <w:color w:val="002060"/>
              </w:rPr>
            </w:pPr>
            <w:r w:rsidRPr="00627BE8">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A2BA19" w14:textId="77777777" w:rsidR="00E9051F" w:rsidRPr="00627BE8" w:rsidRDefault="00E9051F" w:rsidP="00277631">
            <w:pPr>
              <w:pStyle w:val="ROWTABELLA"/>
              <w:rPr>
                <w:color w:val="002060"/>
              </w:rPr>
            </w:pPr>
            <w:r w:rsidRPr="00627BE8">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CA3ACE" w14:textId="77777777" w:rsidR="00E9051F" w:rsidRPr="00627BE8" w:rsidRDefault="00E9051F" w:rsidP="00277631">
            <w:pPr>
              <w:pStyle w:val="ROWTABELLA"/>
              <w:rPr>
                <w:color w:val="002060"/>
              </w:rPr>
            </w:pPr>
            <w:r w:rsidRPr="00627BE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3ED611" w14:textId="77777777" w:rsidR="00E9051F" w:rsidRPr="00627BE8" w:rsidRDefault="00E9051F" w:rsidP="00277631">
            <w:pPr>
              <w:pStyle w:val="ROWTABELLA"/>
              <w:rPr>
                <w:color w:val="002060"/>
              </w:rPr>
            </w:pPr>
            <w:r w:rsidRPr="00627BE8">
              <w:rPr>
                <w:color w:val="002060"/>
              </w:rPr>
              <w:t>VIA LORETO</w:t>
            </w:r>
          </w:p>
        </w:tc>
      </w:tr>
      <w:tr w:rsidR="00E9051F" w:rsidRPr="00627BE8" w14:paraId="44CE6B69"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A54716" w14:textId="77777777" w:rsidR="00E9051F" w:rsidRPr="00627BE8" w:rsidRDefault="00E9051F" w:rsidP="00277631">
            <w:pPr>
              <w:pStyle w:val="ROWTABELLA"/>
              <w:rPr>
                <w:color w:val="002060"/>
              </w:rPr>
            </w:pPr>
            <w:r w:rsidRPr="00627BE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4A4F7CD" w14:textId="77777777" w:rsidR="00E9051F" w:rsidRPr="00627BE8" w:rsidRDefault="00E9051F" w:rsidP="00277631">
            <w:pPr>
              <w:pStyle w:val="ROWTABELLA"/>
              <w:rPr>
                <w:color w:val="002060"/>
              </w:rPr>
            </w:pPr>
            <w:r w:rsidRPr="00627BE8">
              <w:rPr>
                <w:color w:val="00206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C34107"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A25CF2" w14:textId="77777777" w:rsidR="00E9051F" w:rsidRPr="00627BE8" w:rsidRDefault="00E9051F" w:rsidP="00277631">
            <w:pPr>
              <w:pStyle w:val="ROWTABELLA"/>
              <w:rPr>
                <w:color w:val="002060"/>
              </w:rPr>
            </w:pPr>
            <w:r w:rsidRPr="00627BE8">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D47A9E" w14:textId="77777777" w:rsidR="00E9051F" w:rsidRPr="00627BE8" w:rsidRDefault="00E9051F" w:rsidP="00277631">
            <w:pPr>
              <w:pStyle w:val="ROWTABELLA"/>
              <w:rPr>
                <w:color w:val="002060"/>
              </w:rPr>
            </w:pPr>
            <w:r w:rsidRPr="00627BE8">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70DCE9" w14:textId="77777777" w:rsidR="00E9051F" w:rsidRPr="00627BE8" w:rsidRDefault="00E9051F" w:rsidP="00277631">
            <w:pPr>
              <w:pStyle w:val="ROWTABELLA"/>
              <w:rPr>
                <w:color w:val="002060"/>
              </w:rPr>
            </w:pPr>
            <w:r w:rsidRPr="00627BE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D7A47F" w14:textId="77777777" w:rsidR="00E9051F" w:rsidRPr="00627BE8" w:rsidRDefault="00E9051F" w:rsidP="00277631">
            <w:pPr>
              <w:pStyle w:val="ROWTABELLA"/>
              <w:rPr>
                <w:color w:val="002060"/>
              </w:rPr>
            </w:pPr>
            <w:r w:rsidRPr="00627BE8">
              <w:rPr>
                <w:color w:val="002060"/>
              </w:rPr>
              <w:t>VIA FRATELLI CERVI</w:t>
            </w:r>
          </w:p>
        </w:tc>
      </w:tr>
      <w:tr w:rsidR="00E9051F" w:rsidRPr="00627BE8" w14:paraId="4CD10C65"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DFB7BBA" w14:textId="77777777" w:rsidR="00E9051F" w:rsidRPr="00627BE8" w:rsidRDefault="00E9051F" w:rsidP="00277631">
            <w:pPr>
              <w:pStyle w:val="ROWTABELLA"/>
              <w:rPr>
                <w:color w:val="002060"/>
              </w:rPr>
            </w:pPr>
            <w:r w:rsidRPr="00627BE8">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3C66D94" w14:textId="77777777" w:rsidR="00E9051F" w:rsidRPr="00627BE8" w:rsidRDefault="00E9051F" w:rsidP="00277631">
            <w:pPr>
              <w:pStyle w:val="ROWTABELLA"/>
              <w:rPr>
                <w:color w:val="002060"/>
              </w:rPr>
            </w:pPr>
            <w:r w:rsidRPr="00627BE8">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66ACE5"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40396D8" w14:textId="77777777" w:rsidR="00E9051F" w:rsidRPr="00627BE8" w:rsidRDefault="00E9051F" w:rsidP="00277631">
            <w:pPr>
              <w:pStyle w:val="ROWTABELLA"/>
              <w:rPr>
                <w:color w:val="002060"/>
              </w:rPr>
            </w:pPr>
            <w:r w:rsidRPr="00627BE8">
              <w:rPr>
                <w:color w:val="002060"/>
              </w:rPr>
              <w:t>10/03/2019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BECB82" w14:textId="77777777" w:rsidR="00E9051F" w:rsidRPr="00627BE8" w:rsidRDefault="00E9051F" w:rsidP="00277631">
            <w:pPr>
              <w:pStyle w:val="ROWTABELLA"/>
              <w:rPr>
                <w:color w:val="002060"/>
              </w:rPr>
            </w:pPr>
            <w:r w:rsidRPr="00627BE8">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9241C6" w14:textId="77777777" w:rsidR="00E9051F" w:rsidRPr="00627BE8" w:rsidRDefault="00E9051F" w:rsidP="00277631">
            <w:pPr>
              <w:pStyle w:val="ROWTABELLA"/>
              <w:rPr>
                <w:color w:val="002060"/>
              </w:rPr>
            </w:pPr>
            <w:r w:rsidRPr="00627BE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F21308" w14:textId="77777777" w:rsidR="00E9051F" w:rsidRPr="00627BE8" w:rsidRDefault="00E9051F" w:rsidP="00277631">
            <w:pPr>
              <w:pStyle w:val="ROWTABELLA"/>
              <w:rPr>
                <w:color w:val="002060"/>
              </w:rPr>
            </w:pPr>
            <w:r w:rsidRPr="00627BE8">
              <w:rPr>
                <w:color w:val="002060"/>
              </w:rPr>
              <w:t>LOC.MONTEROCCO VIA A.MANCINI</w:t>
            </w:r>
          </w:p>
        </w:tc>
      </w:tr>
      <w:tr w:rsidR="00E9051F" w:rsidRPr="00627BE8" w14:paraId="38E78B1B" w14:textId="77777777" w:rsidTr="00E9051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D56D84" w14:textId="77777777" w:rsidR="00E9051F" w:rsidRPr="00627BE8" w:rsidRDefault="00E9051F" w:rsidP="00277631">
            <w:pPr>
              <w:pStyle w:val="ROWTABELLA"/>
              <w:rPr>
                <w:color w:val="002060"/>
              </w:rPr>
            </w:pPr>
            <w:r w:rsidRPr="00627BE8">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D706DE" w14:textId="77777777" w:rsidR="00E9051F" w:rsidRPr="00627BE8" w:rsidRDefault="00E9051F" w:rsidP="00277631">
            <w:pPr>
              <w:pStyle w:val="ROWTABELLA"/>
              <w:rPr>
                <w:color w:val="002060"/>
              </w:rPr>
            </w:pPr>
            <w:r w:rsidRPr="00627BE8">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2F490B"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11EF08" w14:textId="77777777" w:rsidR="00E9051F" w:rsidRPr="00627BE8" w:rsidRDefault="00E9051F" w:rsidP="00277631">
            <w:pPr>
              <w:pStyle w:val="ROWTABELLA"/>
              <w:rPr>
                <w:color w:val="002060"/>
              </w:rPr>
            </w:pPr>
            <w:r w:rsidRPr="00627BE8">
              <w:rPr>
                <w:color w:val="002060"/>
              </w:rPr>
              <w:t>10/03/2019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0BDD0D" w14:textId="77777777" w:rsidR="00E9051F" w:rsidRPr="00627BE8" w:rsidRDefault="00E9051F" w:rsidP="00277631">
            <w:pPr>
              <w:pStyle w:val="ROWTABELLA"/>
              <w:rPr>
                <w:color w:val="002060"/>
              </w:rPr>
            </w:pPr>
            <w:r w:rsidRPr="00627BE8">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2BF8B6" w14:textId="77777777" w:rsidR="00E9051F" w:rsidRPr="00627BE8" w:rsidRDefault="00E9051F" w:rsidP="00277631">
            <w:pPr>
              <w:pStyle w:val="ROWTABELLA"/>
              <w:rPr>
                <w:color w:val="002060"/>
              </w:rPr>
            </w:pPr>
            <w:r w:rsidRPr="00627BE8">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F158C7" w14:textId="77777777" w:rsidR="00E9051F" w:rsidRPr="00627BE8" w:rsidRDefault="00E9051F" w:rsidP="00277631">
            <w:pPr>
              <w:pStyle w:val="ROWTABELLA"/>
              <w:rPr>
                <w:color w:val="002060"/>
              </w:rPr>
            </w:pPr>
            <w:r w:rsidRPr="00627BE8">
              <w:rPr>
                <w:color w:val="002060"/>
              </w:rPr>
              <w:t>VIA DELLA SANTA SELVINO</w:t>
            </w:r>
          </w:p>
        </w:tc>
      </w:tr>
      <w:tr w:rsidR="00E9051F" w:rsidRPr="00627BE8" w14:paraId="12202D8A" w14:textId="77777777" w:rsidTr="00E9051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D06938" w14:textId="77777777" w:rsidR="00E9051F" w:rsidRPr="00627BE8" w:rsidRDefault="00E9051F" w:rsidP="00277631">
            <w:pPr>
              <w:pStyle w:val="ROWTABELLA"/>
              <w:rPr>
                <w:color w:val="002060"/>
              </w:rPr>
            </w:pPr>
            <w:r w:rsidRPr="00627BE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615E16" w14:textId="77777777" w:rsidR="00E9051F" w:rsidRPr="00627BE8" w:rsidRDefault="00E9051F" w:rsidP="00277631">
            <w:pPr>
              <w:pStyle w:val="ROWTABELLA"/>
              <w:rPr>
                <w:color w:val="002060"/>
              </w:rPr>
            </w:pPr>
            <w:r w:rsidRPr="00627BE8">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D635C89" w14:textId="77777777" w:rsidR="00E9051F" w:rsidRPr="00627BE8" w:rsidRDefault="00E9051F" w:rsidP="00277631">
            <w:pPr>
              <w:pStyle w:val="ROWTABELLA"/>
              <w:jc w:val="center"/>
              <w:rPr>
                <w:color w:val="002060"/>
              </w:rPr>
            </w:pPr>
            <w:r w:rsidRPr="00627B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E1FF35" w14:textId="77777777" w:rsidR="00E9051F" w:rsidRPr="00627BE8" w:rsidRDefault="00E9051F" w:rsidP="00277631">
            <w:pPr>
              <w:pStyle w:val="ROWTABELLA"/>
              <w:rPr>
                <w:color w:val="002060"/>
              </w:rPr>
            </w:pPr>
            <w:r w:rsidRPr="00627BE8">
              <w:rPr>
                <w:color w:val="002060"/>
              </w:rPr>
              <w:t>10/03/2019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0895CE" w14:textId="77777777" w:rsidR="00E9051F" w:rsidRPr="00627BE8" w:rsidRDefault="00E9051F" w:rsidP="00277631">
            <w:pPr>
              <w:pStyle w:val="ROWTABELLA"/>
              <w:rPr>
                <w:color w:val="002060"/>
              </w:rPr>
            </w:pPr>
            <w:r w:rsidRPr="00627BE8">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67DBD9" w14:textId="77777777" w:rsidR="00E9051F" w:rsidRPr="00627BE8" w:rsidRDefault="00E9051F" w:rsidP="00277631">
            <w:pPr>
              <w:pStyle w:val="ROWTABELLA"/>
              <w:rPr>
                <w:color w:val="002060"/>
              </w:rPr>
            </w:pPr>
            <w:r w:rsidRPr="00627BE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69EFC6" w14:textId="77777777" w:rsidR="00E9051F" w:rsidRPr="00627BE8" w:rsidRDefault="00E9051F" w:rsidP="00277631">
            <w:pPr>
              <w:pStyle w:val="ROWTABELLA"/>
              <w:rPr>
                <w:color w:val="002060"/>
              </w:rPr>
            </w:pPr>
            <w:r w:rsidRPr="00627BE8">
              <w:rPr>
                <w:color w:val="002060"/>
              </w:rPr>
              <w:t>VIA CELLINI, 13</w:t>
            </w:r>
          </w:p>
        </w:tc>
      </w:tr>
    </w:tbl>
    <w:p w14:paraId="777FB9DB" w14:textId="77777777" w:rsidR="00E9051F" w:rsidRPr="00627BE8" w:rsidRDefault="00E9051F" w:rsidP="00E9051F">
      <w:pPr>
        <w:pStyle w:val="breakline"/>
        <w:divId w:val="527259509"/>
        <w:rPr>
          <w:color w:val="002060"/>
        </w:rPr>
      </w:pPr>
    </w:p>
    <w:p w14:paraId="26CE8E39" w14:textId="77777777" w:rsidR="0071759A" w:rsidRPr="00A30EC3" w:rsidRDefault="0071759A"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62A9DFB0"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F6E4D">
        <w:rPr>
          <w:b/>
          <w:color w:val="002060"/>
          <w:u w:val="single"/>
        </w:rPr>
        <w:t>1</w:t>
      </w:r>
      <w:r w:rsidR="00E9051F">
        <w:rPr>
          <w:b/>
          <w:color w:val="002060"/>
          <w:u w:val="single"/>
        </w:rPr>
        <w:t>8</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7B77F9A0"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B82051">
        <w:rPr>
          <w:b/>
          <w:color w:val="002060"/>
          <w:u w:val="single"/>
        </w:rPr>
        <w:t>0</w:t>
      </w:r>
      <w:r w:rsidR="00E9051F">
        <w:rPr>
          <w:b/>
          <w:color w:val="002060"/>
          <w:u w:val="single"/>
        </w:rPr>
        <w:t>6</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0EE01" w14:textId="77777777" w:rsidR="005B0A3F" w:rsidRDefault="005B0A3F">
      <w:r>
        <w:separator/>
      </w:r>
    </w:p>
  </w:endnote>
  <w:endnote w:type="continuationSeparator" w:id="0">
    <w:p w14:paraId="26557548" w14:textId="77777777" w:rsidR="005B0A3F" w:rsidRDefault="005B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C13B83" w:rsidRDefault="00C13B8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C13B83" w:rsidRDefault="00C13B8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0E70A509" w:rsidR="00C13B83" w:rsidRPr="00687C6B" w:rsidRDefault="00C13B8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9051F">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w:t>
    </w:r>
    <w:r w:rsidR="00E9051F">
      <w:rPr>
        <w:rStyle w:val="Numeropagina"/>
        <w:rFonts w:ascii="Arial" w:hAnsi="Arial" w:cs="Arial"/>
        <w:color w:val="002060"/>
      </w:rPr>
      <w:t>6</w:t>
    </w:r>
  </w:p>
  <w:p w14:paraId="1225E86F" w14:textId="77777777" w:rsidR="00C13B83" w:rsidRPr="00B41648" w:rsidRDefault="00C13B8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3EDC5" w14:textId="77777777" w:rsidR="005B0A3F" w:rsidRDefault="005B0A3F">
      <w:r>
        <w:separator/>
      </w:r>
    </w:p>
  </w:footnote>
  <w:footnote w:type="continuationSeparator" w:id="0">
    <w:p w14:paraId="65C81B80" w14:textId="77777777" w:rsidR="005B0A3F" w:rsidRDefault="005B0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C13B83" w:rsidRDefault="00C13B8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C13B83" w14:paraId="466019D7" w14:textId="77777777">
      <w:tc>
        <w:tcPr>
          <w:tcW w:w="2050" w:type="dxa"/>
        </w:tcPr>
        <w:p w14:paraId="2470E827" w14:textId="77777777" w:rsidR="00C13B83" w:rsidRDefault="00C13B8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C13B83" w:rsidRDefault="00C13B83">
          <w:pPr>
            <w:pStyle w:val="Intestazione"/>
            <w:tabs>
              <w:tab w:val="left" w:pos="435"/>
              <w:tab w:val="right" w:pos="7588"/>
            </w:tabs>
            <w:rPr>
              <w:sz w:val="24"/>
            </w:rPr>
          </w:pPr>
        </w:p>
      </w:tc>
    </w:tr>
  </w:tbl>
  <w:p w14:paraId="6FCC206C" w14:textId="77777777" w:rsidR="00C13B83" w:rsidRDefault="00C13B8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3"/>
  </w:num>
  <w:num w:numId="4">
    <w:abstractNumId w:val="10"/>
  </w:num>
  <w:num w:numId="5">
    <w:abstractNumId w:val="5"/>
  </w:num>
  <w:num w:numId="6">
    <w:abstractNumId w:val="1"/>
  </w:num>
  <w:num w:numId="7">
    <w:abstractNumId w:val="12"/>
  </w:num>
  <w:num w:numId="8">
    <w:abstractNumId w:val="8"/>
  </w:num>
  <w:num w:numId="9">
    <w:abstractNumId w:val="4"/>
  </w:num>
  <w:num w:numId="10">
    <w:abstractNumId w:val="11"/>
  </w:num>
  <w:num w:numId="11">
    <w:abstractNumId w:val="2"/>
  </w:num>
  <w:num w:numId="12">
    <w:abstractNumId w:val="14"/>
  </w:num>
  <w:num w:numId="13">
    <w:abstractNumId w:val="0"/>
  </w:num>
  <w:num w:numId="14">
    <w:abstractNumId w:val="7"/>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95DDA"/>
    <w:rsid w:val="0049680A"/>
    <w:rsid w:val="00496849"/>
    <w:rsid w:val="00496EC9"/>
    <w:rsid w:val="004A051C"/>
    <w:rsid w:val="004A3585"/>
    <w:rsid w:val="004A4C05"/>
    <w:rsid w:val="004A56F3"/>
    <w:rsid w:val="004A5841"/>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0A3F"/>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440D"/>
    <w:rsid w:val="00815686"/>
    <w:rsid w:val="00821040"/>
    <w:rsid w:val="00821CDA"/>
    <w:rsid w:val="00821E4C"/>
    <w:rsid w:val="00822CD8"/>
    <w:rsid w:val="00824900"/>
    <w:rsid w:val="008268AA"/>
    <w:rsid w:val="00833798"/>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7703555-703E-4502-AE68-F49A770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A5DF-876C-405A-B6F1-C28D050E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12</Pages>
  <Words>3244</Words>
  <Characters>18491</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21692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2</cp:revision>
  <cp:lastPrinted>2019-02-18T12:12:00Z</cp:lastPrinted>
  <dcterms:created xsi:type="dcterms:W3CDTF">2019-03-06T12:42:00Z</dcterms:created>
  <dcterms:modified xsi:type="dcterms:W3CDTF">2019-03-06T12:42:00Z</dcterms:modified>
</cp:coreProperties>
</file>