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035FB516" w:rsidR="00AA13B6" w:rsidRPr="00EB53CB" w:rsidRDefault="00AA13B6" w:rsidP="006738B2">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7C5E35">
              <w:rPr>
                <w:rFonts w:ascii="Arial" w:hAnsi="Arial" w:cs="Arial"/>
                <w:color w:val="002060"/>
                <w:sz w:val="40"/>
                <w:szCs w:val="40"/>
              </w:rPr>
              <w:t>9</w:t>
            </w:r>
            <w:r w:rsidRPr="00EB53CB">
              <w:rPr>
                <w:rFonts w:ascii="Arial" w:hAnsi="Arial" w:cs="Arial"/>
                <w:color w:val="002060"/>
                <w:sz w:val="40"/>
                <w:szCs w:val="40"/>
              </w:rPr>
              <w:t xml:space="preserve"> del </w:t>
            </w:r>
            <w:r w:rsidR="007C5E35">
              <w:rPr>
                <w:rFonts w:ascii="Arial" w:hAnsi="Arial" w:cs="Arial"/>
                <w:color w:val="002060"/>
                <w:sz w:val="40"/>
                <w:szCs w:val="40"/>
              </w:rPr>
              <w:t>13</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1E81D7AF"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1</w:t>
        </w:r>
        <w:r w:rsidR="009E3090" w:rsidRPr="00EB53CB">
          <w:rPr>
            <w:noProof/>
            <w:webHidden/>
            <w:color w:val="002060"/>
          </w:rPr>
          <w:fldChar w:fldCharType="end"/>
        </w:r>
      </w:hyperlink>
    </w:p>
    <w:p w14:paraId="1053AAF4" w14:textId="4105E7DE" w:rsidR="009E3090" w:rsidRPr="00EB53CB" w:rsidRDefault="00200B21">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1</w:t>
        </w:r>
        <w:r w:rsidR="009E3090" w:rsidRPr="00EB53CB">
          <w:rPr>
            <w:noProof/>
            <w:webHidden/>
            <w:color w:val="002060"/>
          </w:rPr>
          <w:fldChar w:fldCharType="end"/>
        </w:r>
      </w:hyperlink>
    </w:p>
    <w:p w14:paraId="74D1FD32" w14:textId="59CB5BA4" w:rsidR="009E3090" w:rsidRPr="00EB53CB" w:rsidRDefault="00200B21">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1</w:t>
        </w:r>
        <w:r w:rsidR="009E3090" w:rsidRPr="00EB53CB">
          <w:rPr>
            <w:noProof/>
            <w:webHidden/>
            <w:color w:val="002060"/>
          </w:rPr>
          <w:fldChar w:fldCharType="end"/>
        </w:r>
      </w:hyperlink>
    </w:p>
    <w:p w14:paraId="36EB6DF6" w14:textId="3A1543F9" w:rsidR="009E3090" w:rsidRPr="00EB53CB" w:rsidRDefault="00200B21">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1</w:t>
        </w:r>
        <w:r w:rsidR="009E3090" w:rsidRPr="00EB53CB">
          <w:rPr>
            <w:noProof/>
            <w:webHidden/>
            <w:color w:val="002060"/>
          </w:rPr>
          <w:fldChar w:fldCharType="end"/>
        </w:r>
      </w:hyperlink>
    </w:p>
    <w:p w14:paraId="00E64785" w14:textId="518EA8E4" w:rsidR="009E3090" w:rsidRPr="00EB53CB" w:rsidRDefault="00200B21">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1</w:t>
        </w:r>
        <w:r w:rsidR="009E3090" w:rsidRPr="00EB53CB">
          <w:rPr>
            <w:noProof/>
            <w:webHidden/>
            <w:color w:val="002060"/>
          </w:rPr>
          <w:fldChar w:fldCharType="end"/>
        </w:r>
      </w:hyperlink>
    </w:p>
    <w:p w14:paraId="1D5261EE" w14:textId="616E09CD" w:rsidR="009E3090" w:rsidRPr="00EB53CB" w:rsidRDefault="00200B21">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227765">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33D03AB4" w:rsidR="00876326" w:rsidRDefault="00876326" w:rsidP="00863DF3">
      <w:pPr>
        <w:rPr>
          <w:rFonts w:ascii="Arial" w:hAnsi="Arial" w:cs="Arial"/>
          <w:color w:val="002060"/>
          <w:sz w:val="22"/>
          <w:szCs w:val="22"/>
        </w:rPr>
      </w:pPr>
    </w:p>
    <w:p w14:paraId="0E063439" w14:textId="77777777" w:rsidR="007602F4" w:rsidRPr="007602F4" w:rsidRDefault="007602F4" w:rsidP="007602F4">
      <w:pPr>
        <w:pStyle w:val="LndNormale1"/>
        <w:rPr>
          <w:b/>
          <w:color w:val="002060"/>
          <w:sz w:val="28"/>
          <w:szCs w:val="28"/>
        </w:rPr>
      </w:pPr>
      <w:r w:rsidRPr="007602F4">
        <w:rPr>
          <w:b/>
          <w:color w:val="002060"/>
          <w:sz w:val="28"/>
          <w:szCs w:val="28"/>
        </w:rPr>
        <w:t xml:space="preserve">CIRCOLARE N. 40 del 13.03.2019 L.N.D. </w:t>
      </w:r>
    </w:p>
    <w:p w14:paraId="47529303" w14:textId="77777777" w:rsidR="007602F4" w:rsidRDefault="007602F4" w:rsidP="007602F4">
      <w:pPr>
        <w:pStyle w:val="LndNormale1"/>
        <w:rPr>
          <w:color w:val="002060"/>
        </w:rPr>
      </w:pPr>
    </w:p>
    <w:p w14:paraId="1F0E20D6" w14:textId="00D004BE" w:rsidR="007602F4" w:rsidRPr="007602F4" w:rsidRDefault="007602F4" w:rsidP="007602F4">
      <w:pPr>
        <w:pStyle w:val="LndNormale1"/>
        <w:rPr>
          <w:color w:val="002060"/>
        </w:rPr>
      </w:pPr>
      <w:r w:rsidRPr="007602F4">
        <w:rPr>
          <w:color w:val="002060"/>
        </w:rPr>
        <w:t xml:space="preserve">Si pubblica in allegato la Circolare n. 7-2019 elaborata dal Centro Studi Tributari della Lega Nazionale Dilettanti inerentre l’oggetto: </w:t>
      </w:r>
    </w:p>
    <w:p w14:paraId="7C0E7912" w14:textId="77777777" w:rsidR="007602F4" w:rsidRPr="007602F4" w:rsidRDefault="007602F4" w:rsidP="007602F4">
      <w:pPr>
        <w:pStyle w:val="LndNormale1"/>
        <w:rPr>
          <w:b/>
          <w:i/>
          <w:color w:val="002060"/>
        </w:rPr>
      </w:pPr>
      <w:r w:rsidRPr="007602F4">
        <w:rPr>
          <w:b/>
          <w:i/>
          <w:color w:val="002060"/>
        </w:rPr>
        <w:t>“Spesa per sponsorizzazione e pubblicità – Deducibilità dei costi entro l’importo complessivo di 200.000,00 euro annui.”</w:t>
      </w:r>
    </w:p>
    <w:p w14:paraId="5668E813" w14:textId="77777777" w:rsidR="007602F4" w:rsidRPr="007602F4" w:rsidRDefault="007602F4"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lastRenderedPageBreak/>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4E7C772A" w:rsidR="00F17FA1" w:rsidRDefault="00F17FA1" w:rsidP="003849FA">
      <w:pPr>
        <w:pStyle w:val="LndNormale1"/>
        <w:rPr>
          <w:b/>
          <w:color w:val="002060"/>
          <w:szCs w:val="22"/>
        </w:rPr>
      </w:pPr>
    </w:p>
    <w:p w14:paraId="17F466B1" w14:textId="78A9DD6F" w:rsidR="007F534A" w:rsidRDefault="007F534A" w:rsidP="003849FA">
      <w:pPr>
        <w:pStyle w:val="LndNormale1"/>
        <w:rPr>
          <w:b/>
          <w:color w:val="002060"/>
          <w:szCs w:val="22"/>
        </w:rPr>
      </w:pPr>
    </w:p>
    <w:p w14:paraId="0790101F" w14:textId="52C0DAF7" w:rsidR="007F534A" w:rsidRPr="00612143" w:rsidRDefault="007F534A" w:rsidP="007F534A">
      <w:pPr>
        <w:rPr>
          <w:rFonts w:ascii="Arial" w:hAnsi="Arial" w:cs="Arial"/>
          <w:b/>
          <w:color w:val="002060"/>
          <w:sz w:val="28"/>
          <w:szCs w:val="28"/>
        </w:rPr>
      </w:pPr>
      <w:r>
        <w:rPr>
          <w:rFonts w:ascii="Arial" w:hAnsi="Arial" w:cs="Arial"/>
          <w:b/>
          <w:color w:val="002060"/>
          <w:sz w:val="28"/>
          <w:szCs w:val="28"/>
        </w:rPr>
        <w:t>TORNEO CALCIO A CINQUE PRIMAVERILE UNDER 21</w:t>
      </w:r>
    </w:p>
    <w:p w14:paraId="3CC725E4" w14:textId="77777777" w:rsidR="007F534A" w:rsidRPr="00612143" w:rsidRDefault="007F534A" w:rsidP="007F534A">
      <w:pPr>
        <w:pStyle w:val="A121"/>
        <w:ind w:left="0"/>
        <w:rPr>
          <w:rFonts w:cs="Arial"/>
          <w:color w:val="002060"/>
          <w:sz w:val="22"/>
          <w:szCs w:val="22"/>
        </w:rPr>
      </w:pPr>
    </w:p>
    <w:p w14:paraId="7170F786" w14:textId="77777777" w:rsidR="007F534A" w:rsidRDefault="007F534A" w:rsidP="007F534A">
      <w:pPr>
        <w:pStyle w:val="A121"/>
        <w:ind w:left="0"/>
        <w:rPr>
          <w:rFonts w:cs="Arial"/>
          <w:color w:val="002060"/>
          <w:sz w:val="22"/>
          <w:szCs w:val="22"/>
        </w:rPr>
      </w:pPr>
      <w:r w:rsidRPr="00612143">
        <w:rPr>
          <w:rFonts w:cs="Arial"/>
          <w:color w:val="002060"/>
          <w:sz w:val="22"/>
          <w:szCs w:val="22"/>
        </w:rPr>
        <w:t xml:space="preserve">Si comunica che sono aperte le iscrizioni </w:t>
      </w:r>
      <w:r>
        <w:rPr>
          <w:rFonts w:cs="Arial"/>
          <w:color w:val="002060"/>
          <w:sz w:val="22"/>
          <w:szCs w:val="22"/>
        </w:rPr>
        <w:t xml:space="preserve">al </w:t>
      </w:r>
      <w:r w:rsidRPr="00761A03">
        <w:rPr>
          <w:rFonts w:cs="Arial"/>
          <w:b/>
          <w:color w:val="002060"/>
          <w:sz w:val="22"/>
          <w:szCs w:val="22"/>
        </w:rPr>
        <w:t>Torneo Primaverile di Calcio a Cinque Under 21</w:t>
      </w:r>
      <w:r>
        <w:rPr>
          <w:rFonts w:cs="Arial"/>
          <w:color w:val="002060"/>
          <w:sz w:val="22"/>
          <w:szCs w:val="22"/>
        </w:rPr>
        <w:t>.</w:t>
      </w:r>
    </w:p>
    <w:p w14:paraId="7285CBE4" w14:textId="77777777" w:rsidR="007F534A" w:rsidRDefault="007F534A" w:rsidP="007F534A">
      <w:pPr>
        <w:pStyle w:val="A121"/>
        <w:ind w:left="0"/>
        <w:rPr>
          <w:rFonts w:cs="Arial"/>
          <w:color w:val="002060"/>
          <w:sz w:val="22"/>
          <w:szCs w:val="22"/>
        </w:rPr>
      </w:pPr>
    </w:p>
    <w:p w14:paraId="6D7C0CD5" w14:textId="3DC05B31" w:rsidR="007F534A" w:rsidRPr="00612143" w:rsidRDefault="007F534A" w:rsidP="007F534A">
      <w:pPr>
        <w:pStyle w:val="A121"/>
        <w:ind w:left="0"/>
        <w:rPr>
          <w:rFonts w:cs="Arial"/>
          <w:b/>
          <w:color w:val="002060"/>
          <w:sz w:val="22"/>
          <w:szCs w:val="22"/>
        </w:rPr>
      </w:pPr>
      <w:r>
        <w:rPr>
          <w:rFonts w:cs="Arial"/>
          <w:color w:val="002060"/>
          <w:sz w:val="22"/>
          <w:szCs w:val="22"/>
        </w:rPr>
        <w:t>Le società interessate</w:t>
      </w:r>
      <w:r w:rsidR="00761A03">
        <w:rPr>
          <w:rFonts w:cs="Arial"/>
          <w:color w:val="002060"/>
          <w:sz w:val="22"/>
          <w:szCs w:val="22"/>
        </w:rPr>
        <w:t xml:space="preserve"> sono pregate di inviare una richiesta a mezzo e-mail (</w:t>
      </w:r>
      <w:hyperlink r:id="rId11" w:history="1">
        <w:r w:rsidR="00761A03" w:rsidRPr="0080672B">
          <w:rPr>
            <w:rStyle w:val="Collegamentoipertestuale"/>
            <w:rFonts w:cs="Arial"/>
            <w:sz w:val="22"/>
            <w:szCs w:val="22"/>
          </w:rPr>
          <w:t>c5marche@lnd.it</w:t>
        </w:r>
      </w:hyperlink>
      <w:r w:rsidR="00761A03">
        <w:rPr>
          <w:rFonts w:cs="Arial"/>
          <w:color w:val="002060"/>
          <w:sz w:val="22"/>
          <w:szCs w:val="22"/>
        </w:rPr>
        <w:t xml:space="preserve">) indicando campo di giuoco, giorno di giuoco, orario di giuoco ed eventuale alternanza e/o concomitanza </w:t>
      </w:r>
      <w:r w:rsidR="00761A03" w:rsidRPr="00761A03">
        <w:rPr>
          <w:rFonts w:cs="Arial"/>
          <w:b/>
          <w:color w:val="002060"/>
          <w:sz w:val="22"/>
          <w:szCs w:val="22"/>
        </w:rPr>
        <w:t>entro VENERDI’ 15 MARZO 2019</w:t>
      </w:r>
      <w:r w:rsidR="00761A03">
        <w:rPr>
          <w:rFonts w:cs="Arial"/>
          <w:color w:val="002060"/>
          <w:sz w:val="22"/>
          <w:szCs w:val="22"/>
        </w:rPr>
        <w:t>.</w:t>
      </w:r>
      <w:r>
        <w:rPr>
          <w:rFonts w:cs="Arial"/>
          <w:b/>
          <w:color w:val="002060"/>
          <w:sz w:val="22"/>
          <w:szCs w:val="22"/>
        </w:rPr>
        <w:tab/>
      </w:r>
    </w:p>
    <w:p w14:paraId="4B052CD5" w14:textId="77777777" w:rsidR="007F534A" w:rsidRPr="00612143" w:rsidRDefault="007F534A" w:rsidP="007F534A">
      <w:pPr>
        <w:pStyle w:val="A121"/>
        <w:ind w:left="0"/>
        <w:rPr>
          <w:rFonts w:cs="Arial"/>
          <w:color w:val="002060"/>
          <w:sz w:val="22"/>
          <w:szCs w:val="22"/>
        </w:rPr>
      </w:pPr>
    </w:p>
    <w:p w14:paraId="0968CF0C" w14:textId="178386CF" w:rsidR="007F534A" w:rsidRPr="00612143" w:rsidRDefault="007F534A" w:rsidP="007F534A">
      <w:pPr>
        <w:pStyle w:val="LndNormale1"/>
        <w:rPr>
          <w:b/>
          <w:color w:val="002060"/>
          <w:szCs w:val="22"/>
        </w:rPr>
      </w:pPr>
      <w:r w:rsidRPr="00087876">
        <w:rPr>
          <w:b/>
          <w:color w:val="002060"/>
          <w:szCs w:val="22"/>
        </w:rPr>
        <w:t>I</w:t>
      </w:r>
      <w:r w:rsidR="00761A03">
        <w:rPr>
          <w:b/>
          <w:color w:val="002060"/>
          <w:szCs w:val="22"/>
        </w:rPr>
        <w:t>l Torneo</w:t>
      </w:r>
      <w:r w:rsidRPr="00087876">
        <w:rPr>
          <w:b/>
          <w:color w:val="002060"/>
          <w:szCs w:val="22"/>
        </w:rPr>
        <w:t xml:space="preserve"> </w:t>
      </w:r>
      <w:r w:rsidR="00761A03">
        <w:rPr>
          <w:b/>
          <w:color w:val="002060"/>
          <w:szCs w:val="22"/>
        </w:rPr>
        <w:t>sarà avviato al raggiungimento del numero minimo di 4 squadre iscritte.</w:t>
      </w:r>
    </w:p>
    <w:p w14:paraId="27A0E1CA" w14:textId="77777777" w:rsidR="007F534A" w:rsidRDefault="007F534A"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453296EF" w14:textId="26D38418" w:rsidR="00AE5A89" w:rsidRDefault="00AE5A89" w:rsidP="00AE5A89">
      <w:pPr>
        <w:pStyle w:val="LndNormale1"/>
        <w:rPr>
          <w:b/>
          <w:color w:val="002060"/>
          <w:szCs w:val="22"/>
        </w:rPr>
      </w:pPr>
    </w:p>
    <w:p w14:paraId="1B7F4C30" w14:textId="3A9E7B78" w:rsidR="00D26DA4" w:rsidRDefault="00D26DA4" w:rsidP="00AE5A89">
      <w:pPr>
        <w:pStyle w:val="LndNormale1"/>
        <w:rPr>
          <w:b/>
          <w:color w:val="002060"/>
          <w:szCs w:val="22"/>
        </w:rPr>
      </w:pPr>
    </w:p>
    <w:p w14:paraId="146FC2B7" w14:textId="77777777" w:rsidR="00D26DA4" w:rsidRPr="00D26DA4" w:rsidRDefault="00D26DA4" w:rsidP="00D26DA4">
      <w:pPr>
        <w:pStyle w:val="LndNormale1"/>
        <w:rPr>
          <w:b/>
          <w:color w:val="002060"/>
          <w:sz w:val="28"/>
          <w:szCs w:val="28"/>
        </w:rPr>
      </w:pPr>
      <w:bookmarkStart w:id="5" w:name="_GoBack"/>
      <w:r w:rsidRPr="00D26DA4">
        <w:rPr>
          <w:b/>
          <w:color w:val="002060"/>
          <w:sz w:val="28"/>
          <w:szCs w:val="28"/>
        </w:rPr>
        <w:t>ANNULLAMENTO TESSERAMENTO ANNUALE</w:t>
      </w:r>
    </w:p>
    <w:p w14:paraId="1E8DA739" w14:textId="77777777" w:rsidR="00D26DA4" w:rsidRPr="00D26DA4" w:rsidRDefault="00D26DA4" w:rsidP="00D26DA4">
      <w:pPr>
        <w:pStyle w:val="LndNormale1"/>
        <w:rPr>
          <w:color w:val="002060"/>
          <w:szCs w:val="22"/>
        </w:rPr>
      </w:pPr>
    </w:p>
    <w:p w14:paraId="3B54E6C9" w14:textId="77777777" w:rsidR="00D26DA4" w:rsidRPr="00D26DA4" w:rsidRDefault="00D26DA4" w:rsidP="00D26DA4">
      <w:pPr>
        <w:pStyle w:val="LndNormale1"/>
        <w:rPr>
          <w:color w:val="002060"/>
          <w:szCs w:val="22"/>
        </w:rPr>
      </w:pPr>
      <w:r w:rsidRPr="00D26DA4">
        <w:rPr>
          <w:color w:val="002060"/>
          <w:szCs w:val="22"/>
        </w:rPr>
        <w:t>A seguito del provvedimento adottato dal Presidente della F.I.G.C. si procede all’annullamento, dalla data del 12.03.2019 del tesseramento annuale relativo al seguente calciatore:</w:t>
      </w:r>
    </w:p>
    <w:p w14:paraId="432685E2" w14:textId="77777777" w:rsidR="00D26DA4" w:rsidRPr="00D26DA4" w:rsidRDefault="00D26DA4" w:rsidP="00D26DA4">
      <w:pPr>
        <w:pStyle w:val="LndNormale1"/>
        <w:rPr>
          <w:b/>
          <w:color w:val="002060"/>
          <w:szCs w:val="22"/>
        </w:rPr>
      </w:pPr>
      <w:r w:rsidRPr="00D26DA4">
        <w:rPr>
          <w:b/>
          <w:color w:val="002060"/>
          <w:szCs w:val="22"/>
        </w:rPr>
        <w:t>SERENELLI SIMONE nato il 19.04.2002</w:t>
      </w:r>
      <w:r w:rsidRPr="00D26DA4">
        <w:rPr>
          <w:b/>
          <w:color w:val="002060"/>
          <w:szCs w:val="22"/>
        </w:rPr>
        <w:tab/>
        <w:t>GSD S.A. CALCIO CASTELFIDARDO</w:t>
      </w:r>
    </w:p>
    <w:p w14:paraId="6CF37B37" w14:textId="77777777" w:rsidR="00D26DA4" w:rsidRPr="00D26DA4" w:rsidRDefault="00D26DA4" w:rsidP="00D26DA4">
      <w:pPr>
        <w:pStyle w:val="LndNormale1"/>
        <w:jc w:val="left"/>
        <w:rPr>
          <w:b/>
          <w:color w:val="002060"/>
          <w:szCs w:val="22"/>
        </w:rPr>
      </w:pPr>
    </w:p>
    <w:p w14:paraId="78783221" w14:textId="3146C481" w:rsidR="00CD05DD" w:rsidRPr="00D26DA4"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bookmarkEnd w:id="5"/>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04285B50"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lastRenderedPageBreak/>
        <w:t>CALCIO A CINQUE SERIE C1</w:t>
      </w:r>
    </w:p>
    <w:p w14:paraId="1B43B187" w14:textId="77777777" w:rsidR="00B13E16" w:rsidRPr="008F4C02" w:rsidRDefault="00B13E16" w:rsidP="00B13E16">
      <w:pPr>
        <w:pStyle w:val="TITOLOPRINC"/>
        <w:divId w:val="527259509"/>
        <w:rPr>
          <w:color w:val="002060"/>
        </w:rPr>
      </w:pPr>
      <w:r w:rsidRPr="008F4C02">
        <w:rPr>
          <w:color w:val="002060"/>
        </w:rPr>
        <w:t>RISULTATI</w:t>
      </w:r>
    </w:p>
    <w:p w14:paraId="0EFE5AFE" w14:textId="77777777" w:rsidR="00B13E16" w:rsidRPr="008F4C02" w:rsidRDefault="00B13E16" w:rsidP="00B13E16">
      <w:pPr>
        <w:pStyle w:val="breakline"/>
        <w:divId w:val="527259509"/>
        <w:rPr>
          <w:color w:val="002060"/>
        </w:rPr>
      </w:pPr>
    </w:p>
    <w:p w14:paraId="4EF578AC" w14:textId="77777777" w:rsidR="00B13E16" w:rsidRPr="008F4C02" w:rsidRDefault="00B13E16" w:rsidP="00B13E16">
      <w:pPr>
        <w:pStyle w:val="SOTTOTITOLOCAMPIONATO1"/>
        <w:divId w:val="527259509"/>
        <w:rPr>
          <w:color w:val="002060"/>
        </w:rPr>
      </w:pPr>
      <w:r w:rsidRPr="008F4C02">
        <w:rPr>
          <w:color w:val="002060"/>
        </w:rPr>
        <w:t>RISULTATI UFFICIALI GARE DEL 08/03/2019</w:t>
      </w:r>
    </w:p>
    <w:p w14:paraId="3A233361"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7376E25B"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50251356"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739A7FE9"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6C042" w14:textId="77777777" w:rsidR="00B13E16" w:rsidRPr="008F4C02" w:rsidRDefault="00B13E16" w:rsidP="00EA1A87">
                  <w:pPr>
                    <w:pStyle w:val="HEADERTABELLA"/>
                    <w:rPr>
                      <w:color w:val="002060"/>
                    </w:rPr>
                  </w:pPr>
                  <w:r w:rsidRPr="008F4C02">
                    <w:rPr>
                      <w:color w:val="002060"/>
                    </w:rPr>
                    <w:t>GIRONE A - 9 Giornata - R</w:t>
                  </w:r>
                </w:p>
              </w:tc>
            </w:tr>
            <w:tr w:rsidR="00B13E16" w:rsidRPr="008F4C02" w14:paraId="5E9DDD47"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2A08FB" w14:textId="77777777" w:rsidR="00B13E16" w:rsidRPr="008F4C02" w:rsidRDefault="00B13E16" w:rsidP="00EA1A87">
                  <w:pPr>
                    <w:pStyle w:val="ROWTABELLA"/>
                    <w:rPr>
                      <w:color w:val="002060"/>
                    </w:rPr>
                  </w:pPr>
                  <w:r w:rsidRPr="008F4C0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A73810" w14:textId="77777777" w:rsidR="00B13E16" w:rsidRPr="008F4C02" w:rsidRDefault="00B13E16" w:rsidP="00EA1A87">
                  <w:pPr>
                    <w:pStyle w:val="ROWTABELLA"/>
                    <w:rPr>
                      <w:color w:val="002060"/>
                    </w:rPr>
                  </w:pPr>
                  <w:r w:rsidRPr="008F4C02">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1E7E1A" w14:textId="77777777" w:rsidR="00B13E16" w:rsidRPr="008F4C02" w:rsidRDefault="00B13E16" w:rsidP="00EA1A87">
                  <w:pPr>
                    <w:pStyle w:val="ROWTABELLA"/>
                    <w:jc w:val="center"/>
                    <w:rPr>
                      <w:color w:val="002060"/>
                    </w:rPr>
                  </w:pPr>
                  <w:r w:rsidRPr="008F4C0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D87F70" w14:textId="77777777" w:rsidR="00B13E16" w:rsidRPr="008F4C02" w:rsidRDefault="00B13E16" w:rsidP="00EA1A87">
                  <w:pPr>
                    <w:pStyle w:val="ROWTABELLA"/>
                    <w:jc w:val="center"/>
                    <w:rPr>
                      <w:color w:val="002060"/>
                    </w:rPr>
                  </w:pPr>
                  <w:r w:rsidRPr="008F4C02">
                    <w:rPr>
                      <w:color w:val="002060"/>
                    </w:rPr>
                    <w:t> </w:t>
                  </w:r>
                </w:p>
              </w:tc>
            </w:tr>
            <w:tr w:rsidR="00B13E16" w:rsidRPr="008F4C02" w14:paraId="01DDD055"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3ED4B7" w14:textId="77777777" w:rsidR="00B13E16" w:rsidRPr="008F4C02" w:rsidRDefault="00B13E16" w:rsidP="00EA1A87">
                  <w:pPr>
                    <w:pStyle w:val="ROWTABELLA"/>
                    <w:rPr>
                      <w:color w:val="002060"/>
                    </w:rPr>
                  </w:pPr>
                  <w:r w:rsidRPr="008F4C02">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736E36" w14:textId="77777777" w:rsidR="00B13E16" w:rsidRPr="008F4C02" w:rsidRDefault="00B13E16" w:rsidP="00EA1A87">
                  <w:pPr>
                    <w:pStyle w:val="ROWTABELLA"/>
                    <w:rPr>
                      <w:color w:val="002060"/>
                    </w:rPr>
                  </w:pPr>
                  <w:r w:rsidRPr="008F4C02">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57DF84" w14:textId="77777777" w:rsidR="00B13E16" w:rsidRPr="008F4C02" w:rsidRDefault="00B13E16" w:rsidP="00EA1A87">
                  <w:pPr>
                    <w:pStyle w:val="ROWTABELLA"/>
                    <w:jc w:val="center"/>
                    <w:rPr>
                      <w:color w:val="002060"/>
                    </w:rPr>
                  </w:pPr>
                  <w:r w:rsidRPr="008F4C0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2692E3" w14:textId="77777777" w:rsidR="00B13E16" w:rsidRPr="008F4C02" w:rsidRDefault="00B13E16" w:rsidP="00EA1A87">
                  <w:pPr>
                    <w:pStyle w:val="ROWTABELLA"/>
                    <w:jc w:val="center"/>
                    <w:rPr>
                      <w:color w:val="002060"/>
                    </w:rPr>
                  </w:pPr>
                  <w:r w:rsidRPr="008F4C02">
                    <w:rPr>
                      <w:color w:val="002060"/>
                    </w:rPr>
                    <w:t> </w:t>
                  </w:r>
                </w:p>
              </w:tc>
            </w:tr>
            <w:tr w:rsidR="00B13E16" w:rsidRPr="008F4C02" w14:paraId="0006A798"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8DF365" w14:textId="77777777" w:rsidR="00B13E16" w:rsidRPr="008F4C02" w:rsidRDefault="00B13E16" w:rsidP="00EA1A87">
                  <w:pPr>
                    <w:pStyle w:val="ROWTABELLA"/>
                    <w:rPr>
                      <w:color w:val="002060"/>
                    </w:rPr>
                  </w:pPr>
                  <w:r w:rsidRPr="008F4C02">
                    <w:rPr>
                      <w:color w:val="002060"/>
                    </w:rPr>
                    <w:t>(1) 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BF2B1C" w14:textId="77777777" w:rsidR="00B13E16" w:rsidRPr="008F4C02" w:rsidRDefault="00B13E16" w:rsidP="00EA1A87">
                  <w:pPr>
                    <w:pStyle w:val="ROWTABELLA"/>
                    <w:rPr>
                      <w:color w:val="002060"/>
                    </w:rPr>
                  </w:pPr>
                  <w:r w:rsidRPr="008F4C0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DE58B3E" w14:textId="77777777" w:rsidR="00B13E16" w:rsidRPr="008F4C02" w:rsidRDefault="00B13E16" w:rsidP="00EA1A87">
                  <w:pPr>
                    <w:pStyle w:val="ROWTABELLA"/>
                    <w:jc w:val="center"/>
                    <w:rPr>
                      <w:color w:val="002060"/>
                    </w:rPr>
                  </w:pPr>
                  <w:r w:rsidRPr="008F4C0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1B9A99" w14:textId="77777777" w:rsidR="00B13E16" w:rsidRPr="008F4C02" w:rsidRDefault="00B13E16" w:rsidP="00EA1A87">
                  <w:pPr>
                    <w:pStyle w:val="ROWTABELLA"/>
                    <w:jc w:val="center"/>
                    <w:rPr>
                      <w:color w:val="002060"/>
                    </w:rPr>
                  </w:pPr>
                  <w:r w:rsidRPr="008F4C02">
                    <w:rPr>
                      <w:color w:val="002060"/>
                    </w:rPr>
                    <w:t> </w:t>
                  </w:r>
                </w:p>
              </w:tc>
            </w:tr>
            <w:tr w:rsidR="00B13E16" w:rsidRPr="008F4C02" w14:paraId="79B6E4D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A5814B0" w14:textId="77777777" w:rsidR="00B13E16" w:rsidRPr="008F4C02" w:rsidRDefault="00B13E16" w:rsidP="00EA1A87">
                  <w:pPr>
                    <w:pStyle w:val="ROWTABELLA"/>
                    <w:rPr>
                      <w:color w:val="002060"/>
                    </w:rPr>
                  </w:pPr>
                  <w:r w:rsidRPr="008F4C02">
                    <w:rPr>
                      <w:color w:val="002060"/>
                    </w:rPr>
                    <w:t>FANO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1E6CB2" w14:textId="77777777" w:rsidR="00B13E16" w:rsidRPr="008F4C02" w:rsidRDefault="00B13E16" w:rsidP="00EA1A87">
                  <w:pPr>
                    <w:pStyle w:val="ROWTABELLA"/>
                    <w:rPr>
                      <w:color w:val="002060"/>
                    </w:rPr>
                  </w:pPr>
                  <w:r w:rsidRPr="008F4C02">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3CB81B" w14:textId="77777777" w:rsidR="00B13E16" w:rsidRPr="008F4C02" w:rsidRDefault="00B13E16" w:rsidP="00EA1A87">
                  <w:pPr>
                    <w:pStyle w:val="ROWTABELLA"/>
                    <w:jc w:val="center"/>
                    <w:rPr>
                      <w:color w:val="002060"/>
                    </w:rPr>
                  </w:pPr>
                  <w:r w:rsidRPr="008F4C0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6FCA76" w14:textId="77777777" w:rsidR="00B13E16" w:rsidRPr="008F4C02" w:rsidRDefault="00B13E16" w:rsidP="00EA1A87">
                  <w:pPr>
                    <w:pStyle w:val="ROWTABELLA"/>
                    <w:jc w:val="center"/>
                    <w:rPr>
                      <w:color w:val="002060"/>
                    </w:rPr>
                  </w:pPr>
                  <w:r w:rsidRPr="008F4C02">
                    <w:rPr>
                      <w:color w:val="002060"/>
                    </w:rPr>
                    <w:t> </w:t>
                  </w:r>
                </w:p>
              </w:tc>
            </w:tr>
            <w:tr w:rsidR="00B13E16" w:rsidRPr="008F4C02" w14:paraId="3B3711A1"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76BD83" w14:textId="77777777" w:rsidR="00B13E16" w:rsidRPr="008F4C02" w:rsidRDefault="00B13E16" w:rsidP="00EA1A87">
                  <w:pPr>
                    <w:pStyle w:val="ROWTABELLA"/>
                    <w:rPr>
                      <w:color w:val="002060"/>
                    </w:rPr>
                  </w:pPr>
                  <w:r w:rsidRPr="008F4C0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513283" w14:textId="77777777" w:rsidR="00B13E16" w:rsidRPr="008F4C02" w:rsidRDefault="00B13E16" w:rsidP="00EA1A87">
                  <w:pPr>
                    <w:pStyle w:val="ROWTABELLA"/>
                    <w:rPr>
                      <w:color w:val="002060"/>
                    </w:rPr>
                  </w:pPr>
                  <w:r w:rsidRPr="008F4C0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0BC966" w14:textId="77777777" w:rsidR="00B13E16" w:rsidRPr="008F4C02" w:rsidRDefault="00B13E16" w:rsidP="00EA1A87">
                  <w:pPr>
                    <w:pStyle w:val="ROWTABELLA"/>
                    <w:jc w:val="center"/>
                    <w:rPr>
                      <w:color w:val="002060"/>
                    </w:rPr>
                  </w:pPr>
                  <w:r w:rsidRPr="008F4C0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B3A00A2" w14:textId="77777777" w:rsidR="00B13E16" w:rsidRPr="008F4C02" w:rsidRDefault="00B13E16" w:rsidP="00EA1A87">
                  <w:pPr>
                    <w:pStyle w:val="ROWTABELLA"/>
                    <w:jc w:val="center"/>
                    <w:rPr>
                      <w:color w:val="002060"/>
                    </w:rPr>
                  </w:pPr>
                  <w:r w:rsidRPr="008F4C02">
                    <w:rPr>
                      <w:color w:val="002060"/>
                    </w:rPr>
                    <w:t> </w:t>
                  </w:r>
                </w:p>
              </w:tc>
            </w:tr>
            <w:tr w:rsidR="00B13E16" w:rsidRPr="008F4C02" w14:paraId="7C6AACA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AC31F7" w14:textId="77777777" w:rsidR="00B13E16" w:rsidRPr="008F4C02" w:rsidRDefault="00B13E16" w:rsidP="00EA1A87">
                  <w:pPr>
                    <w:pStyle w:val="ROWTABELLA"/>
                    <w:rPr>
                      <w:color w:val="002060"/>
                    </w:rPr>
                  </w:pPr>
                  <w:r w:rsidRPr="008F4C02">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05C0D3" w14:textId="77777777" w:rsidR="00B13E16" w:rsidRPr="008F4C02" w:rsidRDefault="00B13E16" w:rsidP="00EA1A87">
                  <w:pPr>
                    <w:pStyle w:val="ROWTABELLA"/>
                    <w:rPr>
                      <w:color w:val="002060"/>
                    </w:rPr>
                  </w:pPr>
                  <w:r w:rsidRPr="008F4C02">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C32E4D" w14:textId="77777777" w:rsidR="00B13E16" w:rsidRPr="008F4C02" w:rsidRDefault="00B13E16" w:rsidP="00EA1A87">
                  <w:pPr>
                    <w:pStyle w:val="ROWTABELLA"/>
                    <w:jc w:val="center"/>
                    <w:rPr>
                      <w:color w:val="002060"/>
                    </w:rPr>
                  </w:pPr>
                  <w:r w:rsidRPr="008F4C0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D41D08" w14:textId="77777777" w:rsidR="00B13E16" w:rsidRPr="008F4C02" w:rsidRDefault="00B13E16" w:rsidP="00EA1A87">
                  <w:pPr>
                    <w:pStyle w:val="ROWTABELLA"/>
                    <w:jc w:val="center"/>
                    <w:rPr>
                      <w:color w:val="002060"/>
                    </w:rPr>
                  </w:pPr>
                  <w:r w:rsidRPr="008F4C02">
                    <w:rPr>
                      <w:color w:val="002060"/>
                    </w:rPr>
                    <w:t> </w:t>
                  </w:r>
                </w:p>
              </w:tc>
            </w:tr>
            <w:tr w:rsidR="00B13E16" w:rsidRPr="008F4C02" w14:paraId="2CFBFBC6"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6F2A90" w14:textId="77777777" w:rsidR="00B13E16" w:rsidRPr="008F4C02" w:rsidRDefault="00B13E16" w:rsidP="00EA1A87">
                  <w:pPr>
                    <w:pStyle w:val="ROWTABELLA"/>
                    <w:rPr>
                      <w:color w:val="002060"/>
                    </w:rPr>
                  </w:pPr>
                  <w:r w:rsidRPr="008F4C02">
                    <w:rPr>
                      <w:color w:val="002060"/>
                    </w:rPr>
                    <w:t>(2) 1995 FUTSAL PESARO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C09553" w14:textId="77777777" w:rsidR="00B13E16" w:rsidRPr="008F4C02" w:rsidRDefault="00B13E16" w:rsidP="00EA1A87">
                  <w:pPr>
                    <w:pStyle w:val="ROWTABELLA"/>
                    <w:rPr>
                      <w:color w:val="002060"/>
                    </w:rPr>
                  </w:pPr>
                  <w:r w:rsidRPr="008F4C02">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2D8823" w14:textId="77777777" w:rsidR="00B13E16" w:rsidRPr="008F4C02" w:rsidRDefault="00B13E16" w:rsidP="00EA1A87">
                  <w:pPr>
                    <w:pStyle w:val="ROWTABELLA"/>
                    <w:jc w:val="center"/>
                    <w:rPr>
                      <w:color w:val="002060"/>
                    </w:rPr>
                  </w:pPr>
                  <w:r w:rsidRPr="008F4C02">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CC91A2" w14:textId="77777777" w:rsidR="00B13E16" w:rsidRPr="008F4C02" w:rsidRDefault="00B13E16" w:rsidP="00EA1A87">
                  <w:pPr>
                    <w:pStyle w:val="ROWTABELLA"/>
                    <w:jc w:val="center"/>
                    <w:rPr>
                      <w:color w:val="002060"/>
                    </w:rPr>
                  </w:pPr>
                  <w:r w:rsidRPr="008F4C02">
                    <w:rPr>
                      <w:color w:val="002060"/>
                    </w:rPr>
                    <w:t> </w:t>
                  </w:r>
                </w:p>
              </w:tc>
            </w:tr>
            <w:tr w:rsidR="00B13E16" w:rsidRPr="008F4C02" w14:paraId="65A1DC58"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59F6A196" w14:textId="77777777" w:rsidR="00B13E16" w:rsidRPr="008F4C02" w:rsidRDefault="00B13E16" w:rsidP="00EA1A87">
                  <w:pPr>
                    <w:pStyle w:val="ROWTABELLA"/>
                    <w:rPr>
                      <w:color w:val="002060"/>
                    </w:rPr>
                  </w:pPr>
                  <w:r w:rsidRPr="008F4C02">
                    <w:rPr>
                      <w:color w:val="002060"/>
                    </w:rPr>
                    <w:t>(1) - disputata il 09/03/2019</w:t>
                  </w:r>
                </w:p>
              </w:tc>
            </w:tr>
            <w:tr w:rsidR="00B13E16" w:rsidRPr="008F4C02" w14:paraId="4347778A"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0D8F088B" w14:textId="77777777" w:rsidR="00B13E16" w:rsidRPr="008F4C02" w:rsidRDefault="00B13E16" w:rsidP="00EA1A87">
                  <w:pPr>
                    <w:pStyle w:val="ROWTABELLA"/>
                    <w:rPr>
                      <w:color w:val="002060"/>
                    </w:rPr>
                  </w:pPr>
                  <w:r w:rsidRPr="008F4C02">
                    <w:rPr>
                      <w:color w:val="002060"/>
                    </w:rPr>
                    <w:t>(2) - disputata il 11/03/2019</w:t>
                  </w:r>
                </w:p>
              </w:tc>
            </w:tr>
          </w:tbl>
          <w:p w14:paraId="27C1C812" w14:textId="77777777" w:rsidR="00B13E16" w:rsidRPr="008F4C02" w:rsidRDefault="00B13E16" w:rsidP="00EA1A87">
            <w:pPr>
              <w:rPr>
                <w:color w:val="002060"/>
                <w:sz w:val="24"/>
                <w:szCs w:val="24"/>
              </w:rPr>
            </w:pPr>
          </w:p>
        </w:tc>
      </w:tr>
    </w:tbl>
    <w:p w14:paraId="396397F2" w14:textId="77777777" w:rsidR="00B13E16" w:rsidRPr="008F4C02" w:rsidRDefault="00B13E16" w:rsidP="00B13E16">
      <w:pPr>
        <w:pStyle w:val="breakline"/>
        <w:divId w:val="527259509"/>
        <w:rPr>
          <w:color w:val="002060"/>
        </w:rPr>
      </w:pPr>
    </w:p>
    <w:p w14:paraId="3CC8E041" w14:textId="77777777" w:rsidR="00B13E16" w:rsidRPr="008F4C02" w:rsidRDefault="00B13E16" w:rsidP="00B13E16">
      <w:pPr>
        <w:pStyle w:val="breakline"/>
        <w:divId w:val="527259509"/>
        <w:rPr>
          <w:color w:val="002060"/>
        </w:rPr>
      </w:pPr>
    </w:p>
    <w:p w14:paraId="014FE014" w14:textId="77777777" w:rsidR="00B13E16" w:rsidRPr="008F4C02" w:rsidRDefault="00B13E16" w:rsidP="00B13E16">
      <w:pPr>
        <w:pStyle w:val="TITOLOPRINC"/>
        <w:divId w:val="527259509"/>
        <w:rPr>
          <w:color w:val="002060"/>
        </w:rPr>
      </w:pPr>
      <w:r w:rsidRPr="008F4C02">
        <w:rPr>
          <w:color w:val="002060"/>
        </w:rPr>
        <w:t>GIUDICE SPORTIVO</w:t>
      </w:r>
    </w:p>
    <w:p w14:paraId="70541729"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65096D10" w14:textId="77777777" w:rsidR="00B13E16" w:rsidRPr="008F4C02" w:rsidRDefault="00B13E16" w:rsidP="00B13E16">
      <w:pPr>
        <w:pStyle w:val="titolo10"/>
        <w:divId w:val="527259509"/>
        <w:rPr>
          <w:color w:val="002060"/>
        </w:rPr>
      </w:pPr>
      <w:r w:rsidRPr="008F4C02">
        <w:rPr>
          <w:color w:val="002060"/>
        </w:rPr>
        <w:t xml:space="preserve">GARE DEL 8/ 3/2019 </w:t>
      </w:r>
    </w:p>
    <w:p w14:paraId="35A9FD38"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5564113A"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7AF5CDA3" w14:textId="77777777" w:rsidR="00B13E16" w:rsidRPr="008F4C02" w:rsidRDefault="00B13E16" w:rsidP="00B13E16">
      <w:pPr>
        <w:pStyle w:val="titolo3"/>
        <w:divId w:val="527259509"/>
        <w:rPr>
          <w:color w:val="002060"/>
        </w:rPr>
      </w:pPr>
      <w:r w:rsidRPr="008F4C02">
        <w:rPr>
          <w:color w:val="002060"/>
        </w:rPr>
        <w:t xml:space="preserve">A CARICO DIRIGENTI </w:t>
      </w:r>
    </w:p>
    <w:p w14:paraId="42DED1D0" w14:textId="77777777" w:rsidR="00B13E16" w:rsidRPr="008F4C02" w:rsidRDefault="00B13E16" w:rsidP="00B13E16">
      <w:pPr>
        <w:pStyle w:val="titolo20"/>
        <w:divId w:val="527259509"/>
        <w:rPr>
          <w:color w:val="002060"/>
        </w:rPr>
      </w:pPr>
      <w:r w:rsidRPr="008F4C02">
        <w:rPr>
          <w:color w:val="002060"/>
        </w:rPr>
        <w:t xml:space="preserve">INIBIZIONE A SVOLGERE OGNI ATTIVITA' FINO AL 3/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5FA1885" w14:textId="77777777" w:rsidTr="00B13E16">
        <w:trPr>
          <w:divId w:val="527259509"/>
        </w:trPr>
        <w:tc>
          <w:tcPr>
            <w:tcW w:w="2200" w:type="dxa"/>
            <w:tcMar>
              <w:top w:w="20" w:type="dxa"/>
              <w:left w:w="20" w:type="dxa"/>
              <w:bottom w:w="20" w:type="dxa"/>
              <w:right w:w="20" w:type="dxa"/>
            </w:tcMar>
            <w:vAlign w:val="center"/>
          </w:tcPr>
          <w:p w14:paraId="7923EC1B" w14:textId="77777777" w:rsidR="00B13E16" w:rsidRPr="008F4C02" w:rsidRDefault="00B13E16" w:rsidP="00EA1A87">
            <w:pPr>
              <w:pStyle w:val="movimento"/>
              <w:rPr>
                <w:color w:val="002060"/>
              </w:rPr>
            </w:pPr>
            <w:r w:rsidRPr="008F4C02">
              <w:rPr>
                <w:color w:val="002060"/>
              </w:rPr>
              <w:t>VERNARECCI FAUSTO</w:t>
            </w:r>
          </w:p>
        </w:tc>
        <w:tc>
          <w:tcPr>
            <w:tcW w:w="2200" w:type="dxa"/>
            <w:tcMar>
              <w:top w:w="20" w:type="dxa"/>
              <w:left w:w="20" w:type="dxa"/>
              <w:bottom w:w="20" w:type="dxa"/>
              <w:right w:w="20" w:type="dxa"/>
            </w:tcMar>
            <w:vAlign w:val="center"/>
          </w:tcPr>
          <w:p w14:paraId="7225B5F3" w14:textId="77777777" w:rsidR="00B13E16" w:rsidRPr="008F4C02" w:rsidRDefault="00B13E16" w:rsidP="00EA1A87">
            <w:pPr>
              <w:pStyle w:val="movimento2"/>
              <w:rPr>
                <w:color w:val="002060"/>
              </w:rPr>
            </w:pPr>
            <w:r w:rsidRPr="008F4C02">
              <w:rPr>
                <w:color w:val="002060"/>
              </w:rPr>
              <w:t xml:space="preserve">(POL.CAGLI SPORT ASSOCIATI) </w:t>
            </w:r>
          </w:p>
        </w:tc>
        <w:tc>
          <w:tcPr>
            <w:tcW w:w="800" w:type="dxa"/>
            <w:tcMar>
              <w:top w:w="20" w:type="dxa"/>
              <w:left w:w="20" w:type="dxa"/>
              <w:bottom w:w="20" w:type="dxa"/>
              <w:right w:w="20" w:type="dxa"/>
            </w:tcMar>
            <w:vAlign w:val="center"/>
          </w:tcPr>
          <w:p w14:paraId="2BC22C1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321DE6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55DAE71" w14:textId="77777777" w:rsidR="00B13E16" w:rsidRPr="008F4C02" w:rsidRDefault="00B13E16" w:rsidP="00EA1A87">
            <w:pPr>
              <w:pStyle w:val="movimento2"/>
              <w:rPr>
                <w:color w:val="002060"/>
              </w:rPr>
            </w:pPr>
            <w:r w:rsidRPr="008F4C02">
              <w:rPr>
                <w:color w:val="002060"/>
              </w:rPr>
              <w:t> </w:t>
            </w:r>
          </w:p>
        </w:tc>
      </w:tr>
    </w:tbl>
    <w:p w14:paraId="668B5645"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comportamento gravemente irriguardoso nei confronti del secondo arbitro. Allontanato. </w:t>
      </w:r>
    </w:p>
    <w:p w14:paraId="0A797880" w14:textId="77777777" w:rsidR="00B13E16" w:rsidRPr="008F4C02" w:rsidRDefault="00B13E16" w:rsidP="00B13E16">
      <w:pPr>
        <w:pStyle w:val="titolo20"/>
        <w:divId w:val="527259509"/>
        <w:rPr>
          <w:color w:val="002060"/>
        </w:rPr>
      </w:pPr>
      <w:r w:rsidRPr="008F4C02">
        <w:rPr>
          <w:color w:val="002060"/>
        </w:rPr>
        <w:t xml:space="preserve">INIBIZIONE A SVOLGERE OGNI ATTIVITA' FINO AL 27/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7FFC0DF" w14:textId="77777777" w:rsidTr="00B13E16">
        <w:trPr>
          <w:divId w:val="527259509"/>
        </w:trPr>
        <w:tc>
          <w:tcPr>
            <w:tcW w:w="2200" w:type="dxa"/>
            <w:tcMar>
              <w:top w:w="20" w:type="dxa"/>
              <w:left w:w="20" w:type="dxa"/>
              <w:bottom w:w="20" w:type="dxa"/>
              <w:right w:w="20" w:type="dxa"/>
            </w:tcMar>
            <w:vAlign w:val="center"/>
          </w:tcPr>
          <w:p w14:paraId="71107B66" w14:textId="77777777" w:rsidR="00B13E16" w:rsidRPr="008F4C02" w:rsidRDefault="00B13E16" w:rsidP="00EA1A87">
            <w:pPr>
              <w:pStyle w:val="movimento"/>
              <w:rPr>
                <w:color w:val="002060"/>
              </w:rPr>
            </w:pPr>
            <w:r w:rsidRPr="008F4C02">
              <w:rPr>
                <w:color w:val="002060"/>
              </w:rPr>
              <w:t>CUCCHIARINI ROBERTO</w:t>
            </w:r>
          </w:p>
        </w:tc>
        <w:tc>
          <w:tcPr>
            <w:tcW w:w="2200" w:type="dxa"/>
            <w:tcMar>
              <w:top w:w="20" w:type="dxa"/>
              <w:left w:w="20" w:type="dxa"/>
              <w:bottom w:w="20" w:type="dxa"/>
              <w:right w:w="20" w:type="dxa"/>
            </w:tcMar>
            <w:vAlign w:val="center"/>
          </w:tcPr>
          <w:p w14:paraId="205ADB0A" w14:textId="77777777" w:rsidR="00B13E16" w:rsidRPr="008F4C02" w:rsidRDefault="00B13E16" w:rsidP="00EA1A87">
            <w:pPr>
              <w:pStyle w:val="movimento2"/>
              <w:rPr>
                <w:color w:val="002060"/>
              </w:rPr>
            </w:pPr>
            <w:r w:rsidRPr="008F4C02">
              <w:rPr>
                <w:color w:val="002060"/>
              </w:rPr>
              <w:t xml:space="preserve">(PIEVE D ICO CALCIO A 5) </w:t>
            </w:r>
          </w:p>
        </w:tc>
        <w:tc>
          <w:tcPr>
            <w:tcW w:w="800" w:type="dxa"/>
            <w:tcMar>
              <w:top w:w="20" w:type="dxa"/>
              <w:left w:w="20" w:type="dxa"/>
              <w:bottom w:w="20" w:type="dxa"/>
              <w:right w:w="20" w:type="dxa"/>
            </w:tcMar>
            <w:vAlign w:val="center"/>
          </w:tcPr>
          <w:p w14:paraId="5891C02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A85C13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851DFB4" w14:textId="77777777" w:rsidR="00B13E16" w:rsidRPr="008F4C02" w:rsidRDefault="00B13E16" w:rsidP="00EA1A87">
            <w:pPr>
              <w:pStyle w:val="movimento2"/>
              <w:rPr>
                <w:color w:val="002060"/>
              </w:rPr>
            </w:pPr>
            <w:r w:rsidRPr="008F4C02">
              <w:rPr>
                <w:color w:val="002060"/>
              </w:rPr>
              <w:t> </w:t>
            </w:r>
          </w:p>
        </w:tc>
      </w:tr>
    </w:tbl>
    <w:p w14:paraId="59972BF6"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comportamento non regolamentare.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5158927" w14:textId="77777777" w:rsidTr="00B13E16">
        <w:trPr>
          <w:divId w:val="527259509"/>
        </w:trPr>
        <w:tc>
          <w:tcPr>
            <w:tcW w:w="2200" w:type="dxa"/>
            <w:tcMar>
              <w:top w:w="20" w:type="dxa"/>
              <w:left w:w="20" w:type="dxa"/>
              <w:bottom w:w="20" w:type="dxa"/>
              <w:right w:w="20" w:type="dxa"/>
            </w:tcMar>
            <w:vAlign w:val="center"/>
          </w:tcPr>
          <w:p w14:paraId="177E6D5D" w14:textId="77777777" w:rsidR="00B13E16" w:rsidRPr="008F4C02" w:rsidRDefault="00B13E16" w:rsidP="00EA1A87">
            <w:pPr>
              <w:pStyle w:val="movimento"/>
              <w:rPr>
                <w:color w:val="002060"/>
              </w:rPr>
            </w:pPr>
            <w:r w:rsidRPr="008F4C02">
              <w:rPr>
                <w:color w:val="002060"/>
              </w:rPr>
              <w:t>MARCHETTI STEFANO</w:t>
            </w:r>
          </w:p>
        </w:tc>
        <w:tc>
          <w:tcPr>
            <w:tcW w:w="2200" w:type="dxa"/>
            <w:tcMar>
              <w:top w:w="20" w:type="dxa"/>
              <w:left w:w="20" w:type="dxa"/>
              <w:bottom w:w="20" w:type="dxa"/>
              <w:right w:w="20" w:type="dxa"/>
            </w:tcMar>
            <w:vAlign w:val="center"/>
          </w:tcPr>
          <w:p w14:paraId="683638F6" w14:textId="77777777" w:rsidR="00B13E16" w:rsidRPr="008F4C02" w:rsidRDefault="00B13E16" w:rsidP="00EA1A87">
            <w:pPr>
              <w:pStyle w:val="movimento2"/>
              <w:rPr>
                <w:color w:val="002060"/>
              </w:rPr>
            </w:pPr>
            <w:r w:rsidRPr="008F4C02">
              <w:rPr>
                <w:color w:val="002060"/>
              </w:rPr>
              <w:t xml:space="preserve">(PIEVE D ICO CALCIO A 5) </w:t>
            </w:r>
          </w:p>
        </w:tc>
        <w:tc>
          <w:tcPr>
            <w:tcW w:w="800" w:type="dxa"/>
            <w:tcMar>
              <w:top w:w="20" w:type="dxa"/>
              <w:left w:w="20" w:type="dxa"/>
              <w:bottom w:w="20" w:type="dxa"/>
              <w:right w:w="20" w:type="dxa"/>
            </w:tcMar>
            <w:vAlign w:val="center"/>
          </w:tcPr>
          <w:p w14:paraId="03342DB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3CA214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C6BF7FC" w14:textId="77777777" w:rsidR="00B13E16" w:rsidRPr="008F4C02" w:rsidRDefault="00B13E16" w:rsidP="00EA1A87">
            <w:pPr>
              <w:pStyle w:val="movimento2"/>
              <w:rPr>
                <w:color w:val="002060"/>
              </w:rPr>
            </w:pPr>
            <w:r w:rsidRPr="008F4C02">
              <w:rPr>
                <w:color w:val="002060"/>
              </w:rPr>
              <w:t> </w:t>
            </w:r>
          </w:p>
        </w:tc>
      </w:tr>
    </w:tbl>
    <w:p w14:paraId="363B8F96"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comportamento non regolamentare. Allontanato. </w:t>
      </w:r>
    </w:p>
    <w:p w14:paraId="26002EFB" w14:textId="77777777" w:rsidR="00B13E16" w:rsidRPr="008F4C02" w:rsidRDefault="00B13E16" w:rsidP="00B13E16">
      <w:pPr>
        <w:pStyle w:val="titolo20"/>
        <w:divId w:val="527259509"/>
        <w:rPr>
          <w:color w:val="002060"/>
        </w:rPr>
      </w:pPr>
      <w:r w:rsidRPr="008F4C02">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5A01D5A" w14:textId="77777777" w:rsidTr="00B13E16">
        <w:trPr>
          <w:divId w:val="527259509"/>
        </w:trPr>
        <w:tc>
          <w:tcPr>
            <w:tcW w:w="2200" w:type="dxa"/>
            <w:tcMar>
              <w:top w:w="20" w:type="dxa"/>
              <w:left w:w="20" w:type="dxa"/>
              <w:bottom w:w="20" w:type="dxa"/>
              <w:right w:w="20" w:type="dxa"/>
            </w:tcMar>
            <w:vAlign w:val="center"/>
          </w:tcPr>
          <w:p w14:paraId="70172394" w14:textId="77777777" w:rsidR="00B13E16" w:rsidRPr="008F4C02" w:rsidRDefault="00B13E16" w:rsidP="00EA1A87">
            <w:pPr>
              <w:pStyle w:val="movimento"/>
              <w:rPr>
                <w:color w:val="002060"/>
              </w:rPr>
            </w:pPr>
            <w:r w:rsidRPr="008F4C02">
              <w:rPr>
                <w:color w:val="002060"/>
              </w:rPr>
              <w:t>VIOLETTI ANDREA</w:t>
            </w:r>
          </w:p>
        </w:tc>
        <w:tc>
          <w:tcPr>
            <w:tcW w:w="2200" w:type="dxa"/>
            <w:tcMar>
              <w:top w:w="20" w:type="dxa"/>
              <w:left w:w="20" w:type="dxa"/>
              <w:bottom w:w="20" w:type="dxa"/>
              <w:right w:w="20" w:type="dxa"/>
            </w:tcMar>
            <w:vAlign w:val="center"/>
          </w:tcPr>
          <w:p w14:paraId="42BCE126"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6316365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630532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6F37A1A" w14:textId="77777777" w:rsidR="00B13E16" w:rsidRPr="008F4C02" w:rsidRDefault="00B13E16" w:rsidP="00EA1A87">
            <w:pPr>
              <w:pStyle w:val="movimento2"/>
              <w:rPr>
                <w:color w:val="002060"/>
              </w:rPr>
            </w:pPr>
            <w:r w:rsidRPr="008F4C02">
              <w:rPr>
                <w:color w:val="002060"/>
              </w:rPr>
              <w:t> </w:t>
            </w:r>
          </w:p>
        </w:tc>
      </w:tr>
    </w:tbl>
    <w:p w14:paraId="0A92BA60"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intervento inopportuno. Allontanato. </w:t>
      </w:r>
    </w:p>
    <w:p w14:paraId="3A049C96" w14:textId="77777777" w:rsidR="00B13E16" w:rsidRPr="008F4C02" w:rsidRDefault="00B13E16" w:rsidP="00B13E16">
      <w:pPr>
        <w:pStyle w:val="titolo3"/>
        <w:divId w:val="527259509"/>
        <w:rPr>
          <w:color w:val="002060"/>
        </w:rPr>
      </w:pPr>
      <w:r w:rsidRPr="008F4C02">
        <w:rPr>
          <w:color w:val="002060"/>
        </w:rPr>
        <w:t xml:space="preserve">A CARICO DI ALLENATORI </w:t>
      </w:r>
    </w:p>
    <w:p w14:paraId="5DF80AAB" w14:textId="77777777" w:rsidR="00B13E16" w:rsidRPr="008F4C02" w:rsidRDefault="00B13E16" w:rsidP="00B13E16">
      <w:pPr>
        <w:pStyle w:val="titolo20"/>
        <w:divId w:val="527259509"/>
        <w:rPr>
          <w:color w:val="002060"/>
        </w:rPr>
      </w:pPr>
      <w:r w:rsidRPr="008F4C02">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AAB95BC" w14:textId="77777777" w:rsidTr="00B13E16">
        <w:trPr>
          <w:divId w:val="527259509"/>
        </w:trPr>
        <w:tc>
          <w:tcPr>
            <w:tcW w:w="2200" w:type="dxa"/>
            <w:tcMar>
              <w:top w:w="20" w:type="dxa"/>
              <w:left w:w="20" w:type="dxa"/>
              <w:bottom w:w="20" w:type="dxa"/>
              <w:right w:w="20" w:type="dxa"/>
            </w:tcMar>
            <w:vAlign w:val="center"/>
          </w:tcPr>
          <w:p w14:paraId="0FBE3CB5" w14:textId="77777777" w:rsidR="00B13E16" w:rsidRPr="008F4C02" w:rsidRDefault="00B13E16" w:rsidP="00EA1A87">
            <w:pPr>
              <w:pStyle w:val="movimento"/>
              <w:rPr>
                <w:color w:val="002060"/>
              </w:rPr>
            </w:pPr>
            <w:r w:rsidRPr="008F4C02">
              <w:rPr>
                <w:color w:val="002060"/>
              </w:rPr>
              <w:t>PETROLATI DIEGO</w:t>
            </w:r>
          </w:p>
        </w:tc>
        <w:tc>
          <w:tcPr>
            <w:tcW w:w="2200" w:type="dxa"/>
            <w:tcMar>
              <w:top w:w="20" w:type="dxa"/>
              <w:left w:w="20" w:type="dxa"/>
              <w:bottom w:w="20" w:type="dxa"/>
              <w:right w:w="20" w:type="dxa"/>
            </w:tcMar>
            <w:vAlign w:val="center"/>
          </w:tcPr>
          <w:p w14:paraId="102BA587"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7579E13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FC2E00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218C0DC" w14:textId="77777777" w:rsidR="00B13E16" w:rsidRPr="008F4C02" w:rsidRDefault="00B13E16" w:rsidP="00EA1A87">
            <w:pPr>
              <w:pStyle w:val="movimento2"/>
              <w:rPr>
                <w:color w:val="002060"/>
              </w:rPr>
            </w:pPr>
            <w:r w:rsidRPr="008F4C02">
              <w:rPr>
                <w:color w:val="002060"/>
              </w:rPr>
              <w:t> </w:t>
            </w:r>
          </w:p>
        </w:tc>
      </w:tr>
    </w:tbl>
    <w:p w14:paraId="439C10A8"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intervento inopportuno. Allontanato. </w:t>
      </w:r>
    </w:p>
    <w:p w14:paraId="5537E22F" w14:textId="77777777" w:rsidR="00B13E16" w:rsidRPr="008F4C02" w:rsidRDefault="00B13E16" w:rsidP="00B13E16">
      <w:pPr>
        <w:pStyle w:val="titolo3"/>
        <w:divId w:val="527259509"/>
        <w:rPr>
          <w:color w:val="002060"/>
        </w:rPr>
      </w:pPr>
      <w:r w:rsidRPr="008F4C02">
        <w:rPr>
          <w:color w:val="002060"/>
        </w:rPr>
        <w:t xml:space="preserve">A CARICO CALCIATORI ESPULSI DAL CAMPO </w:t>
      </w:r>
    </w:p>
    <w:p w14:paraId="5BED0727" w14:textId="77777777" w:rsidR="00B13E16" w:rsidRPr="008F4C02" w:rsidRDefault="00B13E16" w:rsidP="00B13E16">
      <w:pPr>
        <w:pStyle w:val="titolo20"/>
        <w:divId w:val="527259509"/>
        <w:rPr>
          <w:color w:val="002060"/>
        </w:rPr>
      </w:pPr>
      <w:r w:rsidRPr="008F4C02">
        <w:rPr>
          <w:color w:val="002060"/>
        </w:rPr>
        <w:lastRenderedPageBreak/>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F929E15" w14:textId="77777777" w:rsidTr="00B13E16">
        <w:trPr>
          <w:divId w:val="527259509"/>
        </w:trPr>
        <w:tc>
          <w:tcPr>
            <w:tcW w:w="2200" w:type="dxa"/>
            <w:tcMar>
              <w:top w:w="20" w:type="dxa"/>
              <w:left w:w="20" w:type="dxa"/>
              <w:bottom w:w="20" w:type="dxa"/>
              <w:right w:w="20" w:type="dxa"/>
            </w:tcMar>
            <w:vAlign w:val="center"/>
          </w:tcPr>
          <w:p w14:paraId="2F385A75" w14:textId="77777777" w:rsidR="00B13E16" w:rsidRPr="008F4C02" w:rsidRDefault="00B13E16" w:rsidP="00EA1A87">
            <w:pPr>
              <w:pStyle w:val="movimento"/>
              <w:rPr>
                <w:color w:val="002060"/>
              </w:rPr>
            </w:pPr>
            <w:r w:rsidRPr="008F4C02">
              <w:rPr>
                <w:color w:val="002060"/>
              </w:rPr>
              <w:t>TALAMONTI DIEGO</w:t>
            </w:r>
          </w:p>
        </w:tc>
        <w:tc>
          <w:tcPr>
            <w:tcW w:w="2200" w:type="dxa"/>
            <w:tcMar>
              <w:top w:w="20" w:type="dxa"/>
              <w:left w:w="20" w:type="dxa"/>
              <w:bottom w:w="20" w:type="dxa"/>
              <w:right w:w="20" w:type="dxa"/>
            </w:tcMar>
            <w:vAlign w:val="center"/>
          </w:tcPr>
          <w:p w14:paraId="1FF2F493" w14:textId="77777777" w:rsidR="00B13E16" w:rsidRPr="008F4C02" w:rsidRDefault="00B13E16" w:rsidP="00EA1A87">
            <w:pPr>
              <w:pStyle w:val="movimento2"/>
              <w:rPr>
                <w:color w:val="002060"/>
              </w:rPr>
            </w:pPr>
            <w:r w:rsidRPr="008F4C02">
              <w:rPr>
                <w:color w:val="002060"/>
              </w:rPr>
              <w:t xml:space="preserve">(SPORTING GROTTAMMARE) </w:t>
            </w:r>
          </w:p>
        </w:tc>
        <w:tc>
          <w:tcPr>
            <w:tcW w:w="800" w:type="dxa"/>
            <w:tcMar>
              <w:top w:w="20" w:type="dxa"/>
              <w:left w:w="20" w:type="dxa"/>
              <w:bottom w:w="20" w:type="dxa"/>
              <w:right w:w="20" w:type="dxa"/>
            </w:tcMar>
            <w:vAlign w:val="center"/>
          </w:tcPr>
          <w:p w14:paraId="469D7C7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2BD1C5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BF48B58" w14:textId="77777777" w:rsidR="00B13E16" w:rsidRPr="008F4C02" w:rsidRDefault="00B13E16" w:rsidP="00EA1A87">
            <w:pPr>
              <w:pStyle w:val="movimento2"/>
              <w:rPr>
                <w:color w:val="002060"/>
              </w:rPr>
            </w:pPr>
            <w:r w:rsidRPr="008F4C02">
              <w:rPr>
                <w:color w:val="002060"/>
              </w:rPr>
              <w:t> </w:t>
            </w:r>
          </w:p>
        </w:tc>
      </w:tr>
    </w:tbl>
    <w:p w14:paraId="36C79A25"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espulso per somma di ammonizioni alla notifica del provvedimento disciplinare si avvicinava con fare intimidatorio all'arbitro insultandolo ripetutamente. </w:t>
      </w:r>
    </w:p>
    <w:p w14:paraId="22714380"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6E3758F8"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1A211FB" w14:textId="77777777" w:rsidTr="00B13E16">
        <w:trPr>
          <w:divId w:val="527259509"/>
        </w:trPr>
        <w:tc>
          <w:tcPr>
            <w:tcW w:w="2200" w:type="dxa"/>
            <w:tcMar>
              <w:top w:w="20" w:type="dxa"/>
              <w:left w:w="20" w:type="dxa"/>
              <w:bottom w:w="20" w:type="dxa"/>
              <w:right w:w="20" w:type="dxa"/>
            </w:tcMar>
            <w:vAlign w:val="center"/>
          </w:tcPr>
          <w:p w14:paraId="5C5D0945" w14:textId="77777777" w:rsidR="00B13E16" w:rsidRPr="008F4C02" w:rsidRDefault="00B13E16" w:rsidP="00EA1A87">
            <w:pPr>
              <w:pStyle w:val="movimento"/>
              <w:rPr>
                <w:color w:val="002060"/>
              </w:rPr>
            </w:pPr>
            <w:r w:rsidRPr="008F4C02">
              <w:rPr>
                <w:color w:val="002060"/>
              </w:rPr>
              <w:t>PASQUI GIACOMO</w:t>
            </w:r>
          </w:p>
        </w:tc>
        <w:tc>
          <w:tcPr>
            <w:tcW w:w="2200" w:type="dxa"/>
            <w:tcMar>
              <w:top w:w="20" w:type="dxa"/>
              <w:left w:w="20" w:type="dxa"/>
              <w:bottom w:w="20" w:type="dxa"/>
              <w:right w:w="20" w:type="dxa"/>
            </w:tcMar>
            <w:vAlign w:val="center"/>
          </w:tcPr>
          <w:p w14:paraId="78397A8C" w14:textId="77777777" w:rsidR="00B13E16" w:rsidRPr="008F4C02" w:rsidRDefault="00B13E16" w:rsidP="00EA1A87">
            <w:pPr>
              <w:pStyle w:val="movimento2"/>
              <w:rPr>
                <w:color w:val="002060"/>
              </w:rPr>
            </w:pPr>
            <w:r w:rsidRPr="008F4C02">
              <w:rPr>
                <w:color w:val="002060"/>
              </w:rPr>
              <w:t xml:space="preserve">(GROTTACCIA 2005) </w:t>
            </w:r>
          </w:p>
        </w:tc>
        <w:tc>
          <w:tcPr>
            <w:tcW w:w="800" w:type="dxa"/>
            <w:tcMar>
              <w:top w:w="20" w:type="dxa"/>
              <w:left w:w="20" w:type="dxa"/>
              <w:bottom w:w="20" w:type="dxa"/>
              <w:right w:w="20" w:type="dxa"/>
            </w:tcMar>
            <w:vAlign w:val="center"/>
          </w:tcPr>
          <w:p w14:paraId="501F4EE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C240D4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E1D35B3" w14:textId="77777777" w:rsidR="00B13E16" w:rsidRPr="008F4C02" w:rsidRDefault="00B13E16" w:rsidP="00EA1A87">
            <w:pPr>
              <w:pStyle w:val="movimento2"/>
              <w:rPr>
                <w:color w:val="002060"/>
              </w:rPr>
            </w:pPr>
            <w:r w:rsidRPr="008F4C02">
              <w:rPr>
                <w:color w:val="002060"/>
              </w:rPr>
              <w:t> </w:t>
            </w:r>
          </w:p>
        </w:tc>
      </w:tr>
    </w:tbl>
    <w:p w14:paraId="7198B10F"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F4281DA" w14:textId="77777777" w:rsidTr="00B13E16">
        <w:trPr>
          <w:divId w:val="527259509"/>
        </w:trPr>
        <w:tc>
          <w:tcPr>
            <w:tcW w:w="2200" w:type="dxa"/>
            <w:tcMar>
              <w:top w:w="20" w:type="dxa"/>
              <w:left w:w="20" w:type="dxa"/>
              <w:bottom w:w="20" w:type="dxa"/>
              <w:right w:w="20" w:type="dxa"/>
            </w:tcMar>
            <w:vAlign w:val="center"/>
          </w:tcPr>
          <w:p w14:paraId="09CD756D" w14:textId="77777777" w:rsidR="00B13E16" w:rsidRPr="008F4C02" w:rsidRDefault="00B13E16" w:rsidP="00EA1A87">
            <w:pPr>
              <w:pStyle w:val="movimento"/>
              <w:rPr>
                <w:color w:val="002060"/>
              </w:rPr>
            </w:pPr>
            <w:r w:rsidRPr="008F4C02">
              <w:rPr>
                <w:color w:val="002060"/>
              </w:rPr>
              <w:t>DIOP MAMADOU</w:t>
            </w:r>
          </w:p>
        </w:tc>
        <w:tc>
          <w:tcPr>
            <w:tcW w:w="2200" w:type="dxa"/>
            <w:tcMar>
              <w:top w:w="20" w:type="dxa"/>
              <w:left w:w="20" w:type="dxa"/>
              <w:bottom w:w="20" w:type="dxa"/>
              <w:right w:w="20" w:type="dxa"/>
            </w:tcMar>
            <w:vAlign w:val="center"/>
          </w:tcPr>
          <w:p w14:paraId="2A1E9C82" w14:textId="77777777" w:rsidR="00B13E16" w:rsidRPr="008F4C02" w:rsidRDefault="00B13E16" w:rsidP="00EA1A87">
            <w:pPr>
              <w:pStyle w:val="movimento2"/>
              <w:rPr>
                <w:color w:val="002060"/>
              </w:rPr>
            </w:pPr>
            <w:r w:rsidRPr="008F4C02">
              <w:rPr>
                <w:color w:val="002060"/>
              </w:rPr>
              <w:t xml:space="preserve">(GROTTACCIA 2005) </w:t>
            </w:r>
          </w:p>
        </w:tc>
        <w:tc>
          <w:tcPr>
            <w:tcW w:w="800" w:type="dxa"/>
            <w:tcMar>
              <w:top w:w="20" w:type="dxa"/>
              <w:left w:w="20" w:type="dxa"/>
              <w:bottom w:w="20" w:type="dxa"/>
              <w:right w:w="20" w:type="dxa"/>
            </w:tcMar>
            <w:vAlign w:val="center"/>
          </w:tcPr>
          <w:p w14:paraId="7366ECC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E95BDE5" w14:textId="77777777" w:rsidR="00B13E16" w:rsidRPr="008F4C02" w:rsidRDefault="00B13E16" w:rsidP="00EA1A87">
            <w:pPr>
              <w:pStyle w:val="movimento"/>
              <w:rPr>
                <w:color w:val="002060"/>
              </w:rPr>
            </w:pPr>
            <w:r w:rsidRPr="008F4C02">
              <w:rPr>
                <w:color w:val="002060"/>
              </w:rPr>
              <w:t>MELIFFI NICOLA</w:t>
            </w:r>
          </w:p>
        </w:tc>
        <w:tc>
          <w:tcPr>
            <w:tcW w:w="2200" w:type="dxa"/>
            <w:tcMar>
              <w:top w:w="20" w:type="dxa"/>
              <w:left w:w="20" w:type="dxa"/>
              <w:bottom w:w="20" w:type="dxa"/>
              <w:right w:w="20" w:type="dxa"/>
            </w:tcMar>
            <w:vAlign w:val="center"/>
          </w:tcPr>
          <w:p w14:paraId="61A2D7ED" w14:textId="77777777" w:rsidR="00B13E16" w:rsidRPr="008F4C02" w:rsidRDefault="00B13E16" w:rsidP="00EA1A87">
            <w:pPr>
              <w:pStyle w:val="movimento2"/>
              <w:rPr>
                <w:color w:val="002060"/>
              </w:rPr>
            </w:pPr>
            <w:r w:rsidRPr="008F4C02">
              <w:rPr>
                <w:color w:val="002060"/>
              </w:rPr>
              <w:t xml:space="preserve">(PIEVE D ICO CALCIO A 5) </w:t>
            </w:r>
          </w:p>
        </w:tc>
      </w:tr>
      <w:tr w:rsidR="00B13E16" w:rsidRPr="008F4C02" w14:paraId="26EEE9CF" w14:textId="77777777" w:rsidTr="00B13E16">
        <w:trPr>
          <w:divId w:val="527259509"/>
        </w:trPr>
        <w:tc>
          <w:tcPr>
            <w:tcW w:w="2200" w:type="dxa"/>
            <w:tcMar>
              <w:top w:w="20" w:type="dxa"/>
              <w:left w:w="20" w:type="dxa"/>
              <w:bottom w:w="20" w:type="dxa"/>
              <w:right w:w="20" w:type="dxa"/>
            </w:tcMar>
            <w:vAlign w:val="center"/>
          </w:tcPr>
          <w:p w14:paraId="757C7177" w14:textId="77777777" w:rsidR="00B13E16" w:rsidRPr="008F4C02" w:rsidRDefault="00B13E16" w:rsidP="00EA1A87">
            <w:pPr>
              <w:pStyle w:val="movimento"/>
              <w:rPr>
                <w:color w:val="002060"/>
              </w:rPr>
            </w:pPr>
            <w:r w:rsidRPr="008F4C02">
              <w:rPr>
                <w:color w:val="002060"/>
              </w:rPr>
              <w:t>ORLANDI MICHELE</w:t>
            </w:r>
          </w:p>
        </w:tc>
        <w:tc>
          <w:tcPr>
            <w:tcW w:w="2200" w:type="dxa"/>
            <w:tcMar>
              <w:top w:w="20" w:type="dxa"/>
              <w:left w:w="20" w:type="dxa"/>
              <w:bottom w:w="20" w:type="dxa"/>
              <w:right w:w="20" w:type="dxa"/>
            </w:tcMar>
            <w:vAlign w:val="center"/>
          </w:tcPr>
          <w:p w14:paraId="4219EA4D" w14:textId="77777777" w:rsidR="00B13E16" w:rsidRPr="008F4C02" w:rsidRDefault="00B13E16" w:rsidP="00EA1A87">
            <w:pPr>
              <w:pStyle w:val="movimento2"/>
              <w:rPr>
                <w:color w:val="002060"/>
              </w:rPr>
            </w:pPr>
            <w:r w:rsidRPr="008F4C02">
              <w:rPr>
                <w:color w:val="002060"/>
              </w:rPr>
              <w:t xml:space="preserve">(POL.CAGLI SPORT ASSOCIATI) </w:t>
            </w:r>
          </w:p>
        </w:tc>
        <w:tc>
          <w:tcPr>
            <w:tcW w:w="800" w:type="dxa"/>
            <w:tcMar>
              <w:top w:w="20" w:type="dxa"/>
              <w:left w:w="20" w:type="dxa"/>
              <w:bottom w:w="20" w:type="dxa"/>
              <w:right w:w="20" w:type="dxa"/>
            </w:tcMar>
            <w:vAlign w:val="center"/>
          </w:tcPr>
          <w:p w14:paraId="773E606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F05B78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95F4536" w14:textId="77777777" w:rsidR="00B13E16" w:rsidRPr="008F4C02" w:rsidRDefault="00B13E16" w:rsidP="00EA1A87">
            <w:pPr>
              <w:pStyle w:val="movimento2"/>
              <w:rPr>
                <w:color w:val="002060"/>
              </w:rPr>
            </w:pPr>
            <w:r w:rsidRPr="008F4C02">
              <w:rPr>
                <w:color w:val="002060"/>
              </w:rPr>
              <w:t> </w:t>
            </w:r>
          </w:p>
        </w:tc>
      </w:tr>
    </w:tbl>
    <w:p w14:paraId="368C5EBA" w14:textId="77777777" w:rsidR="00B13E16" w:rsidRPr="008F4C02" w:rsidRDefault="00B13E16" w:rsidP="00B13E16">
      <w:pPr>
        <w:pStyle w:val="titolo20"/>
        <w:divId w:val="527259509"/>
        <w:rPr>
          <w:color w:val="002060"/>
        </w:rPr>
      </w:pPr>
      <w:r w:rsidRPr="008F4C0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DA8404D" w14:textId="77777777" w:rsidTr="00B13E16">
        <w:trPr>
          <w:divId w:val="527259509"/>
        </w:trPr>
        <w:tc>
          <w:tcPr>
            <w:tcW w:w="2200" w:type="dxa"/>
            <w:tcMar>
              <w:top w:w="20" w:type="dxa"/>
              <w:left w:w="20" w:type="dxa"/>
              <w:bottom w:w="20" w:type="dxa"/>
              <w:right w:w="20" w:type="dxa"/>
            </w:tcMar>
            <w:vAlign w:val="center"/>
          </w:tcPr>
          <w:p w14:paraId="421AC5B6" w14:textId="77777777" w:rsidR="00B13E16" w:rsidRPr="008F4C02" w:rsidRDefault="00B13E16" w:rsidP="00EA1A87">
            <w:pPr>
              <w:pStyle w:val="movimento"/>
              <w:rPr>
                <w:color w:val="002060"/>
              </w:rPr>
            </w:pPr>
            <w:r w:rsidRPr="008F4C02">
              <w:rPr>
                <w:color w:val="002060"/>
              </w:rPr>
              <w:t>FABBRONI MARCO</w:t>
            </w:r>
          </w:p>
        </w:tc>
        <w:tc>
          <w:tcPr>
            <w:tcW w:w="2200" w:type="dxa"/>
            <w:tcMar>
              <w:top w:w="20" w:type="dxa"/>
              <w:left w:w="20" w:type="dxa"/>
              <w:bottom w:w="20" w:type="dxa"/>
              <w:right w:w="20" w:type="dxa"/>
            </w:tcMar>
            <w:vAlign w:val="center"/>
          </w:tcPr>
          <w:p w14:paraId="181F9D2E" w14:textId="77777777" w:rsidR="00B13E16" w:rsidRPr="008F4C02" w:rsidRDefault="00B13E16" w:rsidP="00EA1A87">
            <w:pPr>
              <w:pStyle w:val="movimento2"/>
              <w:rPr>
                <w:color w:val="002060"/>
              </w:rPr>
            </w:pPr>
            <w:r w:rsidRPr="008F4C02">
              <w:rPr>
                <w:color w:val="002060"/>
              </w:rPr>
              <w:t xml:space="preserve">(FANO CALCIO A 5) </w:t>
            </w:r>
          </w:p>
        </w:tc>
        <w:tc>
          <w:tcPr>
            <w:tcW w:w="800" w:type="dxa"/>
            <w:tcMar>
              <w:top w:w="20" w:type="dxa"/>
              <w:left w:w="20" w:type="dxa"/>
              <w:bottom w:w="20" w:type="dxa"/>
              <w:right w:w="20" w:type="dxa"/>
            </w:tcMar>
            <w:vAlign w:val="center"/>
          </w:tcPr>
          <w:p w14:paraId="0FDD9AD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3892B1A" w14:textId="77777777" w:rsidR="00B13E16" w:rsidRPr="008F4C02" w:rsidRDefault="00B13E16" w:rsidP="00EA1A87">
            <w:pPr>
              <w:pStyle w:val="movimento"/>
              <w:rPr>
                <w:color w:val="002060"/>
              </w:rPr>
            </w:pPr>
            <w:r w:rsidRPr="008F4C02">
              <w:rPr>
                <w:color w:val="002060"/>
              </w:rPr>
              <w:t>LATESSA ALESSANDRO</w:t>
            </w:r>
          </w:p>
        </w:tc>
        <w:tc>
          <w:tcPr>
            <w:tcW w:w="2200" w:type="dxa"/>
            <w:tcMar>
              <w:top w:w="20" w:type="dxa"/>
              <w:left w:w="20" w:type="dxa"/>
              <w:bottom w:w="20" w:type="dxa"/>
              <w:right w:w="20" w:type="dxa"/>
            </w:tcMar>
            <w:vAlign w:val="center"/>
          </w:tcPr>
          <w:p w14:paraId="004762DC" w14:textId="77777777" w:rsidR="00B13E16" w:rsidRPr="008F4C02" w:rsidRDefault="00B13E16" w:rsidP="00EA1A87">
            <w:pPr>
              <w:pStyle w:val="movimento2"/>
              <w:rPr>
                <w:color w:val="002060"/>
              </w:rPr>
            </w:pPr>
            <w:r w:rsidRPr="008F4C02">
              <w:rPr>
                <w:color w:val="002060"/>
              </w:rPr>
              <w:t xml:space="preserve">(PIEVE D ICO CALCIO A 5) </w:t>
            </w:r>
          </w:p>
        </w:tc>
      </w:tr>
      <w:tr w:rsidR="00B13E16" w:rsidRPr="008F4C02" w14:paraId="16C40B6D" w14:textId="77777777" w:rsidTr="00B13E16">
        <w:trPr>
          <w:divId w:val="527259509"/>
        </w:trPr>
        <w:tc>
          <w:tcPr>
            <w:tcW w:w="2200" w:type="dxa"/>
            <w:tcMar>
              <w:top w:w="20" w:type="dxa"/>
              <w:left w:w="20" w:type="dxa"/>
              <w:bottom w:w="20" w:type="dxa"/>
              <w:right w:w="20" w:type="dxa"/>
            </w:tcMar>
            <w:vAlign w:val="center"/>
          </w:tcPr>
          <w:p w14:paraId="4AB7B486" w14:textId="77777777" w:rsidR="00B13E16" w:rsidRPr="008F4C02" w:rsidRDefault="00B13E16" w:rsidP="00EA1A87">
            <w:pPr>
              <w:pStyle w:val="movimento"/>
              <w:rPr>
                <w:color w:val="002060"/>
              </w:rPr>
            </w:pPr>
            <w:r w:rsidRPr="008F4C02">
              <w:rPr>
                <w:color w:val="002060"/>
              </w:rPr>
              <w:t>MARCHETTI ANDREA</w:t>
            </w:r>
          </w:p>
        </w:tc>
        <w:tc>
          <w:tcPr>
            <w:tcW w:w="2200" w:type="dxa"/>
            <w:tcMar>
              <w:top w:w="20" w:type="dxa"/>
              <w:left w:w="20" w:type="dxa"/>
              <w:bottom w:w="20" w:type="dxa"/>
              <w:right w:w="20" w:type="dxa"/>
            </w:tcMar>
            <w:vAlign w:val="center"/>
          </w:tcPr>
          <w:p w14:paraId="049545C9" w14:textId="77777777" w:rsidR="00B13E16" w:rsidRPr="008F4C02" w:rsidRDefault="00B13E16" w:rsidP="00EA1A87">
            <w:pPr>
              <w:pStyle w:val="movimento2"/>
              <w:rPr>
                <w:color w:val="002060"/>
              </w:rPr>
            </w:pPr>
            <w:r w:rsidRPr="008F4C02">
              <w:rPr>
                <w:color w:val="002060"/>
              </w:rPr>
              <w:t xml:space="preserve">(PIEVE D ICO CALCIO A 5) </w:t>
            </w:r>
          </w:p>
        </w:tc>
        <w:tc>
          <w:tcPr>
            <w:tcW w:w="800" w:type="dxa"/>
            <w:tcMar>
              <w:top w:w="20" w:type="dxa"/>
              <w:left w:w="20" w:type="dxa"/>
              <w:bottom w:w="20" w:type="dxa"/>
              <w:right w:w="20" w:type="dxa"/>
            </w:tcMar>
            <w:vAlign w:val="center"/>
          </w:tcPr>
          <w:p w14:paraId="6DA2DFF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C7736E4" w14:textId="77777777" w:rsidR="00B13E16" w:rsidRPr="008F4C02" w:rsidRDefault="00B13E16" w:rsidP="00EA1A87">
            <w:pPr>
              <w:pStyle w:val="movimento"/>
              <w:rPr>
                <w:color w:val="002060"/>
              </w:rPr>
            </w:pPr>
            <w:r w:rsidRPr="008F4C02">
              <w:rPr>
                <w:color w:val="002060"/>
              </w:rPr>
              <w:t>DEOGRATIAS DAVIDE</w:t>
            </w:r>
          </w:p>
        </w:tc>
        <w:tc>
          <w:tcPr>
            <w:tcW w:w="2200" w:type="dxa"/>
            <w:tcMar>
              <w:top w:w="20" w:type="dxa"/>
              <w:left w:w="20" w:type="dxa"/>
              <w:bottom w:w="20" w:type="dxa"/>
              <w:right w:w="20" w:type="dxa"/>
            </w:tcMar>
            <w:vAlign w:val="center"/>
          </w:tcPr>
          <w:p w14:paraId="24817DCE" w14:textId="77777777" w:rsidR="00B13E16" w:rsidRPr="008F4C02" w:rsidRDefault="00B13E16" w:rsidP="00EA1A87">
            <w:pPr>
              <w:pStyle w:val="movimento2"/>
              <w:rPr>
                <w:color w:val="002060"/>
              </w:rPr>
            </w:pPr>
            <w:r w:rsidRPr="008F4C02">
              <w:rPr>
                <w:color w:val="002060"/>
              </w:rPr>
              <w:t xml:space="preserve">(SPORTING GROTTAMMARE) </w:t>
            </w:r>
          </w:p>
        </w:tc>
      </w:tr>
    </w:tbl>
    <w:p w14:paraId="79F701ED" w14:textId="77777777" w:rsidR="00B13E16" w:rsidRPr="008F4C02" w:rsidRDefault="00B13E16" w:rsidP="00B13E16">
      <w:pPr>
        <w:pStyle w:val="titolo20"/>
        <w:divId w:val="527259509"/>
        <w:rPr>
          <w:color w:val="002060"/>
        </w:rPr>
      </w:pPr>
      <w:r w:rsidRPr="008F4C02">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4BBB570" w14:textId="77777777" w:rsidTr="00B13E16">
        <w:trPr>
          <w:divId w:val="527259509"/>
        </w:trPr>
        <w:tc>
          <w:tcPr>
            <w:tcW w:w="2200" w:type="dxa"/>
            <w:tcMar>
              <w:top w:w="20" w:type="dxa"/>
              <w:left w:w="20" w:type="dxa"/>
              <w:bottom w:w="20" w:type="dxa"/>
              <w:right w:w="20" w:type="dxa"/>
            </w:tcMar>
            <w:vAlign w:val="center"/>
          </w:tcPr>
          <w:p w14:paraId="1411DD2F" w14:textId="77777777" w:rsidR="00B13E16" w:rsidRPr="008F4C02" w:rsidRDefault="00B13E16" w:rsidP="00EA1A87">
            <w:pPr>
              <w:pStyle w:val="movimento"/>
              <w:rPr>
                <w:color w:val="002060"/>
              </w:rPr>
            </w:pPr>
            <w:r w:rsidRPr="008F4C02">
              <w:rPr>
                <w:color w:val="002060"/>
              </w:rPr>
              <w:t>BENIGNI MARCO</w:t>
            </w:r>
          </w:p>
        </w:tc>
        <w:tc>
          <w:tcPr>
            <w:tcW w:w="2200" w:type="dxa"/>
            <w:tcMar>
              <w:top w:w="20" w:type="dxa"/>
              <w:left w:w="20" w:type="dxa"/>
              <w:bottom w:w="20" w:type="dxa"/>
              <w:right w:w="20" w:type="dxa"/>
            </w:tcMar>
            <w:vAlign w:val="center"/>
          </w:tcPr>
          <w:p w14:paraId="0C5EFFC3"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33868B58"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B9C8EF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024F444" w14:textId="77777777" w:rsidR="00B13E16" w:rsidRPr="008F4C02" w:rsidRDefault="00B13E16" w:rsidP="00EA1A87">
            <w:pPr>
              <w:pStyle w:val="movimento2"/>
              <w:rPr>
                <w:color w:val="002060"/>
              </w:rPr>
            </w:pPr>
            <w:r w:rsidRPr="008F4C02">
              <w:rPr>
                <w:color w:val="002060"/>
              </w:rPr>
              <w:t> </w:t>
            </w:r>
          </w:p>
        </w:tc>
      </w:tr>
    </w:tbl>
    <w:p w14:paraId="202C5046" w14:textId="77777777" w:rsidR="00B13E16" w:rsidRPr="008F4C02" w:rsidRDefault="00B13E16" w:rsidP="00B13E16">
      <w:pPr>
        <w:pStyle w:val="titolo20"/>
        <w:divId w:val="527259509"/>
        <w:rPr>
          <w:color w:val="002060"/>
        </w:rPr>
      </w:pPr>
      <w:r w:rsidRPr="008F4C02">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A5488D0" w14:textId="77777777" w:rsidTr="00B13E16">
        <w:trPr>
          <w:divId w:val="527259509"/>
        </w:trPr>
        <w:tc>
          <w:tcPr>
            <w:tcW w:w="2200" w:type="dxa"/>
            <w:tcMar>
              <w:top w:w="20" w:type="dxa"/>
              <w:left w:w="20" w:type="dxa"/>
              <w:bottom w:w="20" w:type="dxa"/>
              <w:right w:w="20" w:type="dxa"/>
            </w:tcMar>
            <w:vAlign w:val="center"/>
          </w:tcPr>
          <w:p w14:paraId="5F1044F3" w14:textId="77777777" w:rsidR="00B13E16" w:rsidRPr="008F4C02" w:rsidRDefault="00B13E16" w:rsidP="00EA1A87">
            <w:pPr>
              <w:pStyle w:val="movimento"/>
              <w:rPr>
                <w:color w:val="002060"/>
              </w:rPr>
            </w:pPr>
            <w:r w:rsidRPr="008F4C02">
              <w:rPr>
                <w:color w:val="002060"/>
              </w:rPr>
              <w:t>MANCINELLI ALEX</w:t>
            </w:r>
          </w:p>
        </w:tc>
        <w:tc>
          <w:tcPr>
            <w:tcW w:w="2200" w:type="dxa"/>
            <w:tcMar>
              <w:top w:w="20" w:type="dxa"/>
              <w:left w:w="20" w:type="dxa"/>
              <w:bottom w:w="20" w:type="dxa"/>
              <w:right w:w="20" w:type="dxa"/>
            </w:tcMar>
            <w:vAlign w:val="center"/>
          </w:tcPr>
          <w:p w14:paraId="0E320EF9" w14:textId="77777777" w:rsidR="00B13E16" w:rsidRPr="008F4C02" w:rsidRDefault="00B13E16" w:rsidP="00EA1A87">
            <w:pPr>
              <w:pStyle w:val="movimento2"/>
              <w:rPr>
                <w:color w:val="002060"/>
              </w:rPr>
            </w:pPr>
            <w:r w:rsidRPr="008F4C02">
              <w:rPr>
                <w:color w:val="002060"/>
              </w:rPr>
              <w:t xml:space="preserve">(NUOVA JUVENTINA FFC) </w:t>
            </w:r>
          </w:p>
        </w:tc>
        <w:tc>
          <w:tcPr>
            <w:tcW w:w="800" w:type="dxa"/>
            <w:tcMar>
              <w:top w:w="20" w:type="dxa"/>
              <w:left w:w="20" w:type="dxa"/>
              <w:bottom w:w="20" w:type="dxa"/>
              <w:right w:w="20" w:type="dxa"/>
            </w:tcMar>
            <w:vAlign w:val="center"/>
          </w:tcPr>
          <w:p w14:paraId="3175212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584AB1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DA41207" w14:textId="77777777" w:rsidR="00B13E16" w:rsidRPr="008F4C02" w:rsidRDefault="00B13E16" w:rsidP="00EA1A87">
            <w:pPr>
              <w:pStyle w:val="movimento2"/>
              <w:rPr>
                <w:color w:val="002060"/>
              </w:rPr>
            </w:pPr>
            <w:r w:rsidRPr="008F4C02">
              <w:rPr>
                <w:color w:val="002060"/>
              </w:rPr>
              <w:t> </w:t>
            </w:r>
          </w:p>
        </w:tc>
      </w:tr>
    </w:tbl>
    <w:p w14:paraId="38114730"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5997868" w14:textId="77777777" w:rsidTr="00B13E16">
        <w:trPr>
          <w:divId w:val="527259509"/>
        </w:trPr>
        <w:tc>
          <w:tcPr>
            <w:tcW w:w="2200" w:type="dxa"/>
            <w:tcMar>
              <w:top w:w="20" w:type="dxa"/>
              <w:left w:w="20" w:type="dxa"/>
              <w:bottom w:w="20" w:type="dxa"/>
              <w:right w:w="20" w:type="dxa"/>
            </w:tcMar>
            <w:vAlign w:val="center"/>
          </w:tcPr>
          <w:p w14:paraId="09E4DC0D" w14:textId="77777777" w:rsidR="00B13E16" w:rsidRPr="008F4C02" w:rsidRDefault="00B13E16" w:rsidP="00EA1A87">
            <w:pPr>
              <w:pStyle w:val="movimento"/>
              <w:rPr>
                <w:color w:val="002060"/>
              </w:rPr>
            </w:pPr>
            <w:r w:rsidRPr="008F4C02">
              <w:rPr>
                <w:color w:val="002060"/>
              </w:rPr>
              <w:t>MAGGIOLI LUCA</w:t>
            </w:r>
          </w:p>
        </w:tc>
        <w:tc>
          <w:tcPr>
            <w:tcW w:w="2200" w:type="dxa"/>
            <w:tcMar>
              <w:top w:w="20" w:type="dxa"/>
              <w:left w:w="20" w:type="dxa"/>
              <w:bottom w:w="20" w:type="dxa"/>
              <w:right w:w="20" w:type="dxa"/>
            </w:tcMar>
            <w:vAlign w:val="center"/>
          </w:tcPr>
          <w:p w14:paraId="2BDA8982" w14:textId="77777777" w:rsidR="00B13E16" w:rsidRPr="008F4C02" w:rsidRDefault="00B13E16" w:rsidP="00EA1A87">
            <w:pPr>
              <w:pStyle w:val="movimento2"/>
              <w:rPr>
                <w:color w:val="002060"/>
              </w:rPr>
            </w:pPr>
            <w:r w:rsidRPr="008F4C02">
              <w:rPr>
                <w:color w:val="002060"/>
              </w:rPr>
              <w:t xml:space="preserve">(POL.CAGLI SPORT ASSOCIATI) </w:t>
            </w:r>
          </w:p>
        </w:tc>
        <w:tc>
          <w:tcPr>
            <w:tcW w:w="800" w:type="dxa"/>
            <w:tcMar>
              <w:top w:w="20" w:type="dxa"/>
              <w:left w:w="20" w:type="dxa"/>
              <w:bottom w:w="20" w:type="dxa"/>
              <w:right w:w="20" w:type="dxa"/>
            </w:tcMar>
            <w:vAlign w:val="center"/>
          </w:tcPr>
          <w:p w14:paraId="79DA0F3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D86029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91E9726" w14:textId="77777777" w:rsidR="00B13E16" w:rsidRPr="008F4C02" w:rsidRDefault="00B13E16" w:rsidP="00EA1A87">
            <w:pPr>
              <w:pStyle w:val="movimento2"/>
              <w:rPr>
                <w:color w:val="002060"/>
              </w:rPr>
            </w:pPr>
            <w:r w:rsidRPr="008F4C02">
              <w:rPr>
                <w:color w:val="002060"/>
              </w:rPr>
              <w:t> </w:t>
            </w:r>
          </w:p>
        </w:tc>
      </w:tr>
    </w:tbl>
    <w:p w14:paraId="6BACDAF6"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0774974" w14:textId="77777777" w:rsidTr="00B13E16">
        <w:trPr>
          <w:divId w:val="527259509"/>
        </w:trPr>
        <w:tc>
          <w:tcPr>
            <w:tcW w:w="2200" w:type="dxa"/>
            <w:tcMar>
              <w:top w:w="20" w:type="dxa"/>
              <w:left w:w="20" w:type="dxa"/>
              <w:bottom w:w="20" w:type="dxa"/>
              <w:right w:w="20" w:type="dxa"/>
            </w:tcMar>
            <w:vAlign w:val="center"/>
          </w:tcPr>
          <w:p w14:paraId="6158FD83" w14:textId="77777777" w:rsidR="00B13E16" w:rsidRPr="008F4C02" w:rsidRDefault="00B13E16" w:rsidP="00EA1A87">
            <w:pPr>
              <w:pStyle w:val="movimento"/>
              <w:rPr>
                <w:color w:val="002060"/>
              </w:rPr>
            </w:pPr>
            <w:r w:rsidRPr="008F4C02">
              <w:rPr>
                <w:color w:val="002060"/>
              </w:rPr>
              <w:t>BIKAI LUCIEN</w:t>
            </w:r>
          </w:p>
        </w:tc>
        <w:tc>
          <w:tcPr>
            <w:tcW w:w="2200" w:type="dxa"/>
            <w:tcMar>
              <w:top w:w="20" w:type="dxa"/>
              <w:left w:w="20" w:type="dxa"/>
              <w:bottom w:w="20" w:type="dxa"/>
              <w:right w:w="20" w:type="dxa"/>
            </w:tcMar>
            <w:vAlign w:val="center"/>
          </w:tcPr>
          <w:p w14:paraId="2E026508"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2CEAA09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01FEC5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3BBA35F" w14:textId="77777777" w:rsidR="00B13E16" w:rsidRPr="008F4C02" w:rsidRDefault="00B13E16" w:rsidP="00EA1A87">
            <w:pPr>
              <w:pStyle w:val="movimento2"/>
              <w:rPr>
                <w:color w:val="002060"/>
              </w:rPr>
            </w:pPr>
            <w:r w:rsidRPr="008F4C02">
              <w:rPr>
                <w:color w:val="002060"/>
              </w:rPr>
              <w:t> </w:t>
            </w:r>
          </w:p>
        </w:tc>
      </w:tr>
    </w:tbl>
    <w:p w14:paraId="2B49CE18" w14:textId="77777777" w:rsidR="00B13E16" w:rsidRPr="008F4C02" w:rsidRDefault="00B13E16" w:rsidP="00B13E16">
      <w:pPr>
        <w:pStyle w:val="titolo10"/>
        <w:divId w:val="527259509"/>
        <w:rPr>
          <w:color w:val="002060"/>
        </w:rPr>
      </w:pPr>
      <w:r w:rsidRPr="008F4C02">
        <w:rPr>
          <w:color w:val="002060"/>
        </w:rPr>
        <w:t xml:space="preserve">GARE DEL 9/ 3/2019 </w:t>
      </w:r>
    </w:p>
    <w:p w14:paraId="4974385F"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0AA3838F"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3DFABFC5" w14:textId="77777777" w:rsidR="00B13E16" w:rsidRPr="008F4C02" w:rsidRDefault="00B13E16" w:rsidP="00B13E16">
      <w:pPr>
        <w:pStyle w:val="titolo3"/>
        <w:divId w:val="527259509"/>
        <w:rPr>
          <w:color w:val="002060"/>
        </w:rPr>
      </w:pPr>
      <w:r w:rsidRPr="008F4C02">
        <w:rPr>
          <w:color w:val="002060"/>
        </w:rPr>
        <w:t xml:space="preserve">A CARICO DI SOCIETA' </w:t>
      </w:r>
    </w:p>
    <w:p w14:paraId="579BB298" w14:textId="77777777" w:rsidR="00B13E16" w:rsidRPr="008F4C02" w:rsidRDefault="00B13E16" w:rsidP="00B13E16">
      <w:pPr>
        <w:pStyle w:val="titolo20"/>
        <w:divId w:val="527259509"/>
        <w:rPr>
          <w:color w:val="002060"/>
        </w:rPr>
      </w:pPr>
      <w:r w:rsidRPr="008F4C02">
        <w:rPr>
          <w:color w:val="002060"/>
        </w:rPr>
        <w:t xml:space="preserve">AMMENDA </w:t>
      </w:r>
    </w:p>
    <w:p w14:paraId="0B1F5CBF"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Euro 200,00 CALCETTO CASTRUM LAURI </w:t>
      </w:r>
      <w:r w:rsidRPr="008F4C02">
        <w:rPr>
          <w:color w:val="002060"/>
        </w:rPr>
        <w:br/>
        <w:t xml:space="preserve">Per aver a fine gara alcuni propri sostenitori, entrati nel terreno di gioco, insultato arbitro e calciatori squadra avversaria. </w:t>
      </w:r>
    </w:p>
    <w:p w14:paraId="4D35B19A"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br/>
        <w:t xml:space="preserve">Euro 200,00 JESI CALCIO A 5 </w:t>
      </w:r>
      <w:r w:rsidRPr="008F4C02">
        <w:rPr>
          <w:color w:val="002060"/>
        </w:rPr>
        <w:br/>
        <w:t xml:space="preserve">Per aver alcuni propri sostenitori a fine gara, entrati nel terreno di gioco per insultare arbitro e calciatori squadra avversaria. </w:t>
      </w:r>
    </w:p>
    <w:p w14:paraId="1FEB2CDA" w14:textId="77777777" w:rsidR="00B13E16" w:rsidRPr="008F4C02" w:rsidRDefault="00B13E16" w:rsidP="00B13E16">
      <w:pPr>
        <w:pStyle w:val="titolo3"/>
        <w:divId w:val="527259509"/>
        <w:rPr>
          <w:color w:val="002060"/>
        </w:rPr>
      </w:pPr>
      <w:r w:rsidRPr="008F4C02">
        <w:rPr>
          <w:color w:val="002060"/>
        </w:rPr>
        <w:t xml:space="preserve">A CARICO CALCIATORI ESPULSI DAL CAMPO </w:t>
      </w:r>
    </w:p>
    <w:p w14:paraId="1C245AC0" w14:textId="77777777" w:rsidR="00B13E16" w:rsidRPr="008F4C02" w:rsidRDefault="00B13E16" w:rsidP="00B13E16">
      <w:pPr>
        <w:pStyle w:val="titolo20"/>
        <w:divId w:val="527259509"/>
        <w:rPr>
          <w:color w:val="002060"/>
        </w:rPr>
      </w:pPr>
      <w:r w:rsidRPr="008F4C0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B7C6333" w14:textId="77777777" w:rsidTr="00B13E16">
        <w:trPr>
          <w:divId w:val="527259509"/>
        </w:trPr>
        <w:tc>
          <w:tcPr>
            <w:tcW w:w="2200" w:type="dxa"/>
            <w:tcMar>
              <w:top w:w="20" w:type="dxa"/>
              <w:left w:w="20" w:type="dxa"/>
              <w:bottom w:w="20" w:type="dxa"/>
              <w:right w:w="20" w:type="dxa"/>
            </w:tcMar>
            <w:vAlign w:val="center"/>
          </w:tcPr>
          <w:p w14:paraId="39BA2A07" w14:textId="77777777" w:rsidR="00B13E16" w:rsidRPr="008F4C02" w:rsidRDefault="00B13E16" w:rsidP="00EA1A87">
            <w:pPr>
              <w:pStyle w:val="movimento"/>
              <w:rPr>
                <w:color w:val="002060"/>
              </w:rPr>
            </w:pPr>
            <w:r w:rsidRPr="008F4C02">
              <w:rPr>
                <w:color w:val="002060"/>
              </w:rPr>
              <w:t>SHKOZA MARIO</w:t>
            </w:r>
          </w:p>
        </w:tc>
        <w:tc>
          <w:tcPr>
            <w:tcW w:w="2200" w:type="dxa"/>
            <w:tcMar>
              <w:top w:w="20" w:type="dxa"/>
              <w:left w:w="20" w:type="dxa"/>
              <w:bottom w:w="20" w:type="dxa"/>
              <w:right w:w="20" w:type="dxa"/>
            </w:tcMar>
            <w:vAlign w:val="center"/>
          </w:tcPr>
          <w:p w14:paraId="35EB23D0" w14:textId="77777777" w:rsidR="00B13E16" w:rsidRPr="008F4C02" w:rsidRDefault="00B13E16" w:rsidP="00EA1A87">
            <w:pPr>
              <w:pStyle w:val="movimento2"/>
              <w:rPr>
                <w:color w:val="002060"/>
              </w:rPr>
            </w:pPr>
            <w:r w:rsidRPr="008F4C02">
              <w:rPr>
                <w:color w:val="002060"/>
              </w:rPr>
              <w:t xml:space="preserve">(JESI CALCIO A 5) </w:t>
            </w:r>
          </w:p>
        </w:tc>
        <w:tc>
          <w:tcPr>
            <w:tcW w:w="800" w:type="dxa"/>
            <w:tcMar>
              <w:top w:w="20" w:type="dxa"/>
              <w:left w:w="20" w:type="dxa"/>
              <w:bottom w:w="20" w:type="dxa"/>
              <w:right w:w="20" w:type="dxa"/>
            </w:tcMar>
            <w:vAlign w:val="center"/>
          </w:tcPr>
          <w:p w14:paraId="18C9B12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C9E607E" w14:textId="77777777" w:rsidR="00B13E16" w:rsidRPr="008F4C02" w:rsidRDefault="00B13E16" w:rsidP="00EA1A87">
            <w:pPr>
              <w:pStyle w:val="movimento"/>
              <w:rPr>
                <w:color w:val="002060"/>
              </w:rPr>
            </w:pPr>
            <w:r w:rsidRPr="008F4C02">
              <w:rPr>
                <w:color w:val="002060"/>
              </w:rPr>
              <w:t>PALAZZINI ALESSANDRO</w:t>
            </w:r>
          </w:p>
        </w:tc>
        <w:tc>
          <w:tcPr>
            <w:tcW w:w="2200" w:type="dxa"/>
            <w:tcMar>
              <w:top w:w="20" w:type="dxa"/>
              <w:left w:w="20" w:type="dxa"/>
              <w:bottom w:w="20" w:type="dxa"/>
              <w:right w:w="20" w:type="dxa"/>
            </w:tcMar>
            <w:vAlign w:val="center"/>
          </w:tcPr>
          <w:p w14:paraId="32E87926" w14:textId="77777777" w:rsidR="00B13E16" w:rsidRPr="008F4C02" w:rsidRDefault="00B13E16" w:rsidP="00EA1A87">
            <w:pPr>
              <w:pStyle w:val="movimento2"/>
              <w:rPr>
                <w:color w:val="002060"/>
              </w:rPr>
            </w:pPr>
            <w:r w:rsidRPr="008F4C02">
              <w:rPr>
                <w:color w:val="002060"/>
              </w:rPr>
              <w:t xml:space="preserve">(PIANACCIO) </w:t>
            </w:r>
          </w:p>
        </w:tc>
      </w:tr>
    </w:tbl>
    <w:p w14:paraId="0DF65E71" w14:textId="77777777" w:rsidR="00B13E16" w:rsidRPr="008F4C02" w:rsidRDefault="00B13E16" w:rsidP="00B13E16">
      <w:pPr>
        <w:pStyle w:val="titolo3"/>
        <w:divId w:val="527259509"/>
        <w:rPr>
          <w:color w:val="002060"/>
        </w:rPr>
      </w:pPr>
      <w:r w:rsidRPr="008F4C02">
        <w:rPr>
          <w:color w:val="002060"/>
        </w:rPr>
        <w:lastRenderedPageBreak/>
        <w:t xml:space="preserve">A CARICO CALCIATORI NON ESPULSI DAL CAMPO </w:t>
      </w:r>
    </w:p>
    <w:p w14:paraId="3F91D065" w14:textId="77777777" w:rsidR="00B13E16" w:rsidRPr="008F4C02" w:rsidRDefault="00B13E16" w:rsidP="00B13E16">
      <w:pPr>
        <w:pStyle w:val="titolo20"/>
        <w:divId w:val="527259509"/>
        <w:rPr>
          <w:color w:val="002060"/>
        </w:rPr>
      </w:pPr>
      <w:r w:rsidRPr="008F4C0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1A31DA6" w14:textId="77777777" w:rsidTr="00B13E16">
        <w:trPr>
          <w:divId w:val="527259509"/>
        </w:trPr>
        <w:tc>
          <w:tcPr>
            <w:tcW w:w="2200" w:type="dxa"/>
            <w:tcMar>
              <w:top w:w="20" w:type="dxa"/>
              <w:left w:w="20" w:type="dxa"/>
              <w:bottom w:w="20" w:type="dxa"/>
              <w:right w:w="20" w:type="dxa"/>
            </w:tcMar>
            <w:vAlign w:val="center"/>
          </w:tcPr>
          <w:p w14:paraId="57F48722" w14:textId="77777777" w:rsidR="00B13E16" w:rsidRPr="008F4C02" w:rsidRDefault="00B13E16" w:rsidP="00EA1A87">
            <w:pPr>
              <w:pStyle w:val="movimento"/>
              <w:rPr>
                <w:color w:val="002060"/>
              </w:rPr>
            </w:pPr>
            <w:r w:rsidRPr="008F4C02">
              <w:rPr>
                <w:color w:val="002060"/>
              </w:rPr>
              <w:t>PAOLELLA SIMONE</w:t>
            </w:r>
          </w:p>
        </w:tc>
        <w:tc>
          <w:tcPr>
            <w:tcW w:w="2200" w:type="dxa"/>
            <w:tcMar>
              <w:top w:w="20" w:type="dxa"/>
              <w:left w:w="20" w:type="dxa"/>
              <w:bottom w:w="20" w:type="dxa"/>
              <w:right w:w="20" w:type="dxa"/>
            </w:tcMar>
            <w:vAlign w:val="center"/>
          </w:tcPr>
          <w:p w14:paraId="5AF11863" w14:textId="77777777" w:rsidR="00B13E16" w:rsidRPr="008F4C02" w:rsidRDefault="00B13E16" w:rsidP="00EA1A87">
            <w:pPr>
              <w:pStyle w:val="movimento2"/>
              <w:rPr>
                <w:color w:val="002060"/>
              </w:rPr>
            </w:pPr>
            <w:r w:rsidRPr="008F4C02">
              <w:rPr>
                <w:color w:val="002060"/>
              </w:rPr>
              <w:t xml:space="preserve">(CALCETTO CASTRUM LAURI) </w:t>
            </w:r>
          </w:p>
        </w:tc>
        <w:tc>
          <w:tcPr>
            <w:tcW w:w="800" w:type="dxa"/>
            <w:tcMar>
              <w:top w:w="20" w:type="dxa"/>
              <w:left w:w="20" w:type="dxa"/>
              <w:bottom w:w="20" w:type="dxa"/>
              <w:right w:w="20" w:type="dxa"/>
            </w:tcMar>
            <w:vAlign w:val="center"/>
          </w:tcPr>
          <w:p w14:paraId="6E41838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25FABA8"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B492F2A" w14:textId="77777777" w:rsidR="00B13E16" w:rsidRPr="008F4C02" w:rsidRDefault="00B13E16" w:rsidP="00EA1A87">
            <w:pPr>
              <w:pStyle w:val="movimento2"/>
              <w:rPr>
                <w:color w:val="002060"/>
              </w:rPr>
            </w:pPr>
            <w:r w:rsidRPr="008F4C02">
              <w:rPr>
                <w:color w:val="002060"/>
              </w:rPr>
              <w:t> </w:t>
            </w:r>
          </w:p>
        </w:tc>
      </w:tr>
    </w:tbl>
    <w:p w14:paraId="39B53668" w14:textId="77777777" w:rsidR="00B13E16" w:rsidRPr="008F4C02" w:rsidRDefault="00B13E16" w:rsidP="00B13E16">
      <w:pPr>
        <w:pStyle w:val="titolo20"/>
        <w:divId w:val="527259509"/>
        <w:rPr>
          <w:color w:val="002060"/>
        </w:rPr>
      </w:pPr>
      <w:r w:rsidRPr="008F4C02">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AD81C8C" w14:textId="77777777" w:rsidTr="00B13E16">
        <w:trPr>
          <w:divId w:val="527259509"/>
        </w:trPr>
        <w:tc>
          <w:tcPr>
            <w:tcW w:w="2200" w:type="dxa"/>
            <w:tcMar>
              <w:top w:w="20" w:type="dxa"/>
              <w:left w:w="20" w:type="dxa"/>
              <w:bottom w:w="20" w:type="dxa"/>
              <w:right w:w="20" w:type="dxa"/>
            </w:tcMar>
            <w:vAlign w:val="center"/>
          </w:tcPr>
          <w:p w14:paraId="77F50A18" w14:textId="77777777" w:rsidR="00B13E16" w:rsidRPr="008F4C02" w:rsidRDefault="00B13E16" w:rsidP="00EA1A87">
            <w:pPr>
              <w:pStyle w:val="movimento"/>
              <w:rPr>
                <w:color w:val="002060"/>
              </w:rPr>
            </w:pPr>
            <w:r w:rsidRPr="008F4C02">
              <w:rPr>
                <w:color w:val="002060"/>
              </w:rPr>
              <w:t>SALVI EMANUELE</w:t>
            </w:r>
          </w:p>
        </w:tc>
        <w:tc>
          <w:tcPr>
            <w:tcW w:w="2200" w:type="dxa"/>
            <w:tcMar>
              <w:top w:w="20" w:type="dxa"/>
              <w:left w:w="20" w:type="dxa"/>
              <w:bottom w:w="20" w:type="dxa"/>
              <w:right w:w="20" w:type="dxa"/>
            </w:tcMar>
            <w:vAlign w:val="center"/>
          </w:tcPr>
          <w:p w14:paraId="0E914484" w14:textId="77777777" w:rsidR="00B13E16" w:rsidRPr="008F4C02" w:rsidRDefault="00B13E16" w:rsidP="00EA1A87">
            <w:pPr>
              <w:pStyle w:val="movimento2"/>
              <w:rPr>
                <w:color w:val="002060"/>
              </w:rPr>
            </w:pPr>
            <w:r w:rsidRPr="008F4C02">
              <w:rPr>
                <w:color w:val="002060"/>
              </w:rPr>
              <w:t xml:space="preserve">(CALCETTO CASTRUM LAURI) </w:t>
            </w:r>
          </w:p>
        </w:tc>
        <w:tc>
          <w:tcPr>
            <w:tcW w:w="800" w:type="dxa"/>
            <w:tcMar>
              <w:top w:w="20" w:type="dxa"/>
              <w:left w:w="20" w:type="dxa"/>
              <w:bottom w:w="20" w:type="dxa"/>
              <w:right w:w="20" w:type="dxa"/>
            </w:tcMar>
            <w:vAlign w:val="center"/>
          </w:tcPr>
          <w:p w14:paraId="75FE30E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3A7DE0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9FE4634" w14:textId="77777777" w:rsidR="00B13E16" w:rsidRPr="008F4C02" w:rsidRDefault="00B13E16" w:rsidP="00EA1A87">
            <w:pPr>
              <w:pStyle w:val="movimento2"/>
              <w:rPr>
                <w:color w:val="002060"/>
              </w:rPr>
            </w:pPr>
            <w:r w:rsidRPr="008F4C02">
              <w:rPr>
                <w:color w:val="002060"/>
              </w:rPr>
              <w:t> </w:t>
            </w:r>
          </w:p>
        </w:tc>
      </w:tr>
    </w:tbl>
    <w:p w14:paraId="0FCBF0AB" w14:textId="77777777" w:rsidR="00B13E16" w:rsidRPr="008F4C02" w:rsidRDefault="00B13E16" w:rsidP="00B13E16">
      <w:pPr>
        <w:pStyle w:val="titolo20"/>
        <w:divId w:val="527259509"/>
        <w:rPr>
          <w:color w:val="002060"/>
        </w:rPr>
      </w:pPr>
      <w:r w:rsidRPr="008F4C0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4F6E8AD" w14:textId="77777777" w:rsidTr="00B13E16">
        <w:trPr>
          <w:divId w:val="527259509"/>
        </w:trPr>
        <w:tc>
          <w:tcPr>
            <w:tcW w:w="2200" w:type="dxa"/>
            <w:tcMar>
              <w:top w:w="20" w:type="dxa"/>
              <w:left w:w="20" w:type="dxa"/>
              <w:bottom w:w="20" w:type="dxa"/>
              <w:right w:w="20" w:type="dxa"/>
            </w:tcMar>
            <w:vAlign w:val="center"/>
          </w:tcPr>
          <w:p w14:paraId="1DDC8061" w14:textId="77777777" w:rsidR="00B13E16" w:rsidRPr="008F4C02" w:rsidRDefault="00B13E16" w:rsidP="00EA1A87">
            <w:pPr>
              <w:pStyle w:val="movimento"/>
              <w:rPr>
                <w:color w:val="002060"/>
              </w:rPr>
            </w:pPr>
            <w:r w:rsidRPr="008F4C02">
              <w:rPr>
                <w:color w:val="002060"/>
              </w:rPr>
              <w:t>BRAVI MATTEO</w:t>
            </w:r>
          </w:p>
        </w:tc>
        <w:tc>
          <w:tcPr>
            <w:tcW w:w="2200" w:type="dxa"/>
            <w:tcMar>
              <w:top w:w="20" w:type="dxa"/>
              <w:left w:w="20" w:type="dxa"/>
              <w:bottom w:w="20" w:type="dxa"/>
              <w:right w:w="20" w:type="dxa"/>
            </w:tcMar>
            <w:vAlign w:val="center"/>
          </w:tcPr>
          <w:p w14:paraId="2F35BBD1" w14:textId="77777777" w:rsidR="00B13E16" w:rsidRPr="008F4C02" w:rsidRDefault="00B13E16" w:rsidP="00EA1A87">
            <w:pPr>
              <w:pStyle w:val="movimento2"/>
              <w:rPr>
                <w:color w:val="002060"/>
              </w:rPr>
            </w:pPr>
            <w:r w:rsidRPr="008F4C02">
              <w:rPr>
                <w:color w:val="002060"/>
              </w:rPr>
              <w:t xml:space="preserve">(JESI CALCIO A 5) </w:t>
            </w:r>
          </w:p>
        </w:tc>
        <w:tc>
          <w:tcPr>
            <w:tcW w:w="800" w:type="dxa"/>
            <w:tcMar>
              <w:top w:w="20" w:type="dxa"/>
              <w:left w:w="20" w:type="dxa"/>
              <w:bottom w:w="20" w:type="dxa"/>
              <w:right w:w="20" w:type="dxa"/>
            </w:tcMar>
            <w:vAlign w:val="center"/>
          </w:tcPr>
          <w:p w14:paraId="3B730BB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794DCDF" w14:textId="77777777" w:rsidR="00B13E16" w:rsidRPr="008F4C02" w:rsidRDefault="00B13E16" w:rsidP="00EA1A87">
            <w:pPr>
              <w:pStyle w:val="movimento"/>
              <w:rPr>
                <w:color w:val="002060"/>
              </w:rPr>
            </w:pPr>
            <w:r w:rsidRPr="008F4C02">
              <w:rPr>
                <w:color w:val="002060"/>
              </w:rPr>
              <w:t>BUZZO MANUEL</w:t>
            </w:r>
          </w:p>
        </w:tc>
        <w:tc>
          <w:tcPr>
            <w:tcW w:w="2200" w:type="dxa"/>
            <w:tcMar>
              <w:top w:w="20" w:type="dxa"/>
              <w:left w:w="20" w:type="dxa"/>
              <w:bottom w:w="20" w:type="dxa"/>
              <w:right w:w="20" w:type="dxa"/>
            </w:tcMar>
            <w:vAlign w:val="center"/>
          </w:tcPr>
          <w:p w14:paraId="34EA20BE" w14:textId="77777777" w:rsidR="00B13E16" w:rsidRPr="008F4C02" w:rsidRDefault="00B13E16" w:rsidP="00EA1A87">
            <w:pPr>
              <w:pStyle w:val="movimento2"/>
              <w:rPr>
                <w:color w:val="002060"/>
              </w:rPr>
            </w:pPr>
            <w:r w:rsidRPr="008F4C02">
              <w:rPr>
                <w:color w:val="002060"/>
              </w:rPr>
              <w:t xml:space="preserve">(JESI CALCIO A 5) </w:t>
            </w:r>
          </w:p>
        </w:tc>
      </w:tr>
    </w:tbl>
    <w:p w14:paraId="5F48EB8B"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896D8E3" w14:textId="77777777" w:rsidTr="00B13E16">
        <w:trPr>
          <w:divId w:val="527259509"/>
        </w:trPr>
        <w:tc>
          <w:tcPr>
            <w:tcW w:w="2200" w:type="dxa"/>
            <w:tcMar>
              <w:top w:w="20" w:type="dxa"/>
              <w:left w:w="20" w:type="dxa"/>
              <w:bottom w:w="20" w:type="dxa"/>
              <w:right w:w="20" w:type="dxa"/>
            </w:tcMar>
            <w:vAlign w:val="center"/>
          </w:tcPr>
          <w:p w14:paraId="0B812444" w14:textId="77777777" w:rsidR="00B13E16" w:rsidRPr="008F4C02" w:rsidRDefault="00B13E16" w:rsidP="00EA1A87">
            <w:pPr>
              <w:pStyle w:val="movimento"/>
              <w:rPr>
                <w:color w:val="002060"/>
              </w:rPr>
            </w:pPr>
            <w:r w:rsidRPr="008F4C02">
              <w:rPr>
                <w:color w:val="002060"/>
              </w:rPr>
              <w:t>BRACCI GIACOMO</w:t>
            </w:r>
          </w:p>
        </w:tc>
        <w:tc>
          <w:tcPr>
            <w:tcW w:w="2200" w:type="dxa"/>
            <w:tcMar>
              <w:top w:w="20" w:type="dxa"/>
              <w:left w:w="20" w:type="dxa"/>
              <w:bottom w:w="20" w:type="dxa"/>
              <w:right w:w="20" w:type="dxa"/>
            </w:tcMar>
            <w:vAlign w:val="center"/>
          </w:tcPr>
          <w:p w14:paraId="74590656" w14:textId="77777777" w:rsidR="00B13E16" w:rsidRPr="008F4C02" w:rsidRDefault="00B13E16" w:rsidP="00EA1A87">
            <w:pPr>
              <w:pStyle w:val="movimento2"/>
              <w:rPr>
                <w:color w:val="002060"/>
              </w:rPr>
            </w:pPr>
            <w:r w:rsidRPr="008F4C02">
              <w:rPr>
                <w:color w:val="002060"/>
              </w:rPr>
              <w:t xml:space="preserve">(PIANACCIO) </w:t>
            </w:r>
          </w:p>
        </w:tc>
        <w:tc>
          <w:tcPr>
            <w:tcW w:w="800" w:type="dxa"/>
            <w:tcMar>
              <w:top w:w="20" w:type="dxa"/>
              <w:left w:w="20" w:type="dxa"/>
              <w:bottom w:w="20" w:type="dxa"/>
              <w:right w:w="20" w:type="dxa"/>
            </w:tcMar>
            <w:vAlign w:val="center"/>
          </w:tcPr>
          <w:p w14:paraId="165515F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9378C6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3121AB1" w14:textId="77777777" w:rsidR="00B13E16" w:rsidRPr="008F4C02" w:rsidRDefault="00B13E16" w:rsidP="00EA1A87">
            <w:pPr>
              <w:pStyle w:val="movimento2"/>
              <w:rPr>
                <w:color w:val="002060"/>
              </w:rPr>
            </w:pPr>
            <w:r w:rsidRPr="008F4C02">
              <w:rPr>
                <w:color w:val="002060"/>
              </w:rPr>
              <w:t> </w:t>
            </w:r>
          </w:p>
        </w:tc>
      </w:tr>
    </w:tbl>
    <w:p w14:paraId="3E0B351C"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620A99A" w14:textId="77777777" w:rsidTr="00B13E16">
        <w:trPr>
          <w:divId w:val="527259509"/>
        </w:trPr>
        <w:tc>
          <w:tcPr>
            <w:tcW w:w="2200" w:type="dxa"/>
            <w:tcMar>
              <w:top w:w="20" w:type="dxa"/>
              <w:left w:w="20" w:type="dxa"/>
              <w:bottom w:w="20" w:type="dxa"/>
              <w:right w:w="20" w:type="dxa"/>
            </w:tcMar>
            <w:vAlign w:val="center"/>
          </w:tcPr>
          <w:p w14:paraId="4F01594C" w14:textId="77777777" w:rsidR="00B13E16" w:rsidRPr="008F4C02" w:rsidRDefault="00B13E16" w:rsidP="00EA1A87">
            <w:pPr>
              <w:pStyle w:val="movimento"/>
              <w:rPr>
                <w:color w:val="002060"/>
              </w:rPr>
            </w:pPr>
            <w:r w:rsidRPr="008F4C02">
              <w:rPr>
                <w:color w:val="002060"/>
              </w:rPr>
              <w:t>CARPINETI RICCARDO</w:t>
            </w:r>
          </w:p>
        </w:tc>
        <w:tc>
          <w:tcPr>
            <w:tcW w:w="2200" w:type="dxa"/>
            <w:tcMar>
              <w:top w:w="20" w:type="dxa"/>
              <w:left w:w="20" w:type="dxa"/>
              <w:bottom w:w="20" w:type="dxa"/>
              <w:right w:w="20" w:type="dxa"/>
            </w:tcMar>
            <w:vAlign w:val="center"/>
          </w:tcPr>
          <w:p w14:paraId="01CBA88E" w14:textId="77777777" w:rsidR="00B13E16" w:rsidRPr="008F4C02" w:rsidRDefault="00B13E16" w:rsidP="00EA1A87">
            <w:pPr>
              <w:pStyle w:val="movimento2"/>
              <w:rPr>
                <w:color w:val="002060"/>
              </w:rPr>
            </w:pPr>
            <w:r w:rsidRPr="008F4C02">
              <w:rPr>
                <w:color w:val="002060"/>
              </w:rPr>
              <w:t xml:space="preserve">(CALCETTO CASTRUM LAURI) </w:t>
            </w:r>
          </w:p>
        </w:tc>
        <w:tc>
          <w:tcPr>
            <w:tcW w:w="800" w:type="dxa"/>
            <w:tcMar>
              <w:top w:w="20" w:type="dxa"/>
              <w:left w:w="20" w:type="dxa"/>
              <w:bottom w:w="20" w:type="dxa"/>
              <w:right w:w="20" w:type="dxa"/>
            </w:tcMar>
            <w:vAlign w:val="center"/>
          </w:tcPr>
          <w:p w14:paraId="7D0E114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FBA75E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F4A72BD" w14:textId="77777777" w:rsidR="00B13E16" w:rsidRPr="008F4C02" w:rsidRDefault="00B13E16" w:rsidP="00EA1A87">
            <w:pPr>
              <w:pStyle w:val="movimento2"/>
              <w:rPr>
                <w:color w:val="002060"/>
              </w:rPr>
            </w:pPr>
            <w:r w:rsidRPr="008F4C02">
              <w:rPr>
                <w:color w:val="002060"/>
              </w:rPr>
              <w:t> </w:t>
            </w:r>
          </w:p>
        </w:tc>
      </w:tr>
    </w:tbl>
    <w:p w14:paraId="5E177D31" w14:textId="77777777" w:rsidR="00B13E16" w:rsidRPr="008F4C02" w:rsidRDefault="00B13E16" w:rsidP="00B13E16">
      <w:pPr>
        <w:pStyle w:val="titolo10"/>
        <w:divId w:val="527259509"/>
        <w:rPr>
          <w:color w:val="002060"/>
        </w:rPr>
      </w:pPr>
      <w:r w:rsidRPr="008F4C02">
        <w:rPr>
          <w:color w:val="002060"/>
        </w:rPr>
        <w:t xml:space="preserve">GARE DEL 11/ 3/2019 </w:t>
      </w:r>
    </w:p>
    <w:p w14:paraId="462AB191"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6EEAEFAC"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45F99E2F"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14363EED"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1EA7A87D" w14:textId="77777777" w:rsidTr="00B13E16">
        <w:trPr>
          <w:divId w:val="527259509"/>
        </w:trPr>
        <w:tc>
          <w:tcPr>
            <w:tcW w:w="2200" w:type="dxa"/>
            <w:tcMar>
              <w:top w:w="20" w:type="dxa"/>
              <w:left w:w="20" w:type="dxa"/>
              <w:bottom w:w="20" w:type="dxa"/>
              <w:right w:w="20" w:type="dxa"/>
            </w:tcMar>
            <w:vAlign w:val="center"/>
          </w:tcPr>
          <w:p w14:paraId="0018D960" w14:textId="77777777" w:rsidR="00B13E16" w:rsidRPr="008F4C02" w:rsidRDefault="00B13E16" w:rsidP="00EA1A87">
            <w:pPr>
              <w:pStyle w:val="movimento"/>
              <w:rPr>
                <w:color w:val="002060"/>
              </w:rPr>
            </w:pPr>
            <w:r w:rsidRPr="008F4C02">
              <w:rPr>
                <w:color w:val="002060"/>
              </w:rPr>
              <w:t>VAGNINI DIEGO</w:t>
            </w:r>
          </w:p>
        </w:tc>
        <w:tc>
          <w:tcPr>
            <w:tcW w:w="2200" w:type="dxa"/>
            <w:tcMar>
              <w:top w:w="20" w:type="dxa"/>
              <w:left w:w="20" w:type="dxa"/>
              <w:bottom w:w="20" w:type="dxa"/>
              <w:right w:w="20" w:type="dxa"/>
            </w:tcMar>
            <w:vAlign w:val="center"/>
          </w:tcPr>
          <w:p w14:paraId="5457F218" w14:textId="77777777" w:rsidR="00B13E16" w:rsidRPr="008F4C02" w:rsidRDefault="00B13E16" w:rsidP="00EA1A87">
            <w:pPr>
              <w:pStyle w:val="movimento2"/>
              <w:rPr>
                <w:color w:val="002060"/>
              </w:rPr>
            </w:pPr>
            <w:r w:rsidRPr="008F4C02">
              <w:rPr>
                <w:color w:val="002060"/>
              </w:rPr>
              <w:t xml:space="preserve">(1995 FUTSAL PESARO) </w:t>
            </w:r>
          </w:p>
        </w:tc>
        <w:tc>
          <w:tcPr>
            <w:tcW w:w="800" w:type="dxa"/>
            <w:tcMar>
              <w:top w:w="20" w:type="dxa"/>
              <w:left w:w="20" w:type="dxa"/>
              <w:bottom w:w="20" w:type="dxa"/>
              <w:right w:w="20" w:type="dxa"/>
            </w:tcMar>
            <w:vAlign w:val="center"/>
          </w:tcPr>
          <w:p w14:paraId="4CEF61B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685105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9D07F13" w14:textId="77777777" w:rsidR="00B13E16" w:rsidRPr="008F4C02" w:rsidRDefault="00B13E16" w:rsidP="00EA1A87">
            <w:pPr>
              <w:pStyle w:val="movimento2"/>
              <w:rPr>
                <w:color w:val="002060"/>
              </w:rPr>
            </w:pPr>
            <w:r w:rsidRPr="008F4C02">
              <w:rPr>
                <w:color w:val="002060"/>
              </w:rPr>
              <w:t> </w:t>
            </w:r>
          </w:p>
        </w:tc>
      </w:tr>
    </w:tbl>
    <w:p w14:paraId="20F779CF"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CB41A2D" w14:textId="77777777" w:rsidTr="00B13E16">
        <w:trPr>
          <w:divId w:val="527259509"/>
        </w:trPr>
        <w:tc>
          <w:tcPr>
            <w:tcW w:w="2200" w:type="dxa"/>
            <w:tcMar>
              <w:top w:w="20" w:type="dxa"/>
              <w:left w:w="20" w:type="dxa"/>
              <w:bottom w:w="20" w:type="dxa"/>
              <w:right w:w="20" w:type="dxa"/>
            </w:tcMar>
            <w:vAlign w:val="center"/>
          </w:tcPr>
          <w:p w14:paraId="5108CF18" w14:textId="77777777" w:rsidR="00B13E16" w:rsidRPr="008F4C02" w:rsidRDefault="00B13E16" w:rsidP="00EA1A87">
            <w:pPr>
              <w:pStyle w:val="movimento"/>
              <w:rPr>
                <w:color w:val="002060"/>
              </w:rPr>
            </w:pPr>
            <w:r w:rsidRPr="008F4C02">
              <w:rPr>
                <w:color w:val="002060"/>
              </w:rPr>
              <w:t>MARUSIC DENIS</w:t>
            </w:r>
          </w:p>
        </w:tc>
        <w:tc>
          <w:tcPr>
            <w:tcW w:w="2200" w:type="dxa"/>
            <w:tcMar>
              <w:top w:w="20" w:type="dxa"/>
              <w:left w:w="20" w:type="dxa"/>
              <w:bottom w:w="20" w:type="dxa"/>
              <w:right w:w="20" w:type="dxa"/>
            </w:tcMar>
            <w:vAlign w:val="center"/>
          </w:tcPr>
          <w:p w14:paraId="59FD9DD7" w14:textId="77777777" w:rsidR="00B13E16" w:rsidRPr="008F4C02" w:rsidRDefault="00B13E16" w:rsidP="00EA1A87">
            <w:pPr>
              <w:pStyle w:val="movimento2"/>
              <w:rPr>
                <w:color w:val="002060"/>
              </w:rPr>
            </w:pPr>
            <w:r w:rsidRPr="008F4C02">
              <w:rPr>
                <w:color w:val="002060"/>
              </w:rPr>
              <w:t xml:space="preserve">(1995 FUTSAL PESARO) </w:t>
            </w:r>
          </w:p>
        </w:tc>
        <w:tc>
          <w:tcPr>
            <w:tcW w:w="800" w:type="dxa"/>
            <w:tcMar>
              <w:top w:w="20" w:type="dxa"/>
              <w:left w:w="20" w:type="dxa"/>
              <w:bottom w:w="20" w:type="dxa"/>
              <w:right w:w="20" w:type="dxa"/>
            </w:tcMar>
            <w:vAlign w:val="center"/>
          </w:tcPr>
          <w:p w14:paraId="719D1DF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392826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6A1EAA9" w14:textId="77777777" w:rsidR="00B13E16" w:rsidRPr="008F4C02" w:rsidRDefault="00B13E16" w:rsidP="00EA1A87">
            <w:pPr>
              <w:pStyle w:val="movimento2"/>
              <w:rPr>
                <w:color w:val="002060"/>
              </w:rPr>
            </w:pPr>
            <w:r w:rsidRPr="008F4C02">
              <w:rPr>
                <w:color w:val="002060"/>
              </w:rPr>
              <w:t> </w:t>
            </w:r>
          </w:p>
        </w:tc>
      </w:tr>
    </w:tbl>
    <w:p w14:paraId="045D26D0"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516C1EF" w14:textId="77777777" w:rsidTr="00B13E16">
        <w:trPr>
          <w:divId w:val="527259509"/>
        </w:trPr>
        <w:tc>
          <w:tcPr>
            <w:tcW w:w="2200" w:type="dxa"/>
            <w:tcMar>
              <w:top w:w="20" w:type="dxa"/>
              <w:left w:w="20" w:type="dxa"/>
              <w:bottom w:w="20" w:type="dxa"/>
              <w:right w:w="20" w:type="dxa"/>
            </w:tcMar>
            <w:vAlign w:val="center"/>
          </w:tcPr>
          <w:p w14:paraId="04A6B3B6" w14:textId="77777777" w:rsidR="00B13E16" w:rsidRPr="008F4C02" w:rsidRDefault="00B13E16" w:rsidP="00EA1A87">
            <w:pPr>
              <w:pStyle w:val="movimento"/>
              <w:rPr>
                <w:color w:val="002060"/>
              </w:rPr>
            </w:pPr>
            <w:r w:rsidRPr="008F4C02">
              <w:rPr>
                <w:color w:val="002060"/>
              </w:rPr>
              <w:t>CORVATTA ALESSANDRO</w:t>
            </w:r>
          </w:p>
        </w:tc>
        <w:tc>
          <w:tcPr>
            <w:tcW w:w="2200" w:type="dxa"/>
            <w:tcMar>
              <w:top w:w="20" w:type="dxa"/>
              <w:left w:w="20" w:type="dxa"/>
              <w:bottom w:w="20" w:type="dxa"/>
              <w:right w:w="20" w:type="dxa"/>
            </w:tcMar>
            <w:vAlign w:val="center"/>
          </w:tcPr>
          <w:p w14:paraId="0A48FECC" w14:textId="77777777" w:rsidR="00B13E16" w:rsidRPr="008F4C02" w:rsidRDefault="00B13E16" w:rsidP="00EA1A87">
            <w:pPr>
              <w:pStyle w:val="movimento2"/>
              <w:rPr>
                <w:color w:val="002060"/>
              </w:rPr>
            </w:pPr>
            <w:r w:rsidRPr="008F4C02">
              <w:rPr>
                <w:color w:val="002060"/>
              </w:rPr>
              <w:t xml:space="preserve">(MONTELUPONE CALCIO A 5) </w:t>
            </w:r>
          </w:p>
        </w:tc>
        <w:tc>
          <w:tcPr>
            <w:tcW w:w="800" w:type="dxa"/>
            <w:tcMar>
              <w:top w:w="20" w:type="dxa"/>
              <w:left w:w="20" w:type="dxa"/>
              <w:bottom w:w="20" w:type="dxa"/>
              <w:right w:w="20" w:type="dxa"/>
            </w:tcMar>
            <w:vAlign w:val="center"/>
          </w:tcPr>
          <w:p w14:paraId="2D639BF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1644ED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03179B3" w14:textId="77777777" w:rsidR="00B13E16" w:rsidRPr="008F4C02" w:rsidRDefault="00B13E16" w:rsidP="00EA1A87">
            <w:pPr>
              <w:pStyle w:val="movimento2"/>
              <w:rPr>
                <w:color w:val="002060"/>
              </w:rPr>
            </w:pPr>
            <w:r w:rsidRPr="008F4C02">
              <w:rPr>
                <w:color w:val="002060"/>
              </w:rPr>
              <w:t> </w:t>
            </w:r>
          </w:p>
        </w:tc>
      </w:tr>
    </w:tbl>
    <w:p w14:paraId="351ADBF8" w14:textId="77777777" w:rsidR="00B13E16" w:rsidRPr="008F4C02" w:rsidRDefault="00B13E16" w:rsidP="00B13E16">
      <w:pPr>
        <w:pStyle w:val="breakline"/>
        <w:divId w:val="527259509"/>
        <w:rPr>
          <w:color w:val="002060"/>
        </w:rPr>
      </w:pPr>
    </w:p>
    <w:p w14:paraId="62759361" w14:textId="77777777" w:rsidR="00B13E16" w:rsidRPr="008F4C02" w:rsidRDefault="00B13E16" w:rsidP="00B13E16">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53A3EBB8"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bookmarkEnd w:id="7"/>
      <w:bookmarkEnd w:id="8"/>
      <w:bookmarkEnd w:id="9"/>
    </w:p>
    <w:p w14:paraId="5296D8DF" w14:textId="77777777" w:rsidR="00B13E16" w:rsidRPr="008F4C02" w:rsidRDefault="00B13E16" w:rsidP="00B13E16">
      <w:pPr>
        <w:pStyle w:val="breakline"/>
        <w:divId w:val="527259509"/>
        <w:rPr>
          <w:color w:val="002060"/>
        </w:rPr>
      </w:pPr>
    </w:p>
    <w:p w14:paraId="000AB37D" w14:textId="77777777" w:rsidR="00B13E16" w:rsidRPr="008F4C02" w:rsidRDefault="00B13E16" w:rsidP="00B13E16">
      <w:pPr>
        <w:pStyle w:val="TITOLOPRINC"/>
        <w:divId w:val="527259509"/>
        <w:rPr>
          <w:color w:val="002060"/>
        </w:rPr>
      </w:pPr>
      <w:r w:rsidRPr="008F4C02">
        <w:rPr>
          <w:color w:val="002060"/>
        </w:rPr>
        <w:t>CLASSIFICA</w:t>
      </w:r>
    </w:p>
    <w:p w14:paraId="35947909" w14:textId="77777777" w:rsidR="00B13E16" w:rsidRPr="008F4C02" w:rsidRDefault="00B13E16" w:rsidP="00B13E16">
      <w:pPr>
        <w:pStyle w:val="breakline"/>
        <w:divId w:val="527259509"/>
        <w:rPr>
          <w:color w:val="002060"/>
        </w:rPr>
      </w:pPr>
    </w:p>
    <w:p w14:paraId="1BF411B5" w14:textId="77777777" w:rsidR="00B13E16" w:rsidRPr="008F4C02" w:rsidRDefault="00B13E16" w:rsidP="00B13E16">
      <w:pPr>
        <w:pStyle w:val="breakline"/>
        <w:divId w:val="527259509"/>
        <w:rPr>
          <w:color w:val="002060"/>
        </w:rPr>
      </w:pPr>
    </w:p>
    <w:p w14:paraId="7D582025" w14:textId="77777777" w:rsidR="00B13E16" w:rsidRPr="008F4C02" w:rsidRDefault="00B13E16" w:rsidP="00B13E16">
      <w:pPr>
        <w:pStyle w:val="SOTTOTITOLOCAMPIONATO1"/>
        <w:divId w:val="527259509"/>
        <w:rPr>
          <w:color w:val="002060"/>
        </w:rPr>
      </w:pPr>
      <w:r w:rsidRPr="008F4C0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54021E30"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D63203"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497FA0"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1CB21"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CA9F10"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4D5D9"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CC9FAD"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69261"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FA679B"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59361"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3C390" w14:textId="77777777" w:rsidR="00B13E16" w:rsidRPr="008F4C02" w:rsidRDefault="00B13E16" w:rsidP="00EA1A87">
            <w:pPr>
              <w:pStyle w:val="HEADERTABELLA"/>
              <w:rPr>
                <w:color w:val="002060"/>
              </w:rPr>
            </w:pPr>
            <w:r w:rsidRPr="008F4C02">
              <w:rPr>
                <w:color w:val="002060"/>
              </w:rPr>
              <w:t>PE</w:t>
            </w:r>
          </w:p>
        </w:tc>
      </w:tr>
      <w:tr w:rsidR="00B13E16" w:rsidRPr="008F4C02" w14:paraId="4009FFCE"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4CFE16" w14:textId="77777777" w:rsidR="00B13E16" w:rsidRPr="008F4C02" w:rsidRDefault="00B13E16" w:rsidP="00EA1A87">
            <w:pPr>
              <w:pStyle w:val="ROWTABELLA"/>
              <w:rPr>
                <w:color w:val="002060"/>
              </w:rPr>
            </w:pPr>
            <w:r w:rsidRPr="008F4C0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C8C59" w14:textId="77777777" w:rsidR="00B13E16" w:rsidRPr="008F4C02" w:rsidRDefault="00B13E16" w:rsidP="00EA1A87">
            <w:pPr>
              <w:pStyle w:val="ROWTABELLA"/>
              <w:jc w:val="center"/>
              <w:rPr>
                <w:color w:val="002060"/>
              </w:rPr>
            </w:pPr>
            <w:r w:rsidRPr="008F4C0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123FF"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EDC89" w14:textId="77777777" w:rsidR="00B13E16" w:rsidRPr="008F4C02" w:rsidRDefault="00B13E16" w:rsidP="00EA1A87">
            <w:pPr>
              <w:pStyle w:val="ROWTABELLA"/>
              <w:jc w:val="center"/>
              <w:rPr>
                <w:color w:val="002060"/>
              </w:rPr>
            </w:pPr>
            <w:r w:rsidRPr="008F4C0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F20A8"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478F1"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079F6" w14:textId="77777777" w:rsidR="00B13E16" w:rsidRPr="008F4C02" w:rsidRDefault="00B13E16" w:rsidP="00EA1A87">
            <w:pPr>
              <w:pStyle w:val="ROWTABELLA"/>
              <w:jc w:val="center"/>
              <w:rPr>
                <w:color w:val="002060"/>
              </w:rPr>
            </w:pPr>
            <w:r w:rsidRPr="008F4C0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3A5FD" w14:textId="77777777" w:rsidR="00B13E16" w:rsidRPr="008F4C02" w:rsidRDefault="00B13E16" w:rsidP="00EA1A87">
            <w:pPr>
              <w:pStyle w:val="ROWTABELLA"/>
              <w:jc w:val="center"/>
              <w:rPr>
                <w:color w:val="002060"/>
              </w:rPr>
            </w:pPr>
            <w:r w:rsidRPr="008F4C0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3A9A9" w14:textId="77777777" w:rsidR="00B13E16" w:rsidRPr="008F4C02" w:rsidRDefault="00B13E16" w:rsidP="00EA1A87">
            <w:pPr>
              <w:pStyle w:val="ROWTABELLA"/>
              <w:jc w:val="center"/>
              <w:rPr>
                <w:color w:val="002060"/>
              </w:rPr>
            </w:pPr>
            <w:r w:rsidRPr="008F4C0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08E91" w14:textId="77777777" w:rsidR="00B13E16" w:rsidRPr="008F4C02" w:rsidRDefault="00B13E16" w:rsidP="00EA1A87">
            <w:pPr>
              <w:pStyle w:val="ROWTABELLA"/>
              <w:jc w:val="center"/>
              <w:rPr>
                <w:color w:val="002060"/>
              </w:rPr>
            </w:pPr>
            <w:r w:rsidRPr="008F4C02">
              <w:rPr>
                <w:color w:val="002060"/>
              </w:rPr>
              <w:t>0</w:t>
            </w:r>
          </w:p>
        </w:tc>
      </w:tr>
      <w:tr w:rsidR="00B13E16" w:rsidRPr="008F4C02" w14:paraId="45576DE2"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A76557" w14:textId="77777777" w:rsidR="00B13E16" w:rsidRPr="008F4C02" w:rsidRDefault="00B13E16" w:rsidP="00EA1A87">
            <w:pPr>
              <w:pStyle w:val="ROWTABELLA"/>
              <w:rPr>
                <w:color w:val="002060"/>
              </w:rPr>
            </w:pPr>
            <w:r w:rsidRPr="008F4C0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79CD6" w14:textId="77777777" w:rsidR="00B13E16" w:rsidRPr="008F4C02" w:rsidRDefault="00B13E16" w:rsidP="00EA1A87">
            <w:pPr>
              <w:pStyle w:val="ROWTABELLA"/>
              <w:jc w:val="center"/>
              <w:rPr>
                <w:color w:val="002060"/>
              </w:rPr>
            </w:pPr>
            <w:r w:rsidRPr="008F4C0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89C99"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C9823"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54889"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C9718"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D6012" w14:textId="77777777" w:rsidR="00B13E16" w:rsidRPr="008F4C02" w:rsidRDefault="00B13E16" w:rsidP="00EA1A87">
            <w:pPr>
              <w:pStyle w:val="ROWTABELLA"/>
              <w:jc w:val="center"/>
              <w:rPr>
                <w:color w:val="002060"/>
              </w:rPr>
            </w:pPr>
            <w:r w:rsidRPr="008F4C0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38AD" w14:textId="77777777" w:rsidR="00B13E16" w:rsidRPr="008F4C02" w:rsidRDefault="00B13E16" w:rsidP="00EA1A87">
            <w:pPr>
              <w:pStyle w:val="ROWTABELLA"/>
              <w:jc w:val="center"/>
              <w:rPr>
                <w:color w:val="002060"/>
              </w:rPr>
            </w:pPr>
            <w:r w:rsidRPr="008F4C0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A3026" w14:textId="77777777" w:rsidR="00B13E16" w:rsidRPr="008F4C02" w:rsidRDefault="00B13E16" w:rsidP="00EA1A87">
            <w:pPr>
              <w:pStyle w:val="ROWTABELLA"/>
              <w:jc w:val="center"/>
              <w:rPr>
                <w:color w:val="002060"/>
              </w:rPr>
            </w:pPr>
            <w:r w:rsidRPr="008F4C0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5F07B" w14:textId="77777777" w:rsidR="00B13E16" w:rsidRPr="008F4C02" w:rsidRDefault="00B13E16" w:rsidP="00EA1A87">
            <w:pPr>
              <w:pStyle w:val="ROWTABELLA"/>
              <w:jc w:val="center"/>
              <w:rPr>
                <w:color w:val="002060"/>
              </w:rPr>
            </w:pPr>
            <w:r w:rsidRPr="008F4C02">
              <w:rPr>
                <w:color w:val="002060"/>
              </w:rPr>
              <w:t>0</w:t>
            </w:r>
          </w:p>
        </w:tc>
      </w:tr>
      <w:tr w:rsidR="00B13E16" w:rsidRPr="008F4C02" w14:paraId="39CE35B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1F50B7" w14:textId="77777777" w:rsidR="00B13E16" w:rsidRPr="008F4C02" w:rsidRDefault="00B13E16" w:rsidP="00EA1A87">
            <w:pPr>
              <w:pStyle w:val="ROWTABELLA"/>
              <w:rPr>
                <w:color w:val="002060"/>
              </w:rPr>
            </w:pPr>
            <w:r w:rsidRPr="008F4C02">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85F9C"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8C96C"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427B3"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3D459"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61767"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C7F52" w14:textId="77777777" w:rsidR="00B13E16" w:rsidRPr="008F4C02" w:rsidRDefault="00B13E16" w:rsidP="00EA1A87">
            <w:pPr>
              <w:pStyle w:val="ROWTABELLA"/>
              <w:jc w:val="center"/>
              <w:rPr>
                <w:color w:val="002060"/>
              </w:rPr>
            </w:pPr>
            <w:r w:rsidRPr="008F4C0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D2967" w14:textId="77777777" w:rsidR="00B13E16" w:rsidRPr="008F4C02" w:rsidRDefault="00B13E16" w:rsidP="00EA1A87">
            <w:pPr>
              <w:pStyle w:val="ROWTABELLA"/>
              <w:jc w:val="center"/>
              <w:rPr>
                <w:color w:val="002060"/>
              </w:rPr>
            </w:pPr>
            <w:r w:rsidRPr="008F4C0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A5298"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F8CEC" w14:textId="77777777" w:rsidR="00B13E16" w:rsidRPr="008F4C02" w:rsidRDefault="00B13E16" w:rsidP="00EA1A87">
            <w:pPr>
              <w:pStyle w:val="ROWTABELLA"/>
              <w:jc w:val="center"/>
              <w:rPr>
                <w:color w:val="002060"/>
              </w:rPr>
            </w:pPr>
            <w:r w:rsidRPr="008F4C02">
              <w:rPr>
                <w:color w:val="002060"/>
              </w:rPr>
              <w:t>0</w:t>
            </w:r>
          </w:p>
        </w:tc>
      </w:tr>
      <w:tr w:rsidR="00B13E16" w:rsidRPr="008F4C02" w14:paraId="0495723A"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F0852D" w14:textId="77777777" w:rsidR="00B13E16" w:rsidRPr="008F4C02" w:rsidRDefault="00B13E16" w:rsidP="00EA1A87">
            <w:pPr>
              <w:pStyle w:val="ROWTABELLA"/>
              <w:rPr>
                <w:color w:val="002060"/>
              </w:rPr>
            </w:pPr>
            <w:r w:rsidRPr="008F4C02">
              <w:rPr>
                <w:color w:val="002060"/>
              </w:rPr>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1F04E" w14:textId="77777777" w:rsidR="00B13E16" w:rsidRPr="008F4C02" w:rsidRDefault="00B13E16" w:rsidP="00EA1A87">
            <w:pPr>
              <w:pStyle w:val="ROWTABELLA"/>
              <w:jc w:val="center"/>
              <w:rPr>
                <w:color w:val="002060"/>
              </w:rPr>
            </w:pPr>
            <w:r w:rsidRPr="008F4C0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CBBD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E5F2D"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60CCD"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5EAF1"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2EA8E" w14:textId="77777777" w:rsidR="00B13E16" w:rsidRPr="008F4C02" w:rsidRDefault="00B13E16" w:rsidP="00EA1A87">
            <w:pPr>
              <w:pStyle w:val="ROWTABELLA"/>
              <w:jc w:val="center"/>
              <w:rPr>
                <w:color w:val="002060"/>
              </w:rPr>
            </w:pPr>
            <w:r w:rsidRPr="008F4C0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D1C9B"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F4A09"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8327B" w14:textId="77777777" w:rsidR="00B13E16" w:rsidRPr="008F4C02" w:rsidRDefault="00B13E16" w:rsidP="00EA1A87">
            <w:pPr>
              <w:pStyle w:val="ROWTABELLA"/>
              <w:jc w:val="center"/>
              <w:rPr>
                <w:color w:val="002060"/>
              </w:rPr>
            </w:pPr>
            <w:r w:rsidRPr="008F4C02">
              <w:rPr>
                <w:color w:val="002060"/>
              </w:rPr>
              <w:t>0</w:t>
            </w:r>
          </w:p>
        </w:tc>
      </w:tr>
      <w:tr w:rsidR="00B13E16" w:rsidRPr="008F4C02" w14:paraId="137E9340"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4BD0DE" w14:textId="77777777" w:rsidR="00B13E16" w:rsidRPr="008F4C02" w:rsidRDefault="00B13E16" w:rsidP="00EA1A87">
            <w:pPr>
              <w:pStyle w:val="ROWTABELLA"/>
              <w:rPr>
                <w:color w:val="002060"/>
              </w:rPr>
            </w:pPr>
            <w:r w:rsidRPr="008F4C0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8BE86" w14:textId="77777777" w:rsidR="00B13E16" w:rsidRPr="008F4C02" w:rsidRDefault="00B13E16" w:rsidP="00EA1A87">
            <w:pPr>
              <w:pStyle w:val="ROWTABELLA"/>
              <w:jc w:val="center"/>
              <w:rPr>
                <w:color w:val="002060"/>
              </w:rPr>
            </w:pPr>
            <w:r w:rsidRPr="008F4C0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1E77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A3A7F"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2C154"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F66EA"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C1012" w14:textId="77777777" w:rsidR="00B13E16" w:rsidRPr="008F4C02" w:rsidRDefault="00B13E16" w:rsidP="00EA1A87">
            <w:pPr>
              <w:pStyle w:val="ROWTABELLA"/>
              <w:jc w:val="center"/>
              <w:rPr>
                <w:color w:val="002060"/>
              </w:rPr>
            </w:pPr>
            <w:r w:rsidRPr="008F4C0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18669" w14:textId="77777777" w:rsidR="00B13E16" w:rsidRPr="008F4C02" w:rsidRDefault="00B13E16" w:rsidP="00EA1A87">
            <w:pPr>
              <w:pStyle w:val="ROWTABELLA"/>
              <w:jc w:val="center"/>
              <w:rPr>
                <w:color w:val="002060"/>
              </w:rPr>
            </w:pPr>
            <w:r w:rsidRPr="008F4C0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E5E5C"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6BEB3" w14:textId="77777777" w:rsidR="00B13E16" w:rsidRPr="008F4C02" w:rsidRDefault="00B13E16" w:rsidP="00EA1A87">
            <w:pPr>
              <w:pStyle w:val="ROWTABELLA"/>
              <w:jc w:val="center"/>
              <w:rPr>
                <w:color w:val="002060"/>
              </w:rPr>
            </w:pPr>
            <w:r w:rsidRPr="008F4C02">
              <w:rPr>
                <w:color w:val="002060"/>
              </w:rPr>
              <w:t>0</w:t>
            </w:r>
          </w:p>
        </w:tc>
      </w:tr>
      <w:tr w:rsidR="00B13E16" w:rsidRPr="008F4C02" w14:paraId="25AAF18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E3B6E5" w14:textId="77777777" w:rsidR="00B13E16" w:rsidRPr="008F4C02" w:rsidRDefault="00B13E16" w:rsidP="00EA1A87">
            <w:pPr>
              <w:pStyle w:val="ROWTABELLA"/>
              <w:rPr>
                <w:color w:val="002060"/>
              </w:rPr>
            </w:pPr>
            <w:r w:rsidRPr="008F4C0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C5552" w14:textId="77777777" w:rsidR="00B13E16" w:rsidRPr="008F4C02" w:rsidRDefault="00B13E16" w:rsidP="00EA1A87">
            <w:pPr>
              <w:pStyle w:val="ROWTABELLA"/>
              <w:jc w:val="center"/>
              <w:rPr>
                <w:color w:val="002060"/>
              </w:rPr>
            </w:pPr>
            <w:r w:rsidRPr="008F4C0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1F472"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B8218"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AB3E6"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46EF2"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1256F" w14:textId="77777777" w:rsidR="00B13E16" w:rsidRPr="008F4C02" w:rsidRDefault="00B13E16" w:rsidP="00EA1A87">
            <w:pPr>
              <w:pStyle w:val="ROWTABELLA"/>
              <w:jc w:val="center"/>
              <w:rPr>
                <w:color w:val="002060"/>
              </w:rPr>
            </w:pPr>
            <w:r w:rsidRPr="008F4C0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0657" w14:textId="77777777" w:rsidR="00B13E16" w:rsidRPr="008F4C02" w:rsidRDefault="00B13E16" w:rsidP="00EA1A87">
            <w:pPr>
              <w:pStyle w:val="ROWTABELLA"/>
              <w:jc w:val="center"/>
              <w:rPr>
                <w:color w:val="002060"/>
              </w:rPr>
            </w:pPr>
            <w:r w:rsidRPr="008F4C0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E0A7B" w14:textId="77777777" w:rsidR="00B13E16" w:rsidRPr="008F4C02" w:rsidRDefault="00B13E16" w:rsidP="00EA1A87">
            <w:pPr>
              <w:pStyle w:val="ROWTABELLA"/>
              <w:jc w:val="center"/>
              <w:rPr>
                <w:color w:val="002060"/>
              </w:rPr>
            </w:pPr>
            <w:r w:rsidRPr="008F4C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4C01E" w14:textId="77777777" w:rsidR="00B13E16" w:rsidRPr="008F4C02" w:rsidRDefault="00B13E16" w:rsidP="00EA1A87">
            <w:pPr>
              <w:pStyle w:val="ROWTABELLA"/>
              <w:jc w:val="center"/>
              <w:rPr>
                <w:color w:val="002060"/>
              </w:rPr>
            </w:pPr>
            <w:r w:rsidRPr="008F4C02">
              <w:rPr>
                <w:color w:val="002060"/>
              </w:rPr>
              <w:t>0</w:t>
            </w:r>
          </w:p>
        </w:tc>
      </w:tr>
      <w:tr w:rsidR="00B13E16" w:rsidRPr="008F4C02" w14:paraId="3B41BCB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017FF9" w14:textId="77777777" w:rsidR="00B13E16" w:rsidRPr="008F4C02" w:rsidRDefault="00B13E16" w:rsidP="00EA1A87">
            <w:pPr>
              <w:pStyle w:val="ROWTABELLA"/>
              <w:rPr>
                <w:color w:val="002060"/>
              </w:rPr>
            </w:pPr>
            <w:r w:rsidRPr="008F4C0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72D74" w14:textId="77777777" w:rsidR="00B13E16" w:rsidRPr="008F4C02" w:rsidRDefault="00B13E16" w:rsidP="00EA1A87">
            <w:pPr>
              <w:pStyle w:val="ROWTABELLA"/>
              <w:jc w:val="center"/>
              <w:rPr>
                <w:color w:val="002060"/>
              </w:rPr>
            </w:pPr>
            <w:r w:rsidRPr="008F4C0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7853F"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F8E03"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7F7E9"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E71EB"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54121" w14:textId="77777777" w:rsidR="00B13E16" w:rsidRPr="008F4C02" w:rsidRDefault="00B13E16" w:rsidP="00EA1A87">
            <w:pPr>
              <w:pStyle w:val="ROWTABELLA"/>
              <w:jc w:val="center"/>
              <w:rPr>
                <w:color w:val="002060"/>
              </w:rPr>
            </w:pPr>
            <w:r w:rsidRPr="008F4C0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05306" w14:textId="77777777" w:rsidR="00B13E16" w:rsidRPr="008F4C02" w:rsidRDefault="00B13E16" w:rsidP="00EA1A87">
            <w:pPr>
              <w:pStyle w:val="ROWTABELLA"/>
              <w:jc w:val="center"/>
              <w:rPr>
                <w:color w:val="002060"/>
              </w:rPr>
            </w:pPr>
            <w:r w:rsidRPr="008F4C0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DE453"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D0124" w14:textId="77777777" w:rsidR="00B13E16" w:rsidRPr="008F4C02" w:rsidRDefault="00B13E16" w:rsidP="00EA1A87">
            <w:pPr>
              <w:pStyle w:val="ROWTABELLA"/>
              <w:jc w:val="center"/>
              <w:rPr>
                <w:color w:val="002060"/>
              </w:rPr>
            </w:pPr>
            <w:r w:rsidRPr="008F4C02">
              <w:rPr>
                <w:color w:val="002060"/>
              </w:rPr>
              <w:t>0</w:t>
            </w:r>
          </w:p>
        </w:tc>
      </w:tr>
      <w:tr w:rsidR="00B13E16" w:rsidRPr="008F4C02" w14:paraId="4706EB37"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F25F79" w14:textId="77777777" w:rsidR="00B13E16" w:rsidRPr="008F4C02" w:rsidRDefault="00B13E16" w:rsidP="00EA1A87">
            <w:pPr>
              <w:pStyle w:val="ROWTABELLA"/>
              <w:rPr>
                <w:color w:val="002060"/>
              </w:rPr>
            </w:pPr>
            <w:r w:rsidRPr="008F4C0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5835D"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D81E4"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CF260"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B31F3"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838C0"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61927" w14:textId="77777777" w:rsidR="00B13E16" w:rsidRPr="008F4C02" w:rsidRDefault="00B13E16" w:rsidP="00EA1A87">
            <w:pPr>
              <w:pStyle w:val="ROWTABELLA"/>
              <w:jc w:val="center"/>
              <w:rPr>
                <w:color w:val="002060"/>
              </w:rPr>
            </w:pPr>
            <w:r w:rsidRPr="008F4C0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FF397" w14:textId="77777777" w:rsidR="00B13E16" w:rsidRPr="008F4C02" w:rsidRDefault="00B13E16" w:rsidP="00EA1A87">
            <w:pPr>
              <w:pStyle w:val="ROWTABELLA"/>
              <w:jc w:val="center"/>
              <w:rPr>
                <w:color w:val="002060"/>
              </w:rPr>
            </w:pPr>
            <w:r w:rsidRPr="008F4C0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0BC99"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02422" w14:textId="77777777" w:rsidR="00B13E16" w:rsidRPr="008F4C02" w:rsidRDefault="00B13E16" w:rsidP="00EA1A87">
            <w:pPr>
              <w:pStyle w:val="ROWTABELLA"/>
              <w:jc w:val="center"/>
              <w:rPr>
                <w:color w:val="002060"/>
              </w:rPr>
            </w:pPr>
            <w:r w:rsidRPr="008F4C02">
              <w:rPr>
                <w:color w:val="002060"/>
              </w:rPr>
              <w:t>0</w:t>
            </w:r>
          </w:p>
        </w:tc>
      </w:tr>
      <w:tr w:rsidR="00B13E16" w:rsidRPr="008F4C02" w14:paraId="6BDCD372"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7A8607" w14:textId="77777777" w:rsidR="00B13E16" w:rsidRPr="008F4C02" w:rsidRDefault="00B13E16" w:rsidP="00EA1A87">
            <w:pPr>
              <w:pStyle w:val="ROWTABELLA"/>
              <w:rPr>
                <w:color w:val="002060"/>
              </w:rPr>
            </w:pPr>
            <w:r w:rsidRPr="008F4C02">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4ADB5"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8D9A2"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216BD"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EFFF2"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D8BA2"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2797A" w14:textId="77777777" w:rsidR="00B13E16" w:rsidRPr="008F4C02" w:rsidRDefault="00B13E16" w:rsidP="00EA1A87">
            <w:pPr>
              <w:pStyle w:val="ROWTABELLA"/>
              <w:jc w:val="center"/>
              <w:rPr>
                <w:color w:val="002060"/>
              </w:rPr>
            </w:pPr>
            <w:r w:rsidRPr="008F4C0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B1CEF" w14:textId="77777777" w:rsidR="00B13E16" w:rsidRPr="008F4C02" w:rsidRDefault="00B13E16" w:rsidP="00EA1A87">
            <w:pPr>
              <w:pStyle w:val="ROWTABELLA"/>
              <w:jc w:val="center"/>
              <w:rPr>
                <w:color w:val="002060"/>
              </w:rPr>
            </w:pPr>
            <w:r w:rsidRPr="008F4C0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1BE9C"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A52F2" w14:textId="77777777" w:rsidR="00B13E16" w:rsidRPr="008F4C02" w:rsidRDefault="00B13E16" w:rsidP="00EA1A87">
            <w:pPr>
              <w:pStyle w:val="ROWTABELLA"/>
              <w:jc w:val="center"/>
              <w:rPr>
                <w:color w:val="002060"/>
              </w:rPr>
            </w:pPr>
            <w:r w:rsidRPr="008F4C02">
              <w:rPr>
                <w:color w:val="002060"/>
              </w:rPr>
              <w:t>0</w:t>
            </w:r>
          </w:p>
        </w:tc>
      </w:tr>
      <w:tr w:rsidR="00B13E16" w:rsidRPr="008F4C02" w14:paraId="7AE6F6A1"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8ABD6" w14:textId="77777777" w:rsidR="00B13E16" w:rsidRPr="008F4C02" w:rsidRDefault="00B13E16" w:rsidP="00EA1A87">
            <w:pPr>
              <w:pStyle w:val="ROWTABELLA"/>
              <w:rPr>
                <w:color w:val="002060"/>
              </w:rPr>
            </w:pPr>
            <w:r w:rsidRPr="008F4C0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4E81E" w14:textId="77777777" w:rsidR="00B13E16" w:rsidRPr="008F4C02" w:rsidRDefault="00B13E16" w:rsidP="00EA1A87">
            <w:pPr>
              <w:pStyle w:val="ROWTABELLA"/>
              <w:jc w:val="center"/>
              <w:rPr>
                <w:color w:val="002060"/>
              </w:rPr>
            </w:pPr>
            <w:r w:rsidRPr="008F4C0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9834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E9728"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9BB3D"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0E79B"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F3FB" w14:textId="77777777" w:rsidR="00B13E16" w:rsidRPr="008F4C02" w:rsidRDefault="00B13E16" w:rsidP="00EA1A87">
            <w:pPr>
              <w:pStyle w:val="ROWTABELLA"/>
              <w:jc w:val="center"/>
              <w:rPr>
                <w:color w:val="002060"/>
              </w:rPr>
            </w:pPr>
            <w:r w:rsidRPr="008F4C0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9D9BF" w14:textId="77777777" w:rsidR="00B13E16" w:rsidRPr="008F4C02" w:rsidRDefault="00B13E16" w:rsidP="00EA1A87">
            <w:pPr>
              <w:pStyle w:val="ROWTABELLA"/>
              <w:jc w:val="center"/>
              <w:rPr>
                <w:color w:val="002060"/>
              </w:rPr>
            </w:pPr>
            <w:r w:rsidRPr="008F4C0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34E1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718FF" w14:textId="77777777" w:rsidR="00B13E16" w:rsidRPr="008F4C02" w:rsidRDefault="00B13E16" w:rsidP="00EA1A87">
            <w:pPr>
              <w:pStyle w:val="ROWTABELLA"/>
              <w:jc w:val="center"/>
              <w:rPr>
                <w:color w:val="002060"/>
              </w:rPr>
            </w:pPr>
            <w:r w:rsidRPr="008F4C02">
              <w:rPr>
                <w:color w:val="002060"/>
              </w:rPr>
              <w:t>0</w:t>
            </w:r>
          </w:p>
        </w:tc>
      </w:tr>
      <w:tr w:rsidR="00B13E16" w:rsidRPr="008F4C02" w14:paraId="38380BE7"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907268" w14:textId="77777777" w:rsidR="00B13E16" w:rsidRPr="008F4C02" w:rsidRDefault="00B13E16" w:rsidP="00EA1A87">
            <w:pPr>
              <w:pStyle w:val="ROWTABELLA"/>
              <w:rPr>
                <w:color w:val="002060"/>
              </w:rPr>
            </w:pPr>
            <w:r w:rsidRPr="008F4C0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1B343"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6BCA6"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005B1"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4BE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73596"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F611B" w14:textId="77777777" w:rsidR="00B13E16" w:rsidRPr="008F4C02" w:rsidRDefault="00B13E16" w:rsidP="00EA1A87">
            <w:pPr>
              <w:pStyle w:val="ROWTABELLA"/>
              <w:jc w:val="center"/>
              <w:rPr>
                <w:color w:val="002060"/>
              </w:rPr>
            </w:pPr>
            <w:r w:rsidRPr="008F4C0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D29B1" w14:textId="77777777" w:rsidR="00B13E16" w:rsidRPr="008F4C02" w:rsidRDefault="00B13E16" w:rsidP="00EA1A87">
            <w:pPr>
              <w:pStyle w:val="ROWTABELLA"/>
              <w:jc w:val="center"/>
              <w:rPr>
                <w:color w:val="002060"/>
              </w:rPr>
            </w:pPr>
            <w:r w:rsidRPr="008F4C0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53FD3"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E30EF" w14:textId="77777777" w:rsidR="00B13E16" w:rsidRPr="008F4C02" w:rsidRDefault="00B13E16" w:rsidP="00EA1A87">
            <w:pPr>
              <w:pStyle w:val="ROWTABELLA"/>
              <w:jc w:val="center"/>
              <w:rPr>
                <w:color w:val="002060"/>
              </w:rPr>
            </w:pPr>
            <w:r w:rsidRPr="008F4C02">
              <w:rPr>
                <w:color w:val="002060"/>
              </w:rPr>
              <w:t>0</w:t>
            </w:r>
          </w:p>
        </w:tc>
      </w:tr>
      <w:tr w:rsidR="00B13E16" w:rsidRPr="008F4C02" w14:paraId="1799D86C"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2D76E8" w14:textId="77777777" w:rsidR="00B13E16" w:rsidRPr="008F4C02" w:rsidRDefault="00B13E16" w:rsidP="00EA1A87">
            <w:pPr>
              <w:pStyle w:val="ROWTABELLA"/>
              <w:rPr>
                <w:color w:val="002060"/>
              </w:rPr>
            </w:pPr>
            <w:r w:rsidRPr="008F4C0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781E4" w14:textId="77777777" w:rsidR="00B13E16" w:rsidRPr="008F4C02" w:rsidRDefault="00B13E16" w:rsidP="00EA1A87">
            <w:pPr>
              <w:pStyle w:val="ROWTABELLA"/>
              <w:jc w:val="center"/>
              <w:rPr>
                <w:color w:val="002060"/>
              </w:rPr>
            </w:pPr>
            <w:r w:rsidRPr="008F4C0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ED8FA"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6BDCC"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BFFD2"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E46B"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4C181" w14:textId="77777777" w:rsidR="00B13E16" w:rsidRPr="008F4C02" w:rsidRDefault="00B13E16" w:rsidP="00EA1A87">
            <w:pPr>
              <w:pStyle w:val="ROWTABELLA"/>
              <w:jc w:val="center"/>
              <w:rPr>
                <w:color w:val="002060"/>
              </w:rPr>
            </w:pPr>
            <w:r w:rsidRPr="008F4C0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0232B" w14:textId="77777777" w:rsidR="00B13E16" w:rsidRPr="008F4C02" w:rsidRDefault="00B13E16" w:rsidP="00EA1A87">
            <w:pPr>
              <w:pStyle w:val="ROWTABELLA"/>
              <w:jc w:val="center"/>
              <w:rPr>
                <w:color w:val="002060"/>
              </w:rPr>
            </w:pPr>
            <w:r w:rsidRPr="008F4C02">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1F007" w14:textId="77777777" w:rsidR="00B13E16" w:rsidRPr="008F4C02" w:rsidRDefault="00B13E16" w:rsidP="00EA1A87">
            <w:pPr>
              <w:pStyle w:val="ROWTABELLA"/>
              <w:jc w:val="center"/>
              <w:rPr>
                <w:color w:val="002060"/>
              </w:rPr>
            </w:pPr>
            <w:r w:rsidRPr="008F4C0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21A5A" w14:textId="77777777" w:rsidR="00B13E16" w:rsidRPr="008F4C02" w:rsidRDefault="00B13E16" w:rsidP="00EA1A87">
            <w:pPr>
              <w:pStyle w:val="ROWTABELLA"/>
              <w:jc w:val="center"/>
              <w:rPr>
                <w:color w:val="002060"/>
              </w:rPr>
            </w:pPr>
            <w:r w:rsidRPr="008F4C02">
              <w:rPr>
                <w:color w:val="002060"/>
              </w:rPr>
              <w:t>0</w:t>
            </w:r>
          </w:p>
        </w:tc>
      </w:tr>
      <w:tr w:rsidR="00B13E16" w:rsidRPr="008F4C02" w14:paraId="3399473A"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106607" w14:textId="77777777" w:rsidR="00B13E16" w:rsidRPr="008F4C02" w:rsidRDefault="00B13E16" w:rsidP="00EA1A87">
            <w:pPr>
              <w:pStyle w:val="ROWTABELLA"/>
              <w:rPr>
                <w:color w:val="002060"/>
              </w:rPr>
            </w:pPr>
            <w:r w:rsidRPr="008F4C02">
              <w:rPr>
                <w:color w:val="002060"/>
              </w:rPr>
              <w:lastRenderedPageBreak/>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6D644"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6994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27FC5"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CA001"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30E85"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0DB16" w14:textId="77777777" w:rsidR="00B13E16" w:rsidRPr="008F4C02" w:rsidRDefault="00B13E16" w:rsidP="00EA1A87">
            <w:pPr>
              <w:pStyle w:val="ROWTABELLA"/>
              <w:jc w:val="center"/>
              <w:rPr>
                <w:color w:val="002060"/>
              </w:rPr>
            </w:pPr>
            <w:r w:rsidRPr="008F4C0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19B81" w14:textId="77777777" w:rsidR="00B13E16" w:rsidRPr="008F4C02" w:rsidRDefault="00B13E16" w:rsidP="00EA1A87">
            <w:pPr>
              <w:pStyle w:val="ROWTABELLA"/>
              <w:jc w:val="center"/>
              <w:rPr>
                <w:color w:val="002060"/>
              </w:rPr>
            </w:pPr>
            <w:r w:rsidRPr="008F4C0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78CC3" w14:textId="77777777" w:rsidR="00B13E16" w:rsidRPr="008F4C02" w:rsidRDefault="00B13E16" w:rsidP="00EA1A87">
            <w:pPr>
              <w:pStyle w:val="ROWTABELLA"/>
              <w:jc w:val="center"/>
              <w:rPr>
                <w:color w:val="002060"/>
              </w:rPr>
            </w:pPr>
            <w:r w:rsidRPr="008F4C0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FFA12" w14:textId="77777777" w:rsidR="00B13E16" w:rsidRPr="008F4C02" w:rsidRDefault="00B13E16" w:rsidP="00EA1A87">
            <w:pPr>
              <w:pStyle w:val="ROWTABELLA"/>
              <w:jc w:val="center"/>
              <w:rPr>
                <w:color w:val="002060"/>
              </w:rPr>
            </w:pPr>
            <w:r w:rsidRPr="008F4C02">
              <w:rPr>
                <w:color w:val="002060"/>
              </w:rPr>
              <w:t>0</w:t>
            </w:r>
          </w:p>
        </w:tc>
      </w:tr>
      <w:tr w:rsidR="00B13E16" w:rsidRPr="008F4C02" w14:paraId="6EC51334"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4E48E0" w14:textId="77777777" w:rsidR="00B13E16" w:rsidRPr="008F4C02" w:rsidRDefault="00B13E16" w:rsidP="00EA1A87">
            <w:pPr>
              <w:pStyle w:val="ROWTABELLA"/>
              <w:rPr>
                <w:color w:val="002060"/>
              </w:rPr>
            </w:pPr>
            <w:r w:rsidRPr="008F4C0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E73D2"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E0CD8"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F6DE0"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6CEB8"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51FFE"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92121" w14:textId="77777777" w:rsidR="00B13E16" w:rsidRPr="008F4C02" w:rsidRDefault="00B13E16" w:rsidP="00EA1A87">
            <w:pPr>
              <w:pStyle w:val="ROWTABELLA"/>
              <w:jc w:val="center"/>
              <w:rPr>
                <w:color w:val="002060"/>
              </w:rPr>
            </w:pPr>
            <w:r w:rsidRPr="008F4C0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897E6" w14:textId="77777777" w:rsidR="00B13E16" w:rsidRPr="008F4C02" w:rsidRDefault="00B13E16" w:rsidP="00EA1A87">
            <w:pPr>
              <w:pStyle w:val="ROWTABELLA"/>
              <w:jc w:val="center"/>
              <w:rPr>
                <w:color w:val="002060"/>
              </w:rPr>
            </w:pPr>
            <w:r w:rsidRPr="008F4C0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83324" w14:textId="77777777" w:rsidR="00B13E16" w:rsidRPr="008F4C02" w:rsidRDefault="00B13E16" w:rsidP="00EA1A87">
            <w:pPr>
              <w:pStyle w:val="ROWTABELLA"/>
              <w:jc w:val="center"/>
              <w:rPr>
                <w:color w:val="002060"/>
              </w:rPr>
            </w:pPr>
            <w:r w:rsidRPr="008F4C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EA4CD" w14:textId="77777777" w:rsidR="00B13E16" w:rsidRPr="008F4C02" w:rsidRDefault="00B13E16" w:rsidP="00EA1A87">
            <w:pPr>
              <w:pStyle w:val="ROWTABELLA"/>
              <w:jc w:val="center"/>
              <w:rPr>
                <w:color w:val="002060"/>
              </w:rPr>
            </w:pPr>
            <w:r w:rsidRPr="008F4C02">
              <w:rPr>
                <w:color w:val="002060"/>
              </w:rPr>
              <w:t>0</w:t>
            </w:r>
          </w:p>
        </w:tc>
      </w:tr>
    </w:tbl>
    <w:p w14:paraId="197E9DB7" w14:textId="77777777" w:rsidR="00B13E16" w:rsidRPr="008F4C02" w:rsidRDefault="00B13E16" w:rsidP="00B13E16">
      <w:pPr>
        <w:pStyle w:val="breakline"/>
        <w:divId w:val="527259509"/>
        <w:rPr>
          <w:color w:val="002060"/>
        </w:rPr>
      </w:pPr>
    </w:p>
    <w:p w14:paraId="297537A5" w14:textId="77777777" w:rsidR="00B13E16" w:rsidRPr="008F4C02" w:rsidRDefault="00B13E16" w:rsidP="00B13E16">
      <w:pPr>
        <w:pStyle w:val="TITOLOPRINC"/>
        <w:divId w:val="527259509"/>
        <w:rPr>
          <w:color w:val="002060"/>
        </w:rPr>
      </w:pPr>
      <w:r w:rsidRPr="008F4C02">
        <w:rPr>
          <w:color w:val="002060"/>
        </w:rPr>
        <w:t>PROGRAMMA GARE</w:t>
      </w:r>
    </w:p>
    <w:p w14:paraId="10E47755" w14:textId="77777777" w:rsidR="00B13E16" w:rsidRPr="008F4C02" w:rsidRDefault="00B13E16" w:rsidP="00B13E16">
      <w:pPr>
        <w:pStyle w:val="SOTTOTITOLOCAMPIONATO1"/>
        <w:divId w:val="527259509"/>
        <w:rPr>
          <w:color w:val="002060"/>
        </w:rPr>
      </w:pPr>
      <w:r w:rsidRPr="008F4C02">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9"/>
        <w:gridCol w:w="385"/>
        <w:gridCol w:w="898"/>
        <w:gridCol w:w="1198"/>
        <w:gridCol w:w="1556"/>
        <w:gridCol w:w="1550"/>
      </w:tblGrid>
      <w:tr w:rsidR="00B13E16" w:rsidRPr="008F4C02" w14:paraId="7ED530DA"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2A8CF"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D2D820"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BA360A"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B8058F"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BA1651"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F6F354"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17F15"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16B37828"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C00E82" w14:textId="77777777" w:rsidR="00B13E16" w:rsidRPr="008F4C02" w:rsidRDefault="00B13E16" w:rsidP="00EA1A87">
            <w:pPr>
              <w:pStyle w:val="ROWTABELLA"/>
              <w:rPr>
                <w:color w:val="002060"/>
              </w:rPr>
            </w:pPr>
            <w:r w:rsidRPr="008F4C02">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9800D" w14:textId="77777777" w:rsidR="00B13E16" w:rsidRPr="008F4C02" w:rsidRDefault="00B13E16" w:rsidP="00EA1A87">
            <w:pPr>
              <w:pStyle w:val="ROWTABELLA"/>
              <w:rPr>
                <w:color w:val="002060"/>
              </w:rPr>
            </w:pPr>
            <w:r w:rsidRPr="008F4C02">
              <w:rPr>
                <w:color w:val="002060"/>
              </w:rPr>
              <w:t>CALCETTO CASTRUM LAURI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3B218A3" w14:textId="77777777" w:rsidR="00B13E16" w:rsidRPr="008F4C02" w:rsidRDefault="00B13E16" w:rsidP="00EA1A87">
            <w:pPr>
              <w:pStyle w:val="ROWTABELLA"/>
              <w:jc w:val="center"/>
              <w:rPr>
                <w:color w:val="002060"/>
              </w:rPr>
            </w:pPr>
            <w:r w:rsidRPr="008F4C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7FB9C" w14:textId="77777777" w:rsidR="00B13E16" w:rsidRPr="008F4C02" w:rsidRDefault="00B13E16" w:rsidP="00EA1A87">
            <w:pPr>
              <w:pStyle w:val="ROWTABELLA"/>
              <w:rPr>
                <w:color w:val="002060"/>
              </w:rPr>
            </w:pPr>
            <w:r w:rsidRPr="008F4C02">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2C53B6" w14:textId="77777777" w:rsidR="00B13E16" w:rsidRPr="008F4C02" w:rsidRDefault="00B13E16" w:rsidP="00EA1A87">
            <w:pPr>
              <w:pStyle w:val="ROWTABELLA"/>
              <w:rPr>
                <w:color w:val="002060"/>
              </w:rPr>
            </w:pPr>
            <w:r w:rsidRPr="008F4C02">
              <w:rPr>
                <w:color w:val="002060"/>
              </w:rPr>
              <w:t>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941DE5" w14:textId="77777777" w:rsidR="00B13E16" w:rsidRPr="008F4C02" w:rsidRDefault="00B13E16" w:rsidP="00EA1A87">
            <w:pPr>
              <w:pStyle w:val="ROWTABELLA"/>
              <w:rPr>
                <w:color w:val="002060"/>
              </w:rPr>
            </w:pPr>
            <w:r w:rsidRPr="008F4C02">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4BBD8D" w14:textId="77777777" w:rsidR="00B13E16" w:rsidRPr="008F4C02" w:rsidRDefault="00B13E16" w:rsidP="00EA1A87">
            <w:pPr>
              <w:pStyle w:val="ROWTABELLA"/>
              <w:rPr>
                <w:color w:val="002060"/>
              </w:rPr>
            </w:pPr>
            <w:r w:rsidRPr="008F4C02">
              <w:rPr>
                <w:color w:val="002060"/>
              </w:rPr>
              <w:t>VIA DELLO SPORT</w:t>
            </w:r>
          </w:p>
        </w:tc>
      </w:tr>
      <w:tr w:rsidR="00B13E16" w:rsidRPr="008F4C02" w14:paraId="44C2AFDE"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E155744" w14:textId="77777777" w:rsidR="00B13E16" w:rsidRPr="008F4C02" w:rsidRDefault="00B13E16" w:rsidP="00EA1A87">
            <w:pPr>
              <w:pStyle w:val="ROWTABELLA"/>
              <w:rPr>
                <w:color w:val="002060"/>
              </w:rPr>
            </w:pPr>
            <w:r w:rsidRPr="008F4C02">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C1C983" w14:textId="77777777" w:rsidR="00B13E16" w:rsidRPr="008F4C02" w:rsidRDefault="00B13E16" w:rsidP="00EA1A87">
            <w:pPr>
              <w:pStyle w:val="ROWTABELLA"/>
              <w:rPr>
                <w:color w:val="002060"/>
              </w:rPr>
            </w:pPr>
            <w:r w:rsidRPr="008F4C02">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5C592C"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D59166" w14:textId="77777777" w:rsidR="00B13E16" w:rsidRPr="008F4C02" w:rsidRDefault="00B13E16" w:rsidP="00EA1A87">
            <w:pPr>
              <w:pStyle w:val="ROWTABELLA"/>
              <w:rPr>
                <w:color w:val="002060"/>
              </w:rPr>
            </w:pPr>
            <w:r w:rsidRPr="008F4C02">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37DA89" w14:textId="77777777" w:rsidR="00B13E16" w:rsidRPr="008F4C02" w:rsidRDefault="00B13E16" w:rsidP="00EA1A87">
            <w:pPr>
              <w:pStyle w:val="ROWTABELLA"/>
              <w:rPr>
                <w:color w:val="002060"/>
              </w:rPr>
            </w:pPr>
            <w:r w:rsidRPr="008F4C02">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C78380" w14:textId="77777777" w:rsidR="00B13E16" w:rsidRPr="008F4C02" w:rsidRDefault="00B13E16" w:rsidP="00EA1A87">
            <w:pPr>
              <w:pStyle w:val="ROWTABELLA"/>
              <w:rPr>
                <w:color w:val="002060"/>
              </w:rPr>
            </w:pPr>
            <w:r w:rsidRPr="008F4C0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0C9525" w14:textId="77777777" w:rsidR="00B13E16" w:rsidRPr="008F4C02" w:rsidRDefault="00B13E16" w:rsidP="00EA1A87">
            <w:pPr>
              <w:pStyle w:val="ROWTABELLA"/>
              <w:rPr>
                <w:color w:val="002060"/>
              </w:rPr>
            </w:pPr>
            <w:r w:rsidRPr="008F4C02">
              <w:rPr>
                <w:color w:val="002060"/>
              </w:rPr>
              <w:t>VIA DEI TESSITORI</w:t>
            </w:r>
          </w:p>
        </w:tc>
      </w:tr>
      <w:tr w:rsidR="00B13E16" w:rsidRPr="008F4C02" w14:paraId="2D08092A"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E1A233" w14:textId="77777777" w:rsidR="00B13E16" w:rsidRPr="008F4C02" w:rsidRDefault="00B13E16" w:rsidP="00EA1A87">
            <w:pPr>
              <w:pStyle w:val="ROWTABELLA"/>
              <w:rPr>
                <w:color w:val="002060"/>
              </w:rPr>
            </w:pPr>
            <w:r w:rsidRPr="008F4C0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187478" w14:textId="77777777" w:rsidR="00B13E16" w:rsidRPr="008F4C02" w:rsidRDefault="00B13E16" w:rsidP="00EA1A87">
            <w:pPr>
              <w:pStyle w:val="ROWTABELLA"/>
              <w:rPr>
                <w:color w:val="002060"/>
              </w:rPr>
            </w:pPr>
            <w:r w:rsidRPr="008F4C02">
              <w:rPr>
                <w:color w:val="002060"/>
              </w:rPr>
              <w:t>GROTTACCIA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38CF79"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7C316C" w14:textId="77777777" w:rsidR="00B13E16" w:rsidRPr="008F4C02" w:rsidRDefault="00B13E16" w:rsidP="00EA1A87">
            <w:pPr>
              <w:pStyle w:val="ROWTABELLA"/>
              <w:rPr>
                <w:color w:val="002060"/>
              </w:rPr>
            </w:pPr>
            <w:r w:rsidRPr="008F4C02">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80B541" w14:textId="77777777" w:rsidR="00B13E16" w:rsidRPr="008F4C02" w:rsidRDefault="00B13E16" w:rsidP="00EA1A87">
            <w:pPr>
              <w:pStyle w:val="ROWTABELLA"/>
              <w:rPr>
                <w:color w:val="002060"/>
              </w:rPr>
            </w:pPr>
            <w:r w:rsidRPr="008F4C02">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B66139" w14:textId="77777777" w:rsidR="00B13E16" w:rsidRPr="008F4C02" w:rsidRDefault="00B13E16" w:rsidP="00EA1A87">
            <w:pPr>
              <w:pStyle w:val="ROWTABELLA"/>
              <w:rPr>
                <w:color w:val="002060"/>
              </w:rPr>
            </w:pPr>
            <w:r w:rsidRPr="008F4C0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BC7CAE" w14:textId="77777777" w:rsidR="00B13E16" w:rsidRPr="008F4C02" w:rsidRDefault="00B13E16" w:rsidP="00EA1A87">
            <w:pPr>
              <w:pStyle w:val="ROWTABELLA"/>
              <w:rPr>
                <w:color w:val="002060"/>
              </w:rPr>
            </w:pPr>
            <w:r w:rsidRPr="008F4C02">
              <w:rPr>
                <w:color w:val="002060"/>
              </w:rPr>
              <w:t>VIA ALESSANDRO MANZONI</w:t>
            </w:r>
          </w:p>
        </w:tc>
      </w:tr>
      <w:tr w:rsidR="00B13E16" w:rsidRPr="008F4C02" w14:paraId="4029624B"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544921" w14:textId="77777777" w:rsidR="00B13E16" w:rsidRPr="008F4C02" w:rsidRDefault="00B13E16" w:rsidP="00EA1A87">
            <w:pPr>
              <w:pStyle w:val="ROWTABELLA"/>
              <w:rPr>
                <w:color w:val="002060"/>
              </w:rPr>
            </w:pPr>
            <w:r w:rsidRPr="008F4C0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864BA8" w14:textId="77777777" w:rsidR="00B13E16" w:rsidRPr="008F4C02" w:rsidRDefault="00B13E16" w:rsidP="00EA1A87">
            <w:pPr>
              <w:pStyle w:val="ROWTABELLA"/>
              <w:rPr>
                <w:color w:val="002060"/>
              </w:rPr>
            </w:pPr>
            <w:r w:rsidRPr="008F4C02">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114F9C"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27FCE0" w14:textId="77777777" w:rsidR="00B13E16" w:rsidRPr="008F4C02" w:rsidRDefault="00B13E16" w:rsidP="00EA1A87">
            <w:pPr>
              <w:pStyle w:val="ROWTABELLA"/>
              <w:rPr>
                <w:color w:val="002060"/>
              </w:rPr>
            </w:pPr>
            <w:r w:rsidRPr="008F4C02">
              <w:rPr>
                <w:color w:val="002060"/>
              </w:rPr>
              <w:t>15/03/2019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1CD1C0" w14:textId="77777777" w:rsidR="00B13E16" w:rsidRPr="008F4C02" w:rsidRDefault="00B13E16" w:rsidP="00EA1A87">
            <w:pPr>
              <w:pStyle w:val="ROWTABELLA"/>
              <w:rPr>
                <w:color w:val="002060"/>
              </w:rPr>
            </w:pPr>
            <w:r w:rsidRPr="008F4C02">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A78B51" w14:textId="77777777" w:rsidR="00B13E16" w:rsidRPr="008F4C02" w:rsidRDefault="00B13E16" w:rsidP="00EA1A87">
            <w:pPr>
              <w:pStyle w:val="ROWTABELLA"/>
              <w:rPr>
                <w:color w:val="002060"/>
              </w:rPr>
            </w:pPr>
            <w:r w:rsidRPr="008F4C0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9870BA" w14:textId="77777777" w:rsidR="00B13E16" w:rsidRPr="008F4C02" w:rsidRDefault="00B13E16" w:rsidP="00EA1A87">
            <w:pPr>
              <w:pStyle w:val="ROWTABELLA"/>
              <w:rPr>
                <w:color w:val="002060"/>
              </w:rPr>
            </w:pPr>
            <w:r w:rsidRPr="008F4C02">
              <w:rPr>
                <w:color w:val="002060"/>
              </w:rPr>
              <w:t>CONT.S.LIBORIO VIA VEREGRENSE</w:t>
            </w:r>
          </w:p>
        </w:tc>
      </w:tr>
      <w:tr w:rsidR="00B13E16" w:rsidRPr="008F4C02" w14:paraId="7954CA8E"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AC9F1B" w14:textId="77777777" w:rsidR="00B13E16" w:rsidRPr="008F4C02" w:rsidRDefault="00B13E16" w:rsidP="00EA1A87">
            <w:pPr>
              <w:pStyle w:val="ROWTABELLA"/>
              <w:rPr>
                <w:color w:val="002060"/>
              </w:rPr>
            </w:pPr>
            <w:r w:rsidRPr="008F4C0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6089B5" w14:textId="77777777" w:rsidR="00B13E16" w:rsidRPr="008F4C02" w:rsidRDefault="00B13E16" w:rsidP="00EA1A87">
            <w:pPr>
              <w:pStyle w:val="ROWTABELLA"/>
              <w:rPr>
                <w:color w:val="002060"/>
              </w:rPr>
            </w:pPr>
            <w:r w:rsidRPr="008F4C02">
              <w:rPr>
                <w:color w:val="002060"/>
              </w:rPr>
              <w:t>FANO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8F8F64"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7CB05D"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86D31A" w14:textId="77777777" w:rsidR="00B13E16" w:rsidRPr="008F4C02" w:rsidRDefault="00B13E16" w:rsidP="00EA1A87">
            <w:pPr>
              <w:pStyle w:val="ROWTABELLA"/>
              <w:rPr>
                <w:color w:val="002060"/>
              </w:rPr>
            </w:pPr>
            <w:r w:rsidRPr="008F4C02">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5D54E6" w14:textId="77777777" w:rsidR="00B13E16" w:rsidRPr="008F4C02" w:rsidRDefault="00B13E16" w:rsidP="00EA1A87">
            <w:pPr>
              <w:pStyle w:val="ROWTABELLA"/>
              <w:rPr>
                <w:color w:val="002060"/>
              </w:rPr>
            </w:pPr>
            <w:r w:rsidRPr="008F4C0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8EEE33" w14:textId="77777777" w:rsidR="00B13E16" w:rsidRPr="008F4C02" w:rsidRDefault="00B13E16" w:rsidP="00EA1A87">
            <w:pPr>
              <w:pStyle w:val="ROWTABELLA"/>
              <w:rPr>
                <w:color w:val="002060"/>
              </w:rPr>
            </w:pPr>
            <w:r w:rsidRPr="008F4C02">
              <w:rPr>
                <w:color w:val="002060"/>
              </w:rPr>
              <w:t>VIA LORETO</w:t>
            </w:r>
          </w:p>
        </w:tc>
      </w:tr>
      <w:tr w:rsidR="00B13E16" w:rsidRPr="008F4C02" w14:paraId="26D8E05B"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EB93FC" w14:textId="77777777" w:rsidR="00B13E16" w:rsidRPr="008F4C02" w:rsidRDefault="00B13E16" w:rsidP="00EA1A87">
            <w:pPr>
              <w:pStyle w:val="ROWTABELLA"/>
              <w:rPr>
                <w:color w:val="002060"/>
              </w:rPr>
            </w:pPr>
            <w:r w:rsidRPr="008F4C0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9901B1" w14:textId="77777777" w:rsidR="00B13E16" w:rsidRPr="008F4C02" w:rsidRDefault="00B13E16" w:rsidP="00EA1A87">
            <w:pPr>
              <w:pStyle w:val="ROWTABELLA"/>
              <w:rPr>
                <w:color w:val="002060"/>
              </w:rPr>
            </w:pPr>
            <w:r w:rsidRPr="008F4C02">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E2A04B"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2C318A"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75623C" w14:textId="77777777" w:rsidR="00B13E16" w:rsidRPr="008F4C02" w:rsidRDefault="00B13E16" w:rsidP="00EA1A87">
            <w:pPr>
              <w:pStyle w:val="ROWTABELLA"/>
              <w:rPr>
                <w:color w:val="002060"/>
              </w:rPr>
            </w:pPr>
            <w:r w:rsidRPr="008F4C02">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466F3E" w14:textId="77777777" w:rsidR="00B13E16" w:rsidRPr="008F4C02" w:rsidRDefault="00B13E16" w:rsidP="00EA1A87">
            <w:pPr>
              <w:pStyle w:val="ROWTABELLA"/>
              <w:rPr>
                <w:color w:val="002060"/>
              </w:rPr>
            </w:pPr>
            <w:r w:rsidRPr="008F4C0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265007" w14:textId="77777777" w:rsidR="00B13E16" w:rsidRPr="008F4C02" w:rsidRDefault="00B13E16" w:rsidP="00EA1A87">
            <w:pPr>
              <w:pStyle w:val="ROWTABELLA"/>
              <w:rPr>
                <w:color w:val="002060"/>
              </w:rPr>
            </w:pPr>
            <w:r w:rsidRPr="008F4C02">
              <w:rPr>
                <w:color w:val="002060"/>
              </w:rPr>
              <w:t>VIA SALVO D'ACQUISTO</w:t>
            </w:r>
          </w:p>
        </w:tc>
      </w:tr>
      <w:tr w:rsidR="00B13E16" w:rsidRPr="008F4C02" w14:paraId="7B0ECFC5"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23C54B" w14:textId="77777777" w:rsidR="00B13E16" w:rsidRPr="008F4C02" w:rsidRDefault="00B13E16" w:rsidP="00EA1A87">
            <w:pPr>
              <w:pStyle w:val="ROWTABELLA"/>
              <w:rPr>
                <w:color w:val="002060"/>
              </w:rPr>
            </w:pPr>
            <w:r w:rsidRPr="008F4C02">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54BDF7" w14:textId="77777777" w:rsidR="00B13E16" w:rsidRPr="008F4C02" w:rsidRDefault="00B13E16" w:rsidP="00EA1A87">
            <w:pPr>
              <w:pStyle w:val="ROWTABELLA"/>
              <w:rPr>
                <w:color w:val="002060"/>
              </w:rPr>
            </w:pPr>
            <w:r w:rsidRPr="008F4C02">
              <w:rPr>
                <w:color w:val="002060"/>
              </w:rPr>
              <w:t>1995 FUTSAL PESARO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A087FE6"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1F8C39" w14:textId="77777777" w:rsidR="00B13E16" w:rsidRPr="008F4C02" w:rsidRDefault="00B13E16" w:rsidP="00EA1A87">
            <w:pPr>
              <w:pStyle w:val="ROWTABELLA"/>
              <w:rPr>
                <w:color w:val="002060"/>
              </w:rPr>
            </w:pPr>
            <w:r w:rsidRPr="008F4C02">
              <w:rPr>
                <w:color w:val="002060"/>
              </w:rPr>
              <w:t>16/03/2019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532F50" w14:textId="77777777" w:rsidR="00B13E16" w:rsidRPr="008F4C02" w:rsidRDefault="00B13E16" w:rsidP="00EA1A87">
            <w:pPr>
              <w:pStyle w:val="ROWTABELLA"/>
              <w:rPr>
                <w:color w:val="002060"/>
              </w:rPr>
            </w:pPr>
            <w:r w:rsidRPr="008F4C02">
              <w:rPr>
                <w:color w:val="002060"/>
              </w:rPr>
              <w:t>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4AEA46" w14:textId="77777777" w:rsidR="00B13E16" w:rsidRPr="008F4C02" w:rsidRDefault="00B13E16" w:rsidP="00EA1A87">
            <w:pPr>
              <w:pStyle w:val="ROWTABELLA"/>
              <w:rPr>
                <w:color w:val="002060"/>
              </w:rPr>
            </w:pPr>
            <w:r w:rsidRPr="008F4C02">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0A73F2" w14:textId="77777777" w:rsidR="00B13E16" w:rsidRPr="008F4C02" w:rsidRDefault="00B13E16" w:rsidP="00EA1A87">
            <w:pPr>
              <w:pStyle w:val="ROWTABELLA"/>
              <w:rPr>
                <w:color w:val="002060"/>
              </w:rPr>
            </w:pPr>
            <w:r w:rsidRPr="008F4C02">
              <w:rPr>
                <w:color w:val="002060"/>
              </w:rPr>
              <w:t>VIA BRAMANTE</w:t>
            </w:r>
          </w:p>
        </w:tc>
      </w:tr>
    </w:tbl>
    <w:p w14:paraId="0245B600" w14:textId="77777777" w:rsidR="00B13E16" w:rsidRPr="008F4C02" w:rsidRDefault="00B13E16" w:rsidP="00B13E16">
      <w:pPr>
        <w:pStyle w:val="breakline"/>
        <w:divId w:val="527259509"/>
        <w:rPr>
          <w:color w:val="002060"/>
        </w:rPr>
      </w:pPr>
    </w:p>
    <w:p w14:paraId="4763D42C"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CALCIO A CINQUE SERIE C2</w:t>
      </w:r>
    </w:p>
    <w:p w14:paraId="5BCF8256" w14:textId="77777777" w:rsidR="00B13E16" w:rsidRPr="008F4C02" w:rsidRDefault="00B13E16" w:rsidP="00B13E16">
      <w:pPr>
        <w:pStyle w:val="TITOLOPRINC"/>
        <w:divId w:val="527259509"/>
        <w:rPr>
          <w:color w:val="002060"/>
        </w:rPr>
      </w:pPr>
      <w:r w:rsidRPr="008F4C02">
        <w:rPr>
          <w:color w:val="002060"/>
        </w:rPr>
        <w:t>RISULTATI</w:t>
      </w:r>
    </w:p>
    <w:p w14:paraId="42C812BB" w14:textId="77777777" w:rsidR="00B13E16" w:rsidRPr="008F4C02" w:rsidRDefault="00B13E16" w:rsidP="00B13E16">
      <w:pPr>
        <w:pStyle w:val="breakline"/>
        <w:divId w:val="527259509"/>
        <w:rPr>
          <w:color w:val="002060"/>
        </w:rPr>
      </w:pPr>
    </w:p>
    <w:p w14:paraId="10836295" w14:textId="77777777" w:rsidR="00B13E16" w:rsidRPr="008F4C02" w:rsidRDefault="00B13E16" w:rsidP="00B13E16">
      <w:pPr>
        <w:pStyle w:val="SOTTOTITOLOCAMPIONATO1"/>
        <w:divId w:val="527259509"/>
        <w:rPr>
          <w:color w:val="002060"/>
        </w:rPr>
      </w:pPr>
      <w:r w:rsidRPr="008F4C02">
        <w:rPr>
          <w:color w:val="002060"/>
        </w:rPr>
        <w:t>RISULTATI UFFICIALI GARE DEL 08/03/2019</w:t>
      </w:r>
    </w:p>
    <w:p w14:paraId="1B69AF05"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406C11D5"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13E16" w:rsidRPr="008F4C02" w14:paraId="2296CAC7"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2A9B8FED"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4E901" w14:textId="77777777" w:rsidR="00B13E16" w:rsidRPr="008F4C02" w:rsidRDefault="00B13E16" w:rsidP="00EA1A87">
                  <w:pPr>
                    <w:pStyle w:val="HEADERTABELLA"/>
                    <w:rPr>
                      <w:color w:val="002060"/>
                    </w:rPr>
                  </w:pPr>
                  <w:r w:rsidRPr="008F4C02">
                    <w:rPr>
                      <w:color w:val="002060"/>
                    </w:rPr>
                    <w:t>GIRONE A - 9 Giornata - R</w:t>
                  </w:r>
                </w:p>
              </w:tc>
            </w:tr>
            <w:tr w:rsidR="00B13E16" w:rsidRPr="008F4C02" w14:paraId="48ABDCB7"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ED324B" w14:textId="77777777" w:rsidR="00B13E16" w:rsidRPr="008F4C02" w:rsidRDefault="00B13E16" w:rsidP="00EA1A87">
                  <w:pPr>
                    <w:pStyle w:val="ROWTABELLA"/>
                    <w:rPr>
                      <w:color w:val="002060"/>
                    </w:rPr>
                  </w:pPr>
                  <w:r w:rsidRPr="008F4C0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AF2DC1" w14:textId="77777777" w:rsidR="00B13E16" w:rsidRPr="008F4C02" w:rsidRDefault="00B13E16" w:rsidP="00EA1A87">
                  <w:pPr>
                    <w:pStyle w:val="ROWTABELLA"/>
                    <w:rPr>
                      <w:color w:val="002060"/>
                    </w:rPr>
                  </w:pPr>
                  <w:r w:rsidRPr="008F4C0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7B1C08" w14:textId="77777777" w:rsidR="00B13E16" w:rsidRPr="008F4C02" w:rsidRDefault="00B13E16" w:rsidP="00EA1A87">
                  <w:pPr>
                    <w:pStyle w:val="ROWTABELLA"/>
                    <w:jc w:val="center"/>
                    <w:rPr>
                      <w:color w:val="002060"/>
                    </w:rPr>
                  </w:pPr>
                  <w:r w:rsidRPr="008F4C02">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EF2D5B" w14:textId="77777777" w:rsidR="00B13E16" w:rsidRPr="008F4C02" w:rsidRDefault="00B13E16" w:rsidP="00EA1A87">
                  <w:pPr>
                    <w:pStyle w:val="ROWTABELLA"/>
                    <w:jc w:val="center"/>
                    <w:rPr>
                      <w:color w:val="002060"/>
                    </w:rPr>
                  </w:pPr>
                  <w:r w:rsidRPr="008F4C02">
                    <w:rPr>
                      <w:color w:val="002060"/>
                    </w:rPr>
                    <w:t> </w:t>
                  </w:r>
                </w:p>
              </w:tc>
            </w:tr>
            <w:tr w:rsidR="00B13E16" w:rsidRPr="008F4C02" w14:paraId="5A33AB6B"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3F3E76" w14:textId="77777777" w:rsidR="00B13E16" w:rsidRPr="008F4C02" w:rsidRDefault="00B13E16" w:rsidP="00EA1A87">
                  <w:pPr>
                    <w:pStyle w:val="ROWTABELLA"/>
                    <w:rPr>
                      <w:color w:val="002060"/>
                    </w:rPr>
                  </w:pPr>
                  <w:r w:rsidRPr="008F4C0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4BF084" w14:textId="77777777" w:rsidR="00B13E16" w:rsidRPr="008F4C02" w:rsidRDefault="00B13E16" w:rsidP="00EA1A87">
                  <w:pPr>
                    <w:pStyle w:val="ROWTABELLA"/>
                    <w:rPr>
                      <w:color w:val="002060"/>
                    </w:rPr>
                  </w:pPr>
                  <w:r w:rsidRPr="008F4C02">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569B8B" w14:textId="77777777" w:rsidR="00B13E16" w:rsidRPr="008F4C02" w:rsidRDefault="00B13E16" w:rsidP="00EA1A87">
                  <w:pPr>
                    <w:pStyle w:val="ROWTABELLA"/>
                    <w:jc w:val="center"/>
                    <w:rPr>
                      <w:color w:val="002060"/>
                    </w:rPr>
                  </w:pPr>
                  <w:r w:rsidRPr="008F4C0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9A080D" w14:textId="77777777" w:rsidR="00B13E16" w:rsidRPr="008F4C02" w:rsidRDefault="00B13E16" w:rsidP="00EA1A87">
                  <w:pPr>
                    <w:pStyle w:val="ROWTABELLA"/>
                    <w:jc w:val="center"/>
                    <w:rPr>
                      <w:color w:val="002060"/>
                    </w:rPr>
                  </w:pPr>
                  <w:r w:rsidRPr="008F4C02">
                    <w:rPr>
                      <w:color w:val="002060"/>
                    </w:rPr>
                    <w:t> </w:t>
                  </w:r>
                </w:p>
              </w:tc>
            </w:tr>
            <w:tr w:rsidR="00B13E16" w:rsidRPr="008F4C02" w14:paraId="20F7FBCF"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4419C4" w14:textId="77777777" w:rsidR="00B13E16" w:rsidRPr="008F4C02" w:rsidRDefault="00B13E16" w:rsidP="00EA1A87">
                  <w:pPr>
                    <w:pStyle w:val="ROWTABELLA"/>
                    <w:rPr>
                      <w:color w:val="002060"/>
                    </w:rPr>
                  </w:pPr>
                  <w:r w:rsidRPr="008F4C02">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9D2B46" w14:textId="77777777" w:rsidR="00B13E16" w:rsidRPr="008F4C02" w:rsidRDefault="00B13E16" w:rsidP="00EA1A87">
                  <w:pPr>
                    <w:pStyle w:val="ROWTABELLA"/>
                    <w:rPr>
                      <w:color w:val="002060"/>
                    </w:rPr>
                  </w:pPr>
                  <w:r w:rsidRPr="008F4C02">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9209AC" w14:textId="77777777" w:rsidR="00B13E16" w:rsidRPr="008F4C02" w:rsidRDefault="00B13E16" w:rsidP="00EA1A87">
                  <w:pPr>
                    <w:pStyle w:val="ROWTABELLA"/>
                    <w:jc w:val="center"/>
                    <w:rPr>
                      <w:color w:val="002060"/>
                    </w:rPr>
                  </w:pPr>
                  <w:r w:rsidRPr="008F4C0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38A053E" w14:textId="77777777" w:rsidR="00B13E16" w:rsidRPr="008F4C02" w:rsidRDefault="00B13E16" w:rsidP="00EA1A87">
                  <w:pPr>
                    <w:pStyle w:val="ROWTABELLA"/>
                    <w:jc w:val="center"/>
                    <w:rPr>
                      <w:color w:val="002060"/>
                    </w:rPr>
                  </w:pPr>
                  <w:r w:rsidRPr="008F4C02">
                    <w:rPr>
                      <w:color w:val="002060"/>
                    </w:rPr>
                    <w:t> </w:t>
                  </w:r>
                </w:p>
              </w:tc>
            </w:tr>
            <w:tr w:rsidR="00B13E16" w:rsidRPr="008F4C02" w14:paraId="2FAAE20F"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83F755" w14:textId="77777777" w:rsidR="00B13E16" w:rsidRPr="008F4C02" w:rsidRDefault="00B13E16" w:rsidP="00EA1A87">
                  <w:pPr>
                    <w:pStyle w:val="ROWTABELLA"/>
                    <w:rPr>
                      <w:color w:val="002060"/>
                    </w:rPr>
                  </w:pPr>
                  <w:r w:rsidRPr="008F4C02">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B46E7E" w14:textId="77777777" w:rsidR="00B13E16" w:rsidRPr="008F4C02" w:rsidRDefault="00B13E16" w:rsidP="00EA1A87">
                  <w:pPr>
                    <w:pStyle w:val="ROWTABELLA"/>
                    <w:rPr>
                      <w:color w:val="002060"/>
                    </w:rPr>
                  </w:pPr>
                  <w:r w:rsidRPr="008F4C02">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FF9FDA" w14:textId="77777777" w:rsidR="00B13E16" w:rsidRPr="008F4C02" w:rsidRDefault="00B13E16" w:rsidP="00EA1A87">
                  <w:pPr>
                    <w:pStyle w:val="ROWTABELLA"/>
                    <w:jc w:val="center"/>
                    <w:rPr>
                      <w:color w:val="002060"/>
                    </w:rPr>
                  </w:pPr>
                  <w:r w:rsidRPr="008F4C0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A4645C" w14:textId="77777777" w:rsidR="00B13E16" w:rsidRPr="008F4C02" w:rsidRDefault="00B13E16" w:rsidP="00EA1A87">
                  <w:pPr>
                    <w:pStyle w:val="ROWTABELLA"/>
                    <w:jc w:val="center"/>
                    <w:rPr>
                      <w:color w:val="002060"/>
                    </w:rPr>
                  </w:pPr>
                  <w:r w:rsidRPr="008F4C02">
                    <w:rPr>
                      <w:color w:val="002060"/>
                    </w:rPr>
                    <w:t> </w:t>
                  </w:r>
                </w:p>
              </w:tc>
            </w:tr>
            <w:tr w:rsidR="00B13E16" w:rsidRPr="008F4C02" w14:paraId="15B61B83"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AF1B9C" w14:textId="77777777" w:rsidR="00B13E16" w:rsidRPr="008F4C02" w:rsidRDefault="00B13E16" w:rsidP="00EA1A87">
                  <w:pPr>
                    <w:pStyle w:val="ROWTABELLA"/>
                    <w:rPr>
                      <w:color w:val="002060"/>
                    </w:rPr>
                  </w:pPr>
                  <w:r w:rsidRPr="008F4C02">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DC3186C" w14:textId="77777777" w:rsidR="00B13E16" w:rsidRPr="008F4C02" w:rsidRDefault="00B13E16" w:rsidP="00EA1A87">
                  <w:pPr>
                    <w:pStyle w:val="ROWTABELLA"/>
                    <w:rPr>
                      <w:color w:val="002060"/>
                    </w:rPr>
                  </w:pPr>
                  <w:r w:rsidRPr="008F4C02">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8CBE87" w14:textId="77777777" w:rsidR="00B13E16" w:rsidRPr="008F4C02" w:rsidRDefault="00B13E16" w:rsidP="00EA1A87">
                  <w:pPr>
                    <w:pStyle w:val="ROWTABELLA"/>
                    <w:jc w:val="center"/>
                    <w:rPr>
                      <w:color w:val="002060"/>
                    </w:rPr>
                  </w:pPr>
                  <w:r w:rsidRPr="008F4C0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2760BF8" w14:textId="77777777" w:rsidR="00B13E16" w:rsidRPr="008F4C02" w:rsidRDefault="00B13E16" w:rsidP="00EA1A87">
                  <w:pPr>
                    <w:pStyle w:val="ROWTABELLA"/>
                    <w:jc w:val="center"/>
                    <w:rPr>
                      <w:color w:val="002060"/>
                    </w:rPr>
                  </w:pPr>
                  <w:r w:rsidRPr="008F4C02">
                    <w:rPr>
                      <w:color w:val="002060"/>
                    </w:rPr>
                    <w:t> </w:t>
                  </w:r>
                </w:p>
              </w:tc>
            </w:tr>
            <w:tr w:rsidR="00B13E16" w:rsidRPr="008F4C02" w14:paraId="117BE995"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4A3215" w14:textId="77777777" w:rsidR="00B13E16" w:rsidRPr="008F4C02" w:rsidRDefault="00B13E16" w:rsidP="00EA1A87">
                  <w:pPr>
                    <w:pStyle w:val="ROWTABELLA"/>
                    <w:rPr>
                      <w:color w:val="002060"/>
                    </w:rPr>
                  </w:pPr>
                  <w:r w:rsidRPr="008F4C02">
                    <w:rPr>
                      <w:color w:val="002060"/>
                    </w:rPr>
                    <w:t>MONTALTO DI CUCCURANO CA5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6FF9A9" w14:textId="77777777" w:rsidR="00B13E16" w:rsidRPr="008F4C02" w:rsidRDefault="00B13E16" w:rsidP="00EA1A87">
                  <w:pPr>
                    <w:pStyle w:val="ROWTABELLA"/>
                    <w:rPr>
                      <w:color w:val="002060"/>
                    </w:rPr>
                  </w:pPr>
                  <w:r w:rsidRPr="008F4C02">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C9C4C6" w14:textId="77777777" w:rsidR="00B13E16" w:rsidRPr="008F4C02" w:rsidRDefault="00B13E16" w:rsidP="00EA1A87">
                  <w:pPr>
                    <w:pStyle w:val="ROWTABELLA"/>
                    <w:jc w:val="center"/>
                    <w:rPr>
                      <w:color w:val="002060"/>
                    </w:rPr>
                  </w:pPr>
                  <w:r w:rsidRPr="008F4C02">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8ECDD9" w14:textId="77777777" w:rsidR="00B13E16" w:rsidRPr="008F4C02" w:rsidRDefault="00B13E16" w:rsidP="00EA1A87">
                  <w:pPr>
                    <w:pStyle w:val="ROWTABELLA"/>
                    <w:jc w:val="center"/>
                    <w:rPr>
                      <w:color w:val="002060"/>
                    </w:rPr>
                  </w:pPr>
                  <w:r w:rsidRPr="008F4C02">
                    <w:rPr>
                      <w:color w:val="002060"/>
                    </w:rPr>
                    <w:t> </w:t>
                  </w:r>
                </w:p>
              </w:tc>
            </w:tr>
            <w:tr w:rsidR="00B13E16" w:rsidRPr="008F4C02" w14:paraId="59C565E1"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BCB43F" w14:textId="77777777" w:rsidR="00B13E16" w:rsidRPr="008F4C02" w:rsidRDefault="00B13E16" w:rsidP="00EA1A87">
                  <w:pPr>
                    <w:pStyle w:val="ROWTABELLA"/>
                    <w:rPr>
                      <w:color w:val="002060"/>
                    </w:rPr>
                  </w:pPr>
                  <w:r w:rsidRPr="008F4C02">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5BBACA" w14:textId="77777777" w:rsidR="00B13E16" w:rsidRPr="008F4C02" w:rsidRDefault="00B13E16" w:rsidP="00EA1A87">
                  <w:pPr>
                    <w:pStyle w:val="ROWTABELLA"/>
                    <w:rPr>
                      <w:color w:val="002060"/>
                    </w:rPr>
                  </w:pPr>
                  <w:r w:rsidRPr="008F4C02">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19B26B" w14:textId="77777777" w:rsidR="00B13E16" w:rsidRPr="008F4C02" w:rsidRDefault="00B13E16" w:rsidP="00EA1A87">
                  <w:pPr>
                    <w:pStyle w:val="ROWTABELLA"/>
                    <w:jc w:val="center"/>
                    <w:rPr>
                      <w:color w:val="002060"/>
                    </w:rPr>
                  </w:pPr>
                  <w:r w:rsidRPr="008F4C02">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DEA74F" w14:textId="77777777" w:rsidR="00B13E16" w:rsidRPr="008F4C02" w:rsidRDefault="00B13E16" w:rsidP="00EA1A87">
                  <w:pPr>
                    <w:pStyle w:val="ROWTABELLA"/>
                    <w:jc w:val="center"/>
                    <w:rPr>
                      <w:color w:val="002060"/>
                    </w:rPr>
                  </w:pPr>
                  <w:r w:rsidRPr="008F4C02">
                    <w:rPr>
                      <w:color w:val="002060"/>
                    </w:rPr>
                    <w:t> </w:t>
                  </w:r>
                </w:p>
              </w:tc>
            </w:tr>
          </w:tbl>
          <w:p w14:paraId="04E23CF6" w14:textId="77777777" w:rsidR="00B13E16" w:rsidRPr="008F4C02" w:rsidRDefault="00B13E16" w:rsidP="00EA1A87">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786D1146"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496322" w14:textId="77777777" w:rsidR="00B13E16" w:rsidRPr="008F4C02" w:rsidRDefault="00B13E16" w:rsidP="00EA1A87">
                  <w:pPr>
                    <w:pStyle w:val="HEADERTABELLA"/>
                    <w:rPr>
                      <w:color w:val="002060"/>
                    </w:rPr>
                  </w:pPr>
                  <w:r w:rsidRPr="008F4C02">
                    <w:rPr>
                      <w:color w:val="002060"/>
                    </w:rPr>
                    <w:t>GIRONE B - 9 Giornata - R</w:t>
                  </w:r>
                </w:p>
              </w:tc>
            </w:tr>
            <w:tr w:rsidR="00B13E16" w:rsidRPr="008F4C02" w14:paraId="2401A542"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3CA970" w14:textId="77777777" w:rsidR="00B13E16" w:rsidRPr="008F4C02" w:rsidRDefault="00B13E16" w:rsidP="00EA1A87">
                  <w:pPr>
                    <w:pStyle w:val="ROWTABELLA"/>
                    <w:rPr>
                      <w:color w:val="002060"/>
                    </w:rPr>
                  </w:pPr>
                  <w:r w:rsidRPr="008F4C0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3CDCAB" w14:textId="77777777" w:rsidR="00B13E16" w:rsidRPr="008F4C02" w:rsidRDefault="00B13E16" w:rsidP="00EA1A87">
                  <w:pPr>
                    <w:pStyle w:val="ROWTABELLA"/>
                    <w:rPr>
                      <w:color w:val="002060"/>
                    </w:rPr>
                  </w:pPr>
                  <w:r w:rsidRPr="008F4C02">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EA61B1" w14:textId="77777777" w:rsidR="00B13E16" w:rsidRPr="008F4C02" w:rsidRDefault="00B13E16" w:rsidP="00EA1A87">
                  <w:pPr>
                    <w:pStyle w:val="ROWTABELLA"/>
                    <w:jc w:val="center"/>
                    <w:rPr>
                      <w:color w:val="002060"/>
                    </w:rPr>
                  </w:pPr>
                  <w:r w:rsidRPr="008F4C02">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B28769" w14:textId="77777777" w:rsidR="00B13E16" w:rsidRPr="008F4C02" w:rsidRDefault="00B13E16" w:rsidP="00EA1A87">
                  <w:pPr>
                    <w:pStyle w:val="ROWTABELLA"/>
                    <w:jc w:val="center"/>
                    <w:rPr>
                      <w:color w:val="002060"/>
                    </w:rPr>
                  </w:pPr>
                  <w:r w:rsidRPr="008F4C02">
                    <w:rPr>
                      <w:color w:val="002060"/>
                    </w:rPr>
                    <w:t> </w:t>
                  </w:r>
                </w:p>
              </w:tc>
            </w:tr>
            <w:tr w:rsidR="00B13E16" w:rsidRPr="008F4C02" w14:paraId="47B0C7C0"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2D8DD8" w14:textId="77777777" w:rsidR="00B13E16" w:rsidRPr="008F4C02" w:rsidRDefault="00B13E16" w:rsidP="00EA1A87">
                  <w:pPr>
                    <w:pStyle w:val="ROWTABELLA"/>
                    <w:rPr>
                      <w:color w:val="002060"/>
                    </w:rPr>
                  </w:pPr>
                  <w:r w:rsidRPr="008F4C0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A79280" w14:textId="77777777" w:rsidR="00B13E16" w:rsidRPr="008F4C02" w:rsidRDefault="00B13E16" w:rsidP="00EA1A87">
                  <w:pPr>
                    <w:pStyle w:val="ROWTABELLA"/>
                    <w:rPr>
                      <w:color w:val="002060"/>
                    </w:rPr>
                  </w:pPr>
                  <w:r w:rsidRPr="008F4C02">
                    <w:rPr>
                      <w:color w:val="002060"/>
                    </w:rPr>
                    <w:t>- CERRETO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BAC1C3C" w14:textId="77777777" w:rsidR="00B13E16" w:rsidRPr="008F4C02" w:rsidRDefault="00B13E16" w:rsidP="00EA1A87">
                  <w:pPr>
                    <w:pStyle w:val="ROWTABELLA"/>
                    <w:jc w:val="center"/>
                    <w:rPr>
                      <w:color w:val="002060"/>
                    </w:rPr>
                  </w:pPr>
                  <w:r w:rsidRPr="008F4C0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C3D434" w14:textId="77777777" w:rsidR="00B13E16" w:rsidRPr="008F4C02" w:rsidRDefault="00B13E16" w:rsidP="00EA1A87">
                  <w:pPr>
                    <w:pStyle w:val="ROWTABELLA"/>
                    <w:jc w:val="center"/>
                    <w:rPr>
                      <w:color w:val="002060"/>
                    </w:rPr>
                  </w:pPr>
                  <w:r w:rsidRPr="008F4C02">
                    <w:rPr>
                      <w:color w:val="002060"/>
                    </w:rPr>
                    <w:t> </w:t>
                  </w:r>
                </w:p>
              </w:tc>
            </w:tr>
            <w:tr w:rsidR="00B13E16" w:rsidRPr="008F4C02" w14:paraId="37517136"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EBEA10" w14:textId="77777777" w:rsidR="00B13E16" w:rsidRPr="008F4C02" w:rsidRDefault="00B13E16" w:rsidP="00EA1A87">
                  <w:pPr>
                    <w:pStyle w:val="ROWTABELLA"/>
                    <w:rPr>
                      <w:color w:val="002060"/>
                    </w:rPr>
                  </w:pPr>
                  <w:r w:rsidRPr="008F4C02">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7F556E" w14:textId="77777777" w:rsidR="00B13E16" w:rsidRPr="008F4C02" w:rsidRDefault="00B13E16" w:rsidP="00EA1A87">
                  <w:pPr>
                    <w:pStyle w:val="ROWTABELLA"/>
                    <w:rPr>
                      <w:color w:val="002060"/>
                    </w:rPr>
                  </w:pPr>
                  <w:r w:rsidRPr="008F4C0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FD5332" w14:textId="77777777" w:rsidR="00B13E16" w:rsidRPr="008F4C02" w:rsidRDefault="00B13E16" w:rsidP="00EA1A87">
                  <w:pPr>
                    <w:pStyle w:val="ROWTABELLA"/>
                    <w:jc w:val="center"/>
                    <w:rPr>
                      <w:color w:val="002060"/>
                    </w:rPr>
                  </w:pPr>
                  <w:r w:rsidRPr="008F4C0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6D9747" w14:textId="77777777" w:rsidR="00B13E16" w:rsidRPr="008F4C02" w:rsidRDefault="00B13E16" w:rsidP="00EA1A87">
                  <w:pPr>
                    <w:pStyle w:val="ROWTABELLA"/>
                    <w:jc w:val="center"/>
                    <w:rPr>
                      <w:color w:val="002060"/>
                    </w:rPr>
                  </w:pPr>
                  <w:r w:rsidRPr="008F4C02">
                    <w:rPr>
                      <w:color w:val="002060"/>
                    </w:rPr>
                    <w:t> </w:t>
                  </w:r>
                </w:p>
              </w:tc>
            </w:tr>
            <w:tr w:rsidR="00B13E16" w:rsidRPr="008F4C02" w14:paraId="7A848BA9"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70E62E" w14:textId="77777777" w:rsidR="00B13E16" w:rsidRPr="008F4C02" w:rsidRDefault="00B13E16" w:rsidP="00EA1A87">
                  <w:pPr>
                    <w:pStyle w:val="ROWTABELLA"/>
                    <w:rPr>
                      <w:color w:val="002060"/>
                    </w:rPr>
                  </w:pPr>
                  <w:r w:rsidRPr="008F4C02">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3B4A13" w14:textId="77777777" w:rsidR="00B13E16" w:rsidRPr="008F4C02" w:rsidRDefault="00B13E16" w:rsidP="00EA1A87">
                  <w:pPr>
                    <w:pStyle w:val="ROWTABELLA"/>
                    <w:rPr>
                      <w:color w:val="002060"/>
                    </w:rPr>
                  </w:pPr>
                  <w:r w:rsidRPr="008F4C02">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595B32A" w14:textId="77777777" w:rsidR="00B13E16" w:rsidRPr="008F4C02" w:rsidRDefault="00B13E16" w:rsidP="00EA1A87">
                  <w:pPr>
                    <w:pStyle w:val="ROWTABELLA"/>
                    <w:jc w:val="center"/>
                    <w:rPr>
                      <w:color w:val="002060"/>
                    </w:rPr>
                  </w:pPr>
                  <w:r w:rsidRPr="008F4C0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B071A31" w14:textId="77777777" w:rsidR="00B13E16" w:rsidRPr="008F4C02" w:rsidRDefault="00B13E16" w:rsidP="00EA1A87">
                  <w:pPr>
                    <w:pStyle w:val="ROWTABELLA"/>
                    <w:jc w:val="center"/>
                    <w:rPr>
                      <w:color w:val="002060"/>
                    </w:rPr>
                  </w:pPr>
                  <w:r w:rsidRPr="008F4C02">
                    <w:rPr>
                      <w:color w:val="002060"/>
                    </w:rPr>
                    <w:t> </w:t>
                  </w:r>
                </w:p>
              </w:tc>
            </w:tr>
            <w:tr w:rsidR="00B13E16" w:rsidRPr="008F4C02" w14:paraId="1690E22E"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EEC5A2" w14:textId="77777777" w:rsidR="00B13E16" w:rsidRPr="008F4C02" w:rsidRDefault="00B13E16" w:rsidP="00EA1A87">
                  <w:pPr>
                    <w:pStyle w:val="ROWTABELLA"/>
                    <w:rPr>
                      <w:color w:val="002060"/>
                    </w:rPr>
                  </w:pPr>
                  <w:r w:rsidRPr="008F4C02">
                    <w:rPr>
                      <w:color w:val="002060"/>
                    </w:rPr>
                    <w:t>ILL.PA.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820BFC6" w14:textId="77777777" w:rsidR="00B13E16" w:rsidRPr="008F4C02" w:rsidRDefault="00B13E16" w:rsidP="00EA1A87">
                  <w:pPr>
                    <w:pStyle w:val="ROWTABELLA"/>
                    <w:rPr>
                      <w:color w:val="002060"/>
                    </w:rPr>
                  </w:pPr>
                  <w:r w:rsidRPr="008F4C0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6A0CA9" w14:textId="77777777" w:rsidR="00B13E16" w:rsidRPr="008F4C02" w:rsidRDefault="00B13E16" w:rsidP="00EA1A87">
                  <w:pPr>
                    <w:pStyle w:val="ROWTABELLA"/>
                    <w:jc w:val="center"/>
                    <w:rPr>
                      <w:color w:val="002060"/>
                    </w:rPr>
                  </w:pPr>
                  <w:r w:rsidRPr="008F4C0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74814B" w14:textId="77777777" w:rsidR="00B13E16" w:rsidRPr="008F4C02" w:rsidRDefault="00B13E16" w:rsidP="00EA1A87">
                  <w:pPr>
                    <w:pStyle w:val="ROWTABELLA"/>
                    <w:jc w:val="center"/>
                    <w:rPr>
                      <w:color w:val="002060"/>
                    </w:rPr>
                  </w:pPr>
                  <w:r w:rsidRPr="008F4C02">
                    <w:rPr>
                      <w:color w:val="002060"/>
                    </w:rPr>
                    <w:t> </w:t>
                  </w:r>
                </w:p>
              </w:tc>
            </w:tr>
            <w:tr w:rsidR="00B13E16" w:rsidRPr="008F4C02" w14:paraId="1A499EB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41C093" w14:textId="77777777" w:rsidR="00B13E16" w:rsidRPr="008F4C02" w:rsidRDefault="00B13E16" w:rsidP="00EA1A87">
                  <w:pPr>
                    <w:pStyle w:val="ROWTABELLA"/>
                    <w:rPr>
                      <w:color w:val="002060"/>
                    </w:rPr>
                  </w:pPr>
                  <w:r w:rsidRPr="008F4C02">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859448" w14:textId="77777777" w:rsidR="00B13E16" w:rsidRPr="008F4C02" w:rsidRDefault="00B13E16" w:rsidP="00EA1A87">
                  <w:pPr>
                    <w:pStyle w:val="ROWTABELLA"/>
                    <w:rPr>
                      <w:color w:val="002060"/>
                    </w:rPr>
                  </w:pPr>
                  <w:r w:rsidRPr="008F4C0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964F92" w14:textId="77777777" w:rsidR="00B13E16" w:rsidRPr="008F4C02" w:rsidRDefault="00B13E16" w:rsidP="00EA1A87">
                  <w:pPr>
                    <w:pStyle w:val="ROWTABELLA"/>
                    <w:jc w:val="center"/>
                    <w:rPr>
                      <w:color w:val="002060"/>
                    </w:rPr>
                  </w:pPr>
                  <w:r w:rsidRPr="008F4C0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775D78" w14:textId="77777777" w:rsidR="00B13E16" w:rsidRPr="008F4C02" w:rsidRDefault="00B13E16" w:rsidP="00EA1A87">
                  <w:pPr>
                    <w:pStyle w:val="ROWTABELLA"/>
                    <w:jc w:val="center"/>
                    <w:rPr>
                      <w:color w:val="002060"/>
                    </w:rPr>
                  </w:pPr>
                  <w:r w:rsidRPr="008F4C02">
                    <w:rPr>
                      <w:color w:val="002060"/>
                    </w:rPr>
                    <w:t> </w:t>
                  </w:r>
                </w:p>
              </w:tc>
            </w:tr>
            <w:tr w:rsidR="00B13E16" w:rsidRPr="008F4C02" w14:paraId="43E83164"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5B597B" w14:textId="77777777" w:rsidR="00B13E16" w:rsidRPr="008F4C02" w:rsidRDefault="00B13E16" w:rsidP="00EA1A87">
                  <w:pPr>
                    <w:pStyle w:val="ROWTABELLA"/>
                    <w:rPr>
                      <w:color w:val="002060"/>
                    </w:rPr>
                  </w:pPr>
                  <w:r w:rsidRPr="008F4C02">
                    <w:rPr>
                      <w:color w:val="002060"/>
                    </w:rPr>
                    <w:t>(1) 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848C96" w14:textId="77777777" w:rsidR="00B13E16" w:rsidRPr="008F4C02" w:rsidRDefault="00B13E16" w:rsidP="00EA1A87">
                  <w:pPr>
                    <w:pStyle w:val="ROWTABELLA"/>
                    <w:rPr>
                      <w:color w:val="002060"/>
                    </w:rPr>
                  </w:pPr>
                  <w:r w:rsidRPr="008F4C02">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124C95" w14:textId="77777777" w:rsidR="00B13E16" w:rsidRPr="008F4C02" w:rsidRDefault="00B13E16" w:rsidP="00EA1A87">
                  <w:pPr>
                    <w:pStyle w:val="ROWTABELLA"/>
                    <w:jc w:val="center"/>
                    <w:rPr>
                      <w:color w:val="002060"/>
                    </w:rPr>
                  </w:pPr>
                  <w:r w:rsidRPr="008F4C0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10ADCC" w14:textId="77777777" w:rsidR="00B13E16" w:rsidRPr="008F4C02" w:rsidRDefault="00B13E16" w:rsidP="00EA1A87">
                  <w:pPr>
                    <w:pStyle w:val="ROWTABELLA"/>
                    <w:jc w:val="center"/>
                    <w:rPr>
                      <w:color w:val="002060"/>
                    </w:rPr>
                  </w:pPr>
                  <w:r w:rsidRPr="008F4C02">
                    <w:rPr>
                      <w:color w:val="002060"/>
                    </w:rPr>
                    <w:t> </w:t>
                  </w:r>
                </w:p>
              </w:tc>
            </w:tr>
            <w:tr w:rsidR="00B13E16" w:rsidRPr="008F4C02" w14:paraId="649D2134"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3DBBB1B4" w14:textId="77777777" w:rsidR="00B13E16" w:rsidRPr="008F4C02" w:rsidRDefault="00B13E16" w:rsidP="00EA1A87">
                  <w:pPr>
                    <w:pStyle w:val="ROWTABELLA"/>
                    <w:rPr>
                      <w:color w:val="002060"/>
                    </w:rPr>
                  </w:pPr>
                  <w:r w:rsidRPr="008F4C02">
                    <w:rPr>
                      <w:color w:val="002060"/>
                    </w:rPr>
                    <w:t>(1) - disputata il 09/03/2019</w:t>
                  </w:r>
                </w:p>
              </w:tc>
            </w:tr>
          </w:tbl>
          <w:p w14:paraId="7B0FA76C" w14:textId="77777777" w:rsidR="00B13E16" w:rsidRPr="008F4C02" w:rsidRDefault="00B13E16" w:rsidP="00EA1A87">
            <w:pPr>
              <w:rPr>
                <w:color w:val="002060"/>
                <w:sz w:val="24"/>
                <w:szCs w:val="24"/>
              </w:rPr>
            </w:pPr>
          </w:p>
        </w:tc>
      </w:tr>
    </w:tbl>
    <w:p w14:paraId="0DEE078B"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3F45FD3B"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53565931"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40B67" w14:textId="77777777" w:rsidR="00B13E16" w:rsidRPr="008F4C02" w:rsidRDefault="00B13E16" w:rsidP="00EA1A87">
                  <w:pPr>
                    <w:pStyle w:val="HEADERTABELLA"/>
                    <w:rPr>
                      <w:color w:val="002060"/>
                    </w:rPr>
                  </w:pPr>
                  <w:r w:rsidRPr="008F4C02">
                    <w:rPr>
                      <w:color w:val="002060"/>
                    </w:rPr>
                    <w:t>GIRONE C - 9 Giornata - R</w:t>
                  </w:r>
                </w:p>
              </w:tc>
            </w:tr>
            <w:tr w:rsidR="00B13E16" w:rsidRPr="008F4C02" w14:paraId="31113A55"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A8807F" w14:textId="77777777" w:rsidR="00B13E16" w:rsidRPr="008F4C02" w:rsidRDefault="00B13E16" w:rsidP="00EA1A87">
                  <w:pPr>
                    <w:pStyle w:val="ROWTABELLA"/>
                    <w:rPr>
                      <w:color w:val="002060"/>
                    </w:rPr>
                  </w:pPr>
                  <w:r w:rsidRPr="008F4C0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565DDC" w14:textId="77777777" w:rsidR="00B13E16" w:rsidRPr="008F4C02" w:rsidRDefault="00B13E16" w:rsidP="00EA1A87">
                  <w:pPr>
                    <w:pStyle w:val="ROWTABELLA"/>
                    <w:rPr>
                      <w:color w:val="002060"/>
                    </w:rPr>
                  </w:pPr>
                  <w:r w:rsidRPr="008F4C02">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5B6C9B" w14:textId="77777777" w:rsidR="00B13E16" w:rsidRPr="008F4C02" w:rsidRDefault="00B13E16" w:rsidP="00EA1A87">
                  <w:pPr>
                    <w:pStyle w:val="ROWTABELLA"/>
                    <w:jc w:val="center"/>
                    <w:rPr>
                      <w:color w:val="002060"/>
                    </w:rPr>
                  </w:pPr>
                  <w:r w:rsidRPr="008F4C02">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624C2E" w14:textId="77777777" w:rsidR="00B13E16" w:rsidRPr="008F4C02" w:rsidRDefault="00B13E16" w:rsidP="00EA1A87">
                  <w:pPr>
                    <w:pStyle w:val="ROWTABELLA"/>
                    <w:jc w:val="center"/>
                    <w:rPr>
                      <w:color w:val="002060"/>
                    </w:rPr>
                  </w:pPr>
                  <w:r w:rsidRPr="008F4C02">
                    <w:rPr>
                      <w:color w:val="002060"/>
                    </w:rPr>
                    <w:t> </w:t>
                  </w:r>
                </w:p>
              </w:tc>
            </w:tr>
            <w:tr w:rsidR="00B13E16" w:rsidRPr="008F4C02" w14:paraId="34445DA9"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F79C80" w14:textId="77777777" w:rsidR="00B13E16" w:rsidRPr="008F4C02" w:rsidRDefault="00B13E16" w:rsidP="00EA1A87">
                  <w:pPr>
                    <w:pStyle w:val="ROWTABELLA"/>
                    <w:rPr>
                      <w:color w:val="002060"/>
                    </w:rPr>
                  </w:pPr>
                  <w:r w:rsidRPr="008F4C02">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3BE199" w14:textId="77777777" w:rsidR="00B13E16" w:rsidRPr="008F4C02" w:rsidRDefault="00B13E16" w:rsidP="00EA1A87">
                  <w:pPr>
                    <w:pStyle w:val="ROWTABELLA"/>
                    <w:rPr>
                      <w:color w:val="002060"/>
                    </w:rPr>
                  </w:pPr>
                  <w:r w:rsidRPr="008F4C02">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4A713E" w14:textId="77777777" w:rsidR="00B13E16" w:rsidRPr="008F4C02" w:rsidRDefault="00B13E16" w:rsidP="00EA1A87">
                  <w:pPr>
                    <w:pStyle w:val="ROWTABELLA"/>
                    <w:jc w:val="center"/>
                    <w:rPr>
                      <w:color w:val="002060"/>
                    </w:rPr>
                  </w:pPr>
                  <w:r w:rsidRPr="008F4C02">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E71603" w14:textId="77777777" w:rsidR="00B13E16" w:rsidRPr="008F4C02" w:rsidRDefault="00B13E16" w:rsidP="00EA1A87">
                  <w:pPr>
                    <w:pStyle w:val="ROWTABELLA"/>
                    <w:jc w:val="center"/>
                    <w:rPr>
                      <w:color w:val="002060"/>
                    </w:rPr>
                  </w:pPr>
                  <w:r w:rsidRPr="008F4C02">
                    <w:rPr>
                      <w:color w:val="002060"/>
                    </w:rPr>
                    <w:t> </w:t>
                  </w:r>
                </w:p>
              </w:tc>
            </w:tr>
            <w:tr w:rsidR="00B13E16" w:rsidRPr="008F4C02" w14:paraId="773D71F3"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C9FDCD" w14:textId="77777777" w:rsidR="00B13E16" w:rsidRPr="008F4C02" w:rsidRDefault="00B13E16" w:rsidP="00EA1A87">
                  <w:pPr>
                    <w:pStyle w:val="ROWTABELLA"/>
                    <w:rPr>
                      <w:color w:val="002060"/>
                    </w:rPr>
                  </w:pPr>
                  <w:r w:rsidRPr="008F4C0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1A8069" w14:textId="77777777" w:rsidR="00B13E16" w:rsidRPr="008F4C02" w:rsidRDefault="00B13E16" w:rsidP="00EA1A87">
                  <w:pPr>
                    <w:pStyle w:val="ROWTABELLA"/>
                    <w:rPr>
                      <w:color w:val="002060"/>
                    </w:rPr>
                  </w:pPr>
                  <w:r w:rsidRPr="008F4C0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BCF4F0" w14:textId="77777777" w:rsidR="00B13E16" w:rsidRPr="008F4C02" w:rsidRDefault="00B13E16" w:rsidP="00EA1A87">
                  <w:pPr>
                    <w:pStyle w:val="ROWTABELLA"/>
                    <w:jc w:val="center"/>
                    <w:rPr>
                      <w:color w:val="002060"/>
                    </w:rPr>
                  </w:pPr>
                  <w:r w:rsidRPr="008F4C0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0D8F40" w14:textId="77777777" w:rsidR="00B13E16" w:rsidRPr="008F4C02" w:rsidRDefault="00B13E16" w:rsidP="00EA1A87">
                  <w:pPr>
                    <w:pStyle w:val="ROWTABELLA"/>
                    <w:jc w:val="center"/>
                    <w:rPr>
                      <w:color w:val="002060"/>
                    </w:rPr>
                  </w:pPr>
                  <w:r w:rsidRPr="008F4C02">
                    <w:rPr>
                      <w:color w:val="002060"/>
                    </w:rPr>
                    <w:t> </w:t>
                  </w:r>
                </w:p>
              </w:tc>
            </w:tr>
            <w:tr w:rsidR="00B13E16" w:rsidRPr="008F4C02" w14:paraId="0A872C32"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49601B" w14:textId="77777777" w:rsidR="00B13E16" w:rsidRPr="008F4C02" w:rsidRDefault="00B13E16" w:rsidP="00EA1A87">
                  <w:pPr>
                    <w:pStyle w:val="ROWTABELLA"/>
                    <w:rPr>
                      <w:color w:val="002060"/>
                    </w:rPr>
                  </w:pPr>
                  <w:r w:rsidRPr="008F4C02">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F8A3C8" w14:textId="77777777" w:rsidR="00B13E16" w:rsidRPr="008F4C02" w:rsidRDefault="00B13E16" w:rsidP="00EA1A87">
                  <w:pPr>
                    <w:pStyle w:val="ROWTABELLA"/>
                    <w:rPr>
                      <w:color w:val="002060"/>
                    </w:rPr>
                  </w:pPr>
                  <w:r w:rsidRPr="008F4C02">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AFFD6F" w14:textId="77777777" w:rsidR="00B13E16" w:rsidRPr="008F4C02" w:rsidRDefault="00B13E16" w:rsidP="00EA1A87">
                  <w:pPr>
                    <w:pStyle w:val="ROWTABELLA"/>
                    <w:jc w:val="center"/>
                    <w:rPr>
                      <w:color w:val="002060"/>
                    </w:rPr>
                  </w:pPr>
                  <w:r w:rsidRPr="008F4C0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B9A53A2" w14:textId="77777777" w:rsidR="00B13E16" w:rsidRPr="008F4C02" w:rsidRDefault="00B13E16" w:rsidP="00EA1A87">
                  <w:pPr>
                    <w:pStyle w:val="ROWTABELLA"/>
                    <w:jc w:val="center"/>
                    <w:rPr>
                      <w:color w:val="002060"/>
                    </w:rPr>
                  </w:pPr>
                  <w:r w:rsidRPr="008F4C02">
                    <w:rPr>
                      <w:color w:val="002060"/>
                    </w:rPr>
                    <w:t> </w:t>
                  </w:r>
                </w:p>
              </w:tc>
            </w:tr>
            <w:tr w:rsidR="00B13E16" w:rsidRPr="008F4C02" w14:paraId="328038FD"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B7326F" w14:textId="77777777" w:rsidR="00B13E16" w:rsidRPr="008F4C02" w:rsidRDefault="00B13E16" w:rsidP="00EA1A87">
                  <w:pPr>
                    <w:pStyle w:val="ROWTABELLA"/>
                    <w:rPr>
                      <w:color w:val="002060"/>
                    </w:rPr>
                  </w:pPr>
                  <w:r w:rsidRPr="008F4C02">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16B5F9" w14:textId="77777777" w:rsidR="00B13E16" w:rsidRPr="008F4C02" w:rsidRDefault="00B13E16" w:rsidP="00EA1A87">
                  <w:pPr>
                    <w:pStyle w:val="ROWTABELLA"/>
                    <w:rPr>
                      <w:color w:val="002060"/>
                    </w:rPr>
                  </w:pPr>
                  <w:r w:rsidRPr="008F4C02">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4FEFCA" w14:textId="77777777" w:rsidR="00B13E16" w:rsidRPr="008F4C02" w:rsidRDefault="00B13E16" w:rsidP="00EA1A87">
                  <w:pPr>
                    <w:pStyle w:val="ROWTABELLA"/>
                    <w:jc w:val="center"/>
                    <w:rPr>
                      <w:color w:val="002060"/>
                    </w:rPr>
                  </w:pPr>
                  <w:r w:rsidRPr="008F4C0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AF0C86" w14:textId="77777777" w:rsidR="00B13E16" w:rsidRPr="008F4C02" w:rsidRDefault="00B13E16" w:rsidP="00EA1A87">
                  <w:pPr>
                    <w:pStyle w:val="ROWTABELLA"/>
                    <w:jc w:val="center"/>
                    <w:rPr>
                      <w:color w:val="002060"/>
                    </w:rPr>
                  </w:pPr>
                  <w:r w:rsidRPr="008F4C02">
                    <w:rPr>
                      <w:color w:val="002060"/>
                    </w:rPr>
                    <w:t> </w:t>
                  </w:r>
                </w:p>
              </w:tc>
            </w:tr>
            <w:tr w:rsidR="00B13E16" w:rsidRPr="008F4C02" w14:paraId="010DDFE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17003F" w14:textId="77777777" w:rsidR="00B13E16" w:rsidRPr="008F4C02" w:rsidRDefault="00B13E16" w:rsidP="00EA1A87">
                  <w:pPr>
                    <w:pStyle w:val="ROWTABELLA"/>
                    <w:rPr>
                      <w:color w:val="002060"/>
                    </w:rPr>
                  </w:pPr>
                  <w:r w:rsidRPr="008F4C0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7175E3" w14:textId="77777777" w:rsidR="00B13E16" w:rsidRPr="008F4C02" w:rsidRDefault="00B13E16" w:rsidP="00EA1A87">
                  <w:pPr>
                    <w:pStyle w:val="ROWTABELLA"/>
                    <w:rPr>
                      <w:color w:val="002060"/>
                    </w:rPr>
                  </w:pPr>
                  <w:r w:rsidRPr="008F4C02">
                    <w:rPr>
                      <w:color w:val="002060"/>
                    </w:rPr>
                    <w:t>- MARTINSICURO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C448D4" w14:textId="77777777" w:rsidR="00B13E16" w:rsidRPr="008F4C02" w:rsidRDefault="00B13E16" w:rsidP="00EA1A87">
                  <w:pPr>
                    <w:pStyle w:val="ROWTABELLA"/>
                    <w:jc w:val="center"/>
                    <w:rPr>
                      <w:color w:val="002060"/>
                    </w:rPr>
                  </w:pPr>
                  <w:r w:rsidRPr="008F4C0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52AABCD" w14:textId="77777777" w:rsidR="00B13E16" w:rsidRPr="008F4C02" w:rsidRDefault="00B13E16" w:rsidP="00EA1A87">
                  <w:pPr>
                    <w:pStyle w:val="ROWTABELLA"/>
                    <w:jc w:val="center"/>
                    <w:rPr>
                      <w:color w:val="002060"/>
                    </w:rPr>
                  </w:pPr>
                  <w:r w:rsidRPr="008F4C02">
                    <w:rPr>
                      <w:color w:val="002060"/>
                    </w:rPr>
                    <w:t> </w:t>
                  </w:r>
                </w:p>
              </w:tc>
            </w:tr>
            <w:tr w:rsidR="00B13E16" w:rsidRPr="008F4C02" w14:paraId="47EFC16C"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540B5F" w14:textId="77777777" w:rsidR="00B13E16" w:rsidRPr="008F4C02" w:rsidRDefault="00B13E16" w:rsidP="00EA1A87">
                  <w:pPr>
                    <w:pStyle w:val="ROWTABELLA"/>
                    <w:rPr>
                      <w:color w:val="002060"/>
                    </w:rPr>
                  </w:pPr>
                  <w:r w:rsidRPr="008F4C02">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44FC8E" w14:textId="77777777" w:rsidR="00B13E16" w:rsidRPr="008F4C02" w:rsidRDefault="00B13E16" w:rsidP="00EA1A87">
                  <w:pPr>
                    <w:pStyle w:val="ROWTABELLA"/>
                    <w:rPr>
                      <w:color w:val="002060"/>
                    </w:rPr>
                  </w:pPr>
                  <w:r w:rsidRPr="008F4C02">
                    <w:rPr>
                      <w:color w:val="002060"/>
                    </w:rPr>
                    <w:t>- BOCASTRUM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985AC" w14:textId="77777777" w:rsidR="00B13E16" w:rsidRPr="008F4C02" w:rsidRDefault="00B13E16" w:rsidP="00EA1A87">
                  <w:pPr>
                    <w:pStyle w:val="ROWTABELLA"/>
                    <w:jc w:val="center"/>
                    <w:rPr>
                      <w:color w:val="002060"/>
                    </w:rPr>
                  </w:pPr>
                  <w:r w:rsidRPr="008F4C0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AA14E0" w14:textId="77777777" w:rsidR="00B13E16" w:rsidRPr="008F4C02" w:rsidRDefault="00B13E16" w:rsidP="00EA1A87">
                  <w:pPr>
                    <w:pStyle w:val="ROWTABELLA"/>
                    <w:jc w:val="center"/>
                    <w:rPr>
                      <w:color w:val="002060"/>
                    </w:rPr>
                  </w:pPr>
                  <w:r w:rsidRPr="008F4C02">
                    <w:rPr>
                      <w:color w:val="002060"/>
                    </w:rPr>
                    <w:t> </w:t>
                  </w:r>
                </w:p>
              </w:tc>
            </w:tr>
          </w:tbl>
          <w:p w14:paraId="53DC2360" w14:textId="77777777" w:rsidR="00B13E16" w:rsidRPr="008F4C02" w:rsidRDefault="00B13E16" w:rsidP="00EA1A87">
            <w:pPr>
              <w:rPr>
                <w:color w:val="002060"/>
                <w:sz w:val="24"/>
                <w:szCs w:val="24"/>
              </w:rPr>
            </w:pPr>
          </w:p>
        </w:tc>
      </w:tr>
    </w:tbl>
    <w:p w14:paraId="7B1094BA" w14:textId="77777777" w:rsidR="00B13E16" w:rsidRPr="008F4C02" w:rsidRDefault="00B13E16" w:rsidP="00B13E16">
      <w:pPr>
        <w:pStyle w:val="breakline"/>
        <w:divId w:val="527259509"/>
        <w:rPr>
          <w:color w:val="002060"/>
        </w:rPr>
      </w:pPr>
    </w:p>
    <w:p w14:paraId="46268AAC" w14:textId="77777777" w:rsidR="00B13E16" w:rsidRPr="008F4C02" w:rsidRDefault="00B13E16" w:rsidP="00B13E16">
      <w:pPr>
        <w:pStyle w:val="breakline"/>
        <w:divId w:val="527259509"/>
        <w:rPr>
          <w:color w:val="002060"/>
        </w:rPr>
      </w:pPr>
    </w:p>
    <w:p w14:paraId="4FA2BFED" w14:textId="77777777" w:rsidR="00B13E16" w:rsidRPr="008F4C02" w:rsidRDefault="00B13E16" w:rsidP="00B13E16">
      <w:pPr>
        <w:pStyle w:val="TITOLOPRINC"/>
        <w:divId w:val="527259509"/>
        <w:rPr>
          <w:color w:val="002060"/>
        </w:rPr>
      </w:pPr>
      <w:r w:rsidRPr="008F4C02">
        <w:rPr>
          <w:color w:val="002060"/>
        </w:rPr>
        <w:t>GIUDICE SPORTIVO</w:t>
      </w:r>
    </w:p>
    <w:p w14:paraId="31A9BFF7"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58362A8A" w14:textId="77777777" w:rsidR="00B13E16" w:rsidRPr="008F4C02" w:rsidRDefault="00B13E16" w:rsidP="00B13E16">
      <w:pPr>
        <w:pStyle w:val="titolo10"/>
        <w:divId w:val="527259509"/>
        <w:rPr>
          <w:color w:val="002060"/>
        </w:rPr>
      </w:pPr>
      <w:r w:rsidRPr="008F4C02">
        <w:rPr>
          <w:color w:val="002060"/>
        </w:rPr>
        <w:t xml:space="preserve">GARE DEL 8/ 3/2019 </w:t>
      </w:r>
    </w:p>
    <w:p w14:paraId="310AD8BC"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08296DA8" w14:textId="77777777" w:rsidR="00B13E16" w:rsidRPr="008F4C02" w:rsidRDefault="00B13E16" w:rsidP="00B13E16">
      <w:pPr>
        <w:pStyle w:val="TITOLO7B"/>
        <w:divId w:val="527259509"/>
        <w:rPr>
          <w:color w:val="002060"/>
        </w:rPr>
      </w:pPr>
      <w:r w:rsidRPr="008F4C02">
        <w:rPr>
          <w:color w:val="002060"/>
        </w:rPr>
        <w:lastRenderedPageBreak/>
        <w:t xml:space="preserve">In base alle risultanze degli atti ufficiali sono state deliberate le seguenti sanzioni disciplinari. </w:t>
      </w:r>
    </w:p>
    <w:p w14:paraId="386072D7" w14:textId="77777777" w:rsidR="00B13E16" w:rsidRPr="008F4C02" w:rsidRDefault="00B13E16" w:rsidP="00B13E16">
      <w:pPr>
        <w:pStyle w:val="titolo3"/>
        <w:divId w:val="527259509"/>
        <w:rPr>
          <w:color w:val="002060"/>
        </w:rPr>
      </w:pPr>
      <w:r w:rsidRPr="008F4C02">
        <w:rPr>
          <w:color w:val="002060"/>
        </w:rPr>
        <w:t xml:space="preserve">A CARICO DI SOCIETA' </w:t>
      </w:r>
    </w:p>
    <w:p w14:paraId="67226D68" w14:textId="77777777" w:rsidR="00B13E16" w:rsidRPr="008F4C02" w:rsidRDefault="00B13E16" w:rsidP="00B13E16">
      <w:pPr>
        <w:pStyle w:val="titolo20"/>
        <w:divId w:val="527259509"/>
        <w:rPr>
          <w:color w:val="002060"/>
        </w:rPr>
      </w:pPr>
      <w:r w:rsidRPr="008F4C02">
        <w:rPr>
          <w:color w:val="002060"/>
        </w:rPr>
        <w:t xml:space="preserve">AMMENDA </w:t>
      </w:r>
    </w:p>
    <w:p w14:paraId="2ECC1DAD"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Euro 160,00 AMICI 84 </w:t>
      </w:r>
      <w:r w:rsidRPr="008F4C02">
        <w:rPr>
          <w:color w:val="002060"/>
        </w:rPr>
        <w:br/>
        <w:t xml:space="preserve">Per aver alcuni propri tifosi tenuto comportamenti offensivi e minacciosi nei confronti dell'arbitro. </w:t>
      </w:r>
    </w:p>
    <w:p w14:paraId="679B4917"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br/>
        <w:t xml:space="preserve">Euro 80,00 FUTSAL CAMPIGLIONE </w:t>
      </w:r>
      <w:r w:rsidRPr="008F4C02">
        <w:rPr>
          <w:color w:val="002060"/>
        </w:rPr>
        <w:br/>
        <w:t xml:space="preserve">Per aver il proprio pubblico tenuto un comportamento offensivo nei confronti dell'arbitro. </w:t>
      </w:r>
    </w:p>
    <w:p w14:paraId="4B4FEFFD"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br/>
        <w:t xml:space="preserve">Euro 80,00 FUTSAL FERMO S.C. </w:t>
      </w:r>
      <w:r w:rsidRPr="008F4C02">
        <w:rPr>
          <w:color w:val="002060"/>
        </w:rPr>
        <w:br/>
        <w:t xml:space="preserve">Per aver il proprio pubblico durante la partita offeso ripetutamente i giocatori della squadra avversaria. </w:t>
      </w:r>
    </w:p>
    <w:p w14:paraId="54B6A7AF" w14:textId="77777777" w:rsidR="00B13E16" w:rsidRPr="008F4C02" w:rsidRDefault="00B13E16" w:rsidP="00B13E16">
      <w:pPr>
        <w:pStyle w:val="titolo3"/>
        <w:divId w:val="527259509"/>
        <w:rPr>
          <w:color w:val="002060"/>
        </w:rPr>
      </w:pPr>
      <w:r w:rsidRPr="008F4C02">
        <w:rPr>
          <w:color w:val="002060"/>
        </w:rPr>
        <w:t xml:space="preserve">A CARICO DIRIGENTI </w:t>
      </w:r>
    </w:p>
    <w:p w14:paraId="7E4BB831" w14:textId="77777777" w:rsidR="00B13E16" w:rsidRPr="008F4C02" w:rsidRDefault="00B13E16" w:rsidP="00B13E16">
      <w:pPr>
        <w:pStyle w:val="titolo20"/>
        <w:divId w:val="527259509"/>
        <w:rPr>
          <w:color w:val="002060"/>
        </w:rPr>
      </w:pPr>
      <w:r w:rsidRPr="008F4C02">
        <w:rPr>
          <w:color w:val="002060"/>
        </w:rPr>
        <w:t xml:space="preserve">INIBIZIONE A SVOLGERE OGNI ATTIVITA' FINO AL 20/ 7/2019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FE74B26" w14:textId="77777777" w:rsidTr="00B13E16">
        <w:trPr>
          <w:divId w:val="527259509"/>
        </w:trPr>
        <w:tc>
          <w:tcPr>
            <w:tcW w:w="2200" w:type="dxa"/>
            <w:tcMar>
              <w:top w:w="20" w:type="dxa"/>
              <w:left w:w="20" w:type="dxa"/>
              <w:bottom w:w="20" w:type="dxa"/>
              <w:right w:w="20" w:type="dxa"/>
            </w:tcMar>
            <w:vAlign w:val="center"/>
          </w:tcPr>
          <w:p w14:paraId="39E624EA" w14:textId="77777777" w:rsidR="00B13E16" w:rsidRPr="008F4C02" w:rsidRDefault="00B13E16" w:rsidP="00EA1A87">
            <w:pPr>
              <w:pStyle w:val="movimento"/>
              <w:rPr>
                <w:color w:val="002060"/>
              </w:rPr>
            </w:pPr>
            <w:r w:rsidRPr="008F4C02">
              <w:rPr>
                <w:color w:val="002060"/>
              </w:rPr>
              <w:t>BERNABEI JONATHAN</w:t>
            </w:r>
          </w:p>
        </w:tc>
        <w:tc>
          <w:tcPr>
            <w:tcW w:w="2200" w:type="dxa"/>
            <w:tcMar>
              <w:top w:w="20" w:type="dxa"/>
              <w:left w:w="20" w:type="dxa"/>
              <w:bottom w:w="20" w:type="dxa"/>
              <w:right w:w="20" w:type="dxa"/>
            </w:tcMar>
            <w:vAlign w:val="center"/>
          </w:tcPr>
          <w:p w14:paraId="4D22FB40" w14:textId="77777777" w:rsidR="00B13E16" w:rsidRPr="008F4C02" w:rsidRDefault="00B13E16" w:rsidP="00EA1A87">
            <w:pPr>
              <w:pStyle w:val="movimento2"/>
              <w:rPr>
                <w:color w:val="002060"/>
              </w:rPr>
            </w:pPr>
            <w:r w:rsidRPr="008F4C02">
              <w:rPr>
                <w:color w:val="002060"/>
              </w:rPr>
              <w:t xml:space="preserve">(FUTSAL SANGIUSTESE A.R.L.) </w:t>
            </w:r>
          </w:p>
        </w:tc>
        <w:tc>
          <w:tcPr>
            <w:tcW w:w="800" w:type="dxa"/>
            <w:tcMar>
              <w:top w:w="20" w:type="dxa"/>
              <w:left w:w="20" w:type="dxa"/>
              <w:bottom w:w="20" w:type="dxa"/>
              <w:right w:w="20" w:type="dxa"/>
            </w:tcMar>
            <w:vAlign w:val="center"/>
          </w:tcPr>
          <w:p w14:paraId="520DA2B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027FF8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981B41B" w14:textId="77777777" w:rsidR="00B13E16" w:rsidRPr="008F4C02" w:rsidRDefault="00B13E16" w:rsidP="00EA1A87">
            <w:pPr>
              <w:pStyle w:val="movimento2"/>
              <w:rPr>
                <w:color w:val="002060"/>
              </w:rPr>
            </w:pPr>
            <w:r w:rsidRPr="008F4C02">
              <w:rPr>
                <w:color w:val="002060"/>
              </w:rPr>
              <w:t> </w:t>
            </w:r>
          </w:p>
        </w:tc>
      </w:tr>
    </w:tbl>
    <w:p w14:paraId="373AB464"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proteste nei confronti dell'arbitro. Allontanato. </w:t>
      </w:r>
    </w:p>
    <w:p w14:paraId="62273405" w14:textId="77777777" w:rsidR="00B13E16" w:rsidRPr="008F4C02" w:rsidRDefault="00B13E16" w:rsidP="00B13E16">
      <w:pPr>
        <w:pStyle w:val="titolo20"/>
        <w:divId w:val="527259509"/>
        <w:rPr>
          <w:color w:val="002060"/>
        </w:rPr>
      </w:pPr>
      <w:r w:rsidRPr="008F4C02">
        <w:rPr>
          <w:color w:val="002060"/>
        </w:rPr>
        <w:t xml:space="preserve">INIBIZIONE A SVOLGERE OGNI ATTIVITA' FINO AL 27/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09C19C8" w14:textId="77777777" w:rsidTr="00B13E16">
        <w:trPr>
          <w:divId w:val="527259509"/>
        </w:trPr>
        <w:tc>
          <w:tcPr>
            <w:tcW w:w="2200" w:type="dxa"/>
            <w:tcMar>
              <w:top w:w="20" w:type="dxa"/>
              <w:left w:w="20" w:type="dxa"/>
              <w:bottom w:w="20" w:type="dxa"/>
              <w:right w:w="20" w:type="dxa"/>
            </w:tcMar>
            <w:vAlign w:val="center"/>
          </w:tcPr>
          <w:p w14:paraId="15039FE7" w14:textId="77777777" w:rsidR="00B13E16" w:rsidRPr="008F4C02" w:rsidRDefault="00B13E16" w:rsidP="00EA1A87">
            <w:pPr>
              <w:pStyle w:val="movimento"/>
              <w:rPr>
                <w:color w:val="002060"/>
              </w:rPr>
            </w:pPr>
            <w:r w:rsidRPr="008F4C02">
              <w:rPr>
                <w:color w:val="002060"/>
              </w:rPr>
              <w:t>PISTOLA GIANLUCA</w:t>
            </w:r>
          </w:p>
        </w:tc>
        <w:tc>
          <w:tcPr>
            <w:tcW w:w="2200" w:type="dxa"/>
            <w:tcMar>
              <w:top w:w="20" w:type="dxa"/>
              <w:left w:w="20" w:type="dxa"/>
              <w:bottom w:w="20" w:type="dxa"/>
              <w:right w:w="20" w:type="dxa"/>
            </w:tcMar>
            <w:vAlign w:val="center"/>
          </w:tcPr>
          <w:p w14:paraId="471A0C9A" w14:textId="77777777" w:rsidR="00B13E16" w:rsidRPr="008F4C02" w:rsidRDefault="00B13E16" w:rsidP="00EA1A87">
            <w:pPr>
              <w:pStyle w:val="movimento2"/>
              <w:rPr>
                <w:color w:val="002060"/>
              </w:rPr>
            </w:pPr>
            <w:r w:rsidRPr="008F4C02">
              <w:rPr>
                <w:color w:val="002060"/>
              </w:rPr>
              <w:t xml:space="preserve">(FUTSAL SANGIUSTESE A.R.L.) </w:t>
            </w:r>
          </w:p>
        </w:tc>
        <w:tc>
          <w:tcPr>
            <w:tcW w:w="800" w:type="dxa"/>
            <w:tcMar>
              <w:top w:w="20" w:type="dxa"/>
              <w:left w:w="20" w:type="dxa"/>
              <w:bottom w:w="20" w:type="dxa"/>
              <w:right w:w="20" w:type="dxa"/>
            </w:tcMar>
            <w:vAlign w:val="center"/>
          </w:tcPr>
          <w:p w14:paraId="4D6245D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E1D1C8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DDCF47C" w14:textId="77777777" w:rsidR="00B13E16" w:rsidRPr="008F4C02" w:rsidRDefault="00B13E16" w:rsidP="00EA1A87">
            <w:pPr>
              <w:pStyle w:val="movimento2"/>
              <w:rPr>
                <w:color w:val="002060"/>
              </w:rPr>
            </w:pPr>
            <w:r w:rsidRPr="008F4C02">
              <w:rPr>
                <w:color w:val="002060"/>
              </w:rPr>
              <w:t> </w:t>
            </w:r>
          </w:p>
        </w:tc>
      </w:tr>
    </w:tbl>
    <w:p w14:paraId="6F95D43C"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comportamento irriguardoso nei confronti dell'arbitro. allontanato. </w:t>
      </w:r>
    </w:p>
    <w:p w14:paraId="61FC060B" w14:textId="77777777" w:rsidR="00B13E16" w:rsidRPr="008F4C02" w:rsidRDefault="00B13E16" w:rsidP="00B13E16">
      <w:pPr>
        <w:pStyle w:val="titolo20"/>
        <w:divId w:val="527259509"/>
        <w:rPr>
          <w:color w:val="002060"/>
        </w:rPr>
      </w:pPr>
      <w:r w:rsidRPr="008F4C02">
        <w:rPr>
          <w:color w:val="002060"/>
        </w:rPr>
        <w:t xml:space="preserve">INIBIZIONE A SVOLGERE OGNI ATTIVITA' FINO AL 20/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7D6057E" w14:textId="77777777" w:rsidTr="00B13E16">
        <w:trPr>
          <w:divId w:val="527259509"/>
        </w:trPr>
        <w:tc>
          <w:tcPr>
            <w:tcW w:w="2200" w:type="dxa"/>
            <w:tcMar>
              <w:top w:w="20" w:type="dxa"/>
              <w:left w:w="20" w:type="dxa"/>
              <w:bottom w:w="20" w:type="dxa"/>
              <w:right w:w="20" w:type="dxa"/>
            </w:tcMar>
            <w:vAlign w:val="center"/>
          </w:tcPr>
          <w:p w14:paraId="1C80C4C4" w14:textId="77777777" w:rsidR="00B13E16" w:rsidRPr="008F4C02" w:rsidRDefault="00B13E16" w:rsidP="00EA1A87">
            <w:pPr>
              <w:pStyle w:val="movimento"/>
              <w:rPr>
                <w:color w:val="002060"/>
              </w:rPr>
            </w:pPr>
            <w:r w:rsidRPr="008F4C02">
              <w:rPr>
                <w:color w:val="002060"/>
              </w:rPr>
              <w:t>BELLEGGIA GIACOMO</w:t>
            </w:r>
          </w:p>
        </w:tc>
        <w:tc>
          <w:tcPr>
            <w:tcW w:w="2200" w:type="dxa"/>
            <w:tcMar>
              <w:top w:w="20" w:type="dxa"/>
              <w:left w:w="20" w:type="dxa"/>
              <w:bottom w:w="20" w:type="dxa"/>
              <w:right w:w="20" w:type="dxa"/>
            </w:tcMar>
            <w:vAlign w:val="center"/>
          </w:tcPr>
          <w:p w14:paraId="130954D8" w14:textId="77777777" w:rsidR="00B13E16" w:rsidRPr="008F4C02" w:rsidRDefault="00B13E16" w:rsidP="00EA1A87">
            <w:pPr>
              <w:pStyle w:val="movimento2"/>
              <w:rPr>
                <w:color w:val="002060"/>
              </w:rPr>
            </w:pPr>
            <w:r w:rsidRPr="008F4C02">
              <w:rPr>
                <w:color w:val="002060"/>
              </w:rPr>
              <w:t xml:space="preserve">(FUTSAL CAMPIGLIONE) </w:t>
            </w:r>
          </w:p>
        </w:tc>
        <w:tc>
          <w:tcPr>
            <w:tcW w:w="800" w:type="dxa"/>
            <w:tcMar>
              <w:top w:w="20" w:type="dxa"/>
              <w:left w:w="20" w:type="dxa"/>
              <w:bottom w:w="20" w:type="dxa"/>
              <w:right w:w="20" w:type="dxa"/>
            </w:tcMar>
            <w:vAlign w:val="center"/>
          </w:tcPr>
          <w:p w14:paraId="68089A7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D19AED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D54C352" w14:textId="77777777" w:rsidR="00B13E16" w:rsidRPr="008F4C02" w:rsidRDefault="00B13E16" w:rsidP="00EA1A87">
            <w:pPr>
              <w:pStyle w:val="movimento2"/>
              <w:rPr>
                <w:color w:val="002060"/>
              </w:rPr>
            </w:pPr>
            <w:r w:rsidRPr="008F4C02">
              <w:rPr>
                <w:color w:val="002060"/>
              </w:rPr>
              <w:t> </w:t>
            </w:r>
          </w:p>
        </w:tc>
      </w:tr>
    </w:tbl>
    <w:p w14:paraId="789D9168"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1780C33" w14:textId="77777777" w:rsidTr="00B13E16">
        <w:trPr>
          <w:divId w:val="527259509"/>
        </w:trPr>
        <w:tc>
          <w:tcPr>
            <w:tcW w:w="2200" w:type="dxa"/>
            <w:tcMar>
              <w:top w:w="20" w:type="dxa"/>
              <w:left w:w="20" w:type="dxa"/>
              <w:bottom w:w="20" w:type="dxa"/>
              <w:right w:w="20" w:type="dxa"/>
            </w:tcMar>
            <w:vAlign w:val="center"/>
          </w:tcPr>
          <w:p w14:paraId="4FE02C6E" w14:textId="77777777" w:rsidR="00B13E16" w:rsidRPr="008F4C02" w:rsidRDefault="00B13E16" w:rsidP="00EA1A87">
            <w:pPr>
              <w:pStyle w:val="movimento"/>
              <w:rPr>
                <w:color w:val="002060"/>
              </w:rPr>
            </w:pPr>
            <w:r w:rsidRPr="008F4C02">
              <w:rPr>
                <w:color w:val="002060"/>
              </w:rPr>
              <w:t>VIGNETTI PAOLO</w:t>
            </w:r>
          </w:p>
        </w:tc>
        <w:tc>
          <w:tcPr>
            <w:tcW w:w="2200" w:type="dxa"/>
            <w:tcMar>
              <w:top w:w="20" w:type="dxa"/>
              <w:left w:w="20" w:type="dxa"/>
              <w:bottom w:w="20" w:type="dxa"/>
              <w:right w:w="20" w:type="dxa"/>
            </w:tcMar>
            <w:vAlign w:val="center"/>
          </w:tcPr>
          <w:p w14:paraId="6615564B" w14:textId="77777777" w:rsidR="00B13E16" w:rsidRPr="008F4C02" w:rsidRDefault="00B13E16" w:rsidP="00EA1A87">
            <w:pPr>
              <w:pStyle w:val="movimento2"/>
              <w:rPr>
                <w:color w:val="002060"/>
              </w:rPr>
            </w:pPr>
            <w:r w:rsidRPr="008F4C02">
              <w:rPr>
                <w:color w:val="002060"/>
              </w:rPr>
              <w:t xml:space="preserve">(FUTSAL FERMO S.C.) </w:t>
            </w:r>
          </w:p>
        </w:tc>
        <w:tc>
          <w:tcPr>
            <w:tcW w:w="800" w:type="dxa"/>
            <w:tcMar>
              <w:top w:w="20" w:type="dxa"/>
              <w:left w:w="20" w:type="dxa"/>
              <w:bottom w:w="20" w:type="dxa"/>
              <w:right w:w="20" w:type="dxa"/>
            </w:tcMar>
            <w:vAlign w:val="center"/>
          </w:tcPr>
          <w:p w14:paraId="5B9C6F6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B69F14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A59C8C5" w14:textId="77777777" w:rsidR="00B13E16" w:rsidRPr="008F4C02" w:rsidRDefault="00B13E16" w:rsidP="00EA1A87">
            <w:pPr>
              <w:pStyle w:val="movimento2"/>
              <w:rPr>
                <w:color w:val="002060"/>
              </w:rPr>
            </w:pPr>
            <w:r w:rsidRPr="008F4C02">
              <w:rPr>
                <w:color w:val="002060"/>
              </w:rPr>
              <w:t> </w:t>
            </w:r>
          </w:p>
        </w:tc>
      </w:tr>
    </w:tbl>
    <w:p w14:paraId="2578EA2E"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proteste nei confronti dell'arbitro. Allontanato. </w:t>
      </w:r>
    </w:p>
    <w:p w14:paraId="2ABC9EAF" w14:textId="77777777" w:rsidR="00B13E16" w:rsidRPr="008F4C02" w:rsidRDefault="00B13E16" w:rsidP="00B13E16">
      <w:pPr>
        <w:pStyle w:val="titolo3"/>
        <w:divId w:val="527259509"/>
        <w:rPr>
          <w:color w:val="002060"/>
        </w:rPr>
      </w:pPr>
      <w:r w:rsidRPr="008F4C02">
        <w:rPr>
          <w:color w:val="002060"/>
        </w:rPr>
        <w:t xml:space="preserve">A CARICO DI ALLENATORI </w:t>
      </w:r>
    </w:p>
    <w:p w14:paraId="21206D5A" w14:textId="77777777" w:rsidR="00B13E16" w:rsidRPr="008F4C02" w:rsidRDefault="00B13E16" w:rsidP="00B13E16">
      <w:pPr>
        <w:pStyle w:val="titolo20"/>
        <w:divId w:val="527259509"/>
        <w:rPr>
          <w:color w:val="002060"/>
        </w:rPr>
      </w:pPr>
      <w:r w:rsidRPr="008F4C02">
        <w:rPr>
          <w:color w:val="002060"/>
        </w:rPr>
        <w:t xml:space="preserve">SQUALIFICA FINO AL 20/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EAA2ABA" w14:textId="77777777" w:rsidTr="00B13E16">
        <w:trPr>
          <w:divId w:val="527259509"/>
        </w:trPr>
        <w:tc>
          <w:tcPr>
            <w:tcW w:w="2200" w:type="dxa"/>
            <w:tcMar>
              <w:top w:w="20" w:type="dxa"/>
              <w:left w:w="20" w:type="dxa"/>
              <w:bottom w:w="20" w:type="dxa"/>
              <w:right w:w="20" w:type="dxa"/>
            </w:tcMar>
            <w:vAlign w:val="center"/>
          </w:tcPr>
          <w:p w14:paraId="740FDE00" w14:textId="77777777" w:rsidR="00B13E16" w:rsidRPr="008F4C02" w:rsidRDefault="00B13E16" w:rsidP="00EA1A87">
            <w:pPr>
              <w:pStyle w:val="movimento"/>
              <w:rPr>
                <w:color w:val="002060"/>
              </w:rPr>
            </w:pPr>
            <w:r w:rsidRPr="008F4C02">
              <w:rPr>
                <w:color w:val="002060"/>
              </w:rPr>
              <w:t>FRENDA ANTONIO</w:t>
            </w:r>
          </w:p>
        </w:tc>
        <w:tc>
          <w:tcPr>
            <w:tcW w:w="2200" w:type="dxa"/>
            <w:tcMar>
              <w:top w:w="20" w:type="dxa"/>
              <w:left w:w="20" w:type="dxa"/>
              <w:bottom w:w="20" w:type="dxa"/>
              <w:right w:w="20" w:type="dxa"/>
            </w:tcMar>
            <w:vAlign w:val="center"/>
          </w:tcPr>
          <w:p w14:paraId="1FC48AB5" w14:textId="77777777" w:rsidR="00B13E16" w:rsidRPr="008F4C02" w:rsidRDefault="00B13E16" w:rsidP="00EA1A87">
            <w:pPr>
              <w:pStyle w:val="movimento2"/>
              <w:rPr>
                <w:color w:val="002060"/>
              </w:rPr>
            </w:pPr>
            <w:r w:rsidRPr="008F4C02">
              <w:rPr>
                <w:color w:val="002060"/>
              </w:rPr>
              <w:t xml:space="preserve">(ILL.PA. CALCIO A 5) </w:t>
            </w:r>
          </w:p>
        </w:tc>
        <w:tc>
          <w:tcPr>
            <w:tcW w:w="800" w:type="dxa"/>
            <w:tcMar>
              <w:top w:w="20" w:type="dxa"/>
              <w:left w:w="20" w:type="dxa"/>
              <w:bottom w:w="20" w:type="dxa"/>
              <w:right w:w="20" w:type="dxa"/>
            </w:tcMar>
            <w:vAlign w:val="center"/>
          </w:tcPr>
          <w:p w14:paraId="5209FA0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3C9A1D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9522033" w14:textId="77777777" w:rsidR="00B13E16" w:rsidRPr="008F4C02" w:rsidRDefault="00B13E16" w:rsidP="00EA1A87">
            <w:pPr>
              <w:pStyle w:val="movimento2"/>
              <w:rPr>
                <w:color w:val="002060"/>
              </w:rPr>
            </w:pPr>
            <w:r w:rsidRPr="008F4C02">
              <w:rPr>
                <w:color w:val="002060"/>
              </w:rPr>
              <w:t> </w:t>
            </w:r>
          </w:p>
        </w:tc>
      </w:tr>
    </w:tbl>
    <w:p w14:paraId="1136187C"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20ACE3A" w14:textId="77777777" w:rsidTr="00B13E16">
        <w:trPr>
          <w:divId w:val="527259509"/>
        </w:trPr>
        <w:tc>
          <w:tcPr>
            <w:tcW w:w="2200" w:type="dxa"/>
            <w:tcMar>
              <w:top w:w="20" w:type="dxa"/>
              <w:left w:w="20" w:type="dxa"/>
              <w:bottom w:w="20" w:type="dxa"/>
              <w:right w:w="20" w:type="dxa"/>
            </w:tcMar>
            <w:vAlign w:val="center"/>
          </w:tcPr>
          <w:p w14:paraId="63560AB6" w14:textId="77777777" w:rsidR="00B13E16" w:rsidRPr="008F4C02" w:rsidRDefault="00B13E16" w:rsidP="00EA1A87">
            <w:pPr>
              <w:pStyle w:val="movimento"/>
              <w:rPr>
                <w:color w:val="002060"/>
              </w:rPr>
            </w:pPr>
            <w:r w:rsidRPr="008F4C02">
              <w:rPr>
                <w:color w:val="002060"/>
              </w:rPr>
              <w:t>PERUGINI PAOLO</w:t>
            </w:r>
          </w:p>
        </w:tc>
        <w:tc>
          <w:tcPr>
            <w:tcW w:w="2200" w:type="dxa"/>
            <w:tcMar>
              <w:top w:w="20" w:type="dxa"/>
              <w:left w:w="20" w:type="dxa"/>
              <w:bottom w:w="20" w:type="dxa"/>
              <w:right w:w="20" w:type="dxa"/>
            </w:tcMar>
            <w:vAlign w:val="center"/>
          </w:tcPr>
          <w:p w14:paraId="76E5D4C3" w14:textId="77777777" w:rsidR="00B13E16" w:rsidRPr="008F4C02" w:rsidRDefault="00B13E16" w:rsidP="00EA1A87">
            <w:pPr>
              <w:pStyle w:val="movimento2"/>
              <w:rPr>
                <w:color w:val="002060"/>
              </w:rPr>
            </w:pPr>
            <w:r w:rsidRPr="008F4C02">
              <w:rPr>
                <w:color w:val="002060"/>
              </w:rPr>
              <w:t xml:space="preserve">(ILL.PA. CALCIO A 5) </w:t>
            </w:r>
          </w:p>
        </w:tc>
        <w:tc>
          <w:tcPr>
            <w:tcW w:w="800" w:type="dxa"/>
            <w:tcMar>
              <w:top w:w="20" w:type="dxa"/>
              <w:left w:w="20" w:type="dxa"/>
              <w:bottom w:w="20" w:type="dxa"/>
              <w:right w:w="20" w:type="dxa"/>
            </w:tcMar>
            <w:vAlign w:val="center"/>
          </w:tcPr>
          <w:p w14:paraId="6A20253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E4089D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CF5F027" w14:textId="77777777" w:rsidR="00B13E16" w:rsidRPr="008F4C02" w:rsidRDefault="00B13E16" w:rsidP="00EA1A87">
            <w:pPr>
              <w:pStyle w:val="movimento2"/>
              <w:rPr>
                <w:color w:val="002060"/>
              </w:rPr>
            </w:pPr>
            <w:r w:rsidRPr="008F4C02">
              <w:rPr>
                <w:color w:val="002060"/>
              </w:rPr>
              <w:t> </w:t>
            </w:r>
          </w:p>
        </w:tc>
      </w:tr>
    </w:tbl>
    <w:p w14:paraId="33965A8B"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Per proteste nei confronti dell'arbitro. Allontanato. </w:t>
      </w:r>
    </w:p>
    <w:p w14:paraId="2A1C4750" w14:textId="77777777" w:rsidR="00B13E16" w:rsidRPr="008F4C02" w:rsidRDefault="00B13E16" w:rsidP="00B13E16">
      <w:pPr>
        <w:pStyle w:val="titolo3"/>
        <w:divId w:val="527259509"/>
        <w:rPr>
          <w:color w:val="002060"/>
        </w:rPr>
      </w:pPr>
      <w:r w:rsidRPr="008F4C02">
        <w:rPr>
          <w:color w:val="002060"/>
        </w:rPr>
        <w:t xml:space="preserve">A CARICO CALCIATORI ESPULSI DAL CAMPO </w:t>
      </w:r>
    </w:p>
    <w:p w14:paraId="19E8801D" w14:textId="77777777" w:rsidR="00B13E16" w:rsidRPr="008F4C02" w:rsidRDefault="00B13E16" w:rsidP="00B13E16">
      <w:pPr>
        <w:pStyle w:val="titolo20"/>
        <w:divId w:val="527259509"/>
        <w:rPr>
          <w:color w:val="002060"/>
        </w:rPr>
      </w:pPr>
      <w:r w:rsidRPr="008F4C02">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0D16C0A" w14:textId="77777777" w:rsidTr="00B13E16">
        <w:trPr>
          <w:divId w:val="527259509"/>
        </w:trPr>
        <w:tc>
          <w:tcPr>
            <w:tcW w:w="2200" w:type="dxa"/>
            <w:tcMar>
              <w:top w:w="20" w:type="dxa"/>
              <w:left w:w="20" w:type="dxa"/>
              <w:bottom w:w="20" w:type="dxa"/>
              <w:right w:w="20" w:type="dxa"/>
            </w:tcMar>
            <w:vAlign w:val="center"/>
          </w:tcPr>
          <w:p w14:paraId="078786EB" w14:textId="77777777" w:rsidR="00B13E16" w:rsidRPr="008F4C02" w:rsidRDefault="00B13E16" w:rsidP="00EA1A87">
            <w:pPr>
              <w:pStyle w:val="movimento"/>
              <w:rPr>
                <w:color w:val="002060"/>
              </w:rPr>
            </w:pPr>
            <w:r w:rsidRPr="008F4C02">
              <w:rPr>
                <w:color w:val="002060"/>
              </w:rPr>
              <w:t>BRACALENTE FABIO</w:t>
            </w:r>
          </w:p>
        </w:tc>
        <w:tc>
          <w:tcPr>
            <w:tcW w:w="2200" w:type="dxa"/>
            <w:tcMar>
              <w:top w:w="20" w:type="dxa"/>
              <w:left w:w="20" w:type="dxa"/>
              <w:bottom w:w="20" w:type="dxa"/>
              <w:right w:w="20" w:type="dxa"/>
            </w:tcMar>
            <w:vAlign w:val="center"/>
          </w:tcPr>
          <w:p w14:paraId="754FA98E" w14:textId="77777777" w:rsidR="00B13E16" w:rsidRPr="008F4C02" w:rsidRDefault="00B13E16" w:rsidP="00EA1A87">
            <w:pPr>
              <w:pStyle w:val="movimento2"/>
              <w:rPr>
                <w:color w:val="002060"/>
              </w:rPr>
            </w:pPr>
            <w:r w:rsidRPr="008F4C02">
              <w:rPr>
                <w:color w:val="002060"/>
              </w:rPr>
              <w:t xml:space="preserve">(FUTSAL SANGIUSTESE A.R.L.) </w:t>
            </w:r>
          </w:p>
        </w:tc>
        <w:tc>
          <w:tcPr>
            <w:tcW w:w="800" w:type="dxa"/>
            <w:tcMar>
              <w:top w:w="20" w:type="dxa"/>
              <w:left w:w="20" w:type="dxa"/>
              <w:bottom w:w="20" w:type="dxa"/>
              <w:right w:w="20" w:type="dxa"/>
            </w:tcMar>
            <w:vAlign w:val="center"/>
          </w:tcPr>
          <w:p w14:paraId="0C2891A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B6901F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67C7CED" w14:textId="77777777" w:rsidR="00B13E16" w:rsidRPr="008F4C02" w:rsidRDefault="00B13E16" w:rsidP="00EA1A87">
            <w:pPr>
              <w:pStyle w:val="movimento2"/>
              <w:rPr>
                <w:color w:val="002060"/>
              </w:rPr>
            </w:pPr>
            <w:r w:rsidRPr="008F4C02">
              <w:rPr>
                <w:color w:val="002060"/>
              </w:rPr>
              <w:t> </w:t>
            </w:r>
          </w:p>
        </w:tc>
      </w:tr>
    </w:tbl>
    <w:p w14:paraId="7D2A6A3C"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A seguito di una decisione tecnica assunta dall'arbitro dalla panchina entrava nel terreno di gioco si avvicinava all'arbitro per insultarlo dopo il provvedimento disciplinare minacciava il direttore di gara di attenderlo fuori del terreno di gioco. </w:t>
      </w:r>
    </w:p>
    <w:p w14:paraId="5F3A7F40" w14:textId="77777777" w:rsidR="00B13E16" w:rsidRPr="008F4C02" w:rsidRDefault="00B13E16" w:rsidP="00B13E16">
      <w:pPr>
        <w:pStyle w:val="titolo20"/>
        <w:divId w:val="527259509"/>
        <w:rPr>
          <w:color w:val="002060"/>
        </w:rPr>
      </w:pPr>
      <w:r w:rsidRPr="008F4C0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5EAF316" w14:textId="77777777" w:rsidTr="00B13E16">
        <w:trPr>
          <w:divId w:val="527259509"/>
        </w:trPr>
        <w:tc>
          <w:tcPr>
            <w:tcW w:w="2200" w:type="dxa"/>
            <w:tcMar>
              <w:top w:w="20" w:type="dxa"/>
              <w:left w:w="20" w:type="dxa"/>
              <w:bottom w:w="20" w:type="dxa"/>
              <w:right w:w="20" w:type="dxa"/>
            </w:tcMar>
            <w:vAlign w:val="center"/>
          </w:tcPr>
          <w:p w14:paraId="62309E94" w14:textId="77777777" w:rsidR="00B13E16" w:rsidRPr="008F4C02" w:rsidRDefault="00B13E16" w:rsidP="00EA1A87">
            <w:pPr>
              <w:pStyle w:val="movimento"/>
              <w:rPr>
                <w:color w:val="002060"/>
              </w:rPr>
            </w:pPr>
            <w:r w:rsidRPr="008F4C02">
              <w:rPr>
                <w:color w:val="002060"/>
              </w:rPr>
              <w:t>MECA DENIS</w:t>
            </w:r>
          </w:p>
        </w:tc>
        <w:tc>
          <w:tcPr>
            <w:tcW w:w="2200" w:type="dxa"/>
            <w:tcMar>
              <w:top w:w="20" w:type="dxa"/>
              <w:left w:w="20" w:type="dxa"/>
              <w:bottom w:w="20" w:type="dxa"/>
              <w:right w:w="20" w:type="dxa"/>
            </w:tcMar>
            <w:vAlign w:val="center"/>
          </w:tcPr>
          <w:p w14:paraId="7E4075EB" w14:textId="77777777" w:rsidR="00B13E16" w:rsidRPr="008F4C02" w:rsidRDefault="00B13E16" w:rsidP="00EA1A87">
            <w:pPr>
              <w:pStyle w:val="movimento2"/>
              <w:rPr>
                <w:color w:val="002060"/>
              </w:rPr>
            </w:pPr>
            <w:r w:rsidRPr="008F4C02">
              <w:rPr>
                <w:color w:val="002060"/>
              </w:rPr>
              <w:t xml:space="preserve">(INVICTA FUTSAL MACERATA) </w:t>
            </w:r>
          </w:p>
        </w:tc>
        <w:tc>
          <w:tcPr>
            <w:tcW w:w="800" w:type="dxa"/>
            <w:tcMar>
              <w:top w:w="20" w:type="dxa"/>
              <w:left w:w="20" w:type="dxa"/>
              <w:bottom w:w="20" w:type="dxa"/>
              <w:right w:w="20" w:type="dxa"/>
            </w:tcMar>
            <w:vAlign w:val="center"/>
          </w:tcPr>
          <w:p w14:paraId="09F8B6A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582F48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BEB1E02" w14:textId="77777777" w:rsidR="00B13E16" w:rsidRPr="008F4C02" w:rsidRDefault="00B13E16" w:rsidP="00EA1A87">
            <w:pPr>
              <w:pStyle w:val="movimento2"/>
              <w:rPr>
                <w:color w:val="002060"/>
              </w:rPr>
            </w:pPr>
            <w:r w:rsidRPr="008F4C02">
              <w:rPr>
                <w:color w:val="002060"/>
              </w:rPr>
              <w:t> </w:t>
            </w:r>
          </w:p>
        </w:tc>
      </w:tr>
    </w:tbl>
    <w:p w14:paraId="517C9451" w14:textId="77777777" w:rsidR="00B13E16" w:rsidRPr="008F4C02" w:rsidRDefault="00B13E16" w:rsidP="00B13E16">
      <w:pPr>
        <w:pStyle w:val="titolo20"/>
        <w:divId w:val="527259509"/>
        <w:rPr>
          <w:color w:val="002060"/>
        </w:rPr>
      </w:pPr>
      <w:r w:rsidRPr="008F4C0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093D041" w14:textId="77777777" w:rsidTr="00B13E16">
        <w:trPr>
          <w:divId w:val="527259509"/>
        </w:trPr>
        <w:tc>
          <w:tcPr>
            <w:tcW w:w="2200" w:type="dxa"/>
            <w:tcMar>
              <w:top w:w="20" w:type="dxa"/>
              <w:left w:w="20" w:type="dxa"/>
              <w:bottom w:w="20" w:type="dxa"/>
              <w:right w:w="20" w:type="dxa"/>
            </w:tcMar>
            <w:vAlign w:val="center"/>
          </w:tcPr>
          <w:p w14:paraId="3352D50C" w14:textId="77777777" w:rsidR="00B13E16" w:rsidRPr="008F4C02" w:rsidRDefault="00B13E16" w:rsidP="00EA1A87">
            <w:pPr>
              <w:pStyle w:val="movimento"/>
              <w:rPr>
                <w:color w:val="002060"/>
              </w:rPr>
            </w:pPr>
            <w:r w:rsidRPr="008F4C02">
              <w:rPr>
                <w:color w:val="002060"/>
              </w:rPr>
              <w:t>CASAGRANDE RICCARDO</w:t>
            </w:r>
          </w:p>
        </w:tc>
        <w:tc>
          <w:tcPr>
            <w:tcW w:w="2200" w:type="dxa"/>
            <w:tcMar>
              <w:top w:w="20" w:type="dxa"/>
              <w:left w:w="20" w:type="dxa"/>
              <w:bottom w:w="20" w:type="dxa"/>
              <w:right w:w="20" w:type="dxa"/>
            </w:tcMar>
            <w:vAlign w:val="center"/>
          </w:tcPr>
          <w:p w14:paraId="0BC3FD3D" w14:textId="77777777" w:rsidR="00B13E16" w:rsidRPr="008F4C02" w:rsidRDefault="00B13E16" w:rsidP="00EA1A87">
            <w:pPr>
              <w:pStyle w:val="movimento2"/>
              <w:rPr>
                <w:color w:val="002060"/>
              </w:rPr>
            </w:pPr>
            <w:r w:rsidRPr="008F4C02">
              <w:rPr>
                <w:color w:val="002060"/>
              </w:rPr>
              <w:t xml:space="preserve">(AMICI DEL CENTROSOCIO SP.) </w:t>
            </w:r>
          </w:p>
        </w:tc>
        <w:tc>
          <w:tcPr>
            <w:tcW w:w="800" w:type="dxa"/>
            <w:tcMar>
              <w:top w:w="20" w:type="dxa"/>
              <w:left w:w="20" w:type="dxa"/>
              <w:bottom w:w="20" w:type="dxa"/>
              <w:right w:w="20" w:type="dxa"/>
            </w:tcMar>
            <w:vAlign w:val="center"/>
          </w:tcPr>
          <w:p w14:paraId="78D6B26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F86D775" w14:textId="77777777" w:rsidR="00B13E16" w:rsidRPr="008F4C02" w:rsidRDefault="00B13E16" w:rsidP="00EA1A87">
            <w:pPr>
              <w:pStyle w:val="movimento"/>
              <w:rPr>
                <w:color w:val="002060"/>
              </w:rPr>
            </w:pPr>
            <w:r w:rsidRPr="008F4C02">
              <w:rPr>
                <w:color w:val="002060"/>
              </w:rPr>
              <w:t>GIACOBONI GIORGIO</w:t>
            </w:r>
          </w:p>
        </w:tc>
        <w:tc>
          <w:tcPr>
            <w:tcW w:w="2200" w:type="dxa"/>
            <w:tcMar>
              <w:top w:w="20" w:type="dxa"/>
              <w:left w:w="20" w:type="dxa"/>
              <w:bottom w:w="20" w:type="dxa"/>
              <w:right w:w="20" w:type="dxa"/>
            </w:tcMar>
            <w:vAlign w:val="center"/>
          </w:tcPr>
          <w:p w14:paraId="53048CA1" w14:textId="77777777" w:rsidR="00B13E16" w:rsidRPr="008F4C02" w:rsidRDefault="00B13E16" w:rsidP="00EA1A87">
            <w:pPr>
              <w:pStyle w:val="movimento2"/>
              <w:rPr>
                <w:color w:val="002060"/>
              </w:rPr>
            </w:pPr>
            <w:r w:rsidRPr="008F4C02">
              <w:rPr>
                <w:color w:val="002060"/>
              </w:rPr>
              <w:t xml:space="preserve">(AMICI 84) </w:t>
            </w:r>
          </w:p>
        </w:tc>
      </w:tr>
      <w:tr w:rsidR="00B13E16" w:rsidRPr="008F4C02" w14:paraId="2A679183" w14:textId="77777777" w:rsidTr="00B13E16">
        <w:trPr>
          <w:divId w:val="527259509"/>
        </w:trPr>
        <w:tc>
          <w:tcPr>
            <w:tcW w:w="2200" w:type="dxa"/>
            <w:tcMar>
              <w:top w:w="20" w:type="dxa"/>
              <w:left w:w="20" w:type="dxa"/>
              <w:bottom w:w="20" w:type="dxa"/>
              <w:right w:w="20" w:type="dxa"/>
            </w:tcMar>
            <w:vAlign w:val="center"/>
          </w:tcPr>
          <w:p w14:paraId="71A950A9" w14:textId="77777777" w:rsidR="00B13E16" w:rsidRPr="008F4C02" w:rsidRDefault="00B13E16" w:rsidP="00EA1A87">
            <w:pPr>
              <w:pStyle w:val="movimento"/>
              <w:rPr>
                <w:color w:val="002060"/>
              </w:rPr>
            </w:pPr>
            <w:r w:rsidRPr="008F4C02">
              <w:rPr>
                <w:color w:val="002060"/>
              </w:rPr>
              <w:lastRenderedPageBreak/>
              <w:t>DELBIANCO ANDREA</w:t>
            </w:r>
          </w:p>
        </w:tc>
        <w:tc>
          <w:tcPr>
            <w:tcW w:w="2200" w:type="dxa"/>
            <w:tcMar>
              <w:top w:w="20" w:type="dxa"/>
              <w:left w:w="20" w:type="dxa"/>
              <w:bottom w:w="20" w:type="dxa"/>
              <w:right w:w="20" w:type="dxa"/>
            </w:tcMar>
            <w:vAlign w:val="center"/>
          </w:tcPr>
          <w:p w14:paraId="078857C3" w14:textId="77777777" w:rsidR="00B13E16" w:rsidRPr="008F4C02" w:rsidRDefault="00B13E16" w:rsidP="00EA1A87">
            <w:pPr>
              <w:pStyle w:val="movimento2"/>
              <w:rPr>
                <w:color w:val="002060"/>
              </w:rPr>
            </w:pPr>
            <w:r w:rsidRPr="008F4C02">
              <w:rPr>
                <w:color w:val="002060"/>
              </w:rPr>
              <w:t xml:space="preserve">(AVENALE) </w:t>
            </w:r>
          </w:p>
        </w:tc>
        <w:tc>
          <w:tcPr>
            <w:tcW w:w="800" w:type="dxa"/>
            <w:tcMar>
              <w:top w:w="20" w:type="dxa"/>
              <w:left w:w="20" w:type="dxa"/>
              <w:bottom w:w="20" w:type="dxa"/>
              <w:right w:w="20" w:type="dxa"/>
            </w:tcMar>
            <w:vAlign w:val="center"/>
          </w:tcPr>
          <w:p w14:paraId="149B8AC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E273A2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1EE9F71" w14:textId="77777777" w:rsidR="00B13E16" w:rsidRPr="008F4C02" w:rsidRDefault="00B13E16" w:rsidP="00EA1A87">
            <w:pPr>
              <w:pStyle w:val="movimento2"/>
              <w:rPr>
                <w:color w:val="002060"/>
              </w:rPr>
            </w:pPr>
            <w:r w:rsidRPr="008F4C02">
              <w:rPr>
                <w:color w:val="002060"/>
              </w:rPr>
              <w:t> </w:t>
            </w:r>
          </w:p>
        </w:tc>
      </w:tr>
    </w:tbl>
    <w:p w14:paraId="624611CC"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3525BCB1"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8AD71A7" w14:textId="77777777" w:rsidTr="00B13E16">
        <w:trPr>
          <w:divId w:val="527259509"/>
        </w:trPr>
        <w:tc>
          <w:tcPr>
            <w:tcW w:w="2200" w:type="dxa"/>
            <w:tcMar>
              <w:top w:w="20" w:type="dxa"/>
              <w:left w:w="20" w:type="dxa"/>
              <w:bottom w:w="20" w:type="dxa"/>
              <w:right w:w="20" w:type="dxa"/>
            </w:tcMar>
            <w:vAlign w:val="center"/>
          </w:tcPr>
          <w:p w14:paraId="03C49644" w14:textId="77777777" w:rsidR="00B13E16" w:rsidRPr="008F4C02" w:rsidRDefault="00B13E16" w:rsidP="00EA1A87">
            <w:pPr>
              <w:pStyle w:val="movimento"/>
              <w:rPr>
                <w:color w:val="002060"/>
              </w:rPr>
            </w:pPr>
            <w:r w:rsidRPr="008F4C02">
              <w:rPr>
                <w:color w:val="002060"/>
              </w:rPr>
              <w:t>PIERLEONI GIULIO</w:t>
            </w:r>
          </w:p>
        </w:tc>
        <w:tc>
          <w:tcPr>
            <w:tcW w:w="2200" w:type="dxa"/>
            <w:tcMar>
              <w:top w:w="20" w:type="dxa"/>
              <w:left w:w="20" w:type="dxa"/>
              <w:bottom w:w="20" w:type="dxa"/>
              <w:right w:w="20" w:type="dxa"/>
            </w:tcMar>
            <w:vAlign w:val="center"/>
          </w:tcPr>
          <w:p w14:paraId="27C55884" w14:textId="77777777" w:rsidR="00B13E16" w:rsidRPr="008F4C02" w:rsidRDefault="00B13E16" w:rsidP="00EA1A87">
            <w:pPr>
              <w:pStyle w:val="movimento2"/>
              <w:rPr>
                <w:color w:val="002060"/>
              </w:rPr>
            </w:pPr>
            <w:r w:rsidRPr="008F4C02">
              <w:rPr>
                <w:color w:val="002060"/>
              </w:rPr>
              <w:t xml:space="preserve">(ATL URBINO C5 1999) </w:t>
            </w:r>
          </w:p>
        </w:tc>
        <w:tc>
          <w:tcPr>
            <w:tcW w:w="800" w:type="dxa"/>
            <w:tcMar>
              <w:top w:w="20" w:type="dxa"/>
              <w:left w:w="20" w:type="dxa"/>
              <w:bottom w:w="20" w:type="dxa"/>
              <w:right w:w="20" w:type="dxa"/>
            </w:tcMar>
            <w:vAlign w:val="center"/>
          </w:tcPr>
          <w:p w14:paraId="58E1811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E213D18" w14:textId="77777777" w:rsidR="00B13E16" w:rsidRPr="008F4C02" w:rsidRDefault="00B13E16" w:rsidP="00EA1A87">
            <w:pPr>
              <w:pStyle w:val="movimento"/>
              <w:rPr>
                <w:color w:val="002060"/>
              </w:rPr>
            </w:pPr>
            <w:r w:rsidRPr="008F4C02">
              <w:rPr>
                <w:color w:val="002060"/>
              </w:rPr>
              <w:t>SABBATINI MILO</w:t>
            </w:r>
          </w:p>
        </w:tc>
        <w:tc>
          <w:tcPr>
            <w:tcW w:w="2200" w:type="dxa"/>
            <w:tcMar>
              <w:top w:w="20" w:type="dxa"/>
              <w:left w:w="20" w:type="dxa"/>
              <w:bottom w:w="20" w:type="dxa"/>
              <w:right w:w="20" w:type="dxa"/>
            </w:tcMar>
            <w:vAlign w:val="center"/>
          </w:tcPr>
          <w:p w14:paraId="3C31AC58" w14:textId="77777777" w:rsidR="00B13E16" w:rsidRPr="008F4C02" w:rsidRDefault="00B13E16" w:rsidP="00EA1A87">
            <w:pPr>
              <w:pStyle w:val="movimento2"/>
              <w:rPr>
                <w:color w:val="002060"/>
              </w:rPr>
            </w:pPr>
            <w:r w:rsidRPr="008F4C02">
              <w:rPr>
                <w:color w:val="002060"/>
              </w:rPr>
              <w:t xml:space="preserve">(PIETRALACROCE 73) </w:t>
            </w:r>
          </w:p>
        </w:tc>
      </w:tr>
    </w:tbl>
    <w:p w14:paraId="10EDEAAA"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B7E5412" w14:textId="77777777" w:rsidTr="00B13E16">
        <w:trPr>
          <w:divId w:val="527259509"/>
        </w:trPr>
        <w:tc>
          <w:tcPr>
            <w:tcW w:w="2200" w:type="dxa"/>
            <w:tcMar>
              <w:top w:w="20" w:type="dxa"/>
              <w:left w:w="20" w:type="dxa"/>
              <w:bottom w:w="20" w:type="dxa"/>
              <w:right w:w="20" w:type="dxa"/>
            </w:tcMar>
            <w:vAlign w:val="center"/>
          </w:tcPr>
          <w:p w14:paraId="12502AD1" w14:textId="77777777" w:rsidR="00B13E16" w:rsidRPr="008F4C02" w:rsidRDefault="00B13E16" w:rsidP="00EA1A87">
            <w:pPr>
              <w:pStyle w:val="movimento"/>
              <w:rPr>
                <w:color w:val="002060"/>
              </w:rPr>
            </w:pPr>
            <w:r w:rsidRPr="008F4C02">
              <w:rPr>
                <w:color w:val="002060"/>
              </w:rPr>
              <w:t>CONTARDI MATTIA</w:t>
            </w:r>
          </w:p>
        </w:tc>
        <w:tc>
          <w:tcPr>
            <w:tcW w:w="2200" w:type="dxa"/>
            <w:tcMar>
              <w:top w:w="20" w:type="dxa"/>
              <w:left w:w="20" w:type="dxa"/>
              <w:bottom w:w="20" w:type="dxa"/>
              <w:right w:w="20" w:type="dxa"/>
            </w:tcMar>
            <w:vAlign w:val="center"/>
          </w:tcPr>
          <w:p w14:paraId="28874A1A" w14:textId="77777777" w:rsidR="00B13E16" w:rsidRPr="008F4C02" w:rsidRDefault="00B13E16" w:rsidP="00EA1A87">
            <w:pPr>
              <w:pStyle w:val="movimento2"/>
              <w:rPr>
                <w:color w:val="002060"/>
              </w:rPr>
            </w:pPr>
            <w:r w:rsidRPr="008F4C02">
              <w:rPr>
                <w:color w:val="002060"/>
              </w:rPr>
              <w:t xml:space="preserve">(AVIS ARCEVIA 1964) </w:t>
            </w:r>
          </w:p>
        </w:tc>
        <w:tc>
          <w:tcPr>
            <w:tcW w:w="800" w:type="dxa"/>
            <w:tcMar>
              <w:top w:w="20" w:type="dxa"/>
              <w:left w:w="20" w:type="dxa"/>
              <w:bottom w:w="20" w:type="dxa"/>
              <w:right w:w="20" w:type="dxa"/>
            </w:tcMar>
            <w:vAlign w:val="center"/>
          </w:tcPr>
          <w:p w14:paraId="6932876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2828BCF" w14:textId="77777777" w:rsidR="00B13E16" w:rsidRPr="008F4C02" w:rsidRDefault="00B13E16" w:rsidP="00EA1A87">
            <w:pPr>
              <w:pStyle w:val="movimento"/>
              <w:rPr>
                <w:color w:val="002060"/>
              </w:rPr>
            </w:pPr>
            <w:r w:rsidRPr="008F4C02">
              <w:rPr>
                <w:color w:val="002060"/>
              </w:rPr>
              <w:t>INNOCENZI TEO</w:t>
            </w:r>
          </w:p>
        </w:tc>
        <w:tc>
          <w:tcPr>
            <w:tcW w:w="2200" w:type="dxa"/>
            <w:tcMar>
              <w:top w:w="20" w:type="dxa"/>
              <w:left w:w="20" w:type="dxa"/>
              <w:bottom w:w="20" w:type="dxa"/>
              <w:right w:w="20" w:type="dxa"/>
            </w:tcMar>
            <w:vAlign w:val="center"/>
          </w:tcPr>
          <w:p w14:paraId="753A5FE9" w14:textId="77777777" w:rsidR="00B13E16" w:rsidRPr="008F4C02" w:rsidRDefault="00B13E16" w:rsidP="00EA1A87">
            <w:pPr>
              <w:pStyle w:val="movimento2"/>
              <w:rPr>
                <w:color w:val="002060"/>
              </w:rPr>
            </w:pPr>
            <w:r w:rsidRPr="008F4C02">
              <w:rPr>
                <w:color w:val="002060"/>
              </w:rPr>
              <w:t xml:space="preserve">(CERRETO CALCIO) </w:t>
            </w:r>
          </w:p>
        </w:tc>
      </w:tr>
      <w:tr w:rsidR="00B13E16" w:rsidRPr="008F4C02" w14:paraId="36AD2036" w14:textId="77777777" w:rsidTr="00B13E16">
        <w:trPr>
          <w:divId w:val="527259509"/>
        </w:trPr>
        <w:tc>
          <w:tcPr>
            <w:tcW w:w="2200" w:type="dxa"/>
            <w:tcMar>
              <w:top w:w="20" w:type="dxa"/>
              <w:left w:w="20" w:type="dxa"/>
              <w:bottom w:w="20" w:type="dxa"/>
              <w:right w:w="20" w:type="dxa"/>
            </w:tcMar>
            <w:vAlign w:val="center"/>
          </w:tcPr>
          <w:p w14:paraId="186C1C12" w14:textId="77777777" w:rsidR="00B13E16" w:rsidRPr="008F4C02" w:rsidRDefault="00B13E16" w:rsidP="00EA1A87">
            <w:pPr>
              <w:pStyle w:val="movimento"/>
              <w:rPr>
                <w:color w:val="002060"/>
              </w:rPr>
            </w:pPr>
            <w:r w:rsidRPr="008F4C02">
              <w:rPr>
                <w:color w:val="002060"/>
              </w:rPr>
              <w:t>TULLI DAVID</w:t>
            </w:r>
          </w:p>
        </w:tc>
        <w:tc>
          <w:tcPr>
            <w:tcW w:w="2200" w:type="dxa"/>
            <w:tcMar>
              <w:top w:w="20" w:type="dxa"/>
              <w:left w:w="20" w:type="dxa"/>
              <w:bottom w:w="20" w:type="dxa"/>
              <w:right w:w="20" w:type="dxa"/>
            </w:tcMar>
            <w:vAlign w:val="center"/>
          </w:tcPr>
          <w:p w14:paraId="067D96BD" w14:textId="77777777" w:rsidR="00B13E16" w:rsidRPr="008F4C02" w:rsidRDefault="00B13E16" w:rsidP="00EA1A87">
            <w:pPr>
              <w:pStyle w:val="movimento2"/>
              <w:rPr>
                <w:color w:val="002060"/>
              </w:rPr>
            </w:pPr>
            <w:r w:rsidRPr="008F4C02">
              <w:rPr>
                <w:color w:val="002060"/>
              </w:rPr>
              <w:t xml:space="preserve">(FUTSAL CAMPIGLIONE) </w:t>
            </w:r>
          </w:p>
        </w:tc>
        <w:tc>
          <w:tcPr>
            <w:tcW w:w="800" w:type="dxa"/>
            <w:tcMar>
              <w:top w:w="20" w:type="dxa"/>
              <w:left w:w="20" w:type="dxa"/>
              <w:bottom w:w="20" w:type="dxa"/>
              <w:right w:w="20" w:type="dxa"/>
            </w:tcMar>
            <w:vAlign w:val="center"/>
          </w:tcPr>
          <w:p w14:paraId="1B0C8CF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B893520" w14:textId="77777777" w:rsidR="00B13E16" w:rsidRPr="008F4C02" w:rsidRDefault="00B13E16" w:rsidP="00EA1A87">
            <w:pPr>
              <w:pStyle w:val="movimento"/>
              <w:rPr>
                <w:color w:val="002060"/>
              </w:rPr>
            </w:pPr>
            <w:r w:rsidRPr="008F4C02">
              <w:rPr>
                <w:color w:val="002060"/>
              </w:rPr>
              <w:t>DI TORO NICHOLAS</w:t>
            </w:r>
          </w:p>
        </w:tc>
        <w:tc>
          <w:tcPr>
            <w:tcW w:w="2200" w:type="dxa"/>
            <w:tcMar>
              <w:top w:w="20" w:type="dxa"/>
              <w:left w:w="20" w:type="dxa"/>
              <w:bottom w:w="20" w:type="dxa"/>
              <w:right w:w="20" w:type="dxa"/>
            </w:tcMar>
            <w:vAlign w:val="center"/>
          </w:tcPr>
          <w:p w14:paraId="69C7F273" w14:textId="77777777" w:rsidR="00B13E16" w:rsidRPr="008F4C02" w:rsidRDefault="00B13E16" w:rsidP="00EA1A87">
            <w:pPr>
              <w:pStyle w:val="movimento2"/>
              <w:rPr>
                <w:color w:val="002060"/>
              </w:rPr>
            </w:pPr>
            <w:r w:rsidRPr="008F4C02">
              <w:rPr>
                <w:color w:val="002060"/>
              </w:rPr>
              <w:t xml:space="preserve">(FUTSAL FERMO S.C.) </w:t>
            </w:r>
          </w:p>
        </w:tc>
      </w:tr>
      <w:tr w:rsidR="00B13E16" w:rsidRPr="008F4C02" w14:paraId="6BC0E1DD" w14:textId="77777777" w:rsidTr="00B13E16">
        <w:trPr>
          <w:divId w:val="527259509"/>
        </w:trPr>
        <w:tc>
          <w:tcPr>
            <w:tcW w:w="2200" w:type="dxa"/>
            <w:tcMar>
              <w:top w:w="20" w:type="dxa"/>
              <w:left w:w="20" w:type="dxa"/>
              <w:bottom w:w="20" w:type="dxa"/>
              <w:right w:w="20" w:type="dxa"/>
            </w:tcMar>
            <w:vAlign w:val="center"/>
          </w:tcPr>
          <w:p w14:paraId="2AB989D1" w14:textId="77777777" w:rsidR="00B13E16" w:rsidRPr="008F4C02" w:rsidRDefault="00B13E16" w:rsidP="00EA1A87">
            <w:pPr>
              <w:pStyle w:val="movimento"/>
              <w:rPr>
                <w:color w:val="002060"/>
              </w:rPr>
            </w:pPr>
            <w:r w:rsidRPr="008F4C02">
              <w:rPr>
                <w:color w:val="002060"/>
              </w:rPr>
              <w:t>LEONI MICHELE</w:t>
            </w:r>
          </w:p>
        </w:tc>
        <w:tc>
          <w:tcPr>
            <w:tcW w:w="2200" w:type="dxa"/>
            <w:tcMar>
              <w:top w:w="20" w:type="dxa"/>
              <w:left w:w="20" w:type="dxa"/>
              <w:bottom w:w="20" w:type="dxa"/>
              <w:right w:w="20" w:type="dxa"/>
            </w:tcMar>
            <w:vAlign w:val="center"/>
          </w:tcPr>
          <w:p w14:paraId="2AE8D45E" w14:textId="77777777" w:rsidR="00B13E16" w:rsidRPr="008F4C02" w:rsidRDefault="00B13E16" w:rsidP="00EA1A87">
            <w:pPr>
              <w:pStyle w:val="movimento2"/>
              <w:rPr>
                <w:color w:val="002060"/>
              </w:rPr>
            </w:pPr>
            <w:r w:rsidRPr="008F4C02">
              <w:rPr>
                <w:color w:val="002060"/>
              </w:rPr>
              <w:t xml:space="preserve">(FUTSAL FERMO S.C.) </w:t>
            </w:r>
          </w:p>
        </w:tc>
        <w:tc>
          <w:tcPr>
            <w:tcW w:w="800" w:type="dxa"/>
            <w:tcMar>
              <w:top w:w="20" w:type="dxa"/>
              <w:left w:w="20" w:type="dxa"/>
              <w:bottom w:w="20" w:type="dxa"/>
              <w:right w:w="20" w:type="dxa"/>
            </w:tcMar>
            <w:vAlign w:val="center"/>
          </w:tcPr>
          <w:p w14:paraId="4127F1E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4778634" w14:textId="77777777" w:rsidR="00B13E16" w:rsidRPr="008F4C02" w:rsidRDefault="00B13E16" w:rsidP="00EA1A87">
            <w:pPr>
              <w:pStyle w:val="movimento"/>
              <w:rPr>
                <w:color w:val="002060"/>
              </w:rPr>
            </w:pPr>
            <w:r w:rsidRPr="008F4C02">
              <w:rPr>
                <w:color w:val="002060"/>
              </w:rPr>
              <w:t>PACIONI PAOLO</w:t>
            </w:r>
          </w:p>
        </w:tc>
        <w:tc>
          <w:tcPr>
            <w:tcW w:w="2200" w:type="dxa"/>
            <w:tcMar>
              <w:top w:w="20" w:type="dxa"/>
              <w:left w:w="20" w:type="dxa"/>
              <w:bottom w:w="20" w:type="dxa"/>
              <w:right w:w="20" w:type="dxa"/>
            </w:tcMar>
            <w:vAlign w:val="center"/>
          </w:tcPr>
          <w:p w14:paraId="68645294" w14:textId="77777777" w:rsidR="00B13E16" w:rsidRPr="008F4C02" w:rsidRDefault="00B13E16" w:rsidP="00EA1A87">
            <w:pPr>
              <w:pStyle w:val="movimento2"/>
              <w:rPr>
                <w:color w:val="002060"/>
              </w:rPr>
            </w:pPr>
            <w:r w:rsidRPr="008F4C02">
              <w:rPr>
                <w:color w:val="002060"/>
              </w:rPr>
              <w:t xml:space="preserve">(FUTSAL FERMO S.C.) </w:t>
            </w:r>
          </w:p>
        </w:tc>
      </w:tr>
      <w:tr w:rsidR="00B13E16" w:rsidRPr="008F4C02" w14:paraId="20B42945" w14:textId="77777777" w:rsidTr="00B13E16">
        <w:trPr>
          <w:divId w:val="527259509"/>
        </w:trPr>
        <w:tc>
          <w:tcPr>
            <w:tcW w:w="2200" w:type="dxa"/>
            <w:tcMar>
              <w:top w:w="20" w:type="dxa"/>
              <w:left w:w="20" w:type="dxa"/>
              <w:bottom w:w="20" w:type="dxa"/>
              <w:right w:w="20" w:type="dxa"/>
            </w:tcMar>
            <w:vAlign w:val="center"/>
          </w:tcPr>
          <w:p w14:paraId="61A5BCEA" w14:textId="77777777" w:rsidR="00B13E16" w:rsidRPr="008F4C02" w:rsidRDefault="00B13E16" w:rsidP="00EA1A87">
            <w:pPr>
              <w:pStyle w:val="movimento"/>
              <w:rPr>
                <w:color w:val="002060"/>
              </w:rPr>
            </w:pPr>
            <w:r w:rsidRPr="008F4C02">
              <w:rPr>
                <w:color w:val="002060"/>
              </w:rPr>
              <w:t>GABBANELLI MARCO</w:t>
            </w:r>
          </w:p>
        </w:tc>
        <w:tc>
          <w:tcPr>
            <w:tcW w:w="2200" w:type="dxa"/>
            <w:tcMar>
              <w:top w:w="20" w:type="dxa"/>
              <w:left w:w="20" w:type="dxa"/>
              <w:bottom w:w="20" w:type="dxa"/>
              <w:right w:w="20" w:type="dxa"/>
            </w:tcMar>
            <w:vAlign w:val="center"/>
          </w:tcPr>
          <w:p w14:paraId="2E4D50EC" w14:textId="77777777" w:rsidR="00B13E16" w:rsidRPr="008F4C02" w:rsidRDefault="00B13E16" w:rsidP="00EA1A87">
            <w:pPr>
              <w:pStyle w:val="movimento2"/>
              <w:rPr>
                <w:color w:val="002060"/>
              </w:rPr>
            </w:pPr>
            <w:r w:rsidRPr="008F4C02">
              <w:rPr>
                <w:color w:val="002060"/>
              </w:rPr>
              <w:t xml:space="preserve">(ILL.PA. CALCIO A 5) </w:t>
            </w:r>
          </w:p>
        </w:tc>
        <w:tc>
          <w:tcPr>
            <w:tcW w:w="800" w:type="dxa"/>
            <w:tcMar>
              <w:top w:w="20" w:type="dxa"/>
              <w:left w:w="20" w:type="dxa"/>
              <w:bottom w:w="20" w:type="dxa"/>
              <w:right w:w="20" w:type="dxa"/>
            </w:tcMar>
            <w:vAlign w:val="center"/>
          </w:tcPr>
          <w:p w14:paraId="6726477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291C434" w14:textId="77777777" w:rsidR="00B13E16" w:rsidRPr="008F4C02" w:rsidRDefault="00B13E16" w:rsidP="00EA1A87">
            <w:pPr>
              <w:pStyle w:val="movimento"/>
              <w:rPr>
                <w:color w:val="002060"/>
              </w:rPr>
            </w:pPr>
            <w:r w:rsidRPr="008F4C02">
              <w:rPr>
                <w:color w:val="002060"/>
              </w:rPr>
              <w:t>MECA DENIS</w:t>
            </w:r>
          </w:p>
        </w:tc>
        <w:tc>
          <w:tcPr>
            <w:tcW w:w="2200" w:type="dxa"/>
            <w:tcMar>
              <w:top w:w="20" w:type="dxa"/>
              <w:left w:w="20" w:type="dxa"/>
              <w:bottom w:w="20" w:type="dxa"/>
              <w:right w:w="20" w:type="dxa"/>
            </w:tcMar>
            <w:vAlign w:val="center"/>
          </w:tcPr>
          <w:p w14:paraId="6D20DC66" w14:textId="77777777" w:rsidR="00B13E16" w:rsidRPr="008F4C02" w:rsidRDefault="00B13E16" w:rsidP="00EA1A87">
            <w:pPr>
              <w:pStyle w:val="movimento2"/>
              <w:rPr>
                <w:color w:val="002060"/>
              </w:rPr>
            </w:pPr>
            <w:r w:rsidRPr="008F4C02">
              <w:rPr>
                <w:color w:val="002060"/>
              </w:rPr>
              <w:t xml:space="preserve">(INVICTA FUTSAL MACERATA) </w:t>
            </w:r>
          </w:p>
        </w:tc>
      </w:tr>
      <w:tr w:rsidR="00B13E16" w:rsidRPr="008F4C02" w14:paraId="676A05E2" w14:textId="77777777" w:rsidTr="00B13E16">
        <w:trPr>
          <w:divId w:val="527259509"/>
        </w:trPr>
        <w:tc>
          <w:tcPr>
            <w:tcW w:w="2200" w:type="dxa"/>
            <w:tcMar>
              <w:top w:w="20" w:type="dxa"/>
              <w:left w:w="20" w:type="dxa"/>
              <w:bottom w:w="20" w:type="dxa"/>
              <w:right w:w="20" w:type="dxa"/>
            </w:tcMar>
            <w:vAlign w:val="center"/>
          </w:tcPr>
          <w:p w14:paraId="3AA00B6B" w14:textId="77777777" w:rsidR="00B13E16" w:rsidRPr="008F4C02" w:rsidRDefault="00B13E16" w:rsidP="00EA1A87">
            <w:pPr>
              <w:pStyle w:val="movimento"/>
              <w:rPr>
                <w:color w:val="002060"/>
              </w:rPr>
            </w:pPr>
            <w:r w:rsidRPr="008F4C02">
              <w:rPr>
                <w:color w:val="002060"/>
              </w:rPr>
              <w:t>CURI ANDREA</w:t>
            </w:r>
          </w:p>
        </w:tc>
        <w:tc>
          <w:tcPr>
            <w:tcW w:w="2200" w:type="dxa"/>
            <w:tcMar>
              <w:top w:w="20" w:type="dxa"/>
              <w:left w:w="20" w:type="dxa"/>
              <w:bottom w:w="20" w:type="dxa"/>
              <w:right w:w="20" w:type="dxa"/>
            </w:tcMar>
            <w:vAlign w:val="center"/>
          </w:tcPr>
          <w:p w14:paraId="28E2C90F" w14:textId="77777777" w:rsidR="00B13E16" w:rsidRPr="008F4C02" w:rsidRDefault="00B13E16" w:rsidP="00EA1A87">
            <w:pPr>
              <w:pStyle w:val="movimento2"/>
              <w:rPr>
                <w:color w:val="002060"/>
              </w:rPr>
            </w:pPr>
            <w:r w:rsidRPr="008F4C02">
              <w:rPr>
                <w:color w:val="002060"/>
              </w:rPr>
              <w:t xml:space="preserve">(TRE TORRI A.S.D.) </w:t>
            </w:r>
          </w:p>
        </w:tc>
        <w:tc>
          <w:tcPr>
            <w:tcW w:w="800" w:type="dxa"/>
            <w:tcMar>
              <w:top w:w="20" w:type="dxa"/>
              <w:left w:w="20" w:type="dxa"/>
              <w:bottom w:w="20" w:type="dxa"/>
              <w:right w:w="20" w:type="dxa"/>
            </w:tcMar>
            <w:vAlign w:val="center"/>
          </w:tcPr>
          <w:p w14:paraId="1F481F5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CE70CB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6E0C172" w14:textId="77777777" w:rsidR="00B13E16" w:rsidRPr="008F4C02" w:rsidRDefault="00B13E16" w:rsidP="00EA1A87">
            <w:pPr>
              <w:pStyle w:val="movimento2"/>
              <w:rPr>
                <w:color w:val="002060"/>
              </w:rPr>
            </w:pPr>
            <w:r w:rsidRPr="008F4C02">
              <w:rPr>
                <w:color w:val="002060"/>
              </w:rPr>
              <w:t> </w:t>
            </w:r>
          </w:p>
        </w:tc>
      </w:tr>
    </w:tbl>
    <w:p w14:paraId="69709647" w14:textId="77777777" w:rsidR="00B13E16" w:rsidRPr="008F4C02" w:rsidRDefault="00B13E16" w:rsidP="00B13E16">
      <w:pPr>
        <w:pStyle w:val="titolo20"/>
        <w:divId w:val="527259509"/>
        <w:rPr>
          <w:color w:val="002060"/>
        </w:rPr>
      </w:pPr>
      <w:r w:rsidRPr="008F4C02">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CB6D347" w14:textId="77777777" w:rsidTr="00B13E16">
        <w:trPr>
          <w:divId w:val="527259509"/>
        </w:trPr>
        <w:tc>
          <w:tcPr>
            <w:tcW w:w="2200" w:type="dxa"/>
            <w:tcMar>
              <w:top w:w="20" w:type="dxa"/>
              <w:left w:w="20" w:type="dxa"/>
              <w:bottom w:w="20" w:type="dxa"/>
              <w:right w:w="20" w:type="dxa"/>
            </w:tcMar>
            <w:vAlign w:val="center"/>
          </w:tcPr>
          <w:p w14:paraId="1F420034" w14:textId="77777777" w:rsidR="00B13E16" w:rsidRPr="008F4C02" w:rsidRDefault="00B13E16" w:rsidP="00EA1A87">
            <w:pPr>
              <w:pStyle w:val="movimento"/>
              <w:rPr>
                <w:color w:val="002060"/>
              </w:rPr>
            </w:pPr>
            <w:r w:rsidRPr="008F4C02">
              <w:rPr>
                <w:color w:val="002060"/>
              </w:rPr>
              <w:t>PICCININI MARTIN</w:t>
            </w:r>
          </w:p>
        </w:tc>
        <w:tc>
          <w:tcPr>
            <w:tcW w:w="2200" w:type="dxa"/>
            <w:tcMar>
              <w:top w:w="20" w:type="dxa"/>
              <w:left w:w="20" w:type="dxa"/>
              <w:bottom w:w="20" w:type="dxa"/>
              <w:right w:w="20" w:type="dxa"/>
            </w:tcMar>
            <w:vAlign w:val="center"/>
          </w:tcPr>
          <w:p w14:paraId="420E9FA2" w14:textId="77777777" w:rsidR="00B13E16" w:rsidRPr="008F4C02" w:rsidRDefault="00B13E16" w:rsidP="00EA1A87">
            <w:pPr>
              <w:pStyle w:val="movimento2"/>
              <w:rPr>
                <w:color w:val="002060"/>
              </w:rPr>
            </w:pPr>
            <w:r w:rsidRPr="008F4C02">
              <w:rPr>
                <w:color w:val="002060"/>
              </w:rPr>
              <w:t xml:space="preserve">(FUTSAL PRANDONE) </w:t>
            </w:r>
          </w:p>
        </w:tc>
        <w:tc>
          <w:tcPr>
            <w:tcW w:w="800" w:type="dxa"/>
            <w:tcMar>
              <w:top w:w="20" w:type="dxa"/>
              <w:left w:w="20" w:type="dxa"/>
              <w:bottom w:w="20" w:type="dxa"/>
              <w:right w:w="20" w:type="dxa"/>
            </w:tcMar>
            <w:vAlign w:val="center"/>
          </w:tcPr>
          <w:p w14:paraId="460EF46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6C2D22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B043D77" w14:textId="77777777" w:rsidR="00B13E16" w:rsidRPr="008F4C02" w:rsidRDefault="00B13E16" w:rsidP="00EA1A87">
            <w:pPr>
              <w:pStyle w:val="movimento2"/>
              <w:rPr>
                <w:color w:val="002060"/>
              </w:rPr>
            </w:pPr>
            <w:r w:rsidRPr="008F4C02">
              <w:rPr>
                <w:color w:val="002060"/>
              </w:rPr>
              <w:t> </w:t>
            </w:r>
          </w:p>
        </w:tc>
      </w:tr>
    </w:tbl>
    <w:p w14:paraId="7CD4047C" w14:textId="77777777" w:rsidR="00B13E16" w:rsidRPr="008F4C02" w:rsidRDefault="00B13E16" w:rsidP="00B13E16">
      <w:pPr>
        <w:pStyle w:val="titolo20"/>
        <w:divId w:val="527259509"/>
        <w:rPr>
          <w:color w:val="002060"/>
        </w:rPr>
      </w:pPr>
      <w:r w:rsidRPr="008F4C0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29F6161" w14:textId="77777777" w:rsidTr="00B13E16">
        <w:trPr>
          <w:divId w:val="527259509"/>
        </w:trPr>
        <w:tc>
          <w:tcPr>
            <w:tcW w:w="2200" w:type="dxa"/>
            <w:tcMar>
              <w:top w:w="20" w:type="dxa"/>
              <w:left w:w="20" w:type="dxa"/>
              <w:bottom w:w="20" w:type="dxa"/>
              <w:right w:w="20" w:type="dxa"/>
            </w:tcMar>
            <w:vAlign w:val="center"/>
          </w:tcPr>
          <w:p w14:paraId="6CBD0400" w14:textId="77777777" w:rsidR="00B13E16" w:rsidRPr="008F4C02" w:rsidRDefault="00B13E16" w:rsidP="00EA1A87">
            <w:pPr>
              <w:pStyle w:val="movimento"/>
              <w:rPr>
                <w:color w:val="002060"/>
              </w:rPr>
            </w:pPr>
            <w:r w:rsidRPr="008F4C02">
              <w:rPr>
                <w:color w:val="002060"/>
              </w:rPr>
              <w:t>NICOLETTI LUDOVICO</w:t>
            </w:r>
          </w:p>
        </w:tc>
        <w:tc>
          <w:tcPr>
            <w:tcW w:w="2200" w:type="dxa"/>
            <w:tcMar>
              <w:top w:w="20" w:type="dxa"/>
              <w:left w:w="20" w:type="dxa"/>
              <w:bottom w:w="20" w:type="dxa"/>
              <w:right w:w="20" w:type="dxa"/>
            </w:tcMar>
            <w:vAlign w:val="center"/>
          </w:tcPr>
          <w:p w14:paraId="2A4F770D" w14:textId="77777777" w:rsidR="00B13E16" w:rsidRPr="008F4C02" w:rsidRDefault="00B13E16" w:rsidP="00EA1A87">
            <w:pPr>
              <w:pStyle w:val="movimento2"/>
              <w:rPr>
                <w:color w:val="002060"/>
              </w:rPr>
            </w:pPr>
            <w:r w:rsidRPr="008F4C02">
              <w:rPr>
                <w:color w:val="002060"/>
              </w:rPr>
              <w:t xml:space="preserve">(ACLI MANTOVANI CALCIO A 5) </w:t>
            </w:r>
          </w:p>
        </w:tc>
        <w:tc>
          <w:tcPr>
            <w:tcW w:w="800" w:type="dxa"/>
            <w:tcMar>
              <w:top w:w="20" w:type="dxa"/>
              <w:left w:w="20" w:type="dxa"/>
              <w:bottom w:w="20" w:type="dxa"/>
              <w:right w:w="20" w:type="dxa"/>
            </w:tcMar>
            <w:vAlign w:val="center"/>
          </w:tcPr>
          <w:p w14:paraId="4596FBB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C43C56B" w14:textId="77777777" w:rsidR="00B13E16" w:rsidRPr="008F4C02" w:rsidRDefault="00B13E16" w:rsidP="00EA1A87">
            <w:pPr>
              <w:pStyle w:val="movimento"/>
              <w:rPr>
                <w:color w:val="002060"/>
              </w:rPr>
            </w:pPr>
            <w:r w:rsidRPr="008F4C02">
              <w:rPr>
                <w:color w:val="002060"/>
              </w:rPr>
              <w:t>DI TOMMASO GIOVANNI</w:t>
            </w:r>
          </w:p>
        </w:tc>
        <w:tc>
          <w:tcPr>
            <w:tcW w:w="2200" w:type="dxa"/>
            <w:tcMar>
              <w:top w:w="20" w:type="dxa"/>
              <w:left w:w="20" w:type="dxa"/>
              <w:bottom w:w="20" w:type="dxa"/>
              <w:right w:w="20" w:type="dxa"/>
            </w:tcMar>
            <w:vAlign w:val="center"/>
          </w:tcPr>
          <w:p w14:paraId="5EF97236" w14:textId="77777777" w:rsidR="00B13E16" w:rsidRPr="008F4C02" w:rsidRDefault="00B13E16" w:rsidP="00EA1A87">
            <w:pPr>
              <w:pStyle w:val="movimento2"/>
              <w:rPr>
                <w:color w:val="002060"/>
              </w:rPr>
            </w:pPr>
            <w:r w:rsidRPr="008F4C02">
              <w:rPr>
                <w:color w:val="002060"/>
              </w:rPr>
              <w:t xml:space="preserve">(AMICI DEL CENTROSOCIO SP.) </w:t>
            </w:r>
          </w:p>
        </w:tc>
      </w:tr>
      <w:tr w:rsidR="00B13E16" w:rsidRPr="008F4C02" w14:paraId="42E252E0" w14:textId="77777777" w:rsidTr="00B13E16">
        <w:trPr>
          <w:divId w:val="527259509"/>
        </w:trPr>
        <w:tc>
          <w:tcPr>
            <w:tcW w:w="2200" w:type="dxa"/>
            <w:tcMar>
              <w:top w:w="20" w:type="dxa"/>
              <w:left w:w="20" w:type="dxa"/>
              <w:bottom w:w="20" w:type="dxa"/>
              <w:right w:w="20" w:type="dxa"/>
            </w:tcMar>
            <w:vAlign w:val="center"/>
          </w:tcPr>
          <w:p w14:paraId="57677EF5" w14:textId="77777777" w:rsidR="00B13E16" w:rsidRPr="008F4C02" w:rsidRDefault="00B13E16" w:rsidP="00EA1A87">
            <w:pPr>
              <w:pStyle w:val="movimento"/>
              <w:rPr>
                <w:color w:val="002060"/>
              </w:rPr>
            </w:pPr>
            <w:r w:rsidRPr="008F4C02">
              <w:rPr>
                <w:color w:val="002060"/>
              </w:rPr>
              <w:t>CLERICI GIACOMO</w:t>
            </w:r>
          </w:p>
        </w:tc>
        <w:tc>
          <w:tcPr>
            <w:tcW w:w="2200" w:type="dxa"/>
            <w:tcMar>
              <w:top w:w="20" w:type="dxa"/>
              <w:left w:w="20" w:type="dxa"/>
              <w:bottom w:w="20" w:type="dxa"/>
              <w:right w:w="20" w:type="dxa"/>
            </w:tcMar>
            <w:vAlign w:val="center"/>
          </w:tcPr>
          <w:p w14:paraId="387E6A1A" w14:textId="77777777" w:rsidR="00B13E16" w:rsidRPr="008F4C02" w:rsidRDefault="00B13E16" w:rsidP="00EA1A87">
            <w:pPr>
              <w:pStyle w:val="movimento2"/>
              <w:rPr>
                <w:color w:val="002060"/>
              </w:rPr>
            </w:pPr>
            <w:r w:rsidRPr="008F4C02">
              <w:rPr>
                <w:color w:val="002060"/>
              </w:rPr>
              <w:t xml:space="preserve">(AMICI 84) </w:t>
            </w:r>
          </w:p>
        </w:tc>
        <w:tc>
          <w:tcPr>
            <w:tcW w:w="800" w:type="dxa"/>
            <w:tcMar>
              <w:top w:w="20" w:type="dxa"/>
              <w:left w:w="20" w:type="dxa"/>
              <w:bottom w:w="20" w:type="dxa"/>
              <w:right w:w="20" w:type="dxa"/>
            </w:tcMar>
            <w:vAlign w:val="center"/>
          </w:tcPr>
          <w:p w14:paraId="64B92CE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EFC825F" w14:textId="77777777" w:rsidR="00B13E16" w:rsidRPr="008F4C02" w:rsidRDefault="00B13E16" w:rsidP="00EA1A87">
            <w:pPr>
              <w:pStyle w:val="movimento"/>
              <w:rPr>
                <w:color w:val="002060"/>
              </w:rPr>
            </w:pPr>
            <w:r w:rsidRPr="008F4C02">
              <w:rPr>
                <w:color w:val="002060"/>
              </w:rPr>
              <w:t>GUERRIERI MAURIZIO</w:t>
            </w:r>
          </w:p>
        </w:tc>
        <w:tc>
          <w:tcPr>
            <w:tcW w:w="2200" w:type="dxa"/>
            <w:tcMar>
              <w:top w:w="20" w:type="dxa"/>
              <w:left w:w="20" w:type="dxa"/>
              <w:bottom w:w="20" w:type="dxa"/>
              <w:right w:w="20" w:type="dxa"/>
            </w:tcMar>
            <w:vAlign w:val="center"/>
          </w:tcPr>
          <w:p w14:paraId="282231EE" w14:textId="77777777" w:rsidR="00B13E16" w:rsidRPr="008F4C02" w:rsidRDefault="00B13E16" w:rsidP="00EA1A87">
            <w:pPr>
              <w:pStyle w:val="movimento2"/>
              <w:rPr>
                <w:color w:val="002060"/>
              </w:rPr>
            </w:pPr>
            <w:r w:rsidRPr="008F4C02">
              <w:rPr>
                <w:color w:val="002060"/>
              </w:rPr>
              <w:t xml:space="preserve">(AMICI 84) </w:t>
            </w:r>
          </w:p>
        </w:tc>
      </w:tr>
      <w:tr w:rsidR="00B13E16" w:rsidRPr="008F4C02" w14:paraId="4E48EC6A" w14:textId="77777777" w:rsidTr="00B13E16">
        <w:trPr>
          <w:divId w:val="527259509"/>
        </w:trPr>
        <w:tc>
          <w:tcPr>
            <w:tcW w:w="2200" w:type="dxa"/>
            <w:tcMar>
              <w:top w:w="20" w:type="dxa"/>
              <w:left w:w="20" w:type="dxa"/>
              <w:bottom w:w="20" w:type="dxa"/>
              <w:right w:w="20" w:type="dxa"/>
            </w:tcMar>
            <w:vAlign w:val="center"/>
          </w:tcPr>
          <w:p w14:paraId="7F9225ED" w14:textId="77777777" w:rsidR="00B13E16" w:rsidRPr="008F4C02" w:rsidRDefault="00B13E16" w:rsidP="00EA1A87">
            <w:pPr>
              <w:pStyle w:val="movimento"/>
              <w:rPr>
                <w:color w:val="002060"/>
              </w:rPr>
            </w:pPr>
            <w:r w:rsidRPr="008F4C02">
              <w:rPr>
                <w:color w:val="002060"/>
              </w:rPr>
              <w:t>MIZDRAK ELDAR</w:t>
            </w:r>
          </w:p>
        </w:tc>
        <w:tc>
          <w:tcPr>
            <w:tcW w:w="2200" w:type="dxa"/>
            <w:tcMar>
              <w:top w:w="20" w:type="dxa"/>
              <w:left w:w="20" w:type="dxa"/>
              <w:bottom w:w="20" w:type="dxa"/>
              <w:right w:w="20" w:type="dxa"/>
            </w:tcMar>
            <w:vAlign w:val="center"/>
          </w:tcPr>
          <w:p w14:paraId="24C5EB09" w14:textId="77777777" w:rsidR="00B13E16" w:rsidRPr="008F4C02" w:rsidRDefault="00B13E16" w:rsidP="00EA1A87">
            <w:pPr>
              <w:pStyle w:val="movimento2"/>
              <w:rPr>
                <w:color w:val="002060"/>
              </w:rPr>
            </w:pPr>
            <w:r w:rsidRPr="008F4C02">
              <w:rPr>
                <w:color w:val="002060"/>
              </w:rPr>
              <w:t xml:space="preserve">(AVIS ARCEVIA 1964) </w:t>
            </w:r>
          </w:p>
        </w:tc>
        <w:tc>
          <w:tcPr>
            <w:tcW w:w="800" w:type="dxa"/>
            <w:tcMar>
              <w:top w:w="20" w:type="dxa"/>
              <w:left w:w="20" w:type="dxa"/>
              <w:bottom w:w="20" w:type="dxa"/>
              <w:right w:w="20" w:type="dxa"/>
            </w:tcMar>
            <w:vAlign w:val="center"/>
          </w:tcPr>
          <w:p w14:paraId="57D68E8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D26140D" w14:textId="77777777" w:rsidR="00B13E16" w:rsidRPr="008F4C02" w:rsidRDefault="00B13E16" w:rsidP="00EA1A87">
            <w:pPr>
              <w:pStyle w:val="movimento"/>
              <w:rPr>
                <w:color w:val="002060"/>
              </w:rPr>
            </w:pPr>
            <w:r w:rsidRPr="008F4C02">
              <w:rPr>
                <w:color w:val="002060"/>
              </w:rPr>
              <w:t>VERDINI JACOPO</w:t>
            </w:r>
          </w:p>
        </w:tc>
        <w:tc>
          <w:tcPr>
            <w:tcW w:w="2200" w:type="dxa"/>
            <w:tcMar>
              <w:top w:w="20" w:type="dxa"/>
              <w:left w:w="20" w:type="dxa"/>
              <w:bottom w:w="20" w:type="dxa"/>
              <w:right w:w="20" w:type="dxa"/>
            </w:tcMar>
            <w:vAlign w:val="center"/>
          </w:tcPr>
          <w:p w14:paraId="18DC161C" w14:textId="77777777" w:rsidR="00B13E16" w:rsidRPr="008F4C02" w:rsidRDefault="00B13E16" w:rsidP="00EA1A87">
            <w:pPr>
              <w:pStyle w:val="movimento2"/>
              <w:rPr>
                <w:color w:val="002060"/>
              </w:rPr>
            </w:pPr>
            <w:r w:rsidRPr="008F4C02">
              <w:rPr>
                <w:color w:val="002060"/>
              </w:rPr>
              <w:t xml:space="preserve">(AVIS ARCEVIA 1964) </w:t>
            </w:r>
          </w:p>
        </w:tc>
      </w:tr>
      <w:tr w:rsidR="00B13E16" w:rsidRPr="008F4C02" w14:paraId="57A1F587" w14:textId="77777777" w:rsidTr="00B13E16">
        <w:trPr>
          <w:divId w:val="527259509"/>
        </w:trPr>
        <w:tc>
          <w:tcPr>
            <w:tcW w:w="2200" w:type="dxa"/>
            <w:tcMar>
              <w:top w:w="20" w:type="dxa"/>
              <w:left w:w="20" w:type="dxa"/>
              <w:bottom w:w="20" w:type="dxa"/>
              <w:right w:w="20" w:type="dxa"/>
            </w:tcMar>
            <w:vAlign w:val="center"/>
          </w:tcPr>
          <w:p w14:paraId="5EA279D8" w14:textId="77777777" w:rsidR="00B13E16" w:rsidRPr="008F4C02" w:rsidRDefault="00B13E16" w:rsidP="00EA1A87">
            <w:pPr>
              <w:pStyle w:val="movimento"/>
              <w:rPr>
                <w:color w:val="002060"/>
              </w:rPr>
            </w:pPr>
            <w:r w:rsidRPr="008F4C02">
              <w:rPr>
                <w:color w:val="002060"/>
              </w:rPr>
              <w:t>PISTELLI FRANCESCO</w:t>
            </w:r>
          </w:p>
        </w:tc>
        <w:tc>
          <w:tcPr>
            <w:tcW w:w="2200" w:type="dxa"/>
            <w:tcMar>
              <w:top w:w="20" w:type="dxa"/>
              <w:left w:w="20" w:type="dxa"/>
              <w:bottom w:w="20" w:type="dxa"/>
              <w:right w:w="20" w:type="dxa"/>
            </w:tcMar>
            <w:vAlign w:val="center"/>
          </w:tcPr>
          <w:p w14:paraId="1A293D6C" w14:textId="77777777" w:rsidR="00B13E16" w:rsidRPr="008F4C02" w:rsidRDefault="00B13E16" w:rsidP="00EA1A87">
            <w:pPr>
              <w:pStyle w:val="movimento2"/>
              <w:rPr>
                <w:color w:val="002060"/>
              </w:rPr>
            </w:pPr>
            <w:r w:rsidRPr="008F4C02">
              <w:rPr>
                <w:color w:val="002060"/>
              </w:rPr>
              <w:t xml:space="preserve">(CANDIA BARACCOLA ASPIO) </w:t>
            </w:r>
          </w:p>
        </w:tc>
        <w:tc>
          <w:tcPr>
            <w:tcW w:w="800" w:type="dxa"/>
            <w:tcMar>
              <w:top w:w="20" w:type="dxa"/>
              <w:left w:w="20" w:type="dxa"/>
              <w:bottom w:w="20" w:type="dxa"/>
              <w:right w:w="20" w:type="dxa"/>
            </w:tcMar>
            <w:vAlign w:val="center"/>
          </w:tcPr>
          <w:p w14:paraId="3B26059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CB06165" w14:textId="77777777" w:rsidR="00B13E16" w:rsidRPr="008F4C02" w:rsidRDefault="00B13E16" w:rsidP="00EA1A87">
            <w:pPr>
              <w:pStyle w:val="movimento"/>
              <w:rPr>
                <w:color w:val="002060"/>
              </w:rPr>
            </w:pPr>
            <w:r w:rsidRPr="008F4C02">
              <w:rPr>
                <w:color w:val="002060"/>
              </w:rPr>
              <w:t>BIONDI ALESSIO</w:t>
            </w:r>
          </w:p>
        </w:tc>
        <w:tc>
          <w:tcPr>
            <w:tcW w:w="2200" w:type="dxa"/>
            <w:tcMar>
              <w:top w:w="20" w:type="dxa"/>
              <w:left w:w="20" w:type="dxa"/>
              <w:bottom w:w="20" w:type="dxa"/>
              <w:right w:w="20" w:type="dxa"/>
            </w:tcMar>
            <w:vAlign w:val="center"/>
          </w:tcPr>
          <w:p w14:paraId="559531BD" w14:textId="77777777" w:rsidR="00B13E16" w:rsidRPr="008F4C02" w:rsidRDefault="00B13E16" w:rsidP="00EA1A87">
            <w:pPr>
              <w:pStyle w:val="movimento2"/>
              <w:rPr>
                <w:color w:val="002060"/>
              </w:rPr>
            </w:pPr>
            <w:r w:rsidRPr="008F4C02">
              <w:rPr>
                <w:color w:val="002060"/>
              </w:rPr>
              <w:t xml:space="preserve">(CERRETO CALCIO) </w:t>
            </w:r>
          </w:p>
        </w:tc>
      </w:tr>
      <w:tr w:rsidR="00B13E16" w:rsidRPr="008F4C02" w14:paraId="79909D8E" w14:textId="77777777" w:rsidTr="00B13E16">
        <w:trPr>
          <w:divId w:val="527259509"/>
        </w:trPr>
        <w:tc>
          <w:tcPr>
            <w:tcW w:w="2200" w:type="dxa"/>
            <w:tcMar>
              <w:top w:w="20" w:type="dxa"/>
              <w:left w:w="20" w:type="dxa"/>
              <w:bottom w:w="20" w:type="dxa"/>
              <w:right w:w="20" w:type="dxa"/>
            </w:tcMar>
            <w:vAlign w:val="center"/>
          </w:tcPr>
          <w:p w14:paraId="7B551C06" w14:textId="77777777" w:rsidR="00B13E16" w:rsidRPr="008F4C02" w:rsidRDefault="00B13E16" w:rsidP="00EA1A87">
            <w:pPr>
              <w:pStyle w:val="movimento"/>
              <w:rPr>
                <w:color w:val="002060"/>
              </w:rPr>
            </w:pPr>
            <w:r w:rsidRPr="008F4C02">
              <w:rPr>
                <w:color w:val="002060"/>
              </w:rPr>
              <w:t>SGARIGLIA MATTIA</w:t>
            </w:r>
          </w:p>
        </w:tc>
        <w:tc>
          <w:tcPr>
            <w:tcW w:w="2200" w:type="dxa"/>
            <w:tcMar>
              <w:top w:w="20" w:type="dxa"/>
              <w:left w:w="20" w:type="dxa"/>
              <w:bottom w:w="20" w:type="dxa"/>
              <w:right w:w="20" w:type="dxa"/>
            </w:tcMar>
            <w:vAlign w:val="center"/>
          </w:tcPr>
          <w:p w14:paraId="0B21062C" w14:textId="77777777" w:rsidR="00B13E16" w:rsidRPr="008F4C02" w:rsidRDefault="00B13E16" w:rsidP="00EA1A87">
            <w:pPr>
              <w:pStyle w:val="movimento2"/>
              <w:rPr>
                <w:color w:val="002060"/>
              </w:rPr>
            </w:pPr>
            <w:r w:rsidRPr="008F4C02">
              <w:rPr>
                <w:color w:val="002060"/>
              </w:rPr>
              <w:t xml:space="preserve">(FUTSAL CAMPIGLIONE) </w:t>
            </w:r>
          </w:p>
        </w:tc>
        <w:tc>
          <w:tcPr>
            <w:tcW w:w="800" w:type="dxa"/>
            <w:tcMar>
              <w:top w:w="20" w:type="dxa"/>
              <w:left w:w="20" w:type="dxa"/>
              <w:bottom w:w="20" w:type="dxa"/>
              <w:right w:w="20" w:type="dxa"/>
            </w:tcMar>
            <w:vAlign w:val="center"/>
          </w:tcPr>
          <w:p w14:paraId="0CF6805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7A6E9A4" w14:textId="77777777" w:rsidR="00B13E16" w:rsidRPr="008F4C02" w:rsidRDefault="00B13E16" w:rsidP="00EA1A87">
            <w:pPr>
              <w:pStyle w:val="movimento"/>
              <w:rPr>
                <w:color w:val="002060"/>
              </w:rPr>
            </w:pPr>
            <w:r w:rsidRPr="008F4C02">
              <w:rPr>
                <w:color w:val="002060"/>
              </w:rPr>
              <w:t>ROSSI LUCA</w:t>
            </w:r>
          </w:p>
        </w:tc>
        <w:tc>
          <w:tcPr>
            <w:tcW w:w="2200" w:type="dxa"/>
            <w:tcMar>
              <w:top w:w="20" w:type="dxa"/>
              <w:left w:w="20" w:type="dxa"/>
              <w:bottom w:w="20" w:type="dxa"/>
              <w:right w:w="20" w:type="dxa"/>
            </w:tcMar>
            <w:vAlign w:val="center"/>
          </w:tcPr>
          <w:p w14:paraId="095E1678" w14:textId="77777777" w:rsidR="00B13E16" w:rsidRPr="008F4C02" w:rsidRDefault="00B13E16" w:rsidP="00EA1A87">
            <w:pPr>
              <w:pStyle w:val="movimento2"/>
              <w:rPr>
                <w:color w:val="002060"/>
              </w:rPr>
            </w:pPr>
            <w:r w:rsidRPr="008F4C02">
              <w:rPr>
                <w:color w:val="002060"/>
              </w:rPr>
              <w:t xml:space="preserve">(FUTSAL SANGIUSTESE A.R.L.) </w:t>
            </w:r>
          </w:p>
        </w:tc>
      </w:tr>
      <w:tr w:rsidR="00B13E16" w:rsidRPr="008F4C02" w14:paraId="5AC60667" w14:textId="77777777" w:rsidTr="00B13E16">
        <w:trPr>
          <w:divId w:val="527259509"/>
        </w:trPr>
        <w:tc>
          <w:tcPr>
            <w:tcW w:w="2200" w:type="dxa"/>
            <w:tcMar>
              <w:top w:w="20" w:type="dxa"/>
              <w:left w:w="20" w:type="dxa"/>
              <w:bottom w:w="20" w:type="dxa"/>
              <w:right w:w="20" w:type="dxa"/>
            </w:tcMar>
            <w:vAlign w:val="center"/>
          </w:tcPr>
          <w:p w14:paraId="3BF957FB" w14:textId="77777777" w:rsidR="00B13E16" w:rsidRPr="008F4C02" w:rsidRDefault="00B13E16" w:rsidP="00EA1A87">
            <w:pPr>
              <w:pStyle w:val="movimento"/>
              <w:rPr>
                <w:color w:val="002060"/>
              </w:rPr>
            </w:pPr>
            <w:r w:rsidRPr="008F4C02">
              <w:rPr>
                <w:color w:val="002060"/>
              </w:rPr>
              <w:t>GALEAZZO MICHELE</w:t>
            </w:r>
          </w:p>
        </w:tc>
        <w:tc>
          <w:tcPr>
            <w:tcW w:w="2200" w:type="dxa"/>
            <w:tcMar>
              <w:top w:w="20" w:type="dxa"/>
              <w:left w:w="20" w:type="dxa"/>
              <w:bottom w:w="20" w:type="dxa"/>
              <w:right w:w="20" w:type="dxa"/>
            </w:tcMar>
            <w:vAlign w:val="center"/>
          </w:tcPr>
          <w:p w14:paraId="67B11AB6" w14:textId="77777777" w:rsidR="00B13E16" w:rsidRPr="008F4C02" w:rsidRDefault="00B13E16" w:rsidP="00EA1A87">
            <w:pPr>
              <w:pStyle w:val="movimento2"/>
              <w:rPr>
                <w:color w:val="002060"/>
              </w:rPr>
            </w:pPr>
            <w:r w:rsidRPr="008F4C02">
              <w:rPr>
                <w:color w:val="002060"/>
              </w:rPr>
              <w:t xml:space="preserve">(NUOVA OTTRANO 98) </w:t>
            </w:r>
          </w:p>
        </w:tc>
        <w:tc>
          <w:tcPr>
            <w:tcW w:w="800" w:type="dxa"/>
            <w:tcMar>
              <w:top w:w="20" w:type="dxa"/>
              <w:left w:w="20" w:type="dxa"/>
              <w:bottom w:w="20" w:type="dxa"/>
              <w:right w:w="20" w:type="dxa"/>
            </w:tcMar>
            <w:vAlign w:val="center"/>
          </w:tcPr>
          <w:p w14:paraId="105AB2D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28C1CE8" w14:textId="77777777" w:rsidR="00B13E16" w:rsidRPr="008F4C02" w:rsidRDefault="00B13E16" w:rsidP="00EA1A87">
            <w:pPr>
              <w:pStyle w:val="movimento"/>
              <w:rPr>
                <w:color w:val="002060"/>
              </w:rPr>
            </w:pPr>
            <w:r w:rsidRPr="008F4C02">
              <w:rPr>
                <w:color w:val="002060"/>
              </w:rPr>
              <w:t>IUGA BOGDAN VASILE</w:t>
            </w:r>
          </w:p>
        </w:tc>
        <w:tc>
          <w:tcPr>
            <w:tcW w:w="2200" w:type="dxa"/>
            <w:tcMar>
              <w:top w:w="20" w:type="dxa"/>
              <w:left w:w="20" w:type="dxa"/>
              <w:bottom w:w="20" w:type="dxa"/>
              <w:right w:w="20" w:type="dxa"/>
            </w:tcMar>
            <w:vAlign w:val="center"/>
          </w:tcPr>
          <w:p w14:paraId="543D9D3D" w14:textId="77777777" w:rsidR="00B13E16" w:rsidRPr="008F4C02" w:rsidRDefault="00B13E16" w:rsidP="00EA1A87">
            <w:pPr>
              <w:pStyle w:val="movimento2"/>
              <w:rPr>
                <w:color w:val="002060"/>
              </w:rPr>
            </w:pPr>
            <w:r w:rsidRPr="008F4C02">
              <w:rPr>
                <w:color w:val="002060"/>
              </w:rPr>
              <w:t xml:space="preserve">(NUOVA OTTRANO 98) </w:t>
            </w:r>
          </w:p>
        </w:tc>
      </w:tr>
      <w:tr w:rsidR="00B13E16" w:rsidRPr="008F4C02" w14:paraId="0BD5F24A" w14:textId="77777777" w:rsidTr="00B13E16">
        <w:trPr>
          <w:divId w:val="527259509"/>
        </w:trPr>
        <w:tc>
          <w:tcPr>
            <w:tcW w:w="2200" w:type="dxa"/>
            <w:tcMar>
              <w:top w:w="20" w:type="dxa"/>
              <w:left w:w="20" w:type="dxa"/>
              <w:bottom w:w="20" w:type="dxa"/>
              <w:right w:w="20" w:type="dxa"/>
            </w:tcMar>
            <w:vAlign w:val="center"/>
          </w:tcPr>
          <w:p w14:paraId="79F074B5" w14:textId="77777777" w:rsidR="00B13E16" w:rsidRPr="008F4C02" w:rsidRDefault="00B13E16" w:rsidP="00EA1A87">
            <w:pPr>
              <w:pStyle w:val="movimento"/>
              <w:rPr>
                <w:color w:val="002060"/>
              </w:rPr>
            </w:pPr>
            <w:r w:rsidRPr="008F4C02">
              <w:rPr>
                <w:color w:val="002060"/>
              </w:rPr>
              <w:t>GENOVESI ALESSIO</w:t>
            </w:r>
          </w:p>
        </w:tc>
        <w:tc>
          <w:tcPr>
            <w:tcW w:w="2200" w:type="dxa"/>
            <w:tcMar>
              <w:top w:w="20" w:type="dxa"/>
              <w:left w:w="20" w:type="dxa"/>
              <w:bottom w:w="20" w:type="dxa"/>
              <w:right w:w="20" w:type="dxa"/>
            </w:tcMar>
            <w:vAlign w:val="center"/>
          </w:tcPr>
          <w:p w14:paraId="18BA350C" w14:textId="77777777" w:rsidR="00B13E16" w:rsidRPr="008F4C02" w:rsidRDefault="00B13E16" w:rsidP="00EA1A87">
            <w:pPr>
              <w:pStyle w:val="movimento2"/>
              <w:rPr>
                <w:color w:val="002060"/>
              </w:rPr>
            </w:pPr>
            <w:r w:rsidRPr="008F4C02">
              <w:rPr>
                <w:color w:val="002060"/>
              </w:rPr>
              <w:t xml:space="preserve">(PIETRALACROCE 73) </w:t>
            </w:r>
          </w:p>
        </w:tc>
        <w:tc>
          <w:tcPr>
            <w:tcW w:w="800" w:type="dxa"/>
            <w:tcMar>
              <w:top w:w="20" w:type="dxa"/>
              <w:left w:w="20" w:type="dxa"/>
              <w:bottom w:w="20" w:type="dxa"/>
              <w:right w:w="20" w:type="dxa"/>
            </w:tcMar>
            <w:vAlign w:val="center"/>
          </w:tcPr>
          <w:p w14:paraId="3A91D96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84E790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5849F09" w14:textId="77777777" w:rsidR="00B13E16" w:rsidRPr="008F4C02" w:rsidRDefault="00B13E16" w:rsidP="00EA1A87">
            <w:pPr>
              <w:pStyle w:val="movimento2"/>
              <w:rPr>
                <w:color w:val="002060"/>
              </w:rPr>
            </w:pPr>
            <w:r w:rsidRPr="008F4C02">
              <w:rPr>
                <w:color w:val="002060"/>
              </w:rPr>
              <w:t> </w:t>
            </w:r>
          </w:p>
        </w:tc>
      </w:tr>
    </w:tbl>
    <w:p w14:paraId="29BCC871" w14:textId="77777777" w:rsidR="00B13E16" w:rsidRPr="008F4C02" w:rsidRDefault="00B13E16" w:rsidP="00B13E16">
      <w:pPr>
        <w:pStyle w:val="titolo20"/>
        <w:divId w:val="527259509"/>
        <w:rPr>
          <w:color w:val="002060"/>
        </w:rPr>
      </w:pPr>
      <w:r w:rsidRPr="008F4C02">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F536E7E" w14:textId="77777777" w:rsidTr="00B13E16">
        <w:trPr>
          <w:divId w:val="527259509"/>
        </w:trPr>
        <w:tc>
          <w:tcPr>
            <w:tcW w:w="2200" w:type="dxa"/>
            <w:tcMar>
              <w:top w:w="20" w:type="dxa"/>
              <w:left w:w="20" w:type="dxa"/>
              <w:bottom w:w="20" w:type="dxa"/>
              <w:right w:w="20" w:type="dxa"/>
            </w:tcMar>
            <w:vAlign w:val="center"/>
          </w:tcPr>
          <w:p w14:paraId="4A625C6F" w14:textId="77777777" w:rsidR="00B13E16" w:rsidRPr="008F4C02" w:rsidRDefault="00B13E16" w:rsidP="00EA1A87">
            <w:pPr>
              <w:pStyle w:val="movimento"/>
              <w:rPr>
                <w:color w:val="002060"/>
              </w:rPr>
            </w:pPr>
            <w:r w:rsidRPr="008F4C02">
              <w:rPr>
                <w:color w:val="002060"/>
              </w:rPr>
              <w:t>CIONFRINI MARCO</w:t>
            </w:r>
          </w:p>
        </w:tc>
        <w:tc>
          <w:tcPr>
            <w:tcW w:w="2200" w:type="dxa"/>
            <w:tcMar>
              <w:top w:w="20" w:type="dxa"/>
              <w:left w:w="20" w:type="dxa"/>
              <w:bottom w:w="20" w:type="dxa"/>
              <w:right w:w="20" w:type="dxa"/>
            </w:tcMar>
            <w:vAlign w:val="center"/>
          </w:tcPr>
          <w:p w14:paraId="3A80EFCE" w14:textId="77777777" w:rsidR="00B13E16" w:rsidRPr="008F4C02" w:rsidRDefault="00B13E16" w:rsidP="00EA1A87">
            <w:pPr>
              <w:pStyle w:val="movimento2"/>
              <w:rPr>
                <w:color w:val="002060"/>
              </w:rPr>
            </w:pPr>
            <w:r w:rsidRPr="008F4C02">
              <w:rPr>
                <w:color w:val="002060"/>
              </w:rPr>
              <w:t xml:space="preserve">(FUTSAL SILENZI) </w:t>
            </w:r>
          </w:p>
        </w:tc>
        <w:tc>
          <w:tcPr>
            <w:tcW w:w="800" w:type="dxa"/>
            <w:tcMar>
              <w:top w:w="20" w:type="dxa"/>
              <w:left w:w="20" w:type="dxa"/>
              <w:bottom w:w="20" w:type="dxa"/>
              <w:right w:w="20" w:type="dxa"/>
            </w:tcMar>
            <w:vAlign w:val="center"/>
          </w:tcPr>
          <w:p w14:paraId="7F7C97B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9D608B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318892D" w14:textId="77777777" w:rsidR="00B13E16" w:rsidRPr="008F4C02" w:rsidRDefault="00B13E16" w:rsidP="00EA1A87">
            <w:pPr>
              <w:pStyle w:val="movimento2"/>
              <w:rPr>
                <w:color w:val="002060"/>
              </w:rPr>
            </w:pPr>
            <w:r w:rsidRPr="008F4C02">
              <w:rPr>
                <w:color w:val="002060"/>
              </w:rPr>
              <w:t> </w:t>
            </w:r>
          </w:p>
        </w:tc>
      </w:tr>
    </w:tbl>
    <w:p w14:paraId="6EC2CE3C" w14:textId="77777777" w:rsidR="00B13E16" w:rsidRPr="008F4C02" w:rsidRDefault="00B13E16" w:rsidP="00B13E16">
      <w:pPr>
        <w:pStyle w:val="titolo20"/>
        <w:divId w:val="527259509"/>
        <w:rPr>
          <w:color w:val="002060"/>
        </w:rPr>
      </w:pPr>
      <w:r w:rsidRPr="008F4C02">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7B4C602" w14:textId="77777777" w:rsidTr="00B13E16">
        <w:trPr>
          <w:divId w:val="527259509"/>
        </w:trPr>
        <w:tc>
          <w:tcPr>
            <w:tcW w:w="2200" w:type="dxa"/>
            <w:tcMar>
              <w:top w:w="20" w:type="dxa"/>
              <w:left w:w="20" w:type="dxa"/>
              <w:bottom w:w="20" w:type="dxa"/>
              <w:right w:w="20" w:type="dxa"/>
            </w:tcMar>
            <w:vAlign w:val="center"/>
          </w:tcPr>
          <w:p w14:paraId="426EB461" w14:textId="77777777" w:rsidR="00B13E16" w:rsidRPr="008F4C02" w:rsidRDefault="00B13E16" w:rsidP="00EA1A87">
            <w:pPr>
              <w:pStyle w:val="movimento"/>
              <w:rPr>
                <w:color w:val="002060"/>
              </w:rPr>
            </w:pPr>
            <w:r w:rsidRPr="008F4C02">
              <w:rPr>
                <w:color w:val="002060"/>
              </w:rPr>
              <w:t>EVANGELISTI FRANCESCO</w:t>
            </w:r>
          </w:p>
        </w:tc>
        <w:tc>
          <w:tcPr>
            <w:tcW w:w="2200" w:type="dxa"/>
            <w:tcMar>
              <w:top w:w="20" w:type="dxa"/>
              <w:left w:w="20" w:type="dxa"/>
              <w:bottom w:w="20" w:type="dxa"/>
              <w:right w:w="20" w:type="dxa"/>
            </w:tcMar>
            <w:vAlign w:val="center"/>
          </w:tcPr>
          <w:p w14:paraId="2C0ACC53" w14:textId="77777777" w:rsidR="00B13E16" w:rsidRPr="008F4C02" w:rsidRDefault="00B13E16" w:rsidP="00EA1A87">
            <w:pPr>
              <w:pStyle w:val="movimento2"/>
              <w:rPr>
                <w:color w:val="002060"/>
              </w:rPr>
            </w:pPr>
            <w:r w:rsidRPr="008F4C02">
              <w:rPr>
                <w:color w:val="002060"/>
              </w:rPr>
              <w:t xml:space="preserve">(ATL URBINO C5 1999) </w:t>
            </w:r>
          </w:p>
        </w:tc>
        <w:tc>
          <w:tcPr>
            <w:tcW w:w="800" w:type="dxa"/>
            <w:tcMar>
              <w:top w:w="20" w:type="dxa"/>
              <w:left w:w="20" w:type="dxa"/>
              <w:bottom w:w="20" w:type="dxa"/>
              <w:right w:w="20" w:type="dxa"/>
            </w:tcMar>
            <w:vAlign w:val="center"/>
          </w:tcPr>
          <w:p w14:paraId="354D52E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27193EC" w14:textId="77777777" w:rsidR="00B13E16" w:rsidRPr="008F4C02" w:rsidRDefault="00B13E16" w:rsidP="00EA1A87">
            <w:pPr>
              <w:pStyle w:val="movimento"/>
              <w:rPr>
                <w:color w:val="002060"/>
              </w:rPr>
            </w:pPr>
            <w:r w:rsidRPr="008F4C02">
              <w:rPr>
                <w:color w:val="002060"/>
              </w:rPr>
              <w:t>FILIACI SERGIO</w:t>
            </w:r>
          </w:p>
        </w:tc>
        <w:tc>
          <w:tcPr>
            <w:tcW w:w="2200" w:type="dxa"/>
            <w:tcMar>
              <w:top w:w="20" w:type="dxa"/>
              <w:left w:w="20" w:type="dxa"/>
              <w:bottom w:w="20" w:type="dxa"/>
              <w:right w:w="20" w:type="dxa"/>
            </w:tcMar>
            <w:vAlign w:val="center"/>
          </w:tcPr>
          <w:p w14:paraId="0A44AD30" w14:textId="77777777" w:rsidR="00B13E16" w:rsidRPr="008F4C02" w:rsidRDefault="00B13E16" w:rsidP="00EA1A87">
            <w:pPr>
              <w:pStyle w:val="movimento2"/>
              <w:rPr>
                <w:color w:val="002060"/>
              </w:rPr>
            </w:pPr>
            <w:r w:rsidRPr="008F4C02">
              <w:rPr>
                <w:color w:val="002060"/>
              </w:rPr>
              <w:t xml:space="preserve">(EAGLES PAGLIARE) </w:t>
            </w:r>
          </w:p>
        </w:tc>
      </w:tr>
      <w:tr w:rsidR="00B13E16" w:rsidRPr="008F4C02" w14:paraId="561AC4C7" w14:textId="77777777" w:rsidTr="00B13E16">
        <w:trPr>
          <w:divId w:val="527259509"/>
        </w:trPr>
        <w:tc>
          <w:tcPr>
            <w:tcW w:w="2200" w:type="dxa"/>
            <w:tcMar>
              <w:top w:w="20" w:type="dxa"/>
              <w:left w:w="20" w:type="dxa"/>
              <w:bottom w:w="20" w:type="dxa"/>
              <w:right w:w="20" w:type="dxa"/>
            </w:tcMar>
            <w:vAlign w:val="center"/>
          </w:tcPr>
          <w:p w14:paraId="3D1CFDB7" w14:textId="77777777" w:rsidR="00B13E16" w:rsidRPr="008F4C02" w:rsidRDefault="00B13E16" w:rsidP="00EA1A87">
            <w:pPr>
              <w:pStyle w:val="movimento"/>
              <w:rPr>
                <w:color w:val="002060"/>
              </w:rPr>
            </w:pPr>
            <w:r w:rsidRPr="008F4C02">
              <w:rPr>
                <w:color w:val="002060"/>
              </w:rPr>
              <w:t>CORIOLANI EMANUELE</w:t>
            </w:r>
          </w:p>
        </w:tc>
        <w:tc>
          <w:tcPr>
            <w:tcW w:w="2200" w:type="dxa"/>
            <w:tcMar>
              <w:top w:w="20" w:type="dxa"/>
              <w:left w:w="20" w:type="dxa"/>
              <w:bottom w:w="20" w:type="dxa"/>
              <w:right w:w="20" w:type="dxa"/>
            </w:tcMar>
            <w:vAlign w:val="center"/>
          </w:tcPr>
          <w:p w14:paraId="1C3E17CB" w14:textId="77777777" w:rsidR="00B13E16" w:rsidRPr="008F4C02" w:rsidRDefault="00B13E16" w:rsidP="00EA1A87">
            <w:pPr>
              <w:pStyle w:val="movimento2"/>
              <w:rPr>
                <w:color w:val="002060"/>
              </w:rPr>
            </w:pPr>
            <w:r w:rsidRPr="008F4C02">
              <w:rPr>
                <w:color w:val="002060"/>
              </w:rPr>
              <w:t xml:space="preserve">(FUTSAL SANGIUSTESE A.R.L.) </w:t>
            </w:r>
          </w:p>
        </w:tc>
        <w:tc>
          <w:tcPr>
            <w:tcW w:w="800" w:type="dxa"/>
            <w:tcMar>
              <w:top w:w="20" w:type="dxa"/>
              <w:left w:w="20" w:type="dxa"/>
              <w:bottom w:w="20" w:type="dxa"/>
              <w:right w:w="20" w:type="dxa"/>
            </w:tcMar>
            <w:vAlign w:val="center"/>
          </w:tcPr>
          <w:p w14:paraId="1523971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1675C97" w14:textId="77777777" w:rsidR="00B13E16" w:rsidRPr="008F4C02" w:rsidRDefault="00B13E16" w:rsidP="00EA1A87">
            <w:pPr>
              <w:pStyle w:val="movimento"/>
              <w:rPr>
                <w:color w:val="002060"/>
              </w:rPr>
            </w:pPr>
            <w:r w:rsidRPr="008F4C02">
              <w:rPr>
                <w:color w:val="002060"/>
              </w:rPr>
              <w:t>GALEAZZI MICHEL</w:t>
            </w:r>
          </w:p>
        </w:tc>
        <w:tc>
          <w:tcPr>
            <w:tcW w:w="2200" w:type="dxa"/>
            <w:tcMar>
              <w:top w:w="20" w:type="dxa"/>
              <w:left w:w="20" w:type="dxa"/>
              <w:bottom w:w="20" w:type="dxa"/>
              <w:right w:w="20" w:type="dxa"/>
            </w:tcMar>
            <w:vAlign w:val="center"/>
          </w:tcPr>
          <w:p w14:paraId="4557D888" w14:textId="77777777" w:rsidR="00B13E16" w:rsidRPr="008F4C02" w:rsidRDefault="00B13E16" w:rsidP="00EA1A87">
            <w:pPr>
              <w:pStyle w:val="movimento2"/>
              <w:rPr>
                <w:color w:val="002060"/>
              </w:rPr>
            </w:pPr>
            <w:r w:rsidRPr="008F4C02">
              <w:rPr>
                <w:color w:val="002060"/>
              </w:rPr>
              <w:t xml:space="preserve">(PIETRALACROCE 73) </w:t>
            </w:r>
          </w:p>
        </w:tc>
      </w:tr>
      <w:tr w:rsidR="00B13E16" w:rsidRPr="008F4C02" w14:paraId="1AC45D8B" w14:textId="77777777" w:rsidTr="00B13E16">
        <w:trPr>
          <w:divId w:val="527259509"/>
        </w:trPr>
        <w:tc>
          <w:tcPr>
            <w:tcW w:w="2200" w:type="dxa"/>
            <w:tcMar>
              <w:top w:w="20" w:type="dxa"/>
              <w:left w:w="20" w:type="dxa"/>
              <w:bottom w:w="20" w:type="dxa"/>
              <w:right w:w="20" w:type="dxa"/>
            </w:tcMar>
            <w:vAlign w:val="center"/>
          </w:tcPr>
          <w:p w14:paraId="5BFBEB4C" w14:textId="77777777" w:rsidR="00B13E16" w:rsidRPr="008F4C02" w:rsidRDefault="00B13E16" w:rsidP="00EA1A87">
            <w:pPr>
              <w:pStyle w:val="movimento"/>
              <w:rPr>
                <w:color w:val="002060"/>
              </w:rPr>
            </w:pPr>
            <w:r w:rsidRPr="008F4C02">
              <w:rPr>
                <w:color w:val="002060"/>
              </w:rPr>
              <w:t>LATINI DIEGO</w:t>
            </w:r>
          </w:p>
        </w:tc>
        <w:tc>
          <w:tcPr>
            <w:tcW w:w="2200" w:type="dxa"/>
            <w:tcMar>
              <w:top w:w="20" w:type="dxa"/>
              <w:left w:w="20" w:type="dxa"/>
              <w:bottom w:w="20" w:type="dxa"/>
              <w:right w:w="20" w:type="dxa"/>
            </w:tcMar>
            <w:vAlign w:val="center"/>
          </w:tcPr>
          <w:p w14:paraId="6A7E96C0" w14:textId="77777777" w:rsidR="00B13E16" w:rsidRPr="008F4C02" w:rsidRDefault="00B13E16" w:rsidP="00EA1A87">
            <w:pPr>
              <w:pStyle w:val="movimento2"/>
              <w:rPr>
                <w:color w:val="002060"/>
              </w:rPr>
            </w:pPr>
            <w:r w:rsidRPr="008F4C02">
              <w:rPr>
                <w:color w:val="002060"/>
              </w:rPr>
              <w:t xml:space="preserve">(TRE TORRI A.S.D.) </w:t>
            </w:r>
          </w:p>
        </w:tc>
        <w:tc>
          <w:tcPr>
            <w:tcW w:w="800" w:type="dxa"/>
            <w:tcMar>
              <w:top w:w="20" w:type="dxa"/>
              <w:left w:w="20" w:type="dxa"/>
              <w:bottom w:w="20" w:type="dxa"/>
              <w:right w:w="20" w:type="dxa"/>
            </w:tcMar>
            <w:vAlign w:val="center"/>
          </w:tcPr>
          <w:p w14:paraId="156A4348"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8A3DA7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1015270" w14:textId="77777777" w:rsidR="00B13E16" w:rsidRPr="008F4C02" w:rsidRDefault="00B13E16" w:rsidP="00EA1A87">
            <w:pPr>
              <w:pStyle w:val="movimento2"/>
              <w:rPr>
                <w:color w:val="002060"/>
              </w:rPr>
            </w:pPr>
            <w:r w:rsidRPr="008F4C02">
              <w:rPr>
                <w:color w:val="002060"/>
              </w:rPr>
              <w:t> </w:t>
            </w:r>
          </w:p>
        </w:tc>
      </w:tr>
    </w:tbl>
    <w:p w14:paraId="7A456294" w14:textId="77777777" w:rsidR="00B13E16" w:rsidRPr="008F4C02" w:rsidRDefault="00B13E16" w:rsidP="00B13E16">
      <w:pPr>
        <w:pStyle w:val="titolo20"/>
        <w:divId w:val="527259509"/>
        <w:rPr>
          <w:color w:val="002060"/>
        </w:rPr>
      </w:pPr>
      <w:r w:rsidRPr="008F4C02">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E6C7C3A" w14:textId="77777777" w:rsidTr="00B13E16">
        <w:trPr>
          <w:divId w:val="527259509"/>
        </w:trPr>
        <w:tc>
          <w:tcPr>
            <w:tcW w:w="2200" w:type="dxa"/>
            <w:tcMar>
              <w:top w:w="20" w:type="dxa"/>
              <w:left w:w="20" w:type="dxa"/>
              <w:bottom w:w="20" w:type="dxa"/>
              <w:right w:w="20" w:type="dxa"/>
            </w:tcMar>
            <w:vAlign w:val="center"/>
          </w:tcPr>
          <w:p w14:paraId="52E3B3BD" w14:textId="77777777" w:rsidR="00B13E16" w:rsidRPr="008F4C02" w:rsidRDefault="00B13E16" w:rsidP="00EA1A87">
            <w:pPr>
              <w:pStyle w:val="movimento"/>
              <w:rPr>
                <w:color w:val="002060"/>
              </w:rPr>
            </w:pPr>
            <w:r w:rsidRPr="008F4C02">
              <w:rPr>
                <w:color w:val="002060"/>
              </w:rPr>
              <w:t>GENTILUCCI NICOLO</w:t>
            </w:r>
          </w:p>
        </w:tc>
        <w:tc>
          <w:tcPr>
            <w:tcW w:w="2200" w:type="dxa"/>
            <w:tcMar>
              <w:top w:w="20" w:type="dxa"/>
              <w:left w:w="20" w:type="dxa"/>
              <w:bottom w:w="20" w:type="dxa"/>
              <w:right w:w="20" w:type="dxa"/>
            </w:tcMar>
            <w:vAlign w:val="center"/>
          </w:tcPr>
          <w:p w14:paraId="047329C3" w14:textId="77777777" w:rsidR="00B13E16" w:rsidRPr="008F4C02" w:rsidRDefault="00B13E16" w:rsidP="00EA1A87">
            <w:pPr>
              <w:pStyle w:val="movimento2"/>
              <w:rPr>
                <w:color w:val="002060"/>
              </w:rPr>
            </w:pPr>
            <w:r w:rsidRPr="008F4C02">
              <w:rPr>
                <w:color w:val="002060"/>
              </w:rPr>
              <w:t xml:space="preserve">(CHIARAVALLE FUTSAL) </w:t>
            </w:r>
          </w:p>
        </w:tc>
        <w:tc>
          <w:tcPr>
            <w:tcW w:w="800" w:type="dxa"/>
            <w:tcMar>
              <w:top w:w="20" w:type="dxa"/>
              <w:left w:w="20" w:type="dxa"/>
              <w:bottom w:w="20" w:type="dxa"/>
              <w:right w:w="20" w:type="dxa"/>
            </w:tcMar>
            <w:vAlign w:val="center"/>
          </w:tcPr>
          <w:p w14:paraId="5115D7F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E0BB696" w14:textId="77777777" w:rsidR="00B13E16" w:rsidRPr="008F4C02" w:rsidRDefault="00B13E16" w:rsidP="00EA1A87">
            <w:pPr>
              <w:pStyle w:val="movimento"/>
              <w:rPr>
                <w:color w:val="002060"/>
              </w:rPr>
            </w:pPr>
            <w:r w:rsidRPr="008F4C02">
              <w:rPr>
                <w:color w:val="002060"/>
              </w:rPr>
              <w:t>DE CAROLIS EROS</w:t>
            </w:r>
          </w:p>
        </w:tc>
        <w:tc>
          <w:tcPr>
            <w:tcW w:w="2200" w:type="dxa"/>
            <w:tcMar>
              <w:top w:w="20" w:type="dxa"/>
              <w:left w:w="20" w:type="dxa"/>
              <w:bottom w:w="20" w:type="dxa"/>
              <w:right w:w="20" w:type="dxa"/>
            </w:tcMar>
            <w:vAlign w:val="center"/>
          </w:tcPr>
          <w:p w14:paraId="326882BE" w14:textId="77777777" w:rsidR="00B13E16" w:rsidRPr="008F4C02" w:rsidRDefault="00B13E16" w:rsidP="00EA1A87">
            <w:pPr>
              <w:pStyle w:val="movimento2"/>
              <w:rPr>
                <w:color w:val="002060"/>
              </w:rPr>
            </w:pPr>
            <w:r w:rsidRPr="008F4C02">
              <w:rPr>
                <w:color w:val="002060"/>
              </w:rPr>
              <w:t xml:space="preserve">(EAGLES PAGLIARE) </w:t>
            </w:r>
          </w:p>
        </w:tc>
      </w:tr>
      <w:tr w:rsidR="00B13E16" w:rsidRPr="008F4C02" w14:paraId="123F8B79" w14:textId="77777777" w:rsidTr="00B13E16">
        <w:trPr>
          <w:divId w:val="527259509"/>
        </w:trPr>
        <w:tc>
          <w:tcPr>
            <w:tcW w:w="2200" w:type="dxa"/>
            <w:tcMar>
              <w:top w:w="20" w:type="dxa"/>
              <w:left w:w="20" w:type="dxa"/>
              <w:bottom w:w="20" w:type="dxa"/>
              <w:right w:w="20" w:type="dxa"/>
            </w:tcMar>
            <w:vAlign w:val="center"/>
          </w:tcPr>
          <w:p w14:paraId="52E6A8AB" w14:textId="77777777" w:rsidR="00B13E16" w:rsidRPr="008F4C02" w:rsidRDefault="00B13E16" w:rsidP="00EA1A87">
            <w:pPr>
              <w:pStyle w:val="movimento"/>
              <w:rPr>
                <w:color w:val="002060"/>
              </w:rPr>
            </w:pPr>
            <w:r w:rsidRPr="008F4C02">
              <w:rPr>
                <w:color w:val="002060"/>
              </w:rPr>
              <w:t>FABIANI EDDJ</w:t>
            </w:r>
          </w:p>
        </w:tc>
        <w:tc>
          <w:tcPr>
            <w:tcW w:w="2200" w:type="dxa"/>
            <w:tcMar>
              <w:top w:w="20" w:type="dxa"/>
              <w:left w:w="20" w:type="dxa"/>
              <w:bottom w:w="20" w:type="dxa"/>
              <w:right w:w="20" w:type="dxa"/>
            </w:tcMar>
            <w:vAlign w:val="center"/>
          </w:tcPr>
          <w:p w14:paraId="75E17BAA" w14:textId="77777777" w:rsidR="00B13E16" w:rsidRPr="008F4C02" w:rsidRDefault="00B13E16" w:rsidP="00EA1A87">
            <w:pPr>
              <w:pStyle w:val="movimento2"/>
              <w:rPr>
                <w:color w:val="002060"/>
              </w:rPr>
            </w:pPr>
            <w:r w:rsidRPr="008F4C02">
              <w:rPr>
                <w:color w:val="002060"/>
              </w:rPr>
              <w:t xml:space="preserve">(FUTSAL CAMPIGLIONE) </w:t>
            </w:r>
          </w:p>
        </w:tc>
        <w:tc>
          <w:tcPr>
            <w:tcW w:w="800" w:type="dxa"/>
            <w:tcMar>
              <w:top w:w="20" w:type="dxa"/>
              <w:left w:w="20" w:type="dxa"/>
              <w:bottom w:w="20" w:type="dxa"/>
              <w:right w:w="20" w:type="dxa"/>
            </w:tcMar>
            <w:vAlign w:val="center"/>
          </w:tcPr>
          <w:p w14:paraId="665216E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645765A" w14:textId="77777777" w:rsidR="00B13E16" w:rsidRPr="008F4C02" w:rsidRDefault="00B13E16" w:rsidP="00EA1A87">
            <w:pPr>
              <w:pStyle w:val="movimento"/>
              <w:rPr>
                <w:color w:val="002060"/>
              </w:rPr>
            </w:pPr>
            <w:r w:rsidRPr="008F4C02">
              <w:rPr>
                <w:color w:val="002060"/>
              </w:rPr>
              <w:t>CIMMINO RAFFAELE</w:t>
            </w:r>
          </w:p>
        </w:tc>
        <w:tc>
          <w:tcPr>
            <w:tcW w:w="2200" w:type="dxa"/>
            <w:tcMar>
              <w:top w:w="20" w:type="dxa"/>
              <w:left w:w="20" w:type="dxa"/>
              <w:bottom w:w="20" w:type="dxa"/>
              <w:right w:w="20" w:type="dxa"/>
            </w:tcMar>
            <w:vAlign w:val="center"/>
          </w:tcPr>
          <w:p w14:paraId="61DA641D" w14:textId="77777777" w:rsidR="00B13E16" w:rsidRPr="008F4C02" w:rsidRDefault="00B13E16" w:rsidP="00EA1A87">
            <w:pPr>
              <w:pStyle w:val="movimento2"/>
              <w:rPr>
                <w:color w:val="002060"/>
              </w:rPr>
            </w:pPr>
            <w:r w:rsidRPr="008F4C02">
              <w:rPr>
                <w:color w:val="002060"/>
              </w:rPr>
              <w:t xml:space="preserve">(HELVIA RECINA FUTSAL RECA) </w:t>
            </w:r>
          </w:p>
        </w:tc>
      </w:tr>
      <w:tr w:rsidR="00B13E16" w:rsidRPr="008F4C02" w14:paraId="129B11FF" w14:textId="77777777" w:rsidTr="00B13E16">
        <w:trPr>
          <w:divId w:val="527259509"/>
        </w:trPr>
        <w:tc>
          <w:tcPr>
            <w:tcW w:w="2200" w:type="dxa"/>
            <w:tcMar>
              <w:top w:w="20" w:type="dxa"/>
              <w:left w:w="20" w:type="dxa"/>
              <w:bottom w:w="20" w:type="dxa"/>
              <w:right w:w="20" w:type="dxa"/>
            </w:tcMar>
            <w:vAlign w:val="center"/>
          </w:tcPr>
          <w:p w14:paraId="2AD659C1" w14:textId="77777777" w:rsidR="00B13E16" w:rsidRPr="008F4C02" w:rsidRDefault="00B13E16" w:rsidP="00EA1A87">
            <w:pPr>
              <w:pStyle w:val="movimento"/>
              <w:rPr>
                <w:color w:val="002060"/>
              </w:rPr>
            </w:pPr>
            <w:r w:rsidRPr="008F4C02">
              <w:rPr>
                <w:color w:val="002060"/>
              </w:rPr>
              <w:t>BARDELLA ANDREA</w:t>
            </w:r>
          </w:p>
        </w:tc>
        <w:tc>
          <w:tcPr>
            <w:tcW w:w="2200" w:type="dxa"/>
            <w:tcMar>
              <w:top w:w="20" w:type="dxa"/>
              <w:left w:w="20" w:type="dxa"/>
              <w:bottom w:w="20" w:type="dxa"/>
              <w:right w:w="20" w:type="dxa"/>
            </w:tcMar>
            <w:vAlign w:val="center"/>
          </w:tcPr>
          <w:p w14:paraId="7C3E0ED0" w14:textId="77777777" w:rsidR="00B13E16" w:rsidRPr="008F4C02" w:rsidRDefault="00B13E16" w:rsidP="00EA1A87">
            <w:pPr>
              <w:pStyle w:val="movimento2"/>
              <w:rPr>
                <w:color w:val="002060"/>
              </w:rPr>
            </w:pPr>
            <w:r w:rsidRPr="008F4C02">
              <w:rPr>
                <w:color w:val="002060"/>
              </w:rPr>
              <w:t xml:space="preserve">(MONTECAROTTO) </w:t>
            </w:r>
          </w:p>
        </w:tc>
        <w:tc>
          <w:tcPr>
            <w:tcW w:w="800" w:type="dxa"/>
            <w:tcMar>
              <w:top w:w="20" w:type="dxa"/>
              <w:left w:w="20" w:type="dxa"/>
              <w:bottom w:w="20" w:type="dxa"/>
              <w:right w:w="20" w:type="dxa"/>
            </w:tcMar>
            <w:vAlign w:val="center"/>
          </w:tcPr>
          <w:p w14:paraId="73CB294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3FAD82A" w14:textId="77777777" w:rsidR="00B13E16" w:rsidRPr="008F4C02" w:rsidRDefault="00B13E16" w:rsidP="00EA1A87">
            <w:pPr>
              <w:pStyle w:val="movimento"/>
              <w:rPr>
                <w:color w:val="002060"/>
              </w:rPr>
            </w:pPr>
            <w:r w:rsidRPr="008F4C02">
              <w:rPr>
                <w:color w:val="002060"/>
              </w:rPr>
              <w:t>PIERONI MICHELE</w:t>
            </w:r>
          </w:p>
        </w:tc>
        <w:tc>
          <w:tcPr>
            <w:tcW w:w="2200" w:type="dxa"/>
            <w:tcMar>
              <w:top w:w="20" w:type="dxa"/>
              <w:left w:w="20" w:type="dxa"/>
              <w:bottom w:w="20" w:type="dxa"/>
              <w:right w:w="20" w:type="dxa"/>
            </w:tcMar>
            <w:vAlign w:val="center"/>
          </w:tcPr>
          <w:p w14:paraId="5943A197" w14:textId="77777777" w:rsidR="00B13E16" w:rsidRPr="008F4C02" w:rsidRDefault="00B13E16" w:rsidP="00EA1A87">
            <w:pPr>
              <w:pStyle w:val="movimento2"/>
              <w:rPr>
                <w:color w:val="002060"/>
              </w:rPr>
            </w:pPr>
            <w:r w:rsidRPr="008F4C02">
              <w:rPr>
                <w:color w:val="002060"/>
              </w:rPr>
              <w:t xml:space="preserve">(VERBENA C5 ANCONA) </w:t>
            </w:r>
          </w:p>
        </w:tc>
      </w:tr>
    </w:tbl>
    <w:p w14:paraId="620E2BF1" w14:textId="77777777" w:rsidR="00B13E16" w:rsidRPr="008F4C02" w:rsidRDefault="00B13E16" w:rsidP="00B13E16">
      <w:pPr>
        <w:pStyle w:val="titolo20"/>
        <w:divId w:val="527259509"/>
        <w:rPr>
          <w:color w:val="002060"/>
        </w:rPr>
      </w:pPr>
      <w:r w:rsidRPr="008F4C0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8948503" w14:textId="77777777" w:rsidTr="00B13E16">
        <w:trPr>
          <w:divId w:val="527259509"/>
        </w:trPr>
        <w:tc>
          <w:tcPr>
            <w:tcW w:w="2200" w:type="dxa"/>
            <w:tcMar>
              <w:top w:w="20" w:type="dxa"/>
              <w:left w:w="20" w:type="dxa"/>
              <w:bottom w:w="20" w:type="dxa"/>
              <w:right w:w="20" w:type="dxa"/>
            </w:tcMar>
            <w:vAlign w:val="center"/>
          </w:tcPr>
          <w:p w14:paraId="54B8A141" w14:textId="77777777" w:rsidR="00B13E16" w:rsidRPr="008F4C02" w:rsidRDefault="00B13E16" w:rsidP="00EA1A87">
            <w:pPr>
              <w:pStyle w:val="movimento"/>
              <w:rPr>
                <w:color w:val="002060"/>
              </w:rPr>
            </w:pPr>
            <w:r w:rsidRPr="008F4C02">
              <w:rPr>
                <w:color w:val="002060"/>
              </w:rPr>
              <w:t>BATTISTELLI ANDREA</w:t>
            </w:r>
          </w:p>
        </w:tc>
        <w:tc>
          <w:tcPr>
            <w:tcW w:w="2200" w:type="dxa"/>
            <w:tcMar>
              <w:top w:w="20" w:type="dxa"/>
              <w:left w:w="20" w:type="dxa"/>
              <w:bottom w:w="20" w:type="dxa"/>
              <w:right w:w="20" w:type="dxa"/>
            </w:tcMar>
            <w:vAlign w:val="center"/>
          </w:tcPr>
          <w:p w14:paraId="4A0F193F" w14:textId="77777777" w:rsidR="00B13E16" w:rsidRPr="008F4C02" w:rsidRDefault="00B13E16" w:rsidP="00EA1A87">
            <w:pPr>
              <w:pStyle w:val="movimento2"/>
              <w:rPr>
                <w:color w:val="002060"/>
              </w:rPr>
            </w:pPr>
            <w:r w:rsidRPr="008F4C02">
              <w:rPr>
                <w:color w:val="002060"/>
              </w:rPr>
              <w:t xml:space="preserve">(ATL URBINO C5 1999) </w:t>
            </w:r>
          </w:p>
        </w:tc>
        <w:tc>
          <w:tcPr>
            <w:tcW w:w="800" w:type="dxa"/>
            <w:tcMar>
              <w:top w:w="20" w:type="dxa"/>
              <w:left w:w="20" w:type="dxa"/>
              <w:bottom w:w="20" w:type="dxa"/>
              <w:right w:w="20" w:type="dxa"/>
            </w:tcMar>
            <w:vAlign w:val="center"/>
          </w:tcPr>
          <w:p w14:paraId="40486F8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5EBB8F5" w14:textId="77777777" w:rsidR="00B13E16" w:rsidRPr="008F4C02" w:rsidRDefault="00B13E16" w:rsidP="00EA1A87">
            <w:pPr>
              <w:pStyle w:val="movimento"/>
              <w:rPr>
                <w:color w:val="002060"/>
              </w:rPr>
            </w:pPr>
            <w:r w:rsidRPr="008F4C02">
              <w:rPr>
                <w:color w:val="002060"/>
              </w:rPr>
              <w:t>RAGAINI TOMMASO</w:t>
            </w:r>
          </w:p>
        </w:tc>
        <w:tc>
          <w:tcPr>
            <w:tcW w:w="2200" w:type="dxa"/>
            <w:tcMar>
              <w:top w:w="20" w:type="dxa"/>
              <w:left w:w="20" w:type="dxa"/>
              <w:bottom w:w="20" w:type="dxa"/>
              <w:right w:w="20" w:type="dxa"/>
            </w:tcMar>
            <w:vAlign w:val="center"/>
          </w:tcPr>
          <w:p w14:paraId="2F234ED8" w14:textId="77777777" w:rsidR="00B13E16" w:rsidRPr="008F4C02" w:rsidRDefault="00B13E16" w:rsidP="00EA1A87">
            <w:pPr>
              <w:pStyle w:val="movimento2"/>
              <w:rPr>
                <w:color w:val="002060"/>
              </w:rPr>
            </w:pPr>
            <w:r w:rsidRPr="008F4C02">
              <w:rPr>
                <w:color w:val="002060"/>
              </w:rPr>
              <w:t xml:space="preserve">(ATL URBINO C5 1999) </w:t>
            </w:r>
          </w:p>
        </w:tc>
      </w:tr>
      <w:tr w:rsidR="00B13E16" w:rsidRPr="008F4C02" w14:paraId="69C773A3" w14:textId="77777777" w:rsidTr="00B13E16">
        <w:trPr>
          <w:divId w:val="527259509"/>
        </w:trPr>
        <w:tc>
          <w:tcPr>
            <w:tcW w:w="2200" w:type="dxa"/>
            <w:tcMar>
              <w:top w:w="20" w:type="dxa"/>
              <w:left w:w="20" w:type="dxa"/>
              <w:bottom w:w="20" w:type="dxa"/>
              <w:right w:w="20" w:type="dxa"/>
            </w:tcMar>
            <w:vAlign w:val="center"/>
          </w:tcPr>
          <w:p w14:paraId="74BFCE68" w14:textId="77777777" w:rsidR="00B13E16" w:rsidRPr="008F4C02" w:rsidRDefault="00B13E16" w:rsidP="00EA1A87">
            <w:pPr>
              <w:pStyle w:val="movimento"/>
              <w:rPr>
                <w:color w:val="002060"/>
              </w:rPr>
            </w:pPr>
            <w:r w:rsidRPr="008F4C02">
              <w:rPr>
                <w:color w:val="002060"/>
              </w:rPr>
              <w:t>SERLONI LORENZO</w:t>
            </w:r>
          </w:p>
        </w:tc>
        <w:tc>
          <w:tcPr>
            <w:tcW w:w="2200" w:type="dxa"/>
            <w:tcMar>
              <w:top w:w="20" w:type="dxa"/>
              <w:left w:w="20" w:type="dxa"/>
              <w:bottom w:w="20" w:type="dxa"/>
              <w:right w:w="20" w:type="dxa"/>
            </w:tcMar>
            <w:vAlign w:val="center"/>
          </w:tcPr>
          <w:p w14:paraId="7D5E519B" w14:textId="77777777" w:rsidR="00B13E16" w:rsidRPr="008F4C02" w:rsidRDefault="00B13E16" w:rsidP="00EA1A87">
            <w:pPr>
              <w:pStyle w:val="movimento2"/>
              <w:rPr>
                <w:color w:val="002060"/>
              </w:rPr>
            </w:pPr>
            <w:r w:rsidRPr="008F4C02">
              <w:rPr>
                <w:color w:val="002060"/>
              </w:rPr>
              <w:t xml:space="preserve">(AVENALE) </w:t>
            </w:r>
          </w:p>
        </w:tc>
        <w:tc>
          <w:tcPr>
            <w:tcW w:w="800" w:type="dxa"/>
            <w:tcMar>
              <w:top w:w="20" w:type="dxa"/>
              <w:left w:w="20" w:type="dxa"/>
              <w:bottom w:w="20" w:type="dxa"/>
              <w:right w:w="20" w:type="dxa"/>
            </w:tcMar>
            <w:vAlign w:val="center"/>
          </w:tcPr>
          <w:p w14:paraId="266DA1D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6E5A82A" w14:textId="77777777" w:rsidR="00B13E16" w:rsidRPr="008F4C02" w:rsidRDefault="00B13E16" w:rsidP="00EA1A87">
            <w:pPr>
              <w:pStyle w:val="movimento"/>
              <w:rPr>
                <w:color w:val="002060"/>
              </w:rPr>
            </w:pPr>
            <w:r w:rsidRPr="008F4C02">
              <w:rPr>
                <w:color w:val="002060"/>
              </w:rPr>
              <w:t>LARGONI CHRISTIAN</w:t>
            </w:r>
          </w:p>
        </w:tc>
        <w:tc>
          <w:tcPr>
            <w:tcW w:w="2200" w:type="dxa"/>
            <w:tcMar>
              <w:top w:w="20" w:type="dxa"/>
              <w:left w:w="20" w:type="dxa"/>
              <w:bottom w:w="20" w:type="dxa"/>
              <w:right w:w="20" w:type="dxa"/>
            </w:tcMar>
            <w:vAlign w:val="center"/>
          </w:tcPr>
          <w:p w14:paraId="437139E9" w14:textId="77777777" w:rsidR="00B13E16" w:rsidRPr="008F4C02" w:rsidRDefault="00B13E16" w:rsidP="00EA1A87">
            <w:pPr>
              <w:pStyle w:val="movimento2"/>
              <w:rPr>
                <w:color w:val="002060"/>
              </w:rPr>
            </w:pPr>
            <w:r w:rsidRPr="008F4C02">
              <w:rPr>
                <w:color w:val="002060"/>
              </w:rPr>
              <w:t xml:space="preserve">(CERRETO CALCIO) </w:t>
            </w:r>
          </w:p>
        </w:tc>
      </w:tr>
      <w:tr w:rsidR="00B13E16" w:rsidRPr="008F4C02" w14:paraId="001C1950" w14:textId="77777777" w:rsidTr="00B13E16">
        <w:trPr>
          <w:divId w:val="527259509"/>
        </w:trPr>
        <w:tc>
          <w:tcPr>
            <w:tcW w:w="2200" w:type="dxa"/>
            <w:tcMar>
              <w:top w:w="20" w:type="dxa"/>
              <w:left w:w="20" w:type="dxa"/>
              <w:bottom w:w="20" w:type="dxa"/>
              <w:right w:w="20" w:type="dxa"/>
            </w:tcMar>
            <w:vAlign w:val="center"/>
          </w:tcPr>
          <w:p w14:paraId="23AC25CF" w14:textId="77777777" w:rsidR="00B13E16" w:rsidRPr="008F4C02" w:rsidRDefault="00B13E16" w:rsidP="00EA1A87">
            <w:pPr>
              <w:pStyle w:val="movimento"/>
              <w:rPr>
                <w:color w:val="002060"/>
              </w:rPr>
            </w:pPr>
            <w:r w:rsidRPr="008F4C02">
              <w:rPr>
                <w:color w:val="002060"/>
              </w:rPr>
              <w:t>IOIO ALESSIO</w:t>
            </w:r>
          </w:p>
        </w:tc>
        <w:tc>
          <w:tcPr>
            <w:tcW w:w="2200" w:type="dxa"/>
            <w:tcMar>
              <w:top w:w="20" w:type="dxa"/>
              <w:left w:w="20" w:type="dxa"/>
              <w:bottom w:w="20" w:type="dxa"/>
              <w:right w:w="20" w:type="dxa"/>
            </w:tcMar>
            <w:vAlign w:val="center"/>
          </w:tcPr>
          <w:p w14:paraId="1E3337C4" w14:textId="77777777" w:rsidR="00B13E16" w:rsidRPr="008F4C02" w:rsidRDefault="00B13E16" w:rsidP="00EA1A87">
            <w:pPr>
              <w:pStyle w:val="movimento2"/>
              <w:rPr>
                <w:color w:val="002060"/>
              </w:rPr>
            </w:pPr>
            <w:r w:rsidRPr="008F4C02">
              <w:rPr>
                <w:color w:val="002060"/>
              </w:rPr>
              <w:t xml:space="preserve">(DINAMIS 1990) </w:t>
            </w:r>
          </w:p>
        </w:tc>
        <w:tc>
          <w:tcPr>
            <w:tcW w:w="800" w:type="dxa"/>
            <w:tcMar>
              <w:top w:w="20" w:type="dxa"/>
              <w:left w:w="20" w:type="dxa"/>
              <w:bottom w:w="20" w:type="dxa"/>
              <w:right w:w="20" w:type="dxa"/>
            </w:tcMar>
            <w:vAlign w:val="center"/>
          </w:tcPr>
          <w:p w14:paraId="2DEF0B3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68DC227" w14:textId="77777777" w:rsidR="00B13E16" w:rsidRPr="008F4C02" w:rsidRDefault="00B13E16" w:rsidP="00EA1A87">
            <w:pPr>
              <w:pStyle w:val="movimento"/>
              <w:rPr>
                <w:color w:val="002060"/>
              </w:rPr>
            </w:pPr>
            <w:r w:rsidRPr="008F4C02">
              <w:rPr>
                <w:color w:val="002060"/>
              </w:rPr>
              <w:t>SANTONI CRISTIAN</w:t>
            </w:r>
          </w:p>
        </w:tc>
        <w:tc>
          <w:tcPr>
            <w:tcW w:w="2200" w:type="dxa"/>
            <w:tcMar>
              <w:top w:w="20" w:type="dxa"/>
              <w:left w:w="20" w:type="dxa"/>
              <w:bottom w:w="20" w:type="dxa"/>
              <w:right w:w="20" w:type="dxa"/>
            </w:tcMar>
            <w:vAlign w:val="center"/>
          </w:tcPr>
          <w:p w14:paraId="475E1A19" w14:textId="77777777" w:rsidR="00B13E16" w:rsidRPr="008F4C02" w:rsidRDefault="00B13E16" w:rsidP="00EA1A87">
            <w:pPr>
              <w:pStyle w:val="movimento2"/>
              <w:rPr>
                <w:color w:val="002060"/>
              </w:rPr>
            </w:pPr>
            <w:r w:rsidRPr="008F4C02">
              <w:rPr>
                <w:color w:val="002060"/>
              </w:rPr>
              <w:t xml:space="preserve">(FUTSAL CAMPIGLIONE) </w:t>
            </w:r>
          </w:p>
        </w:tc>
      </w:tr>
      <w:tr w:rsidR="00B13E16" w:rsidRPr="008F4C02" w14:paraId="7CD81E07" w14:textId="77777777" w:rsidTr="00B13E16">
        <w:trPr>
          <w:divId w:val="527259509"/>
        </w:trPr>
        <w:tc>
          <w:tcPr>
            <w:tcW w:w="2200" w:type="dxa"/>
            <w:tcMar>
              <w:top w:w="20" w:type="dxa"/>
              <w:left w:w="20" w:type="dxa"/>
              <w:bottom w:w="20" w:type="dxa"/>
              <w:right w:w="20" w:type="dxa"/>
            </w:tcMar>
            <w:vAlign w:val="center"/>
          </w:tcPr>
          <w:p w14:paraId="5103B893" w14:textId="77777777" w:rsidR="00B13E16" w:rsidRPr="008F4C02" w:rsidRDefault="00B13E16" w:rsidP="00EA1A87">
            <w:pPr>
              <w:pStyle w:val="movimento"/>
              <w:rPr>
                <w:color w:val="002060"/>
              </w:rPr>
            </w:pPr>
            <w:r w:rsidRPr="008F4C02">
              <w:rPr>
                <w:color w:val="002060"/>
              </w:rPr>
              <w:t>VALLUCCI DAMIANO</w:t>
            </w:r>
          </w:p>
        </w:tc>
        <w:tc>
          <w:tcPr>
            <w:tcW w:w="2200" w:type="dxa"/>
            <w:tcMar>
              <w:top w:w="20" w:type="dxa"/>
              <w:left w:w="20" w:type="dxa"/>
              <w:bottom w:w="20" w:type="dxa"/>
              <w:right w:w="20" w:type="dxa"/>
            </w:tcMar>
            <w:vAlign w:val="center"/>
          </w:tcPr>
          <w:p w14:paraId="16CCC72F" w14:textId="77777777" w:rsidR="00B13E16" w:rsidRPr="008F4C02" w:rsidRDefault="00B13E16" w:rsidP="00EA1A87">
            <w:pPr>
              <w:pStyle w:val="movimento2"/>
              <w:rPr>
                <w:color w:val="002060"/>
              </w:rPr>
            </w:pPr>
            <w:r w:rsidRPr="008F4C02">
              <w:rPr>
                <w:color w:val="002060"/>
              </w:rPr>
              <w:t xml:space="preserve">(FUTSAL FERMO S.C.) </w:t>
            </w:r>
          </w:p>
        </w:tc>
        <w:tc>
          <w:tcPr>
            <w:tcW w:w="800" w:type="dxa"/>
            <w:tcMar>
              <w:top w:w="20" w:type="dxa"/>
              <w:left w:w="20" w:type="dxa"/>
              <w:bottom w:w="20" w:type="dxa"/>
              <w:right w:w="20" w:type="dxa"/>
            </w:tcMar>
            <w:vAlign w:val="center"/>
          </w:tcPr>
          <w:p w14:paraId="4902078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DE79B62" w14:textId="77777777" w:rsidR="00B13E16" w:rsidRPr="008F4C02" w:rsidRDefault="00B13E16" w:rsidP="00EA1A87">
            <w:pPr>
              <w:pStyle w:val="movimento"/>
              <w:rPr>
                <w:color w:val="002060"/>
              </w:rPr>
            </w:pPr>
            <w:r w:rsidRPr="008F4C02">
              <w:rPr>
                <w:color w:val="002060"/>
              </w:rPr>
              <w:t>PROPERZI SEBASTIANO</w:t>
            </w:r>
          </w:p>
        </w:tc>
        <w:tc>
          <w:tcPr>
            <w:tcW w:w="2200" w:type="dxa"/>
            <w:tcMar>
              <w:top w:w="20" w:type="dxa"/>
              <w:left w:w="20" w:type="dxa"/>
              <w:bottom w:w="20" w:type="dxa"/>
              <w:right w:w="20" w:type="dxa"/>
            </w:tcMar>
            <w:vAlign w:val="center"/>
          </w:tcPr>
          <w:p w14:paraId="6940FA88" w14:textId="77777777" w:rsidR="00B13E16" w:rsidRPr="008F4C02" w:rsidRDefault="00B13E16" w:rsidP="00EA1A87">
            <w:pPr>
              <w:pStyle w:val="movimento2"/>
              <w:rPr>
                <w:color w:val="002060"/>
              </w:rPr>
            </w:pPr>
            <w:r w:rsidRPr="008F4C02">
              <w:rPr>
                <w:color w:val="002060"/>
              </w:rPr>
              <w:t xml:space="preserve">(FUTSAL SANGIUSTESE A.R.L.) </w:t>
            </w:r>
          </w:p>
        </w:tc>
      </w:tr>
      <w:tr w:rsidR="00B13E16" w:rsidRPr="008F4C02" w14:paraId="19612885" w14:textId="77777777" w:rsidTr="00B13E16">
        <w:trPr>
          <w:divId w:val="527259509"/>
        </w:trPr>
        <w:tc>
          <w:tcPr>
            <w:tcW w:w="2200" w:type="dxa"/>
            <w:tcMar>
              <w:top w:w="20" w:type="dxa"/>
              <w:left w:w="20" w:type="dxa"/>
              <w:bottom w:w="20" w:type="dxa"/>
              <w:right w:w="20" w:type="dxa"/>
            </w:tcMar>
            <w:vAlign w:val="center"/>
          </w:tcPr>
          <w:p w14:paraId="0A04DE98" w14:textId="77777777" w:rsidR="00B13E16" w:rsidRPr="008F4C02" w:rsidRDefault="00B13E16" w:rsidP="00EA1A87">
            <w:pPr>
              <w:pStyle w:val="movimento"/>
              <w:rPr>
                <w:color w:val="002060"/>
              </w:rPr>
            </w:pPr>
            <w:r w:rsidRPr="008F4C02">
              <w:rPr>
                <w:color w:val="002060"/>
              </w:rPr>
              <w:t>SEFERI SOKOL</w:t>
            </w:r>
          </w:p>
        </w:tc>
        <w:tc>
          <w:tcPr>
            <w:tcW w:w="2200" w:type="dxa"/>
            <w:tcMar>
              <w:top w:w="20" w:type="dxa"/>
              <w:left w:w="20" w:type="dxa"/>
              <w:bottom w:w="20" w:type="dxa"/>
              <w:right w:w="20" w:type="dxa"/>
            </w:tcMar>
            <w:vAlign w:val="center"/>
          </w:tcPr>
          <w:p w14:paraId="77DC1DFE" w14:textId="77777777" w:rsidR="00B13E16" w:rsidRPr="008F4C02" w:rsidRDefault="00B13E16" w:rsidP="00EA1A87">
            <w:pPr>
              <w:pStyle w:val="movimento2"/>
              <w:rPr>
                <w:color w:val="002060"/>
              </w:rPr>
            </w:pPr>
            <w:r w:rsidRPr="008F4C02">
              <w:rPr>
                <w:color w:val="002060"/>
              </w:rPr>
              <w:t xml:space="preserve">(INVICTA FUTSAL MACERATA) </w:t>
            </w:r>
          </w:p>
        </w:tc>
        <w:tc>
          <w:tcPr>
            <w:tcW w:w="800" w:type="dxa"/>
            <w:tcMar>
              <w:top w:w="20" w:type="dxa"/>
              <w:left w:w="20" w:type="dxa"/>
              <w:bottom w:w="20" w:type="dxa"/>
              <w:right w:w="20" w:type="dxa"/>
            </w:tcMar>
            <w:vAlign w:val="center"/>
          </w:tcPr>
          <w:p w14:paraId="5277A2F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2B4BEB8" w14:textId="77777777" w:rsidR="00B13E16" w:rsidRPr="008F4C02" w:rsidRDefault="00B13E16" w:rsidP="00EA1A87">
            <w:pPr>
              <w:pStyle w:val="movimento"/>
              <w:rPr>
                <w:color w:val="002060"/>
              </w:rPr>
            </w:pPr>
            <w:r w:rsidRPr="008F4C02">
              <w:rPr>
                <w:color w:val="002060"/>
              </w:rPr>
              <w:t>MANDOLINI EDOARDO</w:t>
            </w:r>
          </w:p>
        </w:tc>
        <w:tc>
          <w:tcPr>
            <w:tcW w:w="2200" w:type="dxa"/>
            <w:tcMar>
              <w:top w:w="20" w:type="dxa"/>
              <w:left w:w="20" w:type="dxa"/>
              <w:bottom w:w="20" w:type="dxa"/>
              <w:right w:w="20" w:type="dxa"/>
            </w:tcMar>
            <w:vAlign w:val="center"/>
          </w:tcPr>
          <w:p w14:paraId="7B056784" w14:textId="77777777" w:rsidR="00B13E16" w:rsidRPr="008F4C02" w:rsidRDefault="00B13E16" w:rsidP="00EA1A87">
            <w:pPr>
              <w:pStyle w:val="movimento2"/>
              <w:rPr>
                <w:color w:val="002060"/>
              </w:rPr>
            </w:pPr>
            <w:r w:rsidRPr="008F4C02">
              <w:rPr>
                <w:color w:val="002060"/>
              </w:rPr>
              <w:t xml:space="preserve">(NUOVA OTTRANO 98) </w:t>
            </w:r>
          </w:p>
        </w:tc>
      </w:tr>
      <w:tr w:rsidR="00B13E16" w:rsidRPr="008F4C02" w14:paraId="168D3421" w14:textId="77777777" w:rsidTr="00B13E16">
        <w:trPr>
          <w:divId w:val="527259509"/>
        </w:trPr>
        <w:tc>
          <w:tcPr>
            <w:tcW w:w="2200" w:type="dxa"/>
            <w:tcMar>
              <w:top w:w="20" w:type="dxa"/>
              <w:left w:w="20" w:type="dxa"/>
              <w:bottom w:w="20" w:type="dxa"/>
              <w:right w:w="20" w:type="dxa"/>
            </w:tcMar>
            <w:vAlign w:val="center"/>
          </w:tcPr>
          <w:p w14:paraId="3F5C29A5" w14:textId="77777777" w:rsidR="00B13E16" w:rsidRPr="008F4C02" w:rsidRDefault="00B13E16" w:rsidP="00EA1A87">
            <w:pPr>
              <w:pStyle w:val="movimento"/>
              <w:rPr>
                <w:color w:val="002060"/>
              </w:rPr>
            </w:pPr>
            <w:r w:rsidRPr="008F4C02">
              <w:rPr>
                <w:color w:val="002060"/>
              </w:rPr>
              <w:t>PACENTI MARCO</w:t>
            </w:r>
          </w:p>
        </w:tc>
        <w:tc>
          <w:tcPr>
            <w:tcW w:w="2200" w:type="dxa"/>
            <w:tcMar>
              <w:top w:w="20" w:type="dxa"/>
              <w:left w:w="20" w:type="dxa"/>
              <w:bottom w:w="20" w:type="dxa"/>
              <w:right w:w="20" w:type="dxa"/>
            </w:tcMar>
            <w:vAlign w:val="center"/>
          </w:tcPr>
          <w:p w14:paraId="4DB662AD" w14:textId="77777777" w:rsidR="00B13E16" w:rsidRPr="008F4C02" w:rsidRDefault="00B13E16" w:rsidP="00EA1A87">
            <w:pPr>
              <w:pStyle w:val="movimento2"/>
              <w:rPr>
                <w:color w:val="002060"/>
              </w:rPr>
            </w:pPr>
            <w:r w:rsidRPr="008F4C02">
              <w:rPr>
                <w:color w:val="002060"/>
              </w:rPr>
              <w:t xml:space="preserve">(OSTRENSE) </w:t>
            </w:r>
          </w:p>
        </w:tc>
        <w:tc>
          <w:tcPr>
            <w:tcW w:w="800" w:type="dxa"/>
            <w:tcMar>
              <w:top w:w="20" w:type="dxa"/>
              <w:left w:w="20" w:type="dxa"/>
              <w:bottom w:w="20" w:type="dxa"/>
              <w:right w:w="20" w:type="dxa"/>
            </w:tcMar>
            <w:vAlign w:val="center"/>
          </w:tcPr>
          <w:p w14:paraId="68F4687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359042A" w14:textId="77777777" w:rsidR="00B13E16" w:rsidRPr="008F4C02" w:rsidRDefault="00B13E16" w:rsidP="00EA1A87">
            <w:pPr>
              <w:pStyle w:val="movimento"/>
              <w:rPr>
                <w:color w:val="002060"/>
              </w:rPr>
            </w:pPr>
            <w:r w:rsidRPr="008F4C02">
              <w:rPr>
                <w:color w:val="002060"/>
              </w:rPr>
              <w:t>DE RUGGIERO RICCARDO</w:t>
            </w:r>
          </w:p>
        </w:tc>
        <w:tc>
          <w:tcPr>
            <w:tcW w:w="2200" w:type="dxa"/>
            <w:tcMar>
              <w:top w:w="20" w:type="dxa"/>
              <w:left w:w="20" w:type="dxa"/>
              <w:bottom w:w="20" w:type="dxa"/>
              <w:right w:w="20" w:type="dxa"/>
            </w:tcMar>
            <w:vAlign w:val="center"/>
          </w:tcPr>
          <w:p w14:paraId="09016BB2" w14:textId="77777777" w:rsidR="00B13E16" w:rsidRPr="008F4C02" w:rsidRDefault="00B13E16" w:rsidP="00EA1A87">
            <w:pPr>
              <w:pStyle w:val="movimento2"/>
              <w:rPr>
                <w:color w:val="002060"/>
              </w:rPr>
            </w:pPr>
            <w:r w:rsidRPr="008F4C02">
              <w:rPr>
                <w:color w:val="002060"/>
              </w:rPr>
              <w:t xml:space="preserve">(REAL SAN GIORGIO) </w:t>
            </w:r>
          </w:p>
        </w:tc>
      </w:tr>
      <w:tr w:rsidR="00B13E16" w:rsidRPr="008F4C02" w14:paraId="73B51C0E" w14:textId="77777777" w:rsidTr="00B13E16">
        <w:trPr>
          <w:divId w:val="527259509"/>
        </w:trPr>
        <w:tc>
          <w:tcPr>
            <w:tcW w:w="2200" w:type="dxa"/>
            <w:tcMar>
              <w:top w:w="20" w:type="dxa"/>
              <w:left w:w="20" w:type="dxa"/>
              <w:bottom w:w="20" w:type="dxa"/>
              <w:right w:w="20" w:type="dxa"/>
            </w:tcMar>
            <w:vAlign w:val="center"/>
          </w:tcPr>
          <w:p w14:paraId="42158CC3" w14:textId="77777777" w:rsidR="00B13E16" w:rsidRPr="008F4C02" w:rsidRDefault="00B13E16" w:rsidP="00EA1A87">
            <w:pPr>
              <w:pStyle w:val="movimento"/>
              <w:rPr>
                <w:color w:val="002060"/>
              </w:rPr>
            </w:pPr>
            <w:r w:rsidRPr="008F4C02">
              <w:rPr>
                <w:color w:val="002060"/>
              </w:rPr>
              <w:t>TOTO NICHOLAS</w:t>
            </w:r>
          </w:p>
        </w:tc>
        <w:tc>
          <w:tcPr>
            <w:tcW w:w="2200" w:type="dxa"/>
            <w:tcMar>
              <w:top w:w="20" w:type="dxa"/>
              <w:left w:w="20" w:type="dxa"/>
              <w:bottom w:w="20" w:type="dxa"/>
              <w:right w:w="20" w:type="dxa"/>
            </w:tcMar>
            <w:vAlign w:val="center"/>
          </w:tcPr>
          <w:p w14:paraId="4FC5E636" w14:textId="77777777" w:rsidR="00B13E16" w:rsidRPr="008F4C02" w:rsidRDefault="00B13E16" w:rsidP="00EA1A87">
            <w:pPr>
              <w:pStyle w:val="movimento2"/>
              <w:rPr>
                <w:color w:val="002060"/>
              </w:rPr>
            </w:pPr>
            <w:r w:rsidRPr="008F4C02">
              <w:rPr>
                <w:color w:val="002060"/>
              </w:rPr>
              <w:t xml:space="preserve">(VERBENA C5 ANCONA) </w:t>
            </w:r>
          </w:p>
        </w:tc>
        <w:tc>
          <w:tcPr>
            <w:tcW w:w="800" w:type="dxa"/>
            <w:tcMar>
              <w:top w:w="20" w:type="dxa"/>
              <w:left w:w="20" w:type="dxa"/>
              <w:bottom w:w="20" w:type="dxa"/>
              <w:right w:w="20" w:type="dxa"/>
            </w:tcMar>
            <w:vAlign w:val="center"/>
          </w:tcPr>
          <w:p w14:paraId="761D897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630ABD8"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43D6E15" w14:textId="77777777" w:rsidR="00B13E16" w:rsidRPr="008F4C02" w:rsidRDefault="00B13E16" w:rsidP="00EA1A87">
            <w:pPr>
              <w:pStyle w:val="movimento2"/>
              <w:rPr>
                <w:color w:val="002060"/>
              </w:rPr>
            </w:pPr>
            <w:r w:rsidRPr="008F4C02">
              <w:rPr>
                <w:color w:val="002060"/>
              </w:rPr>
              <w:t> </w:t>
            </w:r>
          </w:p>
        </w:tc>
      </w:tr>
    </w:tbl>
    <w:p w14:paraId="06022BD1"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2A0FADD" w14:textId="77777777" w:rsidTr="00B13E16">
        <w:trPr>
          <w:divId w:val="527259509"/>
        </w:trPr>
        <w:tc>
          <w:tcPr>
            <w:tcW w:w="2200" w:type="dxa"/>
            <w:tcMar>
              <w:top w:w="20" w:type="dxa"/>
              <w:left w:w="20" w:type="dxa"/>
              <w:bottom w:w="20" w:type="dxa"/>
              <w:right w:w="20" w:type="dxa"/>
            </w:tcMar>
            <w:vAlign w:val="center"/>
          </w:tcPr>
          <w:p w14:paraId="1C57A59A" w14:textId="77777777" w:rsidR="00B13E16" w:rsidRPr="008F4C02" w:rsidRDefault="00B13E16" w:rsidP="00EA1A87">
            <w:pPr>
              <w:pStyle w:val="movimento"/>
              <w:rPr>
                <w:color w:val="002060"/>
              </w:rPr>
            </w:pPr>
            <w:r w:rsidRPr="008F4C02">
              <w:rPr>
                <w:color w:val="002060"/>
              </w:rPr>
              <w:t>PORRO ADRIANO</w:t>
            </w:r>
          </w:p>
        </w:tc>
        <w:tc>
          <w:tcPr>
            <w:tcW w:w="2200" w:type="dxa"/>
            <w:tcMar>
              <w:top w:w="20" w:type="dxa"/>
              <w:left w:w="20" w:type="dxa"/>
              <w:bottom w:w="20" w:type="dxa"/>
              <w:right w:w="20" w:type="dxa"/>
            </w:tcMar>
            <w:vAlign w:val="center"/>
          </w:tcPr>
          <w:p w14:paraId="6978D305" w14:textId="77777777" w:rsidR="00B13E16" w:rsidRPr="008F4C02" w:rsidRDefault="00B13E16" w:rsidP="00EA1A87">
            <w:pPr>
              <w:pStyle w:val="movimento2"/>
              <w:rPr>
                <w:color w:val="002060"/>
              </w:rPr>
            </w:pPr>
            <w:r w:rsidRPr="008F4C02">
              <w:rPr>
                <w:color w:val="002060"/>
              </w:rPr>
              <w:t xml:space="preserve">(C.U.S. MACERATA CALCIO A5) </w:t>
            </w:r>
          </w:p>
        </w:tc>
        <w:tc>
          <w:tcPr>
            <w:tcW w:w="800" w:type="dxa"/>
            <w:tcMar>
              <w:top w:w="20" w:type="dxa"/>
              <w:left w:w="20" w:type="dxa"/>
              <w:bottom w:w="20" w:type="dxa"/>
              <w:right w:w="20" w:type="dxa"/>
            </w:tcMar>
            <w:vAlign w:val="center"/>
          </w:tcPr>
          <w:p w14:paraId="5B444AF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5FDECDB" w14:textId="77777777" w:rsidR="00B13E16" w:rsidRPr="008F4C02" w:rsidRDefault="00B13E16" w:rsidP="00EA1A87">
            <w:pPr>
              <w:pStyle w:val="movimento"/>
              <w:rPr>
                <w:color w:val="002060"/>
              </w:rPr>
            </w:pPr>
            <w:r w:rsidRPr="008F4C02">
              <w:rPr>
                <w:color w:val="002060"/>
              </w:rPr>
              <w:t>GATTARI MARCO</w:t>
            </w:r>
          </w:p>
        </w:tc>
        <w:tc>
          <w:tcPr>
            <w:tcW w:w="2200" w:type="dxa"/>
            <w:tcMar>
              <w:top w:w="20" w:type="dxa"/>
              <w:left w:w="20" w:type="dxa"/>
              <w:bottom w:w="20" w:type="dxa"/>
              <w:right w:w="20" w:type="dxa"/>
            </w:tcMar>
            <w:vAlign w:val="center"/>
          </w:tcPr>
          <w:p w14:paraId="59746DB1" w14:textId="77777777" w:rsidR="00B13E16" w:rsidRPr="008F4C02" w:rsidRDefault="00B13E16" w:rsidP="00EA1A87">
            <w:pPr>
              <w:pStyle w:val="movimento2"/>
              <w:rPr>
                <w:color w:val="002060"/>
              </w:rPr>
            </w:pPr>
            <w:r w:rsidRPr="008F4C02">
              <w:rPr>
                <w:color w:val="002060"/>
              </w:rPr>
              <w:t xml:space="preserve">(INVICTA FUTSAL MACERATA) </w:t>
            </w:r>
          </w:p>
        </w:tc>
      </w:tr>
      <w:tr w:rsidR="00B13E16" w:rsidRPr="008F4C02" w14:paraId="4689E050" w14:textId="77777777" w:rsidTr="00B13E16">
        <w:trPr>
          <w:divId w:val="527259509"/>
        </w:trPr>
        <w:tc>
          <w:tcPr>
            <w:tcW w:w="2200" w:type="dxa"/>
            <w:tcMar>
              <w:top w:w="20" w:type="dxa"/>
              <w:left w:w="20" w:type="dxa"/>
              <w:bottom w:w="20" w:type="dxa"/>
              <w:right w:w="20" w:type="dxa"/>
            </w:tcMar>
            <w:vAlign w:val="center"/>
          </w:tcPr>
          <w:p w14:paraId="54C4C8C6" w14:textId="77777777" w:rsidR="00B13E16" w:rsidRPr="008F4C02" w:rsidRDefault="00B13E16" w:rsidP="00EA1A87">
            <w:pPr>
              <w:pStyle w:val="movimento"/>
              <w:rPr>
                <w:color w:val="002060"/>
              </w:rPr>
            </w:pPr>
            <w:r w:rsidRPr="008F4C02">
              <w:rPr>
                <w:color w:val="002060"/>
              </w:rPr>
              <w:t>BITTONI GIACOMO</w:t>
            </w:r>
          </w:p>
        </w:tc>
        <w:tc>
          <w:tcPr>
            <w:tcW w:w="2200" w:type="dxa"/>
            <w:tcMar>
              <w:top w:w="20" w:type="dxa"/>
              <w:left w:w="20" w:type="dxa"/>
              <w:bottom w:w="20" w:type="dxa"/>
              <w:right w:w="20" w:type="dxa"/>
            </w:tcMar>
            <w:vAlign w:val="center"/>
          </w:tcPr>
          <w:p w14:paraId="1C5741A1" w14:textId="77777777" w:rsidR="00B13E16" w:rsidRPr="008F4C02" w:rsidRDefault="00B13E16" w:rsidP="00EA1A87">
            <w:pPr>
              <w:pStyle w:val="movimento2"/>
              <w:rPr>
                <w:color w:val="002060"/>
              </w:rPr>
            </w:pPr>
            <w:r w:rsidRPr="008F4C02">
              <w:rPr>
                <w:color w:val="002060"/>
              </w:rPr>
              <w:t xml:space="preserve">(MONTECAROTTO) </w:t>
            </w:r>
          </w:p>
        </w:tc>
        <w:tc>
          <w:tcPr>
            <w:tcW w:w="800" w:type="dxa"/>
            <w:tcMar>
              <w:top w:w="20" w:type="dxa"/>
              <w:left w:w="20" w:type="dxa"/>
              <w:bottom w:w="20" w:type="dxa"/>
              <w:right w:w="20" w:type="dxa"/>
            </w:tcMar>
            <w:vAlign w:val="center"/>
          </w:tcPr>
          <w:p w14:paraId="5A7D6DF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8F08A94" w14:textId="77777777" w:rsidR="00B13E16" w:rsidRPr="008F4C02" w:rsidRDefault="00B13E16" w:rsidP="00EA1A87">
            <w:pPr>
              <w:pStyle w:val="movimento"/>
              <w:rPr>
                <w:color w:val="002060"/>
              </w:rPr>
            </w:pPr>
            <w:r w:rsidRPr="008F4C02">
              <w:rPr>
                <w:color w:val="002060"/>
              </w:rPr>
              <w:t>MINGO RICCARDO</w:t>
            </w:r>
          </w:p>
        </w:tc>
        <w:tc>
          <w:tcPr>
            <w:tcW w:w="2200" w:type="dxa"/>
            <w:tcMar>
              <w:top w:w="20" w:type="dxa"/>
              <w:left w:w="20" w:type="dxa"/>
              <w:bottom w:w="20" w:type="dxa"/>
              <w:right w:w="20" w:type="dxa"/>
            </w:tcMar>
            <w:vAlign w:val="center"/>
          </w:tcPr>
          <w:p w14:paraId="5F010E2E" w14:textId="77777777" w:rsidR="00B13E16" w:rsidRPr="008F4C02" w:rsidRDefault="00B13E16" w:rsidP="00EA1A87">
            <w:pPr>
              <w:pStyle w:val="movimento2"/>
              <w:rPr>
                <w:color w:val="002060"/>
              </w:rPr>
            </w:pPr>
            <w:r w:rsidRPr="008F4C02">
              <w:rPr>
                <w:color w:val="002060"/>
              </w:rPr>
              <w:t xml:space="preserve">(MONTECAROTTO) </w:t>
            </w:r>
          </w:p>
        </w:tc>
      </w:tr>
      <w:tr w:rsidR="00B13E16" w:rsidRPr="008F4C02" w14:paraId="3F3C9C28" w14:textId="77777777" w:rsidTr="00B13E16">
        <w:trPr>
          <w:divId w:val="527259509"/>
        </w:trPr>
        <w:tc>
          <w:tcPr>
            <w:tcW w:w="2200" w:type="dxa"/>
            <w:tcMar>
              <w:top w:w="20" w:type="dxa"/>
              <w:left w:w="20" w:type="dxa"/>
              <w:bottom w:w="20" w:type="dxa"/>
              <w:right w:w="20" w:type="dxa"/>
            </w:tcMar>
            <w:vAlign w:val="center"/>
          </w:tcPr>
          <w:p w14:paraId="326F4297" w14:textId="77777777" w:rsidR="00B13E16" w:rsidRPr="008F4C02" w:rsidRDefault="00B13E16" w:rsidP="00EA1A87">
            <w:pPr>
              <w:pStyle w:val="movimento"/>
              <w:rPr>
                <w:color w:val="002060"/>
              </w:rPr>
            </w:pPr>
            <w:r w:rsidRPr="008F4C02">
              <w:rPr>
                <w:color w:val="002060"/>
              </w:rPr>
              <w:t>STROPPA WILLIAM</w:t>
            </w:r>
          </w:p>
        </w:tc>
        <w:tc>
          <w:tcPr>
            <w:tcW w:w="2200" w:type="dxa"/>
            <w:tcMar>
              <w:top w:w="20" w:type="dxa"/>
              <w:left w:w="20" w:type="dxa"/>
              <w:bottom w:w="20" w:type="dxa"/>
              <w:right w:w="20" w:type="dxa"/>
            </w:tcMar>
            <w:vAlign w:val="center"/>
          </w:tcPr>
          <w:p w14:paraId="715A796A" w14:textId="77777777" w:rsidR="00B13E16" w:rsidRPr="008F4C02" w:rsidRDefault="00B13E16" w:rsidP="00EA1A87">
            <w:pPr>
              <w:pStyle w:val="movimento2"/>
              <w:rPr>
                <w:color w:val="002060"/>
              </w:rPr>
            </w:pPr>
            <w:r w:rsidRPr="008F4C02">
              <w:rPr>
                <w:color w:val="002060"/>
              </w:rPr>
              <w:t xml:space="preserve">(REAL FABRIANO) </w:t>
            </w:r>
          </w:p>
        </w:tc>
        <w:tc>
          <w:tcPr>
            <w:tcW w:w="800" w:type="dxa"/>
            <w:tcMar>
              <w:top w:w="20" w:type="dxa"/>
              <w:left w:w="20" w:type="dxa"/>
              <w:bottom w:w="20" w:type="dxa"/>
              <w:right w:w="20" w:type="dxa"/>
            </w:tcMar>
            <w:vAlign w:val="center"/>
          </w:tcPr>
          <w:p w14:paraId="36F0BA3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C23A5D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E9D2FBA" w14:textId="77777777" w:rsidR="00B13E16" w:rsidRPr="008F4C02" w:rsidRDefault="00B13E16" w:rsidP="00EA1A87">
            <w:pPr>
              <w:pStyle w:val="movimento2"/>
              <w:rPr>
                <w:color w:val="002060"/>
              </w:rPr>
            </w:pPr>
            <w:r w:rsidRPr="008F4C02">
              <w:rPr>
                <w:color w:val="002060"/>
              </w:rPr>
              <w:t> </w:t>
            </w:r>
          </w:p>
        </w:tc>
      </w:tr>
    </w:tbl>
    <w:p w14:paraId="133F7D1B" w14:textId="77777777" w:rsidR="00B13E16" w:rsidRPr="008F4C02" w:rsidRDefault="00B13E16" w:rsidP="00B13E16">
      <w:pPr>
        <w:pStyle w:val="titolo20"/>
        <w:divId w:val="527259509"/>
        <w:rPr>
          <w:color w:val="002060"/>
        </w:rPr>
      </w:pPr>
      <w:r w:rsidRPr="008F4C02">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F125689" w14:textId="77777777" w:rsidTr="00B13E16">
        <w:trPr>
          <w:divId w:val="527259509"/>
        </w:trPr>
        <w:tc>
          <w:tcPr>
            <w:tcW w:w="2200" w:type="dxa"/>
            <w:tcMar>
              <w:top w:w="20" w:type="dxa"/>
              <w:left w:w="20" w:type="dxa"/>
              <w:bottom w:w="20" w:type="dxa"/>
              <w:right w:w="20" w:type="dxa"/>
            </w:tcMar>
            <w:vAlign w:val="center"/>
          </w:tcPr>
          <w:p w14:paraId="05AF2EBB" w14:textId="77777777" w:rsidR="00B13E16" w:rsidRPr="008F4C02" w:rsidRDefault="00B13E16" w:rsidP="00EA1A87">
            <w:pPr>
              <w:pStyle w:val="movimento"/>
              <w:rPr>
                <w:color w:val="002060"/>
              </w:rPr>
            </w:pPr>
            <w:r w:rsidRPr="008F4C02">
              <w:rPr>
                <w:color w:val="002060"/>
              </w:rPr>
              <w:t>PORTAVIA TOMMASO</w:t>
            </w:r>
          </w:p>
        </w:tc>
        <w:tc>
          <w:tcPr>
            <w:tcW w:w="2200" w:type="dxa"/>
            <w:tcMar>
              <w:top w:w="20" w:type="dxa"/>
              <w:left w:w="20" w:type="dxa"/>
              <w:bottom w:w="20" w:type="dxa"/>
              <w:right w:w="20" w:type="dxa"/>
            </w:tcMar>
            <w:vAlign w:val="center"/>
          </w:tcPr>
          <w:p w14:paraId="2CA07F12" w14:textId="77777777" w:rsidR="00B13E16" w:rsidRPr="008F4C02" w:rsidRDefault="00B13E16" w:rsidP="00EA1A87">
            <w:pPr>
              <w:pStyle w:val="movimento2"/>
              <w:rPr>
                <w:color w:val="002060"/>
              </w:rPr>
            </w:pPr>
            <w:r w:rsidRPr="008F4C02">
              <w:rPr>
                <w:color w:val="002060"/>
              </w:rPr>
              <w:t xml:space="preserve">(AMICI DEL CENTROSOCIO SP.) </w:t>
            </w:r>
          </w:p>
        </w:tc>
        <w:tc>
          <w:tcPr>
            <w:tcW w:w="800" w:type="dxa"/>
            <w:tcMar>
              <w:top w:w="20" w:type="dxa"/>
              <w:left w:w="20" w:type="dxa"/>
              <w:bottom w:w="20" w:type="dxa"/>
              <w:right w:w="20" w:type="dxa"/>
            </w:tcMar>
            <w:vAlign w:val="center"/>
          </w:tcPr>
          <w:p w14:paraId="2437A5C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5DFFE78" w14:textId="77777777" w:rsidR="00B13E16" w:rsidRPr="008F4C02" w:rsidRDefault="00B13E16" w:rsidP="00EA1A87">
            <w:pPr>
              <w:pStyle w:val="movimento"/>
              <w:rPr>
                <w:color w:val="002060"/>
              </w:rPr>
            </w:pPr>
            <w:r w:rsidRPr="008F4C02">
              <w:rPr>
                <w:color w:val="002060"/>
              </w:rPr>
              <w:t>GIGLI CLAUDE</w:t>
            </w:r>
          </w:p>
        </w:tc>
        <w:tc>
          <w:tcPr>
            <w:tcW w:w="2200" w:type="dxa"/>
            <w:tcMar>
              <w:top w:w="20" w:type="dxa"/>
              <w:left w:w="20" w:type="dxa"/>
              <w:bottom w:w="20" w:type="dxa"/>
              <w:right w:w="20" w:type="dxa"/>
            </w:tcMar>
            <w:vAlign w:val="center"/>
          </w:tcPr>
          <w:p w14:paraId="7D31EB07" w14:textId="77777777" w:rsidR="00B13E16" w:rsidRPr="008F4C02" w:rsidRDefault="00B13E16" w:rsidP="00EA1A87">
            <w:pPr>
              <w:pStyle w:val="movimento2"/>
              <w:rPr>
                <w:color w:val="002060"/>
              </w:rPr>
            </w:pPr>
            <w:r w:rsidRPr="008F4C02">
              <w:rPr>
                <w:color w:val="002060"/>
              </w:rPr>
              <w:t xml:space="preserve">(AVENALE) </w:t>
            </w:r>
          </w:p>
        </w:tc>
      </w:tr>
      <w:tr w:rsidR="00B13E16" w:rsidRPr="008F4C02" w14:paraId="22A8E3A7" w14:textId="77777777" w:rsidTr="00B13E16">
        <w:trPr>
          <w:divId w:val="527259509"/>
        </w:trPr>
        <w:tc>
          <w:tcPr>
            <w:tcW w:w="2200" w:type="dxa"/>
            <w:tcMar>
              <w:top w:w="20" w:type="dxa"/>
              <w:left w:w="20" w:type="dxa"/>
              <w:bottom w:w="20" w:type="dxa"/>
              <w:right w:w="20" w:type="dxa"/>
            </w:tcMar>
            <w:vAlign w:val="center"/>
          </w:tcPr>
          <w:p w14:paraId="7D8ED4A8" w14:textId="77777777" w:rsidR="00B13E16" w:rsidRPr="008F4C02" w:rsidRDefault="00B13E16" w:rsidP="00EA1A87">
            <w:pPr>
              <w:pStyle w:val="movimento"/>
              <w:rPr>
                <w:color w:val="002060"/>
              </w:rPr>
            </w:pPr>
            <w:r w:rsidRPr="008F4C02">
              <w:rPr>
                <w:color w:val="002060"/>
              </w:rPr>
              <w:t>OUATTARA ISMAEL KADER</w:t>
            </w:r>
          </w:p>
        </w:tc>
        <w:tc>
          <w:tcPr>
            <w:tcW w:w="2200" w:type="dxa"/>
            <w:tcMar>
              <w:top w:w="20" w:type="dxa"/>
              <w:left w:w="20" w:type="dxa"/>
              <w:bottom w:w="20" w:type="dxa"/>
              <w:right w:w="20" w:type="dxa"/>
            </w:tcMar>
            <w:vAlign w:val="center"/>
          </w:tcPr>
          <w:p w14:paraId="6B8119DB" w14:textId="77777777" w:rsidR="00B13E16" w:rsidRPr="008F4C02" w:rsidRDefault="00B13E16" w:rsidP="00EA1A87">
            <w:pPr>
              <w:pStyle w:val="movimento2"/>
              <w:rPr>
                <w:color w:val="002060"/>
              </w:rPr>
            </w:pPr>
            <w:r w:rsidRPr="008F4C02">
              <w:rPr>
                <w:color w:val="002060"/>
              </w:rPr>
              <w:t xml:space="preserve">(AVIS ARCEVIA 1964) </w:t>
            </w:r>
          </w:p>
        </w:tc>
        <w:tc>
          <w:tcPr>
            <w:tcW w:w="800" w:type="dxa"/>
            <w:tcMar>
              <w:top w:w="20" w:type="dxa"/>
              <w:left w:w="20" w:type="dxa"/>
              <w:bottom w:w="20" w:type="dxa"/>
              <w:right w:w="20" w:type="dxa"/>
            </w:tcMar>
            <w:vAlign w:val="center"/>
          </w:tcPr>
          <w:p w14:paraId="52C9C4E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193530B" w14:textId="77777777" w:rsidR="00B13E16" w:rsidRPr="008F4C02" w:rsidRDefault="00B13E16" w:rsidP="00EA1A87">
            <w:pPr>
              <w:pStyle w:val="movimento"/>
              <w:rPr>
                <w:color w:val="002060"/>
              </w:rPr>
            </w:pPr>
            <w:r w:rsidRPr="008F4C02">
              <w:rPr>
                <w:color w:val="002060"/>
              </w:rPr>
              <w:t>NICCOLINI RICCARDO</w:t>
            </w:r>
          </w:p>
        </w:tc>
        <w:tc>
          <w:tcPr>
            <w:tcW w:w="2200" w:type="dxa"/>
            <w:tcMar>
              <w:top w:w="20" w:type="dxa"/>
              <w:left w:w="20" w:type="dxa"/>
              <w:bottom w:w="20" w:type="dxa"/>
              <w:right w:w="20" w:type="dxa"/>
            </w:tcMar>
            <w:vAlign w:val="center"/>
          </w:tcPr>
          <w:p w14:paraId="2BE59C46" w14:textId="77777777" w:rsidR="00B13E16" w:rsidRPr="008F4C02" w:rsidRDefault="00B13E16" w:rsidP="00EA1A87">
            <w:pPr>
              <w:pStyle w:val="movimento2"/>
              <w:rPr>
                <w:color w:val="002060"/>
              </w:rPr>
            </w:pPr>
            <w:r w:rsidRPr="008F4C02">
              <w:rPr>
                <w:color w:val="002060"/>
              </w:rPr>
              <w:t xml:space="preserve">(CITTA DI FALCONARA) </w:t>
            </w:r>
          </w:p>
        </w:tc>
      </w:tr>
      <w:tr w:rsidR="00B13E16" w:rsidRPr="008F4C02" w14:paraId="2BA0A8CF" w14:textId="77777777" w:rsidTr="00B13E16">
        <w:trPr>
          <w:divId w:val="527259509"/>
        </w:trPr>
        <w:tc>
          <w:tcPr>
            <w:tcW w:w="2200" w:type="dxa"/>
            <w:tcMar>
              <w:top w:w="20" w:type="dxa"/>
              <w:left w:w="20" w:type="dxa"/>
              <w:bottom w:w="20" w:type="dxa"/>
              <w:right w:w="20" w:type="dxa"/>
            </w:tcMar>
            <w:vAlign w:val="center"/>
          </w:tcPr>
          <w:p w14:paraId="44323650" w14:textId="77777777" w:rsidR="00B13E16" w:rsidRPr="008F4C02" w:rsidRDefault="00B13E16" w:rsidP="00EA1A87">
            <w:pPr>
              <w:pStyle w:val="movimento"/>
              <w:rPr>
                <w:color w:val="002060"/>
              </w:rPr>
            </w:pPr>
            <w:r w:rsidRPr="008F4C02">
              <w:rPr>
                <w:color w:val="002060"/>
              </w:rPr>
              <w:t>ALFONSI DINO</w:t>
            </w:r>
          </w:p>
        </w:tc>
        <w:tc>
          <w:tcPr>
            <w:tcW w:w="2200" w:type="dxa"/>
            <w:tcMar>
              <w:top w:w="20" w:type="dxa"/>
              <w:left w:w="20" w:type="dxa"/>
              <w:bottom w:w="20" w:type="dxa"/>
              <w:right w:w="20" w:type="dxa"/>
            </w:tcMar>
            <w:vAlign w:val="center"/>
          </w:tcPr>
          <w:p w14:paraId="555A8130" w14:textId="77777777" w:rsidR="00B13E16" w:rsidRPr="008F4C02" w:rsidRDefault="00B13E16" w:rsidP="00EA1A87">
            <w:pPr>
              <w:pStyle w:val="movimento2"/>
              <w:rPr>
                <w:color w:val="002060"/>
              </w:rPr>
            </w:pPr>
            <w:r w:rsidRPr="008F4C02">
              <w:rPr>
                <w:color w:val="002060"/>
              </w:rPr>
              <w:t xml:space="preserve">(CSI STELLA A.S.D.) </w:t>
            </w:r>
          </w:p>
        </w:tc>
        <w:tc>
          <w:tcPr>
            <w:tcW w:w="800" w:type="dxa"/>
            <w:tcMar>
              <w:top w:w="20" w:type="dxa"/>
              <w:left w:w="20" w:type="dxa"/>
              <w:bottom w:w="20" w:type="dxa"/>
              <w:right w:w="20" w:type="dxa"/>
            </w:tcMar>
            <w:vAlign w:val="center"/>
          </w:tcPr>
          <w:p w14:paraId="0C1AFE6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29DB751" w14:textId="77777777" w:rsidR="00B13E16" w:rsidRPr="008F4C02" w:rsidRDefault="00B13E16" w:rsidP="00EA1A87">
            <w:pPr>
              <w:pStyle w:val="movimento"/>
              <w:rPr>
                <w:color w:val="002060"/>
              </w:rPr>
            </w:pPr>
            <w:r w:rsidRPr="008F4C02">
              <w:rPr>
                <w:color w:val="002060"/>
              </w:rPr>
              <w:t>QUERCETTI DANIEL</w:t>
            </w:r>
          </w:p>
        </w:tc>
        <w:tc>
          <w:tcPr>
            <w:tcW w:w="2200" w:type="dxa"/>
            <w:tcMar>
              <w:top w:w="20" w:type="dxa"/>
              <w:left w:w="20" w:type="dxa"/>
              <w:bottom w:w="20" w:type="dxa"/>
              <w:right w:w="20" w:type="dxa"/>
            </w:tcMar>
            <w:vAlign w:val="center"/>
          </w:tcPr>
          <w:p w14:paraId="778E5D5D" w14:textId="77777777" w:rsidR="00B13E16" w:rsidRPr="008F4C02" w:rsidRDefault="00B13E16" w:rsidP="00EA1A87">
            <w:pPr>
              <w:pStyle w:val="movimento2"/>
              <w:rPr>
                <w:color w:val="002060"/>
              </w:rPr>
            </w:pPr>
            <w:r w:rsidRPr="008F4C02">
              <w:rPr>
                <w:color w:val="002060"/>
              </w:rPr>
              <w:t xml:space="preserve">(DINAMIS 1990) </w:t>
            </w:r>
          </w:p>
        </w:tc>
      </w:tr>
      <w:tr w:rsidR="00B13E16" w:rsidRPr="008F4C02" w14:paraId="3563C3DE" w14:textId="77777777" w:rsidTr="00B13E16">
        <w:trPr>
          <w:divId w:val="527259509"/>
        </w:trPr>
        <w:tc>
          <w:tcPr>
            <w:tcW w:w="2200" w:type="dxa"/>
            <w:tcMar>
              <w:top w:w="20" w:type="dxa"/>
              <w:left w:w="20" w:type="dxa"/>
              <w:bottom w:w="20" w:type="dxa"/>
              <w:right w:w="20" w:type="dxa"/>
            </w:tcMar>
            <w:vAlign w:val="center"/>
          </w:tcPr>
          <w:p w14:paraId="4D78C685" w14:textId="77777777" w:rsidR="00B13E16" w:rsidRPr="008F4C02" w:rsidRDefault="00B13E16" w:rsidP="00EA1A87">
            <w:pPr>
              <w:pStyle w:val="movimento"/>
              <w:rPr>
                <w:color w:val="002060"/>
              </w:rPr>
            </w:pPr>
            <w:r w:rsidRPr="008F4C02">
              <w:rPr>
                <w:color w:val="002060"/>
              </w:rPr>
              <w:t>RAHALI AIMEN</w:t>
            </w:r>
          </w:p>
        </w:tc>
        <w:tc>
          <w:tcPr>
            <w:tcW w:w="2200" w:type="dxa"/>
            <w:tcMar>
              <w:top w:w="20" w:type="dxa"/>
              <w:left w:w="20" w:type="dxa"/>
              <w:bottom w:w="20" w:type="dxa"/>
              <w:right w:w="20" w:type="dxa"/>
            </w:tcMar>
            <w:vAlign w:val="center"/>
          </w:tcPr>
          <w:p w14:paraId="2D64B46F" w14:textId="77777777" w:rsidR="00B13E16" w:rsidRPr="008F4C02" w:rsidRDefault="00B13E16" w:rsidP="00EA1A87">
            <w:pPr>
              <w:pStyle w:val="movimento2"/>
              <w:rPr>
                <w:color w:val="002060"/>
              </w:rPr>
            </w:pPr>
            <w:r w:rsidRPr="008F4C02">
              <w:rPr>
                <w:color w:val="002060"/>
              </w:rPr>
              <w:t xml:space="preserve">(DINAMIS 1990) </w:t>
            </w:r>
          </w:p>
        </w:tc>
        <w:tc>
          <w:tcPr>
            <w:tcW w:w="800" w:type="dxa"/>
            <w:tcMar>
              <w:top w:w="20" w:type="dxa"/>
              <w:left w:w="20" w:type="dxa"/>
              <w:bottom w:w="20" w:type="dxa"/>
              <w:right w:w="20" w:type="dxa"/>
            </w:tcMar>
            <w:vAlign w:val="center"/>
          </w:tcPr>
          <w:p w14:paraId="0B6AD12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BE796CC" w14:textId="77777777" w:rsidR="00B13E16" w:rsidRPr="008F4C02" w:rsidRDefault="00B13E16" w:rsidP="00EA1A87">
            <w:pPr>
              <w:pStyle w:val="movimento"/>
              <w:rPr>
                <w:color w:val="002060"/>
              </w:rPr>
            </w:pPr>
            <w:r w:rsidRPr="008F4C02">
              <w:rPr>
                <w:color w:val="002060"/>
              </w:rPr>
              <w:t>CONCETTI AMEDEO</w:t>
            </w:r>
          </w:p>
        </w:tc>
        <w:tc>
          <w:tcPr>
            <w:tcW w:w="2200" w:type="dxa"/>
            <w:tcMar>
              <w:top w:w="20" w:type="dxa"/>
              <w:left w:w="20" w:type="dxa"/>
              <w:bottom w:w="20" w:type="dxa"/>
              <w:right w:w="20" w:type="dxa"/>
            </w:tcMar>
            <w:vAlign w:val="center"/>
          </w:tcPr>
          <w:p w14:paraId="1E90D5B8" w14:textId="77777777" w:rsidR="00B13E16" w:rsidRPr="008F4C02" w:rsidRDefault="00B13E16" w:rsidP="00EA1A87">
            <w:pPr>
              <w:pStyle w:val="movimento2"/>
              <w:rPr>
                <w:color w:val="002060"/>
              </w:rPr>
            </w:pPr>
            <w:r w:rsidRPr="008F4C02">
              <w:rPr>
                <w:color w:val="002060"/>
              </w:rPr>
              <w:t xml:space="preserve">(FUTSAL FERMO S.C.) </w:t>
            </w:r>
          </w:p>
        </w:tc>
      </w:tr>
      <w:tr w:rsidR="00B13E16" w:rsidRPr="008F4C02" w14:paraId="4DFCFA2D" w14:textId="77777777" w:rsidTr="00B13E16">
        <w:trPr>
          <w:divId w:val="527259509"/>
        </w:trPr>
        <w:tc>
          <w:tcPr>
            <w:tcW w:w="2200" w:type="dxa"/>
            <w:tcMar>
              <w:top w:w="20" w:type="dxa"/>
              <w:left w:w="20" w:type="dxa"/>
              <w:bottom w:w="20" w:type="dxa"/>
              <w:right w:w="20" w:type="dxa"/>
            </w:tcMar>
            <w:vAlign w:val="center"/>
          </w:tcPr>
          <w:p w14:paraId="4F5DF530" w14:textId="77777777" w:rsidR="00B13E16" w:rsidRPr="008F4C02" w:rsidRDefault="00B13E16" w:rsidP="00EA1A87">
            <w:pPr>
              <w:pStyle w:val="movimento"/>
              <w:rPr>
                <w:color w:val="002060"/>
              </w:rPr>
            </w:pPr>
            <w:r w:rsidRPr="008F4C02">
              <w:rPr>
                <w:color w:val="002060"/>
              </w:rPr>
              <w:t>PENNACCHIETTI ALESSIO</w:t>
            </w:r>
          </w:p>
        </w:tc>
        <w:tc>
          <w:tcPr>
            <w:tcW w:w="2200" w:type="dxa"/>
            <w:tcMar>
              <w:top w:w="20" w:type="dxa"/>
              <w:left w:w="20" w:type="dxa"/>
              <w:bottom w:w="20" w:type="dxa"/>
              <w:right w:w="20" w:type="dxa"/>
            </w:tcMar>
            <w:vAlign w:val="center"/>
          </w:tcPr>
          <w:p w14:paraId="62940E99" w14:textId="77777777" w:rsidR="00B13E16" w:rsidRPr="008F4C02" w:rsidRDefault="00B13E16" w:rsidP="00EA1A87">
            <w:pPr>
              <w:pStyle w:val="movimento2"/>
              <w:rPr>
                <w:color w:val="002060"/>
              </w:rPr>
            </w:pPr>
            <w:r w:rsidRPr="008F4C02">
              <w:rPr>
                <w:color w:val="002060"/>
              </w:rPr>
              <w:t xml:space="preserve">(FUTSAL PRANDONE) </w:t>
            </w:r>
          </w:p>
        </w:tc>
        <w:tc>
          <w:tcPr>
            <w:tcW w:w="800" w:type="dxa"/>
            <w:tcMar>
              <w:top w:w="20" w:type="dxa"/>
              <w:left w:w="20" w:type="dxa"/>
              <w:bottom w:w="20" w:type="dxa"/>
              <w:right w:w="20" w:type="dxa"/>
            </w:tcMar>
            <w:vAlign w:val="center"/>
          </w:tcPr>
          <w:p w14:paraId="6500ED7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FA26E3A" w14:textId="77777777" w:rsidR="00B13E16" w:rsidRPr="008F4C02" w:rsidRDefault="00B13E16" w:rsidP="00EA1A87">
            <w:pPr>
              <w:pStyle w:val="movimento"/>
              <w:rPr>
                <w:color w:val="002060"/>
              </w:rPr>
            </w:pPr>
            <w:r w:rsidRPr="008F4C02">
              <w:rPr>
                <w:color w:val="002060"/>
              </w:rPr>
              <w:t>JIMENEZ MARCO</w:t>
            </w:r>
          </w:p>
        </w:tc>
        <w:tc>
          <w:tcPr>
            <w:tcW w:w="2200" w:type="dxa"/>
            <w:tcMar>
              <w:top w:w="20" w:type="dxa"/>
              <w:left w:w="20" w:type="dxa"/>
              <w:bottom w:w="20" w:type="dxa"/>
              <w:right w:w="20" w:type="dxa"/>
            </w:tcMar>
            <w:vAlign w:val="center"/>
          </w:tcPr>
          <w:p w14:paraId="456BA746" w14:textId="77777777" w:rsidR="00B13E16" w:rsidRPr="008F4C02" w:rsidRDefault="00B13E16" w:rsidP="00EA1A87">
            <w:pPr>
              <w:pStyle w:val="movimento2"/>
              <w:rPr>
                <w:color w:val="002060"/>
              </w:rPr>
            </w:pPr>
            <w:r w:rsidRPr="008F4C02">
              <w:rPr>
                <w:color w:val="002060"/>
              </w:rPr>
              <w:t xml:space="preserve">(NUOVA OTTRANO 98) </w:t>
            </w:r>
          </w:p>
        </w:tc>
      </w:tr>
      <w:tr w:rsidR="00B13E16" w:rsidRPr="008F4C02" w14:paraId="1BC49082" w14:textId="77777777" w:rsidTr="00B13E16">
        <w:trPr>
          <w:divId w:val="527259509"/>
        </w:trPr>
        <w:tc>
          <w:tcPr>
            <w:tcW w:w="2200" w:type="dxa"/>
            <w:tcMar>
              <w:top w:w="20" w:type="dxa"/>
              <w:left w:w="20" w:type="dxa"/>
              <w:bottom w:w="20" w:type="dxa"/>
              <w:right w:w="20" w:type="dxa"/>
            </w:tcMar>
            <w:vAlign w:val="center"/>
          </w:tcPr>
          <w:p w14:paraId="7D1670B4" w14:textId="77777777" w:rsidR="00B13E16" w:rsidRPr="008F4C02" w:rsidRDefault="00B13E16" w:rsidP="00EA1A87">
            <w:pPr>
              <w:pStyle w:val="movimento"/>
              <w:rPr>
                <w:color w:val="002060"/>
              </w:rPr>
            </w:pPr>
            <w:r w:rsidRPr="008F4C02">
              <w:rPr>
                <w:color w:val="002060"/>
              </w:rPr>
              <w:t>URANI NICOLA</w:t>
            </w:r>
          </w:p>
        </w:tc>
        <w:tc>
          <w:tcPr>
            <w:tcW w:w="2200" w:type="dxa"/>
            <w:tcMar>
              <w:top w:w="20" w:type="dxa"/>
              <w:left w:w="20" w:type="dxa"/>
              <w:bottom w:w="20" w:type="dxa"/>
              <w:right w:w="20" w:type="dxa"/>
            </w:tcMar>
            <w:vAlign w:val="center"/>
          </w:tcPr>
          <w:p w14:paraId="60EE99DB" w14:textId="77777777" w:rsidR="00B13E16" w:rsidRPr="008F4C02" w:rsidRDefault="00B13E16" w:rsidP="00EA1A87">
            <w:pPr>
              <w:pStyle w:val="movimento2"/>
              <w:rPr>
                <w:color w:val="002060"/>
              </w:rPr>
            </w:pPr>
            <w:r w:rsidRPr="008F4C02">
              <w:rPr>
                <w:color w:val="002060"/>
              </w:rPr>
              <w:t xml:space="preserve">(SPORTLAND) </w:t>
            </w:r>
          </w:p>
        </w:tc>
        <w:tc>
          <w:tcPr>
            <w:tcW w:w="800" w:type="dxa"/>
            <w:tcMar>
              <w:top w:w="20" w:type="dxa"/>
              <w:left w:w="20" w:type="dxa"/>
              <w:bottom w:w="20" w:type="dxa"/>
              <w:right w:w="20" w:type="dxa"/>
            </w:tcMar>
            <w:vAlign w:val="center"/>
          </w:tcPr>
          <w:p w14:paraId="3C91592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F14F00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149EAE1" w14:textId="77777777" w:rsidR="00B13E16" w:rsidRPr="008F4C02" w:rsidRDefault="00B13E16" w:rsidP="00EA1A87">
            <w:pPr>
              <w:pStyle w:val="movimento2"/>
              <w:rPr>
                <w:color w:val="002060"/>
              </w:rPr>
            </w:pPr>
            <w:r w:rsidRPr="008F4C02">
              <w:rPr>
                <w:color w:val="002060"/>
              </w:rPr>
              <w:t> </w:t>
            </w:r>
          </w:p>
        </w:tc>
      </w:tr>
    </w:tbl>
    <w:p w14:paraId="5EE88BBD" w14:textId="77777777" w:rsidR="00B13E16" w:rsidRPr="008F4C02" w:rsidRDefault="00B13E16" w:rsidP="00B13E16">
      <w:pPr>
        <w:pStyle w:val="titolo10"/>
        <w:divId w:val="527259509"/>
        <w:rPr>
          <w:color w:val="002060"/>
        </w:rPr>
      </w:pPr>
      <w:r w:rsidRPr="008F4C02">
        <w:rPr>
          <w:color w:val="002060"/>
        </w:rPr>
        <w:t xml:space="preserve">GARE DEL 9/ 3/2019 </w:t>
      </w:r>
    </w:p>
    <w:p w14:paraId="1A45BA90"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0012E52E"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6FEED865"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38F08DDC" w14:textId="77777777" w:rsidR="00B13E16" w:rsidRPr="008F4C02" w:rsidRDefault="00B13E16" w:rsidP="00B13E16">
      <w:pPr>
        <w:pStyle w:val="titolo20"/>
        <w:divId w:val="527259509"/>
        <w:rPr>
          <w:color w:val="002060"/>
        </w:rPr>
      </w:pPr>
      <w:r w:rsidRPr="008F4C02">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DBD1204" w14:textId="77777777" w:rsidTr="00B13E16">
        <w:trPr>
          <w:divId w:val="527259509"/>
        </w:trPr>
        <w:tc>
          <w:tcPr>
            <w:tcW w:w="2200" w:type="dxa"/>
            <w:tcMar>
              <w:top w:w="20" w:type="dxa"/>
              <w:left w:w="20" w:type="dxa"/>
              <w:bottom w:w="20" w:type="dxa"/>
              <w:right w:w="20" w:type="dxa"/>
            </w:tcMar>
            <w:vAlign w:val="center"/>
          </w:tcPr>
          <w:p w14:paraId="7F7EF913" w14:textId="77777777" w:rsidR="00B13E16" w:rsidRPr="008F4C02" w:rsidRDefault="00B13E16" w:rsidP="00EA1A87">
            <w:pPr>
              <w:pStyle w:val="movimento"/>
              <w:rPr>
                <w:color w:val="002060"/>
              </w:rPr>
            </w:pPr>
            <w:r w:rsidRPr="008F4C02">
              <w:rPr>
                <w:color w:val="002060"/>
              </w:rPr>
              <w:t>DANO DRITAN</w:t>
            </w:r>
          </w:p>
        </w:tc>
        <w:tc>
          <w:tcPr>
            <w:tcW w:w="2200" w:type="dxa"/>
            <w:tcMar>
              <w:top w:w="20" w:type="dxa"/>
              <w:left w:w="20" w:type="dxa"/>
              <w:bottom w:w="20" w:type="dxa"/>
              <w:right w:w="20" w:type="dxa"/>
            </w:tcMar>
            <w:vAlign w:val="center"/>
          </w:tcPr>
          <w:p w14:paraId="45264B08" w14:textId="77777777" w:rsidR="00B13E16" w:rsidRPr="008F4C02" w:rsidRDefault="00B13E16" w:rsidP="00EA1A87">
            <w:pPr>
              <w:pStyle w:val="movimento2"/>
              <w:rPr>
                <w:color w:val="002060"/>
              </w:rPr>
            </w:pPr>
            <w:r w:rsidRPr="008F4C02">
              <w:rPr>
                <w:color w:val="002060"/>
              </w:rPr>
              <w:t xml:space="preserve">(GAGLIOLE F.C.) </w:t>
            </w:r>
          </w:p>
        </w:tc>
        <w:tc>
          <w:tcPr>
            <w:tcW w:w="800" w:type="dxa"/>
            <w:tcMar>
              <w:top w:w="20" w:type="dxa"/>
              <w:left w:w="20" w:type="dxa"/>
              <w:bottom w:w="20" w:type="dxa"/>
              <w:right w:w="20" w:type="dxa"/>
            </w:tcMar>
            <w:vAlign w:val="center"/>
          </w:tcPr>
          <w:p w14:paraId="691958E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C75994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686D599" w14:textId="77777777" w:rsidR="00B13E16" w:rsidRPr="008F4C02" w:rsidRDefault="00B13E16" w:rsidP="00EA1A87">
            <w:pPr>
              <w:pStyle w:val="movimento2"/>
              <w:rPr>
                <w:color w:val="002060"/>
              </w:rPr>
            </w:pPr>
            <w:r w:rsidRPr="008F4C02">
              <w:rPr>
                <w:color w:val="002060"/>
              </w:rPr>
              <w:t> </w:t>
            </w:r>
          </w:p>
        </w:tc>
      </w:tr>
    </w:tbl>
    <w:p w14:paraId="69690F93" w14:textId="77777777" w:rsidR="00B13E16" w:rsidRPr="008F4C02" w:rsidRDefault="00B13E16" w:rsidP="00B13E16">
      <w:pPr>
        <w:pStyle w:val="titolo20"/>
        <w:divId w:val="527259509"/>
        <w:rPr>
          <w:color w:val="002060"/>
        </w:rPr>
      </w:pPr>
      <w:r w:rsidRPr="008F4C02">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3EB2A75" w14:textId="77777777" w:rsidTr="00B13E16">
        <w:trPr>
          <w:divId w:val="527259509"/>
        </w:trPr>
        <w:tc>
          <w:tcPr>
            <w:tcW w:w="2200" w:type="dxa"/>
            <w:tcMar>
              <w:top w:w="20" w:type="dxa"/>
              <w:left w:w="20" w:type="dxa"/>
              <w:bottom w:w="20" w:type="dxa"/>
              <w:right w:w="20" w:type="dxa"/>
            </w:tcMar>
            <w:vAlign w:val="center"/>
          </w:tcPr>
          <w:p w14:paraId="7E87585C" w14:textId="77777777" w:rsidR="00B13E16" w:rsidRPr="008F4C02" w:rsidRDefault="00B13E16" w:rsidP="00EA1A87">
            <w:pPr>
              <w:pStyle w:val="movimento"/>
              <w:rPr>
                <w:color w:val="002060"/>
              </w:rPr>
            </w:pPr>
            <w:r w:rsidRPr="008F4C02">
              <w:rPr>
                <w:color w:val="002060"/>
              </w:rPr>
              <w:t>GAGLIARDINI GIACOMO</w:t>
            </w:r>
          </w:p>
        </w:tc>
        <w:tc>
          <w:tcPr>
            <w:tcW w:w="2200" w:type="dxa"/>
            <w:tcMar>
              <w:top w:w="20" w:type="dxa"/>
              <w:left w:w="20" w:type="dxa"/>
              <w:bottom w:w="20" w:type="dxa"/>
              <w:right w:w="20" w:type="dxa"/>
            </w:tcMar>
            <w:vAlign w:val="center"/>
          </w:tcPr>
          <w:p w14:paraId="2955B916" w14:textId="77777777" w:rsidR="00B13E16" w:rsidRPr="008F4C02" w:rsidRDefault="00B13E16" w:rsidP="00EA1A87">
            <w:pPr>
              <w:pStyle w:val="movimento2"/>
              <w:rPr>
                <w:color w:val="002060"/>
              </w:rPr>
            </w:pPr>
            <w:r w:rsidRPr="008F4C02">
              <w:rPr>
                <w:color w:val="002060"/>
              </w:rPr>
              <w:t xml:space="preserve">(CASTELBELLINO CALCIO A 5) </w:t>
            </w:r>
          </w:p>
        </w:tc>
        <w:tc>
          <w:tcPr>
            <w:tcW w:w="800" w:type="dxa"/>
            <w:tcMar>
              <w:top w:w="20" w:type="dxa"/>
              <w:left w:w="20" w:type="dxa"/>
              <w:bottom w:w="20" w:type="dxa"/>
              <w:right w:w="20" w:type="dxa"/>
            </w:tcMar>
            <w:vAlign w:val="center"/>
          </w:tcPr>
          <w:p w14:paraId="58AA379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5246BD6" w14:textId="77777777" w:rsidR="00B13E16" w:rsidRPr="008F4C02" w:rsidRDefault="00B13E16" w:rsidP="00EA1A87">
            <w:pPr>
              <w:pStyle w:val="movimento"/>
              <w:rPr>
                <w:color w:val="002060"/>
              </w:rPr>
            </w:pPr>
            <w:r w:rsidRPr="008F4C02">
              <w:rPr>
                <w:color w:val="002060"/>
              </w:rPr>
              <w:t>LO MUZIO PASQUALE</w:t>
            </w:r>
          </w:p>
        </w:tc>
        <w:tc>
          <w:tcPr>
            <w:tcW w:w="2200" w:type="dxa"/>
            <w:tcMar>
              <w:top w:w="20" w:type="dxa"/>
              <w:left w:w="20" w:type="dxa"/>
              <w:bottom w:w="20" w:type="dxa"/>
              <w:right w:w="20" w:type="dxa"/>
            </w:tcMar>
            <w:vAlign w:val="center"/>
          </w:tcPr>
          <w:p w14:paraId="3149B680" w14:textId="77777777" w:rsidR="00B13E16" w:rsidRPr="008F4C02" w:rsidRDefault="00B13E16" w:rsidP="00EA1A87">
            <w:pPr>
              <w:pStyle w:val="movimento2"/>
              <w:rPr>
                <w:color w:val="002060"/>
              </w:rPr>
            </w:pPr>
            <w:r w:rsidRPr="008F4C02">
              <w:rPr>
                <w:color w:val="002060"/>
              </w:rPr>
              <w:t xml:space="preserve">(CERRETO D ESI C5 A.S.D.) </w:t>
            </w:r>
          </w:p>
        </w:tc>
      </w:tr>
    </w:tbl>
    <w:p w14:paraId="1FC8C22B" w14:textId="77777777" w:rsidR="00B13E16" w:rsidRPr="008F4C02" w:rsidRDefault="00B13E16" w:rsidP="00B13E16">
      <w:pPr>
        <w:pStyle w:val="titolo20"/>
        <w:divId w:val="527259509"/>
        <w:rPr>
          <w:color w:val="002060"/>
        </w:rPr>
      </w:pPr>
      <w:r w:rsidRPr="008F4C0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0539538" w14:textId="77777777" w:rsidTr="00B13E16">
        <w:trPr>
          <w:divId w:val="527259509"/>
        </w:trPr>
        <w:tc>
          <w:tcPr>
            <w:tcW w:w="2200" w:type="dxa"/>
            <w:tcMar>
              <w:top w:w="20" w:type="dxa"/>
              <w:left w:w="20" w:type="dxa"/>
              <w:bottom w:w="20" w:type="dxa"/>
              <w:right w:w="20" w:type="dxa"/>
            </w:tcMar>
            <w:vAlign w:val="center"/>
          </w:tcPr>
          <w:p w14:paraId="73CDA23E" w14:textId="77777777" w:rsidR="00B13E16" w:rsidRPr="008F4C02" w:rsidRDefault="00B13E16" w:rsidP="00EA1A87">
            <w:pPr>
              <w:pStyle w:val="movimento"/>
              <w:rPr>
                <w:color w:val="002060"/>
              </w:rPr>
            </w:pPr>
            <w:r w:rsidRPr="008F4C02">
              <w:rPr>
                <w:color w:val="002060"/>
              </w:rPr>
              <w:t>BRUZZICHESSI MARCO</w:t>
            </w:r>
          </w:p>
        </w:tc>
        <w:tc>
          <w:tcPr>
            <w:tcW w:w="2200" w:type="dxa"/>
            <w:tcMar>
              <w:top w:w="20" w:type="dxa"/>
              <w:left w:w="20" w:type="dxa"/>
              <w:bottom w:w="20" w:type="dxa"/>
              <w:right w:w="20" w:type="dxa"/>
            </w:tcMar>
            <w:vAlign w:val="center"/>
          </w:tcPr>
          <w:p w14:paraId="32D60E53" w14:textId="77777777" w:rsidR="00B13E16" w:rsidRPr="008F4C02" w:rsidRDefault="00B13E16" w:rsidP="00EA1A87">
            <w:pPr>
              <w:pStyle w:val="movimento2"/>
              <w:rPr>
                <w:color w:val="002060"/>
              </w:rPr>
            </w:pPr>
            <w:r w:rsidRPr="008F4C02">
              <w:rPr>
                <w:color w:val="002060"/>
              </w:rPr>
              <w:t xml:space="preserve">(CERRETO D ESI C5 A.S.D.) </w:t>
            </w:r>
          </w:p>
        </w:tc>
        <w:tc>
          <w:tcPr>
            <w:tcW w:w="800" w:type="dxa"/>
            <w:tcMar>
              <w:top w:w="20" w:type="dxa"/>
              <w:left w:w="20" w:type="dxa"/>
              <w:bottom w:w="20" w:type="dxa"/>
              <w:right w:w="20" w:type="dxa"/>
            </w:tcMar>
            <w:vAlign w:val="center"/>
          </w:tcPr>
          <w:p w14:paraId="58F04BE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59D079C" w14:textId="77777777" w:rsidR="00B13E16" w:rsidRPr="008F4C02" w:rsidRDefault="00B13E16" w:rsidP="00EA1A87">
            <w:pPr>
              <w:pStyle w:val="movimento"/>
              <w:rPr>
                <w:color w:val="002060"/>
              </w:rPr>
            </w:pPr>
            <w:r w:rsidRPr="008F4C02">
              <w:rPr>
                <w:color w:val="002060"/>
              </w:rPr>
              <w:t>LO MUZIO ANTONIO</w:t>
            </w:r>
          </w:p>
        </w:tc>
        <w:tc>
          <w:tcPr>
            <w:tcW w:w="2200" w:type="dxa"/>
            <w:tcMar>
              <w:top w:w="20" w:type="dxa"/>
              <w:left w:w="20" w:type="dxa"/>
              <w:bottom w:w="20" w:type="dxa"/>
              <w:right w:w="20" w:type="dxa"/>
            </w:tcMar>
            <w:vAlign w:val="center"/>
          </w:tcPr>
          <w:p w14:paraId="4439969B" w14:textId="77777777" w:rsidR="00B13E16" w:rsidRPr="008F4C02" w:rsidRDefault="00B13E16" w:rsidP="00EA1A87">
            <w:pPr>
              <w:pStyle w:val="movimento2"/>
              <w:rPr>
                <w:color w:val="002060"/>
              </w:rPr>
            </w:pPr>
            <w:r w:rsidRPr="008F4C02">
              <w:rPr>
                <w:color w:val="002060"/>
              </w:rPr>
              <w:t xml:space="preserve">(CERRETO D ESI C5 A.S.D.) </w:t>
            </w:r>
          </w:p>
        </w:tc>
      </w:tr>
      <w:tr w:rsidR="00B13E16" w:rsidRPr="008F4C02" w14:paraId="7D6CCBA8" w14:textId="77777777" w:rsidTr="00B13E16">
        <w:trPr>
          <w:divId w:val="527259509"/>
        </w:trPr>
        <w:tc>
          <w:tcPr>
            <w:tcW w:w="2200" w:type="dxa"/>
            <w:tcMar>
              <w:top w:w="20" w:type="dxa"/>
              <w:left w:w="20" w:type="dxa"/>
              <w:bottom w:w="20" w:type="dxa"/>
              <w:right w:w="20" w:type="dxa"/>
            </w:tcMar>
            <w:vAlign w:val="center"/>
          </w:tcPr>
          <w:p w14:paraId="5190682C" w14:textId="77777777" w:rsidR="00B13E16" w:rsidRPr="008F4C02" w:rsidRDefault="00B13E16" w:rsidP="00EA1A87">
            <w:pPr>
              <w:pStyle w:val="movimento"/>
              <w:rPr>
                <w:color w:val="002060"/>
              </w:rPr>
            </w:pPr>
            <w:r w:rsidRPr="008F4C02">
              <w:rPr>
                <w:color w:val="002060"/>
              </w:rPr>
              <w:t>SMARGIASSI MARCO</w:t>
            </w:r>
          </w:p>
        </w:tc>
        <w:tc>
          <w:tcPr>
            <w:tcW w:w="2200" w:type="dxa"/>
            <w:tcMar>
              <w:top w:w="20" w:type="dxa"/>
              <w:left w:w="20" w:type="dxa"/>
              <w:bottom w:w="20" w:type="dxa"/>
              <w:right w:w="20" w:type="dxa"/>
            </w:tcMar>
            <w:vAlign w:val="center"/>
          </w:tcPr>
          <w:p w14:paraId="2BF9504E" w14:textId="77777777" w:rsidR="00B13E16" w:rsidRPr="008F4C02" w:rsidRDefault="00B13E16" w:rsidP="00EA1A87">
            <w:pPr>
              <w:pStyle w:val="movimento2"/>
              <w:rPr>
                <w:color w:val="002060"/>
              </w:rPr>
            </w:pPr>
            <w:r w:rsidRPr="008F4C02">
              <w:rPr>
                <w:color w:val="002060"/>
              </w:rPr>
              <w:t xml:space="preserve">(CERRETO D ESI C5 A.S.D.) </w:t>
            </w:r>
          </w:p>
        </w:tc>
        <w:tc>
          <w:tcPr>
            <w:tcW w:w="800" w:type="dxa"/>
            <w:tcMar>
              <w:top w:w="20" w:type="dxa"/>
              <w:left w:w="20" w:type="dxa"/>
              <w:bottom w:w="20" w:type="dxa"/>
              <w:right w:w="20" w:type="dxa"/>
            </w:tcMar>
            <w:vAlign w:val="center"/>
          </w:tcPr>
          <w:p w14:paraId="168A7E8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A24D1B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18F318D" w14:textId="77777777" w:rsidR="00B13E16" w:rsidRPr="008F4C02" w:rsidRDefault="00B13E16" w:rsidP="00EA1A87">
            <w:pPr>
              <w:pStyle w:val="movimento2"/>
              <w:rPr>
                <w:color w:val="002060"/>
              </w:rPr>
            </w:pPr>
            <w:r w:rsidRPr="008F4C02">
              <w:rPr>
                <w:color w:val="002060"/>
              </w:rPr>
              <w:t> </w:t>
            </w:r>
          </w:p>
        </w:tc>
      </w:tr>
    </w:tbl>
    <w:p w14:paraId="51CDD947"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15678D7" w14:textId="77777777" w:rsidTr="00B13E16">
        <w:trPr>
          <w:divId w:val="527259509"/>
        </w:trPr>
        <w:tc>
          <w:tcPr>
            <w:tcW w:w="2200" w:type="dxa"/>
            <w:tcMar>
              <w:top w:w="20" w:type="dxa"/>
              <w:left w:w="20" w:type="dxa"/>
              <w:bottom w:w="20" w:type="dxa"/>
              <w:right w:w="20" w:type="dxa"/>
            </w:tcMar>
            <w:vAlign w:val="center"/>
          </w:tcPr>
          <w:p w14:paraId="61154C56" w14:textId="77777777" w:rsidR="00B13E16" w:rsidRPr="008F4C02" w:rsidRDefault="00B13E16" w:rsidP="00EA1A87">
            <w:pPr>
              <w:pStyle w:val="movimento"/>
              <w:rPr>
                <w:color w:val="002060"/>
              </w:rPr>
            </w:pPr>
            <w:r w:rsidRPr="008F4C02">
              <w:rPr>
                <w:color w:val="002060"/>
              </w:rPr>
              <w:t>PAZIANI MANUELE</w:t>
            </w:r>
          </w:p>
        </w:tc>
        <w:tc>
          <w:tcPr>
            <w:tcW w:w="2200" w:type="dxa"/>
            <w:tcMar>
              <w:top w:w="20" w:type="dxa"/>
              <w:left w:w="20" w:type="dxa"/>
              <w:bottom w:w="20" w:type="dxa"/>
              <w:right w:w="20" w:type="dxa"/>
            </w:tcMar>
            <w:vAlign w:val="center"/>
          </w:tcPr>
          <w:p w14:paraId="091E6D64" w14:textId="77777777" w:rsidR="00B13E16" w:rsidRPr="008F4C02" w:rsidRDefault="00B13E16" w:rsidP="00EA1A87">
            <w:pPr>
              <w:pStyle w:val="movimento2"/>
              <w:rPr>
                <w:color w:val="002060"/>
              </w:rPr>
            </w:pPr>
            <w:r w:rsidRPr="008F4C02">
              <w:rPr>
                <w:color w:val="002060"/>
              </w:rPr>
              <w:t xml:space="preserve">(CASTELBELLINO CALCIO A 5) </w:t>
            </w:r>
          </w:p>
        </w:tc>
        <w:tc>
          <w:tcPr>
            <w:tcW w:w="800" w:type="dxa"/>
            <w:tcMar>
              <w:top w:w="20" w:type="dxa"/>
              <w:left w:w="20" w:type="dxa"/>
              <w:bottom w:w="20" w:type="dxa"/>
              <w:right w:w="20" w:type="dxa"/>
            </w:tcMar>
            <w:vAlign w:val="center"/>
          </w:tcPr>
          <w:p w14:paraId="6F57494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2A217B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F7547F6" w14:textId="77777777" w:rsidR="00B13E16" w:rsidRPr="008F4C02" w:rsidRDefault="00B13E16" w:rsidP="00EA1A87">
            <w:pPr>
              <w:pStyle w:val="movimento2"/>
              <w:rPr>
                <w:color w:val="002060"/>
              </w:rPr>
            </w:pPr>
            <w:r w:rsidRPr="008F4C02">
              <w:rPr>
                <w:color w:val="002060"/>
              </w:rPr>
              <w:t> </w:t>
            </w:r>
          </w:p>
        </w:tc>
      </w:tr>
    </w:tbl>
    <w:p w14:paraId="1D66C419" w14:textId="77777777" w:rsidR="00B13E16" w:rsidRPr="008F4C02" w:rsidRDefault="00B13E16" w:rsidP="00B13E16">
      <w:pPr>
        <w:pStyle w:val="breakline"/>
        <w:divId w:val="527259509"/>
        <w:rPr>
          <w:color w:val="002060"/>
        </w:rPr>
      </w:pPr>
    </w:p>
    <w:p w14:paraId="0A7DAD74"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127401BA"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p>
    <w:p w14:paraId="0772F419" w14:textId="77777777" w:rsidR="00B13E16" w:rsidRPr="008F4C02" w:rsidRDefault="00B13E16" w:rsidP="00B13E16">
      <w:pPr>
        <w:pStyle w:val="breakline"/>
        <w:divId w:val="527259509"/>
        <w:rPr>
          <w:color w:val="002060"/>
        </w:rPr>
      </w:pPr>
    </w:p>
    <w:p w14:paraId="600B070C" w14:textId="77777777" w:rsidR="00B13E16" w:rsidRPr="008F4C02" w:rsidRDefault="00B13E16" w:rsidP="00B13E16">
      <w:pPr>
        <w:pStyle w:val="TITOLOPRINC"/>
        <w:divId w:val="527259509"/>
        <w:rPr>
          <w:color w:val="002060"/>
        </w:rPr>
      </w:pPr>
      <w:r w:rsidRPr="008F4C02">
        <w:rPr>
          <w:color w:val="002060"/>
        </w:rPr>
        <w:t>CLASSIFICA</w:t>
      </w:r>
    </w:p>
    <w:p w14:paraId="221A3865" w14:textId="77777777" w:rsidR="00B13E16" w:rsidRPr="008F4C02" w:rsidRDefault="00B13E16" w:rsidP="00B13E16">
      <w:pPr>
        <w:pStyle w:val="breakline"/>
        <w:divId w:val="527259509"/>
        <w:rPr>
          <w:color w:val="002060"/>
        </w:rPr>
      </w:pPr>
    </w:p>
    <w:p w14:paraId="62F236C8" w14:textId="77777777" w:rsidR="00B13E16" w:rsidRPr="008F4C02" w:rsidRDefault="00B13E16" w:rsidP="00B13E16">
      <w:pPr>
        <w:pStyle w:val="breakline"/>
        <w:divId w:val="527259509"/>
        <w:rPr>
          <w:color w:val="002060"/>
        </w:rPr>
      </w:pPr>
    </w:p>
    <w:p w14:paraId="012C8A6D" w14:textId="77777777" w:rsidR="00B13E16" w:rsidRPr="008F4C02" w:rsidRDefault="00B13E16" w:rsidP="00B13E16">
      <w:pPr>
        <w:pStyle w:val="SOTTOTITOLOCAMPIONATO1"/>
        <w:divId w:val="527259509"/>
        <w:rPr>
          <w:color w:val="002060"/>
        </w:rPr>
      </w:pPr>
      <w:r w:rsidRPr="008F4C0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5F3B2486"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71D10"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B2C1C3"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C017BD"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5B9134"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E4A76"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DB7127"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0A84D"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58896"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A5AA92"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8D9933" w14:textId="77777777" w:rsidR="00B13E16" w:rsidRPr="008F4C02" w:rsidRDefault="00B13E16" w:rsidP="00EA1A87">
            <w:pPr>
              <w:pStyle w:val="HEADERTABELLA"/>
              <w:rPr>
                <w:color w:val="002060"/>
              </w:rPr>
            </w:pPr>
            <w:r w:rsidRPr="008F4C02">
              <w:rPr>
                <w:color w:val="002060"/>
              </w:rPr>
              <w:t>PE</w:t>
            </w:r>
          </w:p>
        </w:tc>
      </w:tr>
      <w:tr w:rsidR="00B13E16" w:rsidRPr="008F4C02" w14:paraId="6AEDC617"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F51134" w14:textId="77777777" w:rsidR="00B13E16" w:rsidRPr="008F4C02" w:rsidRDefault="00B13E16" w:rsidP="00EA1A87">
            <w:pPr>
              <w:pStyle w:val="ROWTABELLA"/>
              <w:rPr>
                <w:color w:val="002060"/>
              </w:rPr>
            </w:pPr>
            <w:r w:rsidRPr="008F4C02">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1E0A4" w14:textId="77777777" w:rsidR="00B13E16" w:rsidRPr="008F4C02" w:rsidRDefault="00B13E16" w:rsidP="00EA1A87">
            <w:pPr>
              <w:pStyle w:val="ROWTABELLA"/>
              <w:jc w:val="center"/>
              <w:rPr>
                <w:color w:val="002060"/>
              </w:rPr>
            </w:pPr>
            <w:r w:rsidRPr="008F4C0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CB05"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057AE"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09863"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2D048"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D041D" w14:textId="77777777" w:rsidR="00B13E16" w:rsidRPr="008F4C02" w:rsidRDefault="00B13E16" w:rsidP="00EA1A87">
            <w:pPr>
              <w:pStyle w:val="ROWTABELLA"/>
              <w:jc w:val="center"/>
              <w:rPr>
                <w:color w:val="002060"/>
              </w:rPr>
            </w:pPr>
            <w:r w:rsidRPr="008F4C02">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3C1F3" w14:textId="77777777" w:rsidR="00B13E16" w:rsidRPr="008F4C02" w:rsidRDefault="00B13E16" w:rsidP="00EA1A87">
            <w:pPr>
              <w:pStyle w:val="ROWTABELLA"/>
              <w:jc w:val="center"/>
              <w:rPr>
                <w:color w:val="002060"/>
              </w:rPr>
            </w:pPr>
            <w:r w:rsidRPr="008F4C0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452F5" w14:textId="77777777" w:rsidR="00B13E16" w:rsidRPr="008F4C02" w:rsidRDefault="00B13E16" w:rsidP="00EA1A87">
            <w:pPr>
              <w:pStyle w:val="ROWTABELLA"/>
              <w:jc w:val="center"/>
              <w:rPr>
                <w:color w:val="002060"/>
              </w:rPr>
            </w:pPr>
            <w:r w:rsidRPr="008F4C0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F4603" w14:textId="77777777" w:rsidR="00B13E16" w:rsidRPr="008F4C02" w:rsidRDefault="00B13E16" w:rsidP="00EA1A87">
            <w:pPr>
              <w:pStyle w:val="ROWTABELLA"/>
              <w:jc w:val="center"/>
              <w:rPr>
                <w:color w:val="002060"/>
              </w:rPr>
            </w:pPr>
            <w:r w:rsidRPr="008F4C02">
              <w:rPr>
                <w:color w:val="002060"/>
              </w:rPr>
              <w:t>0</w:t>
            </w:r>
          </w:p>
        </w:tc>
      </w:tr>
      <w:tr w:rsidR="00B13E16" w:rsidRPr="008F4C02" w14:paraId="34C4B5B4"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D55ADD" w14:textId="77777777" w:rsidR="00B13E16" w:rsidRPr="008F4C02" w:rsidRDefault="00B13E16" w:rsidP="00EA1A87">
            <w:pPr>
              <w:pStyle w:val="ROWTABELLA"/>
              <w:rPr>
                <w:color w:val="002060"/>
              </w:rPr>
            </w:pPr>
            <w:r w:rsidRPr="008F4C0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BA987" w14:textId="77777777" w:rsidR="00B13E16" w:rsidRPr="008F4C02" w:rsidRDefault="00B13E16" w:rsidP="00EA1A87">
            <w:pPr>
              <w:pStyle w:val="ROWTABELLA"/>
              <w:jc w:val="center"/>
              <w:rPr>
                <w:color w:val="002060"/>
              </w:rPr>
            </w:pPr>
            <w:r w:rsidRPr="008F4C0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36055"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370E1"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E0C9B"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657E0"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5E8E2" w14:textId="77777777" w:rsidR="00B13E16" w:rsidRPr="008F4C02" w:rsidRDefault="00B13E16" w:rsidP="00EA1A87">
            <w:pPr>
              <w:pStyle w:val="ROWTABELLA"/>
              <w:jc w:val="center"/>
              <w:rPr>
                <w:color w:val="002060"/>
              </w:rPr>
            </w:pPr>
            <w:r w:rsidRPr="008F4C0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3E049" w14:textId="77777777" w:rsidR="00B13E16" w:rsidRPr="008F4C02" w:rsidRDefault="00B13E16" w:rsidP="00EA1A87">
            <w:pPr>
              <w:pStyle w:val="ROWTABELLA"/>
              <w:jc w:val="center"/>
              <w:rPr>
                <w:color w:val="002060"/>
              </w:rPr>
            </w:pPr>
            <w:r w:rsidRPr="008F4C0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018DE"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6AB42" w14:textId="77777777" w:rsidR="00B13E16" w:rsidRPr="008F4C02" w:rsidRDefault="00B13E16" w:rsidP="00EA1A87">
            <w:pPr>
              <w:pStyle w:val="ROWTABELLA"/>
              <w:jc w:val="center"/>
              <w:rPr>
                <w:color w:val="002060"/>
              </w:rPr>
            </w:pPr>
            <w:r w:rsidRPr="008F4C02">
              <w:rPr>
                <w:color w:val="002060"/>
              </w:rPr>
              <w:t>0</w:t>
            </w:r>
          </w:p>
        </w:tc>
      </w:tr>
      <w:tr w:rsidR="00B13E16" w:rsidRPr="008F4C02" w14:paraId="708A7E32"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7B931A" w14:textId="77777777" w:rsidR="00B13E16" w:rsidRPr="008F4C02" w:rsidRDefault="00B13E16" w:rsidP="00EA1A87">
            <w:pPr>
              <w:pStyle w:val="ROWTABELLA"/>
              <w:rPr>
                <w:color w:val="002060"/>
              </w:rPr>
            </w:pPr>
            <w:r w:rsidRPr="008F4C0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74F0C" w14:textId="77777777" w:rsidR="00B13E16" w:rsidRPr="008F4C02" w:rsidRDefault="00B13E16" w:rsidP="00EA1A87">
            <w:pPr>
              <w:pStyle w:val="ROWTABELLA"/>
              <w:jc w:val="center"/>
              <w:rPr>
                <w:color w:val="002060"/>
              </w:rPr>
            </w:pPr>
            <w:r w:rsidRPr="008F4C0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049EA"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06596"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5DB39"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E83C"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51286" w14:textId="77777777" w:rsidR="00B13E16" w:rsidRPr="008F4C02" w:rsidRDefault="00B13E16" w:rsidP="00EA1A87">
            <w:pPr>
              <w:pStyle w:val="ROWTABELLA"/>
              <w:jc w:val="center"/>
              <w:rPr>
                <w:color w:val="002060"/>
              </w:rPr>
            </w:pPr>
            <w:r w:rsidRPr="008F4C0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47884" w14:textId="77777777" w:rsidR="00B13E16" w:rsidRPr="008F4C02" w:rsidRDefault="00B13E16" w:rsidP="00EA1A87">
            <w:pPr>
              <w:pStyle w:val="ROWTABELLA"/>
              <w:jc w:val="center"/>
              <w:rPr>
                <w:color w:val="002060"/>
              </w:rPr>
            </w:pPr>
            <w:r w:rsidRPr="008F4C0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057FD" w14:textId="77777777" w:rsidR="00B13E16" w:rsidRPr="008F4C02" w:rsidRDefault="00B13E16" w:rsidP="00EA1A87">
            <w:pPr>
              <w:pStyle w:val="ROWTABELLA"/>
              <w:jc w:val="center"/>
              <w:rPr>
                <w:color w:val="002060"/>
              </w:rPr>
            </w:pPr>
            <w:r w:rsidRPr="008F4C0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C5E4D" w14:textId="77777777" w:rsidR="00B13E16" w:rsidRPr="008F4C02" w:rsidRDefault="00B13E16" w:rsidP="00EA1A87">
            <w:pPr>
              <w:pStyle w:val="ROWTABELLA"/>
              <w:jc w:val="center"/>
              <w:rPr>
                <w:color w:val="002060"/>
              </w:rPr>
            </w:pPr>
            <w:r w:rsidRPr="008F4C02">
              <w:rPr>
                <w:color w:val="002060"/>
              </w:rPr>
              <w:t>0</w:t>
            </w:r>
          </w:p>
        </w:tc>
      </w:tr>
      <w:tr w:rsidR="00B13E16" w:rsidRPr="008F4C02" w14:paraId="0616B608"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183649" w14:textId="77777777" w:rsidR="00B13E16" w:rsidRPr="008F4C02" w:rsidRDefault="00B13E16" w:rsidP="00EA1A87">
            <w:pPr>
              <w:pStyle w:val="ROWTABELLA"/>
              <w:rPr>
                <w:color w:val="002060"/>
              </w:rPr>
            </w:pPr>
            <w:r w:rsidRPr="008F4C0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73436" w14:textId="77777777" w:rsidR="00B13E16" w:rsidRPr="008F4C02" w:rsidRDefault="00B13E16" w:rsidP="00EA1A87">
            <w:pPr>
              <w:pStyle w:val="ROWTABELLA"/>
              <w:jc w:val="center"/>
              <w:rPr>
                <w:color w:val="002060"/>
              </w:rPr>
            </w:pPr>
            <w:r w:rsidRPr="008F4C0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ABD1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58535"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41845"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3FCFD"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D3B5E" w14:textId="77777777" w:rsidR="00B13E16" w:rsidRPr="008F4C02" w:rsidRDefault="00B13E16" w:rsidP="00EA1A87">
            <w:pPr>
              <w:pStyle w:val="ROWTABELLA"/>
              <w:jc w:val="center"/>
              <w:rPr>
                <w:color w:val="002060"/>
              </w:rPr>
            </w:pPr>
            <w:r w:rsidRPr="008F4C0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B6D99" w14:textId="77777777" w:rsidR="00B13E16" w:rsidRPr="008F4C02" w:rsidRDefault="00B13E16" w:rsidP="00EA1A87">
            <w:pPr>
              <w:pStyle w:val="ROWTABELLA"/>
              <w:jc w:val="center"/>
              <w:rPr>
                <w:color w:val="002060"/>
              </w:rPr>
            </w:pPr>
            <w:r w:rsidRPr="008F4C0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8685C"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89345" w14:textId="77777777" w:rsidR="00B13E16" w:rsidRPr="008F4C02" w:rsidRDefault="00B13E16" w:rsidP="00EA1A87">
            <w:pPr>
              <w:pStyle w:val="ROWTABELLA"/>
              <w:jc w:val="center"/>
              <w:rPr>
                <w:color w:val="002060"/>
              </w:rPr>
            </w:pPr>
            <w:r w:rsidRPr="008F4C02">
              <w:rPr>
                <w:color w:val="002060"/>
              </w:rPr>
              <w:t>0</w:t>
            </w:r>
          </w:p>
        </w:tc>
      </w:tr>
      <w:tr w:rsidR="00B13E16" w:rsidRPr="008F4C02" w14:paraId="0E6868B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51FCF7" w14:textId="77777777" w:rsidR="00B13E16" w:rsidRPr="008F4C02" w:rsidRDefault="00B13E16" w:rsidP="00EA1A87">
            <w:pPr>
              <w:pStyle w:val="ROWTABELLA"/>
              <w:rPr>
                <w:color w:val="002060"/>
              </w:rPr>
            </w:pPr>
            <w:r w:rsidRPr="008F4C0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26213" w14:textId="77777777" w:rsidR="00B13E16" w:rsidRPr="008F4C02" w:rsidRDefault="00B13E16" w:rsidP="00EA1A87">
            <w:pPr>
              <w:pStyle w:val="ROWTABELLA"/>
              <w:jc w:val="center"/>
              <w:rPr>
                <w:color w:val="002060"/>
              </w:rPr>
            </w:pPr>
            <w:r w:rsidRPr="008F4C0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964A4"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6DD71"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A072C"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21BFF"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8C699" w14:textId="77777777" w:rsidR="00B13E16" w:rsidRPr="008F4C02" w:rsidRDefault="00B13E16" w:rsidP="00EA1A87">
            <w:pPr>
              <w:pStyle w:val="ROWTABELLA"/>
              <w:jc w:val="center"/>
              <w:rPr>
                <w:color w:val="002060"/>
              </w:rPr>
            </w:pPr>
            <w:r w:rsidRPr="008F4C0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7C7ED" w14:textId="77777777" w:rsidR="00B13E16" w:rsidRPr="008F4C02" w:rsidRDefault="00B13E16" w:rsidP="00EA1A87">
            <w:pPr>
              <w:pStyle w:val="ROWTABELLA"/>
              <w:jc w:val="center"/>
              <w:rPr>
                <w:color w:val="002060"/>
              </w:rPr>
            </w:pPr>
            <w:r w:rsidRPr="008F4C0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DC1F6"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6E5BD" w14:textId="77777777" w:rsidR="00B13E16" w:rsidRPr="008F4C02" w:rsidRDefault="00B13E16" w:rsidP="00EA1A87">
            <w:pPr>
              <w:pStyle w:val="ROWTABELLA"/>
              <w:jc w:val="center"/>
              <w:rPr>
                <w:color w:val="002060"/>
              </w:rPr>
            </w:pPr>
            <w:r w:rsidRPr="008F4C02">
              <w:rPr>
                <w:color w:val="002060"/>
              </w:rPr>
              <w:t>0</w:t>
            </w:r>
          </w:p>
        </w:tc>
      </w:tr>
      <w:tr w:rsidR="00B13E16" w:rsidRPr="008F4C02" w14:paraId="28C26655"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86F5C6" w14:textId="77777777" w:rsidR="00B13E16" w:rsidRPr="008F4C02" w:rsidRDefault="00B13E16" w:rsidP="00EA1A87">
            <w:pPr>
              <w:pStyle w:val="ROWTABELLA"/>
              <w:rPr>
                <w:color w:val="002060"/>
              </w:rPr>
            </w:pPr>
            <w:r w:rsidRPr="008F4C0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F81FA" w14:textId="77777777" w:rsidR="00B13E16" w:rsidRPr="008F4C02" w:rsidRDefault="00B13E16" w:rsidP="00EA1A87">
            <w:pPr>
              <w:pStyle w:val="ROWTABELLA"/>
              <w:jc w:val="center"/>
              <w:rPr>
                <w:color w:val="002060"/>
              </w:rPr>
            </w:pPr>
            <w:r w:rsidRPr="008F4C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A0D84"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5558C"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FB878"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4C0EB"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9AB5E" w14:textId="77777777" w:rsidR="00B13E16" w:rsidRPr="008F4C02" w:rsidRDefault="00B13E16" w:rsidP="00EA1A87">
            <w:pPr>
              <w:pStyle w:val="ROWTABELLA"/>
              <w:jc w:val="center"/>
              <w:rPr>
                <w:color w:val="002060"/>
              </w:rPr>
            </w:pPr>
            <w:r w:rsidRPr="008F4C0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03799" w14:textId="77777777" w:rsidR="00B13E16" w:rsidRPr="008F4C02" w:rsidRDefault="00B13E16" w:rsidP="00EA1A87">
            <w:pPr>
              <w:pStyle w:val="ROWTABELLA"/>
              <w:jc w:val="center"/>
              <w:rPr>
                <w:color w:val="002060"/>
              </w:rPr>
            </w:pPr>
            <w:r w:rsidRPr="008F4C0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1CB90"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B2B21" w14:textId="77777777" w:rsidR="00B13E16" w:rsidRPr="008F4C02" w:rsidRDefault="00B13E16" w:rsidP="00EA1A87">
            <w:pPr>
              <w:pStyle w:val="ROWTABELLA"/>
              <w:jc w:val="center"/>
              <w:rPr>
                <w:color w:val="002060"/>
              </w:rPr>
            </w:pPr>
            <w:r w:rsidRPr="008F4C02">
              <w:rPr>
                <w:color w:val="002060"/>
              </w:rPr>
              <w:t>0</w:t>
            </w:r>
          </w:p>
        </w:tc>
      </w:tr>
      <w:tr w:rsidR="00B13E16" w:rsidRPr="008F4C02" w14:paraId="14951AD9"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DCA072" w14:textId="77777777" w:rsidR="00B13E16" w:rsidRPr="008F4C02" w:rsidRDefault="00B13E16" w:rsidP="00EA1A87">
            <w:pPr>
              <w:pStyle w:val="ROWTABELLA"/>
              <w:rPr>
                <w:color w:val="002060"/>
              </w:rPr>
            </w:pPr>
            <w:r w:rsidRPr="008F4C0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41FE3" w14:textId="77777777" w:rsidR="00B13E16" w:rsidRPr="008F4C02" w:rsidRDefault="00B13E16" w:rsidP="00EA1A87">
            <w:pPr>
              <w:pStyle w:val="ROWTABELLA"/>
              <w:jc w:val="center"/>
              <w:rPr>
                <w:color w:val="002060"/>
              </w:rPr>
            </w:pPr>
            <w:r w:rsidRPr="008F4C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8259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657A3"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CDCE2"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2ADAF"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DD568"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0F7E2" w14:textId="77777777" w:rsidR="00B13E16" w:rsidRPr="008F4C02" w:rsidRDefault="00B13E16" w:rsidP="00EA1A87">
            <w:pPr>
              <w:pStyle w:val="ROWTABELLA"/>
              <w:jc w:val="center"/>
              <w:rPr>
                <w:color w:val="002060"/>
              </w:rPr>
            </w:pPr>
            <w:r w:rsidRPr="008F4C0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271BF"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25B4A" w14:textId="77777777" w:rsidR="00B13E16" w:rsidRPr="008F4C02" w:rsidRDefault="00B13E16" w:rsidP="00EA1A87">
            <w:pPr>
              <w:pStyle w:val="ROWTABELLA"/>
              <w:jc w:val="center"/>
              <w:rPr>
                <w:color w:val="002060"/>
              </w:rPr>
            </w:pPr>
            <w:r w:rsidRPr="008F4C02">
              <w:rPr>
                <w:color w:val="002060"/>
              </w:rPr>
              <w:t>0</w:t>
            </w:r>
          </w:p>
        </w:tc>
      </w:tr>
      <w:tr w:rsidR="00B13E16" w:rsidRPr="008F4C02" w14:paraId="48351821"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33BF10" w14:textId="77777777" w:rsidR="00B13E16" w:rsidRPr="008F4C02" w:rsidRDefault="00B13E16" w:rsidP="00EA1A87">
            <w:pPr>
              <w:pStyle w:val="ROWTABELLA"/>
              <w:rPr>
                <w:color w:val="002060"/>
              </w:rPr>
            </w:pPr>
            <w:r w:rsidRPr="008F4C0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5A68C"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32B9D"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D0F4F"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12B69"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B093B"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DC4C0" w14:textId="77777777" w:rsidR="00B13E16" w:rsidRPr="008F4C02" w:rsidRDefault="00B13E16" w:rsidP="00EA1A87">
            <w:pPr>
              <w:pStyle w:val="ROWTABELLA"/>
              <w:jc w:val="center"/>
              <w:rPr>
                <w:color w:val="002060"/>
              </w:rPr>
            </w:pPr>
            <w:r w:rsidRPr="008F4C0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1AE16" w14:textId="77777777" w:rsidR="00B13E16" w:rsidRPr="008F4C02" w:rsidRDefault="00B13E16" w:rsidP="00EA1A87">
            <w:pPr>
              <w:pStyle w:val="ROWTABELLA"/>
              <w:jc w:val="center"/>
              <w:rPr>
                <w:color w:val="002060"/>
              </w:rPr>
            </w:pPr>
            <w:r w:rsidRPr="008F4C0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06A41"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9231E" w14:textId="77777777" w:rsidR="00B13E16" w:rsidRPr="008F4C02" w:rsidRDefault="00B13E16" w:rsidP="00EA1A87">
            <w:pPr>
              <w:pStyle w:val="ROWTABELLA"/>
              <w:jc w:val="center"/>
              <w:rPr>
                <w:color w:val="002060"/>
              </w:rPr>
            </w:pPr>
            <w:r w:rsidRPr="008F4C02">
              <w:rPr>
                <w:color w:val="002060"/>
              </w:rPr>
              <w:t>0</w:t>
            </w:r>
          </w:p>
        </w:tc>
      </w:tr>
      <w:tr w:rsidR="00B13E16" w:rsidRPr="008F4C02" w14:paraId="6D0FF48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EB88D9" w14:textId="77777777" w:rsidR="00B13E16" w:rsidRPr="008F4C02" w:rsidRDefault="00B13E16" w:rsidP="00EA1A87">
            <w:pPr>
              <w:pStyle w:val="ROWTABELLA"/>
              <w:rPr>
                <w:color w:val="002060"/>
              </w:rPr>
            </w:pPr>
            <w:r w:rsidRPr="008F4C02">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DC505"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C4900"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96C53"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D989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312DF"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7DC31" w14:textId="77777777" w:rsidR="00B13E16" w:rsidRPr="008F4C02" w:rsidRDefault="00B13E16" w:rsidP="00EA1A87">
            <w:pPr>
              <w:pStyle w:val="ROWTABELLA"/>
              <w:jc w:val="center"/>
              <w:rPr>
                <w:color w:val="002060"/>
              </w:rPr>
            </w:pPr>
            <w:r w:rsidRPr="008F4C0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6FBED" w14:textId="77777777" w:rsidR="00B13E16" w:rsidRPr="008F4C02" w:rsidRDefault="00B13E16" w:rsidP="00EA1A87">
            <w:pPr>
              <w:pStyle w:val="ROWTABELLA"/>
              <w:jc w:val="center"/>
              <w:rPr>
                <w:color w:val="002060"/>
              </w:rPr>
            </w:pPr>
            <w:r w:rsidRPr="008F4C0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B6873"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2C3D8" w14:textId="77777777" w:rsidR="00B13E16" w:rsidRPr="008F4C02" w:rsidRDefault="00B13E16" w:rsidP="00EA1A87">
            <w:pPr>
              <w:pStyle w:val="ROWTABELLA"/>
              <w:jc w:val="center"/>
              <w:rPr>
                <w:color w:val="002060"/>
              </w:rPr>
            </w:pPr>
            <w:r w:rsidRPr="008F4C02">
              <w:rPr>
                <w:color w:val="002060"/>
              </w:rPr>
              <w:t>0</w:t>
            </w:r>
          </w:p>
        </w:tc>
      </w:tr>
      <w:tr w:rsidR="00B13E16" w:rsidRPr="008F4C02" w14:paraId="4432D48F"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25E98B" w14:textId="77777777" w:rsidR="00B13E16" w:rsidRPr="008F4C02" w:rsidRDefault="00B13E16" w:rsidP="00EA1A87">
            <w:pPr>
              <w:pStyle w:val="ROWTABELLA"/>
              <w:rPr>
                <w:color w:val="002060"/>
              </w:rPr>
            </w:pPr>
            <w:r w:rsidRPr="008F4C02">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D3A03" w14:textId="77777777" w:rsidR="00B13E16" w:rsidRPr="008F4C02" w:rsidRDefault="00B13E16" w:rsidP="00EA1A87">
            <w:pPr>
              <w:pStyle w:val="ROWTABELLA"/>
              <w:jc w:val="center"/>
              <w:rPr>
                <w:color w:val="002060"/>
              </w:rPr>
            </w:pPr>
            <w:r w:rsidRPr="008F4C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747A0"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3AA5B"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B3336"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86367"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A3685" w14:textId="77777777" w:rsidR="00B13E16" w:rsidRPr="008F4C02" w:rsidRDefault="00B13E16" w:rsidP="00EA1A87">
            <w:pPr>
              <w:pStyle w:val="ROWTABELLA"/>
              <w:jc w:val="center"/>
              <w:rPr>
                <w:color w:val="002060"/>
              </w:rPr>
            </w:pPr>
            <w:r w:rsidRPr="008F4C0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A4675" w14:textId="77777777" w:rsidR="00B13E16" w:rsidRPr="008F4C02" w:rsidRDefault="00B13E16" w:rsidP="00EA1A87">
            <w:pPr>
              <w:pStyle w:val="ROWTABELLA"/>
              <w:jc w:val="center"/>
              <w:rPr>
                <w:color w:val="002060"/>
              </w:rPr>
            </w:pPr>
            <w:r w:rsidRPr="008F4C0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DF4E8"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9529B" w14:textId="77777777" w:rsidR="00B13E16" w:rsidRPr="008F4C02" w:rsidRDefault="00B13E16" w:rsidP="00EA1A87">
            <w:pPr>
              <w:pStyle w:val="ROWTABELLA"/>
              <w:jc w:val="center"/>
              <w:rPr>
                <w:color w:val="002060"/>
              </w:rPr>
            </w:pPr>
            <w:r w:rsidRPr="008F4C02">
              <w:rPr>
                <w:color w:val="002060"/>
              </w:rPr>
              <w:t>0</w:t>
            </w:r>
          </w:p>
        </w:tc>
      </w:tr>
      <w:tr w:rsidR="00B13E16" w:rsidRPr="008F4C02" w14:paraId="376F9E08"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113A07" w14:textId="77777777" w:rsidR="00B13E16" w:rsidRPr="008F4C02" w:rsidRDefault="00B13E16" w:rsidP="00EA1A87">
            <w:pPr>
              <w:pStyle w:val="ROWTABELLA"/>
              <w:rPr>
                <w:color w:val="002060"/>
              </w:rPr>
            </w:pPr>
            <w:r w:rsidRPr="008F4C02">
              <w:rPr>
                <w:color w:val="002060"/>
              </w:rPr>
              <w:t>A.S.D. MONTALTO DI CUCCURANO CA5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C14B4"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32877"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4265C"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07C0D"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3D663"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481BC" w14:textId="77777777" w:rsidR="00B13E16" w:rsidRPr="008F4C02" w:rsidRDefault="00B13E16" w:rsidP="00EA1A87">
            <w:pPr>
              <w:pStyle w:val="ROWTABELLA"/>
              <w:jc w:val="center"/>
              <w:rPr>
                <w:color w:val="002060"/>
              </w:rPr>
            </w:pPr>
            <w:r w:rsidRPr="008F4C0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1E71C" w14:textId="77777777" w:rsidR="00B13E16" w:rsidRPr="008F4C02" w:rsidRDefault="00B13E16" w:rsidP="00EA1A87">
            <w:pPr>
              <w:pStyle w:val="ROWTABELLA"/>
              <w:jc w:val="center"/>
              <w:rPr>
                <w:color w:val="002060"/>
              </w:rPr>
            </w:pPr>
            <w:r w:rsidRPr="008F4C0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BE088" w14:textId="77777777" w:rsidR="00B13E16" w:rsidRPr="008F4C02" w:rsidRDefault="00B13E16" w:rsidP="00EA1A87">
            <w:pPr>
              <w:pStyle w:val="ROWTABELLA"/>
              <w:jc w:val="center"/>
              <w:rPr>
                <w:color w:val="002060"/>
              </w:rPr>
            </w:pPr>
            <w:r w:rsidRPr="008F4C0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1A68F" w14:textId="77777777" w:rsidR="00B13E16" w:rsidRPr="008F4C02" w:rsidRDefault="00B13E16" w:rsidP="00EA1A87">
            <w:pPr>
              <w:pStyle w:val="ROWTABELLA"/>
              <w:jc w:val="center"/>
              <w:rPr>
                <w:color w:val="002060"/>
              </w:rPr>
            </w:pPr>
            <w:r w:rsidRPr="008F4C02">
              <w:rPr>
                <w:color w:val="002060"/>
              </w:rPr>
              <w:t>0</w:t>
            </w:r>
          </w:p>
        </w:tc>
      </w:tr>
      <w:tr w:rsidR="00B13E16" w:rsidRPr="008F4C02" w14:paraId="596C188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0E69D4" w14:textId="77777777" w:rsidR="00B13E16" w:rsidRPr="008F4C02" w:rsidRDefault="00B13E16" w:rsidP="00EA1A87">
            <w:pPr>
              <w:pStyle w:val="ROWTABELLA"/>
              <w:rPr>
                <w:color w:val="002060"/>
              </w:rPr>
            </w:pPr>
            <w:r w:rsidRPr="008F4C0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ECA73" w14:textId="77777777" w:rsidR="00B13E16" w:rsidRPr="008F4C02" w:rsidRDefault="00B13E16" w:rsidP="00EA1A87">
            <w:pPr>
              <w:pStyle w:val="ROWTABELLA"/>
              <w:jc w:val="center"/>
              <w:rPr>
                <w:color w:val="002060"/>
              </w:rPr>
            </w:pPr>
            <w:r w:rsidRPr="008F4C0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96ED9"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E6934"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6B8CB"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C39D5"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38469" w14:textId="77777777" w:rsidR="00B13E16" w:rsidRPr="008F4C02" w:rsidRDefault="00B13E16" w:rsidP="00EA1A87">
            <w:pPr>
              <w:pStyle w:val="ROWTABELLA"/>
              <w:jc w:val="center"/>
              <w:rPr>
                <w:color w:val="002060"/>
              </w:rPr>
            </w:pPr>
            <w:r w:rsidRPr="008F4C0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B7680" w14:textId="77777777" w:rsidR="00B13E16" w:rsidRPr="008F4C02" w:rsidRDefault="00B13E16" w:rsidP="00EA1A87">
            <w:pPr>
              <w:pStyle w:val="ROWTABELLA"/>
              <w:jc w:val="center"/>
              <w:rPr>
                <w:color w:val="002060"/>
              </w:rPr>
            </w:pPr>
            <w:r w:rsidRPr="008F4C0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FBD8" w14:textId="77777777" w:rsidR="00B13E16" w:rsidRPr="008F4C02" w:rsidRDefault="00B13E16" w:rsidP="00EA1A87">
            <w:pPr>
              <w:pStyle w:val="ROWTABELLA"/>
              <w:jc w:val="center"/>
              <w:rPr>
                <w:color w:val="002060"/>
              </w:rPr>
            </w:pPr>
            <w:r w:rsidRPr="008F4C0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3644F" w14:textId="77777777" w:rsidR="00B13E16" w:rsidRPr="008F4C02" w:rsidRDefault="00B13E16" w:rsidP="00EA1A87">
            <w:pPr>
              <w:pStyle w:val="ROWTABELLA"/>
              <w:jc w:val="center"/>
              <w:rPr>
                <w:color w:val="002060"/>
              </w:rPr>
            </w:pPr>
            <w:r w:rsidRPr="008F4C02">
              <w:rPr>
                <w:color w:val="002060"/>
              </w:rPr>
              <w:t>0</w:t>
            </w:r>
          </w:p>
        </w:tc>
      </w:tr>
      <w:tr w:rsidR="00B13E16" w:rsidRPr="008F4C02" w14:paraId="2F2FC00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F67147" w14:textId="77777777" w:rsidR="00B13E16" w:rsidRPr="008F4C02" w:rsidRDefault="00B13E16" w:rsidP="00EA1A87">
            <w:pPr>
              <w:pStyle w:val="ROWTABELLA"/>
              <w:rPr>
                <w:color w:val="002060"/>
              </w:rPr>
            </w:pPr>
            <w:r w:rsidRPr="008F4C02">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47008"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AC870"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828E2"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48C9"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602F6" w14:textId="77777777" w:rsidR="00B13E16" w:rsidRPr="008F4C02" w:rsidRDefault="00B13E16" w:rsidP="00EA1A87">
            <w:pPr>
              <w:pStyle w:val="ROWTABELLA"/>
              <w:jc w:val="center"/>
              <w:rPr>
                <w:color w:val="002060"/>
              </w:rPr>
            </w:pPr>
            <w:r w:rsidRPr="008F4C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C7D32" w14:textId="77777777" w:rsidR="00B13E16" w:rsidRPr="008F4C02" w:rsidRDefault="00B13E16" w:rsidP="00EA1A87">
            <w:pPr>
              <w:pStyle w:val="ROWTABELLA"/>
              <w:jc w:val="center"/>
              <w:rPr>
                <w:color w:val="002060"/>
              </w:rPr>
            </w:pPr>
            <w:r w:rsidRPr="008F4C0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BBB3D" w14:textId="77777777" w:rsidR="00B13E16" w:rsidRPr="008F4C02" w:rsidRDefault="00B13E16" w:rsidP="00EA1A87">
            <w:pPr>
              <w:pStyle w:val="ROWTABELLA"/>
              <w:jc w:val="center"/>
              <w:rPr>
                <w:color w:val="002060"/>
              </w:rPr>
            </w:pPr>
            <w:r w:rsidRPr="008F4C0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ABEFF" w14:textId="77777777" w:rsidR="00B13E16" w:rsidRPr="008F4C02" w:rsidRDefault="00B13E16" w:rsidP="00EA1A87">
            <w:pPr>
              <w:pStyle w:val="ROWTABELLA"/>
              <w:jc w:val="center"/>
              <w:rPr>
                <w:color w:val="002060"/>
              </w:rPr>
            </w:pPr>
            <w:r w:rsidRPr="008F4C0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DFA14" w14:textId="77777777" w:rsidR="00B13E16" w:rsidRPr="008F4C02" w:rsidRDefault="00B13E16" w:rsidP="00EA1A87">
            <w:pPr>
              <w:pStyle w:val="ROWTABELLA"/>
              <w:jc w:val="center"/>
              <w:rPr>
                <w:color w:val="002060"/>
              </w:rPr>
            </w:pPr>
            <w:r w:rsidRPr="008F4C02">
              <w:rPr>
                <w:color w:val="002060"/>
              </w:rPr>
              <w:t>0</w:t>
            </w:r>
          </w:p>
        </w:tc>
      </w:tr>
      <w:tr w:rsidR="00B13E16" w:rsidRPr="008F4C02" w14:paraId="1BAEEBB2"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E5F866" w14:textId="77777777" w:rsidR="00B13E16" w:rsidRPr="008F4C02" w:rsidRDefault="00B13E16" w:rsidP="00EA1A87">
            <w:pPr>
              <w:pStyle w:val="ROWTABELLA"/>
              <w:rPr>
                <w:color w:val="002060"/>
              </w:rPr>
            </w:pPr>
            <w:r w:rsidRPr="008F4C0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73B91"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513B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194C5"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4FBC5"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B82DD" w14:textId="77777777" w:rsidR="00B13E16" w:rsidRPr="008F4C02" w:rsidRDefault="00B13E16" w:rsidP="00EA1A87">
            <w:pPr>
              <w:pStyle w:val="ROWTABELLA"/>
              <w:jc w:val="center"/>
              <w:rPr>
                <w:color w:val="002060"/>
              </w:rPr>
            </w:pPr>
            <w:r w:rsidRPr="008F4C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8515F" w14:textId="77777777" w:rsidR="00B13E16" w:rsidRPr="008F4C02" w:rsidRDefault="00B13E16" w:rsidP="00EA1A87">
            <w:pPr>
              <w:pStyle w:val="ROWTABELLA"/>
              <w:jc w:val="center"/>
              <w:rPr>
                <w:color w:val="002060"/>
              </w:rPr>
            </w:pPr>
            <w:r w:rsidRPr="008F4C0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6715F" w14:textId="77777777" w:rsidR="00B13E16" w:rsidRPr="008F4C02" w:rsidRDefault="00B13E16" w:rsidP="00EA1A87">
            <w:pPr>
              <w:pStyle w:val="ROWTABELLA"/>
              <w:jc w:val="center"/>
              <w:rPr>
                <w:color w:val="002060"/>
              </w:rPr>
            </w:pPr>
            <w:r w:rsidRPr="008F4C0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80469" w14:textId="77777777" w:rsidR="00B13E16" w:rsidRPr="008F4C02" w:rsidRDefault="00B13E16" w:rsidP="00EA1A87">
            <w:pPr>
              <w:pStyle w:val="ROWTABELLA"/>
              <w:jc w:val="center"/>
              <w:rPr>
                <w:color w:val="002060"/>
              </w:rPr>
            </w:pPr>
            <w:r w:rsidRPr="008F4C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DDAC8" w14:textId="77777777" w:rsidR="00B13E16" w:rsidRPr="008F4C02" w:rsidRDefault="00B13E16" w:rsidP="00EA1A87">
            <w:pPr>
              <w:pStyle w:val="ROWTABELLA"/>
              <w:jc w:val="center"/>
              <w:rPr>
                <w:color w:val="002060"/>
              </w:rPr>
            </w:pPr>
            <w:r w:rsidRPr="008F4C02">
              <w:rPr>
                <w:color w:val="002060"/>
              </w:rPr>
              <w:t>6</w:t>
            </w:r>
          </w:p>
        </w:tc>
      </w:tr>
    </w:tbl>
    <w:p w14:paraId="2094D89E" w14:textId="77777777" w:rsidR="00B13E16" w:rsidRPr="008F4C02" w:rsidRDefault="00B13E16" w:rsidP="00B13E16">
      <w:pPr>
        <w:pStyle w:val="breakline"/>
        <w:divId w:val="527259509"/>
        <w:rPr>
          <w:color w:val="002060"/>
        </w:rPr>
      </w:pPr>
    </w:p>
    <w:p w14:paraId="0946EDC8" w14:textId="77777777" w:rsidR="00B13E16" w:rsidRPr="008F4C02" w:rsidRDefault="00B13E16" w:rsidP="00B13E16">
      <w:pPr>
        <w:pStyle w:val="breakline"/>
        <w:divId w:val="527259509"/>
        <w:rPr>
          <w:color w:val="002060"/>
        </w:rPr>
      </w:pPr>
    </w:p>
    <w:p w14:paraId="011CD6F8" w14:textId="77777777" w:rsidR="00B13E16" w:rsidRPr="008F4C02" w:rsidRDefault="00B13E16" w:rsidP="00B13E16">
      <w:pPr>
        <w:pStyle w:val="SOTTOTITOLOCAMPIONATO1"/>
        <w:divId w:val="527259509"/>
        <w:rPr>
          <w:color w:val="002060"/>
        </w:rPr>
      </w:pPr>
      <w:r w:rsidRPr="008F4C0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7842B689"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F9C3E"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9E08D"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B840FC"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1F37E"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6EAA2"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43C18"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622621"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DAFC9"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2D65CC"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A70A4B" w14:textId="77777777" w:rsidR="00B13E16" w:rsidRPr="008F4C02" w:rsidRDefault="00B13E16" w:rsidP="00EA1A87">
            <w:pPr>
              <w:pStyle w:val="HEADERTABELLA"/>
              <w:rPr>
                <w:color w:val="002060"/>
              </w:rPr>
            </w:pPr>
            <w:r w:rsidRPr="008F4C02">
              <w:rPr>
                <w:color w:val="002060"/>
              </w:rPr>
              <w:t>PE</w:t>
            </w:r>
          </w:p>
        </w:tc>
      </w:tr>
      <w:tr w:rsidR="00B13E16" w:rsidRPr="008F4C02" w14:paraId="478A992D"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619710" w14:textId="77777777" w:rsidR="00B13E16" w:rsidRPr="008F4C02" w:rsidRDefault="00B13E16" w:rsidP="00EA1A87">
            <w:pPr>
              <w:pStyle w:val="ROWTABELLA"/>
              <w:rPr>
                <w:color w:val="002060"/>
              </w:rPr>
            </w:pPr>
            <w:r w:rsidRPr="008F4C02">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D0CDD" w14:textId="77777777" w:rsidR="00B13E16" w:rsidRPr="008F4C02" w:rsidRDefault="00B13E16" w:rsidP="00EA1A87">
            <w:pPr>
              <w:pStyle w:val="ROWTABELLA"/>
              <w:jc w:val="center"/>
              <w:rPr>
                <w:color w:val="002060"/>
              </w:rPr>
            </w:pPr>
            <w:r w:rsidRPr="008F4C0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6222"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8A91E"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C93A0"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5603"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898B7" w14:textId="77777777" w:rsidR="00B13E16" w:rsidRPr="008F4C02" w:rsidRDefault="00B13E16" w:rsidP="00EA1A87">
            <w:pPr>
              <w:pStyle w:val="ROWTABELLA"/>
              <w:jc w:val="center"/>
              <w:rPr>
                <w:color w:val="002060"/>
              </w:rPr>
            </w:pPr>
            <w:r w:rsidRPr="008F4C0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7866A" w14:textId="77777777" w:rsidR="00B13E16" w:rsidRPr="008F4C02" w:rsidRDefault="00B13E16" w:rsidP="00EA1A87">
            <w:pPr>
              <w:pStyle w:val="ROWTABELLA"/>
              <w:jc w:val="center"/>
              <w:rPr>
                <w:color w:val="002060"/>
              </w:rPr>
            </w:pPr>
            <w:r w:rsidRPr="008F4C0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C537E"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BF173" w14:textId="77777777" w:rsidR="00B13E16" w:rsidRPr="008F4C02" w:rsidRDefault="00B13E16" w:rsidP="00EA1A87">
            <w:pPr>
              <w:pStyle w:val="ROWTABELLA"/>
              <w:jc w:val="center"/>
              <w:rPr>
                <w:color w:val="002060"/>
              </w:rPr>
            </w:pPr>
            <w:r w:rsidRPr="008F4C02">
              <w:rPr>
                <w:color w:val="002060"/>
              </w:rPr>
              <w:t>0</w:t>
            </w:r>
          </w:p>
        </w:tc>
      </w:tr>
      <w:tr w:rsidR="00B13E16" w:rsidRPr="008F4C02" w14:paraId="78196F41"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23295E" w14:textId="77777777" w:rsidR="00B13E16" w:rsidRPr="008F4C02" w:rsidRDefault="00B13E16" w:rsidP="00EA1A87">
            <w:pPr>
              <w:pStyle w:val="ROWTABELLA"/>
              <w:rPr>
                <w:color w:val="002060"/>
              </w:rPr>
            </w:pPr>
            <w:r w:rsidRPr="008F4C02">
              <w:rPr>
                <w:color w:val="002060"/>
              </w:rPr>
              <w:t>A.S.D. ILL.PA.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6C2B4" w14:textId="77777777" w:rsidR="00B13E16" w:rsidRPr="008F4C02" w:rsidRDefault="00B13E16" w:rsidP="00EA1A87">
            <w:pPr>
              <w:pStyle w:val="ROWTABELLA"/>
              <w:jc w:val="center"/>
              <w:rPr>
                <w:color w:val="002060"/>
              </w:rPr>
            </w:pPr>
            <w:r w:rsidRPr="008F4C0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85F2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6A358"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55ACE"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98A24"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58A47" w14:textId="77777777" w:rsidR="00B13E16" w:rsidRPr="008F4C02" w:rsidRDefault="00B13E16" w:rsidP="00EA1A87">
            <w:pPr>
              <w:pStyle w:val="ROWTABELLA"/>
              <w:jc w:val="center"/>
              <w:rPr>
                <w:color w:val="002060"/>
              </w:rPr>
            </w:pPr>
            <w:r w:rsidRPr="008F4C0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6A1BA"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757E6"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41228" w14:textId="77777777" w:rsidR="00B13E16" w:rsidRPr="008F4C02" w:rsidRDefault="00B13E16" w:rsidP="00EA1A87">
            <w:pPr>
              <w:pStyle w:val="ROWTABELLA"/>
              <w:jc w:val="center"/>
              <w:rPr>
                <w:color w:val="002060"/>
              </w:rPr>
            </w:pPr>
            <w:r w:rsidRPr="008F4C02">
              <w:rPr>
                <w:color w:val="002060"/>
              </w:rPr>
              <w:t>0</w:t>
            </w:r>
          </w:p>
        </w:tc>
      </w:tr>
      <w:tr w:rsidR="00B13E16" w:rsidRPr="008F4C02" w14:paraId="1B144F87"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CE1205" w14:textId="77777777" w:rsidR="00B13E16" w:rsidRPr="008F4C02" w:rsidRDefault="00B13E16" w:rsidP="00EA1A87">
            <w:pPr>
              <w:pStyle w:val="ROWTABELLA"/>
              <w:rPr>
                <w:color w:val="002060"/>
              </w:rPr>
            </w:pPr>
            <w:r w:rsidRPr="008F4C02">
              <w:rPr>
                <w:color w:val="002060"/>
              </w:rPr>
              <w:lastRenderedPageBreak/>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5F19B" w14:textId="77777777" w:rsidR="00B13E16" w:rsidRPr="008F4C02" w:rsidRDefault="00B13E16" w:rsidP="00EA1A87">
            <w:pPr>
              <w:pStyle w:val="ROWTABELLA"/>
              <w:jc w:val="center"/>
              <w:rPr>
                <w:color w:val="002060"/>
              </w:rPr>
            </w:pPr>
            <w:r w:rsidRPr="008F4C0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28C19"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55BD2" w14:textId="77777777" w:rsidR="00B13E16" w:rsidRPr="008F4C02" w:rsidRDefault="00B13E16" w:rsidP="00EA1A87">
            <w:pPr>
              <w:pStyle w:val="ROWTABELLA"/>
              <w:jc w:val="center"/>
              <w:rPr>
                <w:color w:val="002060"/>
              </w:rPr>
            </w:pPr>
            <w:r w:rsidRPr="008F4C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05EBB"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F04CD"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7F049" w14:textId="77777777" w:rsidR="00B13E16" w:rsidRPr="008F4C02" w:rsidRDefault="00B13E16" w:rsidP="00EA1A87">
            <w:pPr>
              <w:pStyle w:val="ROWTABELLA"/>
              <w:jc w:val="center"/>
              <w:rPr>
                <w:color w:val="002060"/>
              </w:rPr>
            </w:pPr>
            <w:r w:rsidRPr="008F4C0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9E2C2" w14:textId="77777777" w:rsidR="00B13E16" w:rsidRPr="008F4C02" w:rsidRDefault="00B13E16" w:rsidP="00EA1A87">
            <w:pPr>
              <w:pStyle w:val="ROWTABELLA"/>
              <w:jc w:val="center"/>
              <w:rPr>
                <w:color w:val="002060"/>
              </w:rPr>
            </w:pPr>
            <w:r w:rsidRPr="008F4C0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CF5D4"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FBF8D" w14:textId="77777777" w:rsidR="00B13E16" w:rsidRPr="008F4C02" w:rsidRDefault="00B13E16" w:rsidP="00EA1A87">
            <w:pPr>
              <w:pStyle w:val="ROWTABELLA"/>
              <w:jc w:val="center"/>
              <w:rPr>
                <w:color w:val="002060"/>
              </w:rPr>
            </w:pPr>
            <w:r w:rsidRPr="008F4C02">
              <w:rPr>
                <w:color w:val="002060"/>
              </w:rPr>
              <w:t>0</w:t>
            </w:r>
          </w:p>
        </w:tc>
      </w:tr>
      <w:tr w:rsidR="00B13E16" w:rsidRPr="008F4C02" w14:paraId="261B61EA"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3BB692" w14:textId="77777777" w:rsidR="00B13E16" w:rsidRPr="008F4C02" w:rsidRDefault="00B13E16" w:rsidP="00EA1A87">
            <w:pPr>
              <w:pStyle w:val="ROWTABELLA"/>
              <w:rPr>
                <w:color w:val="002060"/>
              </w:rPr>
            </w:pPr>
            <w:r w:rsidRPr="008F4C02">
              <w:rPr>
                <w:color w:val="002060"/>
              </w:rPr>
              <w:t>CERRETO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7F8A7" w14:textId="77777777" w:rsidR="00B13E16" w:rsidRPr="008F4C02" w:rsidRDefault="00B13E16" w:rsidP="00EA1A87">
            <w:pPr>
              <w:pStyle w:val="ROWTABELLA"/>
              <w:jc w:val="center"/>
              <w:rPr>
                <w:color w:val="002060"/>
              </w:rPr>
            </w:pPr>
            <w:r w:rsidRPr="008F4C0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ACAA7"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D340C"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27FDB"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FEA0C"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2A102" w14:textId="77777777" w:rsidR="00B13E16" w:rsidRPr="008F4C02" w:rsidRDefault="00B13E16" w:rsidP="00EA1A87">
            <w:pPr>
              <w:pStyle w:val="ROWTABELLA"/>
              <w:jc w:val="center"/>
              <w:rPr>
                <w:color w:val="002060"/>
              </w:rPr>
            </w:pPr>
            <w:r w:rsidRPr="008F4C0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78A9E" w14:textId="77777777" w:rsidR="00B13E16" w:rsidRPr="008F4C02" w:rsidRDefault="00B13E16" w:rsidP="00EA1A87">
            <w:pPr>
              <w:pStyle w:val="ROWTABELLA"/>
              <w:jc w:val="center"/>
              <w:rPr>
                <w:color w:val="002060"/>
              </w:rPr>
            </w:pPr>
            <w:r w:rsidRPr="008F4C0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D8E69"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D4922" w14:textId="77777777" w:rsidR="00B13E16" w:rsidRPr="008F4C02" w:rsidRDefault="00B13E16" w:rsidP="00EA1A87">
            <w:pPr>
              <w:pStyle w:val="ROWTABELLA"/>
              <w:jc w:val="center"/>
              <w:rPr>
                <w:color w:val="002060"/>
              </w:rPr>
            </w:pPr>
            <w:r w:rsidRPr="008F4C02">
              <w:rPr>
                <w:color w:val="002060"/>
              </w:rPr>
              <w:t>0</w:t>
            </w:r>
          </w:p>
        </w:tc>
      </w:tr>
      <w:tr w:rsidR="00B13E16" w:rsidRPr="008F4C02" w14:paraId="3ABE41B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880935" w14:textId="77777777" w:rsidR="00B13E16" w:rsidRPr="008F4C02" w:rsidRDefault="00B13E16" w:rsidP="00EA1A87">
            <w:pPr>
              <w:pStyle w:val="ROWTABELLA"/>
              <w:rPr>
                <w:color w:val="002060"/>
              </w:rPr>
            </w:pPr>
            <w:r w:rsidRPr="008F4C0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5D667" w14:textId="77777777" w:rsidR="00B13E16" w:rsidRPr="008F4C02" w:rsidRDefault="00B13E16" w:rsidP="00EA1A87">
            <w:pPr>
              <w:pStyle w:val="ROWTABELLA"/>
              <w:jc w:val="center"/>
              <w:rPr>
                <w:color w:val="002060"/>
              </w:rPr>
            </w:pPr>
            <w:r w:rsidRPr="008F4C0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EDDF8"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667E9"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D0FF0"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9502B"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53D57" w14:textId="77777777" w:rsidR="00B13E16" w:rsidRPr="008F4C02" w:rsidRDefault="00B13E16" w:rsidP="00EA1A87">
            <w:pPr>
              <w:pStyle w:val="ROWTABELLA"/>
              <w:jc w:val="center"/>
              <w:rPr>
                <w:color w:val="002060"/>
              </w:rPr>
            </w:pPr>
            <w:r w:rsidRPr="008F4C0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F0387" w14:textId="77777777" w:rsidR="00B13E16" w:rsidRPr="008F4C02" w:rsidRDefault="00B13E16" w:rsidP="00EA1A87">
            <w:pPr>
              <w:pStyle w:val="ROWTABELLA"/>
              <w:jc w:val="center"/>
              <w:rPr>
                <w:color w:val="002060"/>
              </w:rPr>
            </w:pPr>
            <w:r w:rsidRPr="008F4C0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7327A"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84364" w14:textId="77777777" w:rsidR="00B13E16" w:rsidRPr="008F4C02" w:rsidRDefault="00B13E16" w:rsidP="00EA1A87">
            <w:pPr>
              <w:pStyle w:val="ROWTABELLA"/>
              <w:jc w:val="center"/>
              <w:rPr>
                <w:color w:val="002060"/>
              </w:rPr>
            </w:pPr>
            <w:r w:rsidRPr="008F4C02">
              <w:rPr>
                <w:color w:val="002060"/>
              </w:rPr>
              <w:t>0</w:t>
            </w:r>
          </w:p>
        </w:tc>
      </w:tr>
      <w:tr w:rsidR="00B13E16" w:rsidRPr="008F4C02" w14:paraId="4D764428"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EB38DC" w14:textId="77777777" w:rsidR="00B13E16" w:rsidRPr="008F4C02" w:rsidRDefault="00B13E16" w:rsidP="00EA1A87">
            <w:pPr>
              <w:pStyle w:val="ROWTABELLA"/>
              <w:rPr>
                <w:color w:val="002060"/>
              </w:rPr>
            </w:pPr>
            <w:r w:rsidRPr="008F4C0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118AD"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C8CFF"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9FF0E"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AB5EC"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1DFB3"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F9C03" w14:textId="77777777" w:rsidR="00B13E16" w:rsidRPr="008F4C02" w:rsidRDefault="00B13E16" w:rsidP="00EA1A87">
            <w:pPr>
              <w:pStyle w:val="ROWTABELLA"/>
              <w:jc w:val="center"/>
              <w:rPr>
                <w:color w:val="002060"/>
              </w:rPr>
            </w:pPr>
            <w:r w:rsidRPr="008F4C0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0EB98" w14:textId="77777777" w:rsidR="00B13E16" w:rsidRPr="008F4C02" w:rsidRDefault="00B13E16" w:rsidP="00EA1A87">
            <w:pPr>
              <w:pStyle w:val="ROWTABELLA"/>
              <w:jc w:val="center"/>
              <w:rPr>
                <w:color w:val="002060"/>
              </w:rPr>
            </w:pPr>
            <w:r w:rsidRPr="008F4C0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AEB28"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C1535" w14:textId="77777777" w:rsidR="00B13E16" w:rsidRPr="008F4C02" w:rsidRDefault="00B13E16" w:rsidP="00EA1A87">
            <w:pPr>
              <w:pStyle w:val="ROWTABELLA"/>
              <w:jc w:val="center"/>
              <w:rPr>
                <w:color w:val="002060"/>
              </w:rPr>
            </w:pPr>
            <w:r w:rsidRPr="008F4C02">
              <w:rPr>
                <w:color w:val="002060"/>
              </w:rPr>
              <w:t>0</w:t>
            </w:r>
          </w:p>
        </w:tc>
      </w:tr>
      <w:tr w:rsidR="00B13E16" w:rsidRPr="008F4C02" w14:paraId="79FF87A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218B52" w14:textId="77777777" w:rsidR="00B13E16" w:rsidRPr="008F4C02" w:rsidRDefault="00B13E16" w:rsidP="00EA1A87">
            <w:pPr>
              <w:pStyle w:val="ROWTABELLA"/>
              <w:rPr>
                <w:color w:val="002060"/>
              </w:rPr>
            </w:pPr>
            <w:r w:rsidRPr="008F4C0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AB776" w14:textId="77777777" w:rsidR="00B13E16" w:rsidRPr="008F4C02" w:rsidRDefault="00B13E16" w:rsidP="00EA1A87">
            <w:pPr>
              <w:pStyle w:val="ROWTABELLA"/>
              <w:jc w:val="center"/>
              <w:rPr>
                <w:color w:val="002060"/>
              </w:rPr>
            </w:pPr>
            <w:r w:rsidRPr="008F4C0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CE835"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517E3"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2491D"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BBBDE"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327CA"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A38D7" w14:textId="77777777" w:rsidR="00B13E16" w:rsidRPr="008F4C02" w:rsidRDefault="00B13E16" w:rsidP="00EA1A87">
            <w:pPr>
              <w:pStyle w:val="ROWTABELLA"/>
              <w:jc w:val="center"/>
              <w:rPr>
                <w:color w:val="002060"/>
              </w:rPr>
            </w:pPr>
            <w:r w:rsidRPr="008F4C0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35C63"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BF1FF" w14:textId="77777777" w:rsidR="00B13E16" w:rsidRPr="008F4C02" w:rsidRDefault="00B13E16" w:rsidP="00EA1A87">
            <w:pPr>
              <w:pStyle w:val="ROWTABELLA"/>
              <w:jc w:val="center"/>
              <w:rPr>
                <w:color w:val="002060"/>
              </w:rPr>
            </w:pPr>
            <w:r w:rsidRPr="008F4C02">
              <w:rPr>
                <w:color w:val="002060"/>
              </w:rPr>
              <w:t>0</w:t>
            </w:r>
          </w:p>
        </w:tc>
      </w:tr>
      <w:tr w:rsidR="00B13E16" w:rsidRPr="008F4C02" w14:paraId="43F7AB6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04A8A0" w14:textId="77777777" w:rsidR="00B13E16" w:rsidRPr="008F4C02" w:rsidRDefault="00B13E16" w:rsidP="00EA1A87">
            <w:pPr>
              <w:pStyle w:val="ROWTABELLA"/>
              <w:rPr>
                <w:color w:val="002060"/>
              </w:rPr>
            </w:pPr>
            <w:r w:rsidRPr="008F4C0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5E58E" w14:textId="77777777" w:rsidR="00B13E16" w:rsidRPr="008F4C02" w:rsidRDefault="00B13E16" w:rsidP="00EA1A87">
            <w:pPr>
              <w:pStyle w:val="ROWTABELLA"/>
              <w:jc w:val="center"/>
              <w:rPr>
                <w:color w:val="002060"/>
              </w:rPr>
            </w:pPr>
            <w:r w:rsidRPr="008F4C0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453DA"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18ED0"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09961"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8F394"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570B2" w14:textId="77777777" w:rsidR="00B13E16" w:rsidRPr="008F4C02" w:rsidRDefault="00B13E16" w:rsidP="00EA1A87">
            <w:pPr>
              <w:pStyle w:val="ROWTABELLA"/>
              <w:jc w:val="center"/>
              <w:rPr>
                <w:color w:val="002060"/>
              </w:rPr>
            </w:pPr>
            <w:r w:rsidRPr="008F4C02">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1474A" w14:textId="77777777" w:rsidR="00B13E16" w:rsidRPr="008F4C02" w:rsidRDefault="00B13E16" w:rsidP="00EA1A87">
            <w:pPr>
              <w:pStyle w:val="ROWTABELLA"/>
              <w:jc w:val="center"/>
              <w:rPr>
                <w:color w:val="002060"/>
              </w:rPr>
            </w:pPr>
            <w:r w:rsidRPr="008F4C0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8A7A5"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41C8A" w14:textId="77777777" w:rsidR="00B13E16" w:rsidRPr="008F4C02" w:rsidRDefault="00B13E16" w:rsidP="00EA1A87">
            <w:pPr>
              <w:pStyle w:val="ROWTABELLA"/>
              <w:jc w:val="center"/>
              <w:rPr>
                <w:color w:val="002060"/>
              </w:rPr>
            </w:pPr>
            <w:r w:rsidRPr="008F4C02">
              <w:rPr>
                <w:color w:val="002060"/>
              </w:rPr>
              <w:t>0</w:t>
            </w:r>
          </w:p>
        </w:tc>
      </w:tr>
      <w:tr w:rsidR="00B13E16" w:rsidRPr="008F4C02" w14:paraId="2940573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7877E0" w14:textId="77777777" w:rsidR="00B13E16" w:rsidRPr="008F4C02" w:rsidRDefault="00B13E16" w:rsidP="00EA1A87">
            <w:pPr>
              <w:pStyle w:val="ROWTABELLA"/>
              <w:rPr>
                <w:color w:val="002060"/>
              </w:rPr>
            </w:pPr>
            <w:r w:rsidRPr="008F4C02">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B88D8"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D9059"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783EB"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CA332"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D59F5"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0C699" w14:textId="77777777" w:rsidR="00B13E16" w:rsidRPr="008F4C02" w:rsidRDefault="00B13E16" w:rsidP="00EA1A87">
            <w:pPr>
              <w:pStyle w:val="ROWTABELLA"/>
              <w:jc w:val="center"/>
              <w:rPr>
                <w:color w:val="002060"/>
              </w:rPr>
            </w:pPr>
            <w:r w:rsidRPr="008F4C0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C293" w14:textId="77777777" w:rsidR="00B13E16" w:rsidRPr="008F4C02" w:rsidRDefault="00B13E16" w:rsidP="00EA1A87">
            <w:pPr>
              <w:pStyle w:val="ROWTABELLA"/>
              <w:jc w:val="center"/>
              <w:rPr>
                <w:color w:val="002060"/>
              </w:rPr>
            </w:pPr>
            <w:r w:rsidRPr="008F4C0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83B40"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5C26A" w14:textId="77777777" w:rsidR="00B13E16" w:rsidRPr="008F4C02" w:rsidRDefault="00B13E16" w:rsidP="00EA1A87">
            <w:pPr>
              <w:pStyle w:val="ROWTABELLA"/>
              <w:jc w:val="center"/>
              <w:rPr>
                <w:color w:val="002060"/>
              </w:rPr>
            </w:pPr>
            <w:r w:rsidRPr="008F4C02">
              <w:rPr>
                <w:color w:val="002060"/>
              </w:rPr>
              <w:t>0</w:t>
            </w:r>
          </w:p>
        </w:tc>
      </w:tr>
      <w:tr w:rsidR="00B13E16" w:rsidRPr="008F4C02" w14:paraId="2C656BC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5FAD3B" w14:textId="77777777" w:rsidR="00B13E16" w:rsidRPr="008F4C02" w:rsidRDefault="00B13E16" w:rsidP="00EA1A87">
            <w:pPr>
              <w:pStyle w:val="ROWTABELLA"/>
              <w:rPr>
                <w:color w:val="002060"/>
              </w:rPr>
            </w:pPr>
            <w:r w:rsidRPr="008F4C0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583C2"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C5C5A"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FCF59"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25D79"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8EA7D"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876BC" w14:textId="77777777" w:rsidR="00B13E16" w:rsidRPr="008F4C02" w:rsidRDefault="00B13E16" w:rsidP="00EA1A87">
            <w:pPr>
              <w:pStyle w:val="ROWTABELLA"/>
              <w:jc w:val="center"/>
              <w:rPr>
                <w:color w:val="002060"/>
              </w:rPr>
            </w:pPr>
            <w:r w:rsidRPr="008F4C0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FBC0E" w14:textId="77777777" w:rsidR="00B13E16" w:rsidRPr="008F4C02" w:rsidRDefault="00B13E16" w:rsidP="00EA1A87">
            <w:pPr>
              <w:pStyle w:val="ROWTABELLA"/>
              <w:jc w:val="center"/>
              <w:rPr>
                <w:color w:val="002060"/>
              </w:rPr>
            </w:pPr>
            <w:r w:rsidRPr="008F4C0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E0993"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237D9" w14:textId="77777777" w:rsidR="00B13E16" w:rsidRPr="008F4C02" w:rsidRDefault="00B13E16" w:rsidP="00EA1A87">
            <w:pPr>
              <w:pStyle w:val="ROWTABELLA"/>
              <w:jc w:val="center"/>
              <w:rPr>
                <w:color w:val="002060"/>
              </w:rPr>
            </w:pPr>
            <w:r w:rsidRPr="008F4C02">
              <w:rPr>
                <w:color w:val="002060"/>
              </w:rPr>
              <w:t>0</w:t>
            </w:r>
          </w:p>
        </w:tc>
      </w:tr>
      <w:tr w:rsidR="00B13E16" w:rsidRPr="008F4C02" w14:paraId="404DEC25"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E58DDC" w14:textId="77777777" w:rsidR="00B13E16" w:rsidRPr="008F4C02" w:rsidRDefault="00B13E16" w:rsidP="00EA1A87">
            <w:pPr>
              <w:pStyle w:val="ROWTABELLA"/>
              <w:rPr>
                <w:color w:val="002060"/>
              </w:rPr>
            </w:pPr>
            <w:r w:rsidRPr="008F4C0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00A77"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E2D07"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24F6B"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D88AB"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10F4A"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47DCD"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AD4DF" w14:textId="77777777" w:rsidR="00B13E16" w:rsidRPr="008F4C02" w:rsidRDefault="00B13E16" w:rsidP="00EA1A87">
            <w:pPr>
              <w:pStyle w:val="ROWTABELLA"/>
              <w:jc w:val="center"/>
              <w:rPr>
                <w:color w:val="002060"/>
              </w:rPr>
            </w:pPr>
            <w:r w:rsidRPr="008F4C0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56014"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3BCC7" w14:textId="77777777" w:rsidR="00B13E16" w:rsidRPr="008F4C02" w:rsidRDefault="00B13E16" w:rsidP="00EA1A87">
            <w:pPr>
              <w:pStyle w:val="ROWTABELLA"/>
              <w:jc w:val="center"/>
              <w:rPr>
                <w:color w:val="002060"/>
              </w:rPr>
            </w:pPr>
            <w:r w:rsidRPr="008F4C02">
              <w:rPr>
                <w:color w:val="002060"/>
              </w:rPr>
              <w:t>0</w:t>
            </w:r>
          </w:p>
        </w:tc>
      </w:tr>
      <w:tr w:rsidR="00B13E16" w:rsidRPr="008F4C02" w14:paraId="3DD14381"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6916B8" w14:textId="77777777" w:rsidR="00B13E16" w:rsidRPr="008F4C02" w:rsidRDefault="00B13E16" w:rsidP="00EA1A87">
            <w:pPr>
              <w:pStyle w:val="ROWTABELLA"/>
              <w:rPr>
                <w:color w:val="002060"/>
              </w:rPr>
            </w:pPr>
            <w:r w:rsidRPr="008F4C02">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94B10"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183D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AF56B"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5D37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DCADA"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BF280"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2E227" w14:textId="77777777" w:rsidR="00B13E16" w:rsidRPr="008F4C02" w:rsidRDefault="00B13E16" w:rsidP="00EA1A87">
            <w:pPr>
              <w:pStyle w:val="ROWTABELLA"/>
              <w:jc w:val="center"/>
              <w:rPr>
                <w:color w:val="002060"/>
              </w:rPr>
            </w:pPr>
            <w:r w:rsidRPr="008F4C0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AE136" w14:textId="77777777" w:rsidR="00B13E16" w:rsidRPr="008F4C02" w:rsidRDefault="00B13E16" w:rsidP="00EA1A87">
            <w:pPr>
              <w:pStyle w:val="ROWTABELLA"/>
              <w:jc w:val="center"/>
              <w:rPr>
                <w:color w:val="002060"/>
              </w:rPr>
            </w:pPr>
            <w:r w:rsidRPr="008F4C0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EB5CC" w14:textId="77777777" w:rsidR="00B13E16" w:rsidRPr="008F4C02" w:rsidRDefault="00B13E16" w:rsidP="00EA1A87">
            <w:pPr>
              <w:pStyle w:val="ROWTABELLA"/>
              <w:jc w:val="center"/>
              <w:rPr>
                <w:color w:val="002060"/>
              </w:rPr>
            </w:pPr>
            <w:r w:rsidRPr="008F4C02">
              <w:rPr>
                <w:color w:val="002060"/>
              </w:rPr>
              <w:t>0</w:t>
            </w:r>
          </w:p>
        </w:tc>
      </w:tr>
      <w:tr w:rsidR="00B13E16" w:rsidRPr="008F4C02" w14:paraId="6E1D4AF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177106" w14:textId="77777777" w:rsidR="00B13E16" w:rsidRPr="008F4C02" w:rsidRDefault="00B13E16" w:rsidP="00EA1A87">
            <w:pPr>
              <w:pStyle w:val="ROWTABELLA"/>
              <w:rPr>
                <w:color w:val="002060"/>
              </w:rPr>
            </w:pPr>
            <w:r w:rsidRPr="008F4C0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7BFC2"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44161"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D0026"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BB0D0"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ACA8A" w14:textId="77777777" w:rsidR="00B13E16" w:rsidRPr="008F4C02" w:rsidRDefault="00B13E16" w:rsidP="00EA1A87">
            <w:pPr>
              <w:pStyle w:val="ROWTABELLA"/>
              <w:jc w:val="center"/>
              <w:rPr>
                <w:color w:val="002060"/>
              </w:rPr>
            </w:pPr>
            <w:r w:rsidRPr="008F4C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90C11" w14:textId="77777777" w:rsidR="00B13E16" w:rsidRPr="008F4C02" w:rsidRDefault="00B13E16" w:rsidP="00EA1A87">
            <w:pPr>
              <w:pStyle w:val="ROWTABELLA"/>
              <w:jc w:val="center"/>
              <w:rPr>
                <w:color w:val="002060"/>
              </w:rPr>
            </w:pPr>
            <w:r w:rsidRPr="008F4C0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0AC48" w14:textId="77777777" w:rsidR="00B13E16" w:rsidRPr="008F4C02" w:rsidRDefault="00B13E16" w:rsidP="00EA1A87">
            <w:pPr>
              <w:pStyle w:val="ROWTABELLA"/>
              <w:jc w:val="center"/>
              <w:rPr>
                <w:color w:val="002060"/>
              </w:rPr>
            </w:pPr>
            <w:r w:rsidRPr="008F4C0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E4AA0" w14:textId="77777777" w:rsidR="00B13E16" w:rsidRPr="008F4C02" w:rsidRDefault="00B13E16" w:rsidP="00EA1A87">
            <w:pPr>
              <w:pStyle w:val="ROWTABELLA"/>
              <w:jc w:val="center"/>
              <w:rPr>
                <w:color w:val="002060"/>
              </w:rPr>
            </w:pPr>
            <w:r w:rsidRPr="008F4C0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1E1B9" w14:textId="77777777" w:rsidR="00B13E16" w:rsidRPr="008F4C02" w:rsidRDefault="00B13E16" w:rsidP="00EA1A87">
            <w:pPr>
              <w:pStyle w:val="ROWTABELLA"/>
              <w:jc w:val="center"/>
              <w:rPr>
                <w:color w:val="002060"/>
              </w:rPr>
            </w:pPr>
            <w:r w:rsidRPr="008F4C02">
              <w:rPr>
                <w:color w:val="002060"/>
              </w:rPr>
              <w:t>0</w:t>
            </w:r>
          </w:p>
        </w:tc>
      </w:tr>
      <w:tr w:rsidR="00B13E16" w:rsidRPr="008F4C02" w14:paraId="5BBD9C82"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D136D3" w14:textId="77777777" w:rsidR="00B13E16" w:rsidRPr="008F4C02" w:rsidRDefault="00B13E16" w:rsidP="00EA1A87">
            <w:pPr>
              <w:pStyle w:val="ROWTABELLA"/>
              <w:rPr>
                <w:color w:val="002060"/>
              </w:rPr>
            </w:pPr>
            <w:r w:rsidRPr="008F4C02">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121E2"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D9DDE"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DFB0F"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524C7"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08DDB" w14:textId="77777777" w:rsidR="00B13E16" w:rsidRPr="008F4C02" w:rsidRDefault="00B13E16" w:rsidP="00EA1A87">
            <w:pPr>
              <w:pStyle w:val="ROWTABELLA"/>
              <w:jc w:val="center"/>
              <w:rPr>
                <w:color w:val="002060"/>
              </w:rPr>
            </w:pPr>
            <w:r w:rsidRPr="008F4C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EE0CF" w14:textId="77777777" w:rsidR="00B13E16" w:rsidRPr="008F4C02" w:rsidRDefault="00B13E16" w:rsidP="00EA1A87">
            <w:pPr>
              <w:pStyle w:val="ROWTABELLA"/>
              <w:jc w:val="center"/>
              <w:rPr>
                <w:color w:val="002060"/>
              </w:rPr>
            </w:pPr>
            <w:r w:rsidRPr="008F4C0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30BEF" w14:textId="77777777" w:rsidR="00B13E16" w:rsidRPr="008F4C02" w:rsidRDefault="00B13E16" w:rsidP="00EA1A87">
            <w:pPr>
              <w:pStyle w:val="ROWTABELLA"/>
              <w:jc w:val="center"/>
              <w:rPr>
                <w:color w:val="002060"/>
              </w:rPr>
            </w:pPr>
            <w:r w:rsidRPr="008F4C0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DCC82" w14:textId="77777777" w:rsidR="00B13E16" w:rsidRPr="008F4C02" w:rsidRDefault="00B13E16" w:rsidP="00EA1A87">
            <w:pPr>
              <w:pStyle w:val="ROWTABELLA"/>
              <w:jc w:val="center"/>
              <w:rPr>
                <w:color w:val="002060"/>
              </w:rPr>
            </w:pPr>
            <w:r w:rsidRPr="008F4C0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B544B" w14:textId="77777777" w:rsidR="00B13E16" w:rsidRPr="008F4C02" w:rsidRDefault="00B13E16" w:rsidP="00EA1A87">
            <w:pPr>
              <w:pStyle w:val="ROWTABELLA"/>
              <w:jc w:val="center"/>
              <w:rPr>
                <w:color w:val="002060"/>
              </w:rPr>
            </w:pPr>
            <w:r w:rsidRPr="008F4C02">
              <w:rPr>
                <w:color w:val="002060"/>
              </w:rPr>
              <w:t>0</w:t>
            </w:r>
          </w:p>
        </w:tc>
      </w:tr>
    </w:tbl>
    <w:p w14:paraId="142A0A36" w14:textId="77777777" w:rsidR="00B13E16" w:rsidRPr="008F4C02" w:rsidRDefault="00B13E16" w:rsidP="00B13E16">
      <w:pPr>
        <w:pStyle w:val="breakline"/>
        <w:divId w:val="527259509"/>
        <w:rPr>
          <w:color w:val="002060"/>
        </w:rPr>
      </w:pPr>
    </w:p>
    <w:p w14:paraId="2BD66B12" w14:textId="77777777" w:rsidR="00B13E16" w:rsidRPr="008F4C02" w:rsidRDefault="00B13E16" w:rsidP="00B13E16">
      <w:pPr>
        <w:pStyle w:val="breakline"/>
        <w:divId w:val="527259509"/>
        <w:rPr>
          <w:color w:val="002060"/>
        </w:rPr>
      </w:pPr>
    </w:p>
    <w:p w14:paraId="5BD666E2" w14:textId="77777777" w:rsidR="00B13E16" w:rsidRPr="008F4C02" w:rsidRDefault="00B13E16" w:rsidP="00B13E16">
      <w:pPr>
        <w:pStyle w:val="SOTTOTITOLOCAMPIONATO1"/>
        <w:divId w:val="527259509"/>
        <w:rPr>
          <w:color w:val="002060"/>
        </w:rPr>
      </w:pPr>
      <w:r w:rsidRPr="008F4C0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5C97BB19"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5C1AB"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3A798"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15054"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385C1"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AEEB7E"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8D2B53"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C3CE05"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35880"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719AB"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106FA4" w14:textId="77777777" w:rsidR="00B13E16" w:rsidRPr="008F4C02" w:rsidRDefault="00B13E16" w:rsidP="00EA1A87">
            <w:pPr>
              <w:pStyle w:val="HEADERTABELLA"/>
              <w:rPr>
                <w:color w:val="002060"/>
              </w:rPr>
            </w:pPr>
            <w:r w:rsidRPr="008F4C02">
              <w:rPr>
                <w:color w:val="002060"/>
              </w:rPr>
              <w:t>PE</w:t>
            </w:r>
          </w:p>
        </w:tc>
      </w:tr>
      <w:tr w:rsidR="00B13E16" w:rsidRPr="008F4C02" w14:paraId="539D9670"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F183BA" w14:textId="77777777" w:rsidR="00B13E16" w:rsidRPr="008F4C02" w:rsidRDefault="00B13E16" w:rsidP="00EA1A87">
            <w:pPr>
              <w:pStyle w:val="ROWTABELLA"/>
              <w:rPr>
                <w:color w:val="002060"/>
              </w:rPr>
            </w:pPr>
            <w:r w:rsidRPr="008F4C0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741A7" w14:textId="77777777" w:rsidR="00B13E16" w:rsidRPr="008F4C02" w:rsidRDefault="00B13E16" w:rsidP="00EA1A87">
            <w:pPr>
              <w:pStyle w:val="ROWTABELLA"/>
              <w:jc w:val="center"/>
              <w:rPr>
                <w:color w:val="002060"/>
              </w:rPr>
            </w:pPr>
            <w:r w:rsidRPr="008F4C0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E574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7B7DB"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51DB4"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177BB"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B05A4" w14:textId="77777777" w:rsidR="00B13E16" w:rsidRPr="008F4C02" w:rsidRDefault="00B13E16" w:rsidP="00EA1A87">
            <w:pPr>
              <w:pStyle w:val="ROWTABELLA"/>
              <w:jc w:val="center"/>
              <w:rPr>
                <w:color w:val="002060"/>
              </w:rPr>
            </w:pPr>
            <w:r w:rsidRPr="008F4C0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45412" w14:textId="77777777" w:rsidR="00B13E16" w:rsidRPr="008F4C02" w:rsidRDefault="00B13E16" w:rsidP="00EA1A87">
            <w:pPr>
              <w:pStyle w:val="ROWTABELLA"/>
              <w:jc w:val="center"/>
              <w:rPr>
                <w:color w:val="002060"/>
              </w:rPr>
            </w:pPr>
            <w:r w:rsidRPr="008F4C0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A1B2A" w14:textId="77777777" w:rsidR="00B13E16" w:rsidRPr="008F4C02" w:rsidRDefault="00B13E16" w:rsidP="00EA1A87">
            <w:pPr>
              <w:pStyle w:val="ROWTABELLA"/>
              <w:jc w:val="center"/>
              <w:rPr>
                <w:color w:val="002060"/>
              </w:rPr>
            </w:pPr>
            <w:r w:rsidRPr="008F4C0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1184A" w14:textId="77777777" w:rsidR="00B13E16" w:rsidRPr="008F4C02" w:rsidRDefault="00B13E16" w:rsidP="00EA1A87">
            <w:pPr>
              <w:pStyle w:val="ROWTABELLA"/>
              <w:jc w:val="center"/>
              <w:rPr>
                <w:color w:val="002060"/>
              </w:rPr>
            </w:pPr>
            <w:r w:rsidRPr="008F4C02">
              <w:rPr>
                <w:color w:val="002060"/>
              </w:rPr>
              <w:t>0</w:t>
            </w:r>
          </w:p>
        </w:tc>
      </w:tr>
      <w:tr w:rsidR="00B13E16" w:rsidRPr="008F4C02" w14:paraId="71B1DFBF"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A1326F" w14:textId="77777777" w:rsidR="00B13E16" w:rsidRPr="008F4C02" w:rsidRDefault="00B13E16" w:rsidP="00EA1A87">
            <w:pPr>
              <w:pStyle w:val="ROWTABELLA"/>
              <w:rPr>
                <w:color w:val="002060"/>
              </w:rPr>
            </w:pPr>
            <w:r w:rsidRPr="008F4C0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8ADCE" w14:textId="77777777" w:rsidR="00B13E16" w:rsidRPr="008F4C02" w:rsidRDefault="00B13E16" w:rsidP="00EA1A87">
            <w:pPr>
              <w:pStyle w:val="ROWTABELLA"/>
              <w:jc w:val="center"/>
              <w:rPr>
                <w:color w:val="002060"/>
              </w:rPr>
            </w:pPr>
            <w:r w:rsidRPr="008F4C0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09DBD"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036B3" w14:textId="77777777" w:rsidR="00B13E16" w:rsidRPr="008F4C02" w:rsidRDefault="00B13E16" w:rsidP="00EA1A87">
            <w:pPr>
              <w:pStyle w:val="ROWTABELLA"/>
              <w:jc w:val="center"/>
              <w:rPr>
                <w:color w:val="002060"/>
              </w:rPr>
            </w:pPr>
            <w:r w:rsidRPr="008F4C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F3F1B"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4ACA0"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F4A58" w14:textId="77777777" w:rsidR="00B13E16" w:rsidRPr="008F4C02" w:rsidRDefault="00B13E16" w:rsidP="00EA1A87">
            <w:pPr>
              <w:pStyle w:val="ROWTABELLA"/>
              <w:jc w:val="center"/>
              <w:rPr>
                <w:color w:val="002060"/>
              </w:rPr>
            </w:pPr>
            <w:r w:rsidRPr="008F4C0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3F21A" w14:textId="77777777" w:rsidR="00B13E16" w:rsidRPr="008F4C02" w:rsidRDefault="00B13E16" w:rsidP="00EA1A87">
            <w:pPr>
              <w:pStyle w:val="ROWTABELLA"/>
              <w:jc w:val="center"/>
              <w:rPr>
                <w:color w:val="002060"/>
              </w:rPr>
            </w:pPr>
            <w:r w:rsidRPr="008F4C0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BAB01"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C4437" w14:textId="77777777" w:rsidR="00B13E16" w:rsidRPr="008F4C02" w:rsidRDefault="00B13E16" w:rsidP="00EA1A87">
            <w:pPr>
              <w:pStyle w:val="ROWTABELLA"/>
              <w:jc w:val="center"/>
              <w:rPr>
                <w:color w:val="002060"/>
              </w:rPr>
            </w:pPr>
            <w:r w:rsidRPr="008F4C02">
              <w:rPr>
                <w:color w:val="002060"/>
              </w:rPr>
              <w:t>0</w:t>
            </w:r>
          </w:p>
        </w:tc>
      </w:tr>
      <w:tr w:rsidR="00B13E16" w:rsidRPr="008F4C02" w14:paraId="65CDBD18"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E1A68F" w14:textId="77777777" w:rsidR="00B13E16" w:rsidRPr="008F4C02" w:rsidRDefault="00B13E16" w:rsidP="00EA1A87">
            <w:pPr>
              <w:pStyle w:val="ROWTABELLA"/>
              <w:rPr>
                <w:color w:val="002060"/>
              </w:rPr>
            </w:pPr>
            <w:r w:rsidRPr="008F4C02">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FA5AD" w14:textId="77777777" w:rsidR="00B13E16" w:rsidRPr="008F4C02" w:rsidRDefault="00B13E16" w:rsidP="00EA1A87">
            <w:pPr>
              <w:pStyle w:val="ROWTABELLA"/>
              <w:jc w:val="center"/>
              <w:rPr>
                <w:color w:val="002060"/>
              </w:rPr>
            </w:pPr>
            <w:r w:rsidRPr="008F4C0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39CA3"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CFB4B"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16388"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438D6"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5612E" w14:textId="77777777" w:rsidR="00B13E16" w:rsidRPr="008F4C02" w:rsidRDefault="00B13E16" w:rsidP="00EA1A87">
            <w:pPr>
              <w:pStyle w:val="ROWTABELLA"/>
              <w:jc w:val="center"/>
              <w:rPr>
                <w:color w:val="002060"/>
              </w:rPr>
            </w:pPr>
            <w:r w:rsidRPr="008F4C0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DE9B8" w14:textId="77777777" w:rsidR="00B13E16" w:rsidRPr="008F4C02" w:rsidRDefault="00B13E16" w:rsidP="00EA1A87">
            <w:pPr>
              <w:pStyle w:val="ROWTABELLA"/>
              <w:jc w:val="center"/>
              <w:rPr>
                <w:color w:val="002060"/>
              </w:rPr>
            </w:pPr>
            <w:r w:rsidRPr="008F4C0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C00AC"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2B59B" w14:textId="77777777" w:rsidR="00B13E16" w:rsidRPr="008F4C02" w:rsidRDefault="00B13E16" w:rsidP="00EA1A87">
            <w:pPr>
              <w:pStyle w:val="ROWTABELLA"/>
              <w:jc w:val="center"/>
              <w:rPr>
                <w:color w:val="002060"/>
              </w:rPr>
            </w:pPr>
            <w:r w:rsidRPr="008F4C02">
              <w:rPr>
                <w:color w:val="002060"/>
              </w:rPr>
              <w:t>0</w:t>
            </w:r>
          </w:p>
        </w:tc>
      </w:tr>
      <w:tr w:rsidR="00B13E16" w:rsidRPr="008F4C02" w14:paraId="2E613EB5"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DC2DFE" w14:textId="77777777" w:rsidR="00B13E16" w:rsidRPr="008F4C02" w:rsidRDefault="00B13E16" w:rsidP="00EA1A87">
            <w:pPr>
              <w:pStyle w:val="ROWTABELLA"/>
              <w:rPr>
                <w:color w:val="002060"/>
              </w:rPr>
            </w:pPr>
            <w:r w:rsidRPr="008F4C02">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D2ECF" w14:textId="77777777" w:rsidR="00B13E16" w:rsidRPr="008F4C02" w:rsidRDefault="00B13E16" w:rsidP="00EA1A87">
            <w:pPr>
              <w:pStyle w:val="ROWTABELLA"/>
              <w:jc w:val="center"/>
              <w:rPr>
                <w:color w:val="002060"/>
              </w:rPr>
            </w:pPr>
            <w:r w:rsidRPr="008F4C0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98440"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38F47"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C4C5F"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A871F"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E62FE" w14:textId="77777777" w:rsidR="00B13E16" w:rsidRPr="008F4C02" w:rsidRDefault="00B13E16" w:rsidP="00EA1A87">
            <w:pPr>
              <w:pStyle w:val="ROWTABELLA"/>
              <w:jc w:val="center"/>
              <w:rPr>
                <w:color w:val="002060"/>
              </w:rPr>
            </w:pPr>
            <w:r w:rsidRPr="008F4C0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8739E" w14:textId="77777777" w:rsidR="00B13E16" w:rsidRPr="008F4C02" w:rsidRDefault="00B13E16" w:rsidP="00EA1A87">
            <w:pPr>
              <w:pStyle w:val="ROWTABELLA"/>
              <w:jc w:val="center"/>
              <w:rPr>
                <w:color w:val="002060"/>
              </w:rPr>
            </w:pPr>
            <w:r w:rsidRPr="008F4C0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85EB0"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53F7B" w14:textId="77777777" w:rsidR="00B13E16" w:rsidRPr="008F4C02" w:rsidRDefault="00B13E16" w:rsidP="00EA1A87">
            <w:pPr>
              <w:pStyle w:val="ROWTABELLA"/>
              <w:jc w:val="center"/>
              <w:rPr>
                <w:color w:val="002060"/>
              </w:rPr>
            </w:pPr>
            <w:r w:rsidRPr="008F4C02">
              <w:rPr>
                <w:color w:val="002060"/>
              </w:rPr>
              <w:t>0</w:t>
            </w:r>
          </w:p>
        </w:tc>
      </w:tr>
      <w:tr w:rsidR="00B13E16" w:rsidRPr="008F4C02" w14:paraId="5AD8F0A4"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AF643E" w14:textId="77777777" w:rsidR="00B13E16" w:rsidRPr="008F4C02" w:rsidRDefault="00B13E16" w:rsidP="00EA1A87">
            <w:pPr>
              <w:pStyle w:val="ROWTABELLA"/>
              <w:rPr>
                <w:color w:val="002060"/>
              </w:rPr>
            </w:pPr>
            <w:r w:rsidRPr="008F4C0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58B18"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5F921"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31F8E"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E901C"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B5006"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9C574" w14:textId="77777777" w:rsidR="00B13E16" w:rsidRPr="008F4C02" w:rsidRDefault="00B13E16" w:rsidP="00EA1A87">
            <w:pPr>
              <w:pStyle w:val="ROWTABELLA"/>
              <w:jc w:val="center"/>
              <w:rPr>
                <w:color w:val="002060"/>
              </w:rPr>
            </w:pPr>
            <w:r w:rsidRPr="008F4C0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8D3BA"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F3F4B" w14:textId="77777777" w:rsidR="00B13E16" w:rsidRPr="008F4C02" w:rsidRDefault="00B13E16" w:rsidP="00EA1A87">
            <w:pPr>
              <w:pStyle w:val="ROWTABELLA"/>
              <w:jc w:val="center"/>
              <w:rPr>
                <w:color w:val="002060"/>
              </w:rPr>
            </w:pPr>
            <w:r w:rsidRPr="008F4C0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BE6FC" w14:textId="77777777" w:rsidR="00B13E16" w:rsidRPr="008F4C02" w:rsidRDefault="00B13E16" w:rsidP="00EA1A87">
            <w:pPr>
              <w:pStyle w:val="ROWTABELLA"/>
              <w:jc w:val="center"/>
              <w:rPr>
                <w:color w:val="002060"/>
              </w:rPr>
            </w:pPr>
            <w:r w:rsidRPr="008F4C02">
              <w:rPr>
                <w:color w:val="002060"/>
              </w:rPr>
              <w:t>0</w:t>
            </w:r>
          </w:p>
        </w:tc>
      </w:tr>
      <w:tr w:rsidR="00B13E16" w:rsidRPr="008F4C02" w14:paraId="5452BDEF"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94AC07" w14:textId="77777777" w:rsidR="00B13E16" w:rsidRPr="008F4C02" w:rsidRDefault="00B13E16" w:rsidP="00EA1A87">
            <w:pPr>
              <w:pStyle w:val="ROWTABELLA"/>
              <w:rPr>
                <w:color w:val="002060"/>
              </w:rPr>
            </w:pPr>
            <w:r w:rsidRPr="008F4C0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875CB"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B99C8"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74781"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EDC08"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BF346"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0B280" w14:textId="77777777" w:rsidR="00B13E16" w:rsidRPr="008F4C02" w:rsidRDefault="00B13E16" w:rsidP="00EA1A87">
            <w:pPr>
              <w:pStyle w:val="ROWTABELLA"/>
              <w:jc w:val="center"/>
              <w:rPr>
                <w:color w:val="002060"/>
              </w:rPr>
            </w:pPr>
            <w:r w:rsidRPr="008F4C0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CABE5" w14:textId="77777777" w:rsidR="00B13E16" w:rsidRPr="008F4C02" w:rsidRDefault="00B13E16" w:rsidP="00EA1A87">
            <w:pPr>
              <w:pStyle w:val="ROWTABELLA"/>
              <w:jc w:val="center"/>
              <w:rPr>
                <w:color w:val="002060"/>
              </w:rPr>
            </w:pPr>
            <w:r w:rsidRPr="008F4C0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B5065" w14:textId="77777777" w:rsidR="00B13E16" w:rsidRPr="008F4C02" w:rsidRDefault="00B13E16" w:rsidP="00EA1A87">
            <w:pPr>
              <w:pStyle w:val="ROWTABELLA"/>
              <w:jc w:val="center"/>
              <w:rPr>
                <w:color w:val="002060"/>
              </w:rPr>
            </w:pPr>
            <w:r w:rsidRPr="008F4C0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83B96" w14:textId="77777777" w:rsidR="00B13E16" w:rsidRPr="008F4C02" w:rsidRDefault="00B13E16" w:rsidP="00EA1A87">
            <w:pPr>
              <w:pStyle w:val="ROWTABELLA"/>
              <w:jc w:val="center"/>
              <w:rPr>
                <w:color w:val="002060"/>
              </w:rPr>
            </w:pPr>
            <w:r w:rsidRPr="008F4C02">
              <w:rPr>
                <w:color w:val="002060"/>
              </w:rPr>
              <w:t>0</w:t>
            </w:r>
          </w:p>
        </w:tc>
      </w:tr>
      <w:tr w:rsidR="00B13E16" w:rsidRPr="008F4C02" w14:paraId="379729F6"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4D6EDE" w14:textId="77777777" w:rsidR="00B13E16" w:rsidRPr="008F4C02" w:rsidRDefault="00B13E16" w:rsidP="00EA1A87">
            <w:pPr>
              <w:pStyle w:val="ROWTABELLA"/>
              <w:rPr>
                <w:color w:val="002060"/>
              </w:rPr>
            </w:pPr>
            <w:r w:rsidRPr="008F4C0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2E37D"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DE5AA"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06786"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0656F"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02093"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E8BA7" w14:textId="77777777" w:rsidR="00B13E16" w:rsidRPr="008F4C02" w:rsidRDefault="00B13E16" w:rsidP="00EA1A87">
            <w:pPr>
              <w:pStyle w:val="ROWTABELLA"/>
              <w:jc w:val="center"/>
              <w:rPr>
                <w:color w:val="002060"/>
              </w:rPr>
            </w:pPr>
            <w:r w:rsidRPr="008F4C0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08739" w14:textId="77777777" w:rsidR="00B13E16" w:rsidRPr="008F4C02" w:rsidRDefault="00B13E16" w:rsidP="00EA1A87">
            <w:pPr>
              <w:pStyle w:val="ROWTABELLA"/>
              <w:jc w:val="center"/>
              <w:rPr>
                <w:color w:val="002060"/>
              </w:rPr>
            </w:pPr>
            <w:r w:rsidRPr="008F4C0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04B6E"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A9DDE" w14:textId="77777777" w:rsidR="00B13E16" w:rsidRPr="008F4C02" w:rsidRDefault="00B13E16" w:rsidP="00EA1A87">
            <w:pPr>
              <w:pStyle w:val="ROWTABELLA"/>
              <w:jc w:val="center"/>
              <w:rPr>
                <w:color w:val="002060"/>
              </w:rPr>
            </w:pPr>
            <w:r w:rsidRPr="008F4C02">
              <w:rPr>
                <w:color w:val="002060"/>
              </w:rPr>
              <w:t>0</w:t>
            </w:r>
          </w:p>
        </w:tc>
      </w:tr>
      <w:tr w:rsidR="00B13E16" w:rsidRPr="008F4C02" w14:paraId="09469AC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3193D1" w14:textId="77777777" w:rsidR="00B13E16" w:rsidRPr="008F4C02" w:rsidRDefault="00B13E16" w:rsidP="00EA1A87">
            <w:pPr>
              <w:pStyle w:val="ROWTABELLA"/>
              <w:rPr>
                <w:color w:val="002060"/>
              </w:rPr>
            </w:pPr>
            <w:r w:rsidRPr="008F4C0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07D69" w14:textId="77777777" w:rsidR="00B13E16" w:rsidRPr="008F4C02" w:rsidRDefault="00B13E16" w:rsidP="00EA1A87">
            <w:pPr>
              <w:pStyle w:val="ROWTABELLA"/>
              <w:jc w:val="center"/>
              <w:rPr>
                <w:color w:val="002060"/>
              </w:rPr>
            </w:pPr>
            <w:r w:rsidRPr="008F4C0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7FFB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A99EE"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FEFA4"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9388C"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B481E" w14:textId="77777777" w:rsidR="00B13E16" w:rsidRPr="008F4C02" w:rsidRDefault="00B13E16" w:rsidP="00EA1A87">
            <w:pPr>
              <w:pStyle w:val="ROWTABELLA"/>
              <w:jc w:val="center"/>
              <w:rPr>
                <w:color w:val="002060"/>
              </w:rPr>
            </w:pPr>
            <w:r w:rsidRPr="008F4C0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AB15D"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33066"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49D61" w14:textId="77777777" w:rsidR="00B13E16" w:rsidRPr="008F4C02" w:rsidRDefault="00B13E16" w:rsidP="00EA1A87">
            <w:pPr>
              <w:pStyle w:val="ROWTABELLA"/>
              <w:jc w:val="center"/>
              <w:rPr>
                <w:color w:val="002060"/>
              </w:rPr>
            </w:pPr>
            <w:r w:rsidRPr="008F4C02">
              <w:rPr>
                <w:color w:val="002060"/>
              </w:rPr>
              <w:t>0</w:t>
            </w:r>
          </w:p>
        </w:tc>
      </w:tr>
      <w:tr w:rsidR="00B13E16" w:rsidRPr="008F4C02" w14:paraId="4271547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ABDC84" w14:textId="77777777" w:rsidR="00B13E16" w:rsidRPr="008F4C02" w:rsidRDefault="00B13E16" w:rsidP="00EA1A87">
            <w:pPr>
              <w:pStyle w:val="ROWTABELLA"/>
              <w:rPr>
                <w:color w:val="002060"/>
              </w:rPr>
            </w:pPr>
            <w:r w:rsidRPr="008F4C02">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79E35" w14:textId="77777777" w:rsidR="00B13E16" w:rsidRPr="008F4C02" w:rsidRDefault="00B13E16" w:rsidP="00EA1A87">
            <w:pPr>
              <w:pStyle w:val="ROWTABELLA"/>
              <w:jc w:val="center"/>
              <w:rPr>
                <w:color w:val="002060"/>
              </w:rPr>
            </w:pPr>
            <w:r w:rsidRPr="008F4C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CFA3E"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91610"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01723"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483D1"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1A431"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4DFA5" w14:textId="77777777" w:rsidR="00B13E16" w:rsidRPr="008F4C02" w:rsidRDefault="00B13E16" w:rsidP="00EA1A87">
            <w:pPr>
              <w:pStyle w:val="ROWTABELLA"/>
              <w:jc w:val="center"/>
              <w:rPr>
                <w:color w:val="002060"/>
              </w:rPr>
            </w:pPr>
            <w:r w:rsidRPr="008F4C0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4807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0AEDF" w14:textId="77777777" w:rsidR="00B13E16" w:rsidRPr="008F4C02" w:rsidRDefault="00B13E16" w:rsidP="00EA1A87">
            <w:pPr>
              <w:pStyle w:val="ROWTABELLA"/>
              <w:jc w:val="center"/>
              <w:rPr>
                <w:color w:val="002060"/>
              </w:rPr>
            </w:pPr>
            <w:r w:rsidRPr="008F4C02">
              <w:rPr>
                <w:color w:val="002060"/>
              </w:rPr>
              <w:t>0</w:t>
            </w:r>
          </w:p>
        </w:tc>
      </w:tr>
      <w:tr w:rsidR="00B13E16" w:rsidRPr="008F4C02" w14:paraId="0B90063C"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C31116" w14:textId="77777777" w:rsidR="00B13E16" w:rsidRPr="008F4C02" w:rsidRDefault="00B13E16" w:rsidP="00EA1A87">
            <w:pPr>
              <w:pStyle w:val="ROWTABELLA"/>
              <w:rPr>
                <w:color w:val="002060"/>
              </w:rPr>
            </w:pPr>
            <w:r w:rsidRPr="008F4C02">
              <w:rPr>
                <w:color w:val="002060"/>
              </w:rPr>
              <w:t>A.S.D. MARTINSICURO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32C05"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C8A0B"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893BF"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8F8BA"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AD89A"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46E68" w14:textId="77777777" w:rsidR="00B13E16" w:rsidRPr="008F4C02" w:rsidRDefault="00B13E16" w:rsidP="00EA1A87">
            <w:pPr>
              <w:pStyle w:val="ROWTABELLA"/>
              <w:jc w:val="center"/>
              <w:rPr>
                <w:color w:val="002060"/>
              </w:rPr>
            </w:pPr>
            <w:r w:rsidRPr="008F4C0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C32D2" w14:textId="77777777" w:rsidR="00B13E16" w:rsidRPr="008F4C02" w:rsidRDefault="00B13E16" w:rsidP="00EA1A87">
            <w:pPr>
              <w:pStyle w:val="ROWTABELLA"/>
              <w:jc w:val="center"/>
              <w:rPr>
                <w:color w:val="002060"/>
              </w:rPr>
            </w:pPr>
            <w:r w:rsidRPr="008F4C0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66E1E"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B47D8" w14:textId="77777777" w:rsidR="00B13E16" w:rsidRPr="008F4C02" w:rsidRDefault="00B13E16" w:rsidP="00EA1A87">
            <w:pPr>
              <w:pStyle w:val="ROWTABELLA"/>
              <w:jc w:val="center"/>
              <w:rPr>
                <w:color w:val="002060"/>
              </w:rPr>
            </w:pPr>
            <w:r w:rsidRPr="008F4C02">
              <w:rPr>
                <w:color w:val="002060"/>
              </w:rPr>
              <w:t>0</w:t>
            </w:r>
          </w:p>
        </w:tc>
      </w:tr>
      <w:tr w:rsidR="00B13E16" w:rsidRPr="008F4C02" w14:paraId="0C354A89"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4BDA54" w14:textId="77777777" w:rsidR="00B13E16" w:rsidRPr="008F4C02" w:rsidRDefault="00B13E16" w:rsidP="00EA1A87">
            <w:pPr>
              <w:pStyle w:val="ROWTABELLA"/>
              <w:rPr>
                <w:color w:val="002060"/>
              </w:rPr>
            </w:pPr>
            <w:r w:rsidRPr="008F4C0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39AA4"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03C0E"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C9A95"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33A7F"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7DC99"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6B7D7" w14:textId="77777777" w:rsidR="00B13E16" w:rsidRPr="008F4C02" w:rsidRDefault="00B13E16" w:rsidP="00EA1A87">
            <w:pPr>
              <w:pStyle w:val="ROWTABELLA"/>
              <w:jc w:val="center"/>
              <w:rPr>
                <w:color w:val="002060"/>
              </w:rPr>
            </w:pPr>
            <w:r w:rsidRPr="008F4C0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7A046" w14:textId="77777777" w:rsidR="00B13E16" w:rsidRPr="008F4C02" w:rsidRDefault="00B13E16" w:rsidP="00EA1A87">
            <w:pPr>
              <w:pStyle w:val="ROWTABELLA"/>
              <w:jc w:val="center"/>
              <w:rPr>
                <w:color w:val="002060"/>
              </w:rPr>
            </w:pPr>
            <w:r w:rsidRPr="008F4C0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C904D" w14:textId="77777777" w:rsidR="00B13E16" w:rsidRPr="008F4C02" w:rsidRDefault="00B13E16" w:rsidP="00EA1A87">
            <w:pPr>
              <w:pStyle w:val="ROWTABELLA"/>
              <w:jc w:val="center"/>
              <w:rPr>
                <w:color w:val="002060"/>
              </w:rPr>
            </w:pPr>
            <w:r w:rsidRPr="008F4C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8788B" w14:textId="77777777" w:rsidR="00B13E16" w:rsidRPr="008F4C02" w:rsidRDefault="00B13E16" w:rsidP="00EA1A87">
            <w:pPr>
              <w:pStyle w:val="ROWTABELLA"/>
              <w:jc w:val="center"/>
              <w:rPr>
                <w:color w:val="002060"/>
              </w:rPr>
            </w:pPr>
            <w:r w:rsidRPr="008F4C02">
              <w:rPr>
                <w:color w:val="002060"/>
              </w:rPr>
              <w:t>0</w:t>
            </w:r>
          </w:p>
        </w:tc>
      </w:tr>
      <w:tr w:rsidR="00B13E16" w:rsidRPr="008F4C02" w14:paraId="2A3EC957"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7932AC" w14:textId="77777777" w:rsidR="00B13E16" w:rsidRPr="008F4C02" w:rsidRDefault="00B13E16" w:rsidP="00EA1A87">
            <w:pPr>
              <w:pStyle w:val="ROWTABELLA"/>
              <w:rPr>
                <w:color w:val="002060"/>
              </w:rPr>
            </w:pPr>
            <w:r w:rsidRPr="008F4C02">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9E693" w14:textId="77777777" w:rsidR="00B13E16" w:rsidRPr="008F4C02" w:rsidRDefault="00B13E16" w:rsidP="00EA1A87">
            <w:pPr>
              <w:pStyle w:val="ROWTABELLA"/>
              <w:jc w:val="center"/>
              <w:rPr>
                <w:color w:val="002060"/>
              </w:rPr>
            </w:pPr>
            <w:r w:rsidRPr="008F4C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F5312"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29FD2"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A23AA"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70BA5" w14:textId="77777777" w:rsidR="00B13E16" w:rsidRPr="008F4C02" w:rsidRDefault="00B13E16" w:rsidP="00EA1A87">
            <w:pPr>
              <w:pStyle w:val="ROWTABELLA"/>
              <w:jc w:val="center"/>
              <w:rPr>
                <w:color w:val="002060"/>
              </w:rPr>
            </w:pPr>
            <w:r w:rsidRPr="008F4C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69F72"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F9E79" w14:textId="77777777" w:rsidR="00B13E16" w:rsidRPr="008F4C02" w:rsidRDefault="00B13E16" w:rsidP="00EA1A87">
            <w:pPr>
              <w:pStyle w:val="ROWTABELLA"/>
              <w:jc w:val="center"/>
              <w:rPr>
                <w:color w:val="002060"/>
              </w:rPr>
            </w:pPr>
            <w:r w:rsidRPr="008F4C0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F5B6D" w14:textId="77777777" w:rsidR="00B13E16" w:rsidRPr="008F4C02" w:rsidRDefault="00B13E16" w:rsidP="00EA1A87">
            <w:pPr>
              <w:pStyle w:val="ROWTABELLA"/>
              <w:jc w:val="center"/>
              <w:rPr>
                <w:color w:val="002060"/>
              </w:rPr>
            </w:pPr>
            <w:r w:rsidRPr="008F4C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34BC6" w14:textId="77777777" w:rsidR="00B13E16" w:rsidRPr="008F4C02" w:rsidRDefault="00B13E16" w:rsidP="00EA1A87">
            <w:pPr>
              <w:pStyle w:val="ROWTABELLA"/>
              <w:jc w:val="center"/>
              <w:rPr>
                <w:color w:val="002060"/>
              </w:rPr>
            </w:pPr>
            <w:r w:rsidRPr="008F4C02">
              <w:rPr>
                <w:color w:val="002060"/>
              </w:rPr>
              <w:t>0</w:t>
            </w:r>
          </w:p>
        </w:tc>
      </w:tr>
      <w:tr w:rsidR="00B13E16" w:rsidRPr="008F4C02" w14:paraId="4A134F7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BEE359" w14:textId="77777777" w:rsidR="00B13E16" w:rsidRPr="008F4C02" w:rsidRDefault="00B13E16" w:rsidP="00EA1A87">
            <w:pPr>
              <w:pStyle w:val="ROWTABELLA"/>
              <w:rPr>
                <w:color w:val="002060"/>
              </w:rPr>
            </w:pPr>
            <w:r w:rsidRPr="008F4C0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4B7E1" w14:textId="77777777" w:rsidR="00B13E16" w:rsidRPr="008F4C02" w:rsidRDefault="00B13E16" w:rsidP="00EA1A87">
            <w:pPr>
              <w:pStyle w:val="ROWTABELLA"/>
              <w:jc w:val="center"/>
              <w:rPr>
                <w:color w:val="002060"/>
              </w:rPr>
            </w:pPr>
            <w:r w:rsidRPr="008F4C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F17D1"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18809"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CBCAE"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F18E8" w14:textId="77777777" w:rsidR="00B13E16" w:rsidRPr="008F4C02" w:rsidRDefault="00B13E16" w:rsidP="00EA1A87">
            <w:pPr>
              <w:pStyle w:val="ROWTABELLA"/>
              <w:jc w:val="center"/>
              <w:rPr>
                <w:color w:val="002060"/>
              </w:rPr>
            </w:pPr>
            <w:r w:rsidRPr="008F4C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B50E1" w14:textId="77777777" w:rsidR="00B13E16" w:rsidRPr="008F4C02" w:rsidRDefault="00B13E16" w:rsidP="00EA1A87">
            <w:pPr>
              <w:pStyle w:val="ROWTABELLA"/>
              <w:jc w:val="center"/>
              <w:rPr>
                <w:color w:val="002060"/>
              </w:rPr>
            </w:pPr>
            <w:r w:rsidRPr="008F4C0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A7DFD" w14:textId="77777777" w:rsidR="00B13E16" w:rsidRPr="008F4C02" w:rsidRDefault="00B13E16" w:rsidP="00EA1A87">
            <w:pPr>
              <w:pStyle w:val="ROWTABELLA"/>
              <w:jc w:val="center"/>
              <w:rPr>
                <w:color w:val="002060"/>
              </w:rPr>
            </w:pPr>
            <w:r w:rsidRPr="008F4C02">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019E0"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D4B01" w14:textId="77777777" w:rsidR="00B13E16" w:rsidRPr="008F4C02" w:rsidRDefault="00B13E16" w:rsidP="00EA1A87">
            <w:pPr>
              <w:pStyle w:val="ROWTABELLA"/>
              <w:jc w:val="center"/>
              <w:rPr>
                <w:color w:val="002060"/>
              </w:rPr>
            </w:pPr>
            <w:r w:rsidRPr="008F4C02">
              <w:rPr>
                <w:color w:val="002060"/>
              </w:rPr>
              <w:t>0</w:t>
            </w:r>
          </w:p>
        </w:tc>
      </w:tr>
      <w:tr w:rsidR="00B13E16" w:rsidRPr="008F4C02" w14:paraId="4E5318B4"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DD5775" w14:textId="77777777" w:rsidR="00B13E16" w:rsidRPr="008F4C02" w:rsidRDefault="00B13E16" w:rsidP="00EA1A87">
            <w:pPr>
              <w:pStyle w:val="ROWTABELLA"/>
              <w:rPr>
                <w:color w:val="002060"/>
              </w:rPr>
            </w:pPr>
            <w:r w:rsidRPr="008F4C02">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116AC"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F7EEE" w14:textId="77777777" w:rsidR="00B13E16" w:rsidRPr="008F4C02" w:rsidRDefault="00B13E16" w:rsidP="00EA1A87">
            <w:pPr>
              <w:pStyle w:val="ROWTABELLA"/>
              <w:jc w:val="center"/>
              <w:rPr>
                <w:color w:val="002060"/>
              </w:rPr>
            </w:pPr>
            <w:r w:rsidRPr="008F4C0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53E03"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8D2DA"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DE643" w14:textId="77777777" w:rsidR="00B13E16" w:rsidRPr="008F4C02" w:rsidRDefault="00B13E16" w:rsidP="00EA1A87">
            <w:pPr>
              <w:pStyle w:val="ROWTABELLA"/>
              <w:jc w:val="center"/>
              <w:rPr>
                <w:color w:val="002060"/>
              </w:rPr>
            </w:pPr>
            <w:r w:rsidRPr="008F4C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775ED" w14:textId="77777777" w:rsidR="00B13E16" w:rsidRPr="008F4C02" w:rsidRDefault="00B13E16" w:rsidP="00EA1A87">
            <w:pPr>
              <w:pStyle w:val="ROWTABELLA"/>
              <w:jc w:val="center"/>
              <w:rPr>
                <w:color w:val="002060"/>
              </w:rPr>
            </w:pPr>
            <w:r w:rsidRPr="008F4C0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3D9EB" w14:textId="77777777" w:rsidR="00B13E16" w:rsidRPr="008F4C02" w:rsidRDefault="00B13E16" w:rsidP="00EA1A87">
            <w:pPr>
              <w:pStyle w:val="ROWTABELLA"/>
              <w:jc w:val="center"/>
              <w:rPr>
                <w:color w:val="002060"/>
              </w:rPr>
            </w:pPr>
            <w:r w:rsidRPr="008F4C02">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D786" w14:textId="77777777" w:rsidR="00B13E16" w:rsidRPr="008F4C02" w:rsidRDefault="00B13E16" w:rsidP="00EA1A87">
            <w:pPr>
              <w:pStyle w:val="ROWTABELLA"/>
              <w:jc w:val="center"/>
              <w:rPr>
                <w:color w:val="002060"/>
              </w:rPr>
            </w:pPr>
            <w:r w:rsidRPr="008F4C0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810A3" w14:textId="77777777" w:rsidR="00B13E16" w:rsidRPr="008F4C02" w:rsidRDefault="00B13E16" w:rsidP="00EA1A87">
            <w:pPr>
              <w:pStyle w:val="ROWTABELLA"/>
              <w:jc w:val="center"/>
              <w:rPr>
                <w:color w:val="002060"/>
              </w:rPr>
            </w:pPr>
            <w:r w:rsidRPr="008F4C02">
              <w:rPr>
                <w:color w:val="002060"/>
              </w:rPr>
              <w:t>0</w:t>
            </w:r>
          </w:p>
        </w:tc>
      </w:tr>
    </w:tbl>
    <w:p w14:paraId="64E782E9" w14:textId="77777777" w:rsidR="00B13E16" w:rsidRPr="008F4C02" w:rsidRDefault="00B13E16" w:rsidP="00B13E16">
      <w:pPr>
        <w:pStyle w:val="breakline"/>
        <w:divId w:val="527259509"/>
        <w:rPr>
          <w:color w:val="002060"/>
        </w:rPr>
      </w:pPr>
    </w:p>
    <w:p w14:paraId="20961676" w14:textId="77777777" w:rsidR="00B13E16" w:rsidRPr="008F4C02" w:rsidRDefault="00B13E16" w:rsidP="00B13E16">
      <w:pPr>
        <w:pStyle w:val="TITOLOPRINC"/>
        <w:divId w:val="527259509"/>
        <w:rPr>
          <w:color w:val="002060"/>
        </w:rPr>
      </w:pPr>
      <w:r w:rsidRPr="008F4C02">
        <w:rPr>
          <w:color w:val="002060"/>
        </w:rPr>
        <w:t>PROGRAMMA GARE</w:t>
      </w:r>
    </w:p>
    <w:p w14:paraId="38E88356" w14:textId="77777777" w:rsidR="00B13E16" w:rsidRPr="008F4C02" w:rsidRDefault="00B13E16" w:rsidP="00B13E16">
      <w:pPr>
        <w:pStyle w:val="SOTTOTITOLOCAMPIONATO1"/>
        <w:divId w:val="527259509"/>
        <w:rPr>
          <w:color w:val="002060"/>
        </w:rPr>
      </w:pPr>
      <w:r w:rsidRPr="008F4C02">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08"/>
        <w:gridCol w:w="385"/>
        <w:gridCol w:w="898"/>
        <w:gridCol w:w="1187"/>
        <w:gridCol w:w="1542"/>
        <w:gridCol w:w="1563"/>
      </w:tblGrid>
      <w:tr w:rsidR="00B13E16" w:rsidRPr="008F4C02" w14:paraId="6188CF5A"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03453F"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454E8"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A2C04"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373FDD"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9D3C9"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5E78F9"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3AFB6"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25D697BB"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87A1CF" w14:textId="77777777" w:rsidR="00B13E16" w:rsidRPr="008F4C02" w:rsidRDefault="00B13E16" w:rsidP="00EA1A87">
            <w:pPr>
              <w:pStyle w:val="ROWTABELLA"/>
              <w:rPr>
                <w:color w:val="002060"/>
              </w:rPr>
            </w:pPr>
            <w:r w:rsidRPr="008F4C02">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57748A" w14:textId="77777777" w:rsidR="00B13E16" w:rsidRPr="008F4C02" w:rsidRDefault="00B13E16" w:rsidP="00EA1A87">
            <w:pPr>
              <w:pStyle w:val="ROWTABELLA"/>
              <w:rPr>
                <w:color w:val="002060"/>
              </w:rPr>
            </w:pPr>
            <w:r w:rsidRPr="008F4C02">
              <w:rPr>
                <w:color w:val="002060"/>
              </w:rPr>
              <w:t>MONTALTO DI CUCCURANO CA5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41EB304" w14:textId="77777777" w:rsidR="00B13E16" w:rsidRPr="008F4C02" w:rsidRDefault="00B13E16" w:rsidP="00EA1A87">
            <w:pPr>
              <w:pStyle w:val="ROWTABELLA"/>
              <w:jc w:val="center"/>
              <w:rPr>
                <w:color w:val="002060"/>
              </w:rPr>
            </w:pPr>
            <w:r w:rsidRPr="008F4C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C674F8" w14:textId="77777777" w:rsidR="00B13E16" w:rsidRPr="008F4C02" w:rsidRDefault="00B13E16" w:rsidP="00EA1A87">
            <w:pPr>
              <w:pStyle w:val="ROWTABELLA"/>
              <w:rPr>
                <w:color w:val="002060"/>
              </w:rPr>
            </w:pPr>
            <w:r w:rsidRPr="008F4C02">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824A1A" w14:textId="77777777" w:rsidR="00B13E16" w:rsidRPr="008F4C02" w:rsidRDefault="00B13E16" w:rsidP="00EA1A87">
            <w:pPr>
              <w:pStyle w:val="ROWTABELLA"/>
              <w:rPr>
                <w:color w:val="002060"/>
              </w:rPr>
            </w:pPr>
            <w:r w:rsidRPr="008F4C02">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619286" w14:textId="77777777" w:rsidR="00B13E16" w:rsidRPr="008F4C02" w:rsidRDefault="00B13E16" w:rsidP="00EA1A87">
            <w:pPr>
              <w:pStyle w:val="ROWTABELLA"/>
              <w:rPr>
                <w:color w:val="002060"/>
              </w:rPr>
            </w:pPr>
            <w:r w:rsidRPr="008F4C02">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3EF8AB" w14:textId="77777777" w:rsidR="00B13E16" w:rsidRPr="008F4C02" w:rsidRDefault="00B13E16" w:rsidP="00EA1A87">
            <w:pPr>
              <w:pStyle w:val="ROWTABELLA"/>
              <w:rPr>
                <w:color w:val="002060"/>
              </w:rPr>
            </w:pPr>
            <w:r w:rsidRPr="008F4C02">
              <w:rPr>
                <w:color w:val="002060"/>
              </w:rPr>
              <w:t>VIA DELL'ANNUNZIATA</w:t>
            </w:r>
          </w:p>
        </w:tc>
      </w:tr>
      <w:tr w:rsidR="00B13E16" w:rsidRPr="008F4C02" w14:paraId="219B3E92"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487B215" w14:textId="77777777" w:rsidR="00B13E16" w:rsidRPr="008F4C02" w:rsidRDefault="00B13E16" w:rsidP="00EA1A87">
            <w:pPr>
              <w:pStyle w:val="ROWTABELLA"/>
              <w:rPr>
                <w:color w:val="002060"/>
              </w:rPr>
            </w:pPr>
            <w:r w:rsidRPr="008F4C0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C79E9A" w14:textId="77777777" w:rsidR="00B13E16" w:rsidRPr="008F4C02" w:rsidRDefault="00B13E16" w:rsidP="00EA1A87">
            <w:pPr>
              <w:pStyle w:val="ROWTABELLA"/>
              <w:rPr>
                <w:color w:val="002060"/>
              </w:rPr>
            </w:pPr>
            <w:r w:rsidRPr="008F4C02">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91C6506"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5C39F3"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27DD8A" w14:textId="77777777" w:rsidR="00B13E16" w:rsidRPr="008F4C02" w:rsidRDefault="00B13E16" w:rsidP="00EA1A87">
            <w:pPr>
              <w:pStyle w:val="ROWTABELLA"/>
              <w:rPr>
                <w:color w:val="002060"/>
              </w:rPr>
            </w:pPr>
            <w:r w:rsidRPr="008F4C02">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6AF52A" w14:textId="77777777" w:rsidR="00B13E16" w:rsidRPr="008F4C02" w:rsidRDefault="00B13E16" w:rsidP="00EA1A87">
            <w:pPr>
              <w:pStyle w:val="ROWTABELLA"/>
              <w:rPr>
                <w:color w:val="002060"/>
              </w:rPr>
            </w:pPr>
            <w:r w:rsidRPr="008F4C0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4C13AB" w14:textId="77777777" w:rsidR="00B13E16" w:rsidRPr="008F4C02" w:rsidRDefault="00B13E16" w:rsidP="00EA1A87">
            <w:pPr>
              <w:pStyle w:val="ROWTABELLA"/>
              <w:rPr>
                <w:color w:val="002060"/>
              </w:rPr>
            </w:pPr>
            <w:r w:rsidRPr="008F4C02">
              <w:rPr>
                <w:color w:val="002060"/>
              </w:rPr>
              <w:t>VIA DELLO STADIO</w:t>
            </w:r>
          </w:p>
        </w:tc>
      </w:tr>
      <w:tr w:rsidR="00B13E16" w:rsidRPr="008F4C02" w14:paraId="7B884A01"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BC2A66" w14:textId="77777777" w:rsidR="00B13E16" w:rsidRPr="008F4C02" w:rsidRDefault="00B13E16" w:rsidP="00EA1A87">
            <w:pPr>
              <w:pStyle w:val="ROWTABELLA"/>
              <w:rPr>
                <w:color w:val="002060"/>
              </w:rPr>
            </w:pPr>
            <w:r w:rsidRPr="008F4C02">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B37035" w14:textId="77777777" w:rsidR="00B13E16" w:rsidRPr="008F4C02" w:rsidRDefault="00B13E16" w:rsidP="00EA1A87">
            <w:pPr>
              <w:pStyle w:val="ROWTABELLA"/>
              <w:rPr>
                <w:color w:val="002060"/>
              </w:rPr>
            </w:pPr>
            <w:r w:rsidRPr="008F4C02">
              <w:rPr>
                <w:color w:val="002060"/>
              </w:rPr>
              <w:t>CITTA DI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E48355"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8F4B2A" w14:textId="77777777" w:rsidR="00B13E16" w:rsidRPr="008F4C02" w:rsidRDefault="00B13E16" w:rsidP="00EA1A87">
            <w:pPr>
              <w:pStyle w:val="ROWTABELLA"/>
              <w:rPr>
                <w:color w:val="002060"/>
              </w:rPr>
            </w:pPr>
            <w:r w:rsidRPr="008F4C02">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436AB1" w14:textId="77777777" w:rsidR="00B13E16" w:rsidRPr="008F4C02" w:rsidRDefault="00B13E16" w:rsidP="00EA1A87">
            <w:pPr>
              <w:pStyle w:val="ROWTABELLA"/>
              <w:rPr>
                <w:color w:val="002060"/>
              </w:rPr>
            </w:pPr>
            <w:r w:rsidRPr="008F4C02">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60D95F" w14:textId="77777777" w:rsidR="00B13E16" w:rsidRPr="008F4C02" w:rsidRDefault="00B13E16" w:rsidP="00EA1A87">
            <w:pPr>
              <w:pStyle w:val="ROWTABELLA"/>
              <w:rPr>
                <w:color w:val="002060"/>
              </w:rPr>
            </w:pPr>
            <w:r w:rsidRPr="008F4C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7FFFE1" w14:textId="77777777" w:rsidR="00B13E16" w:rsidRPr="008F4C02" w:rsidRDefault="00B13E16" w:rsidP="00EA1A87">
            <w:pPr>
              <w:pStyle w:val="ROWTABELLA"/>
              <w:rPr>
                <w:color w:val="002060"/>
              </w:rPr>
            </w:pPr>
            <w:r w:rsidRPr="008F4C02">
              <w:rPr>
                <w:color w:val="002060"/>
              </w:rPr>
              <w:t>LOCALITA' NONTESICURO</w:t>
            </w:r>
          </w:p>
        </w:tc>
      </w:tr>
      <w:tr w:rsidR="00B13E16" w:rsidRPr="008F4C02" w14:paraId="76504F8D"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8BFE73" w14:textId="77777777" w:rsidR="00B13E16" w:rsidRPr="008F4C02" w:rsidRDefault="00B13E16" w:rsidP="00EA1A87">
            <w:pPr>
              <w:pStyle w:val="ROWTABELLA"/>
              <w:rPr>
                <w:color w:val="002060"/>
              </w:rPr>
            </w:pPr>
            <w:r w:rsidRPr="008F4C0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AD65CF" w14:textId="77777777" w:rsidR="00B13E16" w:rsidRPr="008F4C02" w:rsidRDefault="00B13E16" w:rsidP="00EA1A87">
            <w:pPr>
              <w:pStyle w:val="ROWTABELLA"/>
              <w:rPr>
                <w:color w:val="002060"/>
              </w:rPr>
            </w:pPr>
            <w:r w:rsidRPr="008F4C02">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277C7C"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DF630E" w14:textId="77777777" w:rsidR="00B13E16" w:rsidRPr="008F4C02" w:rsidRDefault="00B13E16" w:rsidP="00EA1A87">
            <w:pPr>
              <w:pStyle w:val="ROWTABELLA"/>
              <w:rPr>
                <w:color w:val="002060"/>
              </w:rPr>
            </w:pPr>
            <w:r w:rsidRPr="008F4C02">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E81142" w14:textId="77777777" w:rsidR="00B13E16" w:rsidRPr="008F4C02" w:rsidRDefault="00B13E16" w:rsidP="00EA1A87">
            <w:pPr>
              <w:pStyle w:val="ROWTABELLA"/>
              <w:rPr>
                <w:color w:val="002060"/>
              </w:rPr>
            </w:pPr>
            <w:r w:rsidRPr="008F4C02">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EB16E0" w14:textId="77777777" w:rsidR="00B13E16" w:rsidRPr="008F4C02" w:rsidRDefault="00B13E16" w:rsidP="00EA1A87">
            <w:pPr>
              <w:pStyle w:val="ROWTABELLA"/>
              <w:rPr>
                <w:color w:val="002060"/>
              </w:rPr>
            </w:pPr>
            <w:r w:rsidRPr="008F4C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D959A1" w14:textId="77777777" w:rsidR="00B13E16" w:rsidRPr="008F4C02" w:rsidRDefault="00B13E16" w:rsidP="00EA1A87">
            <w:pPr>
              <w:pStyle w:val="ROWTABELLA"/>
              <w:rPr>
                <w:color w:val="002060"/>
              </w:rPr>
            </w:pPr>
            <w:r w:rsidRPr="008F4C02">
              <w:rPr>
                <w:color w:val="002060"/>
              </w:rPr>
              <w:t>VIA MONTEPELAGO</w:t>
            </w:r>
          </w:p>
        </w:tc>
      </w:tr>
      <w:tr w:rsidR="00B13E16" w:rsidRPr="008F4C02" w14:paraId="7F0689D7"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08BACE" w14:textId="77777777" w:rsidR="00B13E16" w:rsidRPr="008F4C02" w:rsidRDefault="00B13E16" w:rsidP="00EA1A87">
            <w:pPr>
              <w:pStyle w:val="ROWTABELLA"/>
              <w:rPr>
                <w:color w:val="002060"/>
              </w:rPr>
            </w:pPr>
            <w:r w:rsidRPr="008F4C02">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F31793" w14:textId="77777777" w:rsidR="00B13E16" w:rsidRPr="008F4C02" w:rsidRDefault="00B13E16" w:rsidP="00EA1A87">
            <w:pPr>
              <w:pStyle w:val="ROWTABELLA"/>
              <w:rPr>
                <w:color w:val="002060"/>
              </w:rPr>
            </w:pPr>
            <w:r w:rsidRPr="008F4C02">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DC38B9"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78E546" w14:textId="77777777" w:rsidR="00B13E16" w:rsidRPr="008F4C02" w:rsidRDefault="00B13E16" w:rsidP="00EA1A87">
            <w:pPr>
              <w:pStyle w:val="ROWTABELLA"/>
              <w:rPr>
                <w:color w:val="002060"/>
              </w:rPr>
            </w:pPr>
            <w:r w:rsidRPr="008F4C02">
              <w:rPr>
                <w:color w:val="002060"/>
              </w:rPr>
              <w:t>15/03/2019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00A6FC" w14:textId="77777777" w:rsidR="00B13E16" w:rsidRPr="008F4C02" w:rsidRDefault="00B13E16" w:rsidP="00EA1A87">
            <w:pPr>
              <w:pStyle w:val="ROWTABELLA"/>
              <w:rPr>
                <w:color w:val="002060"/>
              </w:rPr>
            </w:pPr>
            <w:r w:rsidRPr="008F4C02">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131BCA" w14:textId="77777777" w:rsidR="00B13E16" w:rsidRPr="008F4C02" w:rsidRDefault="00B13E16" w:rsidP="00EA1A87">
            <w:pPr>
              <w:pStyle w:val="ROWTABELLA"/>
              <w:rPr>
                <w:color w:val="002060"/>
              </w:rPr>
            </w:pPr>
            <w:r w:rsidRPr="008F4C0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1DF32C" w14:textId="77777777" w:rsidR="00B13E16" w:rsidRPr="008F4C02" w:rsidRDefault="00B13E16" w:rsidP="00EA1A87">
            <w:pPr>
              <w:pStyle w:val="ROWTABELLA"/>
              <w:rPr>
                <w:color w:val="002060"/>
              </w:rPr>
            </w:pPr>
            <w:r w:rsidRPr="008F4C02">
              <w:rPr>
                <w:color w:val="002060"/>
              </w:rPr>
              <w:t>CUCCURANO DI FANO</w:t>
            </w:r>
          </w:p>
        </w:tc>
      </w:tr>
      <w:tr w:rsidR="00B13E16" w:rsidRPr="008F4C02" w14:paraId="2861A4C7"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E2F96A" w14:textId="77777777" w:rsidR="00B13E16" w:rsidRPr="008F4C02" w:rsidRDefault="00B13E16" w:rsidP="00EA1A87">
            <w:pPr>
              <w:pStyle w:val="ROWTABELLA"/>
              <w:rPr>
                <w:color w:val="002060"/>
              </w:rPr>
            </w:pPr>
            <w:r w:rsidRPr="008F4C0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87182B" w14:textId="77777777" w:rsidR="00B13E16" w:rsidRPr="008F4C02" w:rsidRDefault="00B13E16" w:rsidP="00EA1A87">
            <w:pPr>
              <w:pStyle w:val="ROWTABELLA"/>
              <w:rPr>
                <w:color w:val="002060"/>
              </w:rPr>
            </w:pPr>
            <w:r w:rsidRPr="008F4C0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B72075"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76505A5" w14:textId="77777777" w:rsidR="00B13E16" w:rsidRPr="008F4C02" w:rsidRDefault="00B13E16" w:rsidP="00EA1A87">
            <w:pPr>
              <w:pStyle w:val="ROWTABELLA"/>
              <w:rPr>
                <w:color w:val="002060"/>
              </w:rPr>
            </w:pPr>
            <w:r w:rsidRPr="008F4C02">
              <w:rPr>
                <w:color w:val="002060"/>
              </w:rPr>
              <w:t>16/03/2019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9635F3" w14:textId="77777777" w:rsidR="00B13E16" w:rsidRPr="008F4C02" w:rsidRDefault="00B13E16" w:rsidP="00EA1A87">
            <w:pPr>
              <w:pStyle w:val="ROWTABELLA"/>
              <w:rPr>
                <w:color w:val="002060"/>
              </w:rPr>
            </w:pPr>
            <w:r w:rsidRPr="008F4C0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A08F29" w14:textId="77777777" w:rsidR="00B13E16" w:rsidRPr="008F4C02" w:rsidRDefault="00B13E16" w:rsidP="00EA1A87">
            <w:pPr>
              <w:pStyle w:val="ROWTABELLA"/>
              <w:rPr>
                <w:color w:val="002060"/>
              </w:rPr>
            </w:pPr>
            <w:r w:rsidRPr="008F4C0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A0D03F" w14:textId="77777777" w:rsidR="00B13E16" w:rsidRPr="008F4C02" w:rsidRDefault="00B13E16" w:rsidP="00EA1A87">
            <w:pPr>
              <w:pStyle w:val="ROWTABELLA"/>
              <w:rPr>
                <w:color w:val="002060"/>
              </w:rPr>
            </w:pPr>
            <w:r w:rsidRPr="008F4C02">
              <w:rPr>
                <w:color w:val="002060"/>
              </w:rPr>
              <w:t>VIA FALCONARA</w:t>
            </w:r>
          </w:p>
        </w:tc>
      </w:tr>
      <w:tr w:rsidR="00B13E16" w:rsidRPr="008F4C02" w14:paraId="4C12C8BF"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FB405B" w14:textId="77777777" w:rsidR="00B13E16" w:rsidRPr="008F4C02" w:rsidRDefault="00B13E16" w:rsidP="00EA1A87">
            <w:pPr>
              <w:pStyle w:val="ROWTABELLA"/>
              <w:rPr>
                <w:color w:val="002060"/>
              </w:rPr>
            </w:pPr>
            <w:r w:rsidRPr="008F4C02">
              <w:rPr>
                <w:color w:val="002060"/>
              </w:rPr>
              <w:t>OSTRENSE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E0C9A2" w14:textId="77777777" w:rsidR="00B13E16" w:rsidRPr="008F4C02" w:rsidRDefault="00B13E16" w:rsidP="00EA1A87">
            <w:pPr>
              <w:pStyle w:val="ROWTABELLA"/>
              <w:rPr>
                <w:color w:val="002060"/>
              </w:rPr>
            </w:pPr>
            <w:r w:rsidRPr="008F4C02">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A43F3E"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1AFCDF" w14:textId="77777777" w:rsidR="00B13E16" w:rsidRPr="008F4C02" w:rsidRDefault="00B13E16" w:rsidP="00EA1A87">
            <w:pPr>
              <w:pStyle w:val="ROWTABELLA"/>
              <w:rPr>
                <w:color w:val="002060"/>
              </w:rPr>
            </w:pPr>
            <w:r w:rsidRPr="008F4C02">
              <w:rPr>
                <w:color w:val="002060"/>
              </w:rPr>
              <w:t>18/03/2019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63DE90" w14:textId="77777777" w:rsidR="00B13E16" w:rsidRPr="008F4C02" w:rsidRDefault="00B13E16" w:rsidP="00EA1A87">
            <w:pPr>
              <w:pStyle w:val="ROWTABELLA"/>
              <w:rPr>
                <w:color w:val="002060"/>
              </w:rPr>
            </w:pPr>
            <w:r w:rsidRPr="008F4C02">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E155A" w14:textId="77777777" w:rsidR="00B13E16" w:rsidRPr="008F4C02" w:rsidRDefault="00B13E16" w:rsidP="00EA1A87">
            <w:pPr>
              <w:pStyle w:val="ROWTABELLA"/>
              <w:rPr>
                <w:color w:val="002060"/>
              </w:rPr>
            </w:pPr>
            <w:r w:rsidRPr="008F4C02">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65EBC5" w14:textId="77777777" w:rsidR="00B13E16" w:rsidRPr="008F4C02" w:rsidRDefault="00B13E16" w:rsidP="00EA1A87">
            <w:pPr>
              <w:pStyle w:val="ROWTABELLA"/>
              <w:rPr>
                <w:color w:val="002060"/>
              </w:rPr>
            </w:pPr>
            <w:r w:rsidRPr="008F4C02">
              <w:rPr>
                <w:color w:val="002060"/>
              </w:rPr>
              <w:t>VIA MATTEOTTI</w:t>
            </w:r>
          </w:p>
        </w:tc>
      </w:tr>
    </w:tbl>
    <w:p w14:paraId="07AC1B9C" w14:textId="77777777" w:rsidR="00B13E16" w:rsidRPr="008F4C02" w:rsidRDefault="00B13E16" w:rsidP="00B13E16">
      <w:pPr>
        <w:pStyle w:val="breakline"/>
        <w:divId w:val="527259509"/>
        <w:rPr>
          <w:color w:val="002060"/>
        </w:rPr>
      </w:pPr>
    </w:p>
    <w:p w14:paraId="70ABE970" w14:textId="77777777" w:rsidR="00B13E16" w:rsidRPr="008F4C02" w:rsidRDefault="00B13E16" w:rsidP="00B13E16">
      <w:pPr>
        <w:pStyle w:val="breakline"/>
        <w:divId w:val="527259509"/>
        <w:rPr>
          <w:color w:val="002060"/>
        </w:rPr>
      </w:pPr>
    </w:p>
    <w:p w14:paraId="0E276F9E" w14:textId="77777777" w:rsidR="00B13E16" w:rsidRPr="008F4C02" w:rsidRDefault="00B13E16" w:rsidP="00B13E16">
      <w:pPr>
        <w:pStyle w:val="breakline"/>
        <w:divId w:val="527259509"/>
        <w:rPr>
          <w:color w:val="002060"/>
        </w:rPr>
      </w:pPr>
    </w:p>
    <w:p w14:paraId="19F1B2AE" w14:textId="77777777" w:rsidR="00B13E16" w:rsidRPr="008F4C02" w:rsidRDefault="00B13E16" w:rsidP="00B13E16">
      <w:pPr>
        <w:pStyle w:val="SOTTOTITOLOCAMPIONATO1"/>
        <w:divId w:val="527259509"/>
        <w:rPr>
          <w:color w:val="002060"/>
        </w:rPr>
      </w:pPr>
      <w:r w:rsidRPr="008F4C02">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4"/>
        <w:gridCol w:w="385"/>
        <w:gridCol w:w="898"/>
        <w:gridCol w:w="1191"/>
        <w:gridCol w:w="1551"/>
        <w:gridCol w:w="1551"/>
      </w:tblGrid>
      <w:tr w:rsidR="00B13E16" w:rsidRPr="008F4C02" w14:paraId="51E66767"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606C1D"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0897F"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7BBBB"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9D2AC"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3CCE0"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A796A6"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B4016"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0E293882"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19CB57" w14:textId="77777777" w:rsidR="00B13E16" w:rsidRPr="008F4C02" w:rsidRDefault="00B13E16" w:rsidP="00EA1A87">
            <w:pPr>
              <w:pStyle w:val="ROWTABELLA"/>
              <w:rPr>
                <w:color w:val="002060"/>
              </w:rPr>
            </w:pPr>
            <w:r w:rsidRPr="008F4C02">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9A71D0" w14:textId="77777777" w:rsidR="00B13E16" w:rsidRPr="008F4C02" w:rsidRDefault="00B13E16" w:rsidP="00EA1A87">
            <w:pPr>
              <w:pStyle w:val="ROWTABELLA"/>
              <w:rPr>
                <w:color w:val="002060"/>
              </w:rPr>
            </w:pPr>
            <w:r w:rsidRPr="008F4C02">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D3505" w14:textId="77777777" w:rsidR="00B13E16" w:rsidRPr="008F4C02" w:rsidRDefault="00B13E16" w:rsidP="00EA1A87">
            <w:pPr>
              <w:pStyle w:val="ROWTABELLA"/>
              <w:jc w:val="center"/>
              <w:rPr>
                <w:color w:val="002060"/>
              </w:rPr>
            </w:pPr>
            <w:r w:rsidRPr="008F4C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B7CF6A" w14:textId="77777777" w:rsidR="00B13E16" w:rsidRPr="008F4C02" w:rsidRDefault="00B13E16" w:rsidP="00EA1A87">
            <w:pPr>
              <w:pStyle w:val="ROWTABELLA"/>
              <w:rPr>
                <w:color w:val="002060"/>
              </w:rPr>
            </w:pPr>
            <w:r w:rsidRPr="008F4C02">
              <w:rPr>
                <w:color w:val="002060"/>
              </w:rPr>
              <w:t>15/03/2019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9D041B" w14:textId="77777777" w:rsidR="00B13E16" w:rsidRPr="008F4C02" w:rsidRDefault="00B13E16" w:rsidP="00EA1A87">
            <w:pPr>
              <w:pStyle w:val="ROWTABELLA"/>
              <w:rPr>
                <w:color w:val="002060"/>
              </w:rPr>
            </w:pPr>
            <w:r w:rsidRPr="008F4C02">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B3372F" w14:textId="77777777" w:rsidR="00B13E16" w:rsidRPr="008F4C02" w:rsidRDefault="00B13E16" w:rsidP="00EA1A87">
            <w:pPr>
              <w:pStyle w:val="ROWTABELLA"/>
              <w:rPr>
                <w:color w:val="002060"/>
              </w:rPr>
            </w:pPr>
            <w:r w:rsidRPr="008F4C0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58C277" w14:textId="77777777" w:rsidR="00B13E16" w:rsidRPr="008F4C02" w:rsidRDefault="00B13E16" w:rsidP="00EA1A87">
            <w:pPr>
              <w:pStyle w:val="ROWTABELLA"/>
              <w:rPr>
                <w:color w:val="002060"/>
              </w:rPr>
            </w:pPr>
            <w:r w:rsidRPr="008F4C02">
              <w:rPr>
                <w:color w:val="002060"/>
              </w:rPr>
              <w:t>VIA CERQUATTI</w:t>
            </w:r>
          </w:p>
        </w:tc>
      </w:tr>
      <w:tr w:rsidR="00B13E16" w:rsidRPr="008F4C02" w14:paraId="209A92F8"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698E91" w14:textId="77777777" w:rsidR="00B13E16" w:rsidRPr="008F4C02" w:rsidRDefault="00B13E16" w:rsidP="00EA1A87">
            <w:pPr>
              <w:pStyle w:val="ROWTABELLA"/>
              <w:rPr>
                <w:color w:val="002060"/>
              </w:rPr>
            </w:pPr>
            <w:r w:rsidRPr="008F4C0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8F4B7D" w14:textId="77777777" w:rsidR="00B13E16" w:rsidRPr="008F4C02" w:rsidRDefault="00B13E16" w:rsidP="00EA1A87">
            <w:pPr>
              <w:pStyle w:val="ROWTABELLA"/>
              <w:rPr>
                <w:color w:val="002060"/>
              </w:rPr>
            </w:pPr>
            <w:r w:rsidRPr="008F4C02">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4FA2B9"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226267"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260965" w14:textId="77777777" w:rsidR="00B13E16" w:rsidRPr="008F4C02" w:rsidRDefault="00B13E16" w:rsidP="00EA1A87">
            <w:pPr>
              <w:pStyle w:val="ROWTABELLA"/>
              <w:rPr>
                <w:color w:val="002060"/>
              </w:rPr>
            </w:pPr>
            <w:r w:rsidRPr="008F4C02">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434AD3" w14:textId="77777777" w:rsidR="00B13E16" w:rsidRPr="008F4C02" w:rsidRDefault="00B13E16" w:rsidP="00EA1A87">
            <w:pPr>
              <w:pStyle w:val="ROWTABELLA"/>
              <w:rPr>
                <w:color w:val="002060"/>
              </w:rPr>
            </w:pPr>
            <w:r w:rsidRPr="008F4C0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9A401F" w14:textId="77777777" w:rsidR="00B13E16" w:rsidRPr="008F4C02" w:rsidRDefault="00B13E16" w:rsidP="00EA1A87">
            <w:pPr>
              <w:pStyle w:val="ROWTABELLA"/>
              <w:rPr>
                <w:color w:val="002060"/>
              </w:rPr>
            </w:pPr>
            <w:r w:rsidRPr="008F4C02">
              <w:rPr>
                <w:color w:val="002060"/>
              </w:rPr>
              <w:t>VIA TOBAGI STAZ. CASTELBELLINO</w:t>
            </w:r>
          </w:p>
        </w:tc>
      </w:tr>
      <w:tr w:rsidR="00B13E16" w:rsidRPr="008F4C02" w14:paraId="4759294A"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05064A" w14:textId="77777777" w:rsidR="00B13E16" w:rsidRPr="008F4C02" w:rsidRDefault="00B13E16" w:rsidP="00EA1A87">
            <w:pPr>
              <w:pStyle w:val="ROWTABELLA"/>
              <w:rPr>
                <w:color w:val="002060"/>
              </w:rPr>
            </w:pPr>
            <w:r w:rsidRPr="008F4C02">
              <w:rPr>
                <w:color w:val="002060"/>
              </w:rPr>
              <w:t>CERRETO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CF28B1" w14:textId="77777777" w:rsidR="00B13E16" w:rsidRPr="008F4C02" w:rsidRDefault="00B13E16" w:rsidP="00EA1A87">
            <w:pPr>
              <w:pStyle w:val="ROWTABELLA"/>
              <w:rPr>
                <w:color w:val="002060"/>
              </w:rPr>
            </w:pPr>
            <w:r w:rsidRPr="008F4C02">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58BFAF"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BE4497"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5A0830" w14:textId="77777777" w:rsidR="00B13E16" w:rsidRPr="008F4C02" w:rsidRDefault="00B13E16" w:rsidP="00EA1A87">
            <w:pPr>
              <w:pStyle w:val="ROWTABELLA"/>
              <w:rPr>
                <w:color w:val="002060"/>
              </w:rPr>
            </w:pPr>
            <w:r w:rsidRPr="008F4C02">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F8CDCF" w14:textId="77777777" w:rsidR="00B13E16" w:rsidRPr="008F4C02" w:rsidRDefault="00B13E16" w:rsidP="00EA1A87">
            <w:pPr>
              <w:pStyle w:val="ROWTABELLA"/>
              <w:rPr>
                <w:color w:val="002060"/>
              </w:rPr>
            </w:pPr>
            <w:r w:rsidRPr="008F4C0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FC7D21" w14:textId="77777777" w:rsidR="00B13E16" w:rsidRPr="008F4C02" w:rsidRDefault="00B13E16" w:rsidP="00EA1A87">
            <w:pPr>
              <w:pStyle w:val="ROWTABELLA"/>
              <w:rPr>
                <w:color w:val="002060"/>
              </w:rPr>
            </w:pPr>
            <w:r w:rsidRPr="008F4C02">
              <w:rPr>
                <w:color w:val="002060"/>
              </w:rPr>
              <w:t>VIA VERDI</w:t>
            </w:r>
          </w:p>
        </w:tc>
      </w:tr>
      <w:tr w:rsidR="00B13E16" w:rsidRPr="008F4C02" w14:paraId="04179FD5"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91CE9B" w14:textId="77777777" w:rsidR="00B13E16" w:rsidRPr="008F4C02" w:rsidRDefault="00B13E16" w:rsidP="00EA1A87">
            <w:pPr>
              <w:pStyle w:val="ROWTABELLA"/>
              <w:rPr>
                <w:color w:val="002060"/>
              </w:rPr>
            </w:pPr>
            <w:r w:rsidRPr="008F4C02">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AFD82A" w14:textId="77777777" w:rsidR="00B13E16" w:rsidRPr="008F4C02" w:rsidRDefault="00B13E16" w:rsidP="00EA1A87">
            <w:pPr>
              <w:pStyle w:val="ROWTABELLA"/>
              <w:rPr>
                <w:color w:val="002060"/>
              </w:rPr>
            </w:pPr>
            <w:r w:rsidRPr="008F4C02">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04A483"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282D1A"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570D7F" w14:textId="77777777" w:rsidR="00B13E16" w:rsidRPr="008F4C02" w:rsidRDefault="00B13E16" w:rsidP="00EA1A87">
            <w:pPr>
              <w:pStyle w:val="ROWTABELLA"/>
              <w:rPr>
                <w:color w:val="002060"/>
              </w:rPr>
            </w:pPr>
            <w:r w:rsidRPr="008F4C02">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AD8CD0" w14:textId="77777777" w:rsidR="00B13E16" w:rsidRPr="008F4C02" w:rsidRDefault="00B13E16" w:rsidP="00EA1A87">
            <w:pPr>
              <w:pStyle w:val="ROWTABELLA"/>
              <w:rPr>
                <w:color w:val="002060"/>
              </w:rPr>
            </w:pPr>
            <w:r w:rsidRPr="008F4C0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FFF2EF" w14:textId="77777777" w:rsidR="00B13E16" w:rsidRPr="008F4C02" w:rsidRDefault="00B13E16" w:rsidP="00EA1A87">
            <w:pPr>
              <w:pStyle w:val="ROWTABELLA"/>
              <w:rPr>
                <w:color w:val="002060"/>
              </w:rPr>
            </w:pPr>
            <w:r w:rsidRPr="008F4C02">
              <w:rPr>
                <w:color w:val="002060"/>
              </w:rPr>
              <w:t>VIA ALFIERI SNC</w:t>
            </w:r>
          </w:p>
        </w:tc>
      </w:tr>
      <w:tr w:rsidR="00B13E16" w:rsidRPr="008F4C02" w14:paraId="597A7337"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5B5C2A" w14:textId="77777777" w:rsidR="00B13E16" w:rsidRPr="008F4C02" w:rsidRDefault="00B13E16" w:rsidP="00EA1A87">
            <w:pPr>
              <w:pStyle w:val="ROWTABELLA"/>
              <w:rPr>
                <w:color w:val="002060"/>
              </w:rPr>
            </w:pPr>
            <w:r w:rsidRPr="008F4C02">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EB6A0F" w14:textId="77777777" w:rsidR="00B13E16" w:rsidRPr="008F4C02" w:rsidRDefault="00B13E16" w:rsidP="00EA1A87">
            <w:pPr>
              <w:pStyle w:val="ROWTABELLA"/>
              <w:rPr>
                <w:color w:val="002060"/>
              </w:rPr>
            </w:pPr>
            <w:r w:rsidRPr="008F4C02">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50A122"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426D78"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6E5F72" w14:textId="77777777" w:rsidR="00B13E16" w:rsidRPr="008F4C02" w:rsidRDefault="00B13E16" w:rsidP="00EA1A87">
            <w:pPr>
              <w:pStyle w:val="ROWTABELLA"/>
              <w:rPr>
                <w:color w:val="002060"/>
              </w:rPr>
            </w:pPr>
            <w:r w:rsidRPr="008F4C02">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5083DD" w14:textId="77777777" w:rsidR="00B13E16" w:rsidRPr="008F4C02" w:rsidRDefault="00B13E16" w:rsidP="00EA1A87">
            <w:pPr>
              <w:pStyle w:val="ROWTABELLA"/>
              <w:rPr>
                <w:color w:val="002060"/>
              </w:rPr>
            </w:pPr>
            <w:r w:rsidRPr="008F4C0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DF7AE5" w14:textId="77777777" w:rsidR="00B13E16" w:rsidRPr="008F4C02" w:rsidRDefault="00B13E16" w:rsidP="00EA1A87">
            <w:pPr>
              <w:pStyle w:val="ROWTABELLA"/>
              <w:rPr>
                <w:color w:val="002060"/>
              </w:rPr>
            </w:pPr>
            <w:r w:rsidRPr="008F4C02">
              <w:rPr>
                <w:color w:val="002060"/>
              </w:rPr>
              <w:t>VIA GEMME, 13</w:t>
            </w:r>
          </w:p>
        </w:tc>
      </w:tr>
      <w:tr w:rsidR="00B13E16" w:rsidRPr="008F4C02" w14:paraId="7416F8D4"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A2DE85" w14:textId="77777777" w:rsidR="00B13E16" w:rsidRPr="008F4C02" w:rsidRDefault="00B13E16" w:rsidP="00EA1A87">
            <w:pPr>
              <w:pStyle w:val="ROWTABELLA"/>
              <w:rPr>
                <w:color w:val="002060"/>
              </w:rPr>
            </w:pPr>
            <w:r w:rsidRPr="008F4C0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83F707B" w14:textId="77777777" w:rsidR="00B13E16" w:rsidRPr="008F4C02" w:rsidRDefault="00B13E16" w:rsidP="00EA1A87">
            <w:pPr>
              <w:pStyle w:val="ROWTABELLA"/>
              <w:rPr>
                <w:color w:val="002060"/>
              </w:rPr>
            </w:pPr>
            <w:r w:rsidRPr="008F4C02">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CAE233"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5464E3" w14:textId="77777777" w:rsidR="00B13E16" w:rsidRPr="008F4C02" w:rsidRDefault="00B13E16" w:rsidP="00EA1A87">
            <w:pPr>
              <w:pStyle w:val="ROWTABELLA"/>
              <w:rPr>
                <w:color w:val="002060"/>
              </w:rPr>
            </w:pPr>
            <w:r w:rsidRPr="008F4C02">
              <w:rPr>
                <w:color w:val="002060"/>
              </w:rPr>
              <w:t>15/03/2019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AF58AB" w14:textId="77777777" w:rsidR="00B13E16" w:rsidRPr="008F4C02" w:rsidRDefault="00B13E16" w:rsidP="00EA1A87">
            <w:pPr>
              <w:pStyle w:val="ROWTABELLA"/>
              <w:rPr>
                <w:color w:val="002060"/>
              </w:rPr>
            </w:pPr>
            <w:r w:rsidRPr="008F4C02">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E969DE" w14:textId="77777777" w:rsidR="00B13E16" w:rsidRPr="008F4C02" w:rsidRDefault="00B13E16" w:rsidP="00EA1A87">
            <w:pPr>
              <w:pStyle w:val="ROWTABELLA"/>
              <w:rPr>
                <w:color w:val="002060"/>
              </w:rPr>
            </w:pPr>
            <w:r w:rsidRPr="008F4C0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8F4A01" w14:textId="77777777" w:rsidR="00B13E16" w:rsidRPr="008F4C02" w:rsidRDefault="00B13E16" w:rsidP="00EA1A87">
            <w:pPr>
              <w:pStyle w:val="ROWTABELLA"/>
              <w:rPr>
                <w:color w:val="002060"/>
              </w:rPr>
            </w:pPr>
            <w:r w:rsidRPr="008F4C02">
              <w:rPr>
                <w:color w:val="002060"/>
              </w:rPr>
              <w:t>VIA B.BUOZZI</w:t>
            </w:r>
          </w:p>
        </w:tc>
      </w:tr>
      <w:tr w:rsidR="00B13E16" w:rsidRPr="008F4C02" w14:paraId="6CF60989"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054CF82" w14:textId="77777777" w:rsidR="00B13E16" w:rsidRPr="008F4C02" w:rsidRDefault="00B13E16" w:rsidP="00EA1A87">
            <w:pPr>
              <w:pStyle w:val="ROWTABELLA"/>
              <w:rPr>
                <w:color w:val="002060"/>
              </w:rPr>
            </w:pPr>
            <w:r w:rsidRPr="008F4C02">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A976AF" w14:textId="77777777" w:rsidR="00B13E16" w:rsidRPr="008F4C02" w:rsidRDefault="00B13E16" w:rsidP="00EA1A87">
            <w:pPr>
              <w:pStyle w:val="ROWTABELLA"/>
              <w:rPr>
                <w:color w:val="002060"/>
              </w:rPr>
            </w:pPr>
            <w:r w:rsidRPr="008F4C02">
              <w:rPr>
                <w:color w:val="002060"/>
              </w:rPr>
              <w:t>ILL.PA.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3AE3DA"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43F897" w14:textId="77777777" w:rsidR="00B13E16" w:rsidRPr="008F4C02" w:rsidRDefault="00B13E16" w:rsidP="00EA1A87">
            <w:pPr>
              <w:pStyle w:val="ROWTABELLA"/>
              <w:rPr>
                <w:color w:val="002060"/>
              </w:rPr>
            </w:pPr>
            <w:r w:rsidRPr="008F4C02">
              <w:rPr>
                <w:color w:val="002060"/>
              </w:rPr>
              <w:t>16/03/2019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A47CE5" w14:textId="77777777" w:rsidR="00B13E16" w:rsidRPr="008F4C02" w:rsidRDefault="00B13E16" w:rsidP="00EA1A87">
            <w:pPr>
              <w:pStyle w:val="ROWTABELLA"/>
              <w:rPr>
                <w:color w:val="002060"/>
              </w:rPr>
            </w:pPr>
            <w:r w:rsidRPr="008F4C02">
              <w:rPr>
                <w:color w:val="002060"/>
              </w:rPr>
              <w:t>CAMPO SCOPERTO "S.BORGONOVO"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580DF8" w14:textId="77777777" w:rsidR="00B13E16" w:rsidRPr="008F4C02" w:rsidRDefault="00B13E16" w:rsidP="00EA1A87">
            <w:pPr>
              <w:pStyle w:val="ROWTABELLA"/>
              <w:rPr>
                <w:color w:val="002060"/>
              </w:rPr>
            </w:pPr>
            <w:r w:rsidRPr="008F4C02">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1CC673" w14:textId="77777777" w:rsidR="00B13E16" w:rsidRPr="008F4C02" w:rsidRDefault="00B13E16" w:rsidP="00EA1A87">
            <w:pPr>
              <w:pStyle w:val="ROWTABELLA"/>
              <w:rPr>
                <w:color w:val="002060"/>
              </w:rPr>
            </w:pPr>
            <w:r w:rsidRPr="008F4C02">
              <w:rPr>
                <w:color w:val="002060"/>
              </w:rPr>
              <w:t>LOCALITA' MADONNA DELLA PIEVE</w:t>
            </w:r>
          </w:p>
        </w:tc>
      </w:tr>
    </w:tbl>
    <w:p w14:paraId="35D8ABDB" w14:textId="77777777" w:rsidR="00B13E16" w:rsidRPr="008F4C02" w:rsidRDefault="00B13E16" w:rsidP="00B13E16">
      <w:pPr>
        <w:pStyle w:val="breakline"/>
        <w:divId w:val="527259509"/>
        <w:rPr>
          <w:color w:val="002060"/>
        </w:rPr>
      </w:pPr>
    </w:p>
    <w:p w14:paraId="5445B75D" w14:textId="77777777" w:rsidR="00B13E16" w:rsidRPr="008F4C02" w:rsidRDefault="00B13E16" w:rsidP="00B13E16">
      <w:pPr>
        <w:pStyle w:val="breakline"/>
        <w:divId w:val="527259509"/>
        <w:rPr>
          <w:color w:val="002060"/>
        </w:rPr>
      </w:pPr>
    </w:p>
    <w:p w14:paraId="11985D94" w14:textId="77777777" w:rsidR="00B13E16" w:rsidRPr="008F4C02" w:rsidRDefault="00B13E16" w:rsidP="00B13E16">
      <w:pPr>
        <w:pStyle w:val="breakline"/>
        <w:divId w:val="527259509"/>
        <w:rPr>
          <w:color w:val="002060"/>
        </w:rPr>
      </w:pPr>
    </w:p>
    <w:p w14:paraId="1D4AB4BC" w14:textId="77777777" w:rsidR="00B13E16" w:rsidRPr="008F4C02" w:rsidRDefault="00B13E16" w:rsidP="00B13E16">
      <w:pPr>
        <w:pStyle w:val="SOTTOTITOLOCAMPIONATO1"/>
        <w:divId w:val="527259509"/>
        <w:rPr>
          <w:color w:val="002060"/>
        </w:rPr>
      </w:pPr>
      <w:r w:rsidRPr="008F4C02">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2"/>
        <w:gridCol w:w="385"/>
        <w:gridCol w:w="898"/>
        <w:gridCol w:w="1177"/>
        <w:gridCol w:w="1554"/>
        <w:gridCol w:w="1555"/>
      </w:tblGrid>
      <w:tr w:rsidR="00B13E16" w:rsidRPr="008F4C02" w14:paraId="3A8CA4E5"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44C17"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E7E63E"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78DB33"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E04F9"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91AF4E"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F1E13"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19777"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151B053E"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9EB7EA" w14:textId="77777777" w:rsidR="00B13E16" w:rsidRPr="008F4C02" w:rsidRDefault="00B13E16" w:rsidP="00EA1A87">
            <w:pPr>
              <w:pStyle w:val="ROWTABELLA"/>
              <w:rPr>
                <w:color w:val="002060"/>
              </w:rPr>
            </w:pPr>
            <w:r w:rsidRPr="008F4C02">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0253DE" w14:textId="77777777" w:rsidR="00B13E16" w:rsidRPr="008F4C02" w:rsidRDefault="00B13E16" w:rsidP="00EA1A87">
            <w:pPr>
              <w:pStyle w:val="ROWTABELLA"/>
              <w:rPr>
                <w:color w:val="002060"/>
              </w:rPr>
            </w:pPr>
            <w:r w:rsidRPr="008F4C02">
              <w:rPr>
                <w:color w:val="002060"/>
              </w:rPr>
              <w:t>FUTSAL SILENZI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58268C" w14:textId="77777777" w:rsidR="00B13E16" w:rsidRPr="008F4C02" w:rsidRDefault="00B13E16" w:rsidP="00EA1A87">
            <w:pPr>
              <w:pStyle w:val="ROWTABELLA"/>
              <w:jc w:val="center"/>
              <w:rPr>
                <w:color w:val="002060"/>
              </w:rPr>
            </w:pPr>
            <w:r w:rsidRPr="008F4C0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CB737F" w14:textId="77777777" w:rsidR="00B13E16" w:rsidRPr="008F4C02" w:rsidRDefault="00B13E16" w:rsidP="00EA1A87">
            <w:pPr>
              <w:pStyle w:val="ROWTABELLA"/>
              <w:rPr>
                <w:color w:val="002060"/>
              </w:rPr>
            </w:pPr>
            <w:r w:rsidRPr="008F4C02">
              <w:rPr>
                <w:color w:val="002060"/>
              </w:rPr>
              <w:t>15/03/2019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1A902C" w14:textId="77777777" w:rsidR="00B13E16" w:rsidRPr="008F4C02" w:rsidRDefault="00B13E16" w:rsidP="00EA1A87">
            <w:pPr>
              <w:pStyle w:val="ROWTABELLA"/>
              <w:rPr>
                <w:color w:val="002060"/>
              </w:rPr>
            </w:pPr>
            <w:r w:rsidRPr="008F4C02">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9DB4D" w14:textId="77777777" w:rsidR="00B13E16" w:rsidRPr="008F4C02" w:rsidRDefault="00B13E16" w:rsidP="00EA1A87">
            <w:pPr>
              <w:pStyle w:val="ROWTABELLA"/>
              <w:rPr>
                <w:color w:val="002060"/>
              </w:rPr>
            </w:pPr>
            <w:r w:rsidRPr="008F4C0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FEE16D" w14:textId="77777777" w:rsidR="00B13E16" w:rsidRPr="008F4C02" w:rsidRDefault="00B13E16" w:rsidP="00EA1A87">
            <w:pPr>
              <w:pStyle w:val="ROWTABELLA"/>
              <w:rPr>
                <w:color w:val="002060"/>
              </w:rPr>
            </w:pPr>
            <w:r w:rsidRPr="008F4C02">
              <w:rPr>
                <w:color w:val="002060"/>
              </w:rPr>
              <w:t>PIAZZA S. D'ACQUISTO</w:t>
            </w:r>
          </w:p>
        </w:tc>
      </w:tr>
      <w:tr w:rsidR="00B13E16" w:rsidRPr="008F4C02" w14:paraId="3528CD2F"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A4CB8D" w14:textId="77777777" w:rsidR="00B13E16" w:rsidRPr="008F4C02" w:rsidRDefault="00B13E16" w:rsidP="00EA1A87">
            <w:pPr>
              <w:pStyle w:val="ROWTABELLA"/>
              <w:rPr>
                <w:color w:val="002060"/>
              </w:rPr>
            </w:pPr>
            <w:r w:rsidRPr="008F4C02">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21CA9E" w14:textId="77777777" w:rsidR="00B13E16" w:rsidRPr="008F4C02" w:rsidRDefault="00B13E16" w:rsidP="00EA1A87">
            <w:pPr>
              <w:pStyle w:val="ROWTABELLA"/>
              <w:rPr>
                <w:color w:val="002060"/>
              </w:rPr>
            </w:pPr>
            <w:r w:rsidRPr="008F4C02">
              <w:rPr>
                <w:color w:val="002060"/>
              </w:rPr>
              <w:t>FUTSAL SANGIUSTESE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670CE8"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66DD5A"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467A98" w14:textId="77777777" w:rsidR="00B13E16" w:rsidRPr="008F4C02" w:rsidRDefault="00B13E16" w:rsidP="00EA1A87">
            <w:pPr>
              <w:pStyle w:val="ROWTABELLA"/>
              <w:rPr>
                <w:color w:val="002060"/>
              </w:rPr>
            </w:pPr>
            <w:r w:rsidRPr="008F4C02">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D9FC33" w14:textId="77777777" w:rsidR="00B13E16" w:rsidRPr="008F4C02" w:rsidRDefault="00B13E16" w:rsidP="00EA1A87">
            <w:pPr>
              <w:pStyle w:val="ROWTABELLA"/>
              <w:rPr>
                <w:color w:val="002060"/>
              </w:rPr>
            </w:pPr>
            <w:r w:rsidRPr="008F4C02">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AD086C" w14:textId="77777777" w:rsidR="00B13E16" w:rsidRPr="008F4C02" w:rsidRDefault="00B13E16" w:rsidP="00EA1A87">
            <w:pPr>
              <w:pStyle w:val="ROWTABELLA"/>
              <w:rPr>
                <w:color w:val="002060"/>
              </w:rPr>
            </w:pPr>
            <w:r w:rsidRPr="008F4C02">
              <w:rPr>
                <w:color w:val="002060"/>
              </w:rPr>
              <w:t>LOC. ROCCHETTA</w:t>
            </w:r>
          </w:p>
        </w:tc>
      </w:tr>
      <w:tr w:rsidR="00B13E16" w:rsidRPr="008F4C02" w14:paraId="7FC7F606"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545585" w14:textId="77777777" w:rsidR="00B13E16" w:rsidRPr="008F4C02" w:rsidRDefault="00B13E16" w:rsidP="00EA1A87">
            <w:pPr>
              <w:pStyle w:val="ROWTABELLA"/>
              <w:rPr>
                <w:color w:val="002060"/>
              </w:rPr>
            </w:pPr>
            <w:r w:rsidRPr="008F4C02">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61BA2A" w14:textId="77777777" w:rsidR="00B13E16" w:rsidRPr="008F4C02" w:rsidRDefault="00B13E16" w:rsidP="00EA1A87">
            <w:pPr>
              <w:pStyle w:val="ROWTABELLA"/>
              <w:rPr>
                <w:color w:val="002060"/>
              </w:rPr>
            </w:pPr>
            <w:r w:rsidRPr="008F4C02">
              <w:rPr>
                <w:color w:val="002060"/>
              </w:rPr>
              <w:t>FUTSAL CAMPIGLIONE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2FB7FF"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B28A35"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6CBB31" w14:textId="77777777" w:rsidR="00B13E16" w:rsidRPr="008F4C02" w:rsidRDefault="00B13E16" w:rsidP="00EA1A87">
            <w:pPr>
              <w:pStyle w:val="ROWTABELLA"/>
              <w:rPr>
                <w:color w:val="002060"/>
              </w:rPr>
            </w:pPr>
            <w:r w:rsidRPr="008F4C0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561986" w14:textId="77777777" w:rsidR="00B13E16" w:rsidRPr="008F4C02" w:rsidRDefault="00B13E16" w:rsidP="00EA1A87">
            <w:pPr>
              <w:pStyle w:val="ROWTABELLA"/>
              <w:rPr>
                <w:color w:val="002060"/>
              </w:rPr>
            </w:pPr>
            <w:r w:rsidRPr="008F4C0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1DF18A" w14:textId="77777777" w:rsidR="00B13E16" w:rsidRPr="008F4C02" w:rsidRDefault="00B13E16" w:rsidP="00EA1A87">
            <w:pPr>
              <w:pStyle w:val="ROWTABELLA"/>
              <w:rPr>
                <w:color w:val="002060"/>
              </w:rPr>
            </w:pPr>
            <w:r w:rsidRPr="008F4C02">
              <w:rPr>
                <w:color w:val="002060"/>
              </w:rPr>
              <w:t>FRAZ.PAGLIARE VIA VECCHI</w:t>
            </w:r>
          </w:p>
        </w:tc>
      </w:tr>
      <w:tr w:rsidR="00B13E16" w:rsidRPr="008F4C02" w14:paraId="3B5912AC"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363B8B" w14:textId="77777777" w:rsidR="00B13E16" w:rsidRPr="008F4C02" w:rsidRDefault="00B13E16" w:rsidP="00EA1A87">
            <w:pPr>
              <w:pStyle w:val="ROWTABELLA"/>
              <w:rPr>
                <w:color w:val="002060"/>
              </w:rPr>
            </w:pPr>
            <w:r w:rsidRPr="008F4C02">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97049B" w14:textId="77777777" w:rsidR="00B13E16" w:rsidRPr="008F4C02" w:rsidRDefault="00B13E16" w:rsidP="00EA1A87">
            <w:pPr>
              <w:pStyle w:val="ROWTABELLA"/>
              <w:rPr>
                <w:color w:val="002060"/>
              </w:rPr>
            </w:pPr>
            <w:r w:rsidRPr="008F4C02">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98A897"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388937B" w14:textId="77777777" w:rsidR="00B13E16" w:rsidRPr="008F4C02" w:rsidRDefault="00B13E16" w:rsidP="00EA1A87">
            <w:pPr>
              <w:pStyle w:val="ROWTABELLA"/>
              <w:rPr>
                <w:color w:val="002060"/>
              </w:rPr>
            </w:pPr>
            <w:r w:rsidRPr="008F4C02">
              <w:rPr>
                <w:color w:val="002060"/>
              </w:rPr>
              <w:t>15/03/2019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8E9B5E" w14:textId="77777777" w:rsidR="00B13E16" w:rsidRPr="008F4C02" w:rsidRDefault="00B13E16" w:rsidP="00EA1A87">
            <w:pPr>
              <w:pStyle w:val="ROWTABELLA"/>
              <w:rPr>
                <w:color w:val="002060"/>
              </w:rPr>
            </w:pPr>
            <w:r w:rsidRPr="008F4C02">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EB3C23" w14:textId="77777777" w:rsidR="00B13E16" w:rsidRPr="008F4C02" w:rsidRDefault="00B13E16" w:rsidP="00EA1A87">
            <w:pPr>
              <w:pStyle w:val="ROWTABELLA"/>
              <w:rPr>
                <w:color w:val="002060"/>
              </w:rPr>
            </w:pPr>
            <w:r w:rsidRPr="008F4C0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6F0680" w14:textId="77777777" w:rsidR="00B13E16" w:rsidRPr="008F4C02" w:rsidRDefault="00B13E16" w:rsidP="00EA1A87">
            <w:pPr>
              <w:pStyle w:val="ROWTABELLA"/>
              <w:rPr>
                <w:color w:val="002060"/>
              </w:rPr>
            </w:pPr>
            <w:r w:rsidRPr="008F4C02">
              <w:rPr>
                <w:color w:val="002060"/>
              </w:rPr>
              <w:t>VIALE TRENTO SNC</w:t>
            </w:r>
          </w:p>
        </w:tc>
      </w:tr>
      <w:tr w:rsidR="00B13E16" w:rsidRPr="008F4C02" w14:paraId="2ACF6194"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2E36D6" w14:textId="77777777" w:rsidR="00B13E16" w:rsidRPr="008F4C02" w:rsidRDefault="00B13E16" w:rsidP="00EA1A87">
            <w:pPr>
              <w:pStyle w:val="ROWTABELLA"/>
              <w:rPr>
                <w:color w:val="002060"/>
              </w:rPr>
            </w:pPr>
            <w:r w:rsidRPr="008F4C0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FA8E39" w14:textId="77777777" w:rsidR="00B13E16" w:rsidRPr="008F4C02" w:rsidRDefault="00B13E16" w:rsidP="00EA1A87">
            <w:pPr>
              <w:pStyle w:val="ROWTABELLA"/>
              <w:rPr>
                <w:color w:val="002060"/>
              </w:rPr>
            </w:pPr>
            <w:r w:rsidRPr="008F4C02">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2F22C8"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563915" w14:textId="77777777" w:rsidR="00B13E16" w:rsidRPr="008F4C02" w:rsidRDefault="00B13E16" w:rsidP="00EA1A87">
            <w:pPr>
              <w:pStyle w:val="ROWTABELLA"/>
              <w:rPr>
                <w:color w:val="002060"/>
              </w:rPr>
            </w:pPr>
            <w:r w:rsidRPr="008F4C02">
              <w:rPr>
                <w:color w:val="002060"/>
              </w:rPr>
              <w:t>15/03/2019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D8C028" w14:textId="77777777" w:rsidR="00B13E16" w:rsidRPr="008F4C02" w:rsidRDefault="00B13E16" w:rsidP="00EA1A87">
            <w:pPr>
              <w:pStyle w:val="ROWTABELLA"/>
              <w:rPr>
                <w:color w:val="002060"/>
              </w:rPr>
            </w:pPr>
            <w:r w:rsidRPr="008F4C0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509D18" w14:textId="77777777" w:rsidR="00B13E16" w:rsidRPr="008F4C02" w:rsidRDefault="00B13E16" w:rsidP="00EA1A87">
            <w:pPr>
              <w:pStyle w:val="ROWTABELLA"/>
              <w:rPr>
                <w:color w:val="002060"/>
              </w:rPr>
            </w:pPr>
            <w:r w:rsidRPr="008F4C0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A75E09" w14:textId="77777777" w:rsidR="00B13E16" w:rsidRPr="008F4C02" w:rsidRDefault="00B13E16" w:rsidP="00EA1A87">
            <w:pPr>
              <w:pStyle w:val="ROWTABELLA"/>
              <w:rPr>
                <w:color w:val="002060"/>
              </w:rPr>
            </w:pPr>
            <w:r w:rsidRPr="008F4C02">
              <w:rPr>
                <w:color w:val="002060"/>
              </w:rPr>
              <w:t>VIA OLIMPIADI</w:t>
            </w:r>
          </w:p>
        </w:tc>
      </w:tr>
      <w:tr w:rsidR="00B13E16" w:rsidRPr="008F4C02" w14:paraId="7E2B63FF"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DF2A3A" w14:textId="77777777" w:rsidR="00B13E16" w:rsidRPr="008F4C02" w:rsidRDefault="00B13E16" w:rsidP="00EA1A87">
            <w:pPr>
              <w:pStyle w:val="ROWTABELLA"/>
              <w:rPr>
                <w:color w:val="002060"/>
              </w:rPr>
            </w:pPr>
            <w:r w:rsidRPr="008F4C02">
              <w:rPr>
                <w:color w:val="002060"/>
              </w:rPr>
              <w:t>MARTINSICURO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63ED81" w14:textId="77777777" w:rsidR="00B13E16" w:rsidRPr="008F4C02" w:rsidRDefault="00B13E16" w:rsidP="00EA1A87">
            <w:pPr>
              <w:pStyle w:val="ROWTABELLA"/>
              <w:rPr>
                <w:color w:val="002060"/>
              </w:rPr>
            </w:pPr>
            <w:r w:rsidRPr="008F4C02">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9B4035"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FB22FF"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7A6023" w14:textId="77777777" w:rsidR="00B13E16" w:rsidRPr="008F4C02" w:rsidRDefault="00B13E16" w:rsidP="00EA1A87">
            <w:pPr>
              <w:pStyle w:val="ROWTABELLA"/>
              <w:rPr>
                <w:color w:val="002060"/>
              </w:rPr>
            </w:pPr>
            <w:r w:rsidRPr="008F4C02">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C6EDD7" w14:textId="77777777" w:rsidR="00B13E16" w:rsidRPr="008F4C02" w:rsidRDefault="00B13E16" w:rsidP="00EA1A87">
            <w:pPr>
              <w:pStyle w:val="ROWTABELLA"/>
              <w:rPr>
                <w:color w:val="002060"/>
              </w:rPr>
            </w:pPr>
            <w:r w:rsidRPr="008F4C02">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9F23C1" w14:textId="77777777" w:rsidR="00B13E16" w:rsidRPr="008F4C02" w:rsidRDefault="00B13E16" w:rsidP="00EA1A87">
            <w:pPr>
              <w:pStyle w:val="ROWTABELLA"/>
              <w:rPr>
                <w:color w:val="002060"/>
              </w:rPr>
            </w:pPr>
            <w:r w:rsidRPr="008F4C02">
              <w:rPr>
                <w:color w:val="002060"/>
              </w:rPr>
              <w:t>VIA DELLO SPORT</w:t>
            </w:r>
          </w:p>
        </w:tc>
      </w:tr>
      <w:tr w:rsidR="00B13E16" w:rsidRPr="008F4C02" w14:paraId="3FE40F5B"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A83960" w14:textId="77777777" w:rsidR="00B13E16" w:rsidRPr="008F4C02" w:rsidRDefault="00B13E16" w:rsidP="00EA1A87">
            <w:pPr>
              <w:pStyle w:val="ROWTABELLA"/>
              <w:rPr>
                <w:color w:val="002060"/>
              </w:rPr>
            </w:pPr>
            <w:r w:rsidRPr="008F4C0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AE0EF0" w14:textId="77777777" w:rsidR="00B13E16" w:rsidRPr="008F4C02" w:rsidRDefault="00B13E16" w:rsidP="00EA1A87">
            <w:pPr>
              <w:pStyle w:val="ROWTABELLA"/>
              <w:rPr>
                <w:color w:val="002060"/>
              </w:rPr>
            </w:pPr>
            <w:r w:rsidRPr="008F4C02">
              <w:rPr>
                <w:color w:val="002060"/>
              </w:rPr>
              <w:t>TRE TORRI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97FD8B7" w14:textId="77777777" w:rsidR="00B13E16" w:rsidRPr="008F4C02" w:rsidRDefault="00B13E16" w:rsidP="00EA1A87">
            <w:pPr>
              <w:pStyle w:val="ROWTABELLA"/>
              <w:jc w:val="center"/>
              <w:rPr>
                <w:color w:val="002060"/>
              </w:rPr>
            </w:pPr>
            <w:r w:rsidRPr="008F4C0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A9C1EA" w14:textId="77777777" w:rsidR="00B13E16" w:rsidRPr="008F4C02" w:rsidRDefault="00B13E16" w:rsidP="00EA1A87">
            <w:pPr>
              <w:pStyle w:val="ROWTABELLA"/>
              <w:rPr>
                <w:color w:val="002060"/>
              </w:rPr>
            </w:pPr>
            <w:r w:rsidRPr="008F4C02">
              <w:rPr>
                <w:color w:val="002060"/>
              </w:rPr>
              <w:t>15/03/2019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811B41" w14:textId="77777777" w:rsidR="00B13E16" w:rsidRPr="008F4C02" w:rsidRDefault="00B13E16" w:rsidP="00EA1A87">
            <w:pPr>
              <w:pStyle w:val="ROWTABELLA"/>
              <w:rPr>
                <w:color w:val="002060"/>
              </w:rPr>
            </w:pPr>
            <w:r w:rsidRPr="008F4C02">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FF6003" w14:textId="77777777" w:rsidR="00B13E16" w:rsidRPr="008F4C02" w:rsidRDefault="00B13E16" w:rsidP="00EA1A87">
            <w:pPr>
              <w:pStyle w:val="ROWTABELLA"/>
              <w:rPr>
                <w:color w:val="002060"/>
              </w:rPr>
            </w:pPr>
            <w:r w:rsidRPr="008F4C0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130CEF" w14:textId="77777777" w:rsidR="00B13E16" w:rsidRPr="008F4C02" w:rsidRDefault="00B13E16" w:rsidP="00EA1A87">
            <w:pPr>
              <w:pStyle w:val="ROWTABELLA"/>
              <w:rPr>
                <w:color w:val="002060"/>
              </w:rPr>
            </w:pPr>
            <w:r w:rsidRPr="008F4C02">
              <w:rPr>
                <w:color w:val="002060"/>
              </w:rPr>
              <w:t>VIA S.VITTORIA, 5</w:t>
            </w:r>
          </w:p>
        </w:tc>
      </w:tr>
    </w:tbl>
    <w:p w14:paraId="2B2DEA6E" w14:textId="77777777" w:rsidR="00B13E16" w:rsidRPr="008F4C02" w:rsidRDefault="00B13E16" w:rsidP="00B13E16">
      <w:pPr>
        <w:pStyle w:val="breakline"/>
        <w:divId w:val="527259509"/>
        <w:rPr>
          <w:color w:val="002060"/>
        </w:rPr>
      </w:pPr>
    </w:p>
    <w:p w14:paraId="1B8745AB"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REGIONALE CALCIO A 5 FEMMINILE</w:t>
      </w:r>
    </w:p>
    <w:p w14:paraId="2F888471" w14:textId="77777777" w:rsidR="00B13E16" w:rsidRPr="008F4C02" w:rsidRDefault="00B13E16" w:rsidP="00B13E16">
      <w:pPr>
        <w:pStyle w:val="TITOLOPRINC"/>
        <w:divId w:val="527259509"/>
        <w:rPr>
          <w:color w:val="002060"/>
        </w:rPr>
      </w:pPr>
      <w:r w:rsidRPr="008F4C02">
        <w:rPr>
          <w:color w:val="002060"/>
        </w:rPr>
        <w:t>RISULTATI</w:t>
      </w:r>
    </w:p>
    <w:p w14:paraId="234DBC4B" w14:textId="77777777" w:rsidR="00B13E16" w:rsidRPr="008F4C02" w:rsidRDefault="00B13E16" w:rsidP="00B13E16">
      <w:pPr>
        <w:pStyle w:val="breakline"/>
        <w:divId w:val="527259509"/>
        <w:rPr>
          <w:color w:val="002060"/>
        </w:rPr>
      </w:pPr>
    </w:p>
    <w:p w14:paraId="783D4988" w14:textId="77777777" w:rsidR="00B13E16" w:rsidRPr="008F4C02" w:rsidRDefault="00B13E16" w:rsidP="00B13E16">
      <w:pPr>
        <w:pStyle w:val="SOTTOTITOLOCAMPIONATO1"/>
        <w:divId w:val="527259509"/>
        <w:rPr>
          <w:color w:val="002060"/>
        </w:rPr>
      </w:pPr>
      <w:r w:rsidRPr="008F4C02">
        <w:rPr>
          <w:color w:val="002060"/>
        </w:rPr>
        <w:t>RISULTATI UFFICIALI GARE DEL 09/03/2019</w:t>
      </w:r>
    </w:p>
    <w:p w14:paraId="623AE0C3"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07CD8A83"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09F19334"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151796BA"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4765C1" w14:textId="77777777" w:rsidR="00B13E16" w:rsidRPr="008F4C02" w:rsidRDefault="00B13E16" w:rsidP="00EA1A87">
                  <w:pPr>
                    <w:pStyle w:val="HEADERTABELLA"/>
                    <w:rPr>
                      <w:color w:val="002060"/>
                    </w:rPr>
                  </w:pPr>
                  <w:r w:rsidRPr="008F4C02">
                    <w:rPr>
                      <w:color w:val="002060"/>
                    </w:rPr>
                    <w:t>GIRONE OF - 1 Giornata - A</w:t>
                  </w:r>
                </w:p>
              </w:tc>
            </w:tr>
            <w:tr w:rsidR="00B13E16" w:rsidRPr="008F4C02" w14:paraId="5D47EC98"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FE098E" w14:textId="77777777" w:rsidR="00B13E16" w:rsidRPr="008F4C02" w:rsidRDefault="00B13E16" w:rsidP="00EA1A87">
                  <w:pPr>
                    <w:pStyle w:val="ROWTABELLA"/>
                    <w:rPr>
                      <w:color w:val="002060"/>
                    </w:rPr>
                  </w:pPr>
                  <w:r w:rsidRPr="008F4C0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C157F6" w14:textId="77777777" w:rsidR="00B13E16" w:rsidRPr="008F4C02" w:rsidRDefault="00B13E16" w:rsidP="00EA1A87">
                  <w:pPr>
                    <w:pStyle w:val="ROWTABELLA"/>
                    <w:rPr>
                      <w:color w:val="002060"/>
                    </w:rPr>
                  </w:pPr>
                  <w:r w:rsidRPr="008F4C02">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586E3A" w14:textId="77777777" w:rsidR="00B13E16" w:rsidRPr="008F4C02" w:rsidRDefault="00B13E16" w:rsidP="00EA1A87">
                  <w:pPr>
                    <w:pStyle w:val="ROWTABELLA"/>
                    <w:jc w:val="center"/>
                    <w:rPr>
                      <w:color w:val="002060"/>
                    </w:rPr>
                  </w:pPr>
                  <w:r w:rsidRPr="008F4C0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899C8E" w14:textId="77777777" w:rsidR="00B13E16" w:rsidRPr="008F4C02" w:rsidRDefault="00B13E16" w:rsidP="00EA1A87">
                  <w:pPr>
                    <w:pStyle w:val="ROWTABELLA"/>
                    <w:jc w:val="center"/>
                    <w:rPr>
                      <w:color w:val="002060"/>
                    </w:rPr>
                  </w:pPr>
                  <w:r w:rsidRPr="008F4C02">
                    <w:rPr>
                      <w:color w:val="002060"/>
                    </w:rPr>
                    <w:t> </w:t>
                  </w:r>
                </w:p>
              </w:tc>
            </w:tr>
            <w:tr w:rsidR="00B13E16" w:rsidRPr="008F4C02" w14:paraId="6D94BF5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4C6A8C" w14:textId="77777777" w:rsidR="00B13E16" w:rsidRPr="008F4C02" w:rsidRDefault="00B13E16" w:rsidP="00EA1A87">
                  <w:pPr>
                    <w:pStyle w:val="ROWTABELLA"/>
                    <w:rPr>
                      <w:color w:val="002060"/>
                    </w:rPr>
                  </w:pPr>
                  <w:r w:rsidRPr="008F4C02">
                    <w:rPr>
                      <w:color w:val="002060"/>
                    </w:rPr>
                    <w:t>(1) 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A042D8" w14:textId="77777777" w:rsidR="00B13E16" w:rsidRPr="008F4C02" w:rsidRDefault="00B13E16" w:rsidP="00EA1A87">
                  <w:pPr>
                    <w:pStyle w:val="ROWTABELLA"/>
                    <w:rPr>
                      <w:color w:val="002060"/>
                    </w:rPr>
                  </w:pPr>
                  <w:r w:rsidRPr="008F4C02">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3124F8" w14:textId="77777777" w:rsidR="00B13E16" w:rsidRPr="008F4C02" w:rsidRDefault="00B13E16" w:rsidP="00EA1A87">
                  <w:pPr>
                    <w:pStyle w:val="ROWTABELLA"/>
                    <w:jc w:val="center"/>
                    <w:rPr>
                      <w:color w:val="002060"/>
                    </w:rPr>
                  </w:pPr>
                  <w:r w:rsidRPr="008F4C0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642965" w14:textId="77777777" w:rsidR="00B13E16" w:rsidRPr="008F4C02" w:rsidRDefault="00B13E16" w:rsidP="00EA1A87">
                  <w:pPr>
                    <w:pStyle w:val="ROWTABELLA"/>
                    <w:jc w:val="center"/>
                    <w:rPr>
                      <w:color w:val="002060"/>
                    </w:rPr>
                  </w:pPr>
                  <w:r w:rsidRPr="008F4C02">
                    <w:rPr>
                      <w:color w:val="002060"/>
                    </w:rPr>
                    <w:t> </w:t>
                  </w:r>
                </w:p>
              </w:tc>
            </w:tr>
            <w:tr w:rsidR="00B13E16" w:rsidRPr="008F4C02" w14:paraId="76F87CDE"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7E2B0C" w14:textId="77777777" w:rsidR="00B13E16" w:rsidRPr="008F4C02" w:rsidRDefault="00B13E16" w:rsidP="00EA1A87">
                  <w:pPr>
                    <w:pStyle w:val="ROWTABELLA"/>
                    <w:rPr>
                      <w:color w:val="002060"/>
                    </w:rPr>
                  </w:pPr>
                  <w:r w:rsidRPr="008F4C02">
                    <w:rPr>
                      <w:color w:val="002060"/>
                    </w:rPr>
                    <w:t>(2) DORICA ANUR</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466AAA" w14:textId="77777777" w:rsidR="00B13E16" w:rsidRPr="008F4C02" w:rsidRDefault="00B13E16" w:rsidP="00EA1A87">
                  <w:pPr>
                    <w:pStyle w:val="ROWTABELLA"/>
                    <w:rPr>
                      <w:color w:val="002060"/>
                    </w:rPr>
                  </w:pPr>
                  <w:r w:rsidRPr="008F4C0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D76C69D" w14:textId="77777777" w:rsidR="00B13E16" w:rsidRPr="008F4C02" w:rsidRDefault="00B13E16" w:rsidP="00EA1A87">
                  <w:pPr>
                    <w:pStyle w:val="ROWTABELLA"/>
                    <w:jc w:val="center"/>
                    <w:rPr>
                      <w:color w:val="002060"/>
                    </w:rPr>
                  </w:pPr>
                  <w:r w:rsidRPr="008F4C0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AE3A1F" w14:textId="77777777" w:rsidR="00B13E16" w:rsidRPr="008F4C02" w:rsidRDefault="00B13E16" w:rsidP="00EA1A87">
                  <w:pPr>
                    <w:pStyle w:val="ROWTABELLA"/>
                    <w:jc w:val="center"/>
                    <w:rPr>
                      <w:color w:val="002060"/>
                    </w:rPr>
                  </w:pPr>
                  <w:r w:rsidRPr="008F4C02">
                    <w:rPr>
                      <w:color w:val="002060"/>
                    </w:rPr>
                    <w:t> </w:t>
                  </w:r>
                </w:p>
              </w:tc>
            </w:tr>
            <w:tr w:rsidR="00B13E16" w:rsidRPr="008F4C02" w14:paraId="69DAD155"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DB4709" w14:textId="77777777" w:rsidR="00B13E16" w:rsidRPr="008F4C02" w:rsidRDefault="00B13E16" w:rsidP="00EA1A87">
                  <w:pPr>
                    <w:pStyle w:val="ROWTABELLA"/>
                    <w:rPr>
                      <w:color w:val="002060"/>
                    </w:rPr>
                  </w:pPr>
                  <w:r w:rsidRPr="008F4C02">
                    <w:rPr>
                      <w:color w:val="002060"/>
                    </w:rPr>
                    <w:t>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40FDCF" w14:textId="77777777" w:rsidR="00B13E16" w:rsidRPr="008F4C02" w:rsidRDefault="00B13E16" w:rsidP="00EA1A87">
                  <w:pPr>
                    <w:pStyle w:val="ROWTABELLA"/>
                    <w:rPr>
                      <w:color w:val="002060"/>
                    </w:rPr>
                  </w:pPr>
                  <w:r w:rsidRPr="008F4C02">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55CA5D" w14:textId="77777777" w:rsidR="00B13E16" w:rsidRPr="008F4C02" w:rsidRDefault="00B13E16" w:rsidP="00EA1A87">
                  <w:pPr>
                    <w:pStyle w:val="ROWTABELLA"/>
                    <w:jc w:val="center"/>
                    <w:rPr>
                      <w:color w:val="002060"/>
                    </w:rPr>
                  </w:pPr>
                  <w:r w:rsidRPr="008F4C0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41154B" w14:textId="77777777" w:rsidR="00B13E16" w:rsidRPr="008F4C02" w:rsidRDefault="00B13E16" w:rsidP="00EA1A87">
                  <w:pPr>
                    <w:pStyle w:val="ROWTABELLA"/>
                    <w:jc w:val="center"/>
                    <w:rPr>
                      <w:color w:val="002060"/>
                    </w:rPr>
                  </w:pPr>
                  <w:r w:rsidRPr="008F4C02">
                    <w:rPr>
                      <w:color w:val="002060"/>
                    </w:rPr>
                    <w:t> </w:t>
                  </w:r>
                </w:p>
              </w:tc>
            </w:tr>
            <w:tr w:rsidR="00B13E16" w:rsidRPr="008F4C02" w14:paraId="7F9A9CD7"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9DAA16" w14:textId="77777777" w:rsidR="00B13E16" w:rsidRPr="008F4C02" w:rsidRDefault="00B13E16" w:rsidP="00EA1A87">
                  <w:pPr>
                    <w:pStyle w:val="ROWTABELLA"/>
                    <w:rPr>
                      <w:color w:val="002060"/>
                    </w:rPr>
                  </w:pPr>
                  <w:r w:rsidRPr="008F4C02">
                    <w:rPr>
                      <w:color w:val="002060"/>
                    </w:rPr>
                    <w:t>(2)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D92B94D" w14:textId="77777777" w:rsidR="00B13E16" w:rsidRPr="008F4C02" w:rsidRDefault="00B13E16" w:rsidP="00EA1A87">
                  <w:pPr>
                    <w:pStyle w:val="ROWTABELLA"/>
                    <w:rPr>
                      <w:color w:val="002060"/>
                    </w:rPr>
                  </w:pPr>
                  <w:r w:rsidRPr="008F4C02">
                    <w:rPr>
                      <w:color w:val="00206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DB985C" w14:textId="77777777" w:rsidR="00B13E16" w:rsidRPr="008F4C02" w:rsidRDefault="00B13E16" w:rsidP="00EA1A87">
                  <w:pPr>
                    <w:pStyle w:val="ROWTABELLA"/>
                    <w:jc w:val="center"/>
                    <w:rPr>
                      <w:color w:val="002060"/>
                    </w:rPr>
                  </w:pPr>
                  <w:r w:rsidRPr="008F4C0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70F602" w14:textId="77777777" w:rsidR="00B13E16" w:rsidRPr="008F4C02" w:rsidRDefault="00B13E16" w:rsidP="00EA1A87">
                  <w:pPr>
                    <w:pStyle w:val="ROWTABELLA"/>
                    <w:jc w:val="center"/>
                    <w:rPr>
                      <w:color w:val="002060"/>
                    </w:rPr>
                  </w:pPr>
                  <w:r w:rsidRPr="008F4C02">
                    <w:rPr>
                      <w:color w:val="002060"/>
                    </w:rPr>
                    <w:t> </w:t>
                  </w:r>
                </w:p>
              </w:tc>
            </w:tr>
            <w:tr w:rsidR="00B13E16" w:rsidRPr="008F4C02" w14:paraId="0C567957"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7FD672" w14:textId="77777777" w:rsidR="00B13E16" w:rsidRPr="008F4C02" w:rsidRDefault="00B13E16" w:rsidP="00EA1A87">
                  <w:pPr>
                    <w:pStyle w:val="ROWTABELLA"/>
                    <w:rPr>
                      <w:color w:val="002060"/>
                    </w:rPr>
                  </w:pPr>
                  <w:r w:rsidRPr="008F4C02">
                    <w:rPr>
                      <w:color w:val="002060"/>
                    </w:rPr>
                    <w:t>POLISPORTIVA FILOTTRANO 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52B472" w14:textId="77777777" w:rsidR="00B13E16" w:rsidRPr="008F4C02" w:rsidRDefault="00B13E16" w:rsidP="00EA1A87">
                  <w:pPr>
                    <w:pStyle w:val="ROWTABELLA"/>
                    <w:rPr>
                      <w:color w:val="002060"/>
                    </w:rPr>
                  </w:pPr>
                  <w:r w:rsidRPr="008F4C02">
                    <w:rPr>
                      <w:color w:val="002060"/>
                    </w:rPr>
                    <w:t>- SAN MICHELE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E15BDF" w14:textId="77777777" w:rsidR="00B13E16" w:rsidRPr="008F4C02" w:rsidRDefault="00B13E16" w:rsidP="00EA1A87">
                  <w:pPr>
                    <w:pStyle w:val="ROWTABELLA"/>
                    <w:jc w:val="center"/>
                    <w:rPr>
                      <w:color w:val="002060"/>
                    </w:rPr>
                  </w:pPr>
                  <w:r w:rsidRPr="008F4C0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8E476A" w14:textId="77777777" w:rsidR="00B13E16" w:rsidRPr="008F4C02" w:rsidRDefault="00B13E16" w:rsidP="00EA1A87">
                  <w:pPr>
                    <w:pStyle w:val="ROWTABELLA"/>
                    <w:jc w:val="center"/>
                    <w:rPr>
                      <w:color w:val="002060"/>
                    </w:rPr>
                  </w:pPr>
                  <w:r w:rsidRPr="008F4C02">
                    <w:rPr>
                      <w:color w:val="002060"/>
                    </w:rPr>
                    <w:t> </w:t>
                  </w:r>
                </w:p>
              </w:tc>
            </w:tr>
            <w:tr w:rsidR="00B13E16" w:rsidRPr="008F4C02" w14:paraId="12A92D34"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6C79AB2F" w14:textId="77777777" w:rsidR="00B13E16" w:rsidRPr="008F4C02" w:rsidRDefault="00B13E16" w:rsidP="00EA1A87">
                  <w:pPr>
                    <w:pStyle w:val="ROWTABELLA"/>
                    <w:rPr>
                      <w:color w:val="002060"/>
                    </w:rPr>
                  </w:pPr>
                  <w:r w:rsidRPr="008F4C02">
                    <w:rPr>
                      <w:color w:val="002060"/>
                    </w:rPr>
                    <w:t>(1) - disputata il 10/03/2019</w:t>
                  </w:r>
                </w:p>
              </w:tc>
            </w:tr>
            <w:tr w:rsidR="00B13E16" w:rsidRPr="008F4C02" w14:paraId="1B960B1A"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7F37D291" w14:textId="77777777" w:rsidR="00B13E16" w:rsidRPr="008F4C02" w:rsidRDefault="00B13E16" w:rsidP="00EA1A87">
                  <w:pPr>
                    <w:pStyle w:val="ROWTABELLA"/>
                    <w:rPr>
                      <w:color w:val="002060"/>
                    </w:rPr>
                  </w:pPr>
                  <w:r w:rsidRPr="008F4C02">
                    <w:rPr>
                      <w:color w:val="002060"/>
                    </w:rPr>
                    <w:t>(2) - disputata il 08/03/2019</w:t>
                  </w:r>
                </w:p>
              </w:tc>
            </w:tr>
          </w:tbl>
          <w:p w14:paraId="663492D3" w14:textId="77777777" w:rsidR="00B13E16" w:rsidRPr="008F4C02" w:rsidRDefault="00B13E16" w:rsidP="00EA1A87">
            <w:pPr>
              <w:rPr>
                <w:color w:val="002060"/>
                <w:sz w:val="24"/>
                <w:szCs w:val="24"/>
              </w:rPr>
            </w:pPr>
          </w:p>
        </w:tc>
      </w:tr>
    </w:tbl>
    <w:p w14:paraId="13A8F09C" w14:textId="77777777" w:rsidR="00B13E16" w:rsidRPr="008F4C02" w:rsidRDefault="00B13E16" w:rsidP="00B13E16">
      <w:pPr>
        <w:pStyle w:val="breakline"/>
        <w:divId w:val="527259509"/>
        <w:rPr>
          <w:color w:val="002060"/>
        </w:rPr>
      </w:pPr>
    </w:p>
    <w:p w14:paraId="5323456C" w14:textId="77777777" w:rsidR="00B13E16" w:rsidRPr="008F4C02" w:rsidRDefault="00B13E16" w:rsidP="00B13E16">
      <w:pPr>
        <w:pStyle w:val="breakline"/>
        <w:divId w:val="527259509"/>
        <w:rPr>
          <w:color w:val="002060"/>
        </w:rPr>
      </w:pPr>
    </w:p>
    <w:p w14:paraId="0B2B1548" w14:textId="77777777" w:rsidR="00B13E16" w:rsidRPr="008F4C02" w:rsidRDefault="00B13E16" w:rsidP="00B13E16">
      <w:pPr>
        <w:pStyle w:val="TITOLOPRINC"/>
        <w:divId w:val="527259509"/>
        <w:rPr>
          <w:color w:val="002060"/>
        </w:rPr>
      </w:pPr>
      <w:r w:rsidRPr="008F4C02">
        <w:rPr>
          <w:color w:val="002060"/>
        </w:rPr>
        <w:t>GIUDICE SPORTIVO</w:t>
      </w:r>
    </w:p>
    <w:p w14:paraId="0EDC24DB"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2E7E93CA" w14:textId="77777777" w:rsidR="00B13E16" w:rsidRPr="008F4C02" w:rsidRDefault="00B13E16" w:rsidP="00B13E16">
      <w:pPr>
        <w:pStyle w:val="titolo10"/>
        <w:divId w:val="527259509"/>
        <w:rPr>
          <w:color w:val="002060"/>
        </w:rPr>
      </w:pPr>
      <w:r w:rsidRPr="008F4C02">
        <w:rPr>
          <w:color w:val="002060"/>
        </w:rPr>
        <w:t xml:space="preserve">GARE DEL 9/ 3/2019 </w:t>
      </w:r>
    </w:p>
    <w:p w14:paraId="48F888FE"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01AC6599"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4DC25295" w14:textId="77777777" w:rsidR="00B13E16" w:rsidRPr="008F4C02" w:rsidRDefault="00B13E16" w:rsidP="00B13E16">
      <w:pPr>
        <w:pStyle w:val="titolo3"/>
        <w:divId w:val="527259509"/>
        <w:rPr>
          <w:color w:val="002060"/>
        </w:rPr>
      </w:pPr>
      <w:r w:rsidRPr="008F4C02">
        <w:rPr>
          <w:color w:val="002060"/>
        </w:rPr>
        <w:t xml:space="preserve">A CARICO DI ALLENATORI </w:t>
      </w:r>
    </w:p>
    <w:p w14:paraId="32E6FA38" w14:textId="77777777" w:rsidR="00B13E16" w:rsidRPr="008F4C02" w:rsidRDefault="00B13E16" w:rsidP="00B13E16">
      <w:pPr>
        <w:pStyle w:val="titolo20"/>
        <w:divId w:val="527259509"/>
        <w:rPr>
          <w:color w:val="002060"/>
        </w:rPr>
      </w:pPr>
      <w:r w:rsidRPr="008F4C02">
        <w:rPr>
          <w:color w:val="002060"/>
        </w:rPr>
        <w:t xml:space="preserve">SQUALIFICA FINO AL 3/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00C38061" w14:textId="77777777" w:rsidTr="00B13E16">
        <w:trPr>
          <w:divId w:val="527259509"/>
        </w:trPr>
        <w:tc>
          <w:tcPr>
            <w:tcW w:w="2200" w:type="dxa"/>
            <w:tcMar>
              <w:top w:w="20" w:type="dxa"/>
              <w:left w:w="20" w:type="dxa"/>
              <w:bottom w:w="20" w:type="dxa"/>
              <w:right w:w="20" w:type="dxa"/>
            </w:tcMar>
            <w:vAlign w:val="center"/>
          </w:tcPr>
          <w:p w14:paraId="621A09E3" w14:textId="77777777" w:rsidR="00B13E16" w:rsidRPr="008F4C02" w:rsidRDefault="00B13E16" w:rsidP="00EA1A87">
            <w:pPr>
              <w:pStyle w:val="movimento"/>
              <w:rPr>
                <w:color w:val="002060"/>
              </w:rPr>
            </w:pPr>
            <w:r w:rsidRPr="008F4C02">
              <w:rPr>
                <w:color w:val="002060"/>
              </w:rPr>
              <w:t>PIERLEONI IVAN</w:t>
            </w:r>
          </w:p>
        </w:tc>
        <w:tc>
          <w:tcPr>
            <w:tcW w:w="2200" w:type="dxa"/>
            <w:tcMar>
              <w:top w:w="20" w:type="dxa"/>
              <w:left w:w="20" w:type="dxa"/>
              <w:bottom w:w="20" w:type="dxa"/>
              <w:right w:w="20" w:type="dxa"/>
            </w:tcMar>
            <w:vAlign w:val="center"/>
          </w:tcPr>
          <w:p w14:paraId="1BFA379D" w14:textId="77777777" w:rsidR="00B13E16" w:rsidRPr="008F4C02" w:rsidRDefault="00B13E16" w:rsidP="00EA1A87">
            <w:pPr>
              <w:pStyle w:val="movimento2"/>
              <w:rPr>
                <w:color w:val="002060"/>
              </w:rPr>
            </w:pPr>
            <w:r w:rsidRPr="008F4C02">
              <w:rPr>
                <w:color w:val="002060"/>
              </w:rPr>
              <w:t xml:space="preserve">(ATL URBINO C5 1999) </w:t>
            </w:r>
          </w:p>
        </w:tc>
        <w:tc>
          <w:tcPr>
            <w:tcW w:w="800" w:type="dxa"/>
            <w:tcMar>
              <w:top w:w="20" w:type="dxa"/>
              <w:left w:w="20" w:type="dxa"/>
              <w:bottom w:w="20" w:type="dxa"/>
              <w:right w:w="20" w:type="dxa"/>
            </w:tcMar>
            <w:vAlign w:val="center"/>
          </w:tcPr>
          <w:p w14:paraId="693435F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306F37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CB7C314" w14:textId="77777777" w:rsidR="00B13E16" w:rsidRPr="008F4C02" w:rsidRDefault="00B13E16" w:rsidP="00EA1A87">
            <w:pPr>
              <w:pStyle w:val="movimento2"/>
              <w:rPr>
                <w:color w:val="002060"/>
              </w:rPr>
            </w:pPr>
            <w:r w:rsidRPr="008F4C02">
              <w:rPr>
                <w:color w:val="002060"/>
              </w:rPr>
              <w:t> </w:t>
            </w:r>
          </w:p>
        </w:tc>
      </w:tr>
    </w:tbl>
    <w:p w14:paraId="6720BFDC"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Per comportamento gravemente irriguardoso nei confronti dell'arbitro. </w:t>
      </w:r>
    </w:p>
    <w:p w14:paraId="6E6D44B8" w14:textId="77777777" w:rsidR="00B13E16" w:rsidRPr="008F4C02" w:rsidRDefault="00B13E16" w:rsidP="00B13E16">
      <w:pPr>
        <w:pStyle w:val="diffida"/>
        <w:spacing w:before="80" w:beforeAutospacing="0" w:after="40" w:afterAutospacing="0"/>
        <w:divId w:val="527259509"/>
        <w:rPr>
          <w:color w:val="002060"/>
        </w:rPr>
      </w:pPr>
      <w:r w:rsidRPr="008F4C02">
        <w:rPr>
          <w:color w:val="002060"/>
        </w:rPr>
        <w:t xml:space="preserve">Allontanato. </w:t>
      </w:r>
    </w:p>
    <w:p w14:paraId="70F23E6D"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1851D7E8"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25EB408" w14:textId="77777777" w:rsidTr="00B13E16">
        <w:trPr>
          <w:divId w:val="527259509"/>
        </w:trPr>
        <w:tc>
          <w:tcPr>
            <w:tcW w:w="2200" w:type="dxa"/>
            <w:tcMar>
              <w:top w:w="20" w:type="dxa"/>
              <w:left w:w="20" w:type="dxa"/>
              <w:bottom w:w="20" w:type="dxa"/>
              <w:right w:w="20" w:type="dxa"/>
            </w:tcMar>
            <w:vAlign w:val="center"/>
          </w:tcPr>
          <w:p w14:paraId="16D49FF2" w14:textId="77777777" w:rsidR="00B13E16" w:rsidRPr="008F4C02" w:rsidRDefault="00B13E16" w:rsidP="00EA1A87">
            <w:pPr>
              <w:pStyle w:val="movimento"/>
              <w:rPr>
                <w:color w:val="002060"/>
              </w:rPr>
            </w:pPr>
            <w:r w:rsidRPr="008F4C02">
              <w:rPr>
                <w:color w:val="002060"/>
              </w:rPr>
              <w:lastRenderedPageBreak/>
              <w:t>IMPERIO MARTA</w:t>
            </w:r>
          </w:p>
        </w:tc>
        <w:tc>
          <w:tcPr>
            <w:tcW w:w="2200" w:type="dxa"/>
            <w:tcMar>
              <w:top w:w="20" w:type="dxa"/>
              <w:left w:w="20" w:type="dxa"/>
              <w:bottom w:w="20" w:type="dxa"/>
              <w:right w:w="20" w:type="dxa"/>
            </w:tcMar>
            <w:vAlign w:val="center"/>
          </w:tcPr>
          <w:p w14:paraId="7608D762" w14:textId="77777777" w:rsidR="00B13E16" w:rsidRPr="008F4C02" w:rsidRDefault="00B13E16" w:rsidP="00EA1A87">
            <w:pPr>
              <w:pStyle w:val="movimento2"/>
              <w:rPr>
                <w:color w:val="002060"/>
              </w:rPr>
            </w:pPr>
            <w:r w:rsidRPr="008F4C02">
              <w:rPr>
                <w:color w:val="002060"/>
              </w:rPr>
              <w:t xml:space="preserve">(ATL URBINO C5 1999) </w:t>
            </w:r>
          </w:p>
        </w:tc>
        <w:tc>
          <w:tcPr>
            <w:tcW w:w="800" w:type="dxa"/>
            <w:tcMar>
              <w:top w:w="20" w:type="dxa"/>
              <w:left w:w="20" w:type="dxa"/>
              <w:bottom w:w="20" w:type="dxa"/>
              <w:right w:w="20" w:type="dxa"/>
            </w:tcMar>
            <w:vAlign w:val="center"/>
          </w:tcPr>
          <w:p w14:paraId="4C3BCDF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D58CD27" w14:textId="77777777" w:rsidR="00B13E16" w:rsidRPr="008F4C02" w:rsidRDefault="00B13E16" w:rsidP="00EA1A87">
            <w:pPr>
              <w:pStyle w:val="movimento"/>
              <w:rPr>
                <w:color w:val="002060"/>
              </w:rPr>
            </w:pPr>
            <w:r w:rsidRPr="008F4C02">
              <w:rPr>
                <w:color w:val="002060"/>
              </w:rPr>
              <w:t>LAMBERTUCCI MARIANGELA</w:t>
            </w:r>
          </w:p>
        </w:tc>
        <w:tc>
          <w:tcPr>
            <w:tcW w:w="2200" w:type="dxa"/>
            <w:tcMar>
              <w:top w:w="20" w:type="dxa"/>
              <w:left w:w="20" w:type="dxa"/>
              <w:bottom w:w="20" w:type="dxa"/>
              <w:right w:w="20" w:type="dxa"/>
            </w:tcMar>
            <w:vAlign w:val="center"/>
          </w:tcPr>
          <w:p w14:paraId="42C31DE5" w14:textId="77777777" w:rsidR="00B13E16" w:rsidRPr="008F4C02" w:rsidRDefault="00B13E16" w:rsidP="00EA1A87">
            <w:pPr>
              <w:pStyle w:val="movimento2"/>
              <w:rPr>
                <w:color w:val="002060"/>
              </w:rPr>
            </w:pPr>
            <w:r w:rsidRPr="008F4C02">
              <w:rPr>
                <w:color w:val="002060"/>
              </w:rPr>
              <w:t xml:space="preserve">(CANTINE RIUNITE CSI) </w:t>
            </w:r>
          </w:p>
        </w:tc>
      </w:tr>
    </w:tbl>
    <w:p w14:paraId="162D6895"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1436A10" w14:textId="77777777" w:rsidTr="00B13E16">
        <w:trPr>
          <w:divId w:val="527259509"/>
        </w:trPr>
        <w:tc>
          <w:tcPr>
            <w:tcW w:w="2200" w:type="dxa"/>
            <w:tcMar>
              <w:top w:w="20" w:type="dxa"/>
              <w:left w:w="20" w:type="dxa"/>
              <w:bottom w:w="20" w:type="dxa"/>
              <w:right w:w="20" w:type="dxa"/>
            </w:tcMar>
            <w:vAlign w:val="center"/>
          </w:tcPr>
          <w:p w14:paraId="6711CF27" w14:textId="77777777" w:rsidR="00B13E16" w:rsidRPr="008F4C02" w:rsidRDefault="00B13E16" w:rsidP="00EA1A87">
            <w:pPr>
              <w:pStyle w:val="movimento"/>
              <w:rPr>
                <w:color w:val="002060"/>
              </w:rPr>
            </w:pPr>
            <w:r w:rsidRPr="008F4C02">
              <w:rPr>
                <w:color w:val="002060"/>
              </w:rPr>
              <w:t>LELLI MARIA ADELAIDE</w:t>
            </w:r>
          </w:p>
        </w:tc>
        <w:tc>
          <w:tcPr>
            <w:tcW w:w="2200" w:type="dxa"/>
            <w:tcMar>
              <w:top w:w="20" w:type="dxa"/>
              <w:left w:w="20" w:type="dxa"/>
              <w:bottom w:w="20" w:type="dxa"/>
              <w:right w:w="20" w:type="dxa"/>
            </w:tcMar>
            <w:vAlign w:val="center"/>
          </w:tcPr>
          <w:p w14:paraId="3144FFC2" w14:textId="77777777" w:rsidR="00B13E16" w:rsidRPr="008F4C02" w:rsidRDefault="00B13E16" w:rsidP="00EA1A87">
            <w:pPr>
              <w:pStyle w:val="movimento2"/>
              <w:rPr>
                <w:color w:val="002060"/>
              </w:rPr>
            </w:pPr>
            <w:r w:rsidRPr="008F4C02">
              <w:rPr>
                <w:color w:val="002060"/>
              </w:rPr>
              <w:t xml:space="preserve">(FUTSAL ASKL) </w:t>
            </w:r>
          </w:p>
        </w:tc>
        <w:tc>
          <w:tcPr>
            <w:tcW w:w="800" w:type="dxa"/>
            <w:tcMar>
              <w:top w:w="20" w:type="dxa"/>
              <w:left w:w="20" w:type="dxa"/>
              <w:bottom w:w="20" w:type="dxa"/>
              <w:right w:w="20" w:type="dxa"/>
            </w:tcMar>
            <w:vAlign w:val="center"/>
          </w:tcPr>
          <w:p w14:paraId="3F14813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0AE806A" w14:textId="77777777" w:rsidR="00B13E16" w:rsidRPr="008F4C02" w:rsidRDefault="00B13E16" w:rsidP="00EA1A87">
            <w:pPr>
              <w:pStyle w:val="movimento"/>
              <w:rPr>
                <w:color w:val="002060"/>
              </w:rPr>
            </w:pPr>
            <w:r w:rsidRPr="008F4C02">
              <w:rPr>
                <w:color w:val="002060"/>
              </w:rPr>
              <w:t>NICOLETTI PINI SOFIA</w:t>
            </w:r>
          </w:p>
        </w:tc>
        <w:tc>
          <w:tcPr>
            <w:tcW w:w="2200" w:type="dxa"/>
            <w:tcMar>
              <w:top w:w="20" w:type="dxa"/>
              <w:left w:w="20" w:type="dxa"/>
              <w:bottom w:w="20" w:type="dxa"/>
              <w:right w:w="20" w:type="dxa"/>
            </w:tcMar>
            <w:vAlign w:val="center"/>
          </w:tcPr>
          <w:p w14:paraId="11811D08" w14:textId="77777777" w:rsidR="00B13E16" w:rsidRPr="008F4C02" w:rsidRDefault="00B13E16" w:rsidP="00EA1A87">
            <w:pPr>
              <w:pStyle w:val="movimento2"/>
              <w:rPr>
                <w:color w:val="002060"/>
              </w:rPr>
            </w:pPr>
            <w:r w:rsidRPr="008F4C02">
              <w:rPr>
                <w:color w:val="002060"/>
              </w:rPr>
              <w:t xml:space="preserve">(POLISPORTIVA FILOTTRANO P) </w:t>
            </w:r>
          </w:p>
        </w:tc>
      </w:tr>
    </w:tbl>
    <w:p w14:paraId="3248BD75" w14:textId="77777777" w:rsidR="00B13E16" w:rsidRPr="008F4C02" w:rsidRDefault="00B13E16" w:rsidP="00B13E16">
      <w:pPr>
        <w:pStyle w:val="titolo10"/>
        <w:divId w:val="527259509"/>
        <w:rPr>
          <w:color w:val="002060"/>
        </w:rPr>
      </w:pPr>
      <w:r w:rsidRPr="008F4C02">
        <w:rPr>
          <w:color w:val="002060"/>
        </w:rPr>
        <w:t xml:space="preserve">GARE DEL 10/ 3/2019 </w:t>
      </w:r>
    </w:p>
    <w:p w14:paraId="2B98FC95"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271EBA1F"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60D6F081"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30D57C60"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538C4FD" w14:textId="77777777" w:rsidTr="00B13E16">
        <w:trPr>
          <w:divId w:val="527259509"/>
        </w:trPr>
        <w:tc>
          <w:tcPr>
            <w:tcW w:w="2200" w:type="dxa"/>
            <w:tcMar>
              <w:top w:w="20" w:type="dxa"/>
              <w:left w:w="20" w:type="dxa"/>
              <w:bottom w:w="20" w:type="dxa"/>
              <w:right w:w="20" w:type="dxa"/>
            </w:tcMar>
            <w:vAlign w:val="center"/>
          </w:tcPr>
          <w:p w14:paraId="09113DDA" w14:textId="77777777" w:rsidR="00B13E16" w:rsidRPr="008F4C02" w:rsidRDefault="00B13E16" w:rsidP="00EA1A87">
            <w:pPr>
              <w:pStyle w:val="movimento"/>
              <w:rPr>
                <w:color w:val="002060"/>
              </w:rPr>
            </w:pPr>
            <w:r w:rsidRPr="008F4C02">
              <w:rPr>
                <w:color w:val="002060"/>
              </w:rPr>
              <w:t>CICCHITTI SUSANNA</w:t>
            </w:r>
          </w:p>
        </w:tc>
        <w:tc>
          <w:tcPr>
            <w:tcW w:w="2200" w:type="dxa"/>
            <w:tcMar>
              <w:top w:w="20" w:type="dxa"/>
              <w:left w:w="20" w:type="dxa"/>
              <w:bottom w:w="20" w:type="dxa"/>
              <w:right w:w="20" w:type="dxa"/>
            </w:tcMar>
            <w:vAlign w:val="center"/>
          </w:tcPr>
          <w:p w14:paraId="757E98E7" w14:textId="77777777" w:rsidR="00B13E16" w:rsidRPr="008F4C02" w:rsidRDefault="00B13E16" w:rsidP="00EA1A87">
            <w:pPr>
              <w:pStyle w:val="movimento2"/>
              <w:rPr>
                <w:color w:val="002060"/>
              </w:rPr>
            </w:pPr>
            <w:r w:rsidRPr="008F4C02">
              <w:rPr>
                <w:color w:val="002060"/>
              </w:rPr>
              <w:t xml:space="preserve">(CSKA CORRIDONIA C5F) </w:t>
            </w:r>
          </w:p>
        </w:tc>
        <w:tc>
          <w:tcPr>
            <w:tcW w:w="800" w:type="dxa"/>
            <w:tcMar>
              <w:top w:w="20" w:type="dxa"/>
              <w:left w:w="20" w:type="dxa"/>
              <w:bottom w:w="20" w:type="dxa"/>
              <w:right w:w="20" w:type="dxa"/>
            </w:tcMar>
            <w:vAlign w:val="center"/>
          </w:tcPr>
          <w:p w14:paraId="14BCC56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8EE31C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4F85098" w14:textId="77777777" w:rsidR="00B13E16" w:rsidRPr="008F4C02" w:rsidRDefault="00B13E16" w:rsidP="00EA1A87">
            <w:pPr>
              <w:pStyle w:val="movimento2"/>
              <w:rPr>
                <w:color w:val="002060"/>
              </w:rPr>
            </w:pPr>
            <w:r w:rsidRPr="008F4C02">
              <w:rPr>
                <w:color w:val="002060"/>
              </w:rPr>
              <w:t> </w:t>
            </w:r>
          </w:p>
        </w:tc>
      </w:tr>
    </w:tbl>
    <w:p w14:paraId="7DE9FBB8"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9A7B96C" w14:textId="77777777" w:rsidTr="00B13E16">
        <w:trPr>
          <w:divId w:val="527259509"/>
        </w:trPr>
        <w:tc>
          <w:tcPr>
            <w:tcW w:w="2200" w:type="dxa"/>
            <w:tcMar>
              <w:top w:w="20" w:type="dxa"/>
              <w:left w:w="20" w:type="dxa"/>
              <w:bottom w:w="20" w:type="dxa"/>
              <w:right w:w="20" w:type="dxa"/>
            </w:tcMar>
            <w:vAlign w:val="center"/>
          </w:tcPr>
          <w:p w14:paraId="146AAB92" w14:textId="77777777" w:rsidR="00B13E16" w:rsidRPr="008F4C02" w:rsidRDefault="00B13E16" w:rsidP="00EA1A87">
            <w:pPr>
              <w:pStyle w:val="movimento"/>
              <w:rPr>
                <w:color w:val="002060"/>
              </w:rPr>
            </w:pPr>
            <w:r w:rsidRPr="008F4C02">
              <w:rPr>
                <w:color w:val="002060"/>
              </w:rPr>
              <w:t>ROMAGNOLI ALICE</w:t>
            </w:r>
          </w:p>
        </w:tc>
        <w:tc>
          <w:tcPr>
            <w:tcW w:w="2200" w:type="dxa"/>
            <w:tcMar>
              <w:top w:w="20" w:type="dxa"/>
              <w:left w:w="20" w:type="dxa"/>
              <w:bottom w:w="20" w:type="dxa"/>
              <w:right w:w="20" w:type="dxa"/>
            </w:tcMar>
            <w:vAlign w:val="center"/>
          </w:tcPr>
          <w:p w14:paraId="5B44BEE7" w14:textId="77777777" w:rsidR="00B13E16" w:rsidRPr="008F4C02" w:rsidRDefault="00B13E16" w:rsidP="00EA1A87">
            <w:pPr>
              <w:pStyle w:val="movimento2"/>
              <w:rPr>
                <w:color w:val="002060"/>
              </w:rPr>
            </w:pPr>
            <w:r w:rsidRPr="008F4C02">
              <w:rPr>
                <w:color w:val="002060"/>
              </w:rPr>
              <w:t xml:space="preserve">(CSKA CORRIDONIA C5F) </w:t>
            </w:r>
          </w:p>
        </w:tc>
        <w:tc>
          <w:tcPr>
            <w:tcW w:w="800" w:type="dxa"/>
            <w:tcMar>
              <w:top w:w="20" w:type="dxa"/>
              <w:left w:w="20" w:type="dxa"/>
              <w:bottom w:w="20" w:type="dxa"/>
              <w:right w:w="20" w:type="dxa"/>
            </w:tcMar>
            <w:vAlign w:val="center"/>
          </w:tcPr>
          <w:p w14:paraId="775C8CF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498D2E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5DF7C12" w14:textId="77777777" w:rsidR="00B13E16" w:rsidRPr="008F4C02" w:rsidRDefault="00B13E16" w:rsidP="00EA1A87">
            <w:pPr>
              <w:pStyle w:val="movimento2"/>
              <w:rPr>
                <w:color w:val="002060"/>
              </w:rPr>
            </w:pPr>
            <w:r w:rsidRPr="008F4C02">
              <w:rPr>
                <w:color w:val="002060"/>
              </w:rPr>
              <w:t> </w:t>
            </w:r>
          </w:p>
        </w:tc>
      </w:tr>
    </w:tbl>
    <w:p w14:paraId="428139E1" w14:textId="77777777" w:rsidR="00B13E16" w:rsidRPr="008F4C02" w:rsidRDefault="00B13E16" w:rsidP="00B13E16">
      <w:pPr>
        <w:pStyle w:val="breakline"/>
        <w:divId w:val="527259509"/>
        <w:rPr>
          <w:color w:val="002060"/>
        </w:rPr>
      </w:pPr>
    </w:p>
    <w:p w14:paraId="729637D0"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07E826EB"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p>
    <w:p w14:paraId="7029BEB0" w14:textId="77777777" w:rsidR="00B13E16" w:rsidRPr="008F4C02" w:rsidRDefault="00B13E16" w:rsidP="00B13E16">
      <w:pPr>
        <w:pStyle w:val="breakline"/>
        <w:divId w:val="527259509"/>
        <w:rPr>
          <w:color w:val="002060"/>
        </w:rPr>
      </w:pPr>
    </w:p>
    <w:p w14:paraId="0C85646B" w14:textId="77777777" w:rsidR="00B13E16" w:rsidRPr="008F4C02" w:rsidRDefault="00B13E16" w:rsidP="00B13E16">
      <w:pPr>
        <w:pStyle w:val="TITOLOPRINC"/>
        <w:divId w:val="527259509"/>
        <w:rPr>
          <w:color w:val="002060"/>
        </w:rPr>
      </w:pPr>
      <w:r w:rsidRPr="008F4C02">
        <w:rPr>
          <w:color w:val="002060"/>
        </w:rPr>
        <w:t>PROGRAMMA GARE</w:t>
      </w:r>
    </w:p>
    <w:p w14:paraId="746A27B9" w14:textId="77777777" w:rsidR="00B13E16" w:rsidRPr="008F4C02" w:rsidRDefault="00B13E16" w:rsidP="00B13E16">
      <w:pPr>
        <w:pStyle w:val="SOTTOTITOLOCAMPIONATO1"/>
        <w:divId w:val="527259509"/>
        <w:rPr>
          <w:color w:val="002060"/>
        </w:rPr>
      </w:pPr>
      <w:r w:rsidRPr="008F4C02">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B13E16" w:rsidRPr="008F4C02" w14:paraId="3FDCC404"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2CFA8"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525CA"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79458"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2C544"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69E9E"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3FCFDE"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164188"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0B508EA3"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589D7B" w14:textId="77777777" w:rsidR="00B13E16" w:rsidRPr="008F4C02" w:rsidRDefault="00B13E16" w:rsidP="00EA1A87">
            <w:pPr>
              <w:pStyle w:val="ROWTABELLA"/>
              <w:rPr>
                <w:color w:val="002060"/>
              </w:rPr>
            </w:pPr>
            <w:r w:rsidRPr="008F4C0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9E2ADC" w14:textId="77777777" w:rsidR="00B13E16" w:rsidRPr="008F4C02" w:rsidRDefault="00B13E16" w:rsidP="00EA1A87">
            <w:pPr>
              <w:pStyle w:val="ROWTABELLA"/>
              <w:rPr>
                <w:color w:val="002060"/>
              </w:rPr>
            </w:pPr>
            <w:r w:rsidRPr="008F4C02">
              <w:rPr>
                <w:color w:val="002060"/>
              </w:rPr>
              <w:t>FUTSAL 100 TORRI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3DF1615"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5F0D81" w14:textId="77777777" w:rsidR="00B13E16" w:rsidRPr="008F4C02" w:rsidRDefault="00B13E16" w:rsidP="00EA1A87">
            <w:pPr>
              <w:pStyle w:val="ROWTABELLA"/>
              <w:rPr>
                <w:color w:val="002060"/>
              </w:rPr>
            </w:pPr>
            <w:r w:rsidRPr="008F4C02">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95DA97" w14:textId="77777777" w:rsidR="00B13E16" w:rsidRPr="008F4C02" w:rsidRDefault="00B13E16" w:rsidP="00EA1A87">
            <w:pPr>
              <w:pStyle w:val="ROWTABELLA"/>
              <w:rPr>
                <w:color w:val="002060"/>
              </w:rPr>
            </w:pPr>
            <w:r w:rsidRPr="008F4C02">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EFACB3" w14:textId="77777777" w:rsidR="00B13E16" w:rsidRPr="008F4C02" w:rsidRDefault="00B13E16" w:rsidP="00EA1A87">
            <w:pPr>
              <w:pStyle w:val="ROWTABELLA"/>
              <w:rPr>
                <w:color w:val="002060"/>
              </w:rPr>
            </w:pPr>
            <w:r w:rsidRPr="008F4C0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C0FA56" w14:textId="77777777" w:rsidR="00B13E16" w:rsidRPr="008F4C02" w:rsidRDefault="00B13E16" w:rsidP="00EA1A87">
            <w:pPr>
              <w:pStyle w:val="ROWTABELLA"/>
              <w:rPr>
                <w:color w:val="002060"/>
              </w:rPr>
            </w:pPr>
            <w:r w:rsidRPr="008F4C02">
              <w:rPr>
                <w:color w:val="002060"/>
              </w:rPr>
              <w:t>VIA DELLA REPUBBLICA</w:t>
            </w:r>
          </w:p>
        </w:tc>
      </w:tr>
      <w:tr w:rsidR="00B13E16" w:rsidRPr="008F4C02" w14:paraId="3B8E15D8"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C7CAB14" w14:textId="77777777" w:rsidR="00B13E16" w:rsidRPr="008F4C02" w:rsidRDefault="00B13E16" w:rsidP="00EA1A87">
            <w:pPr>
              <w:pStyle w:val="ROWTABELLA"/>
              <w:rPr>
                <w:color w:val="002060"/>
              </w:rPr>
            </w:pPr>
            <w:r w:rsidRPr="008F4C02">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5BBEA05" w14:textId="77777777" w:rsidR="00B13E16" w:rsidRPr="008F4C02" w:rsidRDefault="00B13E16" w:rsidP="00EA1A87">
            <w:pPr>
              <w:pStyle w:val="ROWTABELLA"/>
              <w:rPr>
                <w:color w:val="002060"/>
              </w:rPr>
            </w:pPr>
            <w:r w:rsidRPr="008F4C02">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0D8DCB"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0585A2" w14:textId="77777777" w:rsidR="00B13E16" w:rsidRPr="008F4C02" w:rsidRDefault="00B13E16" w:rsidP="00EA1A87">
            <w:pPr>
              <w:pStyle w:val="ROWTABELLA"/>
              <w:rPr>
                <w:color w:val="002060"/>
              </w:rPr>
            </w:pPr>
            <w:r w:rsidRPr="008F4C02">
              <w:rPr>
                <w:color w:val="002060"/>
              </w:rPr>
              <w:t>16/03/2019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E44601" w14:textId="77777777" w:rsidR="00B13E16" w:rsidRPr="008F4C02" w:rsidRDefault="00B13E16" w:rsidP="00EA1A87">
            <w:pPr>
              <w:pStyle w:val="ROWTABELLA"/>
              <w:rPr>
                <w:color w:val="002060"/>
              </w:rPr>
            </w:pPr>
            <w:r w:rsidRPr="008F4C02">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5E905E" w14:textId="77777777" w:rsidR="00B13E16" w:rsidRPr="008F4C02" w:rsidRDefault="00B13E16" w:rsidP="00EA1A87">
            <w:pPr>
              <w:pStyle w:val="ROWTABELLA"/>
              <w:rPr>
                <w:color w:val="002060"/>
              </w:rPr>
            </w:pPr>
            <w:r w:rsidRPr="008F4C0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D55797" w14:textId="77777777" w:rsidR="00B13E16" w:rsidRPr="008F4C02" w:rsidRDefault="00B13E16" w:rsidP="00EA1A87">
            <w:pPr>
              <w:pStyle w:val="ROWTABELLA"/>
              <w:rPr>
                <w:color w:val="002060"/>
              </w:rPr>
            </w:pPr>
            <w:r w:rsidRPr="008F4C02">
              <w:rPr>
                <w:color w:val="002060"/>
              </w:rPr>
              <w:t>VIA ZANNONI</w:t>
            </w:r>
          </w:p>
        </w:tc>
      </w:tr>
      <w:tr w:rsidR="00B13E16" w:rsidRPr="008F4C02" w14:paraId="0E5064F9"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E8DF14" w14:textId="77777777" w:rsidR="00B13E16" w:rsidRPr="008F4C02" w:rsidRDefault="00B13E16" w:rsidP="00EA1A87">
            <w:pPr>
              <w:pStyle w:val="ROWTABELLA"/>
              <w:rPr>
                <w:color w:val="002060"/>
              </w:rPr>
            </w:pPr>
            <w:r w:rsidRPr="008F4C0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4C2D36B" w14:textId="77777777" w:rsidR="00B13E16" w:rsidRPr="008F4C02" w:rsidRDefault="00B13E16" w:rsidP="00EA1A87">
            <w:pPr>
              <w:pStyle w:val="ROWTABELLA"/>
              <w:rPr>
                <w:color w:val="002060"/>
              </w:rPr>
            </w:pPr>
            <w:r w:rsidRPr="008F4C02">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35587C"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9051C2" w14:textId="77777777" w:rsidR="00B13E16" w:rsidRPr="008F4C02" w:rsidRDefault="00B13E16" w:rsidP="00EA1A87">
            <w:pPr>
              <w:pStyle w:val="ROWTABELLA"/>
              <w:rPr>
                <w:color w:val="002060"/>
              </w:rPr>
            </w:pPr>
            <w:r w:rsidRPr="008F4C02">
              <w:rPr>
                <w:color w:val="002060"/>
              </w:rPr>
              <w:t>17/03/2019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9D489B" w14:textId="77777777" w:rsidR="00B13E16" w:rsidRPr="008F4C02" w:rsidRDefault="00B13E16" w:rsidP="00EA1A87">
            <w:pPr>
              <w:pStyle w:val="ROWTABELLA"/>
              <w:rPr>
                <w:color w:val="002060"/>
              </w:rPr>
            </w:pPr>
            <w:r w:rsidRPr="008F4C02">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F746F1" w14:textId="77777777" w:rsidR="00B13E16" w:rsidRPr="008F4C02" w:rsidRDefault="00B13E16" w:rsidP="00EA1A87">
            <w:pPr>
              <w:pStyle w:val="ROWTABELLA"/>
              <w:rPr>
                <w:color w:val="002060"/>
              </w:rPr>
            </w:pPr>
            <w:r w:rsidRPr="008F4C0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693CDC" w14:textId="77777777" w:rsidR="00B13E16" w:rsidRPr="008F4C02" w:rsidRDefault="00B13E16" w:rsidP="00EA1A87">
            <w:pPr>
              <w:pStyle w:val="ROWTABELLA"/>
              <w:rPr>
                <w:color w:val="002060"/>
              </w:rPr>
            </w:pPr>
            <w:r w:rsidRPr="008F4C02">
              <w:rPr>
                <w:color w:val="002060"/>
              </w:rPr>
              <w:t>VIA ALFIERI SNC</w:t>
            </w:r>
          </w:p>
        </w:tc>
      </w:tr>
      <w:tr w:rsidR="00B13E16" w:rsidRPr="008F4C02" w14:paraId="44953C8F"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3E4C89" w14:textId="77777777" w:rsidR="00B13E16" w:rsidRPr="008F4C02" w:rsidRDefault="00B13E16" w:rsidP="00EA1A87">
            <w:pPr>
              <w:pStyle w:val="ROWTABELLA"/>
              <w:rPr>
                <w:color w:val="002060"/>
              </w:rPr>
            </w:pPr>
            <w:r w:rsidRPr="008F4C02">
              <w:rPr>
                <w:color w:val="002060"/>
              </w:rPr>
              <w:t>SAN MICHELE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0AF52F" w14:textId="77777777" w:rsidR="00B13E16" w:rsidRPr="008F4C02" w:rsidRDefault="00B13E16" w:rsidP="00EA1A87">
            <w:pPr>
              <w:pStyle w:val="ROWTABELLA"/>
              <w:rPr>
                <w:color w:val="002060"/>
              </w:rPr>
            </w:pPr>
            <w:r w:rsidRPr="008F4C02">
              <w:rPr>
                <w:color w:val="002060"/>
              </w:rPr>
              <w:t>PIANDIROSE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16CB9EE"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25BF98" w14:textId="77777777" w:rsidR="00B13E16" w:rsidRPr="008F4C02" w:rsidRDefault="00B13E16" w:rsidP="00EA1A87">
            <w:pPr>
              <w:pStyle w:val="ROWTABELLA"/>
              <w:rPr>
                <w:color w:val="002060"/>
              </w:rPr>
            </w:pPr>
            <w:r w:rsidRPr="008F4C02">
              <w:rPr>
                <w:color w:val="002060"/>
              </w:rPr>
              <w:t>17/03/2019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3405C8" w14:textId="77777777" w:rsidR="00B13E16" w:rsidRPr="008F4C02" w:rsidRDefault="00B13E16" w:rsidP="00EA1A87">
            <w:pPr>
              <w:pStyle w:val="ROWTABELLA"/>
              <w:rPr>
                <w:color w:val="002060"/>
              </w:rPr>
            </w:pPr>
            <w:r w:rsidRPr="008F4C02">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EA225" w14:textId="77777777" w:rsidR="00B13E16" w:rsidRPr="008F4C02" w:rsidRDefault="00B13E16" w:rsidP="00EA1A87">
            <w:pPr>
              <w:pStyle w:val="ROWTABELLA"/>
              <w:rPr>
                <w:color w:val="002060"/>
              </w:rPr>
            </w:pPr>
            <w:r w:rsidRPr="008F4C0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2F5323" w14:textId="77777777" w:rsidR="00B13E16" w:rsidRPr="008F4C02" w:rsidRDefault="00B13E16" w:rsidP="00EA1A87">
            <w:pPr>
              <w:pStyle w:val="ROWTABELLA"/>
              <w:rPr>
                <w:color w:val="002060"/>
              </w:rPr>
            </w:pPr>
            <w:r w:rsidRPr="008F4C02">
              <w:rPr>
                <w:color w:val="002060"/>
              </w:rPr>
              <w:t>VIA LORETO</w:t>
            </w:r>
          </w:p>
        </w:tc>
      </w:tr>
    </w:tbl>
    <w:p w14:paraId="2C41016F" w14:textId="77777777" w:rsidR="00B13E16" w:rsidRPr="008F4C02" w:rsidRDefault="00B13E16" w:rsidP="00B13E16">
      <w:pPr>
        <w:pStyle w:val="breakline"/>
        <w:divId w:val="527259509"/>
        <w:rPr>
          <w:color w:val="002060"/>
        </w:rPr>
      </w:pPr>
    </w:p>
    <w:p w14:paraId="54E0BDBD"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UNDER 21 CALCIO A 5 REGIONALE</w:t>
      </w:r>
    </w:p>
    <w:p w14:paraId="4CDBE143" w14:textId="77777777" w:rsidR="00B13E16" w:rsidRPr="008F4C02" w:rsidRDefault="00B13E16" w:rsidP="00B13E16">
      <w:pPr>
        <w:pStyle w:val="TITOLOPRINC"/>
        <w:divId w:val="527259509"/>
        <w:rPr>
          <w:color w:val="002060"/>
        </w:rPr>
      </w:pPr>
      <w:r w:rsidRPr="008F4C02">
        <w:rPr>
          <w:color w:val="002060"/>
        </w:rPr>
        <w:t>VARIAZIONI AL PROGRAMMA GARE</w:t>
      </w:r>
    </w:p>
    <w:p w14:paraId="2A5DACDF" w14:textId="77777777" w:rsidR="00B13E16" w:rsidRPr="008F4C02" w:rsidRDefault="00B13E16" w:rsidP="00B13E16">
      <w:pPr>
        <w:pStyle w:val="Corpodeltesto21"/>
        <w:divId w:val="527259509"/>
        <w:rPr>
          <w:rFonts w:ascii="Arial" w:hAnsi="Arial" w:cs="Arial"/>
          <w:b/>
          <w:color w:val="002060"/>
          <w:sz w:val="22"/>
          <w:szCs w:val="22"/>
          <w:u w:val="single"/>
        </w:rPr>
      </w:pPr>
      <w:r w:rsidRPr="008F4C02">
        <w:rPr>
          <w:rFonts w:ascii="Arial" w:hAnsi="Arial" w:cs="Arial"/>
          <w:b/>
          <w:color w:val="002060"/>
          <w:sz w:val="22"/>
          <w:szCs w:val="22"/>
          <w:u w:val="single"/>
        </w:rPr>
        <w:t>QUARTI DI FINALE</w:t>
      </w:r>
    </w:p>
    <w:p w14:paraId="66BD9F35" w14:textId="77777777" w:rsidR="00B13E16" w:rsidRPr="008F4C02" w:rsidRDefault="00B13E16" w:rsidP="00B13E16">
      <w:pPr>
        <w:pStyle w:val="Corpodeltesto21"/>
        <w:divId w:val="527259509"/>
        <w:rPr>
          <w:rFonts w:ascii="Arial" w:hAnsi="Arial" w:cs="Arial"/>
          <w:color w:val="002060"/>
          <w:sz w:val="22"/>
          <w:szCs w:val="22"/>
        </w:rPr>
      </w:pPr>
    </w:p>
    <w:p w14:paraId="139196F0" w14:textId="77777777" w:rsidR="00B13E16" w:rsidRPr="008F4C02" w:rsidRDefault="00B13E16" w:rsidP="00B13E16">
      <w:pPr>
        <w:pStyle w:val="Corpodeltesto21"/>
        <w:divId w:val="527259509"/>
        <w:rPr>
          <w:rFonts w:ascii="Arial" w:hAnsi="Arial" w:cs="Arial"/>
          <w:b/>
          <w:i/>
          <w:color w:val="002060"/>
          <w:sz w:val="22"/>
          <w:szCs w:val="22"/>
        </w:rPr>
      </w:pPr>
      <w:r w:rsidRPr="008F4C02">
        <w:rPr>
          <w:rFonts w:ascii="Arial" w:hAnsi="Arial" w:cs="Arial"/>
          <w:b/>
          <w:i/>
          <w:color w:val="002060"/>
          <w:sz w:val="22"/>
          <w:szCs w:val="22"/>
        </w:rPr>
        <w:t>GARA DI ANDATA</w:t>
      </w:r>
    </w:p>
    <w:p w14:paraId="53583121" w14:textId="77777777" w:rsidR="00B13E16" w:rsidRPr="008F4C02" w:rsidRDefault="00B13E16" w:rsidP="00B13E16">
      <w:pPr>
        <w:pStyle w:val="Corpodeltesto21"/>
        <w:divId w:val="527259509"/>
        <w:rPr>
          <w:rFonts w:ascii="Arial" w:hAnsi="Arial" w:cs="Arial"/>
          <w:color w:val="002060"/>
          <w:sz w:val="22"/>
          <w:szCs w:val="22"/>
        </w:rPr>
      </w:pPr>
    </w:p>
    <w:p w14:paraId="7961A4D0" w14:textId="77777777" w:rsidR="00B13E16" w:rsidRPr="008F4C02" w:rsidRDefault="00B13E16" w:rsidP="00B13E16">
      <w:pPr>
        <w:pStyle w:val="Corpodeltesto21"/>
        <w:divId w:val="527259509"/>
        <w:rPr>
          <w:rFonts w:ascii="Arial" w:hAnsi="Arial" w:cs="Arial"/>
          <w:color w:val="002060"/>
          <w:sz w:val="22"/>
          <w:szCs w:val="22"/>
        </w:rPr>
      </w:pPr>
      <w:r w:rsidRPr="008F4C02">
        <w:rPr>
          <w:rFonts w:ascii="Arial" w:hAnsi="Arial" w:cs="Arial"/>
          <w:color w:val="002060"/>
          <w:sz w:val="22"/>
          <w:szCs w:val="22"/>
        </w:rPr>
        <w:t xml:space="preserve">La gara </w:t>
      </w:r>
      <w:r w:rsidRPr="008F4C02">
        <w:rPr>
          <w:rFonts w:ascii="Arial" w:hAnsi="Arial" w:cs="Arial"/>
          <w:b/>
          <w:color w:val="002060"/>
          <w:sz w:val="22"/>
          <w:szCs w:val="22"/>
        </w:rPr>
        <w:t xml:space="preserve">CITTA’ DI FALCONARA – OSTRENSE </w:t>
      </w:r>
      <w:r w:rsidRPr="008F4C02">
        <w:rPr>
          <w:rFonts w:ascii="Arial" w:hAnsi="Arial" w:cs="Arial"/>
          <w:color w:val="002060"/>
          <w:sz w:val="22"/>
          <w:szCs w:val="22"/>
        </w:rPr>
        <w:t xml:space="preserve">sarà disputata </w:t>
      </w:r>
      <w:r w:rsidRPr="008F4C02">
        <w:rPr>
          <w:rFonts w:ascii="Arial" w:hAnsi="Arial" w:cs="Arial"/>
          <w:b/>
          <w:color w:val="002060"/>
          <w:sz w:val="22"/>
          <w:szCs w:val="22"/>
        </w:rPr>
        <w:t>DOMENICA 17/03/2019</w:t>
      </w:r>
      <w:r w:rsidRPr="008F4C02">
        <w:rPr>
          <w:rFonts w:ascii="Arial" w:hAnsi="Arial" w:cs="Arial"/>
          <w:color w:val="002060"/>
          <w:sz w:val="22"/>
          <w:szCs w:val="22"/>
        </w:rPr>
        <w:t xml:space="preserve"> alle </w:t>
      </w:r>
      <w:r w:rsidRPr="008F4C02">
        <w:rPr>
          <w:rFonts w:ascii="Arial" w:hAnsi="Arial" w:cs="Arial"/>
          <w:b/>
          <w:color w:val="002060"/>
          <w:sz w:val="22"/>
          <w:szCs w:val="22"/>
        </w:rPr>
        <w:t>ore 15:00</w:t>
      </w:r>
      <w:r w:rsidRPr="008F4C02">
        <w:rPr>
          <w:rFonts w:ascii="Arial" w:hAnsi="Arial" w:cs="Arial"/>
          <w:color w:val="002060"/>
          <w:sz w:val="22"/>
          <w:szCs w:val="22"/>
        </w:rPr>
        <w:t>,</w:t>
      </w:r>
      <w:r w:rsidRPr="008F4C02">
        <w:rPr>
          <w:rFonts w:ascii="Arial" w:hAnsi="Arial" w:cs="Arial"/>
          <w:b/>
          <w:color w:val="002060"/>
          <w:sz w:val="22"/>
          <w:szCs w:val="22"/>
        </w:rPr>
        <w:t xml:space="preserve"> </w:t>
      </w:r>
      <w:r w:rsidRPr="008F4C02">
        <w:rPr>
          <w:rFonts w:ascii="Arial" w:hAnsi="Arial" w:cs="Arial"/>
          <w:color w:val="002060"/>
          <w:sz w:val="22"/>
          <w:szCs w:val="22"/>
        </w:rPr>
        <w:t>stesso campo.</w:t>
      </w:r>
    </w:p>
    <w:p w14:paraId="31FCB9FF" w14:textId="77777777" w:rsidR="00B13E16" w:rsidRPr="008F4C02" w:rsidRDefault="00B13E16" w:rsidP="00B13E16">
      <w:pPr>
        <w:pStyle w:val="TITOLOPRINC"/>
        <w:divId w:val="527259509"/>
        <w:rPr>
          <w:color w:val="002060"/>
        </w:rPr>
      </w:pPr>
      <w:r w:rsidRPr="008F4C02">
        <w:rPr>
          <w:color w:val="002060"/>
        </w:rPr>
        <w:t>RISULTATI</w:t>
      </w:r>
    </w:p>
    <w:p w14:paraId="47783DFC" w14:textId="77777777" w:rsidR="00B13E16" w:rsidRPr="008F4C02" w:rsidRDefault="00B13E16" w:rsidP="00B13E16">
      <w:pPr>
        <w:pStyle w:val="breakline"/>
        <w:divId w:val="527259509"/>
        <w:rPr>
          <w:color w:val="002060"/>
        </w:rPr>
      </w:pPr>
    </w:p>
    <w:p w14:paraId="6AEEB7EC" w14:textId="77777777" w:rsidR="00B13E16" w:rsidRPr="008F4C02" w:rsidRDefault="00B13E16" w:rsidP="00B13E16">
      <w:pPr>
        <w:pStyle w:val="SOTTOTITOLOCAMPIONATO1"/>
        <w:divId w:val="527259509"/>
        <w:rPr>
          <w:color w:val="002060"/>
        </w:rPr>
      </w:pPr>
      <w:r w:rsidRPr="008F4C02">
        <w:rPr>
          <w:color w:val="002060"/>
        </w:rPr>
        <w:t>RISULTATI UFFICIALI GARE DEL 09/03/2019</w:t>
      </w:r>
    </w:p>
    <w:p w14:paraId="6312CE98"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638C92C8"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53EC9F4E"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33FA2633"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7DC46" w14:textId="77777777" w:rsidR="00B13E16" w:rsidRPr="008F4C02" w:rsidRDefault="00B13E16" w:rsidP="00EA1A87">
                  <w:pPr>
                    <w:pStyle w:val="HEADERTABELLA"/>
                    <w:rPr>
                      <w:color w:val="002060"/>
                    </w:rPr>
                  </w:pPr>
                  <w:r w:rsidRPr="008F4C02">
                    <w:rPr>
                      <w:color w:val="002060"/>
                    </w:rPr>
                    <w:t>GIRONE OF - 1 Giornata - R</w:t>
                  </w:r>
                </w:p>
              </w:tc>
            </w:tr>
            <w:tr w:rsidR="00B13E16" w:rsidRPr="008F4C02" w14:paraId="485B802F"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9831EB" w14:textId="77777777" w:rsidR="00B13E16" w:rsidRPr="008F4C02" w:rsidRDefault="00B13E16" w:rsidP="00EA1A87">
                  <w:pPr>
                    <w:pStyle w:val="ROWTABELLA"/>
                    <w:rPr>
                      <w:color w:val="002060"/>
                    </w:rPr>
                  </w:pPr>
                  <w:r w:rsidRPr="008F4C0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BFD179" w14:textId="77777777" w:rsidR="00B13E16" w:rsidRPr="008F4C02" w:rsidRDefault="00B13E16" w:rsidP="00EA1A87">
                  <w:pPr>
                    <w:pStyle w:val="ROWTABELLA"/>
                    <w:rPr>
                      <w:color w:val="002060"/>
                    </w:rPr>
                  </w:pPr>
                  <w:r w:rsidRPr="008F4C0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D3E547" w14:textId="77777777" w:rsidR="00B13E16" w:rsidRPr="008F4C02" w:rsidRDefault="00B13E16" w:rsidP="00EA1A87">
                  <w:pPr>
                    <w:pStyle w:val="ROWTABELLA"/>
                    <w:jc w:val="center"/>
                    <w:rPr>
                      <w:color w:val="002060"/>
                    </w:rPr>
                  </w:pPr>
                  <w:r w:rsidRPr="008F4C0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0F91DC" w14:textId="77777777" w:rsidR="00B13E16" w:rsidRPr="008F4C02" w:rsidRDefault="00B13E16" w:rsidP="00EA1A87">
                  <w:pPr>
                    <w:pStyle w:val="ROWTABELLA"/>
                    <w:jc w:val="center"/>
                    <w:rPr>
                      <w:color w:val="002060"/>
                    </w:rPr>
                  </w:pPr>
                  <w:r w:rsidRPr="008F4C02">
                    <w:rPr>
                      <w:color w:val="002060"/>
                    </w:rPr>
                    <w:t> </w:t>
                  </w:r>
                </w:p>
              </w:tc>
            </w:tr>
            <w:tr w:rsidR="00B13E16" w:rsidRPr="008F4C02" w14:paraId="16487AC2"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9516E0D" w14:textId="77777777" w:rsidR="00B13E16" w:rsidRPr="008F4C02" w:rsidRDefault="00B13E16" w:rsidP="00EA1A87">
                  <w:pPr>
                    <w:pStyle w:val="ROWTABELLA"/>
                    <w:rPr>
                      <w:color w:val="002060"/>
                    </w:rPr>
                  </w:pPr>
                  <w:r w:rsidRPr="008F4C0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F7E6E7" w14:textId="77777777" w:rsidR="00B13E16" w:rsidRPr="008F4C02" w:rsidRDefault="00B13E16" w:rsidP="00EA1A87">
                  <w:pPr>
                    <w:pStyle w:val="ROWTABELLA"/>
                    <w:rPr>
                      <w:color w:val="002060"/>
                    </w:rPr>
                  </w:pPr>
                  <w:r w:rsidRPr="008F4C0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620144" w14:textId="77777777" w:rsidR="00B13E16" w:rsidRPr="008F4C02" w:rsidRDefault="00B13E16" w:rsidP="00EA1A87">
                  <w:pPr>
                    <w:pStyle w:val="ROWTABELLA"/>
                    <w:jc w:val="center"/>
                    <w:rPr>
                      <w:color w:val="002060"/>
                    </w:rPr>
                  </w:pPr>
                  <w:r w:rsidRPr="008F4C0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D73CE9" w14:textId="77777777" w:rsidR="00B13E16" w:rsidRPr="008F4C02" w:rsidRDefault="00B13E16" w:rsidP="00EA1A87">
                  <w:pPr>
                    <w:pStyle w:val="ROWTABELLA"/>
                    <w:jc w:val="center"/>
                    <w:rPr>
                      <w:color w:val="002060"/>
                    </w:rPr>
                  </w:pPr>
                  <w:r w:rsidRPr="008F4C02">
                    <w:rPr>
                      <w:color w:val="002060"/>
                    </w:rPr>
                    <w:t> </w:t>
                  </w:r>
                </w:p>
              </w:tc>
            </w:tr>
            <w:tr w:rsidR="00B13E16" w:rsidRPr="008F4C02" w14:paraId="4625FEF7"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59A1C39" w14:textId="77777777" w:rsidR="00B13E16" w:rsidRPr="008F4C02" w:rsidRDefault="00B13E16" w:rsidP="00EA1A87">
                  <w:pPr>
                    <w:pStyle w:val="ROWTABELLA"/>
                    <w:rPr>
                      <w:color w:val="002060"/>
                    </w:rPr>
                  </w:pPr>
                  <w:r w:rsidRPr="008F4C02">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39ACF2" w14:textId="77777777" w:rsidR="00B13E16" w:rsidRPr="008F4C02" w:rsidRDefault="00B13E16" w:rsidP="00EA1A87">
                  <w:pPr>
                    <w:pStyle w:val="ROWTABELLA"/>
                    <w:rPr>
                      <w:color w:val="002060"/>
                    </w:rPr>
                  </w:pPr>
                  <w:r w:rsidRPr="008F4C0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AC8BAB" w14:textId="77777777" w:rsidR="00B13E16" w:rsidRPr="008F4C02" w:rsidRDefault="00B13E16" w:rsidP="00EA1A87">
                  <w:pPr>
                    <w:pStyle w:val="ROWTABELLA"/>
                    <w:jc w:val="center"/>
                    <w:rPr>
                      <w:color w:val="002060"/>
                    </w:rPr>
                  </w:pPr>
                  <w:r w:rsidRPr="008F4C02">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76EB1A" w14:textId="77777777" w:rsidR="00B13E16" w:rsidRPr="008F4C02" w:rsidRDefault="00B13E16" w:rsidP="00EA1A87">
                  <w:pPr>
                    <w:pStyle w:val="ROWTABELLA"/>
                    <w:jc w:val="center"/>
                    <w:rPr>
                      <w:color w:val="002060"/>
                    </w:rPr>
                  </w:pPr>
                  <w:r w:rsidRPr="008F4C02">
                    <w:rPr>
                      <w:color w:val="002060"/>
                    </w:rPr>
                    <w:t> </w:t>
                  </w:r>
                </w:p>
              </w:tc>
            </w:tr>
            <w:tr w:rsidR="00B13E16" w:rsidRPr="008F4C02" w14:paraId="34885BC5"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AB31E40" w14:textId="77777777" w:rsidR="00B13E16" w:rsidRPr="008F4C02" w:rsidRDefault="00B13E16" w:rsidP="00EA1A87">
                  <w:pPr>
                    <w:pStyle w:val="ROWTABELLA"/>
                    <w:rPr>
                      <w:color w:val="002060"/>
                    </w:rPr>
                  </w:pPr>
                  <w:r w:rsidRPr="008F4C02">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9C52E6" w14:textId="77777777" w:rsidR="00B13E16" w:rsidRPr="008F4C02" w:rsidRDefault="00B13E16" w:rsidP="00EA1A87">
                  <w:pPr>
                    <w:pStyle w:val="ROWTABELLA"/>
                    <w:rPr>
                      <w:color w:val="002060"/>
                    </w:rPr>
                  </w:pPr>
                  <w:r w:rsidRPr="008F4C0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24E644" w14:textId="77777777" w:rsidR="00B13E16" w:rsidRPr="008F4C02" w:rsidRDefault="00B13E16" w:rsidP="00EA1A87">
                  <w:pPr>
                    <w:pStyle w:val="ROWTABELLA"/>
                    <w:jc w:val="center"/>
                    <w:rPr>
                      <w:color w:val="002060"/>
                    </w:rPr>
                  </w:pPr>
                  <w:r w:rsidRPr="008F4C0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A2BF0F" w14:textId="77777777" w:rsidR="00B13E16" w:rsidRPr="008F4C02" w:rsidRDefault="00B13E16" w:rsidP="00EA1A87">
                  <w:pPr>
                    <w:pStyle w:val="ROWTABELLA"/>
                    <w:jc w:val="center"/>
                    <w:rPr>
                      <w:color w:val="002060"/>
                    </w:rPr>
                  </w:pPr>
                  <w:r w:rsidRPr="008F4C02">
                    <w:rPr>
                      <w:color w:val="002060"/>
                    </w:rPr>
                    <w:t> </w:t>
                  </w:r>
                </w:p>
              </w:tc>
            </w:tr>
            <w:tr w:rsidR="00B13E16" w:rsidRPr="008F4C02" w14:paraId="30325A02"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356CAE" w14:textId="77777777" w:rsidR="00B13E16" w:rsidRPr="008F4C02" w:rsidRDefault="00B13E16" w:rsidP="00EA1A87">
                  <w:pPr>
                    <w:pStyle w:val="ROWTABELLA"/>
                    <w:rPr>
                      <w:color w:val="002060"/>
                    </w:rPr>
                  </w:pPr>
                  <w:r w:rsidRPr="008F4C02">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97406E" w14:textId="77777777" w:rsidR="00B13E16" w:rsidRPr="008F4C02" w:rsidRDefault="00B13E16" w:rsidP="00EA1A87">
                  <w:pPr>
                    <w:pStyle w:val="ROWTABELLA"/>
                    <w:rPr>
                      <w:color w:val="002060"/>
                    </w:rPr>
                  </w:pPr>
                  <w:r w:rsidRPr="008F4C0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F8F811E" w14:textId="77777777" w:rsidR="00B13E16" w:rsidRPr="008F4C02" w:rsidRDefault="00B13E16" w:rsidP="00EA1A87">
                  <w:pPr>
                    <w:pStyle w:val="ROWTABELLA"/>
                    <w:jc w:val="center"/>
                    <w:rPr>
                      <w:color w:val="002060"/>
                    </w:rPr>
                  </w:pPr>
                  <w:r w:rsidRPr="008F4C0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594ED6" w14:textId="77777777" w:rsidR="00B13E16" w:rsidRPr="008F4C02" w:rsidRDefault="00B13E16" w:rsidP="00EA1A87">
                  <w:pPr>
                    <w:pStyle w:val="ROWTABELLA"/>
                    <w:jc w:val="center"/>
                    <w:rPr>
                      <w:color w:val="002060"/>
                    </w:rPr>
                  </w:pPr>
                  <w:r w:rsidRPr="008F4C02">
                    <w:rPr>
                      <w:color w:val="002060"/>
                    </w:rPr>
                    <w:t> </w:t>
                  </w:r>
                </w:p>
              </w:tc>
            </w:tr>
            <w:tr w:rsidR="00B13E16" w:rsidRPr="008F4C02" w14:paraId="7E8B4B71"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B3D8A5" w14:textId="77777777" w:rsidR="00B13E16" w:rsidRPr="008F4C02" w:rsidRDefault="00B13E16" w:rsidP="00EA1A87">
                  <w:pPr>
                    <w:pStyle w:val="ROWTABELLA"/>
                    <w:rPr>
                      <w:color w:val="002060"/>
                    </w:rPr>
                  </w:pPr>
                  <w:r w:rsidRPr="008F4C02">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8AE439" w14:textId="77777777" w:rsidR="00B13E16" w:rsidRPr="008F4C02" w:rsidRDefault="00B13E16" w:rsidP="00EA1A87">
                  <w:pPr>
                    <w:pStyle w:val="ROWTABELLA"/>
                    <w:rPr>
                      <w:color w:val="002060"/>
                    </w:rPr>
                  </w:pPr>
                  <w:r w:rsidRPr="008F4C02">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620D9D" w14:textId="77777777" w:rsidR="00B13E16" w:rsidRPr="008F4C02" w:rsidRDefault="00B13E16" w:rsidP="00EA1A87">
                  <w:pPr>
                    <w:pStyle w:val="ROWTABELLA"/>
                    <w:jc w:val="center"/>
                    <w:rPr>
                      <w:color w:val="002060"/>
                    </w:rPr>
                  </w:pPr>
                  <w:r w:rsidRPr="008F4C0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10EA3" w14:textId="77777777" w:rsidR="00B13E16" w:rsidRPr="008F4C02" w:rsidRDefault="00B13E16" w:rsidP="00EA1A87">
                  <w:pPr>
                    <w:pStyle w:val="ROWTABELLA"/>
                    <w:jc w:val="center"/>
                    <w:rPr>
                      <w:color w:val="002060"/>
                    </w:rPr>
                  </w:pPr>
                  <w:r w:rsidRPr="008F4C02">
                    <w:rPr>
                      <w:color w:val="002060"/>
                    </w:rPr>
                    <w:t> </w:t>
                  </w:r>
                </w:p>
              </w:tc>
            </w:tr>
            <w:tr w:rsidR="00B13E16" w:rsidRPr="008F4C02" w14:paraId="0DC2BEA3"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40DA3226" w14:textId="77777777" w:rsidR="00B13E16" w:rsidRPr="008F4C02" w:rsidRDefault="00B13E16" w:rsidP="00EA1A87">
                  <w:pPr>
                    <w:pStyle w:val="ROWTABELLA"/>
                    <w:rPr>
                      <w:color w:val="002060"/>
                    </w:rPr>
                  </w:pPr>
                  <w:r w:rsidRPr="008F4C02">
                    <w:rPr>
                      <w:color w:val="002060"/>
                    </w:rPr>
                    <w:t>(1) - disputata il 10/03/2019</w:t>
                  </w:r>
                </w:p>
              </w:tc>
            </w:tr>
          </w:tbl>
          <w:p w14:paraId="03183D19" w14:textId="77777777" w:rsidR="00B13E16" w:rsidRPr="008F4C02" w:rsidRDefault="00B13E16" w:rsidP="00EA1A87">
            <w:pPr>
              <w:rPr>
                <w:color w:val="002060"/>
                <w:sz w:val="24"/>
                <w:szCs w:val="24"/>
              </w:rPr>
            </w:pPr>
          </w:p>
        </w:tc>
      </w:tr>
    </w:tbl>
    <w:p w14:paraId="37A84828" w14:textId="77777777" w:rsidR="00B13E16" w:rsidRPr="008F4C02" w:rsidRDefault="00B13E16" w:rsidP="00B13E16">
      <w:pPr>
        <w:pStyle w:val="breakline"/>
        <w:divId w:val="527259509"/>
        <w:rPr>
          <w:color w:val="002060"/>
        </w:rPr>
      </w:pPr>
    </w:p>
    <w:p w14:paraId="4DE508B0" w14:textId="77777777" w:rsidR="00B13E16" w:rsidRPr="008F4C02" w:rsidRDefault="00B13E16" w:rsidP="00B13E16">
      <w:pPr>
        <w:pStyle w:val="breakline"/>
        <w:divId w:val="527259509"/>
        <w:rPr>
          <w:color w:val="002060"/>
        </w:rPr>
      </w:pPr>
    </w:p>
    <w:p w14:paraId="668B1FD4" w14:textId="77777777" w:rsidR="00B13E16" w:rsidRPr="008F4C02" w:rsidRDefault="00B13E16" w:rsidP="00B13E16">
      <w:pPr>
        <w:pStyle w:val="TITOLOPRINC"/>
        <w:divId w:val="527259509"/>
        <w:rPr>
          <w:color w:val="002060"/>
        </w:rPr>
      </w:pPr>
      <w:r w:rsidRPr="008F4C02">
        <w:rPr>
          <w:color w:val="002060"/>
        </w:rPr>
        <w:t>GIUDICE SPORTIVO</w:t>
      </w:r>
    </w:p>
    <w:p w14:paraId="0250E455"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74543BF6" w14:textId="77777777" w:rsidR="00B13E16" w:rsidRPr="008F4C02" w:rsidRDefault="00B13E16" w:rsidP="00B13E16">
      <w:pPr>
        <w:pStyle w:val="titolo10"/>
        <w:divId w:val="527259509"/>
        <w:rPr>
          <w:color w:val="002060"/>
        </w:rPr>
      </w:pPr>
      <w:r w:rsidRPr="008F4C02">
        <w:rPr>
          <w:color w:val="002060"/>
        </w:rPr>
        <w:t xml:space="preserve">GARE DEL 9/ 3/2019 </w:t>
      </w:r>
    </w:p>
    <w:p w14:paraId="5E8D3737"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6A8C2AA5"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1E4CEAD6"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07D9E6FE"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C6B3E34" w14:textId="77777777" w:rsidTr="00B13E16">
        <w:trPr>
          <w:divId w:val="527259509"/>
        </w:trPr>
        <w:tc>
          <w:tcPr>
            <w:tcW w:w="2200" w:type="dxa"/>
            <w:tcMar>
              <w:top w:w="20" w:type="dxa"/>
              <w:left w:w="20" w:type="dxa"/>
              <w:bottom w:w="20" w:type="dxa"/>
              <w:right w:w="20" w:type="dxa"/>
            </w:tcMar>
            <w:vAlign w:val="center"/>
          </w:tcPr>
          <w:p w14:paraId="4D7F4A2E" w14:textId="77777777" w:rsidR="00B13E16" w:rsidRPr="008F4C02" w:rsidRDefault="00B13E16" w:rsidP="00EA1A87">
            <w:pPr>
              <w:pStyle w:val="movimento"/>
              <w:rPr>
                <w:color w:val="002060"/>
              </w:rPr>
            </w:pPr>
            <w:r w:rsidRPr="008F4C02">
              <w:rPr>
                <w:color w:val="002060"/>
              </w:rPr>
              <w:t>PETTINARI DAVIDE</w:t>
            </w:r>
          </w:p>
        </w:tc>
        <w:tc>
          <w:tcPr>
            <w:tcW w:w="2200" w:type="dxa"/>
            <w:tcMar>
              <w:top w:w="20" w:type="dxa"/>
              <w:left w:w="20" w:type="dxa"/>
              <w:bottom w:w="20" w:type="dxa"/>
              <w:right w:w="20" w:type="dxa"/>
            </w:tcMar>
            <w:vAlign w:val="center"/>
          </w:tcPr>
          <w:p w14:paraId="274DB17C" w14:textId="77777777" w:rsidR="00B13E16" w:rsidRPr="008F4C02" w:rsidRDefault="00B13E16" w:rsidP="00EA1A87">
            <w:pPr>
              <w:pStyle w:val="movimento2"/>
              <w:rPr>
                <w:color w:val="002060"/>
              </w:rPr>
            </w:pPr>
            <w:r w:rsidRPr="008F4C02">
              <w:rPr>
                <w:color w:val="002060"/>
              </w:rPr>
              <w:t xml:space="preserve">(CASENUOVE) </w:t>
            </w:r>
          </w:p>
        </w:tc>
        <w:tc>
          <w:tcPr>
            <w:tcW w:w="800" w:type="dxa"/>
            <w:tcMar>
              <w:top w:w="20" w:type="dxa"/>
              <w:left w:w="20" w:type="dxa"/>
              <w:bottom w:w="20" w:type="dxa"/>
              <w:right w:w="20" w:type="dxa"/>
            </w:tcMar>
            <w:vAlign w:val="center"/>
          </w:tcPr>
          <w:p w14:paraId="6A9EB5A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5AC2FD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9B5542F" w14:textId="77777777" w:rsidR="00B13E16" w:rsidRPr="008F4C02" w:rsidRDefault="00B13E16" w:rsidP="00EA1A87">
            <w:pPr>
              <w:pStyle w:val="movimento2"/>
              <w:rPr>
                <w:color w:val="002060"/>
              </w:rPr>
            </w:pPr>
            <w:r w:rsidRPr="008F4C02">
              <w:rPr>
                <w:color w:val="002060"/>
              </w:rPr>
              <w:t> </w:t>
            </w:r>
          </w:p>
        </w:tc>
      </w:tr>
    </w:tbl>
    <w:p w14:paraId="193E3466" w14:textId="77777777" w:rsidR="00B13E16" w:rsidRPr="008F4C02" w:rsidRDefault="00B13E16" w:rsidP="00B13E16">
      <w:pPr>
        <w:pStyle w:val="titolo20"/>
        <w:divId w:val="527259509"/>
        <w:rPr>
          <w:color w:val="002060"/>
        </w:rPr>
      </w:pPr>
      <w:r w:rsidRPr="008F4C0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0A9F4DE" w14:textId="77777777" w:rsidTr="00B13E16">
        <w:trPr>
          <w:divId w:val="527259509"/>
        </w:trPr>
        <w:tc>
          <w:tcPr>
            <w:tcW w:w="2200" w:type="dxa"/>
            <w:tcMar>
              <w:top w:w="20" w:type="dxa"/>
              <w:left w:w="20" w:type="dxa"/>
              <w:bottom w:w="20" w:type="dxa"/>
              <w:right w:w="20" w:type="dxa"/>
            </w:tcMar>
            <w:vAlign w:val="center"/>
          </w:tcPr>
          <w:p w14:paraId="026CE8ED" w14:textId="77777777" w:rsidR="00B13E16" w:rsidRPr="008F4C02" w:rsidRDefault="00B13E16" w:rsidP="00EA1A87">
            <w:pPr>
              <w:pStyle w:val="movimento"/>
              <w:rPr>
                <w:color w:val="002060"/>
              </w:rPr>
            </w:pPr>
            <w:r w:rsidRPr="008F4C02">
              <w:rPr>
                <w:color w:val="002060"/>
              </w:rPr>
              <w:t>GRECO ANGELO</w:t>
            </w:r>
          </w:p>
        </w:tc>
        <w:tc>
          <w:tcPr>
            <w:tcW w:w="2200" w:type="dxa"/>
            <w:tcMar>
              <w:top w:w="20" w:type="dxa"/>
              <w:left w:w="20" w:type="dxa"/>
              <w:bottom w:w="20" w:type="dxa"/>
              <w:right w:w="20" w:type="dxa"/>
            </w:tcMar>
            <w:vAlign w:val="center"/>
          </w:tcPr>
          <w:p w14:paraId="27308498" w14:textId="77777777" w:rsidR="00B13E16" w:rsidRPr="008F4C02" w:rsidRDefault="00B13E16" w:rsidP="00EA1A87">
            <w:pPr>
              <w:pStyle w:val="movimento2"/>
              <w:rPr>
                <w:color w:val="002060"/>
              </w:rPr>
            </w:pPr>
            <w:r w:rsidRPr="008F4C02">
              <w:rPr>
                <w:color w:val="002060"/>
              </w:rPr>
              <w:t xml:space="preserve">(VERBENA C5 ANCONA) </w:t>
            </w:r>
          </w:p>
        </w:tc>
        <w:tc>
          <w:tcPr>
            <w:tcW w:w="800" w:type="dxa"/>
            <w:tcMar>
              <w:top w:w="20" w:type="dxa"/>
              <w:left w:w="20" w:type="dxa"/>
              <w:bottom w:w="20" w:type="dxa"/>
              <w:right w:w="20" w:type="dxa"/>
            </w:tcMar>
            <w:vAlign w:val="center"/>
          </w:tcPr>
          <w:p w14:paraId="0B5B936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3330BF8"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85F075A" w14:textId="77777777" w:rsidR="00B13E16" w:rsidRPr="008F4C02" w:rsidRDefault="00B13E16" w:rsidP="00EA1A87">
            <w:pPr>
              <w:pStyle w:val="movimento2"/>
              <w:rPr>
                <w:color w:val="002060"/>
              </w:rPr>
            </w:pPr>
            <w:r w:rsidRPr="008F4C02">
              <w:rPr>
                <w:color w:val="002060"/>
              </w:rPr>
              <w:t> </w:t>
            </w:r>
          </w:p>
        </w:tc>
      </w:tr>
    </w:tbl>
    <w:p w14:paraId="3323B514" w14:textId="77777777" w:rsidR="00B13E16" w:rsidRPr="008F4C02" w:rsidRDefault="00B13E16" w:rsidP="00B13E16">
      <w:pPr>
        <w:pStyle w:val="titolo20"/>
        <w:divId w:val="527259509"/>
        <w:rPr>
          <w:color w:val="002060"/>
        </w:rPr>
      </w:pPr>
      <w:r w:rsidRPr="008F4C02">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65DDB36" w14:textId="77777777" w:rsidTr="00B13E16">
        <w:trPr>
          <w:divId w:val="527259509"/>
        </w:trPr>
        <w:tc>
          <w:tcPr>
            <w:tcW w:w="2200" w:type="dxa"/>
            <w:tcMar>
              <w:top w:w="20" w:type="dxa"/>
              <w:left w:w="20" w:type="dxa"/>
              <w:bottom w:w="20" w:type="dxa"/>
              <w:right w:w="20" w:type="dxa"/>
            </w:tcMar>
            <w:vAlign w:val="center"/>
          </w:tcPr>
          <w:p w14:paraId="7BE67E3A" w14:textId="77777777" w:rsidR="00B13E16" w:rsidRPr="008F4C02" w:rsidRDefault="00B13E16" w:rsidP="00EA1A87">
            <w:pPr>
              <w:pStyle w:val="movimento"/>
              <w:rPr>
                <w:color w:val="002060"/>
              </w:rPr>
            </w:pPr>
            <w:r w:rsidRPr="008F4C02">
              <w:rPr>
                <w:color w:val="002060"/>
              </w:rPr>
              <w:t>CAPOMAGI VITTORIO ALBERT</w:t>
            </w:r>
          </w:p>
        </w:tc>
        <w:tc>
          <w:tcPr>
            <w:tcW w:w="2200" w:type="dxa"/>
            <w:tcMar>
              <w:top w:w="20" w:type="dxa"/>
              <w:left w:w="20" w:type="dxa"/>
              <w:bottom w:w="20" w:type="dxa"/>
              <w:right w:w="20" w:type="dxa"/>
            </w:tcMar>
            <w:vAlign w:val="center"/>
          </w:tcPr>
          <w:p w14:paraId="54857F97"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207C9BE6"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7758A7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34CDA42" w14:textId="77777777" w:rsidR="00B13E16" w:rsidRPr="008F4C02" w:rsidRDefault="00B13E16" w:rsidP="00EA1A87">
            <w:pPr>
              <w:pStyle w:val="movimento2"/>
              <w:rPr>
                <w:color w:val="002060"/>
              </w:rPr>
            </w:pPr>
            <w:r w:rsidRPr="008F4C02">
              <w:rPr>
                <w:color w:val="002060"/>
              </w:rPr>
              <w:t> </w:t>
            </w:r>
          </w:p>
        </w:tc>
      </w:tr>
    </w:tbl>
    <w:p w14:paraId="69AF7A29" w14:textId="77777777" w:rsidR="00B13E16" w:rsidRPr="008F4C02" w:rsidRDefault="00B13E16" w:rsidP="00B13E16">
      <w:pPr>
        <w:pStyle w:val="titolo20"/>
        <w:divId w:val="527259509"/>
        <w:rPr>
          <w:color w:val="002060"/>
        </w:rPr>
      </w:pPr>
      <w:r w:rsidRPr="008F4C0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C4F96B3" w14:textId="77777777" w:rsidTr="00B13E16">
        <w:trPr>
          <w:divId w:val="527259509"/>
        </w:trPr>
        <w:tc>
          <w:tcPr>
            <w:tcW w:w="2200" w:type="dxa"/>
            <w:tcMar>
              <w:top w:w="20" w:type="dxa"/>
              <w:left w:w="20" w:type="dxa"/>
              <w:bottom w:w="20" w:type="dxa"/>
              <w:right w:w="20" w:type="dxa"/>
            </w:tcMar>
            <w:vAlign w:val="center"/>
          </w:tcPr>
          <w:p w14:paraId="0BEE650B" w14:textId="77777777" w:rsidR="00B13E16" w:rsidRPr="008F4C02" w:rsidRDefault="00B13E16" w:rsidP="00EA1A87">
            <w:pPr>
              <w:pStyle w:val="movimento"/>
              <w:rPr>
                <w:color w:val="002060"/>
              </w:rPr>
            </w:pPr>
            <w:r w:rsidRPr="008F4C02">
              <w:rPr>
                <w:color w:val="002060"/>
              </w:rPr>
              <w:t>GARBATINI MASSIMILIANO</w:t>
            </w:r>
          </w:p>
        </w:tc>
        <w:tc>
          <w:tcPr>
            <w:tcW w:w="2200" w:type="dxa"/>
            <w:tcMar>
              <w:top w:w="20" w:type="dxa"/>
              <w:left w:w="20" w:type="dxa"/>
              <w:bottom w:w="20" w:type="dxa"/>
              <w:right w:w="20" w:type="dxa"/>
            </w:tcMar>
            <w:vAlign w:val="center"/>
          </w:tcPr>
          <w:p w14:paraId="53A70AEC" w14:textId="77777777" w:rsidR="00B13E16" w:rsidRPr="008F4C02" w:rsidRDefault="00B13E16" w:rsidP="00EA1A87">
            <w:pPr>
              <w:pStyle w:val="movimento2"/>
              <w:rPr>
                <w:color w:val="002060"/>
              </w:rPr>
            </w:pPr>
            <w:r w:rsidRPr="008F4C02">
              <w:rPr>
                <w:color w:val="002060"/>
              </w:rPr>
              <w:t xml:space="preserve">(AMICI DEL CENTROSOCIO SP.) </w:t>
            </w:r>
          </w:p>
        </w:tc>
        <w:tc>
          <w:tcPr>
            <w:tcW w:w="800" w:type="dxa"/>
            <w:tcMar>
              <w:top w:w="20" w:type="dxa"/>
              <w:left w:w="20" w:type="dxa"/>
              <w:bottom w:w="20" w:type="dxa"/>
              <w:right w:w="20" w:type="dxa"/>
            </w:tcMar>
            <w:vAlign w:val="center"/>
          </w:tcPr>
          <w:p w14:paraId="4A5AD4D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9A4963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A23D92E" w14:textId="77777777" w:rsidR="00B13E16" w:rsidRPr="008F4C02" w:rsidRDefault="00B13E16" w:rsidP="00EA1A87">
            <w:pPr>
              <w:pStyle w:val="movimento2"/>
              <w:rPr>
                <w:color w:val="002060"/>
              </w:rPr>
            </w:pPr>
            <w:r w:rsidRPr="008F4C02">
              <w:rPr>
                <w:color w:val="002060"/>
              </w:rPr>
              <w:t> </w:t>
            </w:r>
          </w:p>
        </w:tc>
      </w:tr>
    </w:tbl>
    <w:p w14:paraId="04551477"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71229BE" w14:textId="77777777" w:rsidTr="00B13E16">
        <w:trPr>
          <w:divId w:val="527259509"/>
        </w:trPr>
        <w:tc>
          <w:tcPr>
            <w:tcW w:w="2200" w:type="dxa"/>
            <w:tcMar>
              <w:top w:w="20" w:type="dxa"/>
              <w:left w:w="20" w:type="dxa"/>
              <w:bottom w:w="20" w:type="dxa"/>
              <w:right w:w="20" w:type="dxa"/>
            </w:tcMar>
            <w:vAlign w:val="center"/>
          </w:tcPr>
          <w:p w14:paraId="4EFEDEFD" w14:textId="77777777" w:rsidR="00B13E16" w:rsidRPr="008F4C02" w:rsidRDefault="00B13E16" w:rsidP="00EA1A87">
            <w:pPr>
              <w:pStyle w:val="movimento"/>
              <w:rPr>
                <w:color w:val="002060"/>
              </w:rPr>
            </w:pPr>
            <w:r w:rsidRPr="008F4C02">
              <w:rPr>
                <w:color w:val="002060"/>
              </w:rPr>
              <w:t>PIGLIAPOCO LORENZO</w:t>
            </w:r>
          </w:p>
        </w:tc>
        <w:tc>
          <w:tcPr>
            <w:tcW w:w="2200" w:type="dxa"/>
            <w:tcMar>
              <w:top w:w="20" w:type="dxa"/>
              <w:left w:w="20" w:type="dxa"/>
              <w:bottom w:w="20" w:type="dxa"/>
              <w:right w:w="20" w:type="dxa"/>
            </w:tcMar>
            <w:vAlign w:val="center"/>
          </w:tcPr>
          <w:p w14:paraId="22BD6DDF"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582CD54F"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B00149C" w14:textId="77777777" w:rsidR="00B13E16" w:rsidRPr="008F4C02" w:rsidRDefault="00B13E16" w:rsidP="00EA1A87">
            <w:pPr>
              <w:pStyle w:val="movimento"/>
              <w:rPr>
                <w:color w:val="002060"/>
              </w:rPr>
            </w:pPr>
            <w:r w:rsidRPr="008F4C02">
              <w:rPr>
                <w:color w:val="002060"/>
              </w:rPr>
              <w:t>VENTURA FILIPPO</w:t>
            </w:r>
          </w:p>
        </w:tc>
        <w:tc>
          <w:tcPr>
            <w:tcW w:w="2200" w:type="dxa"/>
            <w:tcMar>
              <w:top w:w="20" w:type="dxa"/>
              <w:left w:w="20" w:type="dxa"/>
              <w:bottom w:w="20" w:type="dxa"/>
              <w:right w:w="20" w:type="dxa"/>
            </w:tcMar>
            <w:vAlign w:val="center"/>
          </w:tcPr>
          <w:p w14:paraId="5D238780" w14:textId="77777777" w:rsidR="00B13E16" w:rsidRPr="008F4C02" w:rsidRDefault="00B13E16" w:rsidP="00EA1A87">
            <w:pPr>
              <w:pStyle w:val="movimento2"/>
              <w:rPr>
                <w:color w:val="002060"/>
              </w:rPr>
            </w:pPr>
            <w:r w:rsidRPr="008F4C02">
              <w:rPr>
                <w:color w:val="002060"/>
              </w:rPr>
              <w:t xml:space="preserve">(AUDAX 1970 S.ANGELO) </w:t>
            </w:r>
          </w:p>
        </w:tc>
      </w:tr>
      <w:tr w:rsidR="00B13E16" w:rsidRPr="008F4C02" w14:paraId="5DBD09EC" w14:textId="77777777" w:rsidTr="00B13E16">
        <w:trPr>
          <w:divId w:val="527259509"/>
        </w:trPr>
        <w:tc>
          <w:tcPr>
            <w:tcW w:w="2200" w:type="dxa"/>
            <w:tcMar>
              <w:top w:w="20" w:type="dxa"/>
              <w:left w:w="20" w:type="dxa"/>
              <w:bottom w:w="20" w:type="dxa"/>
              <w:right w:w="20" w:type="dxa"/>
            </w:tcMar>
            <w:vAlign w:val="center"/>
          </w:tcPr>
          <w:p w14:paraId="4ED83B9C" w14:textId="77777777" w:rsidR="00B13E16" w:rsidRPr="008F4C02" w:rsidRDefault="00B13E16" w:rsidP="00EA1A87">
            <w:pPr>
              <w:pStyle w:val="movimento"/>
              <w:rPr>
                <w:color w:val="002060"/>
              </w:rPr>
            </w:pPr>
            <w:r w:rsidRPr="008F4C02">
              <w:rPr>
                <w:color w:val="002060"/>
              </w:rPr>
              <w:t>PAPAVERI FEDERICO</w:t>
            </w:r>
          </w:p>
        </w:tc>
        <w:tc>
          <w:tcPr>
            <w:tcW w:w="2200" w:type="dxa"/>
            <w:tcMar>
              <w:top w:w="20" w:type="dxa"/>
              <w:left w:w="20" w:type="dxa"/>
              <w:bottom w:w="20" w:type="dxa"/>
              <w:right w:w="20" w:type="dxa"/>
            </w:tcMar>
            <w:vAlign w:val="center"/>
          </w:tcPr>
          <w:p w14:paraId="5873A47D" w14:textId="77777777" w:rsidR="00B13E16" w:rsidRPr="008F4C02" w:rsidRDefault="00B13E16" w:rsidP="00EA1A87">
            <w:pPr>
              <w:pStyle w:val="movimento2"/>
              <w:rPr>
                <w:color w:val="002060"/>
              </w:rPr>
            </w:pPr>
            <w:r w:rsidRPr="008F4C02">
              <w:rPr>
                <w:color w:val="002060"/>
              </w:rPr>
              <w:t xml:space="preserve">(CASTELBELLINO CALCIO A 5) </w:t>
            </w:r>
          </w:p>
        </w:tc>
        <w:tc>
          <w:tcPr>
            <w:tcW w:w="800" w:type="dxa"/>
            <w:tcMar>
              <w:top w:w="20" w:type="dxa"/>
              <w:left w:w="20" w:type="dxa"/>
              <w:bottom w:w="20" w:type="dxa"/>
              <w:right w:w="20" w:type="dxa"/>
            </w:tcMar>
            <w:vAlign w:val="center"/>
          </w:tcPr>
          <w:p w14:paraId="677A40ED"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819A50E" w14:textId="77777777" w:rsidR="00B13E16" w:rsidRPr="008F4C02" w:rsidRDefault="00B13E16" w:rsidP="00EA1A87">
            <w:pPr>
              <w:pStyle w:val="movimento"/>
              <w:rPr>
                <w:color w:val="002060"/>
              </w:rPr>
            </w:pPr>
            <w:r w:rsidRPr="008F4C02">
              <w:rPr>
                <w:color w:val="002060"/>
              </w:rPr>
              <w:t>BROCCHI YURI</w:t>
            </w:r>
          </w:p>
        </w:tc>
        <w:tc>
          <w:tcPr>
            <w:tcW w:w="2200" w:type="dxa"/>
            <w:tcMar>
              <w:top w:w="20" w:type="dxa"/>
              <w:left w:w="20" w:type="dxa"/>
              <w:bottom w:w="20" w:type="dxa"/>
              <w:right w:w="20" w:type="dxa"/>
            </w:tcMar>
            <w:vAlign w:val="center"/>
          </w:tcPr>
          <w:p w14:paraId="6ADDE592" w14:textId="77777777" w:rsidR="00B13E16" w:rsidRPr="008F4C02" w:rsidRDefault="00B13E16" w:rsidP="00EA1A87">
            <w:pPr>
              <w:pStyle w:val="movimento2"/>
              <w:rPr>
                <w:color w:val="002060"/>
              </w:rPr>
            </w:pPr>
            <w:r w:rsidRPr="008F4C02">
              <w:rPr>
                <w:color w:val="002060"/>
              </w:rPr>
              <w:t xml:space="preserve">(U.MANDOLESI CALCIO) </w:t>
            </w:r>
          </w:p>
        </w:tc>
      </w:tr>
    </w:tbl>
    <w:p w14:paraId="3832948D"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447D407" w14:textId="77777777" w:rsidTr="00B13E16">
        <w:trPr>
          <w:divId w:val="527259509"/>
        </w:trPr>
        <w:tc>
          <w:tcPr>
            <w:tcW w:w="2200" w:type="dxa"/>
            <w:tcMar>
              <w:top w:w="20" w:type="dxa"/>
              <w:left w:w="20" w:type="dxa"/>
              <w:bottom w:w="20" w:type="dxa"/>
              <w:right w:w="20" w:type="dxa"/>
            </w:tcMar>
            <w:vAlign w:val="center"/>
          </w:tcPr>
          <w:p w14:paraId="0779BBB2" w14:textId="77777777" w:rsidR="00B13E16" w:rsidRPr="008F4C02" w:rsidRDefault="00B13E16" w:rsidP="00EA1A87">
            <w:pPr>
              <w:pStyle w:val="movimento"/>
              <w:rPr>
                <w:color w:val="002060"/>
              </w:rPr>
            </w:pPr>
            <w:r w:rsidRPr="008F4C02">
              <w:rPr>
                <w:color w:val="002060"/>
              </w:rPr>
              <w:t>CENTONZE FRANCESCO</w:t>
            </w:r>
          </w:p>
        </w:tc>
        <w:tc>
          <w:tcPr>
            <w:tcW w:w="2200" w:type="dxa"/>
            <w:tcMar>
              <w:top w:w="20" w:type="dxa"/>
              <w:left w:w="20" w:type="dxa"/>
              <w:bottom w:w="20" w:type="dxa"/>
              <w:right w:w="20" w:type="dxa"/>
            </w:tcMar>
            <w:vAlign w:val="center"/>
          </w:tcPr>
          <w:p w14:paraId="6422404D" w14:textId="77777777" w:rsidR="00B13E16" w:rsidRPr="008F4C02" w:rsidRDefault="00B13E16" w:rsidP="00EA1A87">
            <w:pPr>
              <w:pStyle w:val="movimento2"/>
              <w:rPr>
                <w:color w:val="002060"/>
              </w:rPr>
            </w:pPr>
            <w:r w:rsidRPr="008F4C02">
              <w:rPr>
                <w:color w:val="002060"/>
              </w:rPr>
              <w:t xml:space="preserve">(ACLI MANTOVANI CALCIO A 5) </w:t>
            </w:r>
          </w:p>
        </w:tc>
        <w:tc>
          <w:tcPr>
            <w:tcW w:w="800" w:type="dxa"/>
            <w:tcMar>
              <w:top w:w="20" w:type="dxa"/>
              <w:left w:w="20" w:type="dxa"/>
              <w:bottom w:w="20" w:type="dxa"/>
              <w:right w:w="20" w:type="dxa"/>
            </w:tcMar>
            <w:vAlign w:val="center"/>
          </w:tcPr>
          <w:p w14:paraId="1109C35C"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E985DCA" w14:textId="77777777" w:rsidR="00B13E16" w:rsidRPr="008F4C02" w:rsidRDefault="00B13E16" w:rsidP="00EA1A87">
            <w:pPr>
              <w:pStyle w:val="movimento"/>
              <w:rPr>
                <w:color w:val="002060"/>
              </w:rPr>
            </w:pPr>
            <w:r w:rsidRPr="008F4C02">
              <w:rPr>
                <w:color w:val="002060"/>
              </w:rPr>
              <w:t>GIOACCHINI GIACOMO</w:t>
            </w:r>
          </w:p>
        </w:tc>
        <w:tc>
          <w:tcPr>
            <w:tcW w:w="2200" w:type="dxa"/>
            <w:tcMar>
              <w:top w:w="20" w:type="dxa"/>
              <w:left w:w="20" w:type="dxa"/>
              <w:bottom w:w="20" w:type="dxa"/>
              <w:right w:w="20" w:type="dxa"/>
            </w:tcMar>
            <w:vAlign w:val="center"/>
          </w:tcPr>
          <w:p w14:paraId="7652DF27" w14:textId="77777777" w:rsidR="00B13E16" w:rsidRPr="008F4C02" w:rsidRDefault="00B13E16" w:rsidP="00EA1A87">
            <w:pPr>
              <w:pStyle w:val="movimento2"/>
              <w:rPr>
                <w:color w:val="002060"/>
              </w:rPr>
            </w:pPr>
            <w:r w:rsidRPr="008F4C02">
              <w:rPr>
                <w:color w:val="002060"/>
              </w:rPr>
              <w:t xml:space="preserve">(ACLI MANTOVANI CALCIO A 5) </w:t>
            </w:r>
          </w:p>
        </w:tc>
      </w:tr>
      <w:tr w:rsidR="00B13E16" w:rsidRPr="008F4C02" w14:paraId="1E2AC230" w14:textId="77777777" w:rsidTr="00B13E16">
        <w:trPr>
          <w:divId w:val="527259509"/>
        </w:trPr>
        <w:tc>
          <w:tcPr>
            <w:tcW w:w="2200" w:type="dxa"/>
            <w:tcMar>
              <w:top w:w="20" w:type="dxa"/>
              <w:left w:w="20" w:type="dxa"/>
              <w:bottom w:w="20" w:type="dxa"/>
              <w:right w:w="20" w:type="dxa"/>
            </w:tcMar>
            <w:vAlign w:val="center"/>
          </w:tcPr>
          <w:p w14:paraId="329DE9EF" w14:textId="77777777" w:rsidR="00B13E16" w:rsidRPr="008F4C02" w:rsidRDefault="00B13E16" w:rsidP="00EA1A87">
            <w:pPr>
              <w:pStyle w:val="movimento"/>
              <w:rPr>
                <w:color w:val="002060"/>
              </w:rPr>
            </w:pPr>
            <w:r w:rsidRPr="008F4C02">
              <w:rPr>
                <w:color w:val="002060"/>
              </w:rPr>
              <w:t>TROZZI RICCARDO</w:t>
            </w:r>
          </w:p>
        </w:tc>
        <w:tc>
          <w:tcPr>
            <w:tcW w:w="2200" w:type="dxa"/>
            <w:tcMar>
              <w:top w:w="20" w:type="dxa"/>
              <w:left w:w="20" w:type="dxa"/>
              <w:bottom w:w="20" w:type="dxa"/>
              <w:right w:w="20" w:type="dxa"/>
            </w:tcMar>
            <w:vAlign w:val="center"/>
          </w:tcPr>
          <w:p w14:paraId="6F24440C" w14:textId="77777777" w:rsidR="00B13E16" w:rsidRPr="008F4C02" w:rsidRDefault="00B13E16" w:rsidP="00EA1A87">
            <w:pPr>
              <w:pStyle w:val="movimento2"/>
              <w:rPr>
                <w:color w:val="002060"/>
              </w:rPr>
            </w:pPr>
            <w:r w:rsidRPr="008F4C02">
              <w:rPr>
                <w:color w:val="002060"/>
              </w:rPr>
              <w:t xml:space="preserve">(CASTELBELLINO CALCIO A 5) </w:t>
            </w:r>
          </w:p>
        </w:tc>
        <w:tc>
          <w:tcPr>
            <w:tcW w:w="800" w:type="dxa"/>
            <w:tcMar>
              <w:top w:w="20" w:type="dxa"/>
              <w:left w:w="20" w:type="dxa"/>
              <w:bottom w:w="20" w:type="dxa"/>
              <w:right w:w="20" w:type="dxa"/>
            </w:tcMar>
            <w:vAlign w:val="center"/>
          </w:tcPr>
          <w:p w14:paraId="5D53727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55B7E5F" w14:textId="77777777" w:rsidR="00B13E16" w:rsidRPr="008F4C02" w:rsidRDefault="00B13E16" w:rsidP="00EA1A87">
            <w:pPr>
              <w:pStyle w:val="movimento"/>
              <w:rPr>
                <w:color w:val="002060"/>
              </w:rPr>
            </w:pPr>
            <w:r w:rsidRPr="008F4C02">
              <w:rPr>
                <w:color w:val="002060"/>
              </w:rPr>
              <w:t>PIZZUTI ALESSANDRO</w:t>
            </w:r>
          </w:p>
        </w:tc>
        <w:tc>
          <w:tcPr>
            <w:tcW w:w="2200" w:type="dxa"/>
            <w:tcMar>
              <w:top w:w="20" w:type="dxa"/>
              <w:left w:w="20" w:type="dxa"/>
              <w:bottom w:w="20" w:type="dxa"/>
              <w:right w:w="20" w:type="dxa"/>
            </w:tcMar>
            <w:vAlign w:val="center"/>
          </w:tcPr>
          <w:p w14:paraId="020BEA5E" w14:textId="77777777" w:rsidR="00B13E16" w:rsidRPr="008F4C02" w:rsidRDefault="00B13E16" w:rsidP="00EA1A87">
            <w:pPr>
              <w:pStyle w:val="movimento2"/>
              <w:rPr>
                <w:color w:val="002060"/>
              </w:rPr>
            </w:pPr>
            <w:r w:rsidRPr="008F4C02">
              <w:rPr>
                <w:color w:val="002060"/>
              </w:rPr>
              <w:t xml:space="preserve">(U.MANDOLESI CALCIO) </w:t>
            </w:r>
          </w:p>
        </w:tc>
      </w:tr>
    </w:tbl>
    <w:p w14:paraId="69685B18" w14:textId="77777777" w:rsidR="00B13E16" w:rsidRPr="008F4C02" w:rsidRDefault="00B13E16" w:rsidP="00B13E16">
      <w:pPr>
        <w:pStyle w:val="titolo10"/>
        <w:divId w:val="527259509"/>
        <w:rPr>
          <w:color w:val="002060"/>
        </w:rPr>
      </w:pPr>
      <w:r w:rsidRPr="008F4C02">
        <w:rPr>
          <w:color w:val="002060"/>
        </w:rPr>
        <w:t xml:space="preserve">GARE DEL 10/ 3/2019 </w:t>
      </w:r>
    </w:p>
    <w:p w14:paraId="637B8647"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14DB347A"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3878E844"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1173382C" w14:textId="77777777" w:rsidR="00B13E16" w:rsidRPr="008F4C02" w:rsidRDefault="00B13E16" w:rsidP="00B13E16">
      <w:pPr>
        <w:pStyle w:val="titolo20"/>
        <w:divId w:val="527259509"/>
        <w:rPr>
          <w:color w:val="002060"/>
        </w:rPr>
      </w:pPr>
      <w:r w:rsidRPr="008F4C0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CD5D173" w14:textId="77777777" w:rsidTr="00B13E16">
        <w:trPr>
          <w:divId w:val="527259509"/>
        </w:trPr>
        <w:tc>
          <w:tcPr>
            <w:tcW w:w="2200" w:type="dxa"/>
            <w:tcMar>
              <w:top w:w="20" w:type="dxa"/>
              <w:left w:w="20" w:type="dxa"/>
              <w:bottom w:w="20" w:type="dxa"/>
              <w:right w:w="20" w:type="dxa"/>
            </w:tcMar>
            <w:vAlign w:val="center"/>
          </w:tcPr>
          <w:p w14:paraId="0C3E9DB2" w14:textId="77777777" w:rsidR="00B13E16" w:rsidRPr="008F4C02" w:rsidRDefault="00B13E16" w:rsidP="00EA1A87">
            <w:pPr>
              <w:pStyle w:val="movimento"/>
              <w:rPr>
                <w:color w:val="002060"/>
              </w:rPr>
            </w:pPr>
            <w:r w:rsidRPr="008F4C02">
              <w:rPr>
                <w:color w:val="002060"/>
              </w:rPr>
              <w:t>SANCHEZ HERNANDEZ RICHARD JESUS</w:t>
            </w:r>
          </w:p>
        </w:tc>
        <w:tc>
          <w:tcPr>
            <w:tcW w:w="2200" w:type="dxa"/>
            <w:tcMar>
              <w:top w:w="20" w:type="dxa"/>
              <w:left w:w="20" w:type="dxa"/>
              <w:bottom w:w="20" w:type="dxa"/>
              <w:right w:w="20" w:type="dxa"/>
            </w:tcMar>
            <w:vAlign w:val="center"/>
          </w:tcPr>
          <w:p w14:paraId="5934617F" w14:textId="77777777" w:rsidR="00B13E16" w:rsidRPr="008F4C02" w:rsidRDefault="00B13E16" w:rsidP="00EA1A87">
            <w:pPr>
              <w:pStyle w:val="movimento2"/>
              <w:rPr>
                <w:color w:val="002060"/>
              </w:rPr>
            </w:pPr>
            <w:r w:rsidRPr="008F4C02">
              <w:rPr>
                <w:color w:val="002060"/>
              </w:rPr>
              <w:t xml:space="preserve">(CERRETO D ESI C5 A.S.D.) </w:t>
            </w:r>
          </w:p>
        </w:tc>
        <w:tc>
          <w:tcPr>
            <w:tcW w:w="800" w:type="dxa"/>
            <w:tcMar>
              <w:top w:w="20" w:type="dxa"/>
              <w:left w:w="20" w:type="dxa"/>
              <w:bottom w:w="20" w:type="dxa"/>
              <w:right w:w="20" w:type="dxa"/>
            </w:tcMar>
            <w:vAlign w:val="center"/>
          </w:tcPr>
          <w:p w14:paraId="498D28F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7687D4B" w14:textId="77777777" w:rsidR="00B13E16" w:rsidRPr="008F4C02" w:rsidRDefault="00B13E16" w:rsidP="00EA1A87">
            <w:pPr>
              <w:pStyle w:val="movimento"/>
              <w:rPr>
                <w:color w:val="002060"/>
              </w:rPr>
            </w:pPr>
            <w:r w:rsidRPr="008F4C02">
              <w:rPr>
                <w:color w:val="002060"/>
              </w:rPr>
              <w:t>SAVI FRANCESCO</w:t>
            </w:r>
          </w:p>
        </w:tc>
        <w:tc>
          <w:tcPr>
            <w:tcW w:w="2200" w:type="dxa"/>
            <w:tcMar>
              <w:top w:w="20" w:type="dxa"/>
              <w:left w:w="20" w:type="dxa"/>
              <w:bottom w:w="20" w:type="dxa"/>
              <w:right w:w="20" w:type="dxa"/>
            </w:tcMar>
            <w:vAlign w:val="center"/>
          </w:tcPr>
          <w:p w14:paraId="0E9B74A0" w14:textId="77777777" w:rsidR="00B13E16" w:rsidRPr="008F4C02" w:rsidRDefault="00B13E16" w:rsidP="00EA1A87">
            <w:pPr>
              <w:pStyle w:val="movimento2"/>
              <w:rPr>
                <w:color w:val="002060"/>
              </w:rPr>
            </w:pPr>
            <w:r w:rsidRPr="008F4C02">
              <w:rPr>
                <w:color w:val="002060"/>
              </w:rPr>
              <w:t xml:space="preserve">(MONTELUPONE CALCIO A 5) </w:t>
            </w:r>
          </w:p>
        </w:tc>
      </w:tr>
    </w:tbl>
    <w:p w14:paraId="31D112E1" w14:textId="77777777" w:rsidR="00B13E16" w:rsidRPr="008F4C02" w:rsidRDefault="00B13E16" w:rsidP="00B13E16">
      <w:pPr>
        <w:pStyle w:val="breakline"/>
        <w:divId w:val="527259509"/>
        <w:rPr>
          <w:color w:val="002060"/>
        </w:rPr>
      </w:pPr>
    </w:p>
    <w:p w14:paraId="3CCDFD02"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45700334"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p>
    <w:p w14:paraId="7537B4AF" w14:textId="77777777" w:rsidR="00B13E16" w:rsidRPr="008F4C02" w:rsidRDefault="00B13E16" w:rsidP="00B13E16">
      <w:pPr>
        <w:pStyle w:val="breakline"/>
        <w:divId w:val="527259509"/>
        <w:rPr>
          <w:color w:val="002060"/>
        </w:rPr>
      </w:pPr>
    </w:p>
    <w:p w14:paraId="751B92C2" w14:textId="77777777" w:rsidR="00B13E16" w:rsidRPr="008F4C02" w:rsidRDefault="00B13E16" w:rsidP="00B13E16">
      <w:pPr>
        <w:pStyle w:val="TITOLOPRINC"/>
        <w:divId w:val="527259509"/>
        <w:rPr>
          <w:color w:val="002060"/>
        </w:rPr>
      </w:pPr>
      <w:r w:rsidRPr="008F4C02">
        <w:rPr>
          <w:color w:val="002060"/>
        </w:rPr>
        <w:t>PROGRAMMA GARE</w:t>
      </w:r>
    </w:p>
    <w:p w14:paraId="3DDA1FFA" w14:textId="77777777" w:rsidR="00B13E16" w:rsidRPr="008F4C02" w:rsidRDefault="00B13E16" w:rsidP="00B13E16">
      <w:pPr>
        <w:pStyle w:val="SOTTOTITOLOCAMPIONATO1"/>
        <w:divId w:val="527259509"/>
        <w:rPr>
          <w:color w:val="002060"/>
        </w:rPr>
      </w:pPr>
      <w:r w:rsidRPr="008F4C02">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2"/>
        <w:gridCol w:w="385"/>
        <w:gridCol w:w="898"/>
        <w:gridCol w:w="1199"/>
        <w:gridCol w:w="1548"/>
        <w:gridCol w:w="1548"/>
      </w:tblGrid>
      <w:tr w:rsidR="00B13E16" w:rsidRPr="008F4C02" w14:paraId="72BB4FC4"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98B44"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309A8D"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A5EDF6"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6CEEF"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D7520"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31F58"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66130"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4EF1652B"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F01089" w14:textId="77777777" w:rsidR="00B13E16" w:rsidRPr="008F4C02" w:rsidRDefault="00B13E16" w:rsidP="00EA1A87">
            <w:pPr>
              <w:pStyle w:val="ROWTABELLA"/>
              <w:rPr>
                <w:color w:val="002060"/>
              </w:rPr>
            </w:pPr>
            <w:r w:rsidRPr="008F4C02">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B714D7" w14:textId="77777777" w:rsidR="00B13E16" w:rsidRPr="008F4C02" w:rsidRDefault="00B13E16" w:rsidP="00EA1A87">
            <w:pPr>
              <w:pStyle w:val="ROWTABELLA"/>
              <w:rPr>
                <w:color w:val="002060"/>
              </w:rPr>
            </w:pPr>
            <w:r w:rsidRPr="008F4C02">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73102"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0FD657" w14:textId="77777777" w:rsidR="00B13E16" w:rsidRPr="008F4C02" w:rsidRDefault="00B13E16" w:rsidP="00EA1A87">
            <w:pPr>
              <w:pStyle w:val="ROWTABELLA"/>
              <w:rPr>
                <w:color w:val="002060"/>
              </w:rPr>
            </w:pPr>
            <w:r w:rsidRPr="008F4C02">
              <w:rPr>
                <w:color w:val="002060"/>
              </w:rPr>
              <w:t>16/03/2019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9EC5CA" w14:textId="77777777" w:rsidR="00B13E16" w:rsidRPr="008F4C02" w:rsidRDefault="00B13E16" w:rsidP="00EA1A87">
            <w:pPr>
              <w:pStyle w:val="ROWTABELLA"/>
              <w:rPr>
                <w:color w:val="002060"/>
              </w:rPr>
            </w:pPr>
            <w:r w:rsidRPr="008F4C02">
              <w:rPr>
                <w:color w:val="002060"/>
              </w:rPr>
              <w:t>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16855D" w14:textId="77777777" w:rsidR="00B13E16" w:rsidRPr="008F4C02" w:rsidRDefault="00B13E16" w:rsidP="00EA1A87">
            <w:pPr>
              <w:pStyle w:val="ROWTABELLA"/>
              <w:rPr>
                <w:color w:val="002060"/>
              </w:rPr>
            </w:pPr>
            <w:r w:rsidRPr="008F4C0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07165A" w14:textId="77777777" w:rsidR="00B13E16" w:rsidRPr="008F4C02" w:rsidRDefault="00B13E16" w:rsidP="00EA1A87">
            <w:pPr>
              <w:pStyle w:val="ROWTABELLA"/>
              <w:rPr>
                <w:color w:val="002060"/>
              </w:rPr>
            </w:pPr>
            <w:r w:rsidRPr="008F4C02">
              <w:rPr>
                <w:color w:val="002060"/>
              </w:rPr>
              <w:t>VIA LORENZO LOTTO</w:t>
            </w:r>
          </w:p>
        </w:tc>
      </w:tr>
      <w:tr w:rsidR="00B13E16" w:rsidRPr="008F4C02" w14:paraId="19647AA1"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C300CF" w14:textId="77777777" w:rsidR="00B13E16" w:rsidRPr="008F4C02" w:rsidRDefault="00B13E16" w:rsidP="00EA1A87">
            <w:pPr>
              <w:pStyle w:val="ROWTABELLA"/>
              <w:rPr>
                <w:color w:val="002060"/>
              </w:rPr>
            </w:pPr>
            <w:r w:rsidRPr="008F4C02">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02C509" w14:textId="77777777" w:rsidR="00B13E16" w:rsidRPr="008F4C02" w:rsidRDefault="00B13E16" w:rsidP="00EA1A87">
            <w:pPr>
              <w:pStyle w:val="ROWTABELLA"/>
              <w:rPr>
                <w:color w:val="002060"/>
              </w:rPr>
            </w:pPr>
            <w:r w:rsidRPr="008F4C02">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4DE12E"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C485AB" w14:textId="77777777" w:rsidR="00B13E16" w:rsidRPr="008F4C02" w:rsidRDefault="00B13E16" w:rsidP="00EA1A87">
            <w:pPr>
              <w:pStyle w:val="ROWTABELLA"/>
              <w:rPr>
                <w:color w:val="002060"/>
              </w:rPr>
            </w:pPr>
            <w:r w:rsidRPr="008F4C02">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48B070" w14:textId="77777777" w:rsidR="00B13E16" w:rsidRPr="008F4C02" w:rsidRDefault="00B13E16" w:rsidP="00EA1A87">
            <w:pPr>
              <w:pStyle w:val="ROWTABELLA"/>
              <w:rPr>
                <w:color w:val="002060"/>
              </w:rPr>
            </w:pPr>
            <w:r w:rsidRPr="008F4C02">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A57ED3" w14:textId="77777777" w:rsidR="00B13E16" w:rsidRPr="008F4C02" w:rsidRDefault="00B13E16" w:rsidP="00EA1A87">
            <w:pPr>
              <w:pStyle w:val="ROWTABELLA"/>
              <w:rPr>
                <w:color w:val="002060"/>
              </w:rPr>
            </w:pPr>
            <w:r w:rsidRPr="008F4C0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FF18BB" w14:textId="77777777" w:rsidR="00B13E16" w:rsidRPr="008F4C02" w:rsidRDefault="00B13E16" w:rsidP="00EA1A87">
            <w:pPr>
              <w:pStyle w:val="ROWTABELLA"/>
              <w:rPr>
                <w:color w:val="002060"/>
              </w:rPr>
            </w:pPr>
            <w:r w:rsidRPr="008F4C02">
              <w:rPr>
                <w:color w:val="002060"/>
              </w:rPr>
              <w:t>VIA VERDI</w:t>
            </w:r>
          </w:p>
        </w:tc>
      </w:tr>
      <w:tr w:rsidR="00B13E16" w:rsidRPr="008F4C02" w14:paraId="7F0A18AA"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C12AE9" w14:textId="77777777" w:rsidR="00B13E16" w:rsidRPr="008F4C02" w:rsidRDefault="00B13E16" w:rsidP="00EA1A87">
            <w:pPr>
              <w:pStyle w:val="ROWTABELLA"/>
              <w:rPr>
                <w:color w:val="002060"/>
              </w:rPr>
            </w:pPr>
            <w:r w:rsidRPr="008F4C02">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97FDDF" w14:textId="77777777" w:rsidR="00B13E16" w:rsidRPr="008F4C02" w:rsidRDefault="00B13E16" w:rsidP="00EA1A87">
            <w:pPr>
              <w:pStyle w:val="ROWTABELLA"/>
              <w:rPr>
                <w:color w:val="002060"/>
              </w:rPr>
            </w:pPr>
            <w:r w:rsidRPr="008F4C02">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F30397"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DD9ECF" w14:textId="77777777" w:rsidR="00B13E16" w:rsidRPr="008F4C02" w:rsidRDefault="00B13E16" w:rsidP="00EA1A87">
            <w:pPr>
              <w:pStyle w:val="ROWTABELLA"/>
              <w:rPr>
                <w:color w:val="002060"/>
              </w:rPr>
            </w:pPr>
            <w:r w:rsidRPr="008F4C02">
              <w:rPr>
                <w:color w:val="002060"/>
              </w:rPr>
              <w:t>17/03/2019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2234B5" w14:textId="77777777" w:rsidR="00B13E16" w:rsidRPr="008F4C02" w:rsidRDefault="00B13E16" w:rsidP="00EA1A87">
            <w:pPr>
              <w:pStyle w:val="ROWTABELLA"/>
              <w:rPr>
                <w:color w:val="002060"/>
              </w:rPr>
            </w:pPr>
            <w:r w:rsidRPr="008F4C02">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4CBE7F" w14:textId="77777777" w:rsidR="00B13E16" w:rsidRPr="008F4C02" w:rsidRDefault="00B13E16" w:rsidP="00EA1A87">
            <w:pPr>
              <w:pStyle w:val="ROWTABELLA"/>
              <w:rPr>
                <w:color w:val="002060"/>
              </w:rPr>
            </w:pPr>
            <w:r w:rsidRPr="008F4C0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34F791" w14:textId="77777777" w:rsidR="00B13E16" w:rsidRPr="008F4C02" w:rsidRDefault="00B13E16" w:rsidP="00EA1A87">
            <w:pPr>
              <w:pStyle w:val="ROWTABELLA"/>
              <w:rPr>
                <w:color w:val="002060"/>
              </w:rPr>
            </w:pPr>
            <w:r w:rsidRPr="008F4C02">
              <w:rPr>
                <w:color w:val="002060"/>
              </w:rPr>
              <w:t>VIA DELLO STADIO</w:t>
            </w:r>
          </w:p>
        </w:tc>
      </w:tr>
      <w:tr w:rsidR="00B13E16" w:rsidRPr="008F4C02" w14:paraId="740A92BC"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612B4B" w14:textId="77777777" w:rsidR="00B13E16" w:rsidRPr="008F4C02" w:rsidRDefault="00B13E16" w:rsidP="00EA1A87">
            <w:pPr>
              <w:pStyle w:val="ROWTABELLA"/>
              <w:rPr>
                <w:color w:val="002060"/>
              </w:rPr>
            </w:pPr>
            <w:r w:rsidRPr="008F4C02">
              <w:rPr>
                <w:color w:val="002060"/>
              </w:rPr>
              <w:t>INVICTA FUTSAL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C6A7B3" w14:textId="77777777" w:rsidR="00B13E16" w:rsidRPr="008F4C02" w:rsidRDefault="00B13E16" w:rsidP="00EA1A87">
            <w:pPr>
              <w:pStyle w:val="ROWTABELLA"/>
              <w:rPr>
                <w:color w:val="002060"/>
              </w:rPr>
            </w:pPr>
            <w:r w:rsidRPr="008F4C02">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B1C547F"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E25723" w14:textId="77777777" w:rsidR="00B13E16" w:rsidRPr="008F4C02" w:rsidRDefault="00B13E16" w:rsidP="00EA1A87">
            <w:pPr>
              <w:pStyle w:val="ROWTABELLA"/>
              <w:rPr>
                <w:color w:val="002060"/>
              </w:rPr>
            </w:pPr>
            <w:r w:rsidRPr="008F4C02">
              <w:rPr>
                <w:color w:val="002060"/>
              </w:rPr>
              <w:t>17/03/2019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35D31A" w14:textId="77777777" w:rsidR="00B13E16" w:rsidRPr="008F4C02" w:rsidRDefault="00B13E16" w:rsidP="00EA1A87">
            <w:pPr>
              <w:pStyle w:val="ROWTABELLA"/>
              <w:rPr>
                <w:color w:val="002060"/>
              </w:rPr>
            </w:pPr>
            <w:r w:rsidRPr="008F4C02">
              <w:rPr>
                <w:color w:val="002060"/>
              </w:rPr>
              <w:t>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F049D1" w14:textId="77777777" w:rsidR="00B13E16" w:rsidRPr="008F4C02" w:rsidRDefault="00B13E16" w:rsidP="00EA1A87">
            <w:pPr>
              <w:pStyle w:val="ROWTABELLA"/>
              <w:rPr>
                <w:color w:val="002060"/>
              </w:rPr>
            </w:pPr>
            <w:r w:rsidRPr="008F4C02">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4C8156" w14:textId="77777777" w:rsidR="00B13E16" w:rsidRPr="008F4C02" w:rsidRDefault="00B13E16" w:rsidP="00EA1A87">
            <w:pPr>
              <w:pStyle w:val="ROWTABELLA"/>
              <w:rPr>
                <w:color w:val="002060"/>
              </w:rPr>
            </w:pPr>
            <w:r w:rsidRPr="008F4C02">
              <w:rPr>
                <w:color w:val="002060"/>
              </w:rPr>
              <w:t>VIA ALFIERI SNC</w:t>
            </w:r>
          </w:p>
        </w:tc>
      </w:tr>
    </w:tbl>
    <w:p w14:paraId="54AC35F9" w14:textId="77777777" w:rsidR="00B13E16" w:rsidRPr="008F4C02" w:rsidRDefault="00B13E16" w:rsidP="00B13E16">
      <w:pPr>
        <w:pStyle w:val="breakline"/>
        <w:divId w:val="527259509"/>
        <w:rPr>
          <w:color w:val="002060"/>
        </w:rPr>
      </w:pPr>
    </w:p>
    <w:p w14:paraId="6D9F7F13"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UNDER 19 CALCIO A 5 REGIONALE</w:t>
      </w:r>
    </w:p>
    <w:p w14:paraId="1ADAF224" w14:textId="77777777" w:rsidR="00B13E16" w:rsidRPr="008F4C02" w:rsidRDefault="00B13E16" w:rsidP="00B13E16">
      <w:pPr>
        <w:pStyle w:val="TITOLOPRINC"/>
        <w:divId w:val="527259509"/>
        <w:rPr>
          <w:color w:val="002060"/>
        </w:rPr>
      </w:pPr>
      <w:r w:rsidRPr="008F4C02">
        <w:rPr>
          <w:color w:val="002060"/>
        </w:rPr>
        <w:t>VARIAZIONI AL PROGRAMMA GARE</w:t>
      </w:r>
    </w:p>
    <w:p w14:paraId="5C881AD4" w14:textId="77777777" w:rsidR="00B13E16" w:rsidRPr="008F4C02" w:rsidRDefault="00B13E16" w:rsidP="00B13E16">
      <w:pPr>
        <w:pStyle w:val="Corpodeltesto21"/>
        <w:divId w:val="527259509"/>
        <w:rPr>
          <w:rFonts w:ascii="Arial" w:hAnsi="Arial" w:cs="Arial"/>
          <w:b/>
          <w:color w:val="002060"/>
          <w:sz w:val="22"/>
          <w:szCs w:val="22"/>
          <w:u w:val="single"/>
        </w:rPr>
      </w:pPr>
      <w:r w:rsidRPr="008F4C02">
        <w:rPr>
          <w:rFonts w:ascii="Arial" w:hAnsi="Arial" w:cs="Arial"/>
          <w:b/>
          <w:color w:val="002060"/>
          <w:sz w:val="22"/>
          <w:szCs w:val="22"/>
          <w:u w:val="single"/>
        </w:rPr>
        <w:t>QUARTI DI FINALE</w:t>
      </w:r>
    </w:p>
    <w:p w14:paraId="6C7A295B" w14:textId="77777777" w:rsidR="00B13E16" w:rsidRPr="008F4C02" w:rsidRDefault="00B13E16" w:rsidP="00B13E16">
      <w:pPr>
        <w:pStyle w:val="Corpodeltesto21"/>
        <w:divId w:val="527259509"/>
        <w:rPr>
          <w:rFonts w:ascii="Arial" w:hAnsi="Arial" w:cs="Arial"/>
          <w:color w:val="002060"/>
          <w:sz w:val="22"/>
          <w:szCs w:val="22"/>
        </w:rPr>
      </w:pPr>
    </w:p>
    <w:p w14:paraId="259168F1" w14:textId="77777777" w:rsidR="00B13E16" w:rsidRPr="008F4C02" w:rsidRDefault="00B13E16" w:rsidP="00B13E16">
      <w:pPr>
        <w:pStyle w:val="Corpodeltesto21"/>
        <w:divId w:val="527259509"/>
        <w:rPr>
          <w:rFonts w:ascii="Arial" w:hAnsi="Arial" w:cs="Arial"/>
          <w:b/>
          <w:i/>
          <w:color w:val="002060"/>
          <w:sz w:val="22"/>
          <w:szCs w:val="22"/>
        </w:rPr>
      </w:pPr>
      <w:r w:rsidRPr="008F4C02">
        <w:rPr>
          <w:rFonts w:ascii="Arial" w:hAnsi="Arial" w:cs="Arial"/>
          <w:b/>
          <w:i/>
          <w:color w:val="002060"/>
          <w:sz w:val="22"/>
          <w:szCs w:val="22"/>
        </w:rPr>
        <w:t>GARA DI ANDATA</w:t>
      </w:r>
    </w:p>
    <w:p w14:paraId="5673BA25" w14:textId="77777777" w:rsidR="00B13E16" w:rsidRPr="008F4C02" w:rsidRDefault="00B13E16" w:rsidP="00B13E16">
      <w:pPr>
        <w:pStyle w:val="Corpodeltesto21"/>
        <w:divId w:val="527259509"/>
        <w:rPr>
          <w:rFonts w:ascii="Arial" w:hAnsi="Arial" w:cs="Arial"/>
          <w:color w:val="002060"/>
          <w:sz w:val="22"/>
          <w:szCs w:val="22"/>
        </w:rPr>
      </w:pPr>
    </w:p>
    <w:p w14:paraId="30B8FA0E" w14:textId="77777777" w:rsidR="00B13E16" w:rsidRPr="008F4C02" w:rsidRDefault="00B13E16" w:rsidP="00B13E16">
      <w:pPr>
        <w:pStyle w:val="Corpodeltesto21"/>
        <w:divId w:val="527259509"/>
        <w:rPr>
          <w:rFonts w:ascii="Arial" w:hAnsi="Arial" w:cs="Arial"/>
          <w:color w:val="002060"/>
          <w:sz w:val="22"/>
          <w:szCs w:val="22"/>
        </w:rPr>
      </w:pPr>
      <w:r w:rsidRPr="008F4C02">
        <w:rPr>
          <w:rFonts w:ascii="Arial" w:hAnsi="Arial" w:cs="Arial"/>
          <w:color w:val="002060"/>
          <w:sz w:val="22"/>
          <w:szCs w:val="22"/>
        </w:rPr>
        <w:t xml:space="preserve">La gara </w:t>
      </w:r>
      <w:r w:rsidRPr="008F4C02">
        <w:rPr>
          <w:rFonts w:ascii="Arial" w:hAnsi="Arial" w:cs="Arial"/>
          <w:b/>
          <w:color w:val="002060"/>
          <w:sz w:val="22"/>
          <w:szCs w:val="22"/>
        </w:rPr>
        <w:t xml:space="preserve">PIETRALACROCE 73 – CAMPOCAVALLO </w:t>
      </w:r>
      <w:r w:rsidRPr="008F4C02">
        <w:rPr>
          <w:rFonts w:ascii="Arial" w:hAnsi="Arial" w:cs="Arial"/>
          <w:color w:val="002060"/>
          <w:sz w:val="22"/>
          <w:szCs w:val="22"/>
        </w:rPr>
        <w:t xml:space="preserve">sarà disputata </w:t>
      </w:r>
      <w:r w:rsidRPr="008F4C02">
        <w:rPr>
          <w:rFonts w:ascii="Arial" w:hAnsi="Arial" w:cs="Arial"/>
          <w:b/>
          <w:color w:val="002060"/>
          <w:sz w:val="22"/>
          <w:szCs w:val="22"/>
        </w:rPr>
        <w:t>SABATO 16/03/2019</w:t>
      </w:r>
      <w:r w:rsidRPr="008F4C02">
        <w:rPr>
          <w:rFonts w:ascii="Arial" w:hAnsi="Arial" w:cs="Arial"/>
          <w:color w:val="002060"/>
          <w:sz w:val="22"/>
          <w:szCs w:val="22"/>
        </w:rPr>
        <w:t xml:space="preserve"> alle </w:t>
      </w:r>
      <w:r w:rsidRPr="008F4C02">
        <w:rPr>
          <w:rFonts w:ascii="Arial" w:hAnsi="Arial" w:cs="Arial"/>
          <w:b/>
          <w:color w:val="002060"/>
          <w:sz w:val="22"/>
          <w:szCs w:val="22"/>
        </w:rPr>
        <w:t>ore 16:00</w:t>
      </w:r>
      <w:r w:rsidRPr="008F4C02">
        <w:rPr>
          <w:rFonts w:ascii="Arial" w:hAnsi="Arial" w:cs="Arial"/>
          <w:color w:val="002060"/>
          <w:sz w:val="22"/>
          <w:szCs w:val="22"/>
        </w:rPr>
        <w:t>,</w:t>
      </w:r>
      <w:r w:rsidRPr="008F4C02">
        <w:rPr>
          <w:rFonts w:ascii="Arial" w:hAnsi="Arial" w:cs="Arial"/>
          <w:b/>
          <w:color w:val="002060"/>
          <w:sz w:val="22"/>
          <w:szCs w:val="22"/>
        </w:rPr>
        <w:t xml:space="preserve"> Pallone Geodetico – Campo n. 1</w:t>
      </w:r>
      <w:r w:rsidRPr="008F4C02">
        <w:rPr>
          <w:rFonts w:ascii="Arial" w:hAnsi="Arial" w:cs="Arial"/>
          <w:color w:val="002060"/>
          <w:sz w:val="22"/>
          <w:szCs w:val="22"/>
        </w:rPr>
        <w:t xml:space="preserve">, Via </w:t>
      </w:r>
      <w:proofErr w:type="spellStart"/>
      <w:r w:rsidRPr="008F4C02">
        <w:rPr>
          <w:rFonts w:ascii="Arial" w:hAnsi="Arial" w:cs="Arial"/>
          <w:color w:val="002060"/>
          <w:sz w:val="22"/>
          <w:szCs w:val="22"/>
        </w:rPr>
        <w:t>Vescovara</w:t>
      </w:r>
      <w:proofErr w:type="spellEnd"/>
      <w:r w:rsidRPr="008F4C02">
        <w:rPr>
          <w:rFonts w:ascii="Arial" w:hAnsi="Arial" w:cs="Arial"/>
          <w:color w:val="002060"/>
          <w:sz w:val="22"/>
          <w:szCs w:val="22"/>
        </w:rPr>
        <w:t xml:space="preserve">, 7 di </w:t>
      </w:r>
      <w:r w:rsidRPr="008F4C02">
        <w:rPr>
          <w:rFonts w:ascii="Arial" w:hAnsi="Arial" w:cs="Arial"/>
          <w:b/>
          <w:color w:val="002060"/>
          <w:sz w:val="22"/>
          <w:szCs w:val="22"/>
        </w:rPr>
        <w:t>OSIMO</w:t>
      </w:r>
      <w:r w:rsidRPr="008F4C02">
        <w:rPr>
          <w:rFonts w:ascii="Arial" w:hAnsi="Arial" w:cs="Arial"/>
          <w:color w:val="002060"/>
          <w:sz w:val="22"/>
          <w:szCs w:val="22"/>
        </w:rPr>
        <w:t>.</w:t>
      </w:r>
    </w:p>
    <w:p w14:paraId="435DB20B" w14:textId="77777777" w:rsidR="00B13E16" w:rsidRPr="008F4C02" w:rsidRDefault="00B13E16" w:rsidP="00B13E16">
      <w:pPr>
        <w:pStyle w:val="Corpodeltesto21"/>
        <w:divId w:val="527259509"/>
        <w:rPr>
          <w:rFonts w:ascii="Arial" w:hAnsi="Arial" w:cs="Arial"/>
          <w:color w:val="002060"/>
          <w:sz w:val="22"/>
          <w:szCs w:val="22"/>
        </w:rPr>
      </w:pPr>
    </w:p>
    <w:p w14:paraId="7C842A5B" w14:textId="77777777" w:rsidR="00B13E16" w:rsidRPr="008F4C02" w:rsidRDefault="00B13E16" w:rsidP="00B13E16">
      <w:pPr>
        <w:pStyle w:val="Corpodeltesto21"/>
        <w:divId w:val="527259509"/>
        <w:rPr>
          <w:rFonts w:ascii="Arial" w:hAnsi="Arial" w:cs="Arial"/>
          <w:b/>
          <w:i/>
          <w:color w:val="002060"/>
          <w:sz w:val="22"/>
          <w:szCs w:val="22"/>
        </w:rPr>
      </w:pPr>
      <w:r w:rsidRPr="008F4C02">
        <w:rPr>
          <w:rFonts w:ascii="Arial" w:hAnsi="Arial" w:cs="Arial"/>
          <w:b/>
          <w:i/>
          <w:color w:val="002060"/>
          <w:sz w:val="22"/>
          <w:szCs w:val="22"/>
        </w:rPr>
        <w:t>GARA DI RITORNO</w:t>
      </w:r>
    </w:p>
    <w:p w14:paraId="7559E781" w14:textId="77777777" w:rsidR="00B13E16" w:rsidRPr="008F4C02" w:rsidRDefault="00B13E16" w:rsidP="00B13E16">
      <w:pPr>
        <w:pStyle w:val="Corpodeltesto21"/>
        <w:divId w:val="527259509"/>
        <w:rPr>
          <w:rFonts w:ascii="Arial" w:hAnsi="Arial" w:cs="Arial"/>
          <w:color w:val="002060"/>
          <w:sz w:val="22"/>
          <w:szCs w:val="22"/>
        </w:rPr>
      </w:pPr>
    </w:p>
    <w:p w14:paraId="15134936" w14:textId="77777777" w:rsidR="00B13E16" w:rsidRPr="008F4C02" w:rsidRDefault="00B13E16" w:rsidP="00B13E16">
      <w:pPr>
        <w:pStyle w:val="Corpodeltesto21"/>
        <w:divId w:val="527259509"/>
        <w:rPr>
          <w:rFonts w:ascii="Arial" w:hAnsi="Arial" w:cs="Arial"/>
          <w:color w:val="002060"/>
          <w:sz w:val="22"/>
          <w:szCs w:val="22"/>
        </w:rPr>
      </w:pPr>
      <w:r w:rsidRPr="008F4C02">
        <w:rPr>
          <w:rFonts w:ascii="Arial" w:hAnsi="Arial" w:cs="Arial"/>
          <w:color w:val="002060"/>
          <w:sz w:val="22"/>
          <w:szCs w:val="22"/>
        </w:rPr>
        <w:t xml:space="preserve">La gara </w:t>
      </w:r>
      <w:r w:rsidRPr="008F4C02">
        <w:rPr>
          <w:rFonts w:ascii="Arial" w:hAnsi="Arial" w:cs="Arial"/>
          <w:b/>
          <w:color w:val="002060"/>
          <w:sz w:val="22"/>
          <w:szCs w:val="22"/>
        </w:rPr>
        <w:t xml:space="preserve">CAMPOCAVALLO – PIETRALACROCE 73 </w:t>
      </w:r>
      <w:r w:rsidRPr="008F4C02">
        <w:rPr>
          <w:rFonts w:ascii="Arial" w:hAnsi="Arial" w:cs="Arial"/>
          <w:color w:val="002060"/>
          <w:sz w:val="22"/>
          <w:szCs w:val="22"/>
        </w:rPr>
        <w:t xml:space="preserve">sarà disputata </w:t>
      </w:r>
      <w:r w:rsidRPr="008F4C02">
        <w:rPr>
          <w:rFonts w:ascii="Arial" w:hAnsi="Arial" w:cs="Arial"/>
          <w:b/>
          <w:color w:val="002060"/>
          <w:sz w:val="22"/>
          <w:szCs w:val="22"/>
        </w:rPr>
        <w:t>LUNEDI’ 25/03/2019</w:t>
      </w:r>
      <w:r w:rsidRPr="008F4C02">
        <w:rPr>
          <w:rFonts w:ascii="Arial" w:hAnsi="Arial" w:cs="Arial"/>
          <w:color w:val="002060"/>
          <w:sz w:val="22"/>
          <w:szCs w:val="22"/>
        </w:rPr>
        <w:t xml:space="preserve"> alle </w:t>
      </w:r>
      <w:r w:rsidRPr="008F4C02">
        <w:rPr>
          <w:rFonts w:ascii="Arial" w:hAnsi="Arial" w:cs="Arial"/>
          <w:b/>
          <w:color w:val="002060"/>
          <w:sz w:val="22"/>
          <w:szCs w:val="22"/>
        </w:rPr>
        <w:t>ore 20:00</w:t>
      </w:r>
      <w:r w:rsidRPr="008F4C02">
        <w:rPr>
          <w:rFonts w:ascii="Arial" w:hAnsi="Arial" w:cs="Arial"/>
          <w:color w:val="002060"/>
          <w:sz w:val="22"/>
          <w:szCs w:val="22"/>
        </w:rPr>
        <w:t>,</w:t>
      </w:r>
      <w:r w:rsidRPr="008F4C02">
        <w:rPr>
          <w:rFonts w:ascii="Arial" w:hAnsi="Arial" w:cs="Arial"/>
          <w:b/>
          <w:color w:val="002060"/>
          <w:sz w:val="22"/>
          <w:szCs w:val="22"/>
        </w:rPr>
        <w:t xml:space="preserve"> </w:t>
      </w:r>
      <w:proofErr w:type="spellStart"/>
      <w:r w:rsidRPr="008F4C02">
        <w:rPr>
          <w:rFonts w:ascii="Arial" w:hAnsi="Arial" w:cs="Arial"/>
          <w:b/>
          <w:color w:val="002060"/>
          <w:sz w:val="22"/>
          <w:szCs w:val="22"/>
        </w:rPr>
        <w:t>PalaScherma</w:t>
      </w:r>
      <w:proofErr w:type="spellEnd"/>
      <w:r w:rsidRPr="008F4C02">
        <w:rPr>
          <w:rFonts w:ascii="Arial" w:hAnsi="Arial" w:cs="Arial"/>
          <w:color w:val="002060"/>
          <w:sz w:val="22"/>
          <w:szCs w:val="22"/>
        </w:rPr>
        <w:t xml:space="preserve">, Via </w:t>
      </w:r>
      <w:proofErr w:type="spellStart"/>
      <w:r w:rsidRPr="008F4C02">
        <w:rPr>
          <w:rFonts w:ascii="Arial" w:hAnsi="Arial" w:cs="Arial"/>
          <w:color w:val="002060"/>
          <w:sz w:val="22"/>
          <w:szCs w:val="22"/>
        </w:rPr>
        <w:t>Montepelago</w:t>
      </w:r>
      <w:proofErr w:type="spellEnd"/>
      <w:r w:rsidRPr="008F4C02">
        <w:rPr>
          <w:rFonts w:ascii="Arial" w:hAnsi="Arial" w:cs="Arial"/>
          <w:color w:val="002060"/>
          <w:sz w:val="22"/>
          <w:szCs w:val="22"/>
        </w:rPr>
        <w:t xml:space="preserve"> di </w:t>
      </w:r>
      <w:r w:rsidRPr="008F4C02">
        <w:rPr>
          <w:rFonts w:ascii="Arial" w:hAnsi="Arial" w:cs="Arial"/>
          <w:b/>
          <w:color w:val="002060"/>
          <w:sz w:val="22"/>
          <w:szCs w:val="22"/>
        </w:rPr>
        <w:t>ANCONA</w:t>
      </w:r>
      <w:r w:rsidRPr="008F4C02">
        <w:rPr>
          <w:rFonts w:ascii="Arial" w:hAnsi="Arial" w:cs="Arial"/>
          <w:color w:val="002060"/>
          <w:sz w:val="22"/>
          <w:szCs w:val="22"/>
        </w:rPr>
        <w:t>.</w:t>
      </w:r>
    </w:p>
    <w:p w14:paraId="1FEC4E26" w14:textId="77777777" w:rsidR="00B13E16" w:rsidRPr="008F4C02" w:rsidRDefault="00B13E16" w:rsidP="00B13E16">
      <w:pPr>
        <w:pStyle w:val="breakline"/>
        <w:divId w:val="527259509"/>
        <w:rPr>
          <w:color w:val="002060"/>
        </w:rPr>
      </w:pPr>
    </w:p>
    <w:p w14:paraId="477EBDC1" w14:textId="77777777" w:rsidR="00B13E16" w:rsidRPr="008F4C02" w:rsidRDefault="00B13E16" w:rsidP="00B13E16">
      <w:pPr>
        <w:pStyle w:val="TITOLOPRINC"/>
        <w:divId w:val="527259509"/>
        <w:rPr>
          <w:color w:val="002060"/>
        </w:rPr>
      </w:pPr>
      <w:r w:rsidRPr="008F4C02">
        <w:rPr>
          <w:color w:val="002060"/>
        </w:rPr>
        <w:t>PROGRAMMA GARE</w:t>
      </w:r>
    </w:p>
    <w:p w14:paraId="6442668F" w14:textId="77777777" w:rsidR="00B13E16" w:rsidRPr="008F4C02" w:rsidRDefault="00B13E16" w:rsidP="00B13E16">
      <w:pPr>
        <w:pStyle w:val="SOTTOTITOLOCAMPIONATO1"/>
        <w:divId w:val="527259509"/>
        <w:rPr>
          <w:color w:val="002060"/>
        </w:rPr>
      </w:pPr>
      <w:r w:rsidRPr="008F4C02">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22"/>
        <w:gridCol w:w="385"/>
        <w:gridCol w:w="898"/>
        <w:gridCol w:w="1176"/>
        <w:gridCol w:w="1547"/>
        <w:gridCol w:w="1549"/>
      </w:tblGrid>
      <w:tr w:rsidR="00B13E16" w:rsidRPr="008F4C02" w14:paraId="7F9FE284"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6566CC"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57AB2"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E0EFA8"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6D694"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29760"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60CC7"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C4EC09"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0963C095"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C1EC92" w14:textId="77777777" w:rsidR="00B13E16" w:rsidRPr="008F4C02" w:rsidRDefault="00B13E16" w:rsidP="00EA1A87">
            <w:pPr>
              <w:pStyle w:val="ROWTABELLA"/>
              <w:rPr>
                <w:color w:val="002060"/>
              </w:rPr>
            </w:pPr>
            <w:r w:rsidRPr="008F4C02">
              <w:rPr>
                <w:color w:val="002060"/>
              </w:rPr>
              <w:t>HELVIA RECINA FUTSAL RECA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9D7861" w14:textId="77777777" w:rsidR="00B13E16" w:rsidRPr="008F4C02" w:rsidRDefault="00B13E16" w:rsidP="00EA1A87">
            <w:pPr>
              <w:pStyle w:val="ROWTABELLA"/>
              <w:rPr>
                <w:color w:val="002060"/>
              </w:rPr>
            </w:pPr>
            <w:r w:rsidRPr="008F4C02">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FE4D4"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A4659" w14:textId="77777777" w:rsidR="00B13E16" w:rsidRPr="008F4C02" w:rsidRDefault="00B13E16" w:rsidP="00EA1A87">
            <w:pPr>
              <w:pStyle w:val="ROWTABELLA"/>
              <w:rPr>
                <w:color w:val="002060"/>
              </w:rPr>
            </w:pPr>
            <w:r w:rsidRPr="008F4C02">
              <w:rPr>
                <w:color w:val="002060"/>
              </w:rPr>
              <w:t>16/03/2019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899A0E" w14:textId="77777777" w:rsidR="00B13E16" w:rsidRPr="008F4C02" w:rsidRDefault="00B13E16" w:rsidP="00EA1A87">
            <w:pPr>
              <w:pStyle w:val="ROWTABELLA"/>
              <w:rPr>
                <w:color w:val="002060"/>
              </w:rPr>
            </w:pPr>
            <w:r w:rsidRPr="008F4C02">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E7C23B" w14:textId="77777777" w:rsidR="00B13E16" w:rsidRPr="008F4C02" w:rsidRDefault="00B13E16" w:rsidP="00EA1A87">
            <w:pPr>
              <w:pStyle w:val="ROWTABELLA"/>
              <w:rPr>
                <w:color w:val="002060"/>
              </w:rPr>
            </w:pPr>
            <w:r w:rsidRPr="008F4C02">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1345A7" w14:textId="77777777" w:rsidR="00B13E16" w:rsidRPr="008F4C02" w:rsidRDefault="00B13E16" w:rsidP="00EA1A87">
            <w:pPr>
              <w:pStyle w:val="ROWTABELLA"/>
              <w:rPr>
                <w:color w:val="002060"/>
              </w:rPr>
            </w:pPr>
            <w:r w:rsidRPr="008F4C02">
              <w:rPr>
                <w:color w:val="002060"/>
              </w:rPr>
              <w:t>VIA ALDO MORO</w:t>
            </w:r>
          </w:p>
        </w:tc>
      </w:tr>
      <w:tr w:rsidR="00B13E16" w:rsidRPr="008F4C02" w14:paraId="3F8AE471"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DFCE59" w14:textId="77777777" w:rsidR="00B13E16" w:rsidRPr="008F4C02" w:rsidRDefault="00B13E16" w:rsidP="00EA1A87">
            <w:pPr>
              <w:pStyle w:val="ROWTABELLA"/>
              <w:rPr>
                <w:color w:val="002060"/>
              </w:rPr>
            </w:pPr>
            <w:r w:rsidRPr="008F4C0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FC0B57" w14:textId="77777777" w:rsidR="00B13E16" w:rsidRPr="008F4C02" w:rsidRDefault="00B13E16" w:rsidP="00EA1A87">
            <w:pPr>
              <w:pStyle w:val="ROWTABELLA"/>
              <w:rPr>
                <w:color w:val="002060"/>
              </w:rPr>
            </w:pPr>
            <w:r w:rsidRPr="008F4C02">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4BEEBB"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126BF4" w14:textId="77777777" w:rsidR="00B13E16" w:rsidRPr="008F4C02" w:rsidRDefault="00B13E16" w:rsidP="00EA1A87">
            <w:pPr>
              <w:pStyle w:val="ROWTABELLA"/>
              <w:rPr>
                <w:color w:val="002060"/>
              </w:rPr>
            </w:pPr>
            <w:r w:rsidRPr="008F4C02">
              <w:rPr>
                <w:color w:val="002060"/>
              </w:rPr>
              <w:t>16/03/2019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FC43852" w14:textId="77777777" w:rsidR="00B13E16" w:rsidRPr="008F4C02" w:rsidRDefault="00B13E16" w:rsidP="00EA1A87">
            <w:pPr>
              <w:pStyle w:val="ROWTABELLA"/>
              <w:rPr>
                <w:color w:val="002060"/>
              </w:rPr>
            </w:pPr>
            <w:r w:rsidRPr="008F4C02">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B182F8" w14:textId="77777777" w:rsidR="00B13E16" w:rsidRPr="008F4C02" w:rsidRDefault="00B13E16" w:rsidP="00EA1A87">
            <w:pPr>
              <w:pStyle w:val="ROWTABELLA"/>
              <w:rPr>
                <w:color w:val="002060"/>
              </w:rPr>
            </w:pPr>
            <w:r w:rsidRPr="008F4C0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FA5490" w14:textId="77777777" w:rsidR="00B13E16" w:rsidRPr="008F4C02" w:rsidRDefault="00B13E16" w:rsidP="00EA1A87">
            <w:pPr>
              <w:pStyle w:val="ROWTABELLA"/>
              <w:rPr>
                <w:color w:val="002060"/>
              </w:rPr>
            </w:pPr>
            <w:r w:rsidRPr="008F4C02">
              <w:rPr>
                <w:color w:val="002060"/>
              </w:rPr>
              <w:t>VIA VESCOVARA, 7</w:t>
            </w:r>
          </w:p>
        </w:tc>
      </w:tr>
      <w:tr w:rsidR="00B13E16" w:rsidRPr="008F4C02" w14:paraId="1EEA71B1"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6A8B82" w14:textId="77777777" w:rsidR="00B13E16" w:rsidRPr="008F4C02" w:rsidRDefault="00B13E16" w:rsidP="00EA1A87">
            <w:pPr>
              <w:pStyle w:val="ROWTABELLA"/>
              <w:rPr>
                <w:color w:val="002060"/>
              </w:rPr>
            </w:pPr>
            <w:r w:rsidRPr="008F4C02">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76C680" w14:textId="77777777" w:rsidR="00B13E16" w:rsidRPr="008F4C02" w:rsidRDefault="00B13E16" w:rsidP="00EA1A87">
            <w:pPr>
              <w:pStyle w:val="ROWTABELLA"/>
              <w:rPr>
                <w:color w:val="002060"/>
              </w:rPr>
            </w:pPr>
            <w:r w:rsidRPr="008F4C02">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AA1942"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97BD03" w14:textId="77777777" w:rsidR="00B13E16" w:rsidRPr="008F4C02" w:rsidRDefault="00B13E16" w:rsidP="00EA1A87">
            <w:pPr>
              <w:pStyle w:val="ROWTABELLA"/>
              <w:rPr>
                <w:color w:val="002060"/>
              </w:rPr>
            </w:pPr>
            <w:r w:rsidRPr="008F4C02">
              <w:rPr>
                <w:color w:val="002060"/>
              </w:rPr>
              <w:t>16/03/2019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3AF33A" w14:textId="77777777" w:rsidR="00B13E16" w:rsidRPr="008F4C02" w:rsidRDefault="00B13E16" w:rsidP="00EA1A87">
            <w:pPr>
              <w:pStyle w:val="ROWTABELLA"/>
              <w:rPr>
                <w:color w:val="002060"/>
              </w:rPr>
            </w:pPr>
            <w:r w:rsidRPr="008F4C02">
              <w:rPr>
                <w:color w:val="002060"/>
              </w:rPr>
              <w:t>CAMPO SCOPERTO SASSONIA 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9201CA" w14:textId="77777777" w:rsidR="00B13E16" w:rsidRPr="008F4C02" w:rsidRDefault="00B13E16" w:rsidP="00EA1A87">
            <w:pPr>
              <w:pStyle w:val="ROWTABELLA"/>
              <w:rPr>
                <w:color w:val="002060"/>
              </w:rPr>
            </w:pPr>
            <w:r w:rsidRPr="008F4C0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5B76D4" w14:textId="77777777" w:rsidR="00B13E16" w:rsidRPr="008F4C02" w:rsidRDefault="00B13E16" w:rsidP="00EA1A87">
            <w:pPr>
              <w:pStyle w:val="ROWTABELLA"/>
              <w:rPr>
                <w:color w:val="002060"/>
              </w:rPr>
            </w:pPr>
            <w:r w:rsidRPr="008F4C02">
              <w:rPr>
                <w:color w:val="002060"/>
              </w:rPr>
              <w:t>VIA DEGLI SCHIAVONI</w:t>
            </w:r>
          </w:p>
        </w:tc>
      </w:tr>
      <w:tr w:rsidR="00B13E16" w:rsidRPr="008F4C02" w14:paraId="5B1AFD6D"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186281" w14:textId="77777777" w:rsidR="00B13E16" w:rsidRPr="008F4C02" w:rsidRDefault="00B13E16" w:rsidP="00EA1A87">
            <w:pPr>
              <w:pStyle w:val="ROWTABELLA"/>
              <w:rPr>
                <w:color w:val="002060"/>
              </w:rPr>
            </w:pPr>
            <w:r w:rsidRPr="008F4C02">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87A21C" w14:textId="77777777" w:rsidR="00B13E16" w:rsidRPr="008F4C02" w:rsidRDefault="00B13E16" w:rsidP="00EA1A87">
            <w:pPr>
              <w:pStyle w:val="ROWTABELLA"/>
              <w:rPr>
                <w:color w:val="002060"/>
              </w:rPr>
            </w:pPr>
            <w:r w:rsidRPr="008F4C02">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36315AA"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430095" w14:textId="77777777" w:rsidR="00B13E16" w:rsidRPr="008F4C02" w:rsidRDefault="00B13E16" w:rsidP="00EA1A87">
            <w:pPr>
              <w:pStyle w:val="ROWTABELLA"/>
              <w:rPr>
                <w:color w:val="002060"/>
              </w:rPr>
            </w:pPr>
            <w:r w:rsidRPr="008F4C02">
              <w:rPr>
                <w:color w:val="002060"/>
              </w:rPr>
              <w:t>17/03/2019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7A4E91" w14:textId="77777777" w:rsidR="00B13E16" w:rsidRPr="008F4C02" w:rsidRDefault="00B13E16" w:rsidP="00EA1A87">
            <w:pPr>
              <w:pStyle w:val="ROWTABELLA"/>
              <w:rPr>
                <w:color w:val="002060"/>
              </w:rPr>
            </w:pPr>
            <w:r w:rsidRPr="008F4C02">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24BCA8" w14:textId="77777777" w:rsidR="00B13E16" w:rsidRPr="008F4C02" w:rsidRDefault="00B13E16" w:rsidP="00EA1A87">
            <w:pPr>
              <w:pStyle w:val="ROWTABELLA"/>
              <w:rPr>
                <w:color w:val="002060"/>
              </w:rPr>
            </w:pPr>
            <w:r w:rsidRPr="008F4C02">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666AC7" w14:textId="77777777" w:rsidR="00B13E16" w:rsidRPr="008F4C02" w:rsidRDefault="00B13E16" w:rsidP="00EA1A87">
            <w:pPr>
              <w:pStyle w:val="ROWTABELLA"/>
              <w:rPr>
                <w:color w:val="002060"/>
              </w:rPr>
            </w:pPr>
            <w:r w:rsidRPr="008F4C02">
              <w:rPr>
                <w:color w:val="002060"/>
              </w:rPr>
              <w:t>VIA TAGLIAMENTO</w:t>
            </w:r>
          </w:p>
        </w:tc>
      </w:tr>
    </w:tbl>
    <w:p w14:paraId="35793416" w14:textId="77777777" w:rsidR="00B13E16" w:rsidRPr="008F4C02" w:rsidRDefault="00B13E16" w:rsidP="00B13E16">
      <w:pPr>
        <w:pStyle w:val="breakline"/>
        <w:divId w:val="527259509"/>
        <w:rPr>
          <w:color w:val="002060"/>
        </w:rPr>
      </w:pPr>
    </w:p>
    <w:p w14:paraId="05D002A4" w14:textId="77777777" w:rsidR="00B13E16" w:rsidRPr="008F4C02" w:rsidRDefault="00B13E16" w:rsidP="00B13E16">
      <w:pPr>
        <w:pStyle w:val="breakline"/>
        <w:divId w:val="527259509"/>
        <w:rPr>
          <w:color w:val="002060"/>
        </w:rPr>
      </w:pPr>
    </w:p>
    <w:p w14:paraId="18020E78"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UNDER 17 C5 REGIONALI MASCHILI</w:t>
      </w:r>
    </w:p>
    <w:p w14:paraId="763431FC" w14:textId="77777777" w:rsidR="00FF57A8" w:rsidRPr="008F4C02" w:rsidRDefault="00FF57A8" w:rsidP="00FF57A8">
      <w:pPr>
        <w:pStyle w:val="TITOLOPRINC"/>
        <w:divId w:val="527259509"/>
        <w:rPr>
          <w:color w:val="002060"/>
        </w:rPr>
      </w:pPr>
      <w:r w:rsidRPr="008F4C02">
        <w:rPr>
          <w:color w:val="002060"/>
        </w:rPr>
        <w:t>VARIAZIONI AL PROGRAMMA GARE</w:t>
      </w:r>
    </w:p>
    <w:p w14:paraId="4B6E952B" w14:textId="5A6B3FA2" w:rsidR="00FF57A8" w:rsidRPr="008F4C02" w:rsidRDefault="00FF57A8" w:rsidP="00FF57A8">
      <w:pPr>
        <w:pStyle w:val="Corpodeltesto21"/>
        <w:divId w:val="527259509"/>
        <w:rPr>
          <w:rFonts w:ascii="Arial" w:hAnsi="Arial" w:cs="Arial"/>
          <w:b/>
          <w:color w:val="002060"/>
          <w:sz w:val="22"/>
          <w:szCs w:val="22"/>
          <w:u w:val="single"/>
        </w:rPr>
      </w:pPr>
      <w:r>
        <w:rPr>
          <w:rFonts w:ascii="Arial" w:hAnsi="Arial" w:cs="Arial"/>
          <w:b/>
          <w:color w:val="002060"/>
          <w:sz w:val="22"/>
          <w:szCs w:val="22"/>
          <w:u w:val="single"/>
        </w:rPr>
        <w:lastRenderedPageBreak/>
        <w:t>GIRONE “SILVER – B”</w:t>
      </w:r>
    </w:p>
    <w:p w14:paraId="6C5D7FF0" w14:textId="77777777" w:rsidR="00FF57A8" w:rsidRPr="008F4C02" w:rsidRDefault="00FF57A8" w:rsidP="00FF57A8">
      <w:pPr>
        <w:pStyle w:val="Corpodeltesto21"/>
        <w:divId w:val="527259509"/>
        <w:rPr>
          <w:rFonts w:ascii="Arial" w:hAnsi="Arial" w:cs="Arial"/>
          <w:color w:val="002060"/>
          <w:sz w:val="22"/>
          <w:szCs w:val="22"/>
        </w:rPr>
      </w:pPr>
    </w:p>
    <w:p w14:paraId="5A021AEA" w14:textId="1FA28237" w:rsidR="00FF57A8" w:rsidRPr="008F4C02" w:rsidRDefault="00FF57A8" w:rsidP="00FF57A8">
      <w:pPr>
        <w:pStyle w:val="Corpodeltesto21"/>
        <w:divId w:val="527259509"/>
        <w:rPr>
          <w:rFonts w:ascii="Arial" w:hAnsi="Arial" w:cs="Arial"/>
          <w:b/>
          <w:i/>
          <w:color w:val="002060"/>
          <w:sz w:val="22"/>
          <w:szCs w:val="22"/>
        </w:rPr>
      </w:pPr>
      <w:r>
        <w:rPr>
          <w:rFonts w:ascii="Arial" w:hAnsi="Arial" w:cs="Arial"/>
          <w:b/>
          <w:i/>
          <w:color w:val="002060"/>
          <w:sz w:val="22"/>
          <w:szCs w:val="22"/>
        </w:rPr>
        <w:t>VIII^ GIORNATA</w:t>
      </w:r>
    </w:p>
    <w:p w14:paraId="1DCF5F3F" w14:textId="77777777" w:rsidR="00FF57A8" w:rsidRPr="008F4C02" w:rsidRDefault="00FF57A8" w:rsidP="00FF57A8">
      <w:pPr>
        <w:pStyle w:val="Corpodeltesto21"/>
        <w:divId w:val="527259509"/>
        <w:rPr>
          <w:rFonts w:ascii="Arial" w:hAnsi="Arial" w:cs="Arial"/>
          <w:color w:val="002060"/>
          <w:sz w:val="22"/>
          <w:szCs w:val="22"/>
        </w:rPr>
      </w:pPr>
    </w:p>
    <w:p w14:paraId="3785BE5E" w14:textId="086BB195" w:rsidR="00FF57A8" w:rsidRPr="008F4C02" w:rsidRDefault="00FF57A8" w:rsidP="00FF57A8">
      <w:pPr>
        <w:pStyle w:val="Corpodeltesto21"/>
        <w:divId w:val="527259509"/>
        <w:rPr>
          <w:rFonts w:ascii="Arial" w:hAnsi="Arial" w:cs="Arial"/>
          <w:color w:val="002060"/>
          <w:sz w:val="22"/>
          <w:szCs w:val="22"/>
        </w:rPr>
      </w:pPr>
      <w:r w:rsidRPr="008F4C02">
        <w:rPr>
          <w:rFonts w:ascii="Arial" w:hAnsi="Arial" w:cs="Arial"/>
          <w:color w:val="002060"/>
          <w:sz w:val="22"/>
          <w:szCs w:val="22"/>
        </w:rPr>
        <w:t xml:space="preserve">La gara </w:t>
      </w:r>
      <w:r>
        <w:rPr>
          <w:rFonts w:ascii="Arial" w:hAnsi="Arial" w:cs="Arial"/>
          <w:b/>
          <w:color w:val="002060"/>
          <w:sz w:val="22"/>
          <w:szCs w:val="22"/>
        </w:rPr>
        <w:t>POLISPORTIVA GAGLIARDA – ACLI VILLA MUSONE</w:t>
      </w:r>
      <w:r w:rsidRPr="008F4C02">
        <w:rPr>
          <w:rFonts w:ascii="Arial" w:hAnsi="Arial" w:cs="Arial"/>
          <w:b/>
          <w:color w:val="002060"/>
          <w:sz w:val="22"/>
          <w:szCs w:val="22"/>
        </w:rPr>
        <w:t xml:space="preserve"> </w:t>
      </w:r>
      <w:r w:rsidRPr="008F4C02">
        <w:rPr>
          <w:rFonts w:ascii="Arial" w:hAnsi="Arial" w:cs="Arial"/>
          <w:color w:val="002060"/>
          <w:sz w:val="22"/>
          <w:szCs w:val="22"/>
        </w:rPr>
        <w:t xml:space="preserve">sarà disputata </w:t>
      </w:r>
      <w:r>
        <w:rPr>
          <w:rFonts w:ascii="Arial" w:hAnsi="Arial" w:cs="Arial"/>
          <w:b/>
          <w:color w:val="002060"/>
          <w:sz w:val="22"/>
          <w:szCs w:val="22"/>
        </w:rPr>
        <w:t>MARTEDI’ 19</w:t>
      </w:r>
      <w:r w:rsidRPr="008F4C02">
        <w:rPr>
          <w:rFonts w:ascii="Arial" w:hAnsi="Arial" w:cs="Arial"/>
          <w:b/>
          <w:color w:val="002060"/>
          <w:sz w:val="22"/>
          <w:szCs w:val="22"/>
        </w:rPr>
        <w:t>/03/2019</w:t>
      </w:r>
      <w:r w:rsidRPr="008F4C02">
        <w:rPr>
          <w:rFonts w:ascii="Arial" w:hAnsi="Arial" w:cs="Arial"/>
          <w:color w:val="002060"/>
          <w:sz w:val="22"/>
          <w:szCs w:val="22"/>
        </w:rPr>
        <w:t xml:space="preserve"> alle </w:t>
      </w:r>
      <w:r w:rsidRPr="008F4C02">
        <w:rPr>
          <w:rFonts w:ascii="Arial" w:hAnsi="Arial" w:cs="Arial"/>
          <w:b/>
          <w:color w:val="002060"/>
          <w:sz w:val="22"/>
          <w:szCs w:val="22"/>
        </w:rPr>
        <w:t xml:space="preserve">ore </w:t>
      </w:r>
      <w:r>
        <w:rPr>
          <w:rFonts w:ascii="Arial" w:hAnsi="Arial" w:cs="Arial"/>
          <w:b/>
          <w:color w:val="002060"/>
          <w:sz w:val="22"/>
          <w:szCs w:val="22"/>
        </w:rPr>
        <w:t>18:30</w:t>
      </w:r>
      <w:r w:rsidRPr="008F4C02">
        <w:rPr>
          <w:rFonts w:ascii="Arial" w:hAnsi="Arial" w:cs="Arial"/>
          <w:color w:val="002060"/>
          <w:sz w:val="22"/>
          <w:szCs w:val="22"/>
        </w:rPr>
        <w:t>,</w:t>
      </w:r>
      <w:r w:rsidRPr="008F4C02">
        <w:rPr>
          <w:rFonts w:ascii="Arial" w:hAnsi="Arial" w:cs="Arial"/>
          <w:b/>
          <w:color w:val="002060"/>
          <w:sz w:val="22"/>
          <w:szCs w:val="22"/>
        </w:rPr>
        <w:t xml:space="preserve"> </w:t>
      </w:r>
      <w:r w:rsidRPr="00FF57A8">
        <w:rPr>
          <w:rFonts w:ascii="Arial" w:hAnsi="Arial" w:cs="Arial"/>
          <w:b/>
          <w:color w:val="002060"/>
          <w:sz w:val="22"/>
          <w:szCs w:val="22"/>
        </w:rPr>
        <w:t xml:space="preserve">Campo Scoperto </w:t>
      </w:r>
      <w:r>
        <w:rPr>
          <w:rFonts w:ascii="Arial" w:hAnsi="Arial" w:cs="Arial"/>
          <w:color w:val="002060"/>
          <w:sz w:val="22"/>
          <w:szCs w:val="22"/>
        </w:rPr>
        <w:t xml:space="preserve">via Tintoretto di </w:t>
      </w:r>
      <w:r w:rsidRPr="00FF57A8">
        <w:rPr>
          <w:rFonts w:ascii="Arial" w:hAnsi="Arial" w:cs="Arial"/>
          <w:b/>
          <w:color w:val="002060"/>
          <w:sz w:val="22"/>
          <w:szCs w:val="22"/>
        </w:rPr>
        <w:t>GROTTAMMARE</w:t>
      </w:r>
      <w:r w:rsidRPr="008F4C02">
        <w:rPr>
          <w:rFonts w:ascii="Arial" w:hAnsi="Arial" w:cs="Arial"/>
          <w:color w:val="002060"/>
          <w:sz w:val="22"/>
          <w:szCs w:val="22"/>
        </w:rPr>
        <w:t>.</w:t>
      </w:r>
    </w:p>
    <w:p w14:paraId="21F1D09C" w14:textId="77777777" w:rsidR="00B13E16" w:rsidRPr="008F4C02" w:rsidRDefault="00B13E16" w:rsidP="00B13E16">
      <w:pPr>
        <w:pStyle w:val="TITOLOPRINC"/>
        <w:divId w:val="527259509"/>
        <w:rPr>
          <w:color w:val="002060"/>
        </w:rPr>
      </w:pPr>
      <w:r w:rsidRPr="008F4C02">
        <w:rPr>
          <w:color w:val="002060"/>
        </w:rPr>
        <w:t>RISULTATI</w:t>
      </w:r>
    </w:p>
    <w:p w14:paraId="54DCC14B" w14:textId="77777777" w:rsidR="00B13E16" w:rsidRPr="008F4C02" w:rsidRDefault="00B13E16" w:rsidP="00B13E16">
      <w:pPr>
        <w:pStyle w:val="breakline"/>
        <w:divId w:val="527259509"/>
        <w:rPr>
          <w:color w:val="002060"/>
        </w:rPr>
      </w:pPr>
    </w:p>
    <w:p w14:paraId="33F0452B" w14:textId="77777777" w:rsidR="00B13E16" w:rsidRPr="008F4C02" w:rsidRDefault="00B13E16" w:rsidP="00B13E16">
      <w:pPr>
        <w:pStyle w:val="SOTTOTITOLOCAMPIONATO1"/>
        <w:divId w:val="527259509"/>
        <w:rPr>
          <w:color w:val="002060"/>
        </w:rPr>
      </w:pPr>
      <w:r w:rsidRPr="008F4C02">
        <w:rPr>
          <w:color w:val="002060"/>
        </w:rPr>
        <w:t>RISULTATI UFFICIALI GARE DEL 09/03/2019</w:t>
      </w:r>
    </w:p>
    <w:p w14:paraId="239A642E"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7501FF37"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13E16" w:rsidRPr="008F4C02" w14:paraId="0B1ACAC7"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31637ECA"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A8DE42" w14:textId="77777777" w:rsidR="00B13E16" w:rsidRPr="008F4C02" w:rsidRDefault="00B13E16" w:rsidP="00EA1A87">
                  <w:pPr>
                    <w:pStyle w:val="HEADERTABELLA"/>
                    <w:rPr>
                      <w:color w:val="002060"/>
                    </w:rPr>
                  </w:pPr>
                  <w:r w:rsidRPr="008F4C02">
                    <w:rPr>
                      <w:color w:val="002060"/>
                    </w:rPr>
                    <w:t>GIRONE G - 7 Giornata - A</w:t>
                  </w:r>
                </w:p>
              </w:tc>
            </w:tr>
            <w:tr w:rsidR="00B13E16" w:rsidRPr="008F4C02" w14:paraId="4C88EFD0"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03EC0A" w14:textId="77777777" w:rsidR="00B13E16" w:rsidRPr="008F4C02" w:rsidRDefault="00B13E16" w:rsidP="00EA1A87">
                  <w:pPr>
                    <w:pStyle w:val="ROWTABELLA"/>
                    <w:rPr>
                      <w:color w:val="002060"/>
                    </w:rPr>
                  </w:pPr>
                  <w:r w:rsidRPr="008F4C02">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83219D" w14:textId="77777777" w:rsidR="00B13E16" w:rsidRPr="008F4C02" w:rsidRDefault="00B13E16" w:rsidP="00EA1A87">
                  <w:pPr>
                    <w:pStyle w:val="ROWTABELLA"/>
                    <w:rPr>
                      <w:color w:val="002060"/>
                    </w:rPr>
                  </w:pPr>
                  <w:r w:rsidRPr="008F4C02">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AD3FAE" w14:textId="77777777" w:rsidR="00B13E16" w:rsidRPr="008F4C02" w:rsidRDefault="00B13E16" w:rsidP="00EA1A87">
                  <w:pPr>
                    <w:pStyle w:val="ROWTABELLA"/>
                    <w:jc w:val="center"/>
                    <w:rPr>
                      <w:color w:val="002060"/>
                    </w:rPr>
                  </w:pPr>
                  <w:r w:rsidRPr="008F4C02">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70C02A" w14:textId="77777777" w:rsidR="00B13E16" w:rsidRPr="008F4C02" w:rsidRDefault="00B13E16" w:rsidP="00EA1A87">
                  <w:pPr>
                    <w:pStyle w:val="ROWTABELLA"/>
                    <w:jc w:val="center"/>
                    <w:rPr>
                      <w:color w:val="002060"/>
                    </w:rPr>
                  </w:pPr>
                  <w:r w:rsidRPr="008F4C02">
                    <w:rPr>
                      <w:color w:val="002060"/>
                    </w:rPr>
                    <w:t> </w:t>
                  </w:r>
                </w:p>
              </w:tc>
            </w:tr>
            <w:tr w:rsidR="00B13E16" w:rsidRPr="008F4C02" w14:paraId="4173DFC6"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C64CF43" w14:textId="77777777" w:rsidR="00B13E16" w:rsidRPr="008F4C02" w:rsidRDefault="00B13E16" w:rsidP="00EA1A87">
                  <w:pPr>
                    <w:pStyle w:val="ROWTABELLA"/>
                    <w:rPr>
                      <w:color w:val="002060"/>
                    </w:rPr>
                  </w:pPr>
                  <w:r w:rsidRPr="008F4C02">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7008DF" w14:textId="77777777" w:rsidR="00B13E16" w:rsidRPr="008F4C02" w:rsidRDefault="00B13E16" w:rsidP="00EA1A87">
                  <w:pPr>
                    <w:pStyle w:val="ROWTABELLA"/>
                    <w:rPr>
                      <w:color w:val="002060"/>
                    </w:rPr>
                  </w:pPr>
                  <w:r w:rsidRPr="008F4C02">
                    <w:rPr>
                      <w:color w:val="00206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110A16" w14:textId="77777777" w:rsidR="00B13E16" w:rsidRPr="008F4C02" w:rsidRDefault="00B13E16" w:rsidP="00EA1A87">
                  <w:pPr>
                    <w:pStyle w:val="ROWTABELLA"/>
                    <w:jc w:val="center"/>
                    <w:rPr>
                      <w:color w:val="002060"/>
                    </w:rPr>
                  </w:pPr>
                  <w:r w:rsidRPr="008F4C0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BCB4E0" w14:textId="77777777" w:rsidR="00B13E16" w:rsidRPr="008F4C02" w:rsidRDefault="00B13E16" w:rsidP="00EA1A87">
                  <w:pPr>
                    <w:pStyle w:val="ROWTABELLA"/>
                    <w:jc w:val="center"/>
                    <w:rPr>
                      <w:color w:val="002060"/>
                    </w:rPr>
                  </w:pPr>
                  <w:r w:rsidRPr="008F4C02">
                    <w:rPr>
                      <w:color w:val="002060"/>
                    </w:rPr>
                    <w:t> </w:t>
                  </w:r>
                </w:p>
              </w:tc>
            </w:tr>
            <w:tr w:rsidR="00B13E16" w:rsidRPr="008F4C02" w14:paraId="5068F13F"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5C8613" w14:textId="77777777" w:rsidR="00B13E16" w:rsidRPr="008F4C02" w:rsidRDefault="00B13E16" w:rsidP="00EA1A87">
                  <w:pPr>
                    <w:pStyle w:val="ROWTABELLA"/>
                    <w:rPr>
                      <w:color w:val="002060"/>
                    </w:rPr>
                  </w:pPr>
                  <w:r w:rsidRPr="008F4C02">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9043E6" w14:textId="77777777" w:rsidR="00B13E16" w:rsidRPr="008F4C02" w:rsidRDefault="00B13E16" w:rsidP="00EA1A87">
                  <w:pPr>
                    <w:pStyle w:val="ROWTABELLA"/>
                    <w:rPr>
                      <w:color w:val="002060"/>
                    </w:rPr>
                  </w:pPr>
                  <w:r w:rsidRPr="008F4C02">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897C7C" w14:textId="77777777" w:rsidR="00B13E16" w:rsidRPr="008F4C02" w:rsidRDefault="00B13E16" w:rsidP="00EA1A87">
                  <w:pPr>
                    <w:pStyle w:val="ROWTABELLA"/>
                    <w:jc w:val="center"/>
                    <w:rPr>
                      <w:color w:val="002060"/>
                    </w:rPr>
                  </w:pPr>
                  <w:r w:rsidRPr="008F4C0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798827" w14:textId="77777777" w:rsidR="00B13E16" w:rsidRPr="008F4C02" w:rsidRDefault="00B13E16" w:rsidP="00EA1A87">
                  <w:pPr>
                    <w:pStyle w:val="ROWTABELLA"/>
                    <w:jc w:val="center"/>
                    <w:rPr>
                      <w:color w:val="002060"/>
                    </w:rPr>
                  </w:pPr>
                  <w:r w:rsidRPr="008F4C02">
                    <w:rPr>
                      <w:color w:val="002060"/>
                    </w:rPr>
                    <w:t> </w:t>
                  </w:r>
                </w:p>
              </w:tc>
            </w:tr>
            <w:tr w:rsidR="00B13E16" w:rsidRPr="008F4C02" w14:paraId="53D053C0"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FBD6C0" w14:textId="77777777" w:rsidR="00B13E16" w:rsidRPr="008F4C02" w:rsidRDefault="00B13E16" w:rsidP="00EA1A87">
                  <w:pPr>
                    <w:pStyle w:val="ROWTABELLA"/>
                    <w:rPr>
                      <w:color w:val="002060"/>
                    </w:rPr>
                  </w:pPr>
                  <w:r w:rsidRPr="008F4C02">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6A6DED" w14:textId="77777777" w:rsidR="00B13E16" w:rsidRPr="008F4C02" w:rsidRDefault="00B13E16" w:rsidP="00EA1A87">
                  <w:pPr>
                    <w:pStyle w:val="ROWTABELLA"/>
                    <w:rPr>
                      <w:color w:val="002060"/>
                    </w:rPr>
                  </w:pPr>
                  <w:r w:rsidRPr="008F4C0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7DF56" w14:textId="77777777" w:rsidR="00B13E16" w:rsidRPr="008F4C02" w:rsidRDefault="00B13E16" w:rsidP="00EA1A87">
                  <w:pPr>
                    <w:pStyle w:val="ROWTABELLA"/>
                    <w:jc w:val="center"/>
                    <w:rPr>
                      <w:color w:val="002060"/>
                    </w:rPr>
                  </w:pPr>
                  <w:r w:rsidRPr="008F4C02">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0FAF98" w14:textId="77777777" w:rsidR="00B13E16" w:rsidRPr="008F4C02" w:rsidRDefault="00B13E16" w:rsidP="00EA1A87">
                  <w:pPr>
                    <w:pStyle w:val="ROWTABELLA"/>
                    <w:jc w:val="center"/>
                    <w:rPr>
                      <w:color w:val="002060"/>
                    </w:rPr>
                  </w:pPr>
                  <w:r w:rsidRPr="008F4C02">
                    <w:rPr>
                      <w:color w:val="002060"/>
                    </w:rPr>
                    <w:t> </w:t>
                  </w:r>
                </w:p>
              </w:tc>
            </w:tr>
            <w:tr w:rsidR="00B13E16" w:rsidRPr="008F4C02" w14:paraId="334C3725"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7A29DE90" w14:textId="77777777" w:rsidR="00B13E16" w:rsidRPr="008F4C02" w:rsidRDefault="00B13E16" w:rsidP="00EA1A87">
                  <w:pPr>
                    <w:pStyle w:val="ROWTABELLA"/>
                    <w:rPr>
                      <w:color w:val="002060"/>
                    </w:rPr>
                  </w:pPr>
                  <w:r w:rsidRPr="008F4C02">
                    <w:rPr>
                      <w:color w:val="002060"/>
                    </w:rPr>
                    <w:t>(1) - disputata il 10/03/2019</w:t>
                  </w:r>
                </w:p>
              </w:tc>
            </w:tr>
          </w:tbl>
          <w:p w14:paraId="0DEC5199" w14:textId="77777777" w:rsidR="00B13E16" w:rsidRPr="008F4C02" w:rsidRDefault="00B13E16" w:rsidP="00EA1A87">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17503AD7"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03152D" w14:textId="77777777" w:rsidR="00B13E16" w:rsidRPr="008F4C02" w:rsidRDefault="00B13E16" w:rsidP="00EA1A87">
                  <w:pPr>
                    <w:pStyle w:val="HEADERTABELLA"/>
                    <w:rPr>
                      <w:color w:val="002060"/>
                    </w:rPr>
                  </w:pPr>
                  <w:r w:rsidRPr="008F4C02">
                    <w:rPr>
                      <w:color w:val="002060"/>
                    </w:rPr>
                    <w:t>GIRONE SA - 7 Giornata - A</w:t>
                  </w:r>
                </w:p>
              </w:tc>
            </w:tr>
            <w:tr w:rsidR="00B13E16" w:rsidRPr="008F4C02" w14:paraId="12533026"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EDF543" w14:textId="77777777" w:rsidR="00B13E16" w:rsidRPr="008F4C02" w:rsidRDefault="00B13E16" w:rsidP="00EA1A87">
                  <w:pPr>
                    <w:pStyle w:val="ROWTABELLA"/>
                    <w:rPr>
                      <w:color w:val="002060"/>
                    </w:rPr>
                  </w:pPr>
                  <w:r w:rsidRPr="008F4C0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E6FD27" w14:textId="77777777" w:rsidR="00B13E16" w:rsidRPr="008F4C02" w:rsidRDefault="00B13E16" w:rsidP="00EA1A87">
                  <w:pPr>
                    <w:pStyle w:val="ROWTABELLA"/>
                    <w:rPr>
                      <w:color w:val="002060"/>
                    </w:rPr>
                  </w:pPr>
                  <w:r w:rsidRPr="008F4C02">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8ABE13" w14:textId="77777777" w:rsidR="00B13E16" w:rsidRPr="008F4C02" w:rsidRDefault="00B13E16" w:rsidP="00EA1A87">
                  <w:pPr>
                    <w:pStyle w:val="ROWTABELLA"/>
                    <w:jc w:val="center"/>
                    <w:rPr>
                      <w:color w:val="002060"/>
                    </w:rPr>
                  </w:pPr>
                  <w:r w:rsidRPr="008F4C02">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AAB0F3" w14:textId="77777777" w:rsidR="00B13E16" w:rsidRPr="008F4C02" w:rsidRDefault="00B13E16" w:rsidP="00EA1A87">
                  <w:pPr>
                    <w:pStyle w:val="ROWTABELLA"/>
                    <w:jc w:val="center"/>
                    <w:rPr>
                      <w:color w:val="002060"/>
                    </w:rPr>
                  </w:pPr>
                  <w:r w:rsidRPr="008F4C02">
                    <w:rPr>
                      <w:color w:val="002060"/>
                    </w:rPr>
                    <w:t> </w:t>
                  </w:r>
                </w:p>
              </w:tc>
            </w:tr>
            <w:tr w:rsidR="00B13E16" w:rsidRPr="008F4C02" w14:paraId="7BE162B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6ADB6D" w14:textId="77777777" w:rsidR="00B13E16" w:rsidRPr="008F4C02" w:rsidRDefault="00B13E16" w:rsidP="00EA1A87">
                  <w:pPr>
                    <w:pStyle w:val="ROWTABELLA"/>
                    <w:rPr>
                      <w:color w:val="002060"/>
                    </w:rPr>
                  </w:pPr>
                  <w:r w:rsidRPr="008F4C02">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70B239" w14:textId="77777777" w:rsidR="00B13E16" w:rsidRPr="008F4C02" w:rsidRDefault="00B13E16" w:rsidP="00EA1A87">
                  <w:pPr>
                    <w:pStyle w:val="ROWTABELLA"/>
                    <w:rPr>
                      <w:color w:val="002060"/>
                    </w:rPr>
                  </w:pPr>
                  <w:r w:rsidRPr="008F4C0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721570" w14:textId="77777777" w:rsidR="00B13E16" w:rsidRPr="008F4C02" w:rsidRDefault="00B13E16" w:rsidP="00EA1A87">
                  <w:pPr>
                    <w:pStyle w:val="ROWTABELLA"/>
                    <w:jc w:val="center"/>
                    <w:rPr>
                      <w:color w:val="002060"/>
                    </w:rPr>
                  </w:pPr>
                  <w:r w:rsidRPr="008F4C02">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AD56A3" w14:textId="77777777" w:rsidR="00B13E16" w:rsidRPr="008F4C02" w:rsidRDefault="00B13E16" w:rsidP="00EA1A87">
                  <w:pPr>
                    <w:pStyle w:val="ROWTABELLA"/>
                    <w:jc w:val="center"/>
                    <w:rPr>
                      <w:color w:val="002060"/>
                    </w:rPr>
                  </w:pPr>
                  <w:r w:rsidRPr="008F4C02">
                    <w:rPr>
                      <w:color w:val="002060"/>
                    </w:rPr>
                    <w:t> </w:t>
                  </w:r>
                </w:p>
              </w:tc>
            </w:tr>
            <w:tr w:rsidR="00B13E16" w:rsidRPr="008F4C02" w14:paraId="216AB7D1"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95B6FE" w14:textId="77777777" w:rsidR="00B13E16" w:rsidRPr="008F4C02" w:rsidRDefault="00B13E16" w:rsidP="00EA1A87">
                  <w:pPr>
                    <w:pStyle w:val="ROWTABELLA"/>
                    <w:rPr>
                      <w:color w:val="002060"/>
                    </w:rPr>
                  </w:pPr>
                  <w:r w:rsidRPr="008F4C02">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99E8F1" w14:textId="77777777" w:rsidR="00B13E16" w:rsidRPr="008F4C02" w:rsidRDefault="00B13E16" w:rsidP="00EA1A87">
                  <w:pPr>
                    <w:pStyle w:val="ROWTABELLA"/>
                    <w:rPr>
                      <w:color w:val="002060"/>
                    </w:rPr>
                  </w:pPr>
                  <w:r w:rsidRPr="008F4C02">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8A4801" w14:textId="77777777" w:rsidR="00B13E16" w:rsidRPr="008F4C02" w:rsidRDefault="00B13E16" w:rsidP="00EA1A87">
                  <w:pPr>
                    <w:pStyle w:val="ROWTABELLA"/>
                    <w:jc w:val="center"/>
                    <w:rPr>
                      <w:color w:val="002060"/>
                    </w:rPr>
                  </w:pPr>
                  <w:r w:rsidRPr="008F4C0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F94221" w14:textId="77777777" w:rsidR="00B13E16" w:rsidRPr="008F4C02" w:rsidRDefault="00B13E16" w:rsidP="00EA1A87">
                  <w:pPr>
                    <w:pStyle w:val="ROWTABELLA"/>
                    <w:jc w:val="center"/>
                    <w:rPr>
                      <w:color w:val="002060"/>
                    </w:rPr>
                  </w:pPr>
                  <w:r w:rsidRPr="008F4C02">
                    <w:rPr>
                      <w:color w:val="002060"/>
                    </w:rPr>
                    <w:t> </w:t>
                  </w:r>
                </w:p>
              </w:tc>
            </w:tr>
            <w:tr w:rsidR="00B13E16" w:rsidRPr="008F4C02" w14:paraId="16740AC7"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161A9FE0" w14:textId="77777777" w:rsidR="00B13E16" w:rsidRPr="008F4C02" w:rsidRDefault="00B13E16" w:rsidP="00EA1A87">
                  <w:pPr>
                    <w:pStyle w:val="ROWTABELLA"/>
                    <w:rPr>
                      <w:color w:val="002060"/>
                    </w:rPr>
                  </w:pPr>
                  <w:r w:rsidRPr="008F4C02">
                    <w:rPr>
                      <w:color w:val="002060"/>
                    </w:rPr>
                    <w:t>(1) - disputata il 10/03/2019</w:t>
                  </w:r>
                </w:p>
              </w:tc>
            </w:tr>
          </w:tbl>
          <w:p w14:paraId="7CCE22D2" w14:textId="77777777" w:rsidR="00B13E16" w:rsidRPr="008F4C02" w:rsidRDefault="00B13E16" w:rsidP="00EA1A87">
            <w:pPr>
              <w:rPr>
                <w:color w:val="002060"/>
                <w:sz w:val="24"/>
                <w:szCs w:val="24"/>
              </w:rPr>
            </w:pPr>
          </w:p>
        </w:tc>
      </w:tr>
    </w:tbl>
    <w:p w14:paraId="1DE1EAC5"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0A4A6B21"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144B832E"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83D10" w14:textId="77777777" w:rsidR="00B13E16" w:rsidRPr="008F4C02" w:rsidRDefault="00B13E16" w:rsidP="00EA1A87">
                  <w:pPr>
                    <w:pStyle w:val="HEADERTABELLA"/>
                    <w:rPr>
                      <w:color w:val="002060"/>
                    </w:rPr>
                  </w:pPr>
                  <w:r w:rsidRPr="008F4C02">
                    <w:rPr>
                      <w:color w:val="002060"/>
                    </w:rPr>
                    <w:t>GIRONE SB - 7 Giornata - A</w:t>
                  </w:r>
                </w:p>
              </w:tc>
            </w:tr>
            <w:tr w:rsidR="00B13E16" w:rsidRPr="008F4C02" w14:paraId="3491D7DC"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F432A2" w14:textId="77777777" w:rsidR="00B13E16" w:rsidRPr="008F4C02" w:rsidRDefault="00B13E16" w:rsidP="00EA1A87">
                  <w:pPr>
                    <w:pStyle w:val="ROWTABELLA"/>
                    <w:rPr>
                      <w:color w:val="002060"/>
                    </w:rPr>
                  </w:pPr>
                  <w:r w:rsidRPr="008F4C02">
                    <w:rPr>
                      <w:color w:val="002060"/>
                    </w:rPr>
                    <w:t>(1) 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475029" w14:textId="77777777" w:rsidR="00B13E16" w:rsidRPr="008F4C02" w:rsidRDefault="00B13E16" w:rsidP="00EA1A87">
                  <w:pPr>
                    <w:pStyle w:val="ROWTABELLA"/>
                    <w:rPr>
                      <w:color w:val="002060"/>
                    </w:rPr>
                  </w:pPr>
                  <w:r w:rsidRPr="008F4C02">
                    <w:rPr>
                      <w:color w:val="002060"/>
                    </w:rP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DB1088" w14:textId="77777777" w:rsidR="00B13E16" w:rsidRPr="008F4C02" w:rsidRDefault="00B13E16" w:rsidP="00EA1A87">
                  <w:pPr>
                    <w:pStyle w:val="ROWTABELLA"/>
                    <w:jc w:val="center"/>
                    <w:rPr>
                      <w:color w:val="002060"/>
                    </w:rPr>
                  </w:pPr>
                  <w:r w:rsidRPr="008F4C02">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1610DD" w14:textId="77777777" w:rsidR="00B13E16" w:rsidRPr="008F4C02" w:rsidRDefault="00B13E16" w:rsidP="00EA1A87">
                  <w:pPr>
                    <w:pStyle w:val="ROWTABELLA"/>
                    <w:jc w:val="center"/>
                    <w:rPr>
                      <w:color w:val="002060"/>
                    </w:rPr>
                  </w:pPr>
                  <w:r w:rsidRPr="008F4C02">
                    <w:rPr>
                      <w:color w:val="002060"/>
                    </w:rPr>
                    <w:t> </w:t>
                  </w:r>
                </w:p>
              </w:tc>
            </w:tr>
            <w:tr w:rsidR="00B13E16" w:rsidRPr="008F4C02" w14:paraId="20EC9CFC"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12EA23" w14:textId="77777777" w:rsidR="00B13E16" w:rsidRPr="008F4C02" w:rsidRDefault="00B13E16" w:rsidP="00EA1A87">
                  <w:pPr>
                    <w:pStyle w:val="ROWTABELLA"/>
                    <w:rPr>
                      <w:color w:val="002060"/>
                    </w:rPr>
                  </w:pPr>
                  <w:r w:rsidRPr="008F4C0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AD2B0A" w14:textId="77777777" w:rsidR="00B13E16" w:rsidRPr="008F4C02" w:rsidRDefault="00B13E16" w:rsidP="00EA1A87">
                  <w:pPr>
                    <w:pStyle w:val="ROWTABELLA"/>
                    <w:rPr>
                      <w:color w:val="002060"/>
                    </w:rPr>
                  </w:pPr>
                  <w:r w:rsidRPr="008F4C02">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58EECE" w14:textId="77777777" w:rsidR="00B13E16" w:rsidRPr="008F4C02" w:rsidRDefault="00B13E16" w:rsidP="00EA1A87">
                  <w:pPr>
                    <w:pStyle w:val="ROWTABELLA"/>
                    <w:jc w:val="center"/>
                    <w:rPr>
                      <w:color w:val="002060"/>
                    </w:rPr>
                  </w:pPr>
                  <w:r w:rsidRPr="008F4C0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CE3C50" w14:textId="77777777" w:rsidR="00B13E16" w:rsidRPr="008F4C02" w:rsidRDefault="00B13E16" w:rsidP="00EA1A87">
                  <w:pPr>
                    <w:pStyle w:val="ROWTABELLA"/>
                    <w:jc w:val="center"/>
                    <w:rPr>
                      <w:color w:val="002060"/>
                    </w:rPr>
                  </w:pPr>
                  <w:r w:rsidRPr="008F4C02">
                    <w:rPr>
                      <w:color w:val="002060"/>
                    </w:rPr>
                    <w:t> </w:t>
                  </w:r>
                </w:p>
              </w:tc>
            </w:tr>
            <w:tr w:rsidR="00B13E16" w:rsidRPr="008F4C02" w14:paraId="2883C341"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4F33CF" w14:textId="77777777" w:rsidR="00B13E16" w:rsidRPr="008F4C02" w:rsidRDefault="00B13E16" w:rsidP="00EA1A87">
                  <w:pPr>
                    <w:pStyle w:val="ROWTABELLA"/>
                    <w:rPr>
                      <w:color w:val="002060"/>
                    </w:rPr>
                  </w:pPr>
                  <w:r w:rsidRPr="008F4C02">
                    <w:rPr>
                      <w:color w:val="002060"/>
                    </w:rPr>
                    <w:t>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8351E1" w14:textId="77777777" w:rsidR="00B13E16" w:rsidRPr="008F4C02" w:rsidRDefault="00B13E16" w:rsidP="00EA1A87">
                  <w:pPr>
                    <w:pStyle w:val="ROWTABELLA"/>
                    <w:rPr>
                      <w:color w:val="002060"/>
                    </w:rPr>
                  </w:pPr>
                  <w:r w:rsidRPr="008F4C02">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E92217" w14:textId="77777777" w:rsidR="00B13E16" w:rsidRPr="008F4C02" w:rsidRDefault="00B13E16" w:rsidP="00EA1A87">
                  <w:pPr>
                    <w:pStyle w:val="ROWTABELLA"/>
                    <w:jc w:val="center"/>
                    <w:rPr>
                      <w:color w:val="002060"/>
                    </w:rPr>
                  </w:pPr>
                  <w:r w:rsidRPr="008F4C0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CDC824" w14:textId="77777777" w:rsidR="00B13E16" w:rsidRPr="008F4C02" w:rsidRDefault="00B13E16" w:rsidP="00EA1A87">
                  <w:pPr>
                    <w:pStyle w:val="ROWTABELLA"/>
                    <w:jc w:val="center"/>
                    <w:rPr>
                      <w:color w:val="002060"/>
                    </w:rPr>
                  </w:pPr>
                  <w:r w:rsidRPr="008F4C02">
                    <w:rPr>
                      <w:color w:val="002060"/>
                    </w:rPr>
                    <w:t> </w:t>
                  </w:r>
                </w:p>
              </w:tc>
            </w:tr>
            <w:tr w:rsidR="00B13E16" w:rsidRPr="008F4C02" w14:paraId="3DA2E919"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E6549A" w14:textId="77777777" w:rsidR="00B13E16" w:rsidRPr="008F4C02" w:rsidRDefault="00B13E16" w:rsidP="00EA1A87">
                  <w:pPr>
                    <w:pStyle w:val="ROWTABELLA"/>
                    <w:rPr>
                      <w:color w:val="002060"/>
                    </w:rPr>
                  </w:pPr>
                  <w:r w:rsidRPr="008F4C02">
                    <w:rPr>
                      <w:color w:val="002060"/>
                    </w:rPr>
                    <w:t>FUTSAL FBC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48766E" w14:textId="77777777" w:rsidR="00B13E16" w:rsidRPr="008F4C02" w:rsidRDefault="00B13E16" w:rsidP="00EA1A87">
                  <w:pPr>
                    <w:pStyle w:val="ROWTABELLA"/>
                    <w:rPr>
                      <w:color w:val="002060"/>
                    </w:rPr>
                  </w:pPr>
                  <w:r w:rsidRPr="008F4C02">
                    <w:rPr>
                      <w:color w:val="002060"/>
                    </w:rPr>
                    <w:t>- POLISPORTIVA GAGLIARDA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F435AC" w14:textId="77777777" w:rsidR="00B13E16" w:rsidRPr="008F4C02" w:rsidRDefault="00B13E16" w:rsidP="00EA1A87">
                  <w:pPr>
                    <w:pStyle w:val="ROWTABELLA"/>
                    <w:jc w:val="center"/>
                    <w:rPr>
                      <w:color w:val="002060"/>
                    </w:rPr>
                  </w:pPr>
                  <w:r w:rsidRPr="008F4C02">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BEDE9" w14:textId="77777777" w:rsidR="00B13E16" w:rsidRPr="008F4C02" w:rsidRDefault="00B13E16" w:rsidP="00EA1A87">
                  <w:pPr>
                    <w:pStyle w:val="ROWTABELLA"/>
                    <w:jc w:val="center"/>
                    <w:rPr>
                      <w:color w:val="002060"/>
                    </w:rPr>
                  </w:pPr>
                  <w:r w:rsidRPr="008F4C02">
                    <w:rPr>
                      <w:color w:val="002060"/>
                    </w:rPr>
                    <w:t> </w:t>
                  </w:r>
                </w:p>
              </w:tc>
            </w:tr>
            <w:tr w:rsidR="00B13E16" w:rsidRPr="008F4C02" w14:paraId="685F1C49"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2DD53BAD" w14:textId="77777777" w:rsidR="00B13E16" w:rsidRPr="008F4C02" w:rsidRDefault="00B13E16" w:rsidP="00EA1A87">
                  <w:pPr>
                    <w:pStyle w:val="ROWTABELLA"/>
                    <w:rPr>
                      <w:color w:val="002060"/>
                    </w:rPr>
                  </w:pPr>
                  <w:r w:rsidRPr="008F4C02">
                    <w:rPr>
                      <w:color w:val="002060"/>
                    </w:rPr>
                    <w:t>(1) - disputata il 10/03/2019</w:t>
                  </w:r>
                </w:p>
              </w:tc>
            </w:tr>
          </w:tbl>
          <w:p w14:paraId="23CCFE74" w14:textId="77777777" w:rsidR="00B13E16" w:rsidRPr="008F4C02" w:rsidRDefault="00B13E16" w:rsidP="00EA1A87">
            <w:pPr>
              <w:rPr>
                <w:color w:val="002060"/>
                <w:sz w:val="24"/>
                <w:szCs w:val="24"/>
              </w:rPr>
            </w:pPr>
          </w:p>
        </w:tc>
      </w:tr>
    </w:tbl>
    <w:p w14:paraId="63FC934C" w14:textId="77777777" w:rsidR="00B13E16" w:rsidRPr="008F4C02" w:rsidRDefault="00B13E16" w:rsidP="00B13E16">
      <w:pPr>
        <w:pStyle w:val="breakline"/>
        <w:divId w:val="527259509"/>
        <w:rPr>
          <w:color w:val="002060"/>
        </w:rPr>
      </w:pPr>
    </w:p>
    <w:p w14:paraId="6BABC14B" w14:textId="77777777" w:rsidR="00B13E16" w:rsidRPr="008F4C02" w:rsidRDefault="00B13E16" w:rsidP="00B13E16">
      <w:pPr>
        <w:pStyle w:val="breakline"/>
        <w:divId w:val="527259509"/>
        <w:rPr>
          <w:color w:val="002060"/>
        </w:rPr>
      </w:pPr>
    </w:p>
    <w:p w14:paraId="37234FA9" w14:textId="77777777" w:rsidR="00B13E16" w:rsidRPr="008F4C02" w:rsidRDefault="00B13E16" w:rsidP="00B13E16">
      <w:pPr>
        <w:pStyle w:val="TITOLOPRINC"/>
        <w:divId w:val="527259509"/>
        <w:rPr>
          <w:color w:val="002060"/>
        </w:rPr>
      </w:pPr>
      <w:r w:rsidRPr="008F4C02">
        <w:rPr>
          <w:color w:val="002060"/>
        </w:rPr>
        <w:t>GIUDICE SPORTIVO</w:t>
      </w:r>
    </w:p>
    <w:p w14:paraId="60B3D225"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6D91C7C8" w14:textId="77777777" w:rsidR="00B13E16" w:rsidRPr="008F4C02" w:rsidRDefault="00B13E16" w:rsidP="00B13E16">
      <w:pPr>
        <w:pStyle w:val="titolo10"/>
        <w:divId w:val="527259509"/>
        <w:rPr>
          <w:color w:val="002060"/>
        </w:rPr>
      </w:pPr>
      <w:r w:rsidRPr="008F4C02">
        <w:rPr>
          <w:color w:val="002060"/>
        </w:rPr>
        <w:t xml:space="preserve">GARE DEL 9/ 3/2019 </w:t>
      </w:r>
    </w:p>
    <w:p w14:paraId="0CAA248B"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764896B9"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59CB3A2E" w14:textId="77777777" w:rsidR="00B13E16" w:rsidRPr="008F4C02" w:rsidRDefault="00B13E16" w:rsidP="00B13E16">
      <w:pPr>
        <w:pStyle w:val="titolo3"/>
        <w:divId w:val="527259509"/>
        <w:rPr>
          <w:color w:val="002060"/>
        </w:rPr>
      </w:pPr>
      <w:r w:rsidRPr="008F4C02">
        <w:rPr>
          <w:color w:val="002060"/>
        </w:rPr>
        <w:t xml:space="preserve">A CARICO CALCIATORI ESPULSI DAL CAMPO </w:t>
      </w:r>
    </w:p>
    <w:p w14:paraId="6483E408" w14:textId="77777777" w:rsidR="00B13E16" w:rsidRPr="008F4C02" w:rsidRDefault="00B13E16" w:rsidP="00B13E16">
      <w:pPr>
        <w:pStyle w:val="titolo20"/>
        <w:divId w:val="527259509"/>
        <w:rPr>
          <w:color w:val="002060"/>
        </w:rPr>
      </w:pPr>
      <w:r w:rsidRPr="008F4C0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4C791E2C" w14:textId="77777777" w:rsidTr="00B13E16">
        <w:trPr>
          <w:divId w:val="527259509"/>
        </w:trPr>
        <w:tc>
          <w:tcPr>
            <w:tcW w:w="2200" w:type="dxa"/>
            <w:tcMar>
              <w:top w:w="20" w:type="dxa"/>
              <w:left w:w="20" w:type="dxa"/>
              <w:bottom w:w="20" w:type="dxa"/>
              <w:right w:w="20" w:type="dxa"/>
            </w:tcMar>
            <w:vAlign w:val="center"/>
          </w:tcPr>
          <w:p w14:paraId="32CFE145" w14:textId="77777777" w:rsidR="00B13E16" w:rsidRPr="008F4C02" w:rsidRDefault="00B13E16" w:rsidP="00EA1A87">
            <w:pPr>
              <w:pStyle w:val="movimento"/>
              <w:rPr>
                <w:color w:val="002060"/>
              </w:rPr>
            </w:pPr>
            <w:r w:rsidRPr="008F4C02">
              <w:rPr>
                <w:color w:val="002060"/>
              </w:rPr>
              <w:t>LOPEZ VERGARA JULIAN CAMILO</w:t>
            </w:r>
          </w:p>
        </w:tc>
        <w:tc>
          <w:tcPr>
            <w:tcW w:w="2200" w:type="dxa"/>
            <w:tcMar>
              <w:top w:w="20" w:type="dxa"/>
              <w:left w:w="20" w:type="dxa"/>
              <w:bottom w:w="20" w:type="dxa"/>
              <w:right w:w="20" w:type="dxa"/>
            </w:tcMar>
            <w:vAlign w:val="center"/>
          </w:tcPr>
          <w:p w14:paraId="6C01F027" w14:textId="77777777" w:rsidR="00B13E16" w:rsidRPr="008F4C02" w:rsidRDefault="00B13E16" w:rsidP="00EA1A87">
            <w:pPr>
              <w:pStyle w:val="movimento2"/>
              <w:rPr>
                <w:color w:val="002060"/>
              </w:rPr>
            </w:pPr>
            <w:r w:rsidRPr="008F4C02">
              <w:rPr>
                <w:color w:val="002060"/>
              </w:rPr>
              <w:t xml:space="preserve">(CALCETTO NUMANA) </w:t>
            </w:r>
          </w:p>
        </w:tc>
        <w:tc>
          <w:tcPr>
            <w:tcW w:w="800" w:type="dxa"/>
            <w:tcMar>
              <w:top w:w="20" w:type="dxa"/>
              <w:left w:w="20" w:type="dxa"/>
              <w:bottom w:w="20" w:type="dxa"/>
              <w:right w:w="20" w:type="dxa"/>
            </w:tcMar>
            <w:vAlign w:val="center"/>
          </w:tcPr>
          <w:p w14:paraId="2166EB13"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45508C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D3D8737" w14:textId="77777777" w:rsidR="00B13E16" w:rsidRPr="008F4C02" w:rsidRDefault="00B13E16" w:rsidP="00EA1A87">
            <w:pPr>
              <w:pStyle w:val="movimento2"/>
              <w:rPr>
                <w:color w:val="002060"/>
              </w:rPr>
            </w:pPr>
            <w:r w:rsidRPr="008F4C02">
              <w:rPr>
                <w:color w:val="002060"/>
              </w:rPr>
              <w:t> </w:t>
            </w:r>
          </w:p>
        </w:tc>
      </w:tr>
    </w:tbl>
    <w:p w14:paraId="5D876BFA"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2F464889" w14:textId="77777777" w:rsidR="00B13E16" w:rsidRPr="008F4C02" w:rsidRDefault="00B13E16" w:rsidP="00B13E16">
      <w:pPr>
        <w:pStyle w:val="titolo20"/>
        <w:divId w:val="527259509"/>
        <w:rPr>
          <w:color w:val="002060"/>
        </w:rPr>
      </w:pPr>
      <w:r w:rsidRPr="008F4C0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E1D3307" w14:textId="77777777" w:rsidTr="00B13E16">
        <w:trPr>
          <w:divId w:val="527259509"/>
        </w:trPr>
        <w:tc>
          <w:tcPr>
            <w:tcW w:w="2200" w:type="dxa"/>
            <w:tcMar>
              <w:top w:w="20" w:type="dxa"/>
              <w:left w:w="20" w:type="dxa"/>
              <w:bottom w:w="20" w:type="dxa"/>
              <w:right w:w="20" w:type="dxa"/>
            </w:tcMar>
            <w:vAlign w:val="center"/>
          </w:tcPr>
          <w:p w14:paraId="36598D22" w14:textId="77777777" w:rsidR="00B13E16" w:rsidRPr="008F4C02" w:rsidRDefault="00B13E16" w:rsidP="00EA1A87">
            <w:pPr>
              <w:pStyle w:val="movimento"/>
              <w:rPr>
                <w:color w:val="002060"/>
              </w:rPr>
            </w:pPr>
            <w:r w:rsidRPr="008F4C02">
              <w:rPr>
                <w:color w:val="002060"/>
              </w:rPr>
              <w:t>AGOSTINELLI FILIPPO</w:t>
            </w:r>
          </w:p>
        </w:tc>
        <w:tc>
          <w:tcPr>
            <w:tcW w:w="2200" w:type="dxa"/>
            <w:tcMar>
              <w:top w:w="20" w:type="dxa"/>
              <w:left w:w="20" w:type="dxa"/>
              <w:bottom w:w="20" w:type="dxa"/>
              <w:right w:w="20" w:type="dxa"/>
            </w:tcMar>
            <w:vAlign w:val="center"/>
          </w:tcPr>
          <w:p w14:paraId="24881144" w14:textId="77777777" w:rsidR="00B13E16" w:rsidRPr="008F4C02" w:rsidRDefault="00B13E16" w:rsidP="00EA1A87">
            <w:pPr>
              <w:pStyle w:val="movimento2"/>
              <w:rPr>
                <w:color w:val="002060"/>
              </w:rPr>
            </w:pPr>
            <w:r w:rsidRPr="008F4C02">
              <w:rPr>
                <w:color w:val="002060"/>
              </w:rPr>
              <w:t xml:space="preserve">(REAL FABRIANO) </w:t>
            </w:r>
          </w:p>
        </w:tc>
        <w:tc>
          <w:tcPr>
            <w:tcW w:w="800" w:type="dxa"/>
            <w:tcMar>
              <w:top w:w="20" w:type="dxa"/>
              <w:left w:w="20" w:type="dxa"/>
              <w:bottom w:w="20" w:type="dxa"/>
              <w:right w:w="20" w:type="dxa"/>
            </w:tcMar>
            <w:vAlign w:val="center"/>
          </w:tcPr>
          <w:p w14:paraId="130B3539"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3005852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ED2F566" w14:textId="77777777" w:rsidR="00B13E16" w:rsidRPr="008F4C02" w:rsidRDefault="00B13E16" w:rsidP="00EA1A87">
            <w:pPr>
              <w:pStyle w:val="movimento2"/>
              <w:rPr>
                <w:color w:val="002060"/>
              </w:rPr>
            </w:pPr>
            <w:r w:rsidRPr="008F4C02">
              <w:rPr>
                <w:color w:val="002060"/>
              </w:rPr>
              <w:t> </w:t>
            </w:r>
          </w:p>
        </w:tc>
      </w:tr>
    </w:tbl>
    <w:p w14:paraId="213B7FBE" w14:textId="77777777" w:rsidR="00B13E16" w:rsidRPr="008F4C02" w:rsidRDefault="00B13E16" w:rsidP="00B13E16">
      <w:pPr>
        <w:pStyle w:val="titolo20"/>
        <w:divId w:val="527259509"/>
        <w:rPr>
          <w:color w:val="002060"/>
        </w:rPr>
      </w:pPr>
      <w:r w:rsidRPr="008F4C02">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8B73918" w14:textId="77777777" w:rsidTr="00B13E16">
        <w:trPr>
          <w:divId w:val="527259509"/>
        </w:trPr>
        <w:tc>
          <w:tcPr>
            <w:tcW w:w="2200" w:type="dxa"/>
            <w:tcMar>
              <w:top w:w="20" w:type="dxa"/>
              <w:left w:w="20" w:type="dxa"/>
              <w:bottom w:w="20" w:type="dxa"/>
              <w:right w:w="20" w:type="dxa"/>
            </w:tcMar>
            <w:vAlign w:val="center"/>
          </w:tcPr>
          <w:p w14:paraId="02A05A98" w14:textId="77777777" w:rsidR="00B13E16" w:rsidRPr="008F4C02" w:rsidRDefault="00B13E16" w:rsidP="00EA1A87">
            <w:pPr>
              <w:pStyle w:val="movimento"/>
              <w:rPr>
                <w:color w:val="002060"/>
              </w:rPr>
            </w:pPr>
            <w:r w:rsidRPr="008F4C02">
              <w:rPr>
                <w:color w:val="002060"/>
              </w:rPr>
              <w:t>FETH ANOUAR</w:t>
            </w:r>
          </w:p>
        </w:tc>
        <w:tc>
          <w:tcPr>
            <w:tcW w:w="2200" w:type="dxa"/>
            <w:tcMar>
              <w:top w:w="20" w:type="dxa"/>
              <w:left w:w="20" w:type="dxa"/>
              <w:bottom w:w="20" w:type="dxa"/>
              <w:right w:w="20" w:type="dxa"/>
            </w:tcMar>
            <w:vAlign w:val="center"/>
          </w:tcPr>
          <w:p w14:paraId="5CC02008" w14:textId="77777777" w:rsidR="00B13E16" w:rsidRPr="008F4C02" w:rsidRDefault="00B13E16" w:rsidP="00EA1A87">
            <w:pPr>
              <w:pStyle w:val="movimento2"/>
              <w:rPr>
                <w:color w:val="002060"/>
              </w:rPr>
            </w:pPr>
            <w:r w:rsidRPr="008F4C02">
              <w:rPr>
                <w:color w:val="002060"/>
              </w:rPr>
              <w:t xml:space="preserve">(REAL FABRIANO) </w:t>
            </w:r>
          </w:p>
        </w:tc>
        <w:tc>
          <w:tcPr>
            <w:tcW w:w="800" w:type="dxa"/>
            <w:tcMar>
              <w:top w:w="20" w:type="dxa"/>
              <w:left w:w="20" w:type="dxa"/>
              <w:bottom w:w="20" w:type="dxa"/>
              <w:right w:w="20" w:type="dxa"/>
            </w:tcMar>
            <w:vAlign w:val="center"/>
          </w:tcPr>
          <w:p w14:paraId="5199B03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0093E1E"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DA0B11B" w14:textId="77777777" w:rsidR="00B13E16" w:rsidRPr="008F4C02" w:rsidRDefault="00B13E16" w:rsidP="00EA1A87">
            <w:pPr>
              <w:pStyle w:val="movimento2"/>
              <w:rPr>
                <w:color w:val="002060"/>
              </w:rPr>
            </w:pPr>
            <w:r w:rsidRPr="008F4C02">
              <w:rPr>
                <w:color w:val="002060"/>
              </w:rPr>
              <w:t> </w:t>
            </w:r>
          </w:p>
        </w:tc>
      </w:tr>
    </w:tbl>
    <w:p w14:paraId="181610DB" w14:textId="77777777" w:rsidR="00B13E16" w:rsidRPr="008F4C02" w:rsidRDefault="00B13E16" w:rsidP="00B13E16">
      <w:pPr>
        <w:pStyle w:val="titolo20"/>
        <w:divId w:val="527259509"/>
        <w:rPr>
          <w:color w:val="002060"/>
        </w:rPr>
      </w:pPr>
      <w:r w:rsidRPr="008F4C0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59DCA67C" w14:textId="77777777" w:rsidTr="00B13E16">
        <w:trPr>
          <w:divId w:val="527259509"/>
        </w:trPr>
        <w:tc>
          <w:tcPr>
            <w:tcW w:w="2200" w:type="dxa"/>
            <w:tcMar>
              <w:top w:w="20" w:type="dxa"/>
              <w:left w:w="20" w:type="dxa"/>
              <w:bottom w:w="20" w:type="dxa"/>
              <w:right w:w="20" w:type="dxa"/>
            </w:tcMar>
            <w:vAlign w:val="center"/>
          </w:tcPr>
          <w:p w14:paraId="219171CF" w14:textId="77777777" w:rsidR="00B13E16" w:rsidRPr="008F4C02" w:rsidRDefault="00B13E16" w:rsidP="00EA1A87">
            <w:pPr>
              <w:pStyle w:val="movimento"/>
              <w:rPr>
                <w:color w:val="002060"/>
              </w:rPr>
            </w:pPr>
            <w:r w:rsidRPr="008F4C02">
              <w:rPr>
                <w:color w:val="002060"/>
              </w:rPr>
              <w:t>PEROLI FRANCESCO</w:t>
            </w:r>
          </w:p>
        </w:tc>
        <w:tc>
          <w:tcPr>
            <w:tcW w:w="2200" w:type="dxa"/>
            <w:tcMar>
              <w:top w:w="20" w:type="dxa"/>
              <w:left w:w="20" w:type="dxa"/>
              <w:bottom w:w="20" w:type="dxa"/>
              <w:right w:w="20" w:type="dxa"/>
            </w:tcMar>
            <w:vAlign w:val="center"/>
          </w:tcPr>
          <w:p w14:paraId="63C7DA47" w14:textId="77777777" w:rsidR="00B13E16" w:rsidRPr="008F4C02" w:rsidRDefault="00B13E16" w:rsidP="00EA1A87">
            <w:pPr>
              <w:pStyle w:val="movimento2"/>
              <w:rPr>
                <w:color w:val="002060"/>
              </w:rPr>
            </w:pPr>
            <w:r w:rsidRPr="008F4C02">
              <w:rPr>
                <w:color w:val="002060"/>
              </w:rPr>
              <w:t xml:space="preserve">(L ALTRO SPORT CALCIO A 5) </w:t>
            </w:r>
          </w:p>
        </w:tc>
        <w:tc>
          <w:tcPr>
            <w:tcW w:w="800" w:type="dxa"/>
            <w:tcMar>
              <w:top w:w="20" w:type="dxa"/>
              <w:left w:w="20" w:type="dxa"/>
              <w:bottom w:w="20" w:type="dxa"/>
              <w:right w:w="20" w:type="dxa"/>
            </w:tcMar>
            <w:vAlign w:val="center"/>
          </w:tcPr>
          <w:p w14:paraId="050DCBF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D563AA3" w14:textId="77777777" w:rsidR="00B13E16" w:rsidRPr="008F4C02" w:rsidRDefault="00B13E16" w:rsidP="00EA1A87">
            <w:pPr>
              <w:pStyle w:val="movimento"/>
              <w:rPr>
                <w:color w:val="002060"/>
              </w:rPr>
            </w:pPr>
            <w:r w:rsidRPr="008F4C02">
              <w:rPr>
                <w:color w:val="002060"/>
              </w:rPr>
              <w:t>GIOVANELLI MATTEO</w:t>
            </w:r>
          </w:p>
        </w:tc>
        <w:tc>
          <w:tcPr>
            <w:tcW w:w="2200" w:type="dxa"/>
            <w:tcMar>
              <w:top w:w="20" w:type="dxa"/>
              <w:left w:w="20" w:type="dxa"/>
              <w:bottom w:w="20" w:type="dxa"/>
              <w:right w:w="20" w:type="dxa"/>
            </w:tcMar>
            <w:vAlign w:val="center"/>
          </w:tcPr>
          <w:p w14:paraId="701467BD" w14:textId="77777777" w:rsidR="00B13E16" w:rsidRPr="008F4C02" w:rsidRDefault="00B13E16" w:rsidP="00EA1A87">
            <w:pPr>
              <w:pStyle w:val="movimento2"/>
              <w:rPr>
                <w:color w:val="002060"/>
              </w:rPr>
            </w:pPr>
            <w:r w:rsidRPr="008F4C02">
              <w:rPr>
                <w:color w:val="002060"/>
              </w:rPr>
              <w:t xml:space="preserve">(TAVERNELLE) </w:t>
            </w:r>
          </w:p>
        </w:tc>
      </w:tr>
    </w:tbl>
    <w:p w14:paraId="00EBC163" w14:textId="77777777" w:rsidR="00B13E16" w:rsidRPr="008F4C02" w:rsidRDefault="00B13E16" w:rsidP="00B13E16">
      <w:pPr>
        <w:pStyle w:val="titolo20"/>
        <w:divId w:val="527259509"/>
        <w:rPr>
          <w:color w:val="002060"/>
        </w:rPr>
      </w:pPr>
      <w:r w:rsidRPr="008F4C02">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2A51831D" w14:textId="77777777" w:rsidTr="00B13E16">
        <w:trPr>
          <w:divId w:val="527259509"/>
        </w:trPr>
        <w:tc>
          <w:tcPr>
            <w:tcW w:w="2200" w:type="dxa"/>
            <w:tcMar>
              <w:top w:w="20" w:type="dxa"/>
              <w:left w:w="20" w:type="dxa"/>
              <w:bottom w:w="20" w:type="dxa"/>
              <w:right w:w="20" w:type="dxa"/>
            </w:tcMar>
            <w:vAlign w:val="center"/>
          </w:tcPr>
          <w:p w14:paraId="6F669A60" w14:textId="77777777" w:rsidR="00B13E16" w:rsidRPr="008F4C02" w:rsidRDefault="00B13E16" w:rsidP="00EA1A87">
            <w:pPr>
              <w:pStyle w:val="movimento"/>
              <w:rPr>
                <w:color w:val="002060"/>
              </w:rPr>
            </w:pPr>
            <w:r w:rsidRPr="008F4C02">
              <w:rPr>
                <w:color w:val="002060"/>
              </w:rPr>
              <w:t>ZOPPI RICCARDO</w:t>
            </w:r>
          </w:p>
        </w:tc>
        <w:tc>
          <w:tcPr>
            <w:tcW w:w="2200" w:type="dxa"/>
            <w:tcMar>
              <w:top w:w="20" w:type="dxa"/>
              <w:left w:w="20" w:type="dxa"/>
              <w:bottom w:w="20" w:type="dxa"/>
              <w:right w:w="20" w:type="dxa"/>
            </w:tcMar>
            <w:vAlign w:val="center"/>
          </w:tcPr>
          <w:p w14:paraId="4E3D438B" w14:textId="77777777" w:rsidR="00B13E16" w:rsidRPr="008F4C02" w:rsidRDefault="00B13E16" w:rsidP="00EA1A87">
            <w:pPr>
              <w:pStyle w:val="movimento2"/>
              <w:rPr>
                <w:color w:val="002060"/>
              </w:rPr>
            </w:pPr>
            <w:r w:rsidRPr="008F4C02">
              <w:rPr>
                <w:color w:val="002060"/>
              </w:rPr>
              <w:t xml:space="preserve">(C.U.S. ANCONA) </w:t>
            </w:r>
          </w:p>
        </w:tc>
        <w:tc>
          <w:tcPr>
            <w:tcW w:w="800" w:type="dxa"/>
            <w:tcMar>
              <w:top w:w="20" w:type="dxa"/>
              <w:left w:w="20" w:type="dxa"/>
              <w:bottom w:w="20" w:type="dxa"/>
              <w:right w:w="20" w:type="dxa"/>
            </w:tcMar>
            <w:vAlign w:val="center"/>
          </w:tcPr>
          <w:p w14:paraId="1F551BD1"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F18DF1E" w14:textId="77777777" w:rsidR="00B13E16" w:rsidRPr="008F4C02" w:rsidRDefault="00B13E16" w:rsidP="00EA1A87">
            <w:pPr>
              <w:pStyle w:val="movimento"/>
              <w:rPr>
                <w:color w:val="002060"/>
              </w:rPr>
            </w:pPr>
            <w:r w:rsidRPr="008F4C02">
              <w:rPr>
                <w:color w:val="002060"/>
              </w:rPr>
              <w:t>FRONTINI EDOARDO</w:t>
            </w:r>
          </w:p>
        </w:tc>
        <w:tc>
          <w:tcPr>
            <w:tcW w:w="2200" w:type="dxa"/>
            <w:tcMar>
              <w:top w:w="20" w:type="dxa"/>
              <w:left w:w="20" w:type="dxa"/>
              <w:bottom w:w="20" w:type="dxa"/>
              <w:right w:w="20" w:type="dxa"/>
            </w:tcMar>
            <w:vAlign w:val="center"/>
          </w:tcPr>
          <w:p w14:paraId="18345299" w14:textId="77777777" w:rsidR="00B13E16" w:rsidRPr="008F4C02" w:rsidRDefault="00B13E16" w:rsidP="00EA1A87">
            <w:pPr>
              <w:pStyle w:val="movimento2"/>
              <w:rPr>
                <w:color w:val="002060"/>
              </w:rPr>
            </w:pPr>
            <w:r w:rsidRPr="008F4C02">
              <w:rPr>
                <w:color w:val="002060"/>
              </w:rPr>
              <w:t xml:space="preserve">(CALCETTO NUMANA) </w:t>
            </w:r>
          </w:p>
        </w:tc>
      </w:tr>
      <w:tr w:rsidR="00B13E16" w:rsidRPr="008F4C02" w14:paraId="5C929E4A" w14:textId="77777777" w:rsidTr="00B13E16">
        <w:trPr>
          <w:divId w:val="527259509"/>
        </w:trPr>
        <w:tc>
          <w:tcPr>
            <w:tcW w:w="2200" w:type="dxa"/>
            <w:tcMar>
              <w:top w:w="20" w:type="dxa"/>
              <w:left w:w="20" w:type="dxa"/>
              <w:bottom w:w="20" w:type="dxa"/>
              <w:right w:w="20" w:type="dxa"/>
            </w:tcMar>
            <w:vAlign w:val="center"/>
          </w:tcPr>
          <w:p w14:paraId="141FA69C" w14:textId="77777777" w:rsidR="00B13E16" w:rsidRPr="008F4C02" w:rsidRDefault="00B13E16" w:rsidP="00EA1A87">
            <w:pPr>
              <w:pStyle w:val="movimento"/>
              <w:rPr>
                <w:color w:val="002060"/>
              </w:rPr>
            </w:pPr>
            <w:r w:rsidRPr="008F4C02">
              <w:rPr>
                <w:color w:val="002060"/>
              </w:rPr>
              <w:t>GHEORGHIES GHEORGHE</w:t>
            </w:r>
          </w:p>
        </w:tc>
        <w:tc>
          <w:tcPr>
            <w:tcW w:w="2200" w:type="dxa"/>
            <w:tcMar>
              <w:top w:w="20" w:type="dxa"/>
              <w:left w:w="20" w:type="dxa"/>
              <w:bottom w:w="20" w:type="dxa"/>
              <w:right w:w="20" w:type="dxa"/>
            </w:tcMar>
            <w:vAlign w:val="center"/>
          </w:tcPr>
          <w:p w14:paraId="1D47758E" w14:textId="77777777" w:rsidR="00B13E16" w:rsidRPr="008F4C02" w:rsidRDefault="00B13E16" w:rsidP="00EA1A87">
            <w:pPr>
              <w:pStyle w:val="movimento2"/>
              <w:rPr>
                <w:color w:val="002060"/>
              </w:rPr>
            </w:pPr>
            <w:r w:rsidRPr="008F4C02">
              <w:rPr>
                <w:color w:val="002060"/>
              </w:rPr>
              <w:t xml:space="preserve">(CALCETTO NUMANA) </w:t>
            </w:r>
          </w:p>
        </w:tc>
        <w:tc>
          <w:tcPr>
            <w:tcW w:w="800" w:type="dxa"/>
            <w:tcMar>
              <w:top w:w="20" w:type="dxa"/>
              <w:left w:w="20" w:type="dxa"/>
              <w:bottom w:w="20" w:type="dxa"/>
              <w:right w:w="20" w:type="dxa"/>
            </w:tcMar>
            <w:vAlign w:val="center"/>
          </w:tcPr>
          <w:p w14:paraId="59759BF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FEDCC65" w14:textId="77777777" w:rsidR="00B13E16" w:rsidRPr="008F4C02" w:rsidRDefault="00B13E16" w:rsidP="00EA1A87">
            <w:pPr>
              <w:pStyle w:val="movimento"/>
              <w:rPr>
                <w:color w:val="002060"/>
              </w:rPr>
            </w:pPr>
            <w:r w:rsidRPr="008F4C02">
              <w:rPr>
                <w:color w:val="002060"/>
              </w:rPr>
              <w:t>FULIGNI ALEX</w:t>
            </w:r>
          </w:p>
        </w:tc>
        <w:tc>
          <w:tcPr>
            <w:tcW w:w="2200" w:type="dxa"/>
            <w:tcMar>
              <w:top w:w="20" w:type="dxa"/>
              <w:left w:w="20" w:type="dxa"/>
              <w:bottom w:w="20" w:type="dxa"/>
              <w:right w:w="20" w:type="dxa"/>
            </w:tcMar>
            <w:vAlign w:val="center"/>
          </w:tcPr>
          <w:p w14:paraId="30C6FADC" w14:textId="77777777" w:rsidR="00B13E16" w:rsidRPr="008F4C02" w:rsidRDefault="00B13E16" w:rsidP="00EA1A87">
            <w:pPr>
              <w:pStyle w:val="movimento2"/>
              <w:rPr>
                <w:color w:val="002060"/>
              </w:rPr>
            </w:pPr>
            <w:r w:rsidRPr="008F4C02">
              <w:rPr>
                <w:color w:val="002060"/>
              </w:rPr>
              <w:t xml:space="preserve">(ETA BETA FOOTBALL) </w:t>
            </w:r>
          </w:p>
        </w:tc>
      </w:tr>
      <w:tr w:rsidR="00B13E16" w:rsidRPr="008F4C02" w14:paraId="3A97AB17" w14:textId="77777777" w:rsidTr="00B13E16">
        <w:trPr>
          <w:divId w:val="527259509"/>
        </w:trPr>
        <w:tc>
          <w:tcPr>
            <w:tcW w:w="2200" w:type="dxa"/>
            <w:tcMar>
              <w:top w:w="20" w:type="dxa"/>
              <w:left w:w="20" w:type="dxa"/>
              <w:bottom w:w="20" w:type="dxa"/>
              <w:right w:w="20" w:type="dxa"/>
            </w:tcMar>
            <w:vAlign w:val="center"/>
          </w:tcPr>
          <w:p w14:paraId="7FCF6AF3" w14:textId="77777777" w:rsidR="00B13E16" w:rsidRPr="008F4C02" w:rsidRDefault="00B13E16" w:rsidP="00EA1A87">
            <w:pPr>
              <w:pStyle w:val="movimento"/>
              <w:rPr>
                <w:color w:val="002060"/>
              </w:rPr>
            </w:pPr>
            <w:r w:rsidRPr="008F4C02">
              <w:rPr>
                <w:color w:val="002060"/>
              </w:rPr>
              <w:t>MURGO GABRIELE</w:t>
            </w:r>
          </w:p>
        </w:tc>
        <w:tc>
          <w:tcPr>
            <w:tcW w:w="2200" w:type="dxa"/>
            <w:tcMar>
              <w:top w:w="20" w:type="dxa"/>
              <w:left w:w="20" w:type="dxa"/>
              <w:bottom w:w="20" w:type="dxa"/>
              <w:right w:w="20" w:type="dxa"/>
            </w:tcMar>
            <w:vAlign w:val="center"/>
          </w:tcPr>
          <w:p w14:paraId="5346E5F6" w14:textId="77777777" w:rsidR="00B13E16" w:rsidRPr="008F4C02" w:rsidRDefault="00B13E16" w:rsidP="00EA1A87">
            <w:pPr>
              <w:pStyle w:val="movimento2"/>
              <w:rPr>
                <w:color w:val="002060"/>
              </w:rPr>
            </w:pPr>
            <w:r w:rsidRPr="008F4C02">
              <w:rPr>
                <w:color w:val="002060"/>
              </w:rPr>
              <w:t xml:space="preserve">(REAL S.COSTANZO CALCIO 5) </w:t>
            </w:r>
          </w:p>
        </w:tc>
        <w:tc>
          <w:tcPr>
            <w:tcW w:w="800" w:type="dxa"/>
            <w:tcMar>
              <w:top w:w="20" w:type="dxa"/>
              <w:left w:w="20" w:type="dxa"/>
              <w:bottom w:w="20" w:type="dxa"/>
              <w:right w:w="20" w:type="dxa"/>
            </w:tcMar>
            <w:vAlign w:val="center"/>
          </w:tcPr>
          <w:p w14:paraId="61F0E79B"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1F20BF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6DC1B05C" w14:textId="77777777" w:rsidR="00B13E16" w:rsidRPr="008F4C02" w:rsidRDefault="00B13E16" w:rsidP="00EA1A87">
            <w:pPr>
              <w:pStyle w:val="movimento2"/>
              <w:rPr>
                <w:color w:val="002060"/>
              </w:rPr>
            </w:pPr>
            <w:r w:rsidRPr="008F4C02">
              <w:rPr>
                <w:color w:val="002060"/>
              </w:rPr>
              <w:t> </w:t>
            </w:r>
          </w:p>
        </w:tc>
      </w:tr>
    </w:tbl>
    <w:p w14:paraId="678B59F5"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606B6776" w14:textId="77777777" w:rsidTr="00B13E16">
        <w:trPr>
          <w:divId w:val="527259509"/>
        </w:trPr>
        <w:tc>
          <w:tcPr>
            <w:tcW w:w="2200" w:type="dxa"/>
            <w:tcMar>
              <w:top w:w="20" w:type="dxa"/>
              <w:left w:w="20" w:type="dxa"/>
              <w:bottom w:w="20" w:type="dxa"/>
              <w:right w:w="20" w:type="dxa"/>
            </w:tcMar>
            <w:vAlign w:val="center"/>
          </w:tcPr>
          <w:p w14:paraId="68070C94" w14:textId="77777777" w:rsidR="00B13E16" w:rsidRPr="008F4C02" w:rsidRDefault="00B13E16" w:rsidP="00EA1A87">
            <w:pPr>
              <w:pStyle w:val="movimento"/>
              <w:rPr>
                <w:color w:val="002060"/>
              </w:rPr>
            </w:pPr>
            <w:r w:rsidRPr="008F4C02">
              <w:rPr>
                <w:color w:val="002060"/>
              </w:rPr>
              <w:t>MONTALBINI FILIPPO</w:t>
            </w:r>
          </w:p>
        </w:tc>
        <w:tc>
          <w:tcPr>
            <w:tcW w:w="2200" w:type="dxa"/>
            <w:tcMar>
              <w:top w:w="20" w:type="dxa"/>
              <w:left w:w="20" w:type="dxa"/>
              <w:bottom w:w="20" w:type="dxa"/>
              <w:right w:w="20" w:type="dxa"/>
            </w:tcMar>
            <w:vAlign w:val="center"/>
          </w:tcPr>
          <w:p w14:paraId="717A7E47" w14:textId="77777777" w:rsidR="00B13E16" w:rsidRPr="008F4C02" w:rsidRDefault="00B13E16" w:rsidP="00EA1A87">
            <w:pPr>
              <w:pStyle w:val="movimento2"/>
              <w:rPr>
                <w:color w:val="002060"/>
              </w:rPr>
            </w:pPr>
            <w:r w:rsidRPr="008F4C02">
              <w:rPr>
                <w:color w:val="002060"/>
              </w:rPr>
              <w:t xml:space="preserve">(ETA BETA FOOTBALL) </w:t>
            </w:r>
          </w:p>
        </w:tc>
        <w:tc>
          <w:tcPr>
            <w:tcW w:w="800" w:type="dxa"/>
            <w:tcMar>
              <w:top w:w="20" w:type="dxa"/>
              <w:left w:w="20" w:type="dxa"/>
              <w:bottom w:w="20" w:type="dxa"/>
              <w:right w:w="20" w:type="dxa"/>
            </w:tcMar>
            <w:vAlign w:val="center"/>
          </w:tcPr>
          <w:p w14:paraId="034B54F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7C0671CC" w14:textId="77777777" w:rsidR="00B13E16" w:rsidRPr="008F4C02" w:rsidRDefault="00B13E16" w:rsidP="00EA1A87">
            <w:pPr>
              <w:pStyle w:val="movimento"/>
              <w:rPr>
                <w:color w:val="002060"/>
              </w:rPr>
            </w:pPr>
            <w:r w:rsidRPr="008F4C02">
              <w:rPr>
                <w:color w:val="002060"/>
              </w:rPr>
              <w:t>PALAZZI ALEX</w:t>
            </w:r>
          </w:p>
        </w:tc>
        <w:tc>
          <w:tcPr>
            <w:tcW w:w="2200" w:type="dxa"/>
            <w:tcMar>
              <w:top w:w="20" w:type="dxa"/>
              <w:left w:w="20" w:type="dxa"/>
              <w:bottom w:w="20" w:type="dxa"/>
              <w:right w:w="20" w:type="dxa"/>
            </w:tcMar>
            <w:vAlign w:val="center"/>
          </w:tcPr>
          <w:p w14:paraId="1E488D8F" w14:textId="77777777" w:rsidR="00B13E16" w:rsidRPr="008F4C02" w:rsidRDefault="00B13E16" w:rsidP="00EA1A87">
            <w:pPr>
              <w:pStyle w:val="movimento2"/>
              <w:rPr>
                <w:color w:val="002060"/>
              </w:rPr>
            </w:pPr>
            <w:r w:rsidRPr="008F4C02">
              <w:rPr>
                <w:color w:val="002060"/>
              </w:rPr>
              <w:t xml:space="preserve">(ETA BETA FOOTBALL) </w:t>
            </w:r>
          </w:p>
        </w:tc>
      </w:tr>
      <w:tr w:rsidR="00B13E16" w:rsidRPr="008F4C02" w14:paraId="4E85E7A3" w14:textId="77777777" w:rsidTr="00B13E16">
        <w:trPr>
          <w:divId w:val="527259509"/>
        </w:trPr>
        <w:tc>
          <w:tcPr>
            <w:tcW w:w="2200" w:type="dxa"/>
            <w:tcMar>
              <w:top w:w="20" w:type="dxa"/>
              <w:left w:w="20" w:type="dxa"/>
              <w:bottom w:w="20" w:type="dxa"/>
              <w:right w:w="20" w:type="dxa"/>
            </w:tcMar>
            <w:vAlign w:val="center"/>
          </w:tcPr>
          <w:p w14:paraId="136D02C5" w14:textId="77777777" w:rsidR="00B13E16" w:rsidRPr="008F4C02" w:rsidRDefault="00B13E16" w:rsidP="00EA1A87">
            <w:pPr>
              <w:pStyle w:val="movimento"/>
              <w:rPr>
                <w:color w:val="002060"/>
              </w:rPr>
            </w:pPr>
            <w:r w:rsidRPr="008F4C02">
              <w:rPr>
                <w:color w:val="002060"/>
              </w:rPr>
              <w:t>MANNA DIEGO</w:t>
            </w:r>
          </w:p>
        </w:tc>
        <w:tc>
          <w:tcPr>
            <w:tcW w:w="2200" w:type="dxa"/>
            <w:tcMar>
              <w:top w:w="20" w:type="dxa"/>
              <w:left w:w="20" w:type="dxa"/>
              <w:bottom w:w="20" w:type="dxa"/>
              <w:right w:w="20" w:type="dxa"/>
            </w:tcMar>
            <w:vAlign w:val="center"/>
          </w:tcPr>
          <w:p w14:paraId="580FFE6E" w14:textId="77777777" w:rsidR="00B13E16" w:rsidRPr="008F4C02" w:rsidRDefault="00B13E16" w:rsidP="00EA1A87">
            <w:pPr>
              <w:pStyle w:val="movimento2"/>
              <w:rPr>
                <w:color w:val="002060"/>
              </w:rPr>
            </w:pPr>
            <w:r w:rsidRPr="008F4C02">
              <w:rPr>
                <w:color w:val="002060"/>
              </w:rPr>
              <w:t xml:space="preserve">(TAVERNELLE) </w:t>
            </w:r>
          </w:p>
        </w:tc>
        <w:tc>
          <w:tcPr>
            <w:tcW w:w="800" w:type="dxa"/>
            <w:tcMar>
              <w:top w:w="20" w:type="dxa"/>
              <w:left w:w="20" w:type="dxa"/>
              <w:bottom w:w="20" w:type="dxa"/>
              <w:right w:w="20" w:type="dxa"/>
            </w:tcMar>
            <w:vAlign w:val="center"/>
          </w:tcPr>
          <w:p w14:paraId="78A0AB02"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6CD5EE4" w14:textId="77777777" w:rsidR="00B13E16" w:rsidRPr="008F4C02" w:rsidRDefault="00B13E16" w:rsidP="00EA1A87">
            <w:pPr>
              <w:pStyle w:val="movimento"/>
              <w:rPr>
                <w:color w:val="002060"/>
              </w:rPr>
            </w:pPr>
            <w:r w:rsidRPr="008F4C02">
              <w:rPr>
                <w:color w:val="002060"/>
              </w:rPr>
              <w:t>MONTI MARCO</w:t>
            </w:r>
          </w:p>
        </w:tc>
        <w:tc>
          <w:tcPr>
            <w:tcW w:w="2200" w:type="dxa"/>
            <w:tcMar>
              <w:top w:w="20" w:type="dxa"/>
              <w:left w:w="20" w:type="dxa"/>
              <w:bottom w:w="20" w:type="dxa"/>
              <w:right w:w="20" w:type="dxa"/>
            </w:tcMar>
            <w:vAlign w:val="center"/>
          </w:tcPr>
          <w:p w14:paraId="4FBE31B6" w14:textId="77777777" w:rsidR="00B13E16" w:rsidRPr="008F4C02" w:rsidRDefault="00B13E16" w:rsidP="00EA1A87">
            <w:pPr>
              <w:pStyle w:val="movimento2"/>
              <w:rPr>
                <w:color w:val="002060"/>
              </w:rPr>
            </w:pPr>
            <w:r w:rsidRPr="008F4C02">
              <w:rPr>
                <w:color w:val="002060"/>
              </w:rPr>
              <w:t xml:space="preserve">(TAVERNELLE) </w:t>
            </w:r>
          </w:p>
        </w:tc>
      </w:tr>
    </w:tbl>
    <w:p w14:paraId="02142DDD" w14:textId="77777777" w:rsidR="00B13E16" w:rsidRPr="008F4C02" w:rsidRDefault="00B13E16" w:rsidP="00B13E16">
      <w:pPr>
        <w:pStyle w:val="titolo10"/>
        <w:divId w:val="527259509"/>
        <w:rPr>
          <w:color w:val="002060"/>
        </w:rPr>
      </w:pPr>
      <w:r w:rsidRPr="008F4C02">
        <w:rPr>
          <w:color w:val="002060"/>
        </w:rPr>
        <w:t xml:space="preserve">GARE DEL 10/ 3/2019 </w:t>
      </w:r>
    </w:p>
    <w:p w14:paraId="5B301C00"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5FAF05FD"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5885B185" w14:textId="77777777" w:rsidR="00B13E16" w:rsidRPr="008F4C02" w:rsidRDefault="00B13E16" w:rsidP="00B13E16">
      <w:pPr>
        <w:pStyle w:val="titolo3"/>
        <w:divId w:val="527259509"/>
        <w:rPr>
          <w:color w:val="002060"/>
        </w:rPr>
      </w:pPr>
      <w:r w:rsidRPr="008F4C02">
        <w:rPr>
          <w:color w:val="002060"/>
        </w:rPr>
        <w:t xml:space="preserve">A CARICO CALCIATORI ESPULSI DAL CAMPO </w:t>
      </w:r>
    </w:p>
    <w:p w14:paraId="1BF829C3" w14:textId="77777777" w:rsidR="00B13E16" w:rsidRPr="008F4C02" w:rsidRDefault="00B13E16" w:rsidP="00B13E16">
      <w:pPr>
        <w:pStyle w:val="titolo20"/>
        <w:divId w:val="527259509"/>
        <w:rPr>
          <w:color w:val="002060"/>
        </w:rPr>
      </w:pPr>
      <w:r w:rsidRPr="008F4C0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B966D84" w14:textId="77777777" w:rsidTr="00B13E16">
        <w:trPr>
          <w:divId w:val="527259509"/>
        </w:trPr>
        <w:tc>
          <w:tcPr>
            <w:tcW w:w="2200" w:type="dxa"/>
            <w:tcMar>
              <w:top w:w="20" w:type="dxa"/>
              <w:left w:w="20" w:type="dxa"/>
              <w:bottom w:w="20" w:type="dxa"/>
              <w:right w:w="20" w:type="dxa"/>
            </w:tcMar>
            <w:vAlign w:val="center"/>
          </w:tcPr>
          <w:p w14:paraId="1A66EDA4" w14:textId="77777777" w:rsidR="00B13E16" w:rsidRPr="008F4C02" w:rsidRDefault="00B13E16" w:rsidP="00EA1A87">
            <w:pPr>
              <w:pStyle w:val="movimento"/>
              <w:rPr>
                <w:color w:val="002060"/>
              </w:rPr>
            </w:pPr>
            <w:r w:rsidRPr="008F4C02">
              <w:rPr>
                <w:color w:val="002060"/>
              </w:rPr>
              <w:t>PAOLINI PAOLO</w:t>
            </w:r>
          </w:p>
        </w:tc>
        <w:tc>
          <w:tcPr>
            <w:tcW w:w="2200" w:type="dxa"/>
            <w:tcMar>
              <w:top w:w="20" w:type="dxa"/>
              <w:left w:w="20" w:type="dxa"/>
              <w:bottom w:w="20" w:type="dxa"/>
              <w:right w:w="20" w:type="dxa"/>
            </w:tcMar>
            <w:vAlign w:val="center"/>
          </w:tcPr>
          <w:p w14:paraId="79B77136" w14:textId="77777777" w:rsidR="00B13E16" w:rsidRPr="008F4C02" w:rsidRDefault="00B13E16" w:rsidP="00EA1A87">
            <w:pPr>
              <w:pStyle w:val="movimento2"/>
              <w:rPr>
                <w:color w:val="002060"/>
              </w:rPr>
            </w:pPr>
            <w:r w:rsidRPr="008F4C02">
              <w:rPr>
                <w:color w:val="002060"/>
              </w:rPr>
              <w:t xml:space="preserve">(FERMO SSD ARL) </w:t>
            </w:r>
          </w:p>
        </w:tc>
        <w:tc>
          <w:tcPr>
            <w:tcW w:w="800" w:type="dxa"/>
            <w:tcMar>
              <w:top w:w="20" w:type="dxa"/>
              <w:left w:w="20" w:type="dxa"/>
              <w:bottom w:w="20" w:type="dxa"/>
              <w:right w:w="20" w:type="dxa"/>
            </w:tcMar>
            <w:vAlign w:val="center"/>
          </w:tcPr>
          <w:p w14:paraId="0D7F0D25"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E2806E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09DAA2E" w14:textId="77777777" w:rsidR="00B13E16" w:rsidRPr="008F4C02" w:rsidRDefault="00B13E16" w:rsidP="00EA1A87">
            <w:pPr>
              <w:pStyle w:val="movimento2"/>
              <w:rPr>
                <w:color w:val="002060"/>
              </w:rPr>
            </w:pPr>
            <w:r w:rsidRPr="008F4C02">
              <w:rPr>
                <w:color w:val="002060"/>
              </w:rPr>
              <w:t> </w:t>
            </w:r>
          </w:p>
        </w:tc>
      </w:tr>
    </w:tbl>
    <w:p w14:paraId="54F453BE" w14:textId="77777777" w:rsidR="00B13E16" w:rsidRPr="008F4C02" w:rsidRDefault="00B13E16" w:rsidP="00B13E16">
      <w:pPr>
        <w:pStyle w:val="breakline"/>
        <w:divId w:val="527259509"/>
        <w:rPr>
          <w:color w:val="002060"/>
        </w:rPr>
      </w:pPr>
    </w:p>
    <w:p w14:paraId="3C3D845A"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1F0B52DB"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p>
    <w:p w14:paraId="10764D17" w14:textId="77777777" w:rsidR="00B13E16" w:rsidRPr="008F4C02" w:rsidRDefault="00B13E16" w:rsidP="00B13E16">
      <w:pPr>
        <w:pStyle w:val="breakline"/>
        <w:divId w:val="527259509"/>
        <w:rPr>
          <w:color w:val="002060"/>
        </w:rPr>
      </w:pPr>
    </w:p>
    <w:p w14:paraId="2578214E" w14:textId="77777777" w:rsidR="00B13E16" w:rsidRPr="008F4C02" w:rsidRDefault="00B13E16" w:rsidP="00B13E16">
      <w:pPr>
        <w:pStyle w:val="breakline"/>
        <w:divId w:val="527259509"/>
        <w:rPr>
          <w:color w:val="002060"/>
        </w:rPr>
      </w:pPr>
    </w:p>
    <w:p w14:paraId="0CA27EC9" w14:textId="77777777" w:rsidR="00B13E16" w:rsidRPr="008F4C02" w:rsidRDefault="00B13E16" w:rsidP="00B13E16">
      <w:pPr>
        <w:pStyle w:val="TITOLOPRINC"/>
        <w:divId w:val="527259509"/>
        <w:rPr>
          <w:color w:val="002060"/>
        </w:rPr>
      </w:pPr>
      <w:r w:rsidRPr="008F4C02">
        <w:rPr>
          <w:color w:val="002060"/>
        </w:rPr>
        <w:t>CLASSIFICA</w:t>
      </w:r>
    </w:p>
    <w:p w14:paraId="50E6A981" w14:textId="77777777" w:rsidR="00B13E16" w:rsidRPr="008F4C02" w:rsidRDefault="00B13E16" w:rsidP="00B13E16">
      <w:pPr>
        <w:pStyle w:val="breakline"/>
        <w:divId w:val="527259509"/>
        <w:rPr>
          <w:color w:val="002060"/>
        </w:rPr>
      </w:pPr>
    </w:p>
    <w:p w14:paraId="3C019474" w14:textId="77777777" w:rsidR="00B13E16" w:rsidRPr="008F4C02" w:rsidRDefault="00B13E16" w:rsidP="00B13E16">
      <w:pPr>
        <w:pStyle w:val="breakline"/>
        <w:divId w:val="527259509"/>
        <w:rPr>
          <w:color w:val="002060"/>
        </w:rPr>
      </w:pPr>
    </w:p>
    <w:p w14:paraId="23A8F0C5" w14:textId="77777777" w:rsidR="00B13E16" w:rsidRPr="008F4C02" w:rsidRDefault="00B13E16" w:rsidP="00B13E16">
      <w:pPr>
        <w:pStyle w:val="SOTTOTITOLOCAMPIONATO1"/>
        <w:divId w:val="527259509"/>
        <w:rPr>
          <w:color w:val="002060"/>
        </w:rPr>
      </w:pPr>
      <w:r w:rsidRPr="008F4C02">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4521CB21"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98C1C"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F0E026"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3BA58"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07FB5"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0365E"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2987A"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E0627B"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EBA35"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A85ED"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E0CCE8" w14:textId="77777777" w:rsidR="00B13E16" w:rsidRPr="008F4C02" w:rsidRDefault="00B13E16" w:rsidP="00EA1A87">
            <w:pPr>
              <w:pStyle w:val="HEADERTABELLA"/>
              <w:rPr>
                <w:color w:val="002060"/>
              </w:rPr>
            </w:pPr>
            <w:r w:rsidRPr="008F4C02">
              <w:rPr>
                <w:color w:val="002060"/>
              </w:rPr>
              <w:t>PE</w:t>
            </w:r>
          </w:p>
        </w:tc>
      </w:tr>
      <w:tr w:rsidR="00B13E16" w:rsidRPr="008F4C02" w14:paraId="7E91D1B8"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7A8B94" w14:textId="77777777" w:rsidR="00B13E16" w:rsidRPr="008F4C02" w:rsidRDefault="00B13E16" w:rsidP="00EA1A87">
            <w:pPr>
              <w:pStyle w:val="ROWTABELLA"/>
              <w:rPr>
                <w:color w:val="002060"/>
              </w:rPr>
            </w:pPr>
            <w:r w:rsidRPr="008F4C02">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97765"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6343C"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EB3C5"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35B78"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8C855"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A587F"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1BE06"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3EDBB"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3FB06" w14:textId="77777777" w:rsidR="00B13E16" w:rsidRPr="008F4C02" w:rsidRDefault="00B13E16" w:rsidP="00EA1A87">
            <w:pPr>
              <w:pStyle w:val="ROWTABELLA"/>
              <w:jc w:val="center"/>
              <w:rPr>
                <w:color w:val="002060"/>
              </w:rPr>
            </w:pPr>
            <w:r w:rsidRPr="008F4C02">
              <w:rPr>
                <w:color w:val="002060"/>
              </w:rPr>
              <w:t>0</w:t>
            </w:r>
          </w:p>
        </w:tc>
      </w:tr>
      <w:tr w:rsidR="00B13E16" w:rsidRPr="008F4C02" w14:paraId="136BA159"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27770E" w14:textId="77777777" w:rsidR="00B13E16" w:rsidRPr="008F4C02" w:rsidRDefault="00B13E16" w:rsidP="00EA1A87">
            <w:pPr>
              <w:pStyle w:val="ROWTABELLA"/>
              <w:rPr>
                <w:color w:val="002060"/>
              </w:rPr>
            </w:pPr>
            <w:r w:rsidRPr="008F4C0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F2D9F"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62F4A"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0ED8B"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5C828"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C9E7E"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91A32" w14:textId="77777777" w:rsidR="00B13E16" w:rsidRPr="008F4C02" w:rsidRDefault="00B13E16" w:rsidP="00EA1A87">
            <w:pPr>
              <w:pStyle w:val="ROWTABELLA"/>
              <w:jc w:val="center"/>
              <w:rPr>
                <w:color w:val="002060"/>
              </w:rPr>
            </w:pPr>
            <w:r w:rsidRPr="008F4C0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EC283"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8E6F7"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18797" w14:textId="77777777" w:rsidR="00B13E16" w:rsidRPr="008F4C02" w:rsidRDefault="00B13E16" w:rsidP="00EA1A87">
            <w:pPr>
              <w:pStyle w:val="ROWTABELLA"/>
              <w:jc w:val="center"/>
              <w:rPr>
                <w:color w:val="002060"/>
              </w:rPr>
            </w:pPr>
            <w:r w:rsidRPr="008F4C02">
              <w:rPr>
                <w:color w:val="002060"/>
              </w:rPr>
              <w:t>0</w:t>
            </w:r>
          </w:p>
        </w:tc>
      </w:tr>
      <w:tr w:rsidR="00B13E16" w:rsidRPr="008F4C02" w14:paraId="54D1D54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97F9E" w14:textId="77777777" w:rsidR="00B13E16" w:rsidRPr="008F4C02" w:rsidRDefault="00B13E16" w:rsidP="00EA1A87">
            <w:pPr>
              <w:pStyle w:val="ROWTABELLA"/>
              <w:rPr>
                <w:color w:val="002060"/>
              </w:rPr>
            </w:pPr>
            <w:r w:rsidRPr="008F4C0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1914A"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F82E7"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D822E"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7E346"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6C69E"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E6FEB"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86004"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84488"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9EF66" w14:textId="77777777" w:rsidR="00B13E16" w:rsidRPr="008F4C02" w:rsidRDefault="00B13E16" w:rsidP="00EA1A87">
            <w:pPr>
              <w:pStyle w:val="ROWTABELLA"/>
              <w:jc w:val="center"/>
              <w:rPr>
                <w:color w:val="002060"/>
              </w:rPr>
            </w:pPr>
            <w:r w:rsidRPr="008F4C02">
              <w:rPr>
                <w:color w:val="002060"/>
              </w:rPr>
              <w:t>0</w:t>
            </w:r>
          </w:p>
        </w:tc>
      </w:tr>
      <w:tr w:rsidR="00B13E16" w:rsidRPr="008F4C02" w14:paraId="6D80CC5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F0BC20" w14:textId="77777777" w:rsidR="00B13E16" w:rsidRPr="008F4C02" w:rsidRDefault="00B13E16" w:rsidP="00EA1A87">
            <w:pPr>
              <w:pStyle w:val="ROWTABELLA"/>
              <w:rPr>
                <w:color w:val="002060"/>
              </w:rPr>
            </w:pPr>
            <w:r w:rsidRPr="008F4C0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DC03C"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4A8DE"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F3C38"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5F594"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B0250"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47ED8" w14:textId="77777777" w:rsidR="00B13E16" w:rsidRPr="008F4C02" w:rsidRDefault="00B13E16" w:rsidP="00EA1A87">
            <w:pPr>
              <w:pStyle w:val="ROWTABELLA"/>
              <w:jc w:val="center"/>
              <w:rPr>
                <w:color w:val="002060"/>
              </w:rPr>
            </w:pPr>
            <w:r w:rsidRPr="008F4C0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2FEC2"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42D99"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60740" w14:textId="77777777" w:rsidR="00B13E16" w:rsidRPr="008F4C02" w:rsidRDefault="00B13E16" w:rsidP="00EA1A87">
            <w:pPr>
              <w:pStyle w:val="ROWTABELLA"/>
              <w:jc w:val="center"/>
              <w:rPr>
                <w:color w:val="002060"/>
              </w:rPr>
            </w:pPr>
            <w:r w:rsidRPr="008F4C02">
              <w:rPr>
                <w:color w:val="002060"/>
              </w:rPr>
              <w:t>0</w:t>
            </w:r>
          </w:p>
        </w:tc>
      </w:tr>
      <w:tr w:rsidR="00B13E16" w:rsidRPr="008F4C02" w14:paraId="580B4CD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2CC269" w14:textId="77777777" w:rsidR="00B13E16" w:rsidRPr="008F4C02" w:rsidRDefault="00B13E16" w:rsidP="00EA1A87">
            <w:pPr>
              <w:pStyle w:val="ROWTABELLA"/>
              <w:rPr>
                <w:color w:val="002060"/>
              </w:rPr>
            </w:pPr>
            <w:r w:rsidRPr="008F4C0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AF9A8"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86EC2"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DEDD2"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94B4A"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9F99F"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A3B40"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FF512"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97FD1"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94B51" w14:textId="77777777" w:rsidR="00B13E16" w:rsidRPr="008F4C02" w:rsidRDefault="00B13E16" w:rsidP="00EA1A87">
            <w:pPr>
              <w:pStyle w:val="ROWTABELLA"/>
              <w:jc w:val="center"/>
              <w:rPr>
                <w:color w:val="002060"/>
              </w:rPr>
            </w:pPr>
            <w:r w:rsidRPr="008F4C02">
              <w:rPr>
                <w:color w:val="002060"/>
              </w:rPr>
              <w:t>0</w:t>
            </w:r>
          </w:p>
        </w:tc>
      </w:tr>
      <w:tr w:rsidR="00B13E16" w:rsidRPr="008F4C02" w14:paraId="0560A82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8F11CB" w14:textId="77777777" w:rsidR="00B13E16" w:rsidRPr="008F4C02" w:rsidRDefault="00B13E16" w:rsidP="00EA1A87">
            <w:pPr>
              <w:pStyle w:val="ROWTABELLA"/>
              <w:rPr>
                <w:color w:val="002060"/>
              </w:rPr>
            </w:pPr>
            <w:r w:rsidRPr="008F4C0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A7C1A"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7C5BE"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9CAC3"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47248"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10D06"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D62FD"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B6C82" w14:textId="77777777" w:rsidR="00B13E16" w:rsidRPr="008F4C02" w:rsidRDefault="00B13E16" w:rsidP="00EA1A87">
            <w:pPr>
              <w:pStyle w:val="ROWTABELLA"/>
              <w:jc w:val="center"/>
              <w:rPr>
                <w:color w:val="002060"/>
              </w:rPr>
            </w:pPr>
            <w:r w:rsidRPr="008F4C0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EA6F2"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76528" w14:textId="77777777" w:rsidR="00B13E16" w:rsidRPr="008F4C02" w:rsidRDefault="00B13E16" w:rsidP="00EA1A87">
            <w:pPr>
              <w:pStyle w:val="ROWTABELLA"/>
              <w:jc w:val="center"/>
              <w:rPr>
                <w:color w:val="002060"/>
              </w:rPr>
            </w:pPr>
            <w:r w:rsidRPr="008F4C02">
              <w:rPr>
                <w:color w:val="002060"/>
              </w:rPr>
              <w:t>0</w:t>
            </w:r>
          </w:p>
        </w:tc>
      </w:tr>
      <w:tr w:rsidR="00B13E16" w:rsidRPr="008F4C02" w14:paraId="3A5DEC43"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203E07" w14:textId="77777777" w:rsidR="00B13E16" w:rsidRPr="008F4C02" w:rsidRDefault="00B13E16" w:rsidP="00EA1A87">
            <w:pPr>
              <w:pStyle w:val="ROWTABELLA"/>
              <w:rPr>
                <w:color w:val="002060"/>
              </w:rPr>
            </w:pPr>
            <w:r w:rsidRPr="008F4C0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88C87"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3E5CB"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372EA"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C507F"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92201"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A6297"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54014"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8179B"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E7512" w14:textId="77777777" w:rsidR="00B13E16" w:rsidRPr="008F4C02" w:rsidRDefault="00B13E16" w:rsidP="00EA1A87">
            <w:pPr>
              <w:pStyle w:val="ROWTABELLA"/>
              <w:jc w:val="center"/>
              <w:rPr>
                <w:color w:val="002060"/>
              </w:rPr>
            </w:pPr>
            <w:r w:rsidRPr="008F4C02">
              <w:rPr>
                <w:color w:val="002060"/>
              </w:rPr>
              <w:t>0</w:t>
            </w:r>
          </w:p>
        </w:tc>
      </w:tr>
      <w:tr w:rsidR="00B13E16" w:rsidRPr="008F4C02" w14:paraId="261FFF24"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3D8D13" w14:textId="77777777" w:rsidR="00B13E16" w:rsidRPr="008F4C02" w:rsidRDefault="00B13E16" w:rsidP="00EA1A87">
            <w:pPr>
              <w:pStyle w:val="ROWTABELLA"/>
              <w:rPr>
                <w:color w:val="002060"/>
              </w:rPr>
            </w:pPr>
            <w:r w:rsidRPr="008F4C0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9D75D"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7CCDF"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B68CC"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00F29"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26274"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7A55A" w14:textId="77777777" w:rsidR="00B13E16" w:rsidRPr="008F4C02" w:rsidRDefault="00B13E16" w:rsidP="00EA1A87">
            <w:pPr>
              <w:pStyle w:val="ROWTABELLA"/>
              <w:jc w:val="center"/>
              <w:rPr>
                <w:color w:val="002060"/>
              </w:rPr>
            </w:pPr>
            <w:r w:rsidRPr="008F4C0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F43C9" w14:textId="77777777" w:rsidR="00B13E16" w:rsidRPr="008F4C02" w:rsidRDefault="00B13E16" w:rsidP="00EA1A87">
            <w:pPr>
              <w:pStyle w:val="ROWTABELLA"/>
              <w:jc w:val="center"/>
              <w:rPr>
                <w:color w:val="002060"/>
              </w:rPr>
            </w:pPr>
            <w:r w:rsidRPr="008F4C0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86AE8"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A2DE9" w14:textId="77777777" w:rsidR="00B13E16" w:rsidRPr="008F4C02" w:rsidRDefault="00B13E16" w:rsidP="00EA1A87">
            <w:pPr>
              <w:pStyle w:val="ROWTABELLA"/>
              <w:jc w:val="center"/>
              <w:rPr>
                <w:color w:val="002060"/>
              </w:rPr>
            </w:pPr>
            <w:r w:rsidRPr="008F4C02">
              <w:rPr>
                <w:color w:val="002060"/>
              </w:rPr>
              <w:t>0</w:t>
            </w:r>
          </w:p>
        </w:tc>
      </w:tr>
      <w:tr w:rsidR="00B13E16" w:rsidRPr="008F4C02" w14:paraId="2B3851B4"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8BC419" w14:textId="77777777" w:rsidR="00B13E16" w:rsidRPr="008F4C02" w:rsidRDefault="00B13E16" w:rsidP="00EA1A87">
            <w:pPr>
              <w:pStyle w:val="ROWTABELLA"/>
              <w:rPr>
                <w:color w:val="002060"/>
              </w:rPr>
            </w:pPr>
            <w:r w:rsidRPr="008F4C0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EB983"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FCCE8"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48C90"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15790"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914B1"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B9AED" w14:textId="77777777" w:rsidR="00B13E16" w:rsidRPr="008F4C02" w:rsidRDefault="00B13E16" w:rsidP="00EA1A87">
            <w:pPr>
              <w:pStyle w:val="ROWTABELLA"/>
              <w:jc w:val="center"/>
              <w:rPr>
                <w:color w:val="002060"/>
              </w:rPr>
            </w:pPr>
            <w:r w:rsidRPr="008F4C0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33AA8" w14:textId="77777777" w:rsidR="00B13E16" w:rsidRPr="008F4C02" w:rsidRDefault="00B13E16" w:rsidP="00EA1A87">
            <w:pPr>
              <w:pStyle w:val="ROWTABELLA"/>
              <w:jc w:val="center"/>
              <w:rPr>
                <w:color w:val="002060"/>
              </w:rPr>
            </w:pPr>
            <w:r w:rsidRPr="008F4C0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E2096"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5075E" w14:textId="77777777" w:rsidR="00B13E16" w:rsidRPr="008F4C02" w:rsidRDefault="00B13E16" w:rsidP="00EA1A87">
            <w:pPr>
              <w:pStyle w:val="ROWTABELLA"/>
              <w:jc w:val="center"/>
              <w:rPr>
                <w:color w:val="002060"/>
              </w:rPr>
            </w:pPr>
            <w:r w:rsidRPr="008F4C02">
              <w:rPr>
                <w:color w:val="002060"/>
              </w:rPr>
              <w:t>0</w:t>
            </w:r>
          </w:p>
        </w:tc>
      </w:tr>
    </w:tbl>
    <w:p w14:paraId="2AA334D8" w14:textId="77777777" w:rsidR="00B13E16" w:rsidRPr="008F4C02" w:rsidRDefault="00B13E16" w:rsidP="00B13E16">
      <w:pPr>
        <w:pStyle w:val="breakline"/>
        <w:divId w:val="527259509"/>
        <w:rPr>
          <w:color w:val="002060"/>
        </w:rPr>
      </w:pPr>
    </w:p>
    <w:p w14:paraId="522EFCC3" w14:textId="77777777" w:rsidR="00B13E16" w:rsidRPr="008F4C02" w:rsidRDefault="00B13E16" w:rsidP="00B13E16">
      <w:pPr>
        <w:pStyle w:val="breakline"/>
        <w:divId w:val="527259509"/>
        <w:rPr>
          <w:color w:val="002060"/>
        </w:rPr>
      </w:pPr>
    </w:p>
    <w:p w14:paraId="6FA3AAD1" w14:textId="77777777" w:rsidR="00B13E16" w:rsidRPr="008F4C02" w:rsidRDefault="00B13E16" w:rsidP="00B13E16">
      <w:pPr>
        <w:pStyle w:val="SOTTOTITOLOCAMPIONATO1"/>
        <w:divId w:val="527259509"/>
        <w:rPr>
          <w:color w:val="002060"/>
        </w:rPr>
      </w:pPr>
      <w:r w:rsidRPr="008F4C02">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50FCA421"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DCF5EE"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D39BC7"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C05EC"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4C0666"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9E64D4"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8ED077"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02897"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20E03"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605BD0"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F026C" w14:textId="77777777" w:rsidR="00B13E16" w:rsidRPr="008F4C02" w:rsidRDefault="00B13E16" w:rsidP="00EA1A87">
            <w:pPr>
              <w:pStyle w:val="HEADERTABELLA"/>
              <w:rPr>
                <w:color w:val="002060"/>
              </w:rPr>
            </w:pPr>
            <w:r w:rsidRPr="008F4C02">
              <w:rPr>
                <w:color w:val="002060"/>
              </w:rPr>
              <w:t>PE</w:t>
            </w:r>
          </w:p>
        </w:tc>
      </w:tr>
      <w:tr w:rsidR="00B13E16" w:rsidRPr="008F4C02" w14:paraId="44BB7ADD"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3156FD" w14:textId="77777777" w:rsidR="00B13E16" w:rsidRPr="008F4C02" w:rsidRDefault="00B13E16" w:rsidP="00EA1A87">
            <w:pPr>
              <w:pStyle w:val="ROWTABELLA"/>
              <w:rPr>
                <w:color w:val="002060"/>
              </w:rPr>
            </w:pPr>
            <w:r w:rsidRPr="008F4C0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2E8F4" w14:textId="77777777" w:rsidR="00B13E16" w:rsidRPr="008F4C02" w:rsidRDefault="00B13E16" w:rsidP="00EA1A87">
            <w:pPr>
              <w:pStyle w:val="ROWTABELLA"/>
              <w:jc w:val="center"/>
              <w:rPr>
                <w:color w:val="002060"/>
              </w:rPr>
            </w:pPr>
            <w:r w:rsidRPr="008F4C0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F7F3B"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0C2D0"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E913D"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68562"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7F197"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C2AC2" w14:textId="77777777" w:rsidR="00B13E16" w:rsidRPr="008F4C02" w:rsidRDefault="00B13E16" w:rsidP="00EA1A87">
            <w:pPr>
              <w:pStyle w:val="ROWTABELLA"/>
              <w:jc w:val="center"/>
              <w:rPr>
                <w:color w:val="002060"/>
              </w:rPr>
            </w:pPr>
            <w:r w:rsidRPr="008F4C0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14CE2"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F7655" w14:textId="77777777" w:rsidR="00B13E16" w:rsidRPr="008F4C02" w:rsidRDefault="00B13E16" w:rsidP="00EA1A87">
            <w:pPr>
              <w:pStyle w:val="ROWTABELLA"/>
              <w:jc w:val="center"/>
              <w:rPr>
                <w:color w:val="002060"/>
              </w:rPr>
            </w:pPr>
            <w:r w:rsidRPr="008F4C02">
              <w:rPr>
                <w:color w:val="002060"/>
              </w:rPr>
              <w:t>0</w:t>
            </w:r>
          </w:p>
        </w:tc>
      </w:tr>
      <w:tr w:rsidR="00B13E16" w:rsidRPr="008F4C02" w14:paraId="72E1E524"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653DE9" w14:textId="77777777" w:rsidR="00B13E16" w:rsidRPr="008F4C02" w:rsidRDefault="00B13E16" w:rsidP="00EA1A87">
            <w:pPr>
              <w:pStyle w:val="ROWTABELLA"/>
              <w:rPr>
                <w:color w:val="002060"/>
              </w:rPr>
            </w:pPr>
            <w:r w:rsidRPr="008F4C0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4F461"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FF3D3"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99D2C"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F91AD"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491F5"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0445D" w14:textId="77777777" w:rsidR="00B13E16" w:rsidRPr="008F4C02" w:rsidRDefault="00B13E16" w:rsidP="00EA1A87">
            <w:pPr>
              <w:pStyle w:val="ROWTABELLA"/>
              <w:jc w:val="center"/>
              <w:rPr>
                <w:color w:val="002060"/>
              </w:rPr>
            </w:pPr>
            <w:r w:rsidRPr="008F4C0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B6DE4"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38FF6"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67275" w14:textId="77777777" w:rsidR="00B13E16" w:rsidRPr="008F4C02" w:rsidRDefault="00B13E16" w:rsidP="00EA1A87">
            <w:pPr>
              <w:pStyle w:val="ROWTABELLA"/>
              <w:jc w:val="center"/>
              <w:rPr>
                <w:color w:val="002060"/>
              </w:rPr>
            </w:pPr>
            <w:r w:rsidRPr="008F4C02">
              <w:rPr>
                <w:color w:val="002060"/>
              </w:rPr>
              <w:t>0</w:t>
            </w:r>
          </w:p>
        </w:tc>
      </w:tr>
      <w:tr w:rsidR="00B13E16" w:rsidRPr="008F4C02" w14:paraId="1B091490"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2092D5" w14:textId="77777777" w:rsidR="00B13E16" w:rsidRPr="008F4C02" w:rsidRDefault="00B13E16" w:rsidP="00EA1A87">
            <w:pPr>
              <w:pStyle w:val="ROWTABELLA"/>
              <w:rPr>
                <w:color w:val="002060"/>
              </w:rPr>
            </w:pPr>
            <w:r w:rsidRPr="008F4C0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DDFD9"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18C4E"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06B92"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B94B5"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4C755"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FF115"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06701"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C69EE"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89DC3" w14:textId="77777777" w:rsidR="00B13E16" w:rsidRPr="008F4C02" w:rsidRDefault="00B13E16" w:rsidP="00EA1A87">
            <w:pPr>
              <w:pStyle w:val="ROWTABELLA"/>
              <w:jc w:val="center"/>
              <w:rPr>
                <w:color w:val="002060"/>
              </w:rPr>
            </w:pPr>
            <w:r w:rsidRPr="008F4C02">
              <w:rPr>
                <w:color w:val="002060"/>
              </w:rPr>
              <w:t>0</w:t>
            </w:r>
          </w:p>
        </w:tc>
      </w:tr>
      <w:tr w:rsidR="00B13E16" w:rsidRPr="008F4C02" w14:paraId="1FE1F05C"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66A02B" w14:textId="77777777" w:rsidR="00B13E16" w:rsidRPr="008F4C02" w:rsidRDefault="00B13E16" w:rsidP="00EA1A87">
            <w:pPr>
              <w:pStyle w:val="ROWTABELLA"/>
              <w:rPr>
                <w:color w:val="002060"/>
              </w:rPr>
            </w:pPr>
            <w:r w:rsidRPr="008F4C0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B72E0" w14:textId="77777777" w:rsidR="00B13E16" w:rsidRPr="008F4C02" w:rsidRDefault="00B13E16" w:rsidP="00EA1A87">
            <w:pPr>
              <w:pStyle w:val="ROWTABELLA"/>
              <w:jc w:val="center"/>
              <w:rPr>
                <w:color w:val="002060"/>
              </w:rPr>
            </w:pPr>
            <w:r w:rsidRPr="008F4C0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2F2BD"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6FDB4"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F88FB"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6CD91"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8F8FC" w14:textId="77777777" w:rsidR="00B13E16" w:rsidRPr="008F4C02" w:rsidRDefault="00B13E16" w:rsidP="00EA1A87">
            <w:pPr>
              <w:pStyle w:val="ROWTABELLA"/>
              <w:jc w:val="center"/>
              <w:rPr>
                <w:color w:val="002060"/>
              </w:rPr>
            </w:pPr>
            <w:r w:rsidRPr="008F4C0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4B60F" w14:textId="77777777" w:rsidR="00B13E16" w:rsidRPr="008F4C02" w:rsidRDefault="00B13E16" w:rsidP="00EA1A87">
            <w:pPr>
              <w:pStyle w:val="ROWTABELLA"/>
              <w:jc w:val="center"/>
              <w:rPr>
                <w:color w:val="002060"/>
              </w:rPr>
            </w:pPr>
            <w:r w:rsidRPr="008F4C0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94779"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7C79E" w14:textId="77777777" w:rsidR="00B13E16" w:rsidRPr="008F4C02" w:rsidRDefault="00B13E16" w:rsidP="00EA1A87">
            <w:pPr>
              <w:pStyle w:val="ROWTABELLA"/>
              <w:jc w:val="center"/>
              <w:rPr>
                <w:color w:val="002060"/>
              </w:rPr>
            </w:pPr>
            <w:r w:rsidRPr="008F4C02">
              <w:rPr>
                <w:color w:val="002060"/>
              </w:rPr>
              <w:t>0</w:t>
            </w:r>
          </w:p>
        </w:tc>
      </w:tr>
      <w:tr w:rsidR="00B13E16" w:rsidRPr="008F4C02" w14:paraId="10ED1EC9"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CECBD8" w14:textId="77777777" w:rsidR="00B13E16" w:rsidRPr="008F4C02" w:rsidRDefault="00B13E16" w:rsidP="00EA1A87">
            <w:pPr>
              <w:pStyle w:val="ROWTABELLA"/>
              <w:rPr>
                <w:color w:val="002060"/>
              </w:rPr>
            </w:pPr>
            <w:r w:rsidRPr="008F4C0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EEFD0"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2F04E"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9AFD7"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B73DE"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8DE4B"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4CA7F"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94F84"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C4B93" w14:textId="77777777" w:rsidR="00B13E16" w:rsidRPr="008F4C02" w:rsidRDefault="00B13E16" w:rsidP="00EA1A87">
            <w:pPr>
              <w:pStyle w:val="ROWTABELLA"/>
              <w:jc w:val="center"/>
              <w:rPr>
                <w:color w:val="002060"/>
              </w:rPr>
            </w:pPr>
            <w:r w:rsidRPr="008F4C0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C3153" w14:textId="77777777" w:rsidR="00B13E16" w:rsidRPr="008F4C02" w:rsidRDefault="00B13E16" w:rsidP="00EA1A87">
            <w:pPr>
              <w:pStyle w:val="ROWTABELLA"/>
              <w:jc w:val="center"/>
              <w:rPr>
                <w:color w:val="002060"/>
              </w:rPr>
            </w:pPr>
            <w:r w:rsidRPr="008F4C02">
              <w:rPr>
                <w:color w:val="002060"/>
              </w:rPr>
              <w:t>0</w:t>
            </w:r>
          </w:p>
        </w:tc>
      </w:tr>
      <w:tr w:rsidR="00B13E16" w:rsidRPr="008F4C02" w14:paraId="3C000ED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C2D27E" w14:textId="77777777" w:rsidR="00B13E16" w:rsidRPr="008F4C02" w:rsidRDefault="00B13E16" w:rsidP="00EA1A87">
            <w:pPr>
              <w:pStyle w:val="ROWTABELLA"/>
              <w:rPr>
                <w:color w:val="002060"/>
              </w:rPr>
            </w:pPr>
            <w:r w:rsidRPr="008F4C0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224EF"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FB3BA"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EA450"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25E51"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90751"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A899E" w14:textId="77777777" w:rsidR="00B13E16" w:rsidRPr="008F4C02" w:rsidRDefault="00B13E16" w:rsidP="00EA1A87">
            <w:pPr>
              <w:pStyle w:val="ROWTABELLA"/>
              <w:jc w:val="center"/>
              <w:rPr>
                <w:color w:val="002060"/>
              </w:rPr>
            </w:pPr>
            <w:r w:rsidRPr="008F4C0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E280D" w14:textId="77777777" w:rsidR="00B13E16" w:rsidRPr="008F4C02" w:rsidRDefault="00B13E16" w:rsidP="00EA1A87">
            <w:pPr>
              <w:pStyle w:val="ROWTABELLA"/>
              <w:jc w:val="center"/>
              <w:rPr>
                <w:color w:val="002060"/>
              </w:rPr>
            </w:pPr>
            <w:r w:rsidRPr="008F4C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3304D"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0A894" w14:textId="77777777" w:rsidR="00B13E16" w:rsidRPr="008F4C02" w:rsidRDefault="00B13E16" w:rsidP="00EA1A87">
            <w:pPr>
              <w:pStyle w:val="ROWTABELLA"/>
              <w:jc w:val="center"/>
              <w:rPr>
                <w:color w:val="002060"/>
              </w:rPr>
            </w:pPr>
            <w:r w:rsidRPr="008F4C02">
              <w:rPr>
                <w:color w:val="002060"/>
              </w:rPr>
              <w:t>0</w:t>
            </w:r>
          </w:p>
        </w:tc>
      </w:tr>
      <w:tr w:rsidR="00B13E16" w:rsidRPr="008F4C02" w14:paraId="1513826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46C046" w14:textId="77777777" w:rsidR="00B13E16" w:rsidRPr="008F4C02" w:rsidRDefault="00B13E16" w:rsidP="00EA1A87">
            <w:pPr>
              <w:pStyle w:val="ROWTABELLA"/>
              <w:rPr>
                <w:color w:val="002060"/>
              </w:rPr>
            </w:pPr>
            <w:r w:rsidRPr="008F4C0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B19AA"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47F9A"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FFF8D"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B9E70"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9FCD6"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588E3"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162EC" w14:textId="77777777" w:rsidR="00B13E16" w:rsidRPr="008F4C02" w:rsidRDefault="00B13E16" w:rsidP="00EA1A87">
            <w:pPr>
              <w:pStyle w:val="ROWTABELLA"/>
              <w:jc w:val="center"/>
              <w:rPr>
                <w:color w:val="002060"/>
              </w:rPr>
            </w:pPr>
            <w:r w:rsidRPr="008F4C0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CFEAD"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3384C" w14:textId="77777777" w:rsidR="00B13E16" w:rsidRPr="008F4C02" w:rsidRDefault="00B13E16" w:rsidP="00EA1A87">
            <w:pPr>
              <w:pStyle w:val="ROWTABELLA"/>
              <w:jc w:val="center"/>
              <w:rPr>
                <w:color w:val="002060"/>
              </w:rPr>
            </w:pPr>
            <w:r w:rsidRPr="008F4C02">
              <w:rPr>
                <w:color w:val="002060"/>
              </w:rPr>
              <w:t>0</w:t>
            </w:r>
          </w:p>
        </w:tc>
      </w:tr>
      <w:tr w:rsidR="00B13E16" w:rsidRPr="008F4C02" w14:paraId="5E2F9762"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7F0F4D" w14:textId="77777777" w:rsidR="00B13E16" w:rsidRPr="008F4C02" w:rsidRDefault="00B13E16" w:rsidP="00EA1A87">
            <w:pPr>
              <w:pStyle w:val="ROWTABELLA"/>
              <w:rPr>
                <w:color w:val="002060"/>
              </w:rPr>
            </w:pPr>
            <w:r w:rsidRPr="008F4C0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ABAF1"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26B58"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CE6DC"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1623C"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2693E"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C5A5F"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3C919" w14:textId="77777777" w:rsidR="00B13E16" w:rsidRPr="008F4C02" w:rsidRDefault="00B13E16" w:rsidP="00EA1A87">
            <w:pPr>
              <w:pStyle w:val="ROWTABELLA"/>
              <w:jc w:val="center"/>
              <w:rPr>
                <w:color w:val="002060"/>
              </w:rPr>
            </w:pPr>
            <w:r w:rsidRPr="008F4C0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6B513" w14:textId="77777777" w:rsidR="00B13E16" w:rsidRPr="008F4C02" w:rsidRDefault="00B13E16" w:rsidP="00EA1A87">
            <w:pPr>
              <w:pStyle w:val="ROWTABELLA"/>
              <w:jc w:val="center"/>
              <w:rPr>
                <w:color w:val="002060"/>
              </w:rPr>
            </w:pPr>
            <w:r w:rsidRPr="008F4C0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D7072" w14:textId="77777777" w:rsidR="00B13E16" w:rsidRPr="008F4C02" w:rsidRDefault="00B13E16" w:rsidP="00EA1A87">
            <w:pPr>
              <w:pStyle w:val="ROWTABELLA"/>
              <w:jc w:val="center"/>
              <w:rPr>
                <w:color w:val="002060"/>
              </w:rPr>
            </w:pPr>
            <w:r w:rsidRPr="008F4C02">
              <w:rPr>
                <w:color w:val="002060"/>
              </w:rPr>
              <w:t>0</w:t>
            </w:r>
          </w:p>
        </w:tc>
      </w:tr>
      <w:tr w:rsidR="00B13E16" w:rsidRPr="008F4C02" w14:paraId="358C006F"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CF7FDD" w14:textId="77777777" w:rsidR="00B13E16" w:rsidRPr="008F4C02" w:rsidRDefault="00B13E16" w:rsidP="00EA1A87">
            <w:pPr>
              <w:pStyle w:val="ROWTABELLA"/>
              <w:rPr>
                <w:color w:val="002060"/>
              </w:rPr>
            </w:pPr>
            <w:r w:rsidRPr="008F4C0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92564"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C3A94"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02406"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2AF02"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09561"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F5FD1" w14:textId="77777777" w:rsidR="00B13E16" w:rsidRPr="008F4C02" w:rsidRDefault="00B13E16" w:rsidP="00EA1A87">
            <w:pPr>
              <w:pStyle w:val="ROWTABELLA"/>
              <w:jc w:val="center"/>
              <w:rPr>
                <w:color w:val="002060"/>
              </w:rPr>
            </w:pPr>
            <w:r w:rsidRPr="008F4C0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B8389" w14:textId="77777777" w:rsidR="00B13E16" w:rsidRPr="008F4C02" w:rsidRDefault="00B13E16" w:rsidP="00EA1A87">
            <w:pPr>
              <w:pStyle w:val="ROWTABELLA"/>
              <w:jc w:val="center"/>
              <w:rPr>
                <w:color w:val="002060"/>
              </w:rPr>
            </w:pPr>
            <w:r w:rsidRPr="008F4C0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1D17E" w14:textId="77777777" w:rsidR="00B13E16" w:rsidRPr="008F4C02" w:rsidRDefault="00B13E16" w:rsidP="00EA1A87">
            <w:pPr>
              <w:pStyle w:val="ROWTABELLA"/>
              <w:jc w:val="center"/>
              <w:rPr>
                <w:color w:val="002060"/>
              </w:rPr>
            </w:pPr>
            <w:r w:rsidRPr="008F4C0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ECDDB" w14:textId="77777777" w:rsidR="00B13E16" w:rsidRPr="008F4C02" w:rsidRDefault="00B13E16" w:rsidP="00EA1A87">
            <w:pPr>
              <w:pStyle w:val="ROWTABELLA"/>
              <w:jc w:val="center"/>
              <w:rPr>
                <w:color w:val="002060"/>
              </w:rPr>
            </w:pPr>
            <w:r w:rsidRPr="008F4C02">
              <w:rPr>
                <w:color w:val="002060"/>
              </w:rPr>
              <w:t>0</w:t>
            </w:r>
          </w:p>
        </w:tc>
      </w:tr>
    </w:tbl>
    <w:p w14:paraId="56F96CCD" w14:textId="77777777" w:rsidR="00B13E16" w:rsidRPr="008F4C02" w:rsidRDefault="00B13E16" w:rsidP="00B13E16">
      <w:pPr>
        <w:pStyle w:val="breakline"/>
        <w:divId w:val="527259509"/>
        <w:rPr>
          <w:color w:val="002060"/>
        </w:rPr>
      </w:pPr>
    </w:p>
    <w:p w14:paraId="39CFE371" w14:textId="77777777" w:rsidR="00B13E16" w:rsidRPr="008F4C02" w:rsidRDefault="00B13E16" w:rsidP="00B13E16">
      <w:pPr>
        <w:pStyle w:val="breakline"/>
        <w:divId w:val="527259509"/>
        <w:rPr>
          <w:color w:val="002060"/>
        </w:rPr>
      </w:pPr>
    </w:p>
    <w:p w14:paraId="77554043" w14:textId="77777777" w:rsidR="00B13E16" w:rsidRPr="008F4C02" w:rsidRDefault="00B13E16" w:rsidP="00B13E16">
      <w:pPr>
        <w:pStyle w:val="SOTTOTITOLOCAMPIONATO1"/>
        <w:divId w:val="527259509"/>
        <w:rPr>
          <w:color w:val="002060"/>
        </w:rPr>
      </w:pPr>
      <w:r w:rsidRPr="008F4C0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13E16" w:rsidRPr="008F4C02" w14:paraId="77445E70" w14:textId="77777777" w:rsidTr="00B13E1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8F3EDB" w14:textId="77777777" w:rsidR="00B13E16" w:rsidRPr="008F4C02" w:rsidRDefault="00B13E16" w:rsidP="00EA1A87">
            <w:pPr>
              <w:pStyle w:val="HEADERTABELLA"/>
              <w:rPr>
                <w:color w:val="002060"/>
              </w:rPr>
            </w:pPr>
            <w:r w:rsidRPr="008F4C0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B1C6B" w14:textId="77777777" w:rsidR="00B13E16" w:rsidRPr="008F4C02" w:rsidRDefault="00B13E16" w:rsidP="00EA1A87">
            <w:pPr>
              <w:pStyle w:val="HEADERTABELLA"/>
              <w:rPr>
                <w:color w:val="002060"/>
              </w:rPr>
            </w:pPr>
            <w:r w:rsidRPr="008F4C0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2E0BF0" w14:textId="77777777" w:rsidR="00B13E16" w:rsidRPr="008F4C02" w:rsidRDefault="00B13E16" w:rsidP="00EA1A87">
            <w:pPr>
              <w:pStyle w:val="HEADERTABELLA"/>
              <w:rPr>
                <w:color w:val="002060"/>
              </w:rPr>
            </w:pPr>
            <w:r w:rsidRPr="008F4C0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8CD293" w14:textId="77777777" w:rsidR="00B13E16" w:rsidRPr="008F4C02" w:rsidRDefault="00B13E16" w:rsidP="00EA1A87">
            <w:pPr>
              <w:pStyle w:val="HEADERTABELLA"/>
              <w:rPr>
                <w:color w:val="002060"/>
              </w:rPr>
            </w:pPr>
            <w:r w:rsidRPr="008F4C0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7729D2" w14:textId="77777777" w:rsidR="00B13E16" w:rsidRPr="008F4C02" w:rsidRDefault="00B13E16" w:rsidP="00EA1A87">
            <w:pPr>
              <w:pStyle w:val="HEADERTABELLA"/>
              <w:rPr>
                <w:color w:val="002060"/>
              </w:rPr>
            </w:pPr>
            <w:r w:rsidRPr="008F4C0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8C1DA7" w14:textId="77777777" w:rsidR="00B13E16" w:rsidRPr="008F4C02" w:rsidRDefault="00B13E16" w:rsidP="00EA1A87">
            <w:pPr>
              <w:pStyle w:val="HEADERTABELLA"/>
              <w:rPr>
                <w:color w:val="002060"/>
              </w:rPr>
            </w:pPr>
            <w:r w:rsidRPr="008F4C0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5A6AA2" w14:textId="77777777" w:rsidR="00B13E16" w:rsidRPr="008F4C02" w:rsidRDefault="00B13E16" w:rsidP="00EA1A87">
            <w:pPr>
              <w:pStyle w:val="HEADERTABELLA"/>
              <w:rPr>
                <w:color w:val="002060"/>
              </w:rPr>
            </w:pPr>
            <w:r w:rsidRPr="008F4C0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98FF6" w14:textId="77777777" w:rsidR="00B13E16" w:rsidRPr="008F4C02" w:rsidRDefault="00B13E16" w:rsidP="00EA1A87">
            <w:pPr>
              <w:pStyle w:val="HEADERTABELLA"/>
              <w:rPr>
                <w:color w:val="002060"/>
              </w:rPr>
            </w:pPr>
            <w:r w:rsidRPr="008F4C0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D4924D" w14:textId="77777777" w:rsidR="00B13E16" w:rsidRPr="008F4C02" w:rsidRDefault="00B13E16" w:rsidP="00EA1A87">
            <w:pPr>
              <w:pStyle w:val="HEADERTABELLA"/>
              <w:rPr>
                <w:color w:val="002060"/>
              </w:rPr>
            </w:pPr>
            <w:r w:rsidRPr="008F4C0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FD8E2F" w14:textId="77777777" w:rsidR="00B13E16" w:rsidRPr="008F4C02" w:rsidRDefault="00B13E16" w:rsidP="00EA1A87">
            <w:pPr>
              <w:pStyle w:val="HEADERTABELLA"/>
              <w:rPr>
                <w:color w:val="002060"/>
              </w:rPr>
            </w:pPr>
            <w:r w:rsidRPr="008F4C02">
              <w:rPr>
                <w:color w:val="002060"/>
              </w:rPr>
              <w:t>PE</w:t>
            </w:r>
          </w:p>
        </w:tc>
      </w:tr>
      <w:tr w:rsidR="00B13E16" w:rsidRPr="008F4C02" w14:paraId="0813A30A" w14:textId="77777777" w:rsidTr="00B13E1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E7E5D4" w14:textId="77777777" w:rsidR="00B13E16" w:rsidRPr="008F4C02" w:rsidRDefault="00B13E16" w:rsidP="00EA1A87">
            <w:pPr>
              <w:pStyle w:val="ROWTABELLA"/>
              <w:rPr>
                <w:color w:val="002060"/>
              </w:rPr>
            </w:pPr>
            <w:r w:rsidRPr="008F4C0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8B93B"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6BD4A"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883D8"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6C5A5"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90C0F"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04901"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D95FD"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FD098" w14:textId="77777777" w:rsidR="00B13E16" w:rsidRPr="008F4C02" w:rsidRDefault="00B13E16" w:rsidP="00EA1A87">
            <w:pPr>
              <w:pStyle w:val="ROWTABELLA"/>
              <w:jc w:val="center"/>
              <w:rPr>
                <w:color w:val="002060"/>
              </w:rPr>
            </w:pPr>
            <w:r w:rsidRPr="008F4C0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22E36" w14:textId="77777777" w:rsidR="00B13E16" w:rsidRPr="008F4C02" w:rsidRDefault="00B13E16" w:rsidP="00EA1A87">
            <w:pPr>
              <w:pStyle w:val="ROWTABELLA"/>
              <w:jc w:val="center"/>
              <w:rPr>
                <w:color w:val="002060"/>
              </w:rPr>
            </w:pPr>
            <w:r w:rsidRPr="008F4C02">
              <w:rPr>
                <w:color w:val="002060"/>
              </w:rPr>
              <w:t>0</w:t>
            </w:r>
          </w:p>
        </w:tc>
      </w:tr>
      <w:tr w:rsidR="00B13E16" w:rsidRPr="008F4C02" w14:paraId="0DFF184E"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626CCE" w14:textId="77777777" w:rsidR="00B13E16" w:rsidRPr="008F4C02" w:rsidRDefault="00B13E16" w:rsidP="00EA1A87">
            <w:pPr>
              <w:pStyle w:val="ROWTABELLA"/>
              <w:rPr>
                <w:color w:val="002060"/>
              </w:rPr>
            </w:pPr>
            <w:r w:rsidRPr="008F4C02">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5012F"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B6D13"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43543"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C307D"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D33DB"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B298E" w14:textId="77777777" w:rsidR="00B13E16" w:rsidRPr="008F4C02" w:rsidRDefault="00B13E16" w:rsidP="00EA1A87">
            <w:pPr>
              <w:pStyle w:val="ROWTABELLA"/>
              <w:jc w:val="center"/>
              <w:rPr>
                <w:color w:val="002060"/>
              </w:rPr>
            </w:pPr>
            <w:r w:rsidRPr="008F4C0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613FC" w14:textId="77777777" w:rsidR="00B13E16" w:rsidRPr="008F4C02" w:rsidRDefault="00B13E16" w:rsidP="00EA1A87">
            <w:pPr>
              <w:pStyle w:val="ROWTABELLA"/>
              <w:jc w:val="center"/>
              <w:rPr>
                <w:color w:val="002060"/>
              </w:rPr>
            </w:pPr>
            <w:r w:rsidRPr="008F4C0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99DDD" w14:textId="77777777" w:rsidR="00B13E16" w:rsidRPr="008F4C02" w:rsidRDefault="00B13E16" w:rsidP="00EA1A87">
            <w:pPr>
              <w:pStyle w:val="ROWTABELLA"/>
              <w:jc w:val="center"/>
              <w:rPr>
                <w:color w:val="002060"/>
              </w:rPr>
            </w:pPr>
            <w:r w:rsidRPr="008F4C0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EFBD" w14:textId="77777777" w:rsidR="00B13E16" w:rsidRPr="008F4C02" w:rsidRDefault="00B13E16" w:rsidP="00EA1A87">
            <w:pPr>
              <w:pStyle w:val="ROWTABELLA"/>
              <w:jc w:val="center"/>
              <w:rPr>
                <w:color w:val="002060"/>
              </w:rPr>
            </w:pPr>
            <w:r w:rsidRPr="008F4C02">
              <w:rPr>
                <w:color w:val="002060"/>
              </w:rPr>
              <w:t>0</w:t>
            </w:r>
          </w:p>
        </w:tc>
      </w:tr>
      <w:tr w:rsidR="00B13E16" w:rsidRPr="008F4C02" w14:paraId="40E283A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41885" w14:textId="77777777" w:rsidR="00B13E16" w:rsidRPr="008F4C02" w:rsidRDefault="00B13E16" w:rsidP="00EA1A87">
            <w:pPr>
              <w:pStyle w:val="ROWTABELLA"/>
              <w:rPr>
                <w:color w:val="002060"/>
              </w:rPr>
            </w:pPr>
            <w:r w:rsidRPr="008F4C0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D51ED"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CC000"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E7DBD"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AAF46"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2F4C3"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98A1" w14:textId="77777777" w:rsidR="00B13E16" w:rsidRPr="008F4C02" w:rsidRDefault="00B13E16" w:rsidP="00EA1A87">
            <w:pPr>
              <w:pStyle w:val="ROWTABELLA"/>
              <w:jc w:val="center"/>
              <w:rPr>
                <w:color w:val="002060"/>
              </w:rPr>
            </w:pPr>
            <w:r w:rsidRPr="008F4C0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056BE"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C936A"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FFB8F" w14:textId="77777777" w:rsidR="00B13E16" w:rsidRPr="008F4C02" w:rsidRDefault="00B13E16" w:rsidP="00EA1A87">
            <w:pPr>
              <w:pStyle w:val="ROWTABELLA"/>
              <w:jc w:val="center"/>
              <w:rPr>
                <w:color w:val="002060"/>
              </w:rPr>
            </w:pPr>
            <w:r w:rsidRPr="008F4C02">
              <w:rPr>
                <w:color w:val="002060"/>
              </w:rPr>
              <w:t>0</w:t>
            </w:r>
          </w:p>
        </w:tc>
      </w:tr>
      <w:tr w:rsidR="00B13E16" w:rsidRPr="008F4C02" w14:paraId="00F1BEDD"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E25ECF" w14:textId="77777777" w:rsidR="00B13E16" w:rsidRPr="008F4C02" w:rsidRDefault="00B13E16" w:rsidP="00EA1A87">
            <w:pPr>
              <w:pStyle w:val="ROWTABELLA"/>
              <w:rPr>
                <w:color w:val="002060"/>
              </w:rPr>
            </w:pPr>
            <w:r w:rsidRPr="008F4C0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C18AC"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B406C"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34314"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139EB"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7DC89"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470C0" w14:textId="77777777" w:rsidR="00B13E16" w:rsidRPr="008F4C02" w:rsidRDefault="00B13E16" w:rsidP="00EA1A87">
            <w:pPr>
              <w:pStyle w:val="ROWTABELLA"/>
              <w:jc w:val="center"/>
              <w:rPr>
                <w:color w:val="002060"/>
              </w:rPr>
            </w:pPr>
            <w:r w:rsidRPr="008F4C0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64EB0" w14:textId="77777777" w:rsidR="00B13E16" w:rsidRPr="008F4C02" w:rsidRDefault="00B13E16" w:rsidP="00EA1A87">
            <w:pPr>
              <w:pStyle w:val="ROWTABELLA"/>
              <w:jc w:val="center"/>
              <w:rPr>
                <w:color w:val="002060"/>
              </w:rPr>
            </w:pPr>
            <w:r w:rsidRPr="008F4C0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5A715"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78EE5" w14:textId="77777777" w:rsidR="00B13E16" w:rsidRPr="008F4C02" w:rsidRDefault="00B13E16" w:rsidP="00EA1A87">
            <w:pPr>
              <w:pStyle w:val="ROWTABELLA"/>
              <w:jc w:val="center"/>
              <w:rPr>
                <w:color w:val="002060"/>
              </w:rPr>
            </w:pPr>
            <w:r w:rsidRPr="008F4C02">
              <w:rPr>
                <w:color w:val="002060"/>
              </w:rPr>
              <w:t>0</w:t>
            </w:r>
          </w:p>
        </w:tc>
      </w:tr>
      <w:tr w:rsidR="00B13E16" w:rsidRPr="008F4C02" w14:paraId="69AAB25F"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33C554" w14:textId="77777777" w:rsidR="00B13E16" w:rsidRPr="008F4C02" w:rsidRDefault="00B13E16" w:rsidP="00EA1A87">
            <w:pPr>
              <w:pStyle w:val="ROWTABELLA"/>
              <w:rPr>
                <w:color w:val="002060"/>
              </w:rPr>
            </w:pPr>
            <w:r w:rsidRPr="008F4C0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60554" w14:textId="77777777" w:rsidR="00B13E16" w:rsidRPr="008F4C02" w:rsidRDefault="00B13E16" w:rsidP="00EA1A87">
            <w:pPr>
              <w:pStyle w:val="ROWTABELLA"/>
              <w:jc w:val="center"/>
              <w:rPr>
                <w:color w:val="002060"/>
              </w:rPr>
            </w:pPr>
            <w:r w:rsidRPr="008F4C0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73657"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C84BE"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D3E65"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F8C92"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09BC0" w14:textId="77777777" w:rsidR="00B13E16" w:rsidRPr="008F4C02" w:rsidRDefault="00B13E16" w:rsidP="00EA1A87">
            <w:pPr>
              <w:pStyle w:val="ROWTABELLA"/>
              <w:jc w:val="center"/>
              <w:rPr>
                <w:color w:val="002060"/>
              </w:rPr>
            </w:pPr>
            <w:r w:rsidRPr="008F4C0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3DF02"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F036E"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3532C" w14:textId="77777777" w:rsidR="00B13E16" w:rsidRPr="008F4C02" w:rsidRDefault="00B13E16" w:rsidP="00EA1A87">
            <w:pPr>
              <w:pStyle w:val="ROWTABELLA"/>
              <w:jc w:val="center"/>
              <w:rPr>
                <w:color w:val="002060"/>
              </w:rPr>
            </w:pPr>
            <w:r w:rsidRPr="008F4C02">
              <w:rPr>
                <w:color w:val="002060"/>
              </w:rPr>
              <w:t>0</w:t>
            </w:r>
          </w:p>
        </w:tc>
      </w:tr>
      <w:tr w:rsidR="00B13E16" w:rsidRPr="008F4C02" w14:paraId="4CC8D3FB"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89DC39" w14:textId="77777777" w:rsidR="00B13E16" w:rsidRPr="008F4C02" w:rsidRDefault="00B13E16" w:rsidP="00EA1A87">
            <w:pPr>
              <w:pStyle w:val="ROWTABELLA"/>
              <w:rPr>
                <w:color w:val="002060"/>
              </w:rPr>
            </w:pPr>
            <w:r w:rsidRPr="008F4C02">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25E42" w14:textId="77777777" w:rsidR="00B13E16" w:rsidRPr="008F4C02" w:rsidRDefault="00B13E16" w:rsidP="00EA1A87">
            <w:pPr>
              <w:pStyle w:val="ROWTABELLA"/>
              <w:jc w:val="center"/>
              <w:rPr>
                <w:color w:val="002060"/>
              </w:rPr>
            </w:pPr>
            <w:r w:rsidRPr="008F4C0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6E4DD"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6D8CA"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78370"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A5986"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92A7E" w14:textId="77777777" w:rsidR="00B13E16" w:rsidRPr="008F4C02" w:rsidRDefault="00B13E16" w:rsidP="00EA1A87">
            <w:pPr>
              <w:pStyle w:val="ROWTABELLA"/>
              <w:jc w:val="center"/>
              <w:rPr>
                <w:color w:val="002060"/>
              </w:rPr>
            </w:pPr>
            <w:r w:rsidRPr="008F4C0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0022E" w14:textId="77777777" w:rsidR="00B13E16" w:rsidRPr="008F4C02" w:rsidRDefault="00B13E16" w:rsidP="00EA1A87">
            <w:pPr>
              <w:pStyle w:val="ROWTABELLA"/>
              <w:jc w:val="center"/>
              <w:rPr>
                <w:color w:val="002060"/>
              </w:rPr>
            </w:pPr>
            <w:r w:rsidRPr="008F4C0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099D1"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9D18C" w14:textId="77777777" w:rsidR="00B13E16" w:rsidRPr="008F4C02" w:rsidRDefault="00B13E16" w:rsidP="00EA1A87">
            <w:pPr>
              <w:pStyle w:val="ROWTABELLA"/>
              <w:jc w:val="center"/>
              <w:rPr>
                <w:color w:val="002060"/>
              </w:rPr>
            </w:pPr>
            <w:r w:rsidRPr="008F4C02">
              <w:rPr>
                <w:color w:val="002060"/>
              </w:rPr>
              <w:t>0</w:t>
            </w:r>
          </w:p>
        </w:tc>
      </w:tr>
      <w:tr w:rsidR="00B13E16" w:rsidRPr="008F4C02" w14:paraId="68AB7290"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792238" w14:textId="77777777" w:rsidR="00B13E16" w:rsidRPr="008F4C02" w:rsidRDefault="00B13E16" w:rsidP="00EA1A87">
            <w:pPr>
              <w:pStyle w:val="ROWTABELLA"/>
              <w:rPr>
                <w:color w:val="002060"/>
              </w:rPr>
            </w:pPr>
            <w:r w:rsidRPr="008F4C02">
              <w:rPr>
                <w:color w:val="002060"/>
              </w:rPr>
              <w:lastRenderedPageBreak/>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2969B"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8B776"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30D26" w14:textId="77777777" w:rsidR="00B13E16" w:rsidRPr="008F4C02" w:rsidRDefault="00B13E16" w:rsidP="00EA1A87">
            <w:pPr>
              <w:pStyle w:val="ROWTABELLA"/>
              <w:jc w:val="center"/>
              <w:rPr>
                <w:color w:val="002060"/>
              </w:rPr>
            </w:pPr>
            <w:r w:rsidRPr="008F4C0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C3822"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23537" w14:textId="77777777" w:rsidR="00B13E16" w:rsidRPr="008F4C02" w:rsidRDefault="00B13E16" w:rsidP="00EA1A87">
            <w:pPr>
              <w:pStyle w:val="ROWTABELLA"/>
              <w:jc w:val="center"/>
              <w:rPr>
                <w:color w:val="002060"/>
              </w:rPr>
            </w:pPr>
            <w:r w:rsidRPr="008F4C0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02FB0" w14:textId="77777777" w:rsidR="00B13E16" w:rsidRPr="008F4C02" w:rsidRDefault="00B13E16" w:rsidP="00EA1A87">
            <w:pPr>
              <w:pStyle w:val="ROWTABELLA"/>
              <w:jc w:val="center"/>
              <w:rPr>
                <w:color w:val="002060"/>
              </w:rPr>
            </w:pPr>
            <w:r w:rsidRPr="008F4C0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228F6" w14:textId="77777777" w:rsidR="00B13E16" w:rsidRPr="008F4C02" w:rsidRDefault="00B13E16" w:rsidP="00EA1A87">
            <w:pPr>
              <w:pStyle w:val="ROWTABELLA"/>
              <w:jc w:val="center"/>
              <w:rPr>
                <w:color w:val="002060"/>
              </w:rPr>
            </w:pPr>
            <w:r w:rsidRPr="008F4C0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A3DC8" w14:textId="77777777" w:rsidR="00B13E16" w:rsidRPr="008F4C02" w:rsidRDefault="00B13E16" w:rsidP="00EA1A87">
            <w:pPr>
              <w:pStyle w:val="ROWTABELLA"/>
              <w:jc w:val="center"/>
              <w:rPr>
                <w:color w:val="002060"/>
              </w:rPr>
            </w:pPr>
            <w:r w:rsidRPr="008F4C0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10862" w14:textId="77777777" w:rsidR="00B13E16" w:rsidRPr="008F4C02" w:rsidRDefault="00B13E16" w:rsidP="00EA1A87">
            <w:pPr>
              <w:pStyle w:val="ROWTABELLA"/>
              <w:jc w:val="center"/>
              <w:rPr>
                <w:color w:val="002060"/>
              </w:rPr>
            </w:pPr>
            <w:r w:rsidRPr="008F4C02">
              <w:rPr>
                <w:color w:val="002060"/>
              </w:rPr>
              <w:t>0</w:t>
            </w:r>
          </w:p>
        </w:tc>
      </w:tr>
      <w:tr w:rsidR="00B13E16" w:rsidRPr="008F4C02" w14:paraId="428A5259" w14:textId="77777777" w:rsidTr="00B13E1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56EBC9" w14:textId="77777777" w:rsidR="00B13E16" w:rsidRPr="008F4C02" w:rsidRDefault="00B13E16" w:rsidP="00EA1A87">
            <w:pPr>
              <w:pStyle w:val="ROWTABELLA"/>
              <w:rPr>
                <w:color w:val="002060"/>
              </w:rPr>
            </w:pPr>
            <w:r w:rsidRPr="008F4C0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03FF4" w14:textId="77777777" w:rsidR="00B13E16" w:rsidRPr="008F4C02" w:rsidRDefault="00B13E16" w:rsidP="00EA1A87">
            <w:pPr>
              <w:pStyle w:val="ROWTABELLA"/>
              <w:jc w:val="center"/>
              <w:rPr>
                <w:color w:val="002060"/>
              </w:rPr>
            </w:pPr>
            <w:r w:rsidRPr="008F4C0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26DD9" w14:textId="77777777" w:rsidR="00B13E16" w:rsidRPr="008F4C02" w:rsidRDefault="00B13E16" w:rsidP="00EA1A87">
            <w:pPr>
              <w:pStyle w:val="ROWTABELLA"/>
              <w:jc w:val="center"/>
              <w:rPr>
                <w:color w:val="002060"/>
              </w:rPr>
            </w:pPr>
            <w:r w:rsidRPr="008F4C0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D017C" w14:textId="77777777" w:rsidR="00B13E16" w:rsidRPr="008F4C02" w:rsidRDefault="00B13E16" w:rsidP="00EA1A87">
            <w:pPr>
              <w:pStyle w:val="ROWTABELLA"/>
              <w:jc w:val="center"/>
              <w:rPr>
                <w:color w:val="002060"/>
              </w:rPr>
            </w:pPr>
            <w:r w:rsidRPr="008F4C0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EE237"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92EAC" w14:textId="77777777" w:rsidR="00B13E16" w:rsidRPr="008F4C02" w:rsidRDefault="00B13E16" w:rsidP="00EA1A87">
            <w:pPr>
              <w:pStyle w:val="ROWTABELLA"/>
              <w:jc w:val="center"/>
              <w:rPr>
                <w:color w:val="002060"/>
              </w:rPr>
            </w:pPr>
            <w:r w:rsidRPr="008F4C0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05C65" w14:textId="77777777" w:rsidR="00B13E16" w:rsidRPr="008F4C02" w:rsidRDefault="00B13E16" w:rsidP="00EA1A87">
            <w:pPr>
              <w:pStyle w:val="ROWTABELLA"/>
              <w:jc w:val="center"/>
              <w:rPr>
                <w:color w:val="002060"/>
              </w:rPr>
            </w:pPr>
            <w:r w:rsidRPr="008F4C0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55559" w14:textId="77777777" w:rsidR="00B13E16" w:rsidRPr="008F4C02" w:rsidRDefault="00B13E16" w:rsidP="00EA1A87">
            <w:pPr>
              <w:pStyle w:val="ROWTABELLA"/>
              <w:jc w:val="center"/>
              <w:rPr>
                <w:color w:val="002060"/>
              </w:rPr>
            </w:pPr>
            <w:r w:rsidRPr="008F4C0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81C2F" w14:textId="77777777" w:rsidR="00B13E16" w:rsidRPr="008F4C02" w:rsidRDefault="00B13E16" w:rsidP="00EA1A87">
            <w:pPr>
              <w:pStyle w:val="ROWTABELLA"/>
              <w:jc w:val="center"/>
              <w:rPr>
                <w:color w:val="002060"/>
              </w:rPr>
            </w:pPr>
            <w:r w:rsidRPr="008F4C0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E23A4" w14:textId="77777777" w:rsidR="00B13E16" w:rsidRPr="008F4C02" w:rsidRDefault="00B13E16" w:rsidP="00EA1A87">
            <w:pPr>
              <w:pStyle w:val="ROWTABELLA"/>
              <w:jc w:val="center"/>
              <w:rPr>
                <w:color w:val="002060"/>
              </w:rPr>
            </w:pPr>
            <w:r w:rsidRPr="008F4C02">
              <w:rPr>
                <w:color w:val="002060"/>
              </w:rPr>
              <w:t>0</w:t>
            </w:r>
          </w:p>
        </w:tc>
      </w:tr>
      <w:tr w:rsidR="00B13E16" w:rsidRPr="008F4C02" w14:paraId="0ED24F4E" w14:textId="77777777" w:rsidTr="00B13E1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85FF44" w14:textId="77777777" w:rsidR="00B13E16" w:rsidRPr="008F4C02" w:rsidRDefault="00B13E16" w:rsidP="00EA1A87">
            <w:pPr>
              <w:pStyle w:val="ROWTABELLA"/>
              <w:rPr>
                <w:color w:val="002060"/>
              </w:rPr>
            </w:pPr>
            <w:r w:rsidRPr="008F4C0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EB2DC"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095FB"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6CC40"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675B6" w14:textId="77777777" w:rsidR="00B13E16" w:rsidRPr="008F4C02" w:rsidRDefault="00B13E16" w:rsidP="00EA1A87">
            <w:pPr>
              <w:pStyle w:val="ROWTABELLA"/>
              <w:jc w:val="center"/>
              <w:rPr>
                <w:color w:val="002060"/>
              </w:rPr>
            </w:pPr>
            <w:r w:rsidRPr="008F4C0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EA560" w14:textId="77777777" w:rsidR="00B13E16" w:rsidRPr="008F4C02" w:rsidRDefault="00B13E16" w:rsidP="00EA1A87">
            <w:pPr>
              <w:pStyle w:val="ROWTABELLA"/>
              <w:jc w:val="center"/>
              <w:rPr>
                <w:color w:val="002060"/>
              </w:rPr>
            </w:pPr>
            <w:r w:rsidRPr="008F4C0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B410D" w14:textId="77777777" w:rsidR="00B13E16" w:rsidRPr="008F4C02" w:rsidRDefault="00B13E16" w:rsidP="00EA1A87">
            <w:pPr>
              <w:pStyle w:val="ROWTABELLA"/>
              <w:jc w:val="center"/>
              <w:rPr>
                <w:color w:val="002060"/>
              </w:rPr>
            </w:pPr>
            <w:r w:rsidRPr="008F4C0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B35C9" w14:textId="77777777" w:rsidR="00B13E16" w:rsidRPr="008F4C02" w:rsidRDefault="00B13E16" w:rsidP="00EA1A87">
            <w:pPr>
              <w:pStyle w:val="ROWTABELLA"/>
              <w:jc w:val="center"/>
              <w:rPr>
                <w:color w:val="002060"/>
              </w:rPr>
            </w:pPr>
            <w:r w:rsidRPr="008F4C0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B4459" w14:textId="77777777" w:rsidR="00B13E16" w:rsidRPr="008F4C02" w:rsidRDefault="00B13E16" w:rsidP="00EA1A87">
            <w:pPr>
              <w:pStyle w:val="ROWTABELLA"/>
              <w:jc w:val="center"/>
              <w:rPr>
                <w:color w:val="002060"/>
              </w:rPr>
            </w:pPr>
            <w:r w:rsidRPr="008F4C0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9EC7D" w14:textId="77777777" w:rsidR="00B13E16" w:rsidRPr="008F4C02" w:rsidRDefault="00B13E16" w:rsidP="00EA1A87">
            <w:pPr>
              <w:pStyle w:val="ROWTABELLA"/>
              <w:jc w:val="center"/>
              <w:rPr>
                <w:color w:val="002060"/>
              </w:rPr>
            </w:pPr>
            <w:r w:rsidRPr="008F4C02">
              <w:rPr>
                <w:color w:val="002060"/>
              </w:rPr>
              <w:t>0</w:t>
            </w:r>
          </w:p>
        </w:tc>
      </w:tr>
    </w:tbl>
    <w:p w14:paraId="35391949" w14:textId="77777777" w:rsidR="00B13E16" w:rsidRPr="008F4C02" w:rsidRDefault="00B13E16" w:rsidP="00B13E16">
      <w:pPr>
        <w:pStyle w:val="breakline"/>
        <w:divId w:val="527259509"/>
        <w:rPr>
          <w:color w:val="002060"/>
        </w:rPr>
      </w:pPr>
    </w:p>
    <w:p w14:paraId="6A8BD6F7" w14:textId="77777777" w:rsidR="00B13E16" w:rsidRPr="008F4C02" w:rsidRDefault="00B13E16" w:rsidP="00B13E16">
      <w:pPr>
        <w:pStyle w:val="TITOLOPRINC"/>
        <w:divId w:val="527259509"/>
        <w:rPr>
          <w:color w:val="002060"/>
        </w:rPr>
      </w:pPr>
      <w:r w:rsidRPr="008F4C02">
        <w:rPr>
          <w:color w:val="002060"/>
        </w:rPr>
        <w:t>PROGRAMMA GARE</w:t>
      </w:r>
    </w:p>
    <w:p w14:paraId="11C2AC95" w14:textId="77777777" w:rsidR="00B13E16" w:rsidRPr="008F4C02" w:rsidRDefault="00B13E16" w:rsidP="00B13E16">
      <w:pPr>
        <w:pStyle w:val="SOTTOTITOLOCAMPIONATO1"/>
        <w:divId w:val="527259509"/>
        <w:rPr>
          <w:color w:val="002060"/>
        </w:rPr>
      </w:pPr>
      <w:r w:rsidRPr="008F4C02">
        <w:rPr>
          <w:color w:val="002060"/>
        </w:rP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B13E16" w:rsidRPr="008F4C02" w14:paraId="2AD38F5A"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3845A"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961B0"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85737B"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C07A8"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E86EE"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7B3C90"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F53EE"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571CA542"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2F4AE3" w14:textId="77777777" w:rsidR="00B13E16" w:rsidRPr="008F4C02" w:rsidRDefault="00B13E16" w:rsidP="00EA1A87">
            <w:pPr>
              <w:pStyle w:val="ROWTABELLA"/>
              <w:rPr>
                <w:color w:val="002060"/>
              </w:rPr>
            </w:pPr>
            <w:r w:rsidRPr="008F4C0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589C1D" w14:textId="77777777" w:rsidR="00B13E16" w:rsidRPr="008F4C02" w:rsidRDefault="00B13E16" w:rsidP="00EA1A87">
            <w:pPr>
              <w:pStyle w:val="ROWTABELLA"/>
              <w:rPr>
                <w:color w:val="002060"/>
              </w:rPr>
            </w:pPr>
            <w:r w:rsidRPr="008F4C02">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69E07A"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D556ED" w14:textId="77777777" w:rsidR="00B13E16" w:rsidRPr="008F4C02" w:rsidRDefault="00B13E16" w:rsidP="00EA1A87">
            <w:pPr>
              <w:pStyle w:val="ROWTABELLA"/>
              <w:rPr>
                <w:color w:val="002060"/>
              </w:rPr>
            </w:pPr>
            <w:r w:rsidRPr="008F4C02">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749B2F" w14:textId="77777777" w:rsidR="00B13E16" w:rsidRPr="008F4C02" w:rsidRDefault="00B13E16" w:rsidP="00EA1A87">
            <w:pPr>
              <w:pStyle w:val="ROWTABELLA"/>
              <w:rPr>
                <w:color w:val="002060"/>
              </w:rPr>
            </w:pPr>
            <w:r w:rsidRPr="008F4C02">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25927" w14:textId="77777777" w:rsidR="00B13E16" w:rsidRPr="008F4C02" w:rsidRDefault="00B13E16" w:rsidP="00EA1A87">
            <w:pPr>
              <w:pStyle w:val="ROWTABELLA"/>
              <w:rPr>
                <w:color w:val="002060"/>
              </w:rPr>
            </w:pPr>
            <w:r w:rsidRPr="008F4C0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D30967" w14:textId="77777777" w:rsidR="00B13E16" w:rsidRPr="008F4C02" w:rsidRDefault="00B13E16" w:rsidP="00EA1A87">
            <w:pPr>
              <w:pStyle w:val="ROWTABELLA"/>
              <w:rPr>
                <w:color w:val="002060"/>
              </w:rPr>
            </w:pPr>
            <w:r w:rsidRPr="008F4C02">
              <w:rPr>
                <w:color w:val="002060"/>
              </w:rPr>
              <w:t>VIA ANTONIO ROSMINI 22/B</w:t>
            </w:r>
          </w:p>
        </w:tc>
      </w:tr>
      <w:tr w:rsidR="00B13E16" w:rsidRPr="008F4C02" w14:paraId="7CC3E60E"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FCC3F3" w14:textId="77777777" w:rsidR="00B13E16" w:rsidRPr="008F4C02" w:rsidRDefault="00B13E16" w:rsidP="00EA1A87">
            <w:pPr>
              <w:pStyle w:val="ROWTABELLA"/>
              <w:rPr>
                <w:color w:val="002060"/>
              </w:rPr>
            </w:pPr>
            <w:r w:rsidRPr="008F4C0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F5F520" w14:textId="77777777" w:rsidR="00B13E16" w:rsidRPr="008F4C02" w:rsidRDefault="00B13E16" w:rsidP="00EA1A87">
            <w:pPr>
              <w:pStyle w:val="ROWTABELLA"/>
              <w:rPr>
                <w:color w:val="002060"/>
              </w:rPr>
            </w:pPr>
            <w:r w:rsidRPr="008F4C02">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C9C124"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03527A" w14:textId="77777777" w:rsidR="00B13E16" w:rsidRPr="008F4C02" w:rsidRDefault="00B13E16" w:rsidP="00EA1A87">
            <w:pPr>
              <w:pStyle w:val="ROWTABELLA"/>
              <w:rPr>
                <w:color w:val="002060"/>
              </w:rPr>
            </w:pPr>
            <w:r w:rsidRPr="008F4C02">
              <w:rPr>
                <w:color w:val="002060"/>
              </w:rPr>
              <w:t>16/03/2019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7FE857" w14:textId="77777777" w:rsidR="00B13E16" w:rsidRPr="008F4C02" w:rsidRDefault="00B13E16" w:rsidP="00EA1A87">
            <w:pPr>
              <w:pStyle w:val="ROWTABELLA"/>
              <w:rPr>
                <w:color w:val="002060"/>
              </w:rPr>
            </w:pPr>
            <w:r w:rsidRPr="008F4C02">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01192A" w14:textId="77777777" w:rsidR="00B13E16" w:rsidRPr="008F4C02" w:rsidRDefault="00B13E16" w:rsidP="00EA1A87">
            <w:pPr>
              <w:pStyle w:val="ROWTABELLA"/>
              <w:rPr>
                <w:color w:val="002060"/>
              </w:rPr>
            </w:pPr>
            <w:r w:rsidRPr="008F4C0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2F25A5" w14:textId="77777777" w:rsidR="00B13E16" w:rsidRPr="008F4C02" w:rsidRDefault="00B13E16" w:rsidP="00EA1A87">
            <w:pPr>
              <w:pStyle w:val="ROWTABELLA"/>
              <w:rPr>
                <w:color w:val="002060"/>
              </w:rPr>
            </w:pPr>
            <w:r w:rsidRPr="008F4C02">
              <w:rPr>
                <w:color w:val="002060"/>
              </w:rPr>
              <w:t>VIA GROTTE DI POSATORA 19/A</w:t>
            </w:r>
          </w:p>
        </w:tc>
      </w:tr>
      <w:tr w:rsidR="00B13E16" w:rsidRPr="008F4C02" w14:paraId="07432D46"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5DB35B" w14:textId="77777777" w:rsidR="00B13E16" w:rsidRPr="008F4C02" w:rsidRDefault="00B13E16" w:rsidP="00EA1A87">
            <w:pPr>
              <w:pStyle w:val="ROWTABELLA"/>
              <w:rPr>
                <w:color w:val="002060"/>
              </w:rPr>
            </w:pPr>
            <w:r w:rsidRPr="008F4C02">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B65EBB" w14:textId="77777777" w:rsidR="00B13E16" w:rsidRPr="008F4C02" w:rsidRDefault="00B13E16" w:rsidP="00EA1A87">
            <w:pPr>
              <w:pStyle w:val="ROWTABELLA"/>
              <w:rPr>
                <w:color w:val="002060"/>
              </w:rPr>
            </w:pPr>
            <w:r w:rsidRPr="008F4C02">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5D205F"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9AFD7B1" w14:textId="77777777" w:rsidR="00B13E16" w:rsidRPr="008F4C02" w:rsidRDefault="00B13E16" w:rsidP="00EA1A87">
            <w:pPr>
              <w:pStyle w:val="ROWTABELLA"/>
              <w:rPr>
                <w:color w:val="002060"/>
              </w:rPr>
            </w:pPr>
            <w:r w:rsidRPr="008F4C02">
              <w:rPr>
                <w:color w:val="002060"/>
              </w:rPr>
              <w:t>16/03/2019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F292D1" w14:textId="77777777" w:rsidR="00B13E16" w:rsidRPr="008F4C02" w:rsidRDefault="00B13E16" w:rsidP="00EA1A87">
            <w:pPr>
              <w:pStyle w:val="ROWTABELLA"/>
              <w:rPr>
                <w:color w:val="002060"/>
              </w:rPr>
            </w:pPr>
            <w:r w:rsidRPr="008F4C02">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F73CF6" w14:textId="77777777" w:rsidR="00B13E16" w:rsidRPr="008F4C02" w:rsidRDefault="00B13E16" w:rsidP="00EA1A87">
            <w:pPr>
              <w:pStyle w:val="ROWTABELLA"/>
              <w:rPr>
                <w:color w:val="002060"/>
              </w:rPr>
            </w:pPr>
            <w:r w:rsidRPr="008F4C0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EA6576" w14:textId="77777777" w:rsidR="00B13E16" w:rsidRPr="008F4C02" w:rsidRDefault="00B13E16" w:rsidP="00EA1A87">
            <w:pPr>
              <w:pStyle w:val="ROWTABELLA"/>
              <w:rPr>
                <w:color w:val="002060"/>
              </w:rPr>
            </w:pPr>
            <w:r w:rsidRPr="008F4C02">
              <w:rPr>
                <w:color w:val="002060"/>
              </w:rPr>
              <w:t>VIA ALDO MORO</w:t>
            </w:r>
          </w:p>
        </w:tc>
      </w:tr>
      <w:tr w:rsidR="00B13E16" w:rsidRPr="008F4C02" w14:paraId="66B2C4D1"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2C7BE5" w14:textId="77777777" w:rsidR="00B13E16" w:rsidRPr="008F4C02" w:rsidRDefault="00B13E16" w:rsidP="00EA1A87">
            <w:pPr>
              <w:pStyle w:val="ROWTABELLA"/>
              <w:rPr>
                <w:color w:val="002060"/>
              </w:rPr>
            </w:pPr>
            <w:r w:rsidRPr="008F4C0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99D323" w14:textId="77777777" w:rsidR="00B13E16" w:rsidRPr="008F4C02" w:rsidRDefault="00B13E16" w:rsidP="00EA1A87">
            <w:pPr>
              <w:pStyle w:val="ROWTABELLA"/>
              <w:rPr>
                <w:color w:val="002060"/>
              </w:rPr>
            </w:pPr>
            <w:r w:rsidRPr="008F4C02">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845C279"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429737" w14:textId="77777777" w:rsidR="00B13E16" w:rsidRPr="008F4C02" w:rsidRDefault="00B13E16" w:rsidP="00EA1A87">
            <w:pPr>
              <w:pStyle w:val="ROWTABELLA"/>
              <w:rPr>
                <w:color w:val="002060"/>
              </w:rPr>
            </w:pPr>
            <w:r w:rsidRPr="008F4C02">
              <w:rPr>
                <w:color w:val="002060"/>
              </w:rPr>
              <w:t>16/03/2019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AFEB1A" w14:textId="77777777" w:rsidR="00B13E16" w:rsidRPr="008F4C02" w:rsidRDefault="00B13E16" w:rsidP="00EA1A87">
            <w:pPr>
              <w:pStyle w:val="ROWTABELLA"/>
              <w:rPr>
                <w:color w:val="002060"/>
              </w:rPr>
            </w:pPr>
            <w:r w:rsidRPr="008F4C02">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DB2148" w14:textId="77777777" w:rsidR="00B13E16" w:rsidRPr="008F4C02" w:rsidRDefault="00B13E16" w:rsidP="00EA1A87">
            <w:pPr>
              <w:pStyle w:val="ROWTABELLA"/>
              <w:rPr>
                <w:color w:val="002060"/>
              </w:rPr>
            </w:pPr>
            <w:r w:rsidRPr="008F4C0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98A304" w14:textId="77777777" w:rsidR="00B13E16" w:rsidRPr="008F4C02" w:rsidRDefault="00B13E16" w:rsidP="00EA1A87">
            <w:pPr>
              <w:pStyle w:val="ROWTABELLA"/>
              <w:rPr>
                <w:color w:val="002060"/>
              </w:rPr>
            </w:pPr>
            <w:r w:rsidRPr="008F4C02">
              <w:rPr>
                <w:color w:val="002060"/>
              </w:rPr>
              <w:t>VIA B.BUOZZI</w:t>
            </w:r>
          </w:p>
        </w:tc>
      </w:tr>
    </w:tbl>
    <w:p w14:paraId="73356322" w14:textId="77777777" w:rsidR="00B13E16" w:rsidRPr="008F4C02" w:rsidRDefault="00B13E16" w:rsidP="00B13E16">
      <w:pPr>
        <w:pStyle w:val="breakline"/>
        <w:divId w:val="527259509"/>
        <w:rPr>
          <w:color w:val="002060"/>
        </w:rPr>
      </w:pPr>
    </w:p>
    <w:p w14:paraId="62290E0E" w14:textId="77777777" w:rsidR="00B13E16" w:rsidRPr="008F4C02" w:rsidRDefault="00B13E16" w:rsidP="00B13E16">
      <w:pPr>
        <w:pStyle w:val="breakline"/>
        <w:divId w:val="527259509"/>
        <w:rPr>
          <w:color w:val="002060"/>
        </w:rPr>
      </w:pPr>
    </w:p>
    <w:p w14:paraId="5C0D0EEB" w14:textId="77777777" w:rsidR="00B13E16" w:rsidRPr="008F4C02" w:rsidRDefault="00B13E16" w:rsidP="00B13E16">
      <w:pPr>
        <w:pStyle w:val="breakline"/>
        <w:divId w:val="527259509"/>
        <w:rPr>
          <w:color w:val="002060"/>
        </w:rPr>
      </w:pPr>
    </w:p>
    <w:p w14:paraId="7C02336C" w14:textId="77777777" w:rsidR="00B13E16" w:rsidRPr="008F4C02" w:rsidRDefault="00B13E16" w:rsidP="00B13E16">
      <w:pPr>
        <w:pStyle w:val="SOTTOTITOLOCAMPIONATO1"/>
        <w:divId w:val="527259509"/>
        <w:rPr>
          <w:color w:val="002060"/>
        </w:rPr>
      </w:pPr>
      <w:r w:rsidRPr="008F4C02">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B13E16" w:rsidRPr="008F4C02" w14:paraId="1D28BB63"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B9F35"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97A086"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620A6"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F76B0"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93DD8"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63D57"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C2373"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12D32E2A" w14:textId="77777777" w:rsidTr="00B13E1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EA978D1" w14:textId="77777777" w:rsidR="00B13E16" w:rsidRPr="008F4C02" w:rsidRDefault="00B13E16" w:rsidP="00EA1A87">
            <w:pPr>
              <w:pStyle w:val="ROWTABELLA"/>
              <w:rPr>
                <w:color w:val="002060"/>
              </w:rPr>
            </w:pPr>
            <w:r w:rsidRPr="008F4C02">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8CB814" w14:textId="77777777" w:rsidR="00B13E16" w:rsidRPr="008F4C02" w:rsidRDefault="00B13E16" w:rsidP="00EA1A87">
            <w:pPr>
              <w:pStyle w:val="ROWTABELLA"/>
              <w:rPr>
                <w:color w:val="002060"/>
              </w:rPr>
            </w:pPr>
            <w:r w:rsidRPr="008F4C02">
              <w:rPr>
                <w:color w:val="002060"/>
              </w:rPr>
              <w:t>ITALSERVICE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7E9C0C"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356ED3" w14:textId="77777777" w:rsidR="00B13E16" w:rsidRPr="008F4C02" w:rsidRDefault="00B13E16" w:rsidP="00EA1A87">
            <w:pPr>
              <w:pStyle w:val="ROWTABELLA"/>
              <w:rPr>
                <w:color w:val="002060"/>
              </w:rPr>
            </w:pPr>
            <w:r w:rsidRPr="008F4C02">
              <w:rPr>
                <w:color w:val="002060"/>
              </w:rPr>
              <w:t>14/03/2019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E94ECB" w14:textId="77777777" w:rsidR="00B13E16" w:rsidRPr="008F4C02" w:rsidRDefault="00B13E16" w:rsidP="00EA1A87">
            <w:pPr>
              <w:pStyle w:val="ROWTABELLA"/>
              <w:rPr>
                <w:color w:val="002060"/>
              </w:rPr>
            </w:pPr>
            <w:r w:rsidRPr="008F4C02">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80C026" w14:textId="77777777" w:rsidR="00B13E16" w:rsidRPr="008F4C02" w:rsidRDefault="00B13E16" w:rsidP="00EA1A87">
            <w:pPr>
              <w:pStyle w:val="ROWTABELLA"/>
              <w:rPr>
                <w:color w:val="002060"/>
              </w:rPr>
            </w:pPr>
            <w:r w:rsidRPr="008F4C02">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585C22" w14:textId="77777777" w:rsidR="00B13E16" w:rsidRPr="008F4C02" w:rsidRDefault="00B13E16" w:rsidP="00EA1A87">
            <w:pPr>
              <w:pStyle w:val="ROWTABELLA"/>
              <w:rPr>
                <w:color w:val="002060"/>
              </w:rPr>
            </w:pPr>
            <w:r w:rsidRPr="008F4C02">
              <w:rPr>
                <w:color w:val="002060"/>
              </w:rPr>
              <w:t>VIA BORGO DI SOTTO</w:t>
            </w:r>
          </w:p>
        </w:tc>
      </w:tr>
    </w:tbl>
    <w:p w14:paraId="4A9EC25F" w14:textId="77777777" w:rsidR="00B13E16" w:rsidRPr="008F4C02" w:rsidRDefault="00B13E16" w:rsidP="00B13E16">
      <w:pPr>
        <w:pStyle w:val="breakline"/>
        <w:divId w:val="527259509"/>
        <w:rPr>
          <w:color w:val="002060"/>
        </w:rPr>
      </w:pPr>
    </w:p>
    <w:p w14:paraId="4793A16F" w14:textId="77777777" w:rsidR="00B13E16" w:rsidRPr="008F4C02" w:rsidRDefault="00B13E16" w:rsidP="00B13E16">
      <w:pPr>
        <w:pStyle w:val="breakline"/>
        <w:divId w:val="527259509"/>
        <w:rPr>
          <w:color w:val="002060"/>
        </w:rPr>
      </w:pPr>
    </w:p>
    <w:p w14:paraId="05A500E2" w14:textId="77777777" w:rsidR="00B13E16" w:rsidRPr="008F4C02" w:rsidRDefault="00B13E16" w:rsidP="00B13E16">
      <w:pPr>
        <w:pStyle w:val="breakline"/>
        <w:divId w:val="527259509"/>
        <w:rPr>
          <w:color w:val="002060"/>
        </w:rPr>
      </w:pPr>
    </w:p>
    <w:p w14:paraId="261FA49C" w14:textId="77777777" w:rsidR="00B13E16" w:rsidRPr="008F4C02" w:rsidRDefault="00B13E16" w:rsidP="00B13E16">
      <w:pPr>
        <w:pStyle w:val="SOTTOTITOLOCAMPIONATO1"/>
        <w:divId w:val="527259509"/>
        <w:rPr>
          <w:color w:val="002060"/>
        </w:rPr>
      </w:pPr>
      <w:r w:rsidRPr="008F4C02">
        <w:rPr>
          <w:color w:val="002060"/>
        </w:rPr>
        <w:t>GIRONE SA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4"/>
        <w:gridCol w:w="385"/>
        <w:gridCol w:w="898"/>
        <w:gridCol w:w="1194"/>
        <w:gridCol w:w="1555"/>
        <w:gridCol w:w="1547"/>
      </w:tblGrid>
      <w:tr w:rsidR="00B13E16" w:rsidRPr="008F4C02" w14:paraId="4FE83217"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ACB97"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612E4D"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A46FE"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C26466"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28D13"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3ADA96"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E06750"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7474B75B"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9D687E1" w14:textId="77777777" w:rsidR="00B13E16" w:rsidRPr="008F4C02" w:rsidRDefault="00B13E16" w:rsidP="00EA1A87">
            <w:pPr>
              <w:pStyle w:val="ROWTABELLA"/>
              <w:rPr>
                <w:color w:val="002060"/>
              </w:rPr>
            </w:pPr>
            <w:r w:rsidRPr="008F4C02">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278F50" w14:textId="77777777" w:rsidR="00B13E16" w:rsidRPr="008F4C02" w:rsidRDefault="00B13E16" w:rsidP="00EA1A87">
            <w:pPr>
              <w:pStyle w:val="ROWTABELLA"/>
              <w:rPr>
                <w:color w:val="002060"/>
              </w:rPr>
            </w:pPr>
            <w:r w:rsidRPr="008F4C02">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6B1E254"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448A6E" w14:textId="77777777" w:rsidR="00B13E16" w:rsidRPr="008F4C02" w:rsidRDefault="00B13E16" w:rsidP="00EA1A87">
            <w:pPr>
              <w:pStyle w:val="ROWTABELLA"/>
              <w:rPr>
                <w:color w:val="002060"/>
              </w:rPr>
            </w:pPr>
            <w:r w:rsidRPr="008F4C02">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7F769A" w14:textId="77777777" w:rsidR="00B13E16" w:rsidRPr="008F4C02" w:rsidRDefault="00B13E16" w:rsidP="00EA1A87">
            <w:pPr>
              <w:pStyle w:val="ROWTABELLA"/>
              <w:rPr>
                <w:color w:val="002060"/>
              </w:rPr>
            </w:pPr>
            <w:r w:rsidRPr="008F4C02">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F5C738" w14:textId="77777777" w:rsidR="00B13E16" w:rsidRPr="008F4C02" w:rsidRDefault="00B13E16" w:rsidP="00EA1A87">
            <w:pPr>
              <w:pStyle w:val="ROWTABELLA"/>
              <w:rPr>
                <w:color w:val="002060"/>
              </w:rPr>
            </w:pPr>
            <w:r w:rsidRPr="008F4C02">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E85795" w14:textId="77777777" w:rsidR="00B13E16" w:rsidRPr="008F4C02" w:rsidRDefault="00B13E16" w:rsidP="00EA1A87">
            <w:pPr>
              <w:pStyle w:val="ROWTABELLA"/>
              <w:rPr>
                <w:color w:val="002060"/>
              </w:rPr>
            </w:pPr>
            <w:r w:rsidRPr="008F4C02">
              <w:rPr>
                <w:color w:val="002060"/>
              </w:rPr>
              <w:t>VIA DELLE ESPOSIZIONI, 33</w:t>
            </w:r>
          </w:p>
        </w:tc>
      </w:tr>
      <w:tr w:rsidR="00B13E16" w:rsidRPr="008F4C02" w14:paraId="39143610"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AB2228" w14:textId="77777777" w:rsidR="00B13E16" w:rsidRPr="008F4C02" w:rsidRDefault="00B13E16" w:rsidP="00EA1A87">
            <w:pPr>
              <w:pStyle w:val="ROWTABELLA"/>
              <w:rPr>
                <w:color w:val="002060"/>
              </w:rPr>
            </w:pPr>
            <w:r w:rsidRPr="008F4C0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4A3B5D" w14:textId="77777777" w:rsidR="00B13E16" w:rsidRPr="008F4C02" w:rsidRDefault="00B13E16" w:rsidP="00EA1A87">
            <w:pPr>
              <w:pStyle w:val="ROWTABELLA"/>
              <w:rPr>
                <w:color w:val="002060"/>
              </w:rPr>
            </w:pPr>
            <w:r w:rsidRPr="008F4C02">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D428AB"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28DF57" w14:textId="77777777" w:rsidR="00B13E16" w:rsidRPr="008F4C02" w:rsidRDefault="00B13E16" w:rsidP="00EA1A87">
            <w:pPr>
              <w:pStyle w:val="ROWTABELLA"/>
              <w:rPr>
                <w:color w:val="002060"/>
              </w:rPr>
            </w:pPr>
            <w:r w:rsidRPr="008F4C02">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0D07CA" w14:textId="77777777" w:rsidR="00B13E16" w:rsidRPr="008F4C02" w:rsidRDefault="00B13E16" w:rsidP="00EA1A87">
            <w:pPr>
              <w:pStyle w:val="ROWTABELLA"/>
              <w:rPr>
                <w:color w:val="002060"/>
              </w:rPr>
            </w:pPr>
            <w:r w:rsidRPr="008F4C02">
              <w:rPr>
                <w:color w:val="002060"/>
              </w:rPr>
              <w:t>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F09B8A" w14:textId="77777777" w:rsidR="00B13E16" w:rsidRPr="008F4C02" w:rsidRDefault="00B13E16" w:rsidP="00EA1A87">
            <w:pPr>
              <w:pStyle w:val="ROWTABELLA"/>
              <w:rPr>
                <w:color w:val="002060"/>
              </w:rPr>
            </w:pPr>
            <w:r w:rsidRPr="008F4C0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8BB7BB" w14:textId="77777777" w:rsidR="00B13E16" w:rsidRPr="008F4C02" w:rsidRDefault="00B13E16" w:rsidP="00EA1A87">
            <w:pPr>
              <w:pStyle w:val="ROWTABELLA"/>
              <w:rPr>
                <w:color w:val="002060"/>
              </w:rPr>
            </w:pPr>
            <w:r w:rsidRPr="008F4C02">
              <w:rPr>
                <w:color w:val="002060"/>
              </w:rPr>
              <w:t>VIA FONTE ANTICA</w:t>
            </w:r>
          </w:p>
        </w:tc>
      </w:tr>
      <w:tr w:rsidR="00B13E16" w:rsidRPr="008F4C02" w14:paraId="0570EFE2"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6AC5F7" w14:textId="77777777" w:rsidR="00B13E16" w:rsidRPr="008F4C02" w:rsidRDefault="00B13E16" w:rsidP="00EA1A87">
            <w:pPr>
              <w:pStyle w:val="ROWTABELLA"/>
              <w:rPr>
                <w:color w:val="002060"/>
              </w:rPr>
            </w:pPr>
            <w:r w:rsidRPr="008F4C0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396E32" w14:textId="77777777" w:rsidR="00B13E16" w:rsidRPr="008F4C02" w:rsidRDefault="00B13E16" w:rsidP="00EA1A87">
            <w:pPr>
              <w:pStyle w:val="ROWTABELLA"/>
              <w:rPr>
                <w:color w:val="002060"/>
              </w:rPr>
            </w:pPr>
            <w:r w:rsidRPr="008F4C02">
              <w:rPr>
                <w:color w:val="00206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45495B"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1C160F" w14:textId="77777777" w:rsidR="00B13E16" w:rsidRPr="008F4C02" w:rsidRDefault="00B13E16" w:rsidP="00EA1A87">
            <w:pPr>
              <w:pStyle w:val="ROWTABELLA"/>
              <w:rPr>
                <w:color w:val="002060"/>
              </w:rPr>
            </w:pPr>
            <w:r w:rsidRPr="008F4C02">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86E370" w14:textId="77777777" w:rsidR="00B13E16" w:rsidRPr="008F4C02" w:rsidRDefault="00B13E16" w:rsidP="00EA1A87">
            <w:pPr>
              <w:pStyle w:val="ROWTABELLA"/>
              <w:rPr>
                <w:color w:val="002060"/>
              </w:rPr>
            </w:pPr>
            <w:r w:rsidRPr="008F4C02">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D01D0D" w14:textId="77777777" w:rsidR="00B13E16" w:rsidRPr="008F4C02" w:rsidRDefault="00B13E16" w:rsidP="00EA1A87">
            <w:pPr>
              <w:pStyle w:val="ROWTABELLA"/>
              <w:rPr>
                <w:color w:val="002060"/>
              </w:rPr>
            </w:pPr>
            <w:r w:rsidRPr="008F4C0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F74724" w14:textId="77777777" w:rsidR="00B13E16" w:rsidRPr="008F4C02" w:rsidRDefault="00B13E16" w:rsidP="00EA1A87">
            <w:pPr>
              <w:pStyle w:val="ROWTABELLA"/>
              <w:rPr>
                <w:color w:val="002060"/>
              </w:rPr>
            </w:pPr>
            <w:r w:rsidRPr="008F4C02">
              <w:rPr>
                <w:color w:val="002060"/>
              </w:rPr>
              <w:t>VIA DELLO STADIO</w:t>
            </w:r>
          </w:p>
        </w:tc>
      </w:tr>
      <w:tr w:rsidR="00B13E16" w:rsidRPr="008F4C02" w14:paraId="6BE63904"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AF6AFC" w14:textId="77777777" w:rsidR="00B13E16" w:rsidRPr="008F4C02" w:rsidRDefault="00B13E16" w:rsidP="00EA1A87">
            <w:pPr>
              <w:pStyle w:val="ROWTABELLA"/>
              <w:rPr>
                <w:color w:val="002060"/>
              </w:rPr>
            </w:pPr>
            <w:r w:rsidRPr="008F4C02">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81861" w14:textId="77777777" w:rsidR="00B13E16" w:rsidRPr="008F4C02" w:rsidRDefault="00B13E16" w:rsidP="00EA1A87">
            <w:pPr>
              <w:pStyle w:val="ROWTABELLA"/>
              <w:rPr>
                <w:color w:val="002060"/>
              </w:rPr>
            </w:pPr>
            <w:r w:rsidRPr="008F4C02">
              <w:rPr>
                <w:color w:val="002060"/>
              </w:rPr>
              <w:t>VIRTUS TEAM SOC.COOP.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BC26B1"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252BE4" w14:textId="77777777" w:rsidR="00B13E16" w:rsidRPr="008F4C02" w:rsidRDefault="00B13E16" w:rsidP="00EA1A87">
            <w:pPr>
              <w:pStyle w:val="ROWTABELLA"/>
              <w:rPr>
                <w:color w:val="002060"/>
              </w:rPr>
            </w:pPr>
            <w:r w:rsidRPr="008F4C02">
              <w:rPr>
                <w:color w:val="002060"/>
              </w:rPr>
              <w:t>17/03/2019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11B0A1" w14:textId="77777777" w:rsidR="00B13E16" w:rsidRPr="008F4C02" w:rsidRDefault="00B13E16" w:rsidP="00EA1A87">
            <w:pPr>
              <w:pStyle w:val="ROWTABELLA"/>
              <w:rPr>
                <w:color w:val="002060"/>
              </w:rPr>
            </w:pPr>
            <w:r w:rsidRPr="008F4C02">
              <w:rPr>
                <w:color w:val="002060"/>
              </w:rPr>
              <w:t>CAMPO SCOPERTO CIRC.MONTECELS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B1F26C" w14:textId="77777777" w:rsidR="00B13E16" w:rsidRPr="008F4C02" w:rsidRDefault="00B13E16" w:rsidP="00EA1A87">
            <w:pPr>
              <w:pStyle w:val="ROWTABELLA"/>
              <w:rPr>
                <w:color w:val="002060"/>
              </w:rPr>
            </w:pPr>
            <w:r w:rsidRPr="008F4C02">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ADDC39" w14:textId="77777777" w:rsidR="00B13E16" w:rsidRPr="008F4C02" w:rsidRDefault="00B13E16" w:rsidP="00EA1A87">
            <w:pPr>
              <w:pStyle w:val="ROWTABELLA"/>
              <w:rPr>
                <w:color w:val="002060"/>
              </w:rPr>
            </w:pPr>
            <w:r w:rsidRPr="008F4C02">
              <w:rPr>
                <w:color w:val="002060"/>
              </w:rPr>
              <w:t>VIA DEI PINI</w:t>
            </w:r>
          </w:p>
        </w:tc>
      </w:tr>
    </w:tbl>
    <w:p w14:paraId="7A264523" w14:textId="77777777" w:rsidR="00B13E16" w:rsidRPr="008F4C02" w:rsidRDefault="00B13E16" w:rsidP="00B13E16">
      <w:pPr>
        <w:pStyle w:val="breakline"/>
        <w:divId w:val="527259509"/>
        <w:rPr>
          <w:color w:val="002060"/>
        </w:rPr>
      </w:pPr>
    </w:p>
    <w:p w14:paraId="29374521" w14:textId="77777777" w:rsidR="00B13E16" w:rsidRPr="008F4C02" w:rsidRDefault="00B13E16" w:rsidP="00B13E16">
      <w:pPr>
        <w:pStyle w:val="breakline"/>
        <w:divId w:val="527259509"/>
        <w:rPr>
          <w:color w:val="002060"/>
        </w:rPr>
      </w:pPr>
    </w:p>
    <w:p w14:paraId="4863CEBE" w14:textId="77777777" w:rsidR="00B13E16" w:rsidRPr="008F4C02" w:rsidRDefault="00B13E16" w:rsidP="00B13E16">
      <w:pPr>
        <w:pStyle w:val="breakline"/>
        <w:divId w:val="527259509"/>
        <w:rPr>
          <w:color w:val="002060"/>
        </w:rPr>
      </w:pPr>
    </w:p>
    <w:p w14:paraId="37FF1B00" w14:textId="77777777" w:rsidR="00B13E16" w:rsidRPr="008F4C02" w:rsidRDefault="00B13E16" w:rsidP="00B13E16">
      <w:pPr>
        <w:pStyle w:val="SOTTOTITOLOCAMPIONATO1"/>
        <w:divId w:val="527259509"/>
        <w:rPr>
          <w:color w:val="002060"/>
        </w:rPr>
      </w:pPr>
      <w:r w:rsidRPr="008F4C02">
        <w:rPr>
          <w:color w:val="002060"/>
        </w:rPr>
        <w:t>GIRONE SB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1"/>
        <w:gridCol w:w="385"/>
        <w:gridCol w:w="898"/>
        <w:gridCol w:w="1184"/>
        <w:gridCol w:w="1557"/>
        <w:gridCol w:w="1549"/>
      </w:tblGrid>
      <w:tr w:rsidR="00B13E16" w:rsidRPr="008F4C02" w14:paraId="418FE91C"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BAFE2" w14:textId="77777777" w:rsidR="00B13E16" w:rsidRPr="008F4C02" w:rsidRDefault="00B13E16" w:rsidP="00EA1A87">
            <w:pPr>
              <w:pStyle w:val="HEADERTABELLA"/>
              <w:rPr>
                <w:color w:val="002060"/>
              </w:rPr>
            </w:pPr>
            <w:r w:rsidRPr="008F4C0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7459F"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16BA67"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9F2DB"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6BC10"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97911"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36776A"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5246DDCF"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EEBB93" w14:textId="77777777" w:rsidR="00B13E16" w:rsidRPr="008F4C02" w:rsidRDefault="00B13E16" w:rsidP="00EA1A87">
            <w:pPr>
              <w:pStyle w:val="ROWTABELLA"/>
              <w:rPr>
                <w:color w:val="002060"/>
              </w:rPr>
            </w:pPr>
            <w:r w:rsidRPr="008F4C02">
              <w:rPr>
                <w:color w:val="002060"/>
              </w:rPr>
              <w:t>FERMO SSD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9EDF88" w14:textId="77777777" w:rsidR="00B13E16" w:rsidRPr="008F4C02" w:rsidRDefault="00B13E16" w:rsidP="00EA1A87">
            <w:pPr>
              <w:pStyle w:val="ROWTABELLA"/>
              <w:rPr>
                <w:color w:val="002060"/>
              </w:rPr>
            </w:pPr>
            <w:r w:rsidRPr="008F4C02">
              <w:rPr>
                <w:color w:val="002060"/>
              </w:rPr>
              <w:t>FUTSAL COBA SPORTIVA DIL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EF211D0"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A23540" w14:textId="77777777" w:rsidR="00B13E16" w:rsidRPr="008F4C02" w:rsidRDefault="00B13E16" w:rsidP="00EA1A87">
            <w:pPr>
              <w:pStyle w:val="ROWTABELLA"/>
              <w:rPr>
                <w:color w:val="002060"/>
              </w:rPr>
            </w:pPr>
            <w:r w:rsidRPr="008F4C02">
              <w:rPr>
                <w:color w:val="002060"/>
              </w:rPr>
              <w:t>16/03/2019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E1A62D" w14:textId="77777777" w:rsidR="00B13E16" w:rsidRPr="008F4C02" w:rsidRDefault="00B13E16" w:rsidP="00EA1A87">
            <w:pPr>
              <w:pStyle w:val="ROWTABELLA"/>
              <w:rPr>
                <w:color w:val="002060"/>
              </w:rPr>
            </w:pPr>
            <w:r w:rsidRPr="008F4C02">
              <w:rPr>
                <w:color w:val="002060"/>
              </w:rPr>
              <w:t>P.G.M.VALLESI FIRMUM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B0E298" w14:textId="77777777" w:rsidR="00B13E16" w:rsidRPr="008F4C02" w:rsidRDefault="00B13E16" w:rsidP="00EA1A87">
            <w:pPr>
              <w:pStyle w:val="ROWTABELLA"/>
              <w:rPr>
                <w:color w:val="002060"/>
              </w:rPr>
            </w:pPr>
            <w:r w:rsidRPr="008F4C0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F19751" w14:textId="77777777" w:rsidR="00B13E16" w:rsidRPr="008F4C02" w:rsidRDefault="00B13E16" w:rsidP="00EA1A87">
            <w:pPr>
              <w:pStyle w:val="ROWTABELLA"/>
              <w:rPr>
                <w:color w:val="002060"/>
              </w:rPr>
            </w:pPr>
            <w:r w:rsidRPr="008F4C02">
              <w:rPr>
                <w:color w:val="002060"/>
              </w:rPr>
              <w:t>EIA OTTORINO RESPIGHI</w:t>
            </w:r>
          </w:p>
        </w:tc>
      </w:tr>
      <w:tr w:rsidR="00B13E16" w:rsidRPr="008F4C02" w14:paraId="6990943A"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B830CF" w14:textId="77777777" w:rsidR="00B13E16" w:rsidRPr="008F4C02" w:rsidRDefault="00B13E16" w:rsidP="00EA1A87">
            <w:pPr>
              <w:pStyle w:val="ROWTABELLA"/>
              <w:rPr>
                <w:color w:val="002060"/>
              </w:rPr>
            </w:pPr>
            <w:r w:rsidRPr="008F4C02">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352A2C" w14:textId="77777777" w:rsidR="00B13E16" w:rsidRPr="008F4C02" w:rsidRDefault="00B13E16" w:rsidP="00EA1A87">
            <w:pPr>
              <w:pStyle w:val="ROWTABELLA"/>
              <w:rPr>
                <w:color w:val="002060"/>
              </w:rPr>
            </w:pPr>
            <w:r w:rsidRPr="008F4C02">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9FC3EF"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2C7B85" w14:textId="77777777" w:rsidR="00B13E16" w:rsidRPr="008F4C02" w:rsidRDefault="00B13E16" w:rsidP="00EA1A87">
            <w:pPr>
              <w:pStyle w:val="ROWTABELLA"/>
              <w:rPr>
                <w:color w:val="002060"/>
              </w:rPr>
            </w:pPr>
            <w:r w:rsidRPr="008F4C02">
              <w:rPr>
                <w:color w:val="002060"/>
              </w:rPr>
              <w:t>16/03/2019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8B7309" w14:textId="77777777" w:rsidR="00B13E16" w:rsidRPr="008F4C02" w:rsidRDefault="00B13E16" w:rsidP="00EA1A87">
            <w:pPr>
              <w:pStyle w:val="ROWTABELLA"/>
              <w:rPr>
                <w:color w:val="002060"/>
              </w:rPr>
            </w:pPr>
            <w:r w:rsidRPr="008F4C02">
              <w:rPr>
                <w:color w:val="002060"/>
              </w:rPr>
              <w:t>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C8F250" w14:textId="77777777" w:rsidR="00B13E16" w:rsidRPr="008F4C02" w:rsidRDefault="00B13E16" w:rsidP="00EA1A87">
            <w:pPr>
              <w:pStyle w:val="ROWTABELLA"/>
              <w:rPr>
                <w:color w:val="002060"/>
              </w:rPr>
            </w:pPr>
            <w:r w:rsidRPr="008F4C0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4E34C" w14:textId="77777777" w:rsidR="00B13E16" w:rsidRPr="008F4C02" w:rsidRDefault="00B13E16" w:rsidP="00EA1A87">
            <w:pPr>
              <w:pStyle w:val="ROWTABELLA"/>
              <w:rPr>
                <w:color w:val="002060"/>
              </w:rPr>
            </w:pPr>
            <w:r w:rsidRPr="008F4C02">
              <w:rPr>
                <w:color w:val="002060"/>
              </w:rPr>
              <w:t>VIA SALVO D'ACQUISTO</w:t>
            </w:r>
          </w:p>
        </w:tc>
      </w:tr>
      <w:tr w:rsidR="00B13E16" w:rsidRPr="008F4C02" w14:paraId="273E4BAF"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93690F" w14:textId="77777777" w:rsidR="00B13E16" w:rsidRPr="008F4C02" w:rsidRDefault="00B13E16" w:rsidP="00EA1A87">
            <w:pPr>
              <w:pStyle w:val="ROWTABELLA"/>
              <w:rPr>
                <w:color w:val="002060"/>
              </w:rPr>
            </w:pPr>
            <w:r w:rsidRPr="008F4C0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32452F" w14:textId="77777777" w:rsidR="00B13E16" w:rsidRPr="008F4C02" w:rsidRDefault="00B13E16" w:rsidP="00EA1A87">
            <w:pPr>
              <w:pStyle w:val="ROWTABELLA"/>
              <w:rPr>
                <w:color w:val="002060"/>
              </w:rPr>
            </w:pPr>
            <w:r w:rsidRPr="008F4C02">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94E2A9"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C824EA" w14:textId="77777777" w:rsidR="00B13E16" w:rsidRPr="008F4C02" w:rsidRDefault="00B13E16" w:rsidP="00EA1A87">
            <w:pPr>
              <w:pStyle w:val="ROWTABELLA"/>
              <w:rPr>
                <w:color w:val="002060"/>
              </w:rPr>
            </w:pPr>
            <w:r w:rsidRPr="008F4C02">
              <w:rPr>
                <w:color w:val="002060"/>
              </w:rPr>
              <w:t>19/03/2019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3D15B4" w14:textId="77777777" w:rsidR="00B13E16" w:rsidRPr="008F4C02" w:rsidRDefault="00B13E16" w:rsidP="00EA1A87">
            <w:pPr>
              <w:pStyle w:val="ROWTABELLA"/>
              <w:rPr>
                <w:color w:val="002060"/>
              </w:rPr>
            </w:pPr>
            <w:r w:rsidRPr="008F4C02">
              <w:rPr>
                <w:color w:val="002060"/>
              </w:rPr>
              <w:t>CAMPO SCOPERTO C.SP."S.SERGIO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76550F" w14:textId="77777777" w:rsidR="00B13E16" w:rsidRPr="008F4C02" w:rsidRDefault="00B13E16" w:rsidP="00EA1A87">
            <w:pPr>
              <w:pStyle w:val="ROWTABELLA"/>
              <w:rPr>
                <w:color w:val="002060"/>
              </w:rPr>
            </w:pPr>
            <w:r w:rsidRPr="008F4C0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AA02E8" w14:textId="77777777" w:rsidR="00B13E16" w:rsidRPr="008F4C02" w:rsidRDefault="00B13E16" w:rsidP="00EA1A87">
            <w:pPr>
              <w:pStyle w:val="ROWTABELLA"/>
              <w:rPr>
                <w:color w:val="002060"/>
              </w:rPr>
            </w:pPr>
            <w:r w:rsidRPr="008F4C02">
              <w:rPr>
                <w:color w:val="002060"/>
              </w:rPr>
              <w:t>LOCALITA' GROTTACCIA</w:t>
            </w:r>
          </w:p>
        </w:tc>
      </w:tr>
      <w:tr w:rsidR="00B13E16" w:rsidRPr="008F4C02" w14:paraId="4E24557B"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EA4467" w14:textId="77777777" w:rsidR="00B13E16" w:rsidRPr="008F4C02" w:rsidRDefault="00B13E16" w:rsidP="00EA1A87">
            <w:pPr>
              <w:pStyle w:val="ROWTABELLA"/>
              <w:rPr>
                <w:color w:val="002060"/>
              </w:rPr>
            </w:pPr>
            <w:r w:rsidRPr="008F4C02">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4EF65E" w14:textId="77777777" w:rsidR="00B13E16" w:rsidRPr="008F4C02" w:rsidRDefault="00B13E16" w:rsidP="00EA1A87">
            <w:pPr>
              <w:pStyle w:val="ROWTABELLA"/>
              <w:rPr>
                <w:color w:val="002060"/>
              </w:rPr>
            </w:pPr>
            <w:r w:rsidRPr="008F4C02">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4E2A8C"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C311C0" w14:textId="77777777" w:rsidR="00B13E16" w:rsidRPr="008F4C02" w:rsidRDefault="00B13E16" w:rsidP="00EA1A87">
            <w:pPr>
              <w:pStyle w:val="ROWTABELLA"/>
              <w:rPr>
                <w:color w:val="002060"/>
              </w:rPr>
            </w:pPr>
            <w:r w:rsidRPr="008F4C02">
              <w:rPr>
                <w:color w:val="002060"/>
              </w:rPr>
              <w:t>19/03/2019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8CEB3C" w14:textId="75EA030F" w:rsidR="00B13E16" w:rsidRPr="008F4C02" w:rsidRDefault="00227765" w:rsidP="00EA1A87">
            <w:pPr>
              <w:pStyle w:val="ROWTABELLA"/>
              <w:rPr>
                <w:color w:val="002060"/>
              </w:rPr>
            </w:pPr>
            <w:r>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2939A2" w14:textId="7E5AF0AA" w:rsidR="00B13E16" w:rsidRPr="008F4C02" w:rsidRDefault="00227765" w:rsidP="00EA1A87">
            <w:pPr>
              <w:pStyle w:val="ROWTABELLA"/>
              <w:rPr>
                <w:color w:val="002060"/>
              </w:rPr>
            </w:pPr>
            <w:r>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4D7B7" w14:textId="5C1AC1F7" w:rsidR="00B13E16" w:rsidRPr="008F4C02" w:rsidRDefault="00227765" w:rsidP="00EA1A87">
            <w:pPr>
              <w:pStyle w:val="ROWTABELLA"/>
              <w:rPr>
                <w:color w:val="002060"/>
              </w:rPr>
            </w:pPr>
            <w:r>
              <w:rPr>
                <w:color w:val="002060"/>
              </w:rPr>
              <w:t>VIA TINTORETTO</w:t>
            </w:r>
          </w:p>
        </w:tc>
      </w:tr>
    </w:tbl>
    <w:p w14:paraId="62F02CE5" w14:textId="77777777" w:rsidR="00B13E16" w:rsidRPr="008F4C02" w:rsidRDefault="00B13E16" w:rsidP="00B13E16">
      <w:pPr>
        <w:pStyle w:val="SOTTOTITOLOCAMPIONATO1"/>
        <w:divId w:val="527259509"/>
        <w:rPr>
          <w:color w:val="002060"/>
        </w:rPr>
      </w:pPr>
    </w:p>
    <w:p w14:paraId="32F72588" w14:textId="77777777" w:rsidR="00B13E16" w:rsidRPr="008F4C02" w:rsidRDefault="00B13E16" w:rsidP="00B13E16">
      <w:pPr>
        <w:pStyle w:val="TITOLOCAMPIONATO"/>
        <w:shd w:val="clear" w:color="auto" w:fill="CCCCCC"/>
        <w:spacing w:before="80" w:after="40"/>
        <w:divId w:val="527259509"/>
        <w:rPr>
          <w:color w:val="002060"/>
        </w:rPr>
      </w:pPr>
      <w:r w:rsidRPr="008F4C02">
        <w:rPr>
          <w:color w:val="002060"/>
        </w:rPr>
        <w:t>UNDER 15 C5 REGIONALI MASCHILI</w:t>
      </w:r>
    </w:p>
    <w:p w14:paraId="4E67B22A" w14:textId="77777777" w:rsidR="00B13E16" w:rsidRPr="008F4C02" w:rsidRDefault="00B13E16" w:rsidP="00B13E16">
      <w:pPr>
        <w:pStyle w:val="TITOLOPRINC"/>
        <w:divId w:val="527259509"/>
        <w:rPr>
          <w:color w:val="002060"/>
        </w:rPr>
      </w:pPr>
      <w:r w:rsidRPr="008F4C02">
        <w:rPr>
          <w:color w:val="002060"/>
        </w:rPr>
        <w:t>RISULTATI</w:t>
      </w:r>
    </w:p>
    <w:p w14:paraId="7B2AD457" w14:textId="77777777" w:rsidR="00B13E16" w:rsidRPr="008F4C02" w:rsidRDefault="00B13E16" w:rsidP="00B13E16">
      <w:pPr>
        <w:pStyle w:val="breakline"/>
        <w:divId w:val="527259509"/>
        <w:rPr>
          <w:color w:val="002060"/>
        </w:rPr>
      </w:pPr>
    </w:p>
    <w:p w14:paraId="3520FAB4" w14:textId="77777777" w:rsidR="00B13E16" w:rsidRPr="008F4C02" w:rsidRDefault="00B13E16" w:rsidP="00B13E16">
      <w:pPr>
        <w:pStyle w:val="SOTTOTITOLOCAMPIONATO1"/>
        <w:divId w:val="527259509"/>
        <w:rPr>
          <w:color w:val="002060"/>
        </w:rPr>
      </w:pPr>
      <w:r w:rsidRPr="008F4C02">
        <w:rPr>
          <w:color w:val="002060"/>
        </w:rPr>
        <w:t>RISULTATI UFFICIALI GARE DEL 10/03/2019</w:t>
      </w:r>
    </w:p>
    <w:p w14:paraId="4D3E90D9" w14:textId="77777777" w:rsidR="00B13E16" w:rsidRPr="008F4C02" w:rsidRDefault="00B13E16" w:rsidP="00B13E16">
      <w:pPr>
        <w:pStyle w:val="SOTTOTITOLOCAMPIONATO2"/>
        <w:divId w:val="527259509"/>
        <w:rPr>
          <w:color w:val="002060"/>
        </w:rPr>
      </w:pPr>
      <w:r w:rsidRPr="008F4C02">
        <w:rPr>
          <w:color w:val="002060"/>
        </w:rPr>
        <w:t>Si trascrivono qui di seguito i risultati ufficiali delle gare disputate</w:t>
      </w:r>
    </w:p>
    <w:p w14:paraId="7447BD47" w14:textId="77777777" w:rsidR="00B13E16" w:rsidRPr="008F4C02" w:rsidRDefault="00B13E16" w:rsidP="00B13E1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13E16" w:rsidRPr="008F4C02" w14:paraId="7EC05C43" w14:textId="77777777" w:rsidTr="00B13E1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13E16" w:rsidRPr="008F4C02" w14:paraId="3C0856AD" w14:textId="77777777" w:rsidTr="00EA1A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554EF" w14:textId="77777777" w:rsidR="00B13E16" w:rsidRPr="008F4C02" w:rsidRDefault="00B13E16" w:rsidP="00EA1A87">
                  <w:pPr>
                    <w:pStyle w:val="HEADERTABELLA"/>
                    <w:rPr>
                      <w:color w:val="002060"/>
                    </w:rPr>
                  </w:pPr>
                  <w:r w:rsidRPr="008F4C02">
                    <w:rPr>
                      <w:color w:val="002060"/>
                    </w:rPr>
                    <w:t>GIRONE OF - 1 Giornata - R</w:t>
                  </w:r>
                </w:p>
              </w:tc>
            </w:tr>
            <w:tr w:rsidR="00B13E16" w:rsidRPr="008F4C02" w14:paraId="60B067CB" w14:textId="77777777" w:rsidTr="00EA1A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F1FC72" w14:textId="77777777" w:rsidR="00B13E16" w:rsidRPr="008F4C02" w:rsidRDefault="00B13E16" w:rsidP="00EA1A87">
                  <w:pPr>
                    <w:pStyle w:val="ROWTABELLA"/>
                    <w:rPr>
                      <w:color w:val="002060"/>
                    </w:rPr>
                  </w:pPr>
                  <w:r w:rsidRPr="008F4C0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6E73D6" w14:textId="77777777" w:rsidR="00B13E16" w:rsidRPr="008F4C02" w:rsidRDefault="00B13E16" w:rsidP="00EA1A87">
                  <w:pPr>
                    <w:pStyle w:val="ROWTABELLA"/>
                    <w:rPr>
                      <w:color w:val="002060"/>
                    </w:rPr>
                  </w:pPr>
                  <w:r w:rsidRPr="008F4C0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5EAB17" w14:textId="77777777" w:rsidR="00B13E16" w:rsidRPr="008F4C02" w:rsidRDefault="00B13E16" w:rsidP="00EA1A87">
                  <w:pPr>
                    <w:pStyle w:val="ROWTABELLA"/>
                    <w:jc w:val="center"/>
                    <w:rPr>
                      <w:color w:val="002060"/>
                    </w:rPr>
                  </w:pPr>
                  <w:r w:rsidRPr="008F4C02">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D65CBB" w14:textId="77777777" w:rsidR="00B13E16" w:rsidRPr="008F4C02" w:rsidRDefault="00B13E16" w:rsidP="00EA1A87">
                  <w:pPr>
                    <w:pStyle w:val="ROWTABELLA"/>
                    <w:jc w:val="center"/>
                    <w:rPr>
                      <w:color w:val="002060"/>
                    </w:rPr>
                  </w:pPr>
                  <w:r w:rsidRPr="008F4C02">
                    <w:rPr>
                      <w:color w:val="002060"/>
                    </w:rPr>
                    <w:t> </w:t>
                  </w:r>
                </w:p>
              </w:tc>
            </w:tr>
            <w:tr w:rsidR="00B13E16" w:rsidRPr="008F4C02" w14:paraId="64314252"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A8ACC3B" w14:textId="77777777" w:rsidR="00B13E16" w:rsidRPr="008F4C02" w:rsidRDefault="00B13E16" w:rsidP="00EA1A87">
                  <w:pPr>
                    <w:pStyle w:val="ROWTABELLA"/>
                    <w:rPr>
                      <w:color w:val="002060"/>
                    </w:rPr>
                  </w:pPr>
                  <w:r w:rsidRPr="008F4C0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C9EC71" w14:textId="77777777" w:rsidR="00B13E16" w:rsidRPr="008F4C02" w:rsidRDefault="00B13E16" w:rsidP="00EA1A87">
                  <w:pPr>
                    <w:pStyle w:val="ROWTABELLA"/>
                    <w:rPr>
                      <w:color w:val="002060"/>
                    </w:rPr>
                  </w:pPr>
                  <w:r w:rsidRPr="008F4C02">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80924E" w14:textId="77777777" w:rsidR="00B13E16" w:rsidRPr="008F4C02" w:rsidRDefault="00B13E16" w:rsidP="00EA1A87">
                  <w:pPr>
                    <w:pStyle w:val="ROWTABELLA"/>
                    <w:jc w:val="center"/>
                    <w:rPr>
                      <w:color w:val="002060"/>
                    </w:rPr>
                  </w:pPr>
                  <w:r w:rsidRPr="008F4C0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79795A" w14:textId="77777777" w:rsidR="00B13E16" w:rsidRPr="008F4C02" w:rsidRDefault="00B13E16" w:rsidP="00EA1A87">
                  <w:pPr>
                    <w:pStyle w:val="ROWTABELLA"/>
                    <w:jc w:val="center"/>
                    <w:rPr>
                      <w:color w:val="002060"/>
                    </w:rPr>
                  </w:pPr>
                  <w:r w:rsidRPr="008F4C02">
                    <w:rPr>
                      <w:color w:val="002060"/>
                    </w:rPr>
                    <w:t> </w:t>
                  </w:r>
                </w:p>
              </w:tc>
            </w:tr>
            <w:tr w:rsidR="00B13E16" w:rsidRPr="008F4C02" w14:paraId="1C559FA1"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CA1F5A" w14:textId="77777777" w:rsidR="00B13E16" w:rsidRPr="008F4C02" w:rsidRDefault="00B13E16" w:rsidP="00EA1A87">
                  <w:pPr>
                    <w:pStyle w:val="ROWTABELLA"/>
                    <w:rPr>
                      <w:color w:val="002060"/>
                    </w:rPr>
                  </w:pPr>
                  <w:r w:rsidRPr="008F4C02">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21982F" w14:textId="77777777" w:rsidR="00B13E16" w:rsidRPr="008F4C02" w:rsidRDefault="00B13E16" w:rsidP="00EA1A87">
                  <w:pPr>
                    <w:pStyle w:val="ROWTABELLA"/>
                    <w:rPr>
                      <w:color w:val="002060"/>
                    </w:rPr>
                  </w:pPr>
                  <w:r w:rsidRPr="008F4C0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D830C5" w14:textId="77777777" w:rsidR="00B13E16" w:rsidRPr="008F4C02" w:rsidRDefault="00B13E16" w:rsidP="00EA1A87">
                  <w:pPr>
                    <w:pStyle w:val="ROWTABELLA"/>
                    <w:jc w:val="center"/>
                    <w:rPr>
                      <w:color w:val="002060"/>
                    </w:rPr>
                  </w:pPr>
                  <w:r w:rsidRPr="008F4C02">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D3CC69" w14:textId="77777777" w:rsidR="00B13E16" w:rsidRPr="008F4C02" w:rsidRDefault="00B13E16" w:rsidP="00EA1A87">
                  <w:pPr>
                    <w:pStyle w:val="ROWTABELLA"/>
                    <w:jc w:val="center"/>
                    <w:rPr>
                      <w:color w:val="002060"/>
                    </w:rPr>
                  </w:pPr>
                  <w:r w:rsidRPr="008F4C02">
                    <w:rPr>
                      <w:color w:val="002060"/>
                    </w:rPr>
                    <w:t> </w:t>
                  </w:r>
                </w:p>
              </w:tc>
            </w:tr>
            <w:tr w:rsidR="00B13E16" w:rsidRPr="008F4C02" w14:paraId="32D0C33A"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D9A1E8" w14:textId="77777777" w:rsidR="00B13E16" w:rsidRPr="008F4C02" w:rsidRDefault="00B13E16" w:rsidP="00EA1A87">
                  <w:pPr>
                    <w:pStyle w:val="ROWTABELLA"/>
                    <w:rPr>
                      <w:color w:val="002060"/>
                    </w:rPr>
                  </w:pPr>
                  <w:r w:rsidRPr="008F4C0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7250086" w14:textId="77777777" w:rsidR="00B13E16" w:rsidRPr="008F4C02" w:rsidRDefault="00B13E16" w:rsidP="00EA1A87">
                  <w:pPr>
                    <w:pStyle w:val="ROWTABELLA"/>
                    <w:rPr>
                      <w:color w:val="002060"/>
                    </w:rPr>
                  </w:pPr>
                  <w:r w:rsidRPr="008F4C02">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91D3D8" w14:textId="77777777" w:rsidR="00B13E16" w:rsidRPr="008F4C02" w:rsidRDefault="00B13E16" w:rsidP="00EA1A87">
                  <w:pPr>
                    <w:pStyle w:val="ROWTABELLA"/>
                    <w:jc w:val="center"/>
                    <w:rPr>
                      <w:color w:val="002060"/>
                    </w:rPr>
                  </w:pPr>
                  <w:r w:rsidRPr="008F4C0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78E407" w14:textId="77777777" w:rsidR="00B13E16" w:rsidRPr="008F4C02" w:rsidRDefault="00B13E16" w:rsidP="00EA1A87">
                  <w:pPr>
                    <w:pStyle w:val="ROWTABELLA"/>
                    <w:jc w:val="center"/>
                    <w:rPr>
                      <w:color w:val="002060"/>
                    </w:rPr>
                  </w:pPr>
                  <w:r w:rsidRPr="008F4C02">
                    <w:rPr>
                      <w:color w:val="002060"/>
                    </w:rPr>
                    <w:t> </w:t>
                  </w:r>
                </w:p>
              </w:tc>
            </w:tr>
            <w:tr w:rsidR="00B13E16" w:rsidRPr="008F4C02" w14:paraId="213750B2"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DE4404" w14:textId="77777777" w:rsidR="00B13E16" w:rsidRPr="008F4C02" w:rsidRDefault="00B13E16" w:rsidP="00EA1A87">
                  <w:pPr>
                    <w:pStyle w:val="ROWTABELLA"/>
                    <w:rPr>
                      <w:color w:val="002060"/>
                    </w:rPr>
                  </w:pPr>
                  <w:r w:rsidRPr="008F4C02">
                    <w:rPr>
                      <w:color w:val="002060"/>
                    </w:rPr>
                    <w:t>(1) FUTBOL3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E40CEB" w14:textId="77777777" w:rsidR="00B13E16" w:rsidRPr="008F4C02" w:rsidRDefault="00B13E16" w:rsidP="00EA1A87">
                  <w:pPr>
                    <w:pStyle w:val="ROWTABELLA"/>
                    <w:rPr>
                      <w:color w:val="002060"/>
                    </w:rPr>
                  </w:pPr>
                  <w:r w:rsidRPr="008F4C0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D06771" w14:textId="77777777" w:rsidR="00B13E16" w:rsidRPr="008F4C02" w:rsidRDefault="00B13E16" w:rsidP="00EA1A87">
                  <w:pPr>
                    <w:pStyle w:val="ROWTABELLA"/>
                    <w:jc w:val="center"/>
                    <w:rPr>
                      <w:color w:val="002060"/>
                    </w:rPr>
                  </w:pPr>
                  <w:r w:rsidRPr="008F4C02">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31D2C3F" w14:textId="77777777" w:rsidR="00B13E16" w:rsidRPr="008F4C02" w:rsidRDefault="00B13E16" w:rsidP="00EA1A87">
                  <w:pPr>
                    <w:pStyle w:val="ROWTABELLA"/>
                    <w:jc w:val="center"/>
                    <w:rPr>
                      <w:color w:val="002060"/>
                    </w:rPr>
                  </w:pPr>
                  <w:r w:rsidRPr="008F4C02">
                    <w:rPr>
                      <w:color w:val="002060"/>
                    </w:rPr>
                    <w:t> </w:t>
                  </w:r>
                </w:p>
              </w:tc>
            </w:tr>
            <w:tr w:rsidR="00B13E16" w:rsidRPr="008F4C02" w14:paraId="1F08A9A1"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1F6E0A" w14:textId="77777777" w:rsidR="00B13E16" w:rsidRPr="008F4C02" w:rsidRDefault="00B13E16" w:rsidP="00EA1A87">
                  <w:pPr>
                    <w:pStyle w:val="ROWTABELLA"/>
                    <w:rPr>
                      <w:color w:val="002060"/>
                    </w:rPr>
                  </w:pPr>
                  <w:r w:rsidRPr="008F4C02">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ACD6A5E" w14:textId="77777777" w:rsidR="00B13E16" w:rsidRPr="008F4C02" w:rsidRDefault="00B13E16" w:rsidP="00EA1A87">
                  <w:pPr>
                    <w:pStyle w:val="ROWTABELLA"/>
                    <w:rPr>
                      <w:color w:val="002060"/>
                    </w:rPr>
                  </w:pPr>
                  <w:r w:rsidRPr="008F4C0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769833" w14:textId="77777777" w:rsidR="00B13E16" w:rsidRPr="008F4C02" w:rsidRDefault="00B13E16" w:rsidP="00EA1A87">
                  <w:pPr>
                    <w:pStyle w:val="ROWTABELLA"/>
                    <w:jc w:val="center"/>
                    <w:rPr>
                      <w:color w:val="002060"/>
                    </w:rPr>
                  </w:pPr>
                  <w:r w:rsidRPr="008F4C0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B9C6B4" w14:textId="77777777" w:rsidR="00B13E16" w:rsidRPr="008F4C02" w:rsidRDefault="00B13E16" w:rsidP="00EA1A87">
                  <w:pPr>
                    <w:pStyle w:val="ROWTABELLA"/>
                    <w:jc w:val="center"/>
                    <w:rPr>
                      <w:color w:val="002060"/>
                    </w:rPr>
                  </w:pPr>
                  <w:r w:rsidRPr="008F4C02">
                    <w:rPr>
                      <w:color w:val="002060"/>
                    </w:rPr>
                    <w:t> </w:t>
                  </w:r>
                </w:p>
              </w:tc>
            </w:tr>
            <w:tr w:rsidR="00B13E16" w:rsidRPr="008F4C02" w14:paraId="41A3D919" w14:textId="77777777" w:rsidTr="00EA1A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604ED8" w14:textId="77777777" w:rsidR="00B13E16" w:rsidRPr="008F4C02" w:rsidRDefault="00B13E16" w:rsidP="00EA1A87">
                  <w:pPr>
                    <w:pStyle w:val="ROWTABELLA"/>
                    <w:rPr>
                      <w:color w:val="002060"/>
                    </w:rPr>
                  </w:pPr>
                  <w:r w:rsidRPr="008F4C02">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BD87A4" w14:textId="77777777" w:rsidR="00B13E16" w:rsidRPr="008F4C02" w:rsidRDefault="00B13E16" w:rsidP="00EA1A87">
                  <w:pPr>
                    <w:pStyle w:val="ROWTABELLA"/>
                    <w:rPr>
                      <w:color w:val="002060"/>
                    </w:rPr>
                  </w:pPr>
                  <w:r w:rsidRPr="008F4C0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0969E2" w14:textId="77777777" w:rsidR="00B13E16" w:rsidRPr="008F4C02" w:rsidRDefault="00B13E16" w:rsidP="00EA1A87">
                  <w:pPr>
                    <w:pStyle w:val="ROWTABELLA"/>
                    <w:jc w:val="center"/>
                    <w:rPr>
                      <w:color w:val="002060"/>
                    </w:rPr>
                  </w:pPr>
                  <w:r w:rsidRPr="008F4C0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12FCBA2" w14:textId="77777777" w:rsidR="00B13E16" w:rsidRPr="008F4C02" w:rsidRDefault="00B13E16" w:rsidP="00EA1A87">
                  <w:pPr>
                    <w:pStyle w:val="ROWTABELLA"/>
                    <w:jc w:val="center"/>
                    <w:rPr>
                      <w:color w:val="002060"/>
                    </w:rPr>
                  </w:pPr>
                  <w:r w:rsidRPr="008F4C02">
                    <w:rPr>
                      <w:color w:val="002060"/>
                    </w:rPr>
                    <w:t> </w:t>
                  </w:r>
                </w:p>
              </w:tc>
            </w:tr>
            <w:tr w:rsidR="00B13E16" w:rsidRPr="008F4C02" w14:paraId="127F081B" w14:textId="77777777" w:rsidTr="00EA1A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CC665A" w14:textId="77777777" w:rsidR="00B13E16" w:rsidRPr="008F4C02" w:rsidRDefault="00B13E16" w:rsidP="00EA1A87">
                  <w:pPr>
                    <w:pStyle w:val="ROWTABELLA"/>
                    <w:rPr>
                      <w:color w:val="002060"/>
                    </w:rPr>
                  </w:pPr>
                  <w:r w:rsidRPr="008F4C0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7F7578" w14:textId="77777777" w:rsidR="00B13E16" w:rsidRPr="008F4C02" w:rsidRDefault="00B13E16" w:rsidP="00EA1A87">
                  <w:pPr>
                    <w:pStyle w:val="ROWTABELLA"/>
                    <w:rPr>
                      <w:color w:val="002060"/>
                    </w:rPr>
                  </w:pPr>
                  <w:r w:rsidRPr="008F4C02">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A5037" w14:textId="77777777" w:rsidR="00B13E16" w:rsidRPr="008F4C02" w:rsidRDefault="00B13E16" w:rsidP="00EA1A87">
                  <w:pPr>
                    <w:pStyle w:val="ROWTABELLA"/>
                    <w:jc w:val="center"/>
                    <w:rPr>
                      <w:color w:val="002060"/>
                    </w:rPr>
                  </w:pPr>
                  <w:r w:rsidRPr="008F4C02">
                    <w:rPr>
                      <w:color w:val="002060"/>
                    </w:rPr>
                    <w:t>11 - 6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741CBB" w14:textId="77777777" w:rsidR="00B13E16" w:rsidRPr="008F4C02" w:rsidRDefault="00B13E16" w:rsidP="00EA1A87">
                  <w:pPr>
                    <w:pStyle w:val="ROWTABELLA"/>
                    <w:jc w:val="center"/>
                    <w:rPr>
                      <w:color w:val="002060"/>
                    </w:rPr>
                  </w:pPr>
                  <w:r w:rsidRPr="008F4C02">
                    <w:rPr>
                      <w:color w:val="002060"/>
                    </w:rPr>
                    <w:t> </w:t>
                  </w:r>
                </w:p>
              </w:tc>
            </w:tr>
            <w:tr w:rsidR="00B13E16" w:rsidRPr="008F4C02" w14:paraId="3285B4B2" w14:textId="77777777" w:rsidTr="00EA1A87">
              <w:tc>
                <w:tcPr>
                  <w:tcW w:w="4700" w:type="dxa"/>
                  <w:gridSpan w:val="4"/>
                  <w:tcBorders>
                    <w:top w:val="nil"/>
                    <w:left w:val="nil"/>
                    <w:bottom w:val="nil"/>
                    <w:right w:val="nil"/>
                  </w:tcBorders>
                  <w:tcMar>
                    <w:top w:w="20" w:type="dxa"/>
                    <w:left w:w="20" w:type="dxa"/>
                    <w:bottom w:w="20" w:type="dxa"/>
                    <w:right w:w="20" w:type="dxa"/>
                  </w:tcMar>
                  <w:vAlign w:val="center"/>
                </w:tcPr>
                <w:p w14:paraId="2E66A2F1" w14:textId="77777777" w:rsidR="00B13E16" w:rsidRPr="008F4C02" w:rsidRDefault="00B13E16" w:rsidP="00EA1A87">
                  <w:pPr>
                    <w:pStyle w:val="ROWTABELLA"/>
                    <w:rPr>
                      <w:color w:val="002060"/>
                    </w:rPr>
                  </w:pPr>
                  <w:r w:rsidRPr="008F4C02">
                    <w:rPr>
                      <w:color w:val="002060"/>
                    </w:rPr>
                    <w:t>(1) - disputata il 09/03/2019</w:t>
                  </w:r>
                </w:p>
              </w:tc>
            </w:tr>
          </w:tbl>
          <w:p w14:paraId="4E71CC88" w14:textId="77777777" w:rsidR="00B13E16" w:rsidRPr="008F4C02" w:rsidRDefault="00B13E16" w:rsidP="00EA1A87">
            <w:pPr>
              <w:rPr>
                <w:color w:val="002060"/>
                <w:sz w:val="24"/>
                <w:szCs w:val="24"/>
              </w:rPr>
            </w:pPr>
          </w:p>
        </w:tc>
      </w:tr>
    </w:tbl>
    <w:p w14:paraId="34A074E5" w14:textId="77777777" w:rsidR="00B13E16" w:rsidRPr="008F4C02" w:rsidRDefault="00B13E16" w:rsidP="00B13E16">
      <w:pPr>
        <w:pStyle w:val="breakline"/>
        <w:divId w:val="527259509"/>
        <w:rPr>
          <w:color w:val="002060"/>
        </w:rPr>
      </w:pPr>
    </w:p>
    <w:p w14:paraId="0AB14717" w14:textId="77777777" w:rsidR="00B13E16" w:rsidRPr="008F4C02" w:rsidRDefault="00B13E16" w:rsidP="00B13E16">
      <w:pPr>
        <w:pStyle w:val="breakline"/>
        <w:divId w:val="527259509"/>
        <w:rPr>
          <w:color w:val="002060"/>
        </w:rPr>
      </w:pPr>
    </w:p>
    <w:p w14:paraId="4E010549" w14:textId="77777777" w:rsidR="00B13E16" w:rsidRPr="008F4C02" w:rsidRDefault="00B13E16" w:rsidP="00B13E16">
      <w:pPr>
        <w:pStyle w:val="TITOLOPRINC"/>
        <w:divId w:val="527259509"/>
        <w:rPr>
          <w:color w:val="002060"/>
        </w:rPr>
      </w:pPr>
      <w:r w:rsidRPr="008F4C02">
        <w:rPr>
          <w:color w:val="002060"/>
        </w:rPr>
        <w:t>GIUDICE SPORTIVO</w:t>
      </w:r>
    </w:p>
    <w:p w14:paraId="1834A9BF" w14:textId="77777777" w:rsidR="00B13E16" w:rsidRPr="008F4C02" w:rsidRDefault="00B13E16" w:rsidP="00B13E16">
      <w:pPr>
        <w:pStyle w:val="diffida"/>
        <w:divId w:val="527259509"/>
        <w:rPr>
          <w:color w:val="002060"/>
        </w:rPr>
      </w:pPr>
      <w:r w:rsidRPr="008F4C02">
        <w:rPr>
          <w:color w:val="002060"/>
        </w:rPr>
        <w:t>Il Giudice Sportivo, Avv. Claudio Romagnoli, nella seduta del 13/03/2019, ha adottato le decisioni che di seguito integralmente si riportano:</w:t>
      </w:r>
    </w:p>
    <w:p w14:paraId="3760D144" w14:textId="77777777" w:rsidR="00B13E16" w:rsidRPr="008F4C02" w:rsidRDefault="00B13E16" w:rsidP="00B13E16">
      <w:pPr>
        <w:pStyle w:val="titolo10"/>
        <w:divId w:val="527259509"/>
        <w:rPr>
          <w:color w:val="002060"/>
        </w:rPr>
      </w:pPr>
      <w:r w:rsidRPr="008F4C02">
        <w:rPr>
          <w:color w:val="002060"/>
        </w:rPr>
        <w:t xml:space="preserve">GARE DEL 9/ 3/2019 </w:t>
      </w:r>
    </w:p>
    <w:p w14:paraId="1848DF1E"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3EA44B54"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3FEAAFA8"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29618737"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7112184D" w14:textId="77777777" w:rsidTr="00B13E16">
        <w:trPr>
          <w:divId w:val="527259509"/>
        </w:trPr>
        <w:tc>
          <w:tcPr>
            <w:tcW w:w="2200" w:type="dxa"/>
            <w:tcMar>
              <w:top w:w="20" w:type="dxa"/>
              <w:left w:w="20" w:type="dxa"/>
              <w:bottom w:w="20" w:type="dxa"/>
              <w:right w:w="20" w:type="dxa"/>
            </w:tcMar>
            <w:vAlign w:val="center"/>
          </w:tcPr>
          <w:p w14:paraId="1D8D11E3" w14:textId="77777777" w:rsidR="00B13E16" w:rsidRPr="008F4C02" w:rsidRDefault="00B13E16" w:rsidP="00EA1A87">
            <w:pPr>
              <w:pStyle w:val="movimento"/>
              <w:rPr>
                <w:color w:val="002060"/>
              </w:rPr>
            </w:pPr>
            <w:r w:rsidRPr="008F4C02">
              <w:rPr>
                <w:color w:val="002060"/>
              </w:rPr>
              <w:t>RICORDI CARLO</w:t>
            </w:r>
          </w:p>
        </w:tc>
        <w:tc>
          <w:tcPr>
            <w:tcW w:w="2200" w:type="dxa"/>
            <w:tcMar>
              <w:top w:w="20" w:type="dxa"/>
              <w:left w:w="20" w:type="dxa"/>
              <w:bottom w:w="20" w:type="dxa"/>
              <w:right w:w="20" w:type="dxa"/>
            </w:tcMar>
            <w:vAlign w:val="center"/>
          </w:tcPr>
          <w:p w14:paraId="47F40130" w14:textId="77777777" w:rsidR="00B13E16" w:rsidRPr="008F4C02" w:rsidRDefault="00B13E16" w:rsidP="00EA1A87">
            <w:pPr>
              <w:pStyle w:val="movimento2"/>
              <w:rPr>
                <w:color w:val="002060"/>
              </w:rPr>
            </w:pPr>
            <w:r w:rsidRPr="008F4C02">
              <w:rPr>
                <w:color w:val="002060"/>
              </w:rPr>
              <w:t xml:space="preserve">(AUDAX 1970 S.ANGELO) </w:t>
            </w:r>
          </w:p>
        </w:tc>
        <w:tc>
          <w:tcPr>
            <w:tcW w:w="800" w:type="dxa"/>
            <w:tcMar>
              <w:top w:w="20" w:type="dxa"/>
              <w:left w:w="20" w:type="dxa"/>
              <w:bottom w:w="20" w:type="dxa"/>
              <w:right w:w="20" w:type="dxa"/>
            </w:tcMar>
            <w:vAlign w:val="center"/>
          </w:tcPr>
          <w:p w14:paraId="76DE7277"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4EDA2BE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2D218E7" w14:textId="77777777" w:rsidR="00B13E16" w:rsidRPr="008F4C02" w:rsidRDefault="00B13E16" w:rsidP="00EA1A87">
            <w:pPr>
              <w:pStyle w:val="movimento2"/>
              <w:rPr>
                <w:color w:val="002060"/>
              </w:rPr>
            </w:pPr>
            <w:r w:rsidRPr="008F4C02">
              <w:rPr>
                <w:color w:val="002060"/>
              </w:rPr>
              <w:t> </w:t>
            </w:r>
          </w:p>
        </w:tc>
      </w:tr>
    </w:tbl>
    <w:p w14:paraId="5E3B3FA0" w14:textId="77777777" w:rsidR="00B13E16" w:rsidRPr="008F4C02" w:rsidRDefault="00B13E16" w:rsidP="00B13E16">
      <w:pPr>
        <w:pStyle w:val="titolo10"/>
        <w:divId w:val="527259509"/>
        <w:rPr>
          <w:color w:val="002060"/>
        </w:rPr>
      </w:pPr>
      <w:r w:rsidRPr="008F4C02">
        <w:rPr>
          <w:color w:val="002060"/>
        </w:rPr>
        <w:t xml:space="preserve">GARE DEL 10/ 3/2019 </w:t>
      </w:r>
    </w:p>
    <w:p w14:paraId="2204CE7E" w14:textId="77777777" w:rsidR="00B13E16" w:rsidRPr="008F4C02" w:rsidRDefault="00B13E16" w:rsidP="00B13E16">
      <w:pPr>
        <w:pStyle w:val="titolo7a"/>
        <w:divId w:val="527259509"/>
        <w:rPr>
          <w:color w:val="002060"/>
        </w:rPr>
      </w:pPr>
      <w:r w:rsidRPr="008F4C02">
        <w:rPr>
          <w:color w:val="002060"/>
        </w:rPr>
        <w:t xml:space="preserve">PROVVEDIMENTI DISCIPLINARI </w:t>
      </w:r>
    </w:p>
    <w:p w14:paraId="2D728ACC" w14:textId="77777777" w:rsidR="00B13E16" w:rsidRPr="008F4C02" w:rsidRDefault="00B13E16" w:rsidP="00B13E16">
      <w:pPr>
        <w:pStyle w:val="TITOLO7B"/>
        <w:divId w:val="527259509"/>
        <w:rPr>
          <w:color w:val="002060"/>
        </w:rPr>
      </w:pPr>
      <w:r w:rsidRPr="008F4C02">
        <w:rPr>
          <w:color w:val="002060"/>
        </w:rPr>
        <w:t xml:space="preserve">In base alle risultanze degli atti ufficiali sono state deliberate le seguenti sanzioni disciplinari. </w:t>
      </w:r>
    </w:p>
    <w:p w14:paraId="1E43717A" w14:textId="77777777" w:rsidR="00B13E16" w:rsidRPr="008F4C02" w:rsidRDefault="00B13E16" w:rsidP="00B13E16">
      <w:pPr>
        <w:pStyle w:val="titolo3"/>
        <w:divId w:val="527259509"/>
        <w:rPr>
          <w:color w:val="002060"/>
        </w:rPr>
      </w:pPr>
      <w:r w:rsidRPr="008F4C02">
        <w:rPr>
          <w:color w:val="002060"/>
        </w:rPr>
        <w:t xml:space="preserve">A CARICO DI SOCIETA' </w:t>
      </w:r>
    </w:p>
    <w:p w14:paraId="1C652618" w14:textId="77777777" w:rsidR="00B13E16" w:rsidRPr="008F4C02" w:rsidRDefault="00B13E16" w:rsidP="00B13E16">
      <w:pPr>
        <w:pStyle w:val="titolo20"/>
        <w:divId w:val="527259509"/>
        <w:rPr>
          <w:color w:val="002060"/>
        </w:rPr>
      </w:pPr>
      <w:r w:rsidRPr="008F4C02">
        <w:rPr>
          <w:color w:val="002060"/>
        </w:rPr>
        <w:t xml:space="preserve">AMMENDA </w:t>
      </w:r>
    </w:p>
    <w:p w14:paraId="6F733936" w14:textId="77777777" w:rsidR="00B13E16" w:rsidRPr="008F4C02" w:rsidRDefault="00B13E16" w:rsidP="00B13E16">
      <w:pPr>
        <w:pStyle w:val="diffida"/>
        <w:spacing w:before="80" w:beforeAutospacing="0" w:after="40" w:afterAutospacing="0"/>
        <w:jc w:val="left"/>
        <w:divId w:val="527259509"/>
        <w:rPr>
          <w:color w:val="002060"/>
        </w:rPr>
      </w:pPr>
      <w:r w:rsidRPr="008F4C02">
        <w:rPr>
          <w:color w:val="002060"/>
        </w:rPr>
        <w:t xml:space="preserve">Euro 50,00 C.U.S. MACERATA CALCIO A5 </w:t>
      </w:r>
      <w:r w:rsidRPr="008F4C02">
        <w:rPr>
          <w:color w:val="002060"/>
        </w:rPr>
        <w:br/>
        <w:t xml:space="preserve">Per mancanza di acqua calda nello spogliatoio dell'arbitro. </w:t>
      </w:r>
    </w:p>
    <w:p w14:paraId="3266CC4C" w14:textId="77777777" w:rsidR="00B13E16" w:rsidRPr="008F4C02" w:rsidRDefault="00B13E16" w:rsidP="00B13E16">
      <w:pPr>
        <w:pStyle w:val="titolo3"/>
        <w:divId w:val="527259509"/>
        <w:rPr>
          <w:color w:val="002060"/>
        </w:rPr>
      </w:pPr>
      <w:r w:rsidRPr="008F4C02">
        <w:rPr>
          <w:color w:val="002060"/>
        </w:rPr>
        <w:t xml:space="preserve">A CARICO CALCIATORI NON ESPULSI DAL CAMPO </w:t>
      </w:r>
    </w:p>
    <w:p w14:paraId="2CB846DE" w14:textId="77777777" w:rsidR="00B13E16" w:rsidRPr="008F4C02" w:rsidRDefault="00B13E16" w:rsidP="00B13E16">
      <w:pPr>
        <w:pStyle w:val="titolo20"/>
        <w:divId w:val="527259509"/>
        <w:rPr>
          <w:color w:val="002060"/>
        </w:rPr>
      </w:pPr>
      <w:r w:rsidRPr="008F4C0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3260E2C" w14:textId="77777777" w:rsidTr="00B13E16">
        <w:trPr>
          <w:divId w:val="527259509"/>
        </w:trPr>
        <w:tc>
          <w:tcPr>
            <w:tcW w:w="2200" w:type="dxa"/>
            <w:tcMar>
              <w:top w:w="20" w:type="dxa"/>
              <w:left w:w="20" w:type="dxa"/>
              <w:bottom w:w="20" w:type="dxa"/>
              <w:right w:w="20" w:type="dxa"/>
            </w:tcMar>
            <w:vAlign w:val="center"/>
          </w:tcPr>
          <w:p w14:paraId="34838286" w14:textId="77777777" w:rsidR="00B13E16" w:rsidRPr="008F4C02" w:rsidRDefault="00B13E16" w:rsidP="00EA1A87">
            <w:pPr>
              <w:pStyle w:val="movimento"/>
              <w:rPr>
                <w:color w:val="002060"/>
              </w:rPr>
            </w:pPr>
            <w:r w:rsidRPr="008F4C02">
              <w:rPr>
                <w:color w:val="002060"/>
              </w:rPr>
              <w:t>DRUDI MATTEO</w:t>
            </w:r>
          </w:p>
        </w:tc>
        <w:tc>
          <w:tcPr>
            <w:tcW w:w="2200" w:type="dxa"/>
            <w:tcMar>
              <w:top w:w="20" w:type="dxa"/>
              <w:left w:w="20" w:type="dxa"/>
              <w:bottom w:w="20" w:type="dxa"/>
              <w:right w:w="20" w:type="dxa"/>
            </w:tcMar>
            <w:vAlign w:val="center"/>
          </w:tcPr>
          <w:p w14:paraId="34331A49" w14:textId="77777777" w:rsidR="00B13E16" w:rsidRPr="008F4C02" w:rsidRDefault="00B13E16" w:rsidP="00EA1A87">
            <w:pPr>
              <w:pStyle w:val="movimento2"/>
              <w:rPr>
                <w:color w:val="002060"/>
              </w:rPr>
            </w:pPr>
            <w:r w:rsidRPr="008F4C02">
              <w:rPr>
                <w:color w:val="002060"/>
              </w:rPr>
              <w:t xml:space="preserve">(C.U.S. MACERATA CALCIO A5) </w:t>
            </w:r>
          </w:p>
        </w:tc>
        <w:tc>
          <w:tcPr>
            <w:tcW w:w="800" w:type="dxa"/>
            <w:tcMar>
              <w:top w:w="20" w:type="dxa"/>
              <w:left w:w="20" w:type="dxa"/>
              <w:bottom w:w="20" w:type="dxa"/>
              <w:right w:w="20" w:type="dxa"/>
            </w:tcMar>
            <w:vAlign w:val="center"/>
          </w:tcPr>
          <w:p w14:paraId="27842090"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12E1F714"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01D067AD" w14:textId="77777777" w:rsidR="00B13E16" w:rsidRPr="008F4C02" w:rsidRDefault="00B13E16" w:rsidP="00EA1A87">
            <w:pPr>
              <w:pStyle w:val="movimento2"/>
              <w:rPr>
                <w:color w:val="002060"/>
              </w:rPr>
            </w:pPr>
            <w:r w:rsidRPr="008F4C02">
              <w:rPr>
                <w:color w:val="002060"/>
              </w:rPr>
              <w:t> </w:t>
            </w:r>
          </w:p>
        </w:tc>
      </w:tr>
    </w:tbl>
    <w:p w14:paraId="55FA7BE9" w14:textId="77777777" w:rsidR="00B13E16" w:rsidRPr="008F4C02" w:rsidRDefault="00B13E16" w:rsidP="00B13E16">
      <w:pPr>
        <w:pStyle w:val="titolo20"/>
        <w:divId w:val="527259509"/>
        <w:rPr>
          <w:color w:val="002060"/>
        </w:rPr>
      </w:pPr>
      <w:r w:rsidRPr="008F4C0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13E16" w:rsidRPr="008F4C02" w14:paraId="35039F92" w14:textId="77777777" w:rsidTr="00B13E16">
        <w:trPr>
          <w:divId w:val="527259509"/>
        </w:trPr>
        <w:tc>
          <w:tcPr>
            <w:tcW w:w="2200" w:type="dxa"/>
            <w:tcMar>
              <w:top w:w="20" w:type="dxa"/>
              <w:left w:w="20" w:type="dxa"/>
              <w:bottom w:w="20" w:type="dxa"/>
              <w:right w:w="20" w:type="dxa"/>
            </w:tcMar>
            <w:vAlign w:val="center"/>
          </w:tcPr>
          <w:p w14:paraId="057086E5" w14:textId="77777777" w:rsidR="00B13E16" w:rsidRPr="008F4C02" w:rsidRDefault="00B13E16" w:rsidP="00EA1A87">
            <w:pPr>
              <w:pStyle w:val="movimento"/>
              <w:rPr>
                <w:color w:val="002060"/>
              </w:rPr>
            </w:pPr>
            <w:r w:rsidRPr="008F4C02">
              <w:rPr>
                <w:color w:val="002060"/>
              </w:rPr>
              <w:t>FATTORINI TOMMASO</w:t>
            </w:r>
          </w:p>
        </w:tc>
        <w:tc>
          <w:tcPr>
            <w:tcW w:w="2200" w:type="dxa"/>
            <w:tcMar>
              <w:top w:w="20" w:type="dxa"/>
              <w:left w:w="20" w:type="dxa"/>
              <w:bottom w:w="20" w:type="dxa"/>
              <w:right w:w="20" w:type="dxa"/>
            </w:tcMar>
            <w:vAlign w:val="center"/>
          </w:tcPr>
          <w:p w14:paraId="48F3AC39" w14:textId="77777777" w:rsidR="00B13E16" w:rsidRPr="008F4C02" w:rsidRDefault="00B13E16" w:rsidP="00EA1A87">
            <w:pPr>
              <w:pStyle w:val="movimento2"/>
              <w:rPr>
                <w:color w:val="002060"/>
              </w:rPr>
            </w:pPr>
            <w:r w:rsidRPr="008F4C02">
              <w:rPr>
                <w:color w:val="002060"/>
              </w:rPr>
              <w:t xml:space="preserve">(TAVERNELLE) </w:t>
            </w:r>
          </w:p>
        </w:tc>
        <w:tc>
          <w:tcPr>
            <w:tcW w:w="800" w:type="dxa"/>
            <w:tcMar>
              <w:top w:w="20" w:type="dxa"/>
              <w:left w:w="20" w:type="dxa"/>
              <w:bottom w:w="20" w:type="dxa"/>
              <w:right w:w="20" w:type="dxa"/>
            </w:tcMar>
            <w:vAlign w:val="center"/>
          </w:tcPr>
          <w:p w14:paraId="4722E6E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2101818A" w14:textId="77777777" w:rsidR="00B13E16" w:rsidRPr="008F4C02" w:rsidRDefault="00B13E16" w:rsidP="00EA1A87">
            <w:pPr>
              <w:pStyle w:val="movimento"/>
              <w:rPr>
                <w:color w:val="002060"/>
              </w:rPr>
            </w:pPr>
            <w:r w:rsidRPr="008F4C02">
              <w:rPr>
                <w:color w:val="002060"/>
              </w:rPr>
              <w:t> </w:t>
            </w:r>
          </w:p>
        </w:tc>
        <w:tc>
          <w:tcPr>
            <w:tcW w:w="2200" w:type="dxa"/>
            <w:tcMar>
              <w:top w:w="20" w:type="dxa"/>
              <w:left w:w="20" w:type="dxa"/>
              <w:bottom w:w="20" w:type="dxa"/>
              <w:right w:w="20" w:type="dxa"/>
            </w:tcMar>
            <w:vAlign w:val="center"/>
          </w:tcPr>
          <w:p w14:paraId="51D35F80" w14:textId="77777777" w:rsidR="00B13E16" w:rsidRPr="008F4C02" w:rsidRDefault="00B13E16" w:rsidP="00EA1A87">
            <w:pPr>
              <w:pStyle w:val="movimento2"/>
              <w:rPr>
                <w:color w:val="002060"/>
              </w:rPr>
            </w:pPr>
            <w:r w:rsidRPr="008F4C02">
              <w:rPr>
                <w:color w:val="002060"/>
              </w:rPr>
              <w:t> </w:t>
            </w:r>
          </w:p>
        </w:tc>
      </w:tr>
    </w:tbl>
    <w:p w14:paraId="670D775B" w14:textId="77777777" w:rsidR="00B13E16" w:rsidRPr="008F4C02" w:rsidRDefault="00B13E16" w:rsidP="00B13E16">
      <w:pPr>
        <w:pStyle w:val="breakline"/>
        <w:divId w:val="527259509"/>
        <w:rPr>
          <w:color w:val="002060"/>
        </w:rPr>
      </w:pPr>
    </w:p>
    <w:p w14:paraId="0AA8DDAA"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F.to IL GIUDICE SPORTIVO</w:t>
      </w:r>
    </w:p>
    <w:p w14:paraId="0B4C830D" w14:textId="77777777" w:rsidR="00B13E16" w:rsidRPr="008F4C02" w:rsidRDefault="00B13E16" w:rsidP="00B13E16">
      <w:pPr>
        <w:pStyle w:val="Nessunaspaziatura"/>
        <w:divId w:val="527259509"/>
        <w:rPr>
          <w:rFonts w:ascii="Arial" w:hAnsi="Arial" w:cs="Arial"/>
          <w:noProof/>
          <w:color w:val="002060"/>
          <w:lang w:eastAsia="it-IT"/>
        </w:rPr>
      </w:pPr>
      <w:r w:rsidRPr="008F4C02">
        <w:rPr>
          <w:rFonts w:ascii="Arial" w:hAnsi="Arial" w:cs="Arial"/>
          <w:noProof/>
          <w:color w:val="002060"/>
          <w:lang w:eastAsia="it-IT"/>
        </w:rPr>
        <w:t xml:space="preserve"> </w:t>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r>
      <w:r w:rsidRPr="008F4C02">
        <w:rPr>
          <w:rFonts w:ascii="Arial" w:hAnsi="Arial" w:cs="Arial"/>
          <w:noProof/>
          <w:color w:val="002060"/>
          <w:lang w:eastAsia="it-IT"/>
        </w:rPr>
        <w:tab/>
        <w:t xml:space="preserve">   </w:t>
      </w:r>
      <w:r w:rsidRPr="008F4C02">
        <w:rPr>
          <w:rFonts w:ascii="Arial" w:hAnsi="Arial" w:cs="Arial"/>
          <w:noProof/>
          <w:color w:val="002060"/>
          <w:lang w:eastAsia="it-IT"/>
        </w:rPr>
        <w:tab/>
        <w:t xml:space="preserve">       Claudio Romagnoli</w:t>
      </w:r>
    </w:p>
    <w:p w14:paraId="114C375B" w14:textId="77777777" w:rsidR="00B13E16" w:rsidRPr="008F4C02" w:rsidRDefault="00B13E16" w:rsidP="00B13E16">
      <w:pPr>
        <w:pStyle w:val="breakline"/>
        <w:divId w:val="527259509"/>
        <w:rPr>
          <w:color w:val="002060"/>
        </w:rPr>
      </w:pPr>
    </w:p>
    <w:p w14:paraId="33F4694A" w14:textId="77777777" w:rsidR="00B13E16" w:rsidRPr="008F4C02" w:rsidRDefault="00B13E16" w:rsidP="00B13E16">
      <w:pPr>
        <w:pStyle w:val="TITOLOPRINC"/>
        <w:divId w:val="527259509"/>
        <w:rPr>
          <w:color w:val="002060"/>
        </w:rPr>
      </w:pPr>
      <w:r w:rsidRPr="008F4C02">
        <w:rPr>
          <w:color w:val="002060"/>
        </w:rPr>
        <w:t>PROGRAMMA GARE</w:t>
      </w:r>
    </w:p>
    <w:p w14:paraId="4277FD72" w14:textId="77777777" w:rsidR="00B13E16" w:rsidRPr="008F4C02" w:rsidRDefault="00B13E16" w:rsidP="00B13E16">
      <w:pPr>
        <w:pStyle w:val="SOTTOTITOLOCAMPIONATO1"/>
        <w:divId w:val="527259509"/>
        <w:rPr>
          <w:color w:val="002060"/>
        </w:rPr>
      </w:pPr>
      <w:r w:rsidRPr="008F4C02">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B13E16" w:rsidRPr="008F4C02" w14:paraId="2CA2AF47" w14:textId="77777777" w:rsidTr="00B13E1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2D5C9" w14:textId="77777777" w:rsidR="00B13E16" w:rsidRPr="008F4C02" w:rsidRDefault="00B13E16" w:rsidP="00EA1A87">
            <w:pPr>
              <w:pStyle w:val="HEADERTABELLA"/>
              <w:rPr>
                <w:color w:val="002060"/>
              </w:rPr>
            </w:pPr>
            <w:r w:rsidRPr="008F4C0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02B8D" w14:textId="77777777" w:rsidR="00B13E16" w:rsidRPr="008F4C02" w:rsidRDefault="00B13E16" w:rsidP="00EA1A87">
            <w:pPr>
              <w:pStyle w:val="HEADERTABELLA"/>
              <w:rPr>
                <w:color w:val="002060"/>
              </w:rPr>
            </w:pPr>
            <w:r w:rsidRPr="008F4C0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3AE84" w14:textId="77777777" w:rsidR="00B13E16" w:rsidRPr="008F4C02" w:rsidRDefault="00B13E16" w:rsidP="00EA1A87">
            <w:pPr>
              <w:pStyle w:val="HEADERTABELLA"/>
              <w:rPr>
                <w:color w:val="002060"/>
              </w:rPr>
            </w:pPr>
            <w:r w:rsidRPr="008F4C0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2AE62E" w14:textId="77777777" w:rsidR="00B13E16" w:rsidRPr="008F4C02" w:rsidRDefault="00B13E16" w:rsidP="00EA1A87">
            <w:pPr>
              <w:pStyle w:val="HEADERTABELLA"/>
              <w:rPr>
                <w:color w:val="002060"/>
              </w:rPr>
            </w:pPr>
            <w:r w:rsidRPr="008F4C0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CD3F97" w14:textId="77777777" w:rsidR="00B13E16" w:rsidRPr="008F4C02" w:rsidRDefault="00B13E16" w:rsidP="00EA1A87">
            <w:pPr>
              <w:pStyle w:val="HEADERTABELLA"/>
              <w:rPr>
                <w:color w:val="002060"/>
              </w:rPr>
            </w:pPr>
            <w:r w:rsidRPr="008F4C0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D4545" w14:textId="77777777" w:rsidR="00B13E16" w:rsidRPr="008F4C02" w:rsidRDefault="00B13E16" w:rsidP="00EA1A87">
            <w:pPr>
              <w:pStyle w:val="HEADERTABELLA"/>
              <w:rPr>
                <w:color w:val="002060"/>
              </w:rPr>
            </w:pPr>
            <w:proofErr w:type="spellStart"/>
            <w:r w:rsidRPr="008F4C02">
              <w:rPr>
                <w:color w:val="002060"/>
              </w:rPr>
              <w:t>Localita'</w:t>
            </w:r>
            <w:proofErr w:type="spellEnd"/>
            <w:r w:rsidRPr="008F4C0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7317F" w14:textId="77777777" w:rsidR="00B13E16" w:rsidRPr="008F4C02" w:rsidRDefault="00B13E16" w:rsidP="00EA1A87">
            <w:pPr>
              <w:pStyle w:val="HEADERTABELLA"/>
              <w:rPr>
                <w:color w:val="002060"/>
              </w:rPr>
            </w:pPr>
            <w:r w:rsidRPr="008F4C02">
              <w:rPr>
                <w:color w:val="002060"/>
              </w:rPr>
              <w:t>Indirizzo Impianto</w:t>
            </w:r>
          </w:p>
        </w:tc>
      </w:tr>
      <w:tr w:rsidR="00B13E16" w:rsidRPr="008F4C02" w14:paraId="770803A3" w14:textId="77777777" w:rsidTr="00B13E1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2AFDF9" w14:textId="77777777" w:rsidR="00B13E16" w:rsidRPr="008F4C02" w:rsidRDefault="00B13E16" w:rsidP="00EA1A87">
            <w:pPr>
              <w:pStyle w:val="ROWTABELLA"/>
              <w:rPr>
                <w:color w:val="002060"/>
              </w:rPr>
            </w:pPr>
            <w:r w:rsidRPr="008F4C0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5E28BA" w14:textId="77777777" w:rsidR="00B13E16" w:rsidRPr="008F4C02" w:rsidRDefault="00B13E16" w:rsidP="00EA1A87">
            <w:pPr>
              <w:pStyle w:val="ROWTABELLA"/>
              <w:rPr>
                <w:color w:val="002060"/>
              </w:rPr>
            </w:pPr>
            <w:r w:rsidRPr="008F4C02">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B4D375E" w14:textId="77777777" w:rsidR="00B13E16" w:rsidRPr="008F4C02" w:rsidRDefault="00B13E16" w:rsidP="00EA1A87">
            <w:pPr>
              <w:pStyle w:val="ROWTABELLA"/>
              <w:jc w:val="center"/>
              <w:rPr>
                <w:color w:val="002060"/>
              </w:rPr>
            </w:pPr>
            <w:r w:rsidRPr="008F4C0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51FC25" w14:textId="77777777" w:rsidR="00B13E16" w:rsidRPr="008F4C02" w:rsidRDefault="00B13E16" w:rsidP="00EA1A87">
            <w:pPr>
              <w:pStyle w:val="ROWTABELLA"/>
              <w:rPr>
                <w:color w:val="002060"/>
              </w:rPr>
            </w:pPr>
            <w:r w:rsidRPr="008F4C02">
              <w:rPr>
                <w:color w:val="002060"/>
              </w:rPr>
              <w:t>16/03/2019 17:45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42FFF8" w14:textId="77777777" w:rsidR="00B13E16" w:rsidRPr="008F4C02" w:rsidRDefault="00B13E16" w:rsidP="00EA1A87">
            <w:pPr>
              <w:pStyle w:val="ROWTABELLA"/>
              <w:rPr>
                <w:color w:val="002060"/>
              </w:rPr>
            </w:pPr>
            <w:r w:rsidRPr="008F4C02">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628F8E" w14:textId="77777777" w:rsidR="00B13E16" w:rsidRPr="008F4C02" w:rsidRDefault="00B13E16" w:rsidP="00EA1A87">
            <w:pPr>
              <w:pStyle w:val="ROWTABELLA"/>
              <w:rPr>
                <w:color w:val="002060"/>
              </w:rPr>
            </w:pPr>
            <w:r w:rsidRPr="008F4C0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A18D8" w14:textId="77777777" w:rsidR="00B13E16" w:rsidRPr="008F4C02" w:rsidRDefault="00B13E16" w:rsidP="00EA1A87">
            <w:pPr>
              <w:pStyle w:val="ROWTABELLA"/>
              <w:rPr>
                <w:color w:val="002060"/>
              </w:rPr>
            </w:pPr>
            <w:r w:rsidRPr="008F4C02">
              <w:rPr>
                <w:color w:val="002060"/>
              </w:rPr>
              <w:t>VIA ANTONIO ROSMINI 22/B</w:t>
            </w:r>
          </w:p>
        </w:tc>
      </w:tr>
      <w:tr w:rsidR="00B13E16" w:rsidRPr="008F4C02" w14:paraId="6D069306"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807715" w14:textId="77777777" w:rsidR="00B13E16" w:rsidRPr="008F4C02" w:rsidRDefault="00B13E16" w:rsidP="00EA1A87">
            <w:pPr>
              <w:pStyle w:val="ROWTABELLA"/>
              <w:rPr>
                <w:color w:val="002060"/>
              </w:rPr>
            </w:pPr>
            <w:r w:rsidRPr="008F4C0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6525A4" w14:textId="77777777" w:rsidR="00B13E16" w:rsidRPr="008F4C02" w:rsidRDefault="00B13E16" w:rsidP="00EA1A87">
            <w:pPr>
              <w:pStyle w:val="ROWTABELLA"/>
              <w:rPr>
                <w:color w:val="002060"/>
              </w:rPr>
            </w:pPr>
            <w:r w:rsidRPr="008F4C02">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61C337"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8B0F7D" w14:textId="77777777" w:rsidR="00B13E16" w:rsidRPr="008F4C02" w:rsidRDefault="00B13E16" w:rsidP="00EA1A87">
            <w:pPr>
              <w:pStyle w:val="ROWTABELLA"/>
              <w:rPr>
                <w:color w:val="002060"/>
              </w:rPr>
            </w:pPr>
            <w:r w:rsidRPr="008F4C02">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DE0793" w14:textId="77777777" w:rsidR="00B13E16" w:rsidRPr="008F4C02" w:rsidRDefault="00B13E16" w:rsidP="00EA1A87">
            <w:pPr>
              <w:pStyle w:val="ROWTABELLA"/>
              <w:rPr>
                <w:color w:val="002060"/>
              </w:rPr>
            </w:pPr>
            <w:r w:rsidRPr="008F4C02">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D57215" w14:textId="77777777" w:rsidR="00B13E16" w:rsidRPr="008F4C02" w:rsidRDefault="00B13E16" w:rsidP="00EA1A87">
            <w:pPr>
              <w:pStyle w:val="ROWTABELLA"/>
              <w:rPr>
                <w:color w:val="002060"/>
              </w:rPr>
            </w:pPr>
            <w:r w:rsidRPr="008F4C0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868E1C" w14:textId="77777777" w:rsidR="00B13E16" w:rsidRPr="008F4C02" w:rsidRDefault="00B13E16" w:rsidP="00EA1A87">
            <w:pPr>
              <w:pStyle w:val="ROWTABELLA"/>
              <w:rPr>
                <w:color w:val="002060"/>
              </w:rPr>
            </w:pPr>
            <w:r w:rsidRPr="008F4C02">
              <w:rPr>
                <w:color w:val="002060"/>
              </w:rPr>
              <w:t>VIA FRATELLI CERVI</w:t>
            </w:r>
          </w:p>
        </w:tc>
      </w:tr>
      <w:tr w:rsidR="00B13E16" w:rsidRPr="008F4C02" w14:paraId="358A400F" w14:textId="77777777" w:rsidTr="00B13E1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4338A1" w14:textId="77777777" w:rsidR="00B13E16" w:rsidRPr="008F4C02" w:rsidRDefault="00B13E16" w:rsidP="00EA1A87">
            <w:pPr>
              <w:pStyle w:val="ROWTABELLA"/>
              <w:rPr>
                <w:color w:val="002060"/>
              </w:rPr>
            </w:pPr>
            <w:r w:rsidRPr="008F4C02">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E03E40" w14:textId="77777777" w:rsidR="00B13E16" w:rsidRPr="008F4C02" w:rsidRDefault="00B13E16" w:rsidP="00EA1A87">
            <w:pPr>
              <w:pStyle w:val="ROWTABELLA"/>
              <w:rPr>
                <w:color w:val="002060"/>
              </w:rPr>
            </w:pPr>
            <w:r w:rsidRPr="008F4C0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C0D4D9"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B25A22" w14:textId="77777777" w:rsidR="00B13E16" w:rsidRPr="008F4C02" w:rsidRDefault="00B13E16" w:rsidP="00EA1A87">
            <w:pPr>
              <w:pStyle w:val="ROWTABELLA"/>
              <w:rPr>
                <w:color w:val="002060"/>
              </w:rPr>
            </w:pPr>
            <w:r w:rsidRPr="008F4C02">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3880E7" w14:textId="77777777" w:rsidR="00B13E16" w:rsidRPr="008F4C02" w:rsidRDefault="00B13E16" w:rsidP="00EA1A87">
            <w:pPr>
              <w:pStyle w:val="ROWTABELLA"/>
              <w:rPr>
                <w:color w:val="002060"/>
              </w:rPr>
            </w:pPr>
            <w:r w:rsidRPr="008F4C02">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B5DA63" w14:textId="77777777" w:rsidR="00B13E16" w:rsidRPr="008F4C02" w:rsidRDefault="00B13E16" w:rsidP="00EA1A87">
            <w:pPr>
              <w:pStyle w:val="ROWTABELLA"/>
              <w:rPr>
                <w:color w:val="002060"/>
              </w:rPr>
            </w:pPr>
            <w:r w:rsidRPr="008F4C0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87D1D9" w14:textId="77777777" w:rsidR="00B13E16" w:rsidRPr="008F4C02" w:rsidRDefault="00B13E16" w:rsidP="00EA1A87">
            <w:pPr>
              <w:pStyle w:val="ROWTABELLA"/>
              <w:rPr>
                <w:color w:val="002060"/>
              </w:rPr>
            </w:pPr>
            <w:r w:rsidRPr="008F4C02">
              <w:rPr>
                <w:color w:val="002060"/>
              </w:rPr>
              <w:t>VIA DELLE ESPOSIZIONI, 33</w:t>
            </w:r>
          </w:p>
        </w:tc>
      </w:tr>
      <w:tr w:rsidR="00B13E16" w:rsidRPr="008F4C02" w14:paraId="2C6A58EF" w14:textId="77777777" w:rsidTr="00B13E1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C84B34" w14:textId="77777777" w:rsidR="00B13E16" w:rsidRPr="008F4C02" w:rsidRDefault="00B13E16" w:rsidP="00EA1A87">
            <w:pPr>
              <w:pStyle w:val="ROWTABELLA"/>
              <w:rPr>
                <w:color w:val="002060"/>
              </w:rPr>
            </w:pPr>
            <w:r w:rsidRPr="008F4C02">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F9D5DF" w14:textId="77777777" w:rsidR="00B13E16" w:rsidRPr="008F4C02" w:rsidRDefault="00B13E16" w:rsidP="00EA1A87">
            <w:pPr>
              <w:pStyle w:val="ROWTABELLA"/>
              <w:rPr>
                <w:color w:val="002060"/>
              </w:rPr>
            </w:pPr>
            <w:r w:rsidRPr="008F4C02">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C8E8688" w14:textId="77777777" w:rsidR="00B13E16" w:rsidRPr="008F4C02" w:rsidRDefault="00B13E16" w:rsidP="00EA1A87">
            <w:pPr>
              <w:pStyle w:val="ROWTABELLA"/>
              <w:jc w:val="center"/>
              <w:rPr>
                <w:color w:val="002060"/>
              </w:rPr>
            </w:pPr>
            <w:r w:rsidRPr="008F4C0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CBE3EC" w14:textId="77777777" w:rsidR="00B13E16" w:rsidRPr="008F4C02" w:rsidRDefault="00B13E16" w:rsidP="00EA1A87">
            <w:pPr>
              <w:pStyle w:val="ROWTABELLA"/>
              <w:rPr>
                <w:color w:val="002060"/>
              </w:rPr>
            </w:pPr>
            <w:r w:rsidRPr="008F4C02">
              <w:rPr>
                <w:color w:val="002060"/>
              </w:rPr>
              <w:t>17/03/2019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F3D0BE" w14:textId="77777777" w:rsidR="00B13E16" w:rsidRPr="008F4C02" w:rsidRDefault="00B13E16" w:rsidP="00EA1A87">
            <w:pPr>
              <w:pStyle w:val="ROWTABELLA"/>
              <w:rPr>
                <w:color w:val="002060"/>
              </w:rPr>
            </w:pPr>
            <w:r w:rsidRPr="008F4C02">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BD41B" w14:textId="77777777" w:rsidR="00B13E16" w:rsidRPr="008F4C02" w:rsidRDefault="00B13E16" w:rsidP="00EA1A87">
            <w:pPr>
              <w:pStyle w:val="ROWTABELLA"/>
              <w:rPr>
                <w:color w:val="002060"/>
              </w:rPr>
            </w:pPr>
            <w:r w:rsidRPr="008F4C02">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24C36F" w14:textId="77777777" w:rsidR="00B13E16" w:rsidRPr="008F4C02" w:rsidRDefault="00B13E16" w:rsidP="00EA1A87">
            <w:pPr>
              <w:pStyle w:val="ROWTABELLA"/>
              <w:rPr>
                <w:color w:val="002060"/>
              </w:rPr>
            </w:pPr>
            <w:r w:rsidRPr="008F4C02">
              <w:rPr>
                <w:color w:val="002060"/>
              </w:rPr>
              <w:t>VIA DELLA SANTA SELVINO</w:t>
            </w:r>
          </w:p>
        </w:tc>
      </w:tr>
    </w:tbl>
    <w:p w14:paraId="06E299FA" w14:textId="77777777" w:rsidR="00B13E16" w:rsidRPr="008F4C02" w:rsidRDefault="00B13E16" w:rsidP="00B13E16">
      <w:pPr>
        <w:pStyle w:val="TITOLOPRINC"/>
        <w:divId w:val="527259509"/>
        <w:rPr>
          <w:color w:val="002060"/>
          <w:sz w:val="18"/>
          <w:szCs w:val="18"/>
        </w:rPr>
      </w:pPr>
    </w:p>
    <w:p w14:paraId="6824950D" w14:textId="77777777" w:rsidR="00A13659" w:rsidRDefault="00A13659" w:rsidP="00EB53CB">
      <w:pPr>
        <w:pStyle w:val="LndNormale1"/>
        <w:divId w:val="527259509"/>
        <w:rPr>
          <w:color w:val="002060"/>
          <w:szCs w:val="22"/>
        </w:rPr>
      </w:pPr>
    </w:p>
    <w:p w14:paraId="4E17C2D8" w14:textId="77777777" w:rsidR="00A13659" w:rsidRPr="00A30EC3" w:rsidRDefault="00A13659"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F5953A4"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D77C9">
        <w:rPr>
          <w:b/>
          <w:color w:val="002060"/>
          <w:u w:val="single"/>
        </w:rPr>
        <w:t>25</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2EF59AD9"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FC3392">
        <w:rPr>
          <w:b/>
          <w:color w:val="002060"/>
          <w:u w:val="single"/>
        </w:rPr>
        <w:t>13</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9C347" w14:textId="77777777" w:rsidR="00200B21" w:rsidRDefault="00200B21">
      <w:r>
        <w:separator/>
      </w:r>
    </w:p>
  </w:endnote>
  <w:endnote w:type="continuationSeparator" w:id="0">
    <w:p w14:paraId="08FF3C15" w14:textId="77777777" w:rsidR="00200B21" w:rsidRDefault="0020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4866C8" w:rsidRDefault="004866C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4866C8" w:rsidRDefault="004866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6D6CA567" w:rsidR="004866C8" w:rsidRPr="00687C6B" w:rsidRDefault="004866C8"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26DA4">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13659">
      <w:rPr>
        <w:rStyle w:val="Numeropagina"/>
        <w:rFonts w:ascii="Arial" w:hAnsi="Arial" w:cs="Arial"/>
        <w:color w:val="002060"/>
      </w:rPr>
      <w:t>8</w:t>
    </w:r>
    <w:r w:rsidR="00FC3392">
      <w:rPr>
        <w:rStyle w:val="Numeropagina"/>
        <w:rFonts w:ascii="Arial" w:hAnsi="Arial" w:cs="Arial"/>
        <w:color w:val="002060"/>
      </w:rPr>
      <w:t>9</w:t>
    </w:r>
  </w:p>
  <w:p w14:paraId="1225E86F" w14:textId="77777777" w:rsidR="004866C8" w:rsidRPr="00B41648" w:rsidRDefault="004866C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BC0D1" w14:textId="77777777" w:rsidR="00200B21" w:rsidRDefault="00200B21">
      <w:r>
        <w:separator/>
      </w:r>
    </w:p>
  </w:footnote>
  <w:footnote w:type="continuationSeparator" w:id="0">
    <w:p w14:paraId="52A3EF1D" w14:textId="77777777" w:rsidR="00200B21" w:rsidRDefault="00200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4866C8" w:rsidRDefault="004866C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866C8" w14:paraId="466019D7" w14:textId="77777777">
      <w:tc>
        <w:tcPr>
          <w:tcW w:w="2050" w:type="dxa"/>
        </w:tcPr>
        <w:p w14:paraId="2470E827" w14:textId="77777777" w:rsidR="004866C8" w:rsidRDefault="004866C8">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4866C8" w:rsidRDefault="004866C8">
          <w:pPr>
            <w:pStyle w:val="Intestazione"/>
            <w:tabs>
              <w:tab w:val="left" w:pos="435"/>
              <w:tab w:val="right" w:pos="7588"/>
            </w:tabs>
            <w:rPr>
              <w:sz w:val="24"/>
            </w:rPr>
          </w:pPr>
        </w:p>
      </w:tc>
    </w:tr>
  </w:tbl>
  <w:p w14:paraId="6FCC206C" w14:textId="77777777" w:rsidR="004866C8" w:rsidRDefault="004866C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0B21"/>
    <w:rsid w:val="00202AC1"/>
    <w:rsid w:val="00202CAB"/>
    <w:rsid w:val="0020364C"/>
    <w:rsid w:val="0020745A"/>
    <w:rsid w:val="00211492"/>
    <w:rsid w:val="0021468E"/>
    <w:rsid w:val="00214778"/>
    <w:rsid w:val="00217A46"/>
    <w:rsid w:val="00217C7D"/>
    <w:rsid w:val="0022051B"/>
    <w:rsid w:val="00222539"/>
    <w:rsid w:val="00222EED"/>
    <w:rsid w:val="00227765"/>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D7E65"/>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2F4"/>
    <w:rsid w:val="00761A03"/>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C5E35"/>
    <w:rsid w:val="007D4406"/>
    <w:rsid w:val="007D5AB5"/>
    <w:rsid w:val="007E180B"/>
    <w:rsid w:val="007E3000"/>
    <w:rsid w:val="007E6F27"/>
    <w:rsid w:val="007F1549"/>
    <w:rsid w:val="007F340C"/>
    <w:rsid w:val="007F534A"/>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3E16"/>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ADE"/>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3C77"/>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DA4"/>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39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57A8"/>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B13E16"/>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1FC9D-BB39-490D-B88E-FC549531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30</TotalTime>
  <Pages>19</Pages>
  <Words>5474</Words>
  <Characters>31203</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36604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9</cp:revision>
  <cp:lastPrinted>2019-03-12T08:07:00Z</cp:lastPrinted>
  <dcterms:created xsi:type="dcterms:W3CDTF">2019-03-13T08:48:00Z</dcterms:created>
  <dcterms:modified xsi:type="dcterms:W3CDTF">2019-03-13T15:14:00Z</dcterms:modified>
</cp:coreProperties>
</file>