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50700346" w:rsidR="00AA13B6" w:rsidRPr="00EB53CB" w:rsidRDefault="00AA13B6" w:rsidP="007B5F7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B5F7E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7B5F7E">
              <w:rPr>
                <w:rFonts w:ascii="Arial" w:hAnsi="Arial" w:cs="Arial"/>
                <w:color w:val="002060"/>
                <w:sz w:val="40"/>
                <w:szCs w:val="40"/>
              </w:rPr>
              <w:t>29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10039191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bookmarkStart w:id="1" w:name="_GoBack"/>
    <w:bookmarkEnd w:id="1"/>
    <w:p w14:paraId="0B47FBB2" w14:textId="0B4285B0" w:rsidR="00C75BC1" w:rsidRPr="00C75BC1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10039191" w:history="1">
        <w:r w:rsidR="00C75BC1" w:rsidRPr="00C75BC1">
          <w:rPr>
            <w:rStyle w:val="Collegamentoipertestuale"/>
            <w:noProof/>
            <w:color w:val="002060"/>
          </w:rPr>
          <w:t>SOMMARIO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_Toc10039191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638FA40B" w14:textId="15172F63" w:rsidR="00C75BC1" w:rsidRPr="00C75BC1" w:rsidRDefault="003B76C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2" w:history="1">
        <w:r w:rsidR="00C75BC1" w:rsidRPr="00C75BC1">
          <w:rPr>
            <w:rStyle w:val="Collegamentoipertestuale"/>
            <w:noProof/>
            <w:color w:val="002060"/>
          </w:rPr>
          <w:t>COMUNICAZIONI DELLA F.I.G.C.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_Toc10039192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1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89525AC" w14:textId="32D1C9DC" w:rsidR="00C75BC1" w:rsidRPr="00C75BC1" w:rsidRDefault="003B76C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3" w:history="1">
        <w:r w:rsidR="00C75BC1" w:rsidRPr="00C75BC1">
          <w:rPr>
            <w:rStyle w:val="Collegamentoipertestuale"/>
            <w:noProof/>
            <w:color w:val="002060"/>
          </w:rPr>
          <w:t>COMUNICAZIONI DELLA L.N.D.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_Toc10039193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2CD2EBA3" w14:textId="2142962F" w:rsidR="00C75BC1" w:rsidRPr="00C75BC1" w:rsidRDefault="003B76C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4" w:history="1">
        <w:r w:rsidR="00C75BC1" w:rsidRPr="00C75BC1">
          <w:rPr>
            <w:rStyle w:val="Collegamentoipertestuale"/>
            <w:noProof/>
            <w:color w:val="002060"/>
          </w:rPr>
          <w:t>COMUNICAZIONI DELLA DIVISIONE CALCIO A CINQUE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_Toc10039194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2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2A68FE0" w14:textId="7CC41B8F" w:rsidR="00C75BC1" w:rsidRPr="00C75BC1" w:rsidRDefault="003B76C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10039195" w:history="1">
        <w:r w:rsidR="00C75BC1" w:rsidRPr="00C75BC1">
          <w:rPr>
            <w:rStyle w:val="Collegamentoipertestuale"/>
            <w:noProof/>
            <w:color w:val="002060"/>
          </w:rPr>
          <w:t>COMUNICAZIONI DEL COMITATO REGIONALE MARCHE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_Toc10039195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4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3AEA5F0A" w14:textId="6F723D06" w:rsidR="00C75BC1" w:rsidRDefault="003B76C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039196" w:history="1">
        <w:r w:rsidR="00C75BC1" w:rsidRPr="00C75BC1">
          <w:rPr>
            <w:rStyle w:val="Collegamentoipertestuale"/>
            <w:noProof/>
            <w:color w:val="002060"/>
          </w:rPr>
          <w:t>NOTIZIE SU ATTIVITA’ AGONISTICA</w:t>
        </w:r>
        <w:r w:rsidR="00C75BC1" w:rsidRPr="00C75BC1">
          <w:rPr>
            <w:noProof/>
            <w:webHidden/>
            <w:color w:val="002060"/>
          </w:rPr>
          <w:tab/>
        </w:r>
        <w:r w:rsidR="00C75BC1" w:rsidRPr="00C75BC1">
          <w:rPr>
            <w:noProof/>
            <w:webHidden/>
            <w:color w:val="002060"/>
          </w:rPr>
          <w:fldChar w:fldCharType="begin"/>
        </w:r>
        <w:r w:rsidR="00C75BC1" w:rsidRPr="00C75BC1">
          <w:rPr>
            <w:noProof/>
            <w:webHidden/>
            <w:color w:val="002060"/>
          </w:rPr>
          <w:instrText xml:space="preserve"> PAGEREF _Toc10039196 \h </w:instrText>
        </w:r>
        <w:r w:rsidR="00C75BC1" w:rsidRPr="00C75BC1">
          <w:rPr>
            <w:noProof/>
            <w:webHidden/>
            <w:color w:val="002060"/>
          </w:rPr>
        </w:r>
        <w:r w:rsidR="00C75BC1" w:rsidRPr="00C75BC1">
          <w:rPr>
            <w:noProof/>
            <w:webHidden/>
            <w:color w:val="002060"/>
          </w:rPr>
          <w:fldChar w:fldCharType="separate"/>
        </w:r>
        <w:r w:rsidR="00B32715">
          <w:rPr>
            <w:noProof/>
            <w:webHidden/>
            <w:color w:val="002060"/>
          </w:rPr>
          <w:t>5</w:t>
        </w:r>
        <w:r w:rsidR="00C75BC1" w:rsidRPr="00C75BC1">
          <w:rPr>
            <w:noProof/>
            <w:webHidden/>
            <w:color w:val="002060"/>
          </w:rPr>
          <w:fldChar w:fldCharType="end"/>
        </w:r>
      </w:hyperlink>
    </w:p>
    <w:p w14:paraId="15CA1E96" w14:textId="2EFBC1D6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10039192"/>
      <w:r w:rsidRPr="00EB53CB">
        <w:rPr>
          <w:color w:val="FFFFFF" w:themeColor="background1"/>
        </w:rPr>
        <w:t>COMUNICAZIONI DELLA F.I.G.C.</w:t>
      </w:r>
      <w:bookmarkEnd w:id="2"/>
    </w:p>
    <w:p w14:paraId="0E84A686" w14:textId="3330059F" w:rsidR="00BF4F2F" w:rsidRDefault="00BF4F2F" w:rsidP="00122193">
      <w:pPr>
        <w:pStyle w:val="LndNormale1"/>
        <w:rPr>
          <w:color w:val="002060"/>
        </w:rPr>
      </w:pPr>
    </w:p>
    <w:p w14:paraId="1009F1A0" w14:textId="06EFE9C7" w:rsidR="00747228" w:rsidRPr="00F336CC" w:rsidRDefault="00747228" w:rsidP="00747228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FINALI NAZIONALI UNDER 1</w:t>
      </w:r>
      <w:r w:rsidR="00ED5A09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7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68873308" w14:textId="77777777" w:rsidR="00747228" w:rsidRPr="00F336CC" w:rsidRDefault="00747228" w:rsidP="00747228">
      <w:pPr>
        <w:rPr>
          <w:rFonts w:ascii="Arial" w:hAnsi="Arial" w:cs="Arial"/>
          <w:color w:val="002060"/>
          <w:sz w:val="22"/>
          <w:szCs w:val="22"/>
        </w:rPr>
      </w:pPr>
    </w:p>
    <w:p w14:paraId="25BDA4AE" w14:textId="58CE3FE3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</w:t>
      </w:r>
      <w:r w:rsidR="00ED5A09">
        <w:rPr>
          <w:rFonts w:ascii="Arial" w:hAnsi="Arial" w:cs="Arial"/>
          <w:b/>
          <w:i/>
          <w:color w:val="002060"/>
          <w:sz w:val="22"/>
          <w:szCs w:val="22"/>
        </w:rPr>
        <w:t>12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S.G.S.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</w:t>
      </w:r>
      <w:r w:rsidR="00ED5A09">
        <w:rPr>
          <w:rFonts w:ascii="Arial" w:hAnsi="Arial" w:cs="Arial"/>
          <w:b/>
          <w:i/>
          <w:color w:val="002060"/>
          <w:sz w:val="22"/>
          <w:szCs w:val="22"/>
        </w:rPr>
        <w:t>2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77637AD4" w14:textId="77777777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</w:p>
    <w:p w14:paraId="3E6C0C21" w14:textId="77777777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21A243B" w14:textId="77777777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</w:p>
    <w:p w14:paraId="4FECC7E5" w14:textId="67FAC49E" w:rsidR="00747228" w:rsidRPr="00F336CC" w:rsidRDefault="00747228" w:rsidP="00747228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RISULTATI GARE DEL </w:t>
      </w:r>
      <w:r w:rsidR="00ED5A09">
        <w:rPr>
          <w:rFonts w:ascii="Arial" w:hAnsi="Arial" w:cs="Arial"/>
          <w:b/>
          <w:color w:val="002060"/>
          <w:sz w:val="22"/>
          <w:szCs w:val="22"/>
        </w:rPr>
        <w:t>21</w:t>
      </w:r>
      <w:r>
        <w:rPr>
          <w:rFonts w:ascii="Arial" w:hAnsi="Arial" w:cs="Arial"/>
          <w:b/>
          <w:color w:val="002060"/>
          <w:sz w:val="22"/>
          <w:szCs w:val="22"/>
        </w:rPr>
        <w:t>/05/2019 – FASE ELIMINATORIA</w:t>
      </w:r>
    </w:p>
    <w:p w14:paraId="49BD7B93" w14:textId="77777777" w:rsidR="00747228" w:rsidRDefault="00747228" w:rsidP="00747228">
      <w:pPr>
        <w:rPr>
          <w:rFonts w:ascii="Arial" w:hAnsi="Arial" w:cs="Arial"/>
          <w:b/>
          <w:color w:val="002060"/>
          <w:sz w:val="22"/>
          <w:szCs w:val="22"/>
        </w:rPr>
      </w:pPr>
    </w:p>
    <w:p w14:paraId="053A9903" w14:textId="77777777" w:rsidR="00747228" w:rsidRPr="00F336CC" w:rsidRDefault="00747228" w:rsidP="00747228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14:paraId="26680264" w14:textId="056EC9A4" w:rsidR="00ED5A09" w:rsidRDefault="00ED5A09" w:rsidP="0074722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FONTANELLE (PG) – AUDAX 1970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S.ANGELO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(AN)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3-3</w:t>
      </w:r>
    </w:p>
    <w:p w14:paraId="67BDF8C2" w14:textId="2C42949C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ED5A09">
        <w:rPr>
          <w:rFonts w:ascii="Arial" w:hAnsi="Arial" w:cs="Arial"/>
          <w:color w:val="002060"/>
          <w:sz w:val="22"/>
          <w:szCs w:val="22"/>
        </w:rPr>
        <w:t>ORIONE AVEZZANO C5 (AQ)</w:t>
      </w:r>
    </w:p>
    <w:p w14:paraId="7DFD2488" w14:textId="77777777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</w:p>
    <w:p w14:paraId="736F717C" w14:textId="77777777" w:rsidR="00747228" w:rsidRDefault="00747228" w:rsidP="00747228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4546F9D" w14:textId="24370CF5" w:rsidR="00747228" w:rsidRDefault="00747228" w:rsidP="00122193">
      <w:pPr>
        <w:pStyle w:val="LndNormale1"/>
        <w:rPr>
          <w:color w:val="002060"/>
        </w:rPr>
      </w:pPr>
    </w:p>
    <w:p w14:paraId="577C41E0" w14:textId="7CEE22AD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123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S.G.S.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</w:t>
      </w:r>
      <w:r w:rsidR="000D4B1C">
        <w:rPr>
          <w:rFonts w:ascii="Arial" w:hAnsi="Arial" w:cs="Arial"/>
          <w:b/>
          <w:i/>
          <w:color w:val="002060"/>
          <w:sz w:val="22"/>
          <w:szCs w:val="22"/>
        </w:rPr>
        <w:t>7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54F8127A" w14:textId="77777777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</w:p>
    <w:p w14:paraId="4BE9C5EF" w14:textId="77777777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625B4614" w14:textId="77777777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</w:p>
    <w:p w14:paraId="629C4874" w14:textId="57A54EE9" w:rsidR="00ED5A09" w:rsidRPr="00F336CC" w:rsidRDefault="00ED5A09" w:rsidP="00ED5A09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lastRenderedPageBreak/>
        <w:t>RISULTATI GARE DEL 26/05/2019 – FASE ELIMINATORIA</w:t>
      </w:r>
    </w:p>
    <w:p w14:paraId="20946628" w14:textId="77777777" w:rsidR="00ED5A09" w:rsidRDefault="00ED5A09" w:rsidP="00ED5A09">
      <w:pPr>
        <w:rPr>
          <w:rFonts w:ascii="Arial" w:hAnsi="Arial" w:cs="Arial"/>
          <w:b/>
          <w:color w:val="002060"/>
          <w:sz w:val="22"/>
          <w:szCs w:val="22"/>
        </w:rPr>
      </w:pPr>
    </w:p>
    <w:p w14:paraId="781FC21A" w14:textId="77777777" w:rsidR="00ED5A09" w:rsidRPr="00F336CC" w:rsidRDefault="00ED5A09" w:rsidP="00ED5A09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14:paraId="75665AC6" w14:textId="4DFFCDF6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AUDAX 1970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S.ANGELO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(AN) – ORIONE AVEZZANO C5 (AQ)</w:t>
      </w:r>
      <w:r>
        <w:rPr>
          <w:rFonts w:ascii="Arial" w:hAnsi="Arial" w:cs="Arial"/>
          <w:color w:val="002060"/>
          <w:sz w:val="22"/>
          <w:szCs w:val="22"/>
        </w:rPr>
        <w:tab/>
        <w:t>0-2</w:t>
      </w:r>
    </w:p>
    <w:p w14:paraId="72B55D88" w14:textId="46F08D04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FONTANELLE (PG)</w:t>
      </w:r>
    </w:p>
    <w:p w14:paraId="32D21122" w14:textId="77777777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</w:p>
    <w:p w14:paraId="3FE82064" w14:textId="77777777" w:rsidR="00ED5A09" w:rsidRDefault="00ED5A09" w:rsidP="00ED5A09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6EF8D683" w14:textId="1DE6777B" w:rsidR="00ED5A09" w:rsidRDefault="00ED5A09" w:rsidP="00122193">
      <w:pPr>
        <w:pStyle w:val="LndNormale1"/>
        <w:rPr>
          <w:color w:val="002060"/>
        </w:rPr>
      </w:pPr>
    </w:p>
    <w:p w14:paraId="2D825A9D" w14:textId="4C732D6C" w:rsidR="00ED5A09" w:rsidRPr="000D4B1C" w:rsidRDefault="00ED5A09" w:rsidP="00122193">
      <w:pPr>
        <w:pStyle w:val="LndNormale1"/>
        <w:rPr>
          <w:b/>
          <w:color w:val="002060"/>
        </w:rPr>
      </w:pPr>
      <w:r w:rsidRPr="000D4B1C">
        <w:rPr>
          <w:b/>
          <w:color w:val="002060"/>
        </w:rPr>
        <w:t>GIRONE 4</w:t>
      </w:r>
    </w:p>
    <w:p w14:paraId="79A25CE6" w14:textId="77777777" w:rsidR="00ED5A09" w:rsidRDefault="00ED5A09" w:rsidP="00122193">
      <w:pPr>
        <w:pStyle w:val="LndNormale1"/>
        <w:rPr>
          <w:color w:val="002060"/>
        </w:rPr>
      </w:pPr>
    </w:p>
    <w:p w14:paraId="360019C1" w14:textId="4C6DDD4F" w:rsidR="00ED5A09" w:rsidRDefault="00ED5A09" w:rsidP="00122193">
      <w:pPr>
        <w:pStyle w:val="LndNormale1"/>
        <w:rPr>
          <w:color w:val="002060"/>
        </w:rPr>
      </w:pPr>
      <w:r>
        <w:rPr>
          <w:color w:val="002060"/>
        </w:rPr>
        <w:t>ORIONE AVEZZANO C5</w:t>
      </w:r>
      <w:r>
        <w:rPr>
          <w:color w:val="002060"/>
        </w:rPr>
        <w:tab/>
        <w:t>6</w:t>
      </w:r>
      <w:r>
        <w:rPr>
          <w:color w:val="002060"/>
        </w:rPr>
        <w:tab/>
        <w:t>2</w:t>
      </w:r>
      <w:r>
        <w:rPr>
          <w:color w:val="002060"/>
        </w:rPr>
        <w:tab/>
        <w:t>2</w:t>
      </w:r>
      <w:r>
        <w:rPr>
          <w:color w:val="002060"/>
        </w:rPr>
        <w:tab/>
        <w:t>0</w:t>
      </w:r>
      <w:r>
        <w:rPr>
          <w:color w:val="002060"/>
        </w:rPr>
        <w:tab/>
        <w:t>0</w:t>
      </w:r>
      <w:r>
        <w:rPr>
          <w:color w:val="002060"/>
        </w:rPr>
        <w:tab/>
        <w:t>6</w:t>
      </w:r>
      <w:r>
        <w:rPr>
          <w:color w:val="002060"/>
        </w:rPr>
        <w:tab/>
        <w:t>3</w:t>
      </w:r>
      <w:r>
        <w:rPr>
          <w:color w:val="002060"/>
        </w:rPr>
        <w:tab/>
        <w:t>+3</w:t>
      </w:r>
    </w:p>
    <w:p w14:paraId="2DCFEE9A" w14:textId="6069D4DA" w:rsidR="00ED5A09" w:rsidRDefault="00ED5A09" w:rsidP="00122193">
      <w:pPr>
        <w:pStyle w:val="LndNormale1"/>
        <w:rPr>
          <w:color w:val="002060"/>
        </w:rPr>
      </w:pPr>
      <w:r>
        <w:rPr>
          <w:color w:val="002060"/>
        </w:rPr>
        <w:t>FONTANELLE</w:t>
      </w:r>
      <w:r>
        <w:rPr>
          <w:color w:val="002060"/>
        </w:rPr>
        <w:tab/>
      </w:r>
      <w:r>
        <w:rPr>
          <w:color w:val="002060"/>
        </w:rPr>
        <w:tab/>
        <w:t>1</w:t>
      </w:r>
      <w:r>
        <w:rPr>
          <w:color w:val="002060"/>
        </w:rPr>
        <w:tab/>
        <w:t>2</w:t>
      </w:r>
      <w:r>
        <w:rPr>
          <w:color w:val="002060"/>
        </w:rPr>
        <w:tab/>
      </w:r>
      <w:r w:rsidR="000D4B1C">
        <w:rPr>
          <w:color w:val="002060"/>
        </w:rPr>
        <w:t>0</w:t>
      </w:r>
      <w:r w:rsidR="000D4B1C">
        <w:rPr>
          <w:color w:val="002060"/>
        </w:rPr>
        <w:tab/>
        <w:t>1</w:t>
      </w:r>
      <w:r w:rsidR="000D4B1C">
        <w:rPr>
          <w:color w:val="002060"/>
        </w:rPr>
        <w:tab/>
        <w:t>1</w:t>
      </w:r>
      <w:r w:rsidR="000D4B1C">
        <w:rPr>
          <w:color w:val="002060"/>
        </w:rPr>
        <w:tab/>
        <w:t>6</w:t>
      </w:r>
      <w:r w:rsidR="000D4B1C">
        <w:rPr>
          <w:color w:val="002060"/>
        </w:rPr>
        <w:tab/>
        <w:t>7</w:t>
      </w:r>
      <w:r w:rsidR="000D4B1C">
        <w:rPr>
          <w:color w:val="002060"/>
        </w:rPr>
        <w:tab/>
        <w:t>-1</w:t>
      </w:r>
    </w:p>
    <w:p w14:paraId="5717904D" w14:textId="788762D1" w:rsidR="000D4B1C" w:rsidRDefault="000D4B1C" w:rsidP="00122193">
      <w:pPr>
        <w:pStyle w:val="LndNormale1"/>
        <w:rPr>
          <w:color w:val="002060"/>
        </w:rPr>
      </w:pPr>
      <w:r>
        <w:rPr>
          <w:color w:val="002060"/>
        </w:rPr>
        <w:t>AUDAX 1970 S.ANGELO</w:t>
      </w:r>
      <w:r>
        <w:rPr>
          <w:color w:val="002060"/>
        </w:rPr>
        <w:tab/>
        <w:t>1</w:t>
      </w:r>
      <w:r>
        <w:rPr>
          <w:color w:val="002060"/>
        </w:rPr>
        <w:tab/>
        <w:t>2</w:t>
      </w:r>
      <w:r>
        <w:rPr>
          <w:color w:val="002060"/>
        </w:rPr>
        <w:tab/>
        <w:t>0</w:t>
      </w:r>
      <w:r>
        <w:rPr>
          <w:color w:val="002060"/>
        </w:rPr>
        <w:tab/>
        <w:t>1</w:t>
      </w:r>
      <w:r>
        <w:rPr>
          <w:color w:val="002060"/>
        </w:rPr>
        <w:tab/>
        <w:t>1</w:t>
      </w:r>
      <w:r>
        <w:rPr>
          <w:color w:val="002060"/>
        </w:rPr>
        <w:tab/>
        <w:t>3</w:t>
      </w:r>
      <w:r>
        <w:rPr>
          <w:color w:val="002060"/>
        </w:rPr>
        <w:tab/>
        <w:t>5</w:t>
      </w:r>
      <w:r>
        <w:rPr>
          <w:color w:val="002060"/>
        </w:rPr>
        <w:tab/>
        <w:t>-2</w:t>
      </w:r>
    </w:p>
    <w:p w14:paraId="05AD558C" w14:textId="15DB111D" w:rsidR="00ED5A09" w:rsidRDefault="00ED5A09" w:rsidP="00122193">
      <w:pPr>
        <w:pStyle w:val="LndNormale1"/>
        <w:rPr>
          <w:color w:val="002060"/>
        </w:rPr>
      </w:pPr>
    </w:p>
    <w:p w14:paraId="102C3425" w14:textId="452A59E9" w:rsidR="000D4B1C" w:rsidRDefault="000D4B1C" w:rsidP="00122193">
      <w:pPr>
        <w:pStyle w:val="LndNormale1"/>
        <w:rPr>
          <w:color w:val="002060"/>
        </w:rPr>
      </w:pPr>
    </w:p>
    <w:p w14:paraId="1E9EC579" w14:textId="054397A4" w:rsidR="000D4B1C" w:rsidRPr="00F336CC" w:rsidRDefault="000D4B1C" w:rsidP="000D4B1C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FINALI NAZIONALI UNDER 1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5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4C0A7604" w14:textId="77777777" w:rsidR="000D4B1C" w:rsidRPr="00F336CC" w:rsidRDefault="000D4B1C" w:rsidP="000D4B1C">
      <w:pPr>
        <w:rPr>
          <w:rFonts w:ascii="Arial" w:hAnsi="Arial" w:cs="Arial"/>
          <w:color w:val="002060"/>
          <w:sz w:val="22"/>
          <w:szCs w:val="22"/>
        </w:rPr>
      </w:pPr>
    </w:p>
    <w:p w14:paraId="485E6719" w14:textId="17AFD2DA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>(Stralcio</w:t>
      </w:r>
      <w:r>
        <w:rPr>
          <w:rFonts w:ascii="Arial" w:hAnsi="Arial" w:cs="Arial"/>
          <w:b/>
          <w:i/>
          <w:color w:val="002060"/>
          <w:sz w:val="22"/>
          <w:szCs w:val="22"/>
        </w:rPr>
        <w:t xml:space="preserve"> C.U.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126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S.G.S.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28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68A5F648" w14:textId="77777777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</w:p>
    <w:p w14:paraId="41E61DF2" w14:textId="77777777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34179512" w14:textId="77777777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</w:p>
    <w:p w14:paraId="07BEAA4F" w14:textId="26ADAD23" w:rsidR="000D4B1C" w:rsidRPr="00F336CC" w:rsidRDefault="000D4B1C" w:rsidP="000D4B1C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 DEL 28/05/2019 – FASE ELIMINATORIA</w:t>
      </w:r>
    </w:p>
    <w:p w14:paraId="38985937" w14:textId="77777777" w:rsidR="000D4B1C" w:rsidRDefault="000D4B1C" w:rsidP="000D4B1C">
      <w:pPr>
        <w:rPr>
          <w:rFonts w:ascii="Arial" w:hAnsi="Arial" w:cs="Arial"/>
          <w:b/>
          <w:color w:val="002060"/>
          <w:sz w:val="22"/>
          <w:szCs w:val="22"/>
        </w:rPr>
      </w:pPr>
    </w:p>
    <w:p w14:paraId="47A35584" w14:textId="77777777" w:rsidR="000D4B1C" w:rsidRPr="00F336CC" w:rsidRDefault="000D4B1C" w:rsidP="000D4B1C">
      <w:pPr>
        <w:rPr>
          <w:rFonts w:ascii="Arial" w:hAnsi="Arial" w:cs="Arial"/>
          <w:b/>
          <w:color w:val="002060"/>
          <w:sz w:val="22"/>
          <w:szCs w:val="22"/>
        </w:rPr>
      </w:pPr>
      <w:r w:rsidRPr="00F336CC">
        <w:rPr>
          <w:rFonts w:ascii="Arial" w:hAnsi="Arial" w:cs="Arial"/>
          <w:b/>
          <w:color w:val="002060"/>
          <w:sz w:val="22"/>
          <w:szCs w:val="22"/>
        </w:rPr>
        <w:t>GIRONE 4</w:t>
      </w:r>
    </w:p>
    <w:p w14:paraId="60148E2E" w14:textId="21240956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ATLETICO GUBBIO (PG) – SENIGALLIA CALCIO (AN)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4-0</w:t>
      </w:r>
    </w:p>
    <w:p w14:paraId="0F9F63C4" w14:textId="60D8B515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CITTA DI CHIETI (CH)</w:t>
      </w:r>
    </w:p>
    <w:p w14:paraId="70C2FCA4" w14:textId="0CE57688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</w:p>
    <w:p w14:paraId="03630064" w14:textId="77777777" w:rsidR="000D4B1C" w:rsidRDefault="000D4B1C" w:rsidP="000D4B1C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04C80C73" w14:textId="77777777" w:rsidR="000D4B1C" w:rsidRDefault="000D4B1C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10039193"/>
      <w:r w:rsidRPr="00EB53CB">
        <w:rPr>
          <w:color w:val="FFFFFF" w:themeColor="background1"/>
        </w:rPr>
        <w:t>COMUNICAZIONI DELLA L.N.D.</w:t>
      </w:r>
      <w:bookmarkEnd w:id="3"/>
    </w:p>
    <w:p w14:paraId="1B6DF467" w14:textId="67F14A61" w:rsidR="00076847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49C75E65" w14:textId="77777777" w:rsidR="00747228" w:rsidRPr="00747228" w:rsidRDefault="00747228" w:rsidP="00747228">
      <w:pPr>
        <w:rPr>
          <w:rFonts w:ascii="Arial" w:hAnsi="Arial" w:cs="Arial"/>
          <w:b/>
          <w:color w:val="002060"/>
          <w:sz w:val="28"/>
          <w:szCs w:val="28"/>
        </w:rPr>
      </w:pPr>
      <w:r w:rsidRPr="00747228">
        <w:rPr>
          <w:rFonts w:ascii="Arial" w:hAnsi="Arial" w:cs="Arial"/>
          <w:b/>
          <w:color w:val="002060"/>
          <w:sz w:val="28"/>
          <w:szCs w:val="28"/>
        </w:rPr>
        <w:t>CIRCOLARE N. 52 DEL 21.05.2019 -  STAGIONE SPORTIVA 2018/2019</w:t>
      </w:r>
    </w:p>
    <w:p w14:paraId="007D19FE" w14:textId="77777777" w:rsidR="00747228" w:rsidRPr="00B10003" w:rsidRDefault="00747228" w:rsidP="00747228">
      <w:pPr>
        <w:rPr>
          <w:rFonts w:ascii="Arial" w:hAnsi="Arial" w:cs="Arial"/>
          <w:color w:val="002060"/>
          <w:sz w:val="22"/>
          <w:szCs w:val="22"/>
        </w:rPr>
      </w:pPr>
    </w:p>
    <w:p w14:paraId="5A5ADBD2" w14:textId="77777777" w:rsidR="00747228" w:rsidRPr="00B10003" w:rsidRDefault="00747228" w:rsidP="00747228">
      <w:pPr>
        <w:rPr>
          <w:rFonts w:ascii="Arial" w:hAnsi="Arial" w:cs="Arial"/>
          <w:color w:val="002060"/>
          <w:sz w:val="22"/>
          <w:szCs w:val="22"/>
        </w:rPr>
      </w:pPr>
      <w:r w:rsidRPr="00B10003">
        <w:rPr>
          <w:rFonts w:ascii="Arial" w:hAnsi="Arial" w:cs="Arial"/>
          <w:color w:val="002060"/>
          <w:sz w:val="22"/>
          <w:szCs w:val="22"/>
        </w:rPr>
        <w:t>Si pubblica in allegato, per opportuna conoscenza, la circolare n.14-2019 elaborata dal Centro Studi Tributari della L.N.D. inerente l’oggetto: “Definizione agevolata delle liti pendenti – Circolare n. 10/219 Agenzia delle Entrate”.</w:t>
      </w:r>
    </w:p>
    <w:p w14:paraId="24F363EE" w14:textId="488AAEF2" w:rsidR="004515CB" w:rsidRDefault="004515C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B664992" w14:textId="636158AF" w:rsidR="00CB0BB9" w:rsidRDefault="00CB0BB9" w:rsidP="00F336CC">
      <w:pPr>
        <w:rPr>
          <w:rFonts w:ascii="Arial" w:hAnsi="Arial" w:cs="Arial"/>
          <w:color w:val="002060"/>
          <w:sz w:val="22"/>
          <w:szCs w:val="22"/>
        </w:rPr>
      </w:pPr>
    </w:p>
    <w:p w14:paraId="742D9964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bookmarkStart w:id="5" w:name="_Toc10039194"/>
      <w:r w:rsidRPr="00EB53CB">
        <w:rPr>
          <w:color w:val="FFFFFF" w:themeColor="background1"/>
        </w:rPr>
        <w:t>COMUNICAZIONI DELLA DIVISIONE CALCIO A CINQUE</w:t>
      </w:r>
      <w:bookmarkEnd w:id="4"/>
      <w:bookmarkEnd w:id="5"/>
    </w:p>
    <w:p w14:paraId="1462743D" w14:textId="77777777" w:rsidR="00CB0BB9" w:rsidRDefault="00CB0BB9" w:rsidP="00CB0BB9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2011F2A6" w14:textId="77777777" w:rsidR="00CB0BB9" w:rsidRPr="00F336CC" w:rsidRDefault="00CB0BB9" w:rsidP="00CB0BB9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GARE PLAY-OFF ASSEGNAZIONE 8 POSTI PER IL COMPLETAMENTO DELL’ORGANICO DEL CAMPIONATO NAZIONALE DI SERIE B</w:t>
      </w:r>
    </w:p>
    <w:p w14:paraId="6B967D67" w14:textId="77777777" w:rsidR="00CB0BB9" w:rsidRPr="00F336CC" w:rsidRDefault="00CB0BB9" w:rsidP="00CB0BB9">
      <w:pPr>
        <w:rPr>
          <w:rFonts w:ascii="Arial" w:hAnsi="Arial" w:cs="Arial"/>
          <w:color w:val="002060"/>
          <w:sz w:val="22"/>
          <w:szCs w:val="22"/>
        </w:rPr>
      </w:pPr>
    </w:p>
    <w:p w14:paraId="0755D3FA" w14:textId="7D561D83" w:rsidR="00CB0BB9" w:rsidRDefault="00CB0BB9" w:rsidP="00CB0BB9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1077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23/05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02B1E588" w14:textId="77777777" w:rsidR="00CB0BB9" w:rsidRDefault="00CB0BB9" w:rsidP="00CB0BB9">
      <w:pPr>
        <w:rPr>
          <w:rFonts w:ascii="Arial" w:hAnsi="Arial" w:cs="Arial"/>
          <w:color w:val="002060"/>
          <w:sz w:val="22"/>
          <w:szCs w:val="22"/>
        </w:rPr>
      </w:pPr>
    </w:p>
    <w:p w14:paraId="7DBF3F5C" w14:textId="77777777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ACCOPPIAMENTI</w:t>
      </w:r>
    </w:p>
    <w:p w14:paraId="2CEEAC07" w14:textId="3B452444" w:rsidR="00CB0BB9" w:rsidRPr="00F336CC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RITORNO 01 GIUGNO 2019</w:t>
      </w:r>
    </w:p>
    <w:p w14:paraId="5B4A5FD5" w14:textId="77777777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4F4B5FAB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19A2158A" w14:textId="77777777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7A21109E" w14:textId="77777777" w:rsidR="00CB0BB9" w:rsidRPr="00F336CC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 F</w:t>
      </w:r>
    </w:p>
    <w:p w14:paraId="73DD1F21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>A.S.D. POLISPORTIVA VENAFRO F.C. – A.S.D. GROTTACCIA 2005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05003DBD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PALAZZETTO DELLO SPORT</w:t>
      </w:r>
    </w:p>
    <w:p w14:paraId="754D1BCD" w14:textId="03BD5CCF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VENAFRO – 02/06/2019, ORE 15:00</w:t>
      </w:r>
    </w:p>
    <w:p w14:paraId="2A3084C1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261AE91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4F5761E6" w14:textId="0FF6F349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FDFE155" w14:textId="3B0AAC4D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1989F12" w14:textId="344195C2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1098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28/05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371B71C5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4393DE3" w14:textId="29495111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7CB7D543" w14:textId="77777777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32E8728D" w14:textId="0DD80B61" w:rsidR="00CB0BB9" w:rsidRDefault="00CB0BB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ACCOPPIAMENTI ANDATA</w:t>
      </w:r>
    </w:p>
    <w:p w14:paraId="2380D0C1" w14:textId="2426A87C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E96E847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7A1A680C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AF6F31C" w14:textId="6B9C2901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GROTTACCIA 2005 – POLISPORTIVA VENAFRO F.C.</w:t>
      </w:r>
      <w:r>
        <w:rPr>
          <w:rFonts w:ascii="Arial" w:hAnsi="Arial" w:cs="Arial"/>
          <w:color w:val="002060"/>
          <w:sz w:val="22"/>
          <w:szCs w:val="22"/>
        </w:rPr>
        <w:tab/>
        <w:t>9-2</w:t>
      </w:r>
    </w:p>
    <w:p w14:paraId="2F7E1BCD" w14:textId="1723ED2C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26C25FE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84E631C" w14:textId="4402BCF8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818448B" w14:textId="64A192D1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5AE4E31" w14:textId="77777777" w:rsidR="00FE4B89" w:rsidRPr="00F336CC" w:rsidRDefault="00FE4B89" w:rsidP="00DE7EC2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21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7AFA847E" w14:textId="77777777" w:rsidR="00FE4B89" w:rsidRPr="00F336CC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82350BB" w14:textId="6FE1444A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1071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21/05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1DDCC930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A1EF334" w14:textId="77777777" w:rsidR="00FE4B89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5064F7A4" w14:textId="77777777" w:rsidR="00FE4B89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4C7D420B" w14:textId="2CAF736D" w:rsidR="00FE4B89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TRIANGOLARI I^ GIORNATA</w:t>
      </w:r>
    </w:p>
    <w:p w14:paraId="7C5B764F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BD6BE7E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856C31C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87F320" w14:textId="5CBCC728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CALCIO – SUGANO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5-2</w:t>
      </w:r>
    </w:p>
    <w:p w14:paraId="23487AEC" w14:textId="6DD85959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72C502E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4F33F119" w14:textId="726354B3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7B5441F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F5D2EE7" w14:textId="651748AE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1073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21/05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17111C1E" w14:textId="2D98A986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06707814" w14:textId="77777777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07A35409" w14:textId="35C99487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TRIANGOLARI III^ GIORNATA</w:t>
      </w:r>
    </w:p>
    <w:p w14:paraId="1FDBA1AE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7D663D5" w14:textId="0FB0F384" w:rsidR="00E12175" w:rsidRP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  <w:r w:rsidRPr="00E12175">
        <w:rPr>
          <w:rFonts w:ascii="Arial" w:hAnsi="Arial" w:cs="Arial"/>
          <w:b/>
          <w:color w:val="002060"/>
          <w:sz w:val="22"/>
          <w:szCs w:val="22"/>
        </w:rPr>
        <w:t xml:space="preserve">GARE DEL </w:t>
      </w:r>
      <w:r>
        <w:rPr>
          <w:rFonts w:ascii="Arial" w:hAnsi="Arial" w:cs="Arial"/>
          <w:b/>
          <w:color w:val="002060"/>
          <w:sz w:val="22"/>
          <w:szCs w:val="22"/>
        </w:rPr>
        <w:t>01/06</w:t>
      </w:r>
      <w:r w:rsidRPr="00E12175">
        <w:rPr>
          <w:rFonts w:ascii="Arial" w:hAnsi="Arial" w:cs="Arial"/>
          <w:b/>
          <w:color w:val="002060"/>
          <w:sz w:val="22"/>
          <w:szCs w:val="22"/>
        </w:rPr>
        <w:t>/2019</w:t>
      </w:r>
    </w:p>
    <w:p w14:paraId="06C0B122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9581528" w14:textId="6900448E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A.S.D. SUGANO – A.S.D. REAL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S.GIUSEPPE</w:t>
      </w:r>
      <w:proofErr w:type="gramEnd"/>
    </w:p>
    <w:p w14:paraId="33307507" w14:textId="4E2BA57D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Riposa: POL. D. MANDOLESI CALCIO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65064AAF" w14:textId="0BD109EF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Palasport Ciconia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CICONIA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 – ORVIETO, ore 15:00</w:t>
      </w:r>
    </w:p>
    <w:p w14:paraId="650FE0BF" w14:textId="78F3DEC3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EB5C74A" w14:textId="3EEAA623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212F9E9" w14:textId="4B0A2C02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1100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28/05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/2019)</w:t>
      </w:r>
    </w:p>
    <w:p w14:paraId="2D09FE4B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736D41E3" w14:textId="77777777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</w:p>
    <w:p w14:paraId="41858C9D" w14:textId="77777777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3B703349" w14:textId="77777777" w:rsidR="00E12175" w:rsidRDefault="00E12175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TRIANGOLARI I^ GIORNATA</w:t>
      </w:r>
    </w:p>
    <w:p w14:paraId="5A6C3F99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5D0C6BF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1F27FDA8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5655206" w14:textId="3B4D4A4B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lastRenderedPageBreak/>
        <w:t xml:space="preserve">REAL SAN GIUSEPPE –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U.MANDOLESI</w:t>
      </w:r>
      <w:proofErr w:type="gramEnd"/>
      <w:r>
        <w:rPr>
          <w:rFonts w:ascii="Arial" w:hAnsi="Arial" w:cs="Arial"/>
          <w:color w:val="002060"/>
          <w:sz w:val="22"/>
          <w:szCs w:val="22"/>
        </w:rPr>
        <w:t xml:space="preserve"> CALCIO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2-1</w:t>
      </w:r>
    </w:p>
    <w:p w14:paraId="413EE65A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517D5A0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4AF45386" w14:textId="77777777" w:rsidR="00E12175" w:rsidRDefault="00E12175" w:rsidP="00DE7EC2">
      <w:pPr>
        <w:rPr>
          <w:rFonts w:ascii="Arial" w:hAnsi="Arial" w:cs="Arial"/>
          <w:color w:val="002060"/>
          <w:sz w:val="22"/>
          <w:szCs w:val="22"/>
        </w:rPr>
      </w:pPr>
    </w:p>
    <w:p w14:paraId="2EA076C5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CF91E89" w14:textId="77777777" w:rsidR="00FE4B89" w:rsidRPr="00F336CC" w:rsidRDefault="00FE4B89" w:rsidP="00DE7EC2">
      <w:pP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</w:pP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FINALI NAZIONALI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REGIONALE 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UNDER </w:t>
      </w:r>
      <w:r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>19</w:t>
      </w:r>
      <w:r w:rsidRPr="00F336CC">
        <w:rPr>
          <w:rStyle w:val="Enfasicorsivo"/>
          <w:rFonts w:ascii="Arial" w:hAnsi="Arial" w:cs="Arial"/>
          <w:b/>
          <w:i w:val="0"/>
          <w:color w:val="002060"/>
          <w:sz w:val="28"/>
          <w:szCs w:val="28"/>
        </w:rPr>
        <w:t xml:space="preserve"> CALCIO A 5</w:t>
      </w:r>
    </w:p>
    <w:p w14:paraId="5C1545BC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7212094" w14:textId="6A4F7CE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</w:t>
      </w:r>
      <w:r w:rsidR="00DE7EC2">
        <w:rPr>
          <w:rFonts w:ascii="Arial" w:hAnsi="Arial" w:cs="Arial"/>
          <w:b/>
          <w:i/>
          <w:color w:val="002060"/>
          <w:sz w:val="22"/>
          <w:szCs w:val="22"/>
        </w:rPr>
        <w:t>60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 w:rsidR="00DE7EC2">
        <w:rPr>
          <w:rFonts w:ascii="Arial" w:hAnsi="Arial" w:cs="Arial"/>
          <w:b/>
          <w:i/>
          <w:color w:val="002060"/>
          <w:sz w:val="22"/>
          <w:szCs w:val="22"/>
        </w:rPr>
        <w:t>21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0CEB9B18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5A9AC94" w14:textId="43E6FC74" w:rsidR="00FE4B89" w:rsidRPr="00F336CC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</w:t>
      </w:r>
      <w:r w:rsidR="00DE7EC2">
        <w:rPr>
          <w:rFonts w:ascii="Arial" w:hAnsi="Arial" w:cs="Arial"/>
          <w:b/>
          <w:color w:val="002060"/>
          <w:sz w:val="22"/>
          <w:szCs w:val="22"/>
        </w:rPr>
        <w:t xml:space="preserve"> 2^ GIORNATA</w:t>
      </w:r>
    </w:p>
    <w:p w14:paraId="194E80D6" w14:textId="77777777" w:rsidR="00FE4B89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73B147C3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731B029E" w14:textId="77777777" w:rsidR="00FE4B89" w:rsidRDefault="00FE4B89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6E404E1F" w14:textId="5E54134C" w:rsidR="00FE4B89" w:rsidRPr="009509E3" w:rsidRDefault="00DE7EC2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ORVIETO F.C. – SCHIO C5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7-1</w:t>
      </w:r>
    </w:p>
    <w:p w14:paraId="3401FCAA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B46D3E8" w14:textId="77777777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258A3BE0" w14:textId="28AC28FF" w:rsidR="00FE4B89" w:rsidRDefault="00FE4B8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FAD8B70" w14:textId="45F4818F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77BF3BD" w14:textId="546AF241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1099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28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39423BFA" w14:textId="77777777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D03C701" w14:textId="770F14A0" w:rsidR="00DE7EC2" w:rsidRPr="00F336CC" w:rsidRDefault="00DE7EC2" w:rsidP="00DE7EC2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RISULTATI GARE 3^ GIORNATA</w:t>
      </w:r>
    </w:p>
    <w:p w14:paraId="54F63B64" w14:textId="77777777" w:rsidR="00DE7EC2" w:rsidRDefault="00DE7EC2" w:rsidP="00DE7EC2">
      <w:pPr>
        <w:rPr>
          <w:rFonts w:ascii="Arial" w:hAnsi="Arial" w:cs="Arial"/>
          <w:b/>
          <w:color w:val="002060"/>
          <w:sz w:val="22"/>
          <w:szCs w:val="22"/>
        </w:rPr>
      </w:pPr>
    </w:p>
    <w:p w14:paraId="1DB338D6" w14:textId="676CDFDE" w:rsidR="00DE7EC2" w:rsidRPr="009509E3" w:rsidRDefault="00DE7EC2" w:rsidP="00DE7EC2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ATL URBINO C5 1999 – ORVIETO F.C.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5-1</w:t>
      </w:r>
    </w:p>
    <w:p w14:paraId="7F981D4A" w14:textId="77777777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</w:p>
    <w:p w14:paraId="09A89EE4" w14:textId="77777777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01B29A9" w14:textId="50E4A4DD" w:rsidR="00DE7EC2" w:rsidRDefault="00DE7EC2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E959231" w14:textId="77777777" w:rsidR="00F66A68" w:rsidRDefault="00F66A68" w:rsidP="00DE7EC2">
      <w:pPr>
        <w:rPr>
          <w:rFonts w:ascii="Arial" w:hAnsi="Arial" w:cs="Arial"/>
          <w:color w:val="002060"/>
          <w:sz w:val="22"/>
          <w:szCs w:val="22"/>
        </w:rPr>
      </w:pPr>
    </w:p>
    <w:p w14:paraId="6536D33E" w14:textId="79F16F41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1103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29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0352ED16" w14:textId="77777777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</w:p>
    <w:p w14:paraId="1F5E0643" w14:textId="7AD2AE66" w:rsidR="00F66A68" w:rsidRPr="00F336CC" w:rsidRDefault="00F66A68" w:rsidP="00F66A68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CLASSIFICHE</w:t>
      </w:r>
    </w:p>
    <w:p w14:paraId="752304B1" w14:textId="5743B920" w:rsidR="00F66A68" w:rsidRDefault="00F66A68" w:rsidP="00F66A68">
      <w:pPr>
        <w:rPr>
          <w:rFonts w:ascii="Arial" w:hAnsi="Arial" w:cs="Arial"/>
          <w:b/>
          <w:color w:val="002060"/>
          <w:sz w:val="22"/>
          <w:szCs w:val="22"/>
        </w:rPr>
      </w:pPr>
    </w:p>
    <w:p w14:paraId="43439568" w14:textId="77777777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proofErr w:type="gramStart"/>
      <w:r>
        <w:rPr>
          <w:rFonts w:ascii="Arial" w:hAnsi="Arial" w:cs="Arial"/>
          <w:color w:val="002060"/>
          <w:sz w:val="22"/>
          <w:szCs w:val="22"/>
        </w:rPr>
        <w:t>….</w:t>
      </w:r>
      <w:proofErr w:type="gramEnd"/>
      <w:r>
        <w:rPr>
          <w:rFonts w:ascii="Arial" w:hAnsi="Arial" w:cs="Arial"/>
          <w:color w:val="002060"/>
          <w:sz w:val="22"/>
          <w:szCs w:val="22"/>
        </w:rPr>
        <w:t>omissis…</w:t>
      </w:r>
    </w:p>
    <w:p w14:paraId="5C21EDB8" w14:textId="77777777" w:rsidR="00F66A68" w:rsidRDefault="00F66A68" w:rsidP="00F66A68">
      <w:pPr>
        <w:rPr>
          <w:rFonts w:ascii="Arial" w:hAnsi="Arial" w:cs="Arial"/>
          <w:b/>
          <w:color w:val="002060"/>
          <w:sz w:val="22"/>
          <w:szCs w:val="22"/>
        </w:rPr>
      </w:pPr>
    </w:p>
    <w:p w14:paraId="230BCD0C" w14:textId="4D9AA3C2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ATL URBINO C5 1999</w:t>
      </w:r>
      <w:r>
        <w:rPr>
          <w:rFonts w:ascii="Arial" w:hAnsi="Arial" w:cs="Arial"/>
          <w:color w:val="002060"/>
          <w:sz w:val="22"/>
          <w:szCs w:val="22"/>
        </w:rPr>
        <w:tab/>
        <w:t>6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10</w:t>
      </w:r>
      <w:r>
        <w:rPr>
          <w:rFonts w:ascii="Arial" w:hAnsi="Arial" w:cs="Arial"/>
          <w:color w:val="002060"/>
          <w:sz w:val="22"/>
          <w:szCs w:val="22"/>
        </w:rPr>
        <w:tab/>
        <w:t>5</w:t>
      </w:r>
      <w:r>
        <w:rPr>
          <w:rFonts w:ascii="Arial" w:hAnsi="Arial" w:cs="Arial"/>
          <w:color w:val="002060"/>
          <w:sz w:val="22"/>
          <w:szCs w:val="22"/>
        </w:rPr>
        <w:tab/>
        <w:t>5</w:t>
      </w:r>
    </w:p>
    <w:p w14:paraId="44BE7DEA" w14:textId="3D54AE12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ORVIETO F.C.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3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  <w:r>
        <w:rPr>
          <w:rFonts w:ascii="Arial" w:hAnsi="Arial" w:cs="Arial"/>
          <w:color w:val="002060"/>
          <w:sz w:val="22"/>
          <w:szCs w:val="22"/>
        </w:rPr>
        <w:tab/>
        <w:t>1</w:t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1</w:t>
      </w:r>
      <w:r>
        <w:rPr>
          <w:rFonts w:ascii="Arial" w:hAnsi="Arial" w:cs="Arial"/>
          <w:color w:val="002060"/>
          <w:sz w:val="22"/>
          <w:szCs w:val="22"/>
        </w:rPr>
        <w:tab/>
        <w:t>8</w:t>
      </w:r>
      <w:r>
        <w:rPr>
          <w:rFonts w:ascii="Arial" w:hAnsi="Arial" w:cs="Arial"/>
          <w:color w:val="002060"/>
          <w:sz w:val="22"/>
          <w:szCs w:val="22"/>
        </w:rPr>
        <w:tab/>
        <w:t>6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</w:p>
    <w:p w14:paraId="74A6AD3F" w14:textId="7D7B0F7E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A.S.D. SCHIO C5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0</w:t>
      </w:r>
      <w:r>
        <w:rPr>
          <w:rFonts w:ascii="Arial" w:hAnsi="Arial" w:cs="Arial"/>
          <w:color w:val="002060"/>
          <w:sz w:val="22"/>
          <w:szCs w:val="22"/>
        </w:rPr>
        <w:tab/>
        <w:t>2</w:t>
      </w:r>
      <w:r>
        <w:rPr>
          <w:rFonts w:ascii="Arial" w:hAnsi="Arial" w:cs="Arial"/>
          <w:color w:val="002060"/>
          <w:sz w:val="22"/>
          <w:szCs w:val="22"/>
        </w:rPr>
        <w:tab/>
        <w:t>5</w:t>
      </w:r>
      <w:r>
        <w:rPr>
          <w:rFonts w:ascii="Arial" w:hAnsi="Arial" w:cs="Arial"/>
          <w:color w:val="002060"/>
          <w:sz w:val="22"/>
          <w:szCs w:val="22"/>
        </w:rPr>
        <w:tab/>
        <w:t>12</w:t>
      </w:r>
      <w:r>
        <w:rPr>
          <w:rFonts w:ascii="Arial" w:hAnsi="Arial" w:cs="Arial"/>
          <w:color w:val="002060"/>
          <w:sz w:val="22"/>
          <w:szCs w:val="22"/>
        </w:rPr>
        <w:tab/>
        <w:t>7-</w:t>
      </w:r>
    </w:p>
    <w:p w14:paraId="2518FE0F" w14:textId="77777777" w:rsid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</w:p>
    <w:p w14:paraId="750E60BD" w14:textId="5E56055F" w:rsidR="00F66A68" w:rsidRPr="00F66A68" w:rsidRDefault="00F66A68" w:rsidP="00F66A68">
      <w:pPr>
        <w:rPr>
          <w:rFonts w:ascii="Arial" w:hAnsi="Arial" w:cs="Arial"/>
          <w:color w:val="002060"/>
          <w:sz w:val="22"/>
          <w:szCs w:val="22"/>
        </w:rPr>
      </w:pPr>
      <w:r w:rsidRPr="00F66A68">
        <w:rPr>
          <w:rFonts w:ascii="Arial" w:hAnsi="Arial" w:cs="Arial"/>
          <w:color w:val="002060"/>
          <w:sz w:val="22"/>
          <w:szCs w:val="22"/>
        </w:rPr>
        <w:t xml:space="preserve">La Società A.S.D. ATLETICO URBINO C5 1999 si qualifica alla </w:t>
      </w:r>
      <w:proofErr w:type="spellStart"/>
      <w:r w:rsidRPr="00F66A68">
        <w:rPr>
          <w:rFonts w:ascii="Arial" w:hAnsi="Arial" w:cs="Arial"/>
          <w:color w:val="002060"/>
          <w:sz w:val="22"/>
          <w:szCs w:val="22"/>
        </w:rPr>
        <w:t>Final</w:t>
      </w:r>
      <w:proofErr w:type="spellEnd"/>
      <w:r w:rsidRPr="00F66A68">
        <w:rPr>
          <w:rFonts w:ascii="Arial" w:hAnsi="Arial" w:cs="Arial"/>
          <w:color w:val="002060"/>
          <w:sz w:val="22"/>
          <w:szCs w:val="22"/>
        </w:rPr>
        <w:t xml:space="preserve"> </w:t>
      </w:r>
      <w:proofErr w:type="spellStart"/>
      <w:r w:rsidRPr="00F66A68">
        <w:rPr>
          <w:rFonts w:ascii="Arial" w:hAnsi="Arial" w:cs="Arial"/>
          <w:color w:val="002060"/>
          <w:sz w:val="22"/>
          <w:szCs w:val="22"/>
        </w:rPr>
        <w:t>Four</w:t>
      </w:r>
      <w:proofErr w:type="spellEnd"/>
      <w:r w:rsidRPr="00F66A68">
        <w:rPr>
          <w:rFonts w:ascii="Arial" w:hAnsi="Arial" w:cs="Arial"/>
          <w:color w:val="002060"/>
          <w:sz w:val="22"/>
          <w:szCs w:val="22"/>
        </w:rPr>
        <w:t>.</w:t>
      </w:r>
    </w:p>
    <w:p w14:paraId="5BED0655" w14:textId="24A12827" w:rsidR="00F66A68" w:rsidRDefault="00F66A68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58E173D" w14:textId="7151EDBB" w:rsidR="002C5D51" w:rsidRDefault="002C5D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305C7492" w14:textId="77C8AFB1" w:rsidR="002C5D51" w:rsidRDefault="002C5D51" w:rsidP="002C5D51">
      <w:pPr>
        <w:rPr>
          <w:rFonts w:ascii="Arial" w:hAnsi="Arial" w:cs="Arial"/>
          <w:color w:val="002060"/>
          <w:sz w:val="22"/>
          <w:szCs w:val="22"/>
        </w:rPr>
      </w:pP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(Stralcio C.U. n° </w:t>
      </w:r>
      <w:r>
        <w:rPr>
          <w:rFonts w:ascii="Arial" w:hAnsi="Arial" w:cs="Arial"/>
          <w:b/>
          <w:i/>
          <w:color w:val="002060"/>
          <w:sz w:val="22"/>
          <w:szCs w:val="22"/>
        </w:rPr>
        <w:t>1091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</w:t>
      </w:r>
      <w:r>
        <w:rPr>
          <w:rFonts w:ascii="Arial" w:hAnsi="Arial" w:cs="Arial"/>
          <w:b/>
          <w:i/>
          <w:color w:val="002060"/>
          <w:sz w:val="22"/>
          <w:szCs w:val="22"/>
        </w:rPr>
        <w:t>Divisione Calcio a Cinque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 xml:space="preserve"> del </w:t>
      </w:r>
      <w:r>
        <w:rPr>
          <w:rFonts w:ascii="Arial" w:hAnsi="Arial" w:cs="Arial"/>
          <w:b/>
          <w:i/>
          <w:color w:val="002060"/>
          <w:sz w:val="22"/>
          <w:szCs w:val="22"/>
        </w:rPr>
        <w:t>28</w:t>
      </w:r>
      <w:r w:rsidRPr="00F336CC">
        <w:rPr>
          <w:rFonts w:ascii="Arial" w:hAnsi="Arial" w:cs="Arial"/>
          <w:b/>
          <w:i/>
          <w:color w:val="002060"/>
          <w:sz w:val="22"/>
          <w:szCs w:val="22"/>
        </w:rPr>
        <w:t>/05/2019)</w:t>
      </w:r>
    </w:p>
    <w:p w14:paraId="65F0CBD8" w14:textId="77777777" w:rsidR="002C5D51" w:rsidRDefault="002C5D51" w:rsidP="002C5D51">
      <w:pPr>
        <w:rPr>
          <w:rFonts w:ascii="Arial" w:hAnsi="Arial" w:cs="Arial"/>
          <w:color w:val="002060"/>
          <w:sz w:val="22"/>
          <w:szCs w:val="22"/>
        </w:rPr>
      </w:pPr>
    </w:p>
    <w:p w14:paraId="61C91042" w14:textId="26934BC2" w:rsidR="002C5D51" w:rsidRPr="00F336CC" w:rsidRDefault="002C5D51" w:rsidP="002C5D51">
      <w:pPr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ESITO SORTEGGIO FINAL FOUR</w:t>
      </w:r>
    </w:p>
    <w:p w14:paraId="7981984D" w14:textId="77777777" w:rsidR="002C5D51" w:rsidRDefault="002C5D51" w:rsidP="002C5D51">
      <w:pPr>
        <w:rPr>
          <w:rFonts w:ascii="Arial" w:hAnsi="Arial" w:cs="Arial"/>
          <w:b/>
          <w:color w:val="002060"/>
          <w:sz w:val="22"/>
          <w:szCs w:val="22"/>
        </w:rPr>
      </w:pPr>
    </w:p>
    <w:p w14:paraId="51D43CF8" w14:textId="29325DEF" w:rsidR="002C5D51" w:rsidRDefault="002C5D51" w:rsidP="002C5D5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SEMIFINALI – 1 GIUGNO 2019</w:t>
      </w:r>
    </w:p>
    <w:p w14:paraId="0C4A61FC" w14:textId="7B1BBD9E" w:rsidR="002C5D51" w:rsidRDefault="002C5D51" w:rsidP="002C5D51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FUTSAL LAZIO ACADEMY 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VS</w:t>
      </w:r>
      <w:r>
        <w:rPr>
          <w:rFonts w:ascii="Arial" w:hAnsi="Arial" w:cs="Arial"/>
          <w:color w:val="002060"/>
          <w:sz w:val="22"/>
          <w:szCs w:val="22"/>
        </w:rPr>
        <w:tab/>
        <w:t>FUTSAL BAGNOLO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ore 15:00</w:t>
      </w:r>
    </w:p>
    <w:p w14:paraId="141C649B" w14:textId="607D274B" w:rsidR="002C5D51" w:rsidRDefault="002C5D51" w:rsidP="002C5D51">
      <w:pPr>
        <w:pStyle w:val="Paragrafoelenco"/>
        <w:numPr>
          <w:ilvl w:val="0"/>
          <w:numId w:val="25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ENOTRIA CITTA’ DI CATANZARO</w:t>
      </w:r>
      <w:r>
        <w:rPr>
          <w:rFonts w:ascii="Arial" w:hAnsi="Arial" w:cs="Arial"/>
          <w:color w:val="002060"/>
          <w:sz w:val="22"/>
          <w:szCs w:val="22"/>
        </w:rPr>
        <w:tab/>
        <w:t>VS</w:t>
      </w:r>
      <w:r>
        <w:rPr>
          <w:rFonts w:ascii="Arial" w:hAnsi="Arial" w:cs="Arial"/>
          <w:color w:val="002060"/>
          <w:sz w:val="22"/>
          <w:szCs w:val="22"/>
        </w:rPr>
        <w:tab/>
        <w:t>ATLETICO URBINO C5</w:t>
      </w:r>
      <w:r>
        <w:rPr>
          <w:rFonts w:ascii="Arial" w:hAnsi="Arial" w:cs="Arial"/>
          <w:color w:val="002060"/>
          <w:sz w:val="22"/>
          <w:szCs w:val="22"/>
        </w:rPr>
        <w:tab/>
        <w:t>ore 17:30</w:t>
      </w:r>
    </w:p>
    <w:p w14:paraId="3C59575E" w14:textId="77777777" w:rsidR="002C5D51" w:rsidRPr="002C5D51" w:rsidRDefault="002C5D51" w:rsidP="002C5D51">
      <w:pPr>
        <w:pStyle w:val="Paragrafoelenco"/>
        <w:rPr>
          <w:rFonts w:ascii="Arial" w:hAnsi="Arial" w:cs="Arial"/>
          <w:color w:val="002060"/>
          <w:sz w:val="22"/>
          <w:szCs w:val="22"/>
        </w:rPr>
      </w:pPr>
    </w:p>
    <w:p w14:paraId="0F7DCE8D" w14:textId="7F2031F5" w:rsidR="002C5D51" w:rsidRDefault="002C5D51" w:rsidP="002C5D51">
      <w:p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SEMIFINALI – 2 GIUGNO 2019</w:t>
      </w:r>
    </w:p>
    <w:p w14:paraId="6869A23B" w14:textId="2968AFF0" w:rsidR="002C5D51" w:rsidRDefault="002C5D51" w:rsidP="002C5D51">
      <w:pPr>
        <w:pStyle w:val="Paragrafoelenco"/>
        <w:numPr>
          <w:ilvl w:val="0"/>
          <w:numId w:val="2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PERDENTE GARA 1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VS</w:t>
      </w:r>
      <w:r>
        <w:rPr>
          <w:rFonts w:ascii="Arial" w:hAnsi="Arial" w:cs="Arial"/>
          <w:color w:val="002060"/>
          <w:sz w:val="22"/>
          <w:szCs w:val="22"/>
        </w:rPr>
        <w:tab/>
        <w:t>PERDENTE GARA 2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ore 11:00</w:t>
      </w:r>
    </w:p>
    <w:p w14:paraId="37819550" w14:textId="26A5E791" w:rsidR="002C5D51" w:rsidRDefault="002C5D51" w:rsidP="002C5D51">
      <w:pPr>
        <w:pStyle w:val="Paragrafoelenco"/>
        <w:numPr>
          <w:ilvl w:val="0"/>
          <w:numId w:val="26"/>
        </w:numPr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VINCENTE GARA 1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VS</w:t>
      </w:r>
      <w:r>
        <w:rPr>
          <w:rFonts w:ascii="Arial" w:hAnsi="Arial" w:cs="Arial"/>
          <w:color w:val="002060"/>
          <w:sz w:val="22"/>
          <w:szCs w:val="22"/>
        </w:rPr>
        <w:tab/>
        <w:t>VINCENTE GARA 2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  <w:t>ore 15:30</w:t>
      </w:r>
    </w:p>
    <w:p w14:paraId="6F1A20EE" w14:textId="77777777" w:rsidR="002C5D51" w:rsidRDefault="002C5D51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712E287" w14:textId="77777777" w:rsidR="00CB0BB9" w:rsidRPr="00F336CC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10039195"/>
      <w:r w:rsidRPr="00EB53CB">
        <w:rPr>
          <w:color w:val="FFFFFF" w:themeColor="background1"/>
        </w:rPr>
        <w:t>COMUNICAZIONI DEL COMITATO REGIONALE MARCHE</w:t>
      </w:r>
      <w:bookmarkEnd w:id="6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45F2E4F1" w:rsidR="00FA572D" w:rsidRDefault="00FA572D" w:rsidP="00AE5A89">
      <w:pPr>
        <w:pStyle w:val="LndNormale1"/>
        <w:rPr>
          <w:b/>
          <w:color w:val="002060"/>
          <w:szCs w:val="22"/>
        </w:rPr>
      </w:pPr>
    </w:p>
    <w:p w14:paraId="1245C21A" w14:textId="77777777" w:rsidR="00460790" w:rsidRDefault="00460790" w:rsidP="00AE5A89">
      <w:pPr>
        <w:pStyle w:val="LndNormale1"/>
        <w:rPr>
          <w:b/>
          <w:color w:val="002060"/>
          <w:szCs w:val="22"/>
        </w:rPr>
      </w:pPr>
    </w:p>
    <w:p w14:paraId="5664CE26" w14:textId="77777777" w:rsidR="00460790" w:rsidRDefault="00460790" w:rsidP="00460790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SOCIETA' DI CALCIO A CINQUE</w:t>
      </w:r>
    </w:p>
    <w:p w14:paraId="744563AA" w14:textId="77777777" w:rsidR="00460790" w:rsidRDefault="00460790" w:rsidP="00460790">
      <w:pPr>
        <w:pStyle w:val="LndNormale1"/>
        <w:rPr>
          <w:color w:val="002060"/>
          <w:szCs w:val="22"/>
        </w:rPr>
      </w:pPr>
    </w:p>
    <w:p w14:paraId="250D6520" w14:textId="14D83513" w:rsidR="00460790" w:rsidRPr="00460790" w:rsidRDefault="00460790" w:rsidP="00460790">
      <w:pPr>
        <w:widowControl w:val="0"/>
        <w:suppressAutoHyphens/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Allo scopo di valutare tutte le problematiche del Calcio a Cinque Marche e programmare la prossima stagione sportiva, è indetta per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LUNEDI’ 03 GIUGNO 2019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ore </w:t>
      </w:r>
      <w:r w:rsidR="003F79AC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18:25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</w:t>
      </w:r>
      <w:proofErr w:type="spellStart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>snc</w:t>
      </w:r>
      <w:proofErr w:type="spellEnd"/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) la 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Riunione di tutte le Società di Calcio a Cinque </w:t>
      </w:r>
      <w:r w:rsidR="00E51213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Marchigiane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.</w:t>
      </w:r>
    </w:p>
    <w:p w14:paraId="67A6AED7" w14:textId="50E22781" w:rsidR="00646C26" w:rsidRDefault="00646C26" w:rsidP="00AE5A89">
      <w:pPr>
        <w:pStyle w:val="LndNormale1"/>
        <w:rPr>
          <w:b/>
          <w:color w:val="002060"/>
          <w:szCs w:val="22"/>
        </w:rPr>
      </w:pPr>
    </w:p>
    <w:p w14:paraId="0F127342" w14:textId="77777777" w:rsidR="00B32715" w:rsidRDefault="00B32715" w:rsidP="00AE5A89">
      <w:pPr>
        <w:pStyle w:val="LndNormale1"/>
        <w:rPr>
          <w:b/>
          <w:color w:val="002060"/>
          <w:szCs w:val="22"/>
        </w:rPr>
      </w:pPr>
    </w:p>
    <w:p w14:paraId="5C01F579" w14:textId="77777777" w:rsidR="00B32715" w:rsidRPr="00B32715" w:rsidRDefault="00B32715" w:rsidP="00B32715">
      <w:pPr>
        <w:pStyle w:val="LndNormale1"/>
        <w:rPr>
          <w:b/>
          <w:color w:val="002060"/>
          <w:sz w:val="28"/>
          <w:szCs w:val="28"/>
        </w:rPr>
      </w:pPr>
      <w:r w:rsidRPr="00B32715">
        <w:rPr>
          <w:b/>
          <w:color w:val="002060"/>
          <w:sz w:val="28"/>
          <w:szCs w:val="28"/>
        </w:rPr>
        <w:t>INFORMAZIONE</w:t>
      </w:r>
    </w:p>
    <w:p w14:paraId="5232FAB3" w14:textId="77777777" w:rsidR="00B32715" w:rsidRPr="00B32715" w:rsidRDefault="00B32715" w:rsidP="00B32715">
      <w:pPr>
        <w:pStyle w:val="LndNormale1"/>
        <w:rPr>
          <w:color w:val="002060"/>
          <w:szCs w:val="22"/>
        </w:rPr>
      </w:pPr>
    </w:p>
    <w:p w14:paraId="08C87368" w14:textId="77777777" w:rsidR="00B32715" w:rsidRPr="00B32715" w:rsidRDefault="00B32715" w:rsidP="00B32715">
      <w:pPr>
        <w:pStyle w:val="LndNormale1"/>
        <w:rPr>
          <w:b/>
          <w:i/>
          <w:color w:val="002060"/>
          <w:szCs w:val="22"/>
        </w:rPr>
      </w:pPr>
      <w:r w:rsidRPr="00B32715">
        <w:rPr>
          <w:color w:val="002060"/>
          <w:szCs w:val="22"/>
        </w:rPr>
        <w:t>Si informa che con Delibera della Giunta Regionale n. 386 dell’8.4.2019 la Regione Marche ha approvato il “</w:t>
      </w:r>
      <w:r w:rsidRPr="00B32715">
        <w:rPr>
          <w:b/>
          <w:i/>
          <w:color w:val="002060"/>
          <w:szCs w:val="22"/>
        </w:rPr>
        <w:t>Programma annuale degli interventi di promozione sportiva – Anno 2019 art. 7 L.R. 5/2012”.</w:t>
      </w:r>
    </w:p>
    <w:p w14:paraId="0D00101C" w14:textId="77777777" w:rsidR="00B32715" w:rsidRPr="00B32715" w:rsidRDefault="00B32715" w:rsidP="00B32715">
      <w:pPr>
        <w:pStyle w:val="LndNormale1"/>
        <w:rPr>
          <w:color w:val="002060"/>
          <w:szCs w:val="22"/>
        </w:rPr>
      </w:pPr>
      <w:r w:rsidRPr="00B32715">
        <w:rPr>
          <w:color w:val="002060"/>
          <w:szCs w:val="22"/>
        </w:rPr>
        <w:t xml:space="preserve">Sul sito della Regione Marche alla pagina </w:t>
      </w:r>
      <w:hyperlink r:id="rId10" w:history="1">
        <w:r w:rsidRPr="00B32715">
          <w:rPr>
            <w:rStyle w:val="Collegamentoipertestuale"/>
            <w:color w:val="002060"/>
            <w:szCs w:val="22"/>
          </w:rPr>
          <w:t>http://www.regione.marche.it/Regione-Utile/Turismo-Sport.Tempo-Libero/Sport/Interventi-di-promozione-sportiva-2019</w:t>
        </w:r>
      </w:hyperlink>
      <w:r w:rsidRPr="00B32715">
        <w:rPr>
          <w:color w:val="002060"/>
          <w:szCs w:val="22"/>
        </w:rPr>
        <w:t xml:space="preserve"> è possibile consultare la Delibera e scaricare la relativa modulistica per l’inoltro delle domande di contributo per le varie “Misure”.</w:t>
      </w:r>
    </w:p>
    <w:p w14:paraId="5676C5E8" w14:textId="77777777" w:rsidR="00B32715" w:rsidRPr="00B32715" w:rsidRDefault="00B32715" w:rsidP="00B32715">
      <w:pPr>
        <w:pStyle w:val="LndNormale1"/>
        <w:rPr>
          <w:color w:val="002060"/>
          <w:szCs w:val="22"/>
        </w:rPr>
      </w:pPr>
      <w:r w:rsidRPr="00B32715">
        <w:rPr>
          <w:color w:val="002060"/>
          <w:szCs w:val="22"/>
        </w:rPr>
        <w:t xml:space="preserve">Si evidenzia che il prossimo </w:t>
      </w:r>
      <w:r w:rsidRPr="00B32715">
        <w:rPr>
          <w:b/>
          <w:color w:val="002060"/>
          <w:szCs w:val="22"/>
          <w:u w:val="single"/>
        </w:rPr>
        <w:t>7 giugno 2019</w:t>
      </w:r>
      <w:r w:rsidRPr="00B32715">
        <w:rPr>
          <w:color w:val="002060"/>
          <w:szCs w:val="22"/>
        </w:rPr>
        <w:t xml:space="preserve"> sarà il termine ultimo per la presentazione delle domande.</w:t>
      </w:r>
    </w:p>
    <w:p w14:paraId="3150507C" w14:textId="77777777" w:rsidR="00B32715" w:rsidRPr="00B32715" w:rsidRDefault="00B32715" w:rsidP="00AE5A89">
      <w:pPr>
        <w:pStyle w:val="LndNormale1"/>
        <w:rPr>
          <w:b/>
          <w:color w:val="002060"/>
          <w:szCs w:val="22"/>
        </w:rPr>
      </w:pPr>
    </w:p>
    <w:p w14:paraId="7762D925" w14:textId="79B14C64" w:rsidR="00CC505A" w:rsidRPr="00B32715" w:rsidRDefault="00CC505A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1D1325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7" w:name="_Toc10039196"/>
      <w:r w:rsidRPr="001D1325">
        <w:rPr>
          <w:color w:val="FFFFFF" w:themeColor="background1"/>
        </w:rPr>
        <w:t>NOTIZIE SU ATTIVITA’ AGONISTICA</w:t>
      </w:r>
      <w:bookmarkEnd w:id="7"/>
    </w:p>
    <w:p w14:paraId="73E01667" w14:textId="77777777" w:rsidR="007B5F7E" w:rsidRPr="006118A1" w:rsidRDefault="007B5F7E" w:rsidP="007B5F7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8" w:name="_Toc10039197"/>
      <w:r w:rsidRPr="006118A1">
        <w:rPr>
          <w:color w:val="002060"/>
        </w:rPr>
        <w:t>CALCIO A CINQUE SERIE C2</w:t>
      </w:r>
      <w:bookmarkEnd w:id="8"/>
    </w:p>
    <w:p w14:paraId="76C85424" w14:textId="77777777" w:rsidR="007B5F7E" w:rsidRPr="006118A1" w:rsidRDefault="007B5F7E" w:rsidP="007B5F7E">
      <w:pPr>
        <w:pStyle w:val="TITOLOPRINC"/>
        <w:divId w:val="527259509"/>
        <w:rPr>
          <w:color w:val="002060"/>
        </w:rPr>
      </w:pPr>
      <w:bookmarkStart w:id="9" w:name="_Toc10039198"/>
      <w:r w:rsidRPr="006118A1">
        <w:rPr>
          <w:color w:val="002060"/>
        </w:rPr>
        <w:t>TRIANGOLARE PROMOZIONE</w:t>
      </w:r>
      <w:bookmarkEnd w:id="9"/>
    </w:p>
    <w:p w14:paraId="4D685703" w14:textId="2187DB1C" w:rsidR="007B5F7E" w:rsidRDefault="007B5F7E" w:rsidP="007B5F7E">
      <w:pPr>
        <w:pStyle w:val="Corpodeltesto21"/>
        <w:divId w:val="527259509"/>
        <w:rPr>
          <w:rFonts w:ascii="Arial" w:hAnsi="Arial" w:cs="Arial"/>
          <w:b/>
          <w:bCs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80137E">
        <w:rPr>
          <w:rFonts w:ascii="Arial" w:hAnsi="Arial" w:cs="Arial"/>
          <w:b/>
          <w:bCs/>
          <w:color w:val="002060"/>
          <w:sz w:val="22"/>
          <w:szCs w:val="22"/>
        </w:rPr>
        <w:t>OSTRENSE – BOCASTRUM UNITED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5-0</w:t>
      </w:r>
    </w:p>
    <w:p w14:paraId="36DEF5FB" w14:textId="77777777" w:rsidR="007B5F7E" w:rsidRPr="00960B94" w:rsidRDefault="007B5F7E" w:rsidP="007B5F7E">
      <w:pPr>
        <w:pStyle w:val="Corpodeltesto21"/>
        <w:divId w:val="527259509"/>
        <w:rPr>
          <w:rFonts w:ascii="Arial" w:hAnsi="Arial" w:cs="Arial"/>
          <w:b/>
          <w:bCs/>
          <w:i/>
          <w:color w:val="002060"/>
          <w:sz w:val="22"/>
          <w:szCs w:val="22"/>
        </w:rPr>
      </w:pP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Fonts w:ascii="Arial" w:hAnsi="Arial" w:cs="Arial"/>
          <w:b/>
          <w:bCs/>
          <w:color w:val="002060"/>
          <w:sz w:val="22"/>
          <w:szCs w:val="22"/>
        </w:rPr>
        <w:tab/>
      </w:r>
      <w:r w:rsidRPr="00960B94">
        <w:rPr>
          <w:rFonts w:ascii="Arial" w:hAnsi="Arial" w:cs="Arial"/>
          <w:b/>
          <w:bCs/>
          <w:i/>
          <w:color w:val="002060"/>
          <w:sz w:val="22"/>
          <w:szCs w:val="22"/>
        </w:rPr>
        <w:t>Riposa: CERRETO D’ESI C5 A.S.D.</w:t>
      </w:r>
    </w:p>
    <w:p w14:paraId="228F5EEC" w14:textId="77777777" w:rsidR="007B5F7E" w:rsidRPr="006118A1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406BA637" w14:textId="6AE3C3A3" w:rsidR="007B5F7E" w:rsidRPr="007B5F7E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  <w:szCs w:val="22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7B5F7E">
        <w:rPr>
          <w:rFonts w:ascii="Arial" w:hAnsi="Arial" w:cs="Arial"/>
          <w:b/>
          <w:iCs/>
          <w:color w:val="002060"/>
          <w:sz w:val="22"/>
          <w:szCs w:val="22"/>
        </w:rPr>
        <w:t>BOCASTRUM UNITED – CERRETO D’ESI C5 A.S.D. 1-0</w:t>
      </w:r>
    </w:p>
    <w:p w14:paraId="7CD44FF0" w14:textId="77777777" w:rsidR="007B5F7E" w:rsidRPr="00960B94" w:rsidRDefault="007B5F7E" w:rsidP="007B5F7E">
      <w:pPr>
        <w:pStyle w:val="LndNormale1"/>
        <w:ind w:left="360"/>
        <w:divId w:val="527259509"/>
        <w:rPr>
          <w:b/>
          <w:i/>
          <w:iCs/>
          <w:color w:val="002060"/>
        </w:rPr>
      </w:pPr>
      <w:r w:rsidRPr="00960B94">
        <w:rPr>
          <w:b/>
          <w:iCs/>
          <w:color w:val="002060"/>
        </w:rPr>
        <w:tab/>
      </w:r>
      <w:r w:rsidRPr="00960B94">
        <w:rPr>
          <w:b/>
          <w:iCs/>
          <w:color w:val="002060"/>
        </w:rPr>
        <w:tab/>
      </w:r>
      <w:r w:rsidRPr="00960B94">
        <w:rPr>
          <w:b/>
          <w:i/>
          <w:iCs/>
          <w:color w:val="002060"/>
        </w:rPr>
        <w:t>Riposa: OSTRENSE</w:t>
      </w:r>
    </w:p>
    <w:p w14:paraId="780BA0B9" w14:textId="77777777" w:rsidR="007B5F7E" w:rsidRPr="006118A1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6EF8D50" w14:textId="5B5C1F63" w:rsidR="007B5F7E" w:rsidRDefault="007B5F7E" w:rsidP="007B5F7E">
      <w:pPr>
        <w:pStyle w:val="Corpodeltesto21"/>
        <w:divId w:val="527259509"/>
        <w:rPr>
          <w:b/>
          <w:iCs/>
          <w:color w:val="002060"/>
        </w:rPr>
      </w:pPr>
      <w:r w:rsidRPr="006118A1">
        <w:rPr>
          <w:rFonts w:ascii="Arial" w:hAnsi="Arial" w:cs="Arial"/>
          <w:color w:val="002060"/>
          <w:sz w:val="22"/>
          <w:szCs w:val="22"/>
        </w:rPr>
        <w:t>- III^ giornata</w:t>
      </w:r>
      <w:r w:rsidRPr="006118A1">
        <w:rPr>
          <w:rFonts w:ascii="Arial" w:hAnsi="Arial" w:cs="Arial"/>
          <w:color w:val="002060"/>
          <w:sz w:val="22"/>
          <w:szCs w:val="22"/>
        </w:rPr>
        <w:tab/>
      </w:r>
      <w:r w:rsidRPr="007B5F7E">
        <w:rPr>
          <w:rFonts w:ascii="Arial" w:hAnsi="Arial" w:cs="Arial"/>
          <w:b/>
          <w:iCs/>
          <w:color w:val="002060"/>
          <w:sz w:val="22"/>
          <w:szCs w:val="22"/>
        </w:rPr>
        <w:t>CERRETO D’ESI C5 A.S.D. – OSTRENSE</w:t>
      </w:r>
      <w:r w:rsidR="001166A3">
        <w:rPr>
          <w:rFonts w:ascii="Arial" w:hAnsi="Arial" w:cs="Arial"/>
          <w:b/>
          <w:iCs/>
          <w:color w:val="002060"/>
          <w:sz w:val="22"/>
          <w:szCs w:val="22"/>
        </w:rPr>
        <w:t xml:space="preserve"> 3-2</w:t>
      </w:r>
    </w:p>
    <w:p w14:paraId="1F0CF920" w14:textId="77777777" w:rsidR="007B5F7E" w:rsidRPr="00960B94" w:rsidRDefault="007B5F7E" w:rsidP="007B5F7E">
      <w:pPr>
        <w:pStyle w:val="LndNormale1"/>
        <w:ind w:left="720"/>
        <w:divId w:val="527259509"/>
        <w:rPr>
          <w:b/>
          <w:iCs/>
          <w:color w:val="002060"/>
        </w:rPr>
      </w:pPr>
      <w:r>
        <w:rPr>
          <w:b/>
          <w:iCs/>
          <w:color w:val="002060"/>
        </w:rPr>
        <w:tab/>
      </w:r>
      <w:r w:rsidRPr="00960B94">
        <w:rPr>
          <w:b/>
          <w:i/>
          <w:iCs/>
          <w:color w:val="002060"/>
        </w:rPr>
        <w:t xml:space="preserve">Riposa: </w:t>
      </w:r>
      <w:r>
        <w:rPr>
          <w:b/>
          <w:i/>
          <w:iCs/>
          <w:color w:val="002060"/>
        </w:rPr>
        <w:t>BOCASTRUM UNITED</w:t>
      </w:r>
    </w:p>
    <w:p w14:paraId="4FBE09E7" w14:textId="77777777" w:rsidR="007B5F7E" w:rsidRPr="006118A1" w:rsidRDefault="007B5F7E" w:rsidP="007B5F7E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20733167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10" w:name="_Toc10039199"/>
      <w:r w:rsidRPr="0076158D">
        <w:rPr>
          <w:color w:val="002060"/>
        </w:rPr>
        <w:t>RISULTATI</w:t>
      </w:r>
      <w:bookmarkEnd w:id="10"/>
    </w:p>
    <w:p w14:paraId="7E3B0385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390313FB" w14:textId="77777777" w:rsidR="001166A3" w:rsidRPr="0076158D" w:rsidRDefault="001166A3" w:rsidP="001166A3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25/05/2019</w:t>
      </w:r>
    </w:p>
    <w:p w14:paraId="46225807" w14:textId="77777777" w:rsidR="001166A3" w:rsidRPr="0076158D" w:rsidRDefault="001166A3" w:rsidP="001166A3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2E97E833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166A3" w:rsidRPr="0076158D" w14:paraId="2AC16B8C" w14:textId="77777777" w:rsidTr="001166A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166A3" w:rsidRPr="0076158D" w14:paraId="4D66B17F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4B3B656" w14:textId="77777777" w:rsidR="001166A3" w:rsidRPr="0076158D" w:rsidRDefault="001166A3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TR - 3 Giornata - A</w:t>
                  </w:r>
                </w:p>
              </w:tc>
            </w:tr>
            <w:tr w:rsidR="001166A3" w:rsidRPr="0076158D" w14:paraId="3297FA27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B42E13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CERRETO D ESI C5 A.S.D.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658800B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OSTRENSE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350AA1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3 - 2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9E573CB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0B6487FB" w14:textId="77777777" w:rsidR="001166A3" w:rsidRPr="0076158D" w:rsidRDefault="001166A3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594798A6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2AB7FA63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6F0D78E3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11" w:name="_Toc10039200"/>
      <w:r w:rsidRPr="0076158D">
        <w:rPr>
          <w:color w:val="002060"/>
        </w:rPr>
        <w:lastRenderedPageBreak/>
        <w:t>GIUDICE SPORTIVO</w:t>
      </w:r>
      <w:bookmarkEnd w:id="11"/>
    </w:p>
    <w:p w14:paraId="72E37CE5" w14:textId="77777777" w:rsidR="001166A3" w:rsidRPr="0076158D" w:rsidRDefault="001166A3" w:rsidP="001166A3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t>Il Giudice Sportivo, Avv. Claudio Romagnoli, nella seduta del 29/05/2019, ha adottato le decisioni che di seguito integralmente si riportano:</w:t>
      </w:r>
    </w:p>
    <w:p w14:paraId="1C3B54B4" w14:textId="77777777" w:rsidR="001166A3" w:rsidRPr="0076158D" w:rsidRDefault="001166A3" w:rsidP="001166A3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25/ 5/2019 </w:t>
      </w:r>
    </w:p>
    <w:p w14:paraId="2B2D4C71" w14:textId="77777777" w:rsidR="001166A3" w:rsidRPr="0076158D" w:rsidRDefault="001166A3" w:rsidP="001166A3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03DA56BB" w14:textId="77777777" w:rsidR="001166A3" w:rsidRPr="0076158D" w:rsidRDefault="001166A3" w:rsidP="001166A3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6A3E08F1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DIRIGENTI </w:t>
      </w:r>
    </w:p>
    <w:p w14:paraId="68E9EA8D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E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58CB906E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D81DBA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STAZI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F9681A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1B66EA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80510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F6F96C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1470B0E4" w14:textId="77777777" w:rsidR="001166A3" w:rsidRPr="0076158D" w:rsidRDefault="001166A3" w:rsidP="001166A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76158D">
        <w:rPr>
          <w:color w:val="002060"/>
        </w:rPr>
        <w:t xml:space="preserve">Per intervento inopportuno. Allontanato </w:t>
      </w:r>
    </w:p>
    <w:p w14:paraId="423EE801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ESPULSI DAL CAMPO </w:t>
      </w:r>
    </w:p>
    <w:p w14:paraId="02574BA7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SQUALIFICA PER UNA GARA/E EFFETTIVA/E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56460AAD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FDFE9C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LO MUZIO PASQUALE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1DA8AD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DCC4F3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C586C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58FF47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58147E6A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2542941B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6FACF78A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38A35C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BRUZZICHESSI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DFA1D7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(CERRETO D ESI C5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508F65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9EACF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PACENTI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1EE39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(OSTRENSE) </w:t>
            </w:r>
          </w:p>
        </w:tc>
      </w:tr>
    </w:tbl>
    <w:p w14:paraId="59A16CA1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43D17B59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D1544D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GIACOMINI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BD276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(OSTRENSE)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E5AD19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2E3C59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PETROLATI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CDF8E0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(OSTRENSE) </w:t>
            </w:r>
          </w:p>
        </w:tc>
      </w:tr>
      <w:tr w:rsidR="001166A3" w:rsidRPr="0076158D" w14:paraId="0BAD849E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5D43B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PIERPAOLI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5BBF8B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(OSTRENSE)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FDE62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9339DB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1F6D35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1AC54657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1D284023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2C3151F6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64F99514" w14:textId="4C1D2A1F" w:rsidR="007B5F7E" w:rsidRDefault="007B5F7E" w:rsidP="007B5F7E">
      <w:pPr>
        <w:pStyle w:val="LndNormale1"/>
        <w:divId w:val="527259509"/>
        <w:rPr>
          <w:color w:val="002060"/>
        </w:rPr>
      </w:pPr>
    </w:p>
    <w:p w14:paraId="1784B4F2" w14:textId="77777777" w:rsidR="007F3D43" w:rsidRPr="00E324D6" w:rsidRDefault="007F3D43" w:rsidP="007F3D43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12" w:name="_Toc10039201"/>
      <w:r>
        <w:rPr>
          <w:color w:val="002060"/>
        </w:rPr>
        <w:t>TITOLO REGIONALE SERIE D CALCIO A CINQUE</w:t>
      </w:r>
      <w:bookmarkEnd w:id="12"/>
    </w:p>
    <w:p w14:paraId="473313BA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TRIANGOLARE</w:t>
      </w:r>
    </w:p>
    <w:p w14:paraId="0D889E8A" w14:textId="701ECF94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I^ GIORNATA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4D36D10D" w14:textId="0B37E1E2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BORGOROSSO TOLENTINO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SENIGALLIA CALCIO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2-9</w:t>
      </w:r>
    </w:p>
    <w:p w14:paraId="4AFEAD0C" w14:textId="77777777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>Riposa: FUTSAL D. E G.</w:t>
      </w:r>
    </w:p>
    <w:p w14:paraId="27419095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9547B33" w14:textId="389DA1E3" w:rsidR="007F3D43" w:rsidRDefault="001166A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II^ GIORNATA</w:t>
      </w:r>
      <w:r>
        <w:rPr>
          <w:rFonts w:ascii="Arial" w:hAnsi="Arial" w:cs="Arial"/>
          <w:color w:val="002060"/>
          <w:sz w:val="22"/>
          <w:szCs w:val="22"/>
        </w:rPr>
        <w:tab/>
      </w:r>
    </w:p>
    <w:p w14:paraId="7F476E36" w14:textId="03FF5D15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FUTSAL D.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E  G.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– BORGOROSSO TOLENTINO</w:t>
      </w:r>
      <w:r w:rsidR="002F2A09">
        <w:rPr>
          <w:rFonts w:ascii="Arial" w:hAnsi="Arial" w:cs="Arial"/>
          <w:b/>
          <w:color w:val="002060"/>
          <w:sz w:val="22"/>
          <w:szCs w:val="22"/>
        </w:rPr>
        <w:t xml:space="preserve"> 3-1</w:t>
      </w:r>
    </w:p>
    <w:p w14:paraId="725C00C7" w14:textId="0C2457BB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SENIGALLIA CALCIO</w:t>
      </w:r>
    </w:p>
    <w:p w14:paraId="1B17A8E3" w14:textId="77777777" w:rsidR="00FD654A" w:rsidRDefault="00FD654A" w:rsidP="007F3D43">
      <w:pPr>
        <w:pStyle w:val="Corpodeltesto21"/>
        <w:divId w:val="527259509"/>
        <w:rPr>
          <w:rFonts w:ascii="Arial" w:hAnsi="Arial" w:cs="Arial"/>
          <w:i/>
          <w:color w:val="002060"/>
          <w:sz w:val="22"/>
          <w:szCs w:val="22"/>
        </w:rPr>
      </w:pPr>
    </w:p>
    <w:p w14:paraId="5907098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244D0E">
        <w:rPr>
          <w:rFonts w:ascii="Arial" w:hAnsi="Arial" w:cs="Arial"/>
          <w:i/>
          <w:color w:val="002060"/>
          <w:sz w:val="22"/>
          <w:szCs w:val="22"/>
        </w:rPr>
        <w:t>Nella seconda giornata riposerà la squadra che ha vinto</w:t>
      </w:r>
      <w:r>
        <w:rPr>
          <w:rFonts w:ascii="Arial" w:hAnsi="Arial" w:cs="Arial"/>
          <w:i/>
          <w:color w:val="002060"/>
          <w:sz w:val="22"/>
          <w:szCs w:val="22"/>
        </w:rPr>
        <w:t xml:space="preserve"> la prima gara o, in caso di </w:t>
      </w:r>
      <w:r w:rsidRPr="00244D0E">
        <w:rPr>
          <w:rFonts w:ascii="Arial" w:hAnsi="Arial" w:cs="Arial"/>
          <w:i/>
          <w:color w:val="002060"/>
          <w:sz w:val="22"/>
          <w:szCs w:val="22"/>
        </w:rPr>
        <w:t>pareggio, quella che ha disputato la prima gara in trasferta.</w:t>
      </w:r>
    </w:p>
    <w:p w14:paraId="7E063EA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509DD9F1" w14:textId="5913433B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III^ GIORNATA</w:t>
      </w:r>
      <w:r>
        <w:rPr>
          <w:rFonts w:ascii="Arial" w:hAnsi="Arial" w:cs="Arial"/>
          <w:color w:val="002060"/>
          <w:sz w:val="22"/>
          <w:szCs w:val="22"/>
        </w:rPr>
        <w:tab/>
        <w:t>VENERDI’ 31/05/2019</w:t>
      </w:r>
      <w:r w:rsidR="00FD654A">
        <w:rPr>
          <w:rFonts w:ascii="Arial" w:hAnsi="Arial" w:cs="Arial"/>
          <w:color w:val="002060"/>
          <w:sz w:val="22"/>
          <w:szCs w:val="22"/>
        </w:rPr>
        <w:t>, ore 22:00</w:t>
      </w:r>
    </w:p>
    <w:p w14:paraId="482E2BA1" w14:textId="6BF2B4E9" w:rsidR="00FD654A" w:rsidRPr="00AB0CFF" w:rsidRDefault="00FD654A" w:rsidP="00FD654A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SENIGALLIA CALCIO – FUTSAL D. </w:t>
      </w:r>
      <w:proofErr w:type="gramStart"/>
      <w:r>
        <w:rPr>
          <w:rFonts w:ascii="Arial" w:hAnsi="Arial" w:cs="Arial"/>
          <w:b/>
          <w:color w:val="002060"/>
          <w:sz w:val="22"/>
          <w:szCs w:val="22"/>
        </w:rPr>
        <w:t>E  G.</w:t>
      </w:r>
      <w:proofErr w:type="gramEnd"/>
      <w:r>
        <w:rPr>
          <w:rFonts w:ascii="Arial" w:hAnsi="Arial" w:cs="Arial"/>
          <w:b/>
          <w:color w:val="002060"/>
          <w:sz w:val="22"/>
          <w:szCs w:val="22"/>
        </w:rPr>
        <w:t xml:space="preserve"> </w:t>
      </w:r>
    </w:p>
    <w:p w14:paraId="7DB5F2BD" w14:textId="797BBB74" w:rsidR="00FD654A" w:rsidRPr="00FD654A" w:rsidRDefault="00FD654A" w:rsidP="00FD654A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AB0CFF">
        <w:rPr>
          <w:rFonts w:ascii="Arial" w:hAnsi="Arial" w:cs="Arial"/>
          <w:b/>
          <w:i/>
          <w:color w:val="002060"/>
          <w:sz w:val="22"/>
          <w:szCs w:val="22"/>
        </w:rPr>
        <w:t xml:space="preserve">Riposa: </w:t>
      </w:r>
      <w:r>
        <w:rPr>
          <w:rFonts w:ascii="Arial" w:hAnsi="Arial" w:cs="Arial"/>
          <w:b/>
          <w:i/>
          <w:color w:val="002060"/>
          <w:sz w:val="22"/>
          <w:szCs w:val="22"/>
        </w:rPr>
        <w:t>BORGOROSSO TOLENTINO</w:t>
      </w:r>
    </w:p>
    <w:p w14:paraId="52BECD96" w14:textId="77777777" w:rsidR="007F3D43" w:rsidRPr="00E941E3" w:rsidRDefault="007F3D43" w:rsidP="007F3D43">
      <w:pPr>
        <w:pStyle w:val="LndNormale1"/>
        <w:divId w:val="527259509"/>
        <w:rPr>
          <w:i/>
          <w:color w:val="002060"/>
        </w:rPr>
      </w:pPr>
      <w:r w:rsidRPr="00E8393F">
        <w:rPr>
          <w:i/>
          <w:color w:val="002060"/>
        </w:rPr>
        <w:t>Nella terza giornata si svolgerà la gara che vedrà impeg</w:t>
      </w:r>
      <w:r>
        <w:rPr>
          <w:i/>
          <w:color w:val="002060"/>
        </w:rPr>
        <w:t xml:space="preserve">nate le due squadre che non si </w:t>
      </w:r>
      <w:r w:rsidRPr="00E8393F">
        <w:rPr>
          <w:i/>
          <w:color w:val="002060"/>
        </w:rPr>
        <w:t>sono incontrate e giocherà in casa quella che ha d</w:t>
      </w:r>
      <w:r>
        <w:rPr>
          <w:i/>
          <w:color w:val="002060"/>
        </w:rPr>
        <w:t xml:space="preserve">isputato la precedente gara in </w:t>
      </w:r>
      <w:r w:rsidRPr="00E8393F">
        <w:rPr>
          <w:i/>
          <w:color w:val="002060"/>
        </w:rPr>
        <w:t>trasferta.</w:t>
      </w:r>
    </w:p>
    <w:p w14:paraId="7CE1E7ED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018B79A5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b/>
          <w:bCs/>
          <w:i/>
          <w:iCs/>
          <w:color w:val="002060"/>
        </w:rPr>
      </w:pPr>
      <w:r w:rsidRPr="006118A1">
        <w:rPr>
          <w:rFonts w:ascii="Arial" w:hAnsi="Arial" w:cs="Arial"/>
          <w:b/>
          <w:bCs/>
          <w:i/>
          <w:iCs/>
          <w:color w:val="002060"/>
        </w:rPr>
        <w:t>N.B.: nel triangolare per il Titolo Regionale saranno mantenuti l’orario e il campo di giuoco dove la squadra ospitante ha disputato la regular season.</w:t>
      </w:r>
    </w:p>
    <w:p w14:paraId="5EC65CDF" w14:textId="77777777" w:rsidR="007F3D43" w:rsidRPr="006118A1" w:rsidRDefault="007F3D43" w:rsidP="007F3D43">
      <w:pPr>
        <w:pStyle w:val="Nessunaspaziatura"/>
        <w:jc w:val="both"/>
        <w:divId w:val="527259509"/>
        <w:rPr>
          <w:rFonts w:ascii="Arial" w:hAnsi="Arial" w:cs="Arial"/>
          <w:color w:val="002060"/>
        </w:rPr>
      </w:pPr>
    </w:p>
    <w:p w14:paraId="7AE5BE1C" w14:textId="77777777" w:rsidR="007F3D43" w:rsidRPr="006118A1" w:rsidRDefault="007F3D43" w:rsidP="007F3D43">
      <w:pPr>
        <w:pStyle w:val="LndNormale1"/>
        <w:divId w:val="527259509"/>
        <w:rPr>
          <w:b/>
          <w:bCs/>
          <w:i/>
          <w:iCs/>
          <w:color w:val="002060"/>
        </w:rPr>
      </w:pPr>
      <w:r w:rsidRPr="006118A1">
        <w:rPr>
          <w:b/>
          <w:bCs/>
          <w:i/>
          <w:iCs/>
          <w:color w:val="002060"/>
        </w:rPr>
        <w:t>Classifica triangolare</w:t>
      </w:r>
    </w:p>
    <w:p w14:paraId="5ABB417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compilazione della classifica verranno attribuiti i seguenti punteggi:</w:t>
      </w:r>
    </w:p>
    <w:p w14:paraId="5CCA5CE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vittoria</w:t>
      </w:r>
      <w:r w:rsidRPr="006118A1">
        <w:rPr>
          <w:color w:val="002060"/>
        </w:rPr>
        <w:tab/>
      </w:r>
      <w:r w:rsidRPr="006118A1">
        <w:rPr>
          <w:color w:val="002060"/>
        </w:rPr>
        <w:tab/>
        <w:t>punti 3</w:t>
      </w:r>
    </w:p>
    <w:p w14:paraId="5A5ABD05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pareggio</w:t>
      </w:r>
      <w:r w:rsidRPr="006118A1">
        <w:rPr>
          <w:color w:val="002060"/>
        </w:rPr>
        <w:tab/>
        <w:t>punti 1</w:t>
      </w:r>
    </w:p>
    <w:p w14:paraId="66123E02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sconfitta</w:t>
      </w:r>
      <w:r w:rsidRPr="006118A1">
        <w:rPr>
          <w:color w:val="002060"/>
        </w:rPr>
        <w:tab/>
        <w:t>punti 0</w:t>
      </w:r>
    </w:p>
    <w:p w14:paraId="64E1C0B8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</w:p>
    <w:p w14:paraId="43AB458F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 la classifica del triangolare si terrà conto:</w:t>
      </w:r>
    </w:p>
    <w:p w14:paraId="1C985C50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a) dei punti ottenuti negli incontri disputati;</w:t>
      </w:r>
    </w:p>
    <w:p w14:paraId="1C1A28FB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b) della migliore differenza reti;</w:t>
      </w:r>
    </w:p>
    <w:p w14:paraId="32A2D656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c) del maggior numero di reti segnate;</w:t>
      </w:r>
    </w:p>
    <w:p w14:paraId="2C058114" w14:textId="77777777" w:rsidR="007F3D43" w:rsidRPr="006118A1" w:rsidRDefault="007F3D43" w:rsidP="007F3D43">
      <w:pPr>
        <w:pStyle w:val="LndNormale1"/>
        <w:divId w:val="527259509"/>
        <w:rPr>
          <w:color w:val="002060"/>
        </w:rPr>
      </w:pPr>
      <w:r w:rsidRPr="006118A1">
        <w:rPr>
          <w:color w:val="002060"/>
        </w:rPr>
        <w:t>Persistendo ulteriore parità la vincitrice sarà determinata per sorteggio che sarà effettuato dal Comitato Regionale Marche.</w:t>
      </w:r>
    </w:p>
    <w:p w14:paraId="6A359BF4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5ACC89E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ACCOPPIAMENTO</w:t>
      </w:r>
    </w:p>
    <w:p w14:paraId="70991B3B" w14:textId="2C84F4BF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ANDATA</w:t>
      </w:r>
      <w:r>
        <w:rPr>
          <w:rFonts w:ascii="Arial" w:hAnsi="Arial" w:cs="Arial"/>
          <w:color w:val="002060"/>
          <w:sz w:val="22"/>
          <w:szCs w:val="22"/>
        </w:rPr>
        <w:tab/>
        <w:t>VENERDI’ 24/05/2019, ore 21:30</w:t>
      </w:r>
    </w:p>
    <w:p w14:paraId="3CB68B5D" w14:textId="79E1558B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ALMA JUVENTUS FANO</w:t>
      </w:r>
      <w:r w:rsidRPr="00AB0CFF">
        <w:rPr>
          <w:rFonts w:ascii="Arial" w:hAnsi="Arial" w:cs="Arial"/>
          <w:b/>
          <w:color w:val="002060"/>
          <w:sz w:val="22"/>
          <w:szCs w:val="22"/>
        </w:rPr>
        <w:t xml:space="preserve"> – FREELY SPORT</w:t>
      </w:r>
      <w:r w:rsidR="00FD654A">
        <w:rPr>
          <w:rFonts w:ascii="Arial" w:hAnsi="Arial" w:cs="Arial"/>
          <w:b/>
          <w:color w:val="002060"/>
          <w:sz w:val="22"/>
          <w:szCs w:val="22"/>
        </w:rPr>
        <w:t xml:space="preserve"> 6-5</w:t>
      </w:r>
    </w:p>
    <w:p w14:paraId="420D3C0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0C50987" w14:textId="445DBED1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GARA DI RITORNO</w:t>
      </w:r>
      <w:r>
        <w:rPr>
          <w:rFonts w:ascii="Arial" w:hAnsi="Arial" w:cs="Arial"/>
          <w:color w:val="002060"/>
          <w:sz w:val="22"/>
          <w:szCs w:val="22"/>
        </w:rPr>
        <w:tab/>
      </w:r>
      <w:r w:rsidR="007752CD">
        <w:rPr>
          <w:rFonts w:ascii="Arial" w:hAnsi="Arial" w:cs="Arial"/>
          <w:color w:val="002060"/>
          <w:sz w:val="22"/>
          <w:szCs w:val="22"/>
        </w:rPr>
        <w:t>MERCOLEDI’ 29/05/2019, ore 21:30</w:t>
      </w:r>
    </w:p>
    <w:p w14:paraId="720B34DD" w14:textId="387EAFEA" w:rsidR="007F3D43" w:rsidRPr="00AB0CFF" w:rsidRDefault="007F3D43" w:rsidP="007F3D43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FREELY SPORT – ALMA JUVENTUS FANO</w:t>
      </w:r>
    </w:p>
    <w:p w14:paraId="32F804A9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FD7A354" w14:textId="77777777" w:rsidR="007F3D43" w:rsidRPr="001E6A72" w:rsidRDefault="007F3D43" w:rsidP="007F3D43">
      <w:pPr>
        <w:pStyle w:val="LndNormale1"/>
        <w:divId w:val="527259509"/>
        <w:rPr>
          <w:b/>
          <w:i/>
          <w:color w:val="002060"/>
        </w:rPr>
      </w:pPr>
      <w:r w:rsidRPr="001E6A72">
        <w:rPr>
          <w:b/>
          <w:i/>
          <w:color w:val="002060"/>
        </w:rPr>
        <w:t>Giro</w:t>
      </w:r>
      <w:r>
        <w:rPr>
          <w:b/>
          <w:i/>
          <w:color w:val="002060"/>
        </w:rPr>
        <w:t>ne</w:t>
      </w:r>
      <w:r w:rsidRPr="001E6A72">
        <w:rPr>
          <w:b/>
          <w:i/>
          <w:color w:val="002060"/>
        </w:rPr>
        <w:t xml:space="preserve"> da due squadre</w:t>
      </w:r>
    </w:p>
    <w:p w14:paraId="3EA1C8D9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>Risulterà qualificata la squadra che nelle due partite di andata e ritorno, avrà ottenuto il miglior punteggio, ovvero, a parità di punteggio, la squadra che avrà la miglior differenza reti.</w:t>
      </w:r>
    </w:p>
    <w:p w14:paraId="5FA30612" w14:textId="77777777" w:rsidR="007F3D43" w:rsidRPr="001E6A72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E6A72">
        <w:rPr>
          <w:rFonts w:ascii="Arial" w:hAnsi="Arial" w:cs="Arial"/>
          <w:color w:val="002060"/>
          <w:sz w:val="22"/>
        </w:rPr>
        <w:t>Persistendo ancora la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0C2CC732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CE276CC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>GARA DI FINALE</w:t>
      </w:r>
    </w:p>
    <w:p w14:paraId="06F43B57" w14:textId="77777777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SABATO 08/06/2019 (in casa della vincente del Triangolare)</w:t>
      </w:r>
    </w:p>
    <w:p w14:paraId="62953A2A" w14:textId="3AB9D62D" w:rsidR="007F3D43" w:rsidRDefault="007F3D4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E941E3">
        <w:rPr>
          <w:rFonts w:ascii="Arial" w:hAnsi="Arial" w:cs="Arial"/>
          <w:color w:val="002060"/>
          <w:sz w:val="22"/>
        </w:rPr>
        <w:t>Al termine dei tempi regolamentari, in caso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323C98D8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13" w:name="_Toc10039202"/>
      <w:r w:rsidRPr="0076158D">
        <w:rPr>
          <w:color w:val="002060"/>
        </w:rPr>
        <w:t>RISULTATI</w:t>
      </w:r>
      <w:bookmarkEnd w:id="13"/>
    </w:p>
    <w:p w14:paraId="59C05B54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1A605FEE" w14:textId="77777777" w:rsidR="001166A3" w:rsidRPr="0076158D" w:rsidRDefault="001166A3" w:rsidP="001166A3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28/05/2019</w:t>
      </w:r>
    </w:p>
    <w:p w14:paraId="7E4CE042" w14:textId="77777777" w:rsidR="001166A3" w:rsidRPr="0076158D" w:rsidRDefault="001166A3" w:rsidP="001166A3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66444A05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166A3" w:rsidRPr="0076158D" w14:paraId="0702B0B4" w14:textId="77777777" w:rsidTr="001166A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166A3" w:rsidRPr="0076158D" w14:paraId="658D2E55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4D8A05E" w14:textId="77777777" w:rsidR="001166A3" w:rsidRPr="0076158D" w:rsidRDefault="001166A3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A - 2 Giornata - A</w:t>
                  </w:r>
                </w:p>
              </w:tc>
            </w:tr>
            <w:tr w:rsidR="001166A3" w:rsidRPr="0076158D" w14:paraId="79FC3B1D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375A34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FUTSAL D. E G.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A8C693E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BORGOROSSO TOLENTINO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7AE15D0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3 - 1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C879F6E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5C74C6FD" w14:textId="77777777" w:rsidR="001166A3" w:rsidRPr="0076158D" w:rsidRDefault="001166A3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0D41A63C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2A931228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672C5182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14" w:name="_Toc10039203"/>
      <w:r w:rsidRPr="0076158D">
        <w:rPr>
          <w:color w:val="002060"/>
        </w:rPr>
        <w:t>GIUDICE SPORTIVO</w:t>
      </w:r>
      <w:bookmarkEnd w:id="14"/>
    </w:p>
    <w:p w14:paraId="2A3FE549" w14:textId="77777777" w:rsidR="001166A3" w:rsidRPr="0076158D" w:rsidRDefault="001166A3" w:rsidP="001166A3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t>Il Giudice Sportivo, Avv. Claudio Romagnoli, nella seduta del 29/05/2019, ha adottato le decisioni che di seguito integralmente si riportano:</w:t>
      </w:r>
    </w:p>
    <w:p w14:paraId="704BDB10" w14:textId="77777777" w:rsidR="001166A3" w:rsidRPr="0076158D" w:rsidRDefault="001166A3" w:rsidP="001166A3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28/ 5/2019 </w:t>
      </w:r>
    </w:p>
    <w:p w14:paraId="291FE1D6" w14:textId="77777777" w:rsidR="001166A3" w:rsidRPr="0076158D" w:rsidRDefault="001166A3" w:rsidP="001166A3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lastRenderedPageBreak/>
        <w:t xml:space="preserve">PROVVEDIMENTI DISCIPLINARI </w:t>
      </w:r>
    </w:p>
    <w:p w14:paraId="47278D4F" w14:textId="77777777" w:rsidR="001166A3" w:rsidRPr="0076158D" w:rsidRDefault="001166A3" w:rsidP="001166A3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5364DCE0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DI MASSAGGIATORI </w:t>
      </w:r>
    </w:p>
    <w:p w14:paraId="5F7A5AA9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CON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2A3C13ED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3F4E4B3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MARINELLI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F6A908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BF5113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963672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B38682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5DD537BF" w14:textId="77777777" w:rsidR="001166A3" w:rsidRPr="0076158D" w:rsidRDefault="001166A3" w:rsidP="001166A3">
      <w:pPr>
        <w:pStyle w:val="diffida"/>
        <w:spacing w:before="80" w:beforeAutospacing="0" w:after="40" w:afterAutospacing="0"/>
        <w:divId w:val="527259509"/>
        <w:rPr>
          <w:color w:val="002060"/>
        </w:rPr>
      </w:pPr>
      <w:r w:rsidRPr="0076158D">
        <w:rPr>
          <w:color w:val="002060"/>
        </w:rPr>
        <w:t xml:space="preserve">per proteste nei confronti dell'Arbitro. Allontanato. </w:t>
      </w:r>
    </w:p>
    <w:p w14:paraId="57C8939F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44D4108E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2AE7A2F2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BF09B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DELPUPO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9A15B2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(BORGOROSSO TOLENTINO)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3F07A8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15A880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PISTACCHI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EE02A1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(BORGOROSSO TOLENTINO) </w:t>
            </w:r>
          </w:p>
        </w:tc>
      </w:tr>
    </w:tbl>
    <w:p w14:paraId="1362EA32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54BF3031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45A8B233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1D165CF4" w14:textId="77777777" w:rsidR="006E182A" w:rsidRPr="0076158D" w:rsidRDefault="006E182A" w:rsidP="006E182A">
      <w:pPr>
        <w:pStyle w:val="TITOLOPRINC"/>
        <w:divId w:val="527259509"/>
        <w:rPr>
          <w:color w:val="002060"/>
        </w:rPr>
      </w:pPr>
      <w:bookmarkStart w:id="15" w:name="_Toc10039204"/>
      <w:r>
        <w:rPr>
          <w:color w:val="002060"/>
        </w:rPr>
        <w:t>PROGRAMMA GARE</w:t>
      </w:r>
      <w:bookmarkEnd w:id="15"/>
    </w:p>
    <w:p w14:paraId="7DF8C6F7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4BF5F920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A - 3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182A" w:rsidRPr="006F4848" w14:paraId="32D66D40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632328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4889E7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DF2AA0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730F72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2461A8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C32A53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3B5FC8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60879871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29FD46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SENIGALLIA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65C2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FUTSAL D. E G.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69B8A1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DCD360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31/05/2019 22:00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A5F060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PALLONE GEODETICO CAMPO NÂ°1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037F4D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375A1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CELLINI, 13</w:t>
            </w:r>
          </w:p>
        </w:tc>
      </w:tr>
    </w:tbl>
    <w:p w14:paraId="4CF00576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2F0E549D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53D0CF38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0CAA7C6D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B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182A" w:rsidRPr="006F4848" w14:paraId="058140A9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74165A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A2961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6227E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2D06C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22757C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01DD01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8849BB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35626A44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A4FF0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FREELY SPORT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F97B0A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ALMA JUVENTUS FANO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1E1BC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6DBE7E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29/05/2019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31AF67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PALESTRA DI CASCINARE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22F522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CASCINARE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22F6CB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CARDUCCI</w:t>
            </w:r>
          </w:p>
        </w:tc>
      </w:tr>
    </w:tbl>
    <w:p w14:paraId="065A4BA0" w14:textId="4B7B3F61" w:rsidR="001166A3" w:rsidRDefault="001166A3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A44E4DF" w14:textId="24B8F298" w:rsidR="00A357DD" w:rsidRPr="001D1325" w:rsidRDefault="00A357DD" w:rsidP="00A357DD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16" w:name="_Toc10039205"/>
      <w:r>
        <w:rPr>
          <w:color w:val="002060"/>
        </w:rPr>
        <w:t>COPPA UMBRO-MARCHIGIANA C5 UNDER 21</w:t>
      </w:r>
      <w:bookmarkEnd w:id="16"/>
    </w:p>
    <w:p w14:paraId="523B52F7" w14:textId="606A7A06" w:rsidR="00A357DD" w:rsidRPr="00A357DD" w:rsidRDefault="00A357DD" w:rsidP="00A357DD">
      <w:pPr>
        <w:pStyle w:val="TITOLOPRINC"/>
        <w:divId w:val="527259509"/>
        <w:rPr>
          <w:color w:val="002060"/>
        </w:rPr>
      </w:pPr>
      <w:bookmarkStart w:id="17" w:name="_Toc10039206"/>
      <w:r>
        <w:rPr>
          <w:color w:val="002060"/>
        </w:rPr>
        <w:t>REGOLAMENTO</w:t>
      </w:r>
      <w:bookmarkEnd w:id="17"/>
    </w:p>
    <w:p w14:paraId="59B13C49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b/>
          <w:color w:val="002060"/>
        </w:rPr>
      </w:pPr>
      <w:r w:rsidRPr="00A357DD">
        <w:rPr>
          <w:rFonts w:ascii="Arial" w:hAnsi="Arial" w:cs="Arial"/>
          <w:b/>
          <w:color w:val="002060"/>
        </w:rPr>
        <w:t>ORGANICO SQUADRE ISCRITTE</w:t>
      </w:r>
    </w:p>
    <w:p w14:paraId="7F62ABA2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Sono iscritte alla competizione n.2 squadre come di seguito riportato:</w:t>
      </w:r>
    </w:p>
    <w:p w14:paraId="075F745E" w14:textId="77777777" w:rsidR="00A357DD" w:rsidRPr="00A357DD" w:rsidRDefault="00A357DD" w:rsidP="00A357DD">
      <w:pPr>
        <w:pStyle w:val="Corpodeltesto21"/>
        <w:numPr>
          <w:ilvl w:val="0"/>
          <w:numId w:val="27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seconda classificata del Campionato Regionale Calcio a Cinque Under 21 Comitato Regionale Marche: A.S.D. Ostrense C5</w:t>
      </w:r>
    </w:p>
    <w:p w14:paraId="74000034" w14:textId="77777777" w:rsidR="00A357DD" w:rsidRPr="00A357DD" w:rsidRDefault="00A357DD" w:rsidP="00A357DD">
      <w:pPr>
        <w:pStyle w:val="Corpodeltesto21"/>
        <w:numPr>
          <w:ilvl w:val="0"/>
          <w:numId w:val="27"/>
        </w:numPr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seconda classificata del Campionato Regionale Calcio a Cinque Under 21 Comitato Regionale Umbria: A.S.D. Gubbio Burano</w:t>
      </w:r>
    </w:p>
    <w:p w14:paraId="3F14C4B9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ACBD489" w14:textId="77777777" w:rsidR="00A357DD" w:rsidRPr="00A357DD" w:rsidRDefault="00A357DD" w:rsidP="00A357DD">
      <w:pPr>
        <w:pStyle w:val="LndNormale1"/>
        <w:divId w:val="527259509"/>
        <w:rPr>
          <w:b/>
          <w:color w:val="002060"/>
          <w:sz w:val="24"/>
          <w:szCs w:val="24"/>
        </w:rPr>
      </w:pPr>
      <w:r w:rsidRPr="00A357DD">
        <w:rPr>
          <w:b/>
          <w:color w:val="002060"/>
          <w:sz w:val="24"/>
          <w:szCs w:val="24"/>
        </w:rPr>
        <w:t>FORMAT</w:t>
      </w:r>
    </w:p>
    <w:p w14:paraId="18A551C1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A357DD">
        <w:rPr>
          <w:rFonts w:ascii="Arial" w:hAnsi="Arial" w:cs="Arial"/>
          <w:color w:val="002060"/>
          <w:sz w:val="22"/>
        </w:rPr>
        <w:t>Le due squadre iscritte vengono inserite in un accoppiamento andata/ritorno.</w:t>
      </w:r>
    </w:p>
    <w:p w14:paraId="193E259E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A357DD">
        <w:rPr>
          <w:rFonts w:ascii="Arial" w:hAnsi="Arial" w:cs="Arial"/>
          <w:color w:val="002060"/>
          <w:sz w:val="22"/>
        </w:rPr>
        <w:t>Risulterà vincitrice la squadra che nelle due partite di andata e ritorno, avrà ottenuto il miglior punteggio, ovvero, a parità di punteggio, la squadra che avrà la miglior differenza reti.</w:t>
      </w:r>
    </w:p>
    <w:p w14:paraId="0035E356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A357DD">
        <w:rPr>
          <w:rFonts w:ascii="Arial" w:hAnsi="Arial" w:cs="Arial"/>
          <w:color w:val="002060"/>
          <w:sz w:val="22"/>
        </w:rPr>
        <w:t xml:space="preserve">Persistendo ancora la parità, si disputeranno due tempi supplementari di 5 minuti ciascuno. </w:t>
      </w:r>
    </w:p>
    <w:p w14:paraId="2E5F11EA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A357DD">
        <w:rPr>
          <w:rFonts w:ascii="Arial" w:hAnsi="Arial" w:cs="Arial"/>
          <w:color w:val="002060"/>
          <w:sz w:val="22"/>
        </w:rPr>
        <w:t>Se anche al termine dei tempi supplementari si verificasse la situazione di parità si procederà all’effettuazione dei tiri di rigore secondo le modalità previste dalle vigenti norme federali.</w:t>
      </w:r>
    </w:p>
    <w:p w14:paraId="103F1647" w14:textId="77777777" w:rsidR="00A357DD" w:rsidRPr="00A357DD" w:rsidRDefault="00A357DD" w:rsidP="00A357DD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5F46629B" w14:textId="77777777" w:rsidR="00A357DD" w:rsidRPr="00A357DD" w:rsidRDefault="00A357DD" w:rsidP="00A357DD">
      <w:pPr>
        <w:pStyle w:val="LndNormale1"/>
        <w:divId w:val="527259509"/>
        <w:rPr>
          <w:b/>
          <w:color w:val="002060"/>
          <w:sz w:val="24"/>
          <w:szCs w:val="24"/>
        </w:rPr>
      </w:pPr>
      <w:r w:rsidRPr="00A357DD">
        <w:rPr>
          <w:b/>
          <w:color w:val="002060"/>
          <w:sz w:val="24"/>
          <w:szCs w:val="24"/>
        </w:rPr>
        <w:lastRenderedPageBreak/>
        <w:t>CALENDARIO</w:t>
      </w:r>
    </w:p>
    <w:p w14:paraId="2A41B2B8" w14:textId="77777777" w:rsidR="00A357DD" w:rsidRPr="00A357DD" w:rsidRDefault="00A357DD" w:rsidP="00A357DD">
      <w:pPr>
        <w:pStyle w:val="LndNormale1"/>
        <w:divId w:val="527259509"/>
        <w:rPr>
          <w:color w:val="002060"/>
        </w:rPr>
      </w:pPr>
      <w:r w:rsidRPr="00A357DD">
        <w:rPr>
          <w:color w:val="002060"/>
        </w:rPr>
        <w:t xml:space="preserve">La gara di andata si disputerà </w:t>
      </w:r>
      <w:r w:rsidRPr="00A357DD">
        <w:rPr>
          <w:b/>
          <w:color w:val="002060"/>
        </w:rPr>
        <w:t>mercoledì 5 giugno 2019 alle ore 21.30</w:t>
      </w:r>
      <w:r w:rsidRPr="00A357DD">
        <w:rPr>
          <w:color w:val="002060"/>
        </w:rPr>
        <w:t xml:space="preserve"> presso il palasport della società A.S.D. Ostrense C5.</w:t>
      </w:r>
    </w:p>
    <w:p w14:paraId="35721197" w14:textId="77777777" w:rsidR="00A357DD" w:rsidRPr="00A357DD" w:rsidRDefault="00A357DD" w:rsidP="00A357DD">
      <w:pPr>
        <w:pStyle w:val="LndNormale1"/>
        <w:divId w:val="527259509"/>
        <w:rPr>
          <w:color w:val="002060"/>
        </w:rPr>
      </w:pPr>
      <w:r w:rsidRPr="00A357DD">
        <w:rPr>
          <w:color w:val="002060"/>
        </w:rPr>
        <w:t xml:space="preserve">La gara di ritorno si disputerà </w:t>
      </w:r>
      <w:r w:rsidRPr="00A357DD">
        <w:rPr>
          <w:b/>
          <w:color w:val="002060"/>
        </w:rPr>
        <w:t>sabato 8 giugno 2019 alle ore 15.30</w:t>
      </w:r>
      <w:r w:rsidRPr="00A357DD">
        <w:rPr>
          <w:color w:val="002060"/>
        </w:rPr>
        <w:t xml:space="preserve"> presso il palasport della società A.S.D. Gubbio Burano.</w:t>
      </w:r>
    </w:p>
    <w:p w14:paraId="7419920A" w14:textId="77777777" w:rsidR="00A357DD" w:rsidRPr="00A357DD" w:rsidRDefault="00A357DD" w:rsidP="00A357DD">
      <w:pPr>
        <w:divId w:val="527259509"/>
        <w:rPr>
          <w:color w:val="002060"/>
        </w:rPr>
      </w:pPr>
    </w:p>
    <w:p w14:paraId="14046EB7" w14:textId="77777777" w:rsidR="00A357DD" w:rsidRPr="00A357DD" w:rsidRDefault="00A357DD" w:rsidP="00A357DD">
      <w:pPr>
        <w:divId w:val="527259509"/>
        <w:rPr>
          <w:rFonts w:ascii="Arial" w:hAnsi="Arial" w:cs="Arial"/>
          <w:b/>
          <w:color w:val="002060"/>
          <w:sz w:val="24"/>
          <w:szCs w:val="24"/>
        </w:rPr>
      </w:pPr>
      <w:r w:rsidRPr="00A357DD">
        <w:rPr>
          <w:rFonts w:ascii="Arial" w:hAnsi="Arial" w:cs="Arial"/>
          <w:b/>
          <w:color w:val="002060"/>
          <w:sz w:val="24"/>
          <w:szCs w:val="24"/>
        </w:rPr>
        <w:t>GIUSTIZIA SPORTIVA E DIREZIONE DI GARA</w:t>
      </w:r>
    </w:p>
    <w:p w14:paraId="0918174F" w14:textId="77777777" w:rsidR="00A357DD" w:rsidRPr="00A357DD" w:rsidRDefault="00A357DD" w:rsidP="00A357DD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La Giustizia Sportiva e la direzione di gara saranno di competenza del Comitato dove si disputerà la rispettiva gara.</w:t>
      </w:r>
    </w:p>
    <w:p w14:paraId="7C42E758" w14:textId="77777777" w:rsidR="00A357DD" w:rsidRPr="00A357DD" w:rsidRDefault="00A357DD" w:rsidP="00A357DD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Ciascuna gara è prevista con n.2 direttori di gara.</w:t>
      </w:r>
    </w:p>
    <w:p w14:paraId="2DB21D45" w14:textId="77777777" w:rsidR="00A357DD" w:rsidRPr="00A357DD" w:rsidRDefault="00A357DD" w:rsidP="00A357DD">
      <w:pPr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2519B51D" w14:textId="77777777" w:rsidR="00A357DD" w:rsidRPr="009925DE" w:rsidRDefault="00A357DD" w:rsidP="00A357DD">
      <w:pPr>
        <w:divId w:val="527259509"/>
        <w:rPr>
          <w:rFonts w:ascii="Arial" w:hAnsi="Arial" w:cs="Arial"/>
          <w:b/>
          <w:color w:val="002060"/>
          <w:sz w:val="24"/>
          <w:szCs w:val="24"/>
        </w:rPr>
      </w:pPr>
      <w:r w:rsidRPr="009925DE">
        <w:rPr>
          <w:rFonts w:ascii="Arial" w:hAnsi="Arial" w:cs="Arial"/>
          <w:b/>
          <w:color w:val="002060"/>
          <w:sz w:val="24"/>
          <w:szCs w:val="24"/>
        </w:rPr>
        <w:t>PREMIAZIONE SOCIETA’</w:t>
      </w:r>
    </w:p>
    <w:p w14:paraId="6645D33A" w14:textId="77777777" w:rsidR="00A357DD" w:rsidRPr="00A357DD" w:rsidRDefault="00A357DD" w:rsidP="00A357DD">
      <w:pPr>
        <w:divId w:val="527259509"/>
        <w:rPr>
          <w:rFonts w:ascii="Arial" w:hAnsi="Arial" w:cs="Arial"/>
          <w:color w:val="002060"/>
          <w:sz w:val="22"/>
          <w:szCs w:val="22"/>
        </w:rPr>
      </w:pPr>
      <w:r w:rsidRPr="00A357DD">
        <w:rPr>
          <w:rFonts w:ascii="Arial" w:hAnsi="Arial" w:cs="Arial"/>
          <w:color w:val="002060"/>
          <w:sz w:val="22"/>
          <w:szCs w:val="22"/>
        </w:rPr>
        <w:t>Al termine della gara di ritorno è prevista la premiazione con l’assegnazione del trofeo alla prima ed alla seconda classificata.</w:t>
      </w:r>
    </w:p>
    <w:p w14:paraId="4E088F85" w14:textId="77777777" w:rsidR="00962A30" w:rsidRPr="0076158D" w:rsidRDefault="00962A30" w:rsidP="00962A30">
      <w:pPr>
        <w:pStyle w:val="TITOLOPRINC"/>
        <w:divId w:val="527259509"/>
        <w:rPr>
          <w:color w:val="002060"/>
        </w:rPr>
      </w:pPr>
      <w:bookmarkStart w:id="18" w:name="_Toc10039207"/>
      <w:r>
        <w:rPr>
          <w:color w:val="002060"/>
        </w:rPr>
        <w:t>PROGRAMMA GARE</w:t>
      </w:r>
      <w:bookmarkEnd w:id="18"/>
    </w:p>
    <w:p w14:paraId="3976BE27" w14:textId="77777777" w:rsidR="00962A30" w:rsidRPr="006F4848" w:rsidRDefault="00962A30" w:rsidP="00962A30">
      <w:pPr>
        <w:pStyle w:val="breakline"/>
        <w:divId w:val="527259509"/>
        <w:rPr>
          <w:color w:val="002060"/>
        </w:rPr>
      </w:pPr>
    </w:p>
    <w:p w14:paraId="1B69BA08" w14:textId="3070F35D" w:rsidR="00962A30" w:rsidRPr="006F4848" w:rsidRDefault="00962A30" w:rsidP="00962A30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 xml:space="preserve">GIRONE </w:t>
      </w:r>
      <w:r w:rsidR="00C75BC1">
        <w:rPr>
          <w:color w:val="002060"/>
        </w:rPr>
        <w:t>FF</w:t>
      </w:r>
      <w:r w:rsidRPr="006F4848">
        <w:rPr>
          <w:color w:val="002060"/>
        </w:rPr>
        <w:t xml:space="preserve"> - </w:t>
      </w:r>
      <w:r w:rsidR="00C75BC1">
        <w:rPr>
          <w:color w:val="002060"/>
        </w:rPr>
        <w:t>1</w:t>
      </w:r>
      <w:r w:rsidRPr="006F4848">
        <w:rPr>
          <w:color w:val="002060"/>
        </w:rP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962A30" w:rsidRPr="006F4848" w14:paraId="158DD41E" w14:textId="77777777" w:rsidTr="00962A30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1292E8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AAB7E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B1D91E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E30D4A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1D555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E1E4AF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0F005C" w14:textId="77777777" w:rsidR="00962A30" w:rsidRPr="006F4848" w:rsidRDefault="00962A30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962A30" w:rsidRPr="006F4848" w14:paraId="3A7E7AC7" w14:textId="77777777" w:rsidTr="00962A30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0F3EC3" w14:textId="0D3B9972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OSTRENSE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E7C410" w14:textId="0AFBF0DD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GUBBIO BURANO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97226" w14:textId="77777777" w:rsidR="00962A30" w:rsidRPr="006F4848" w:rsidRDefault="00962A30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7D21ED" w14:textId="39CCBA39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05/06/2019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B6056" w14:textId="65178C75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PALASPORT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8FB719F" w14:textId="7CE610D1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OSTRA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42CB4F" w14:textId="57316E3C" w:rsidR="00962A30" w:rsidRPr="006F4848" w:rsidRDefault="00C75BC1" w:rsidP="00962A30">
            <w:pPr>
              <w:pStyle w:val="ROWTABELLA"/>
              <w:rPr>
                <w:color w:val="002060"/>
              </w:rPr>
            </w:pPr>
            <w:r>
              <w:rPr>
                <w:color w:val="002060"/>
              </w:rPr>
              <w:t>VIA MATTEOTTI</w:t>
            </w:r>
          </w:p>
        </w:tc>
      </w:tr>
    </w:tbl>
    <w:p w14:paraId="0559829E" w14:textId="77777777" w:rsidR="00A357DD" w:rsidRPr="00A357DD" w:rsidRDefault="00A357DD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53AD2E69" w14:textId="77777777" w:rsidR="007B5F7E" w:rsidRPr="001D1325" w:rsidRDefault="007B5F7E" w:rsidP="007B5F7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19" w:name="_Toc10039208"/>
      <w:r w:rsidRPr="001D1325">
        <w:rPr>
          <w:color w:val="002060"/>
        </w:rPr>
        <w:t>JUNIORES CALCIO A 5 PRIMAVERA</w:t>
      </w:r>
      <w:bookmarkEnd w:id="19"/>
    </w:p>
    <w:p w14:paraId="35DA452B" w14:textId="77777777" w:rsidR="007B5F7E" w:rsidRPr="001D1325" w:rsidRDefault="007B5F7E" w:rsidP="007B5F7E">
      <w:pPr>
        <w:pStyle w:val="TITOLOPRINC"/>
        <w:divId w:val="527259509"/>
        <w:rPr>
          <w:color w:val="002060"/>
        </w:rPr>
      </w:pPr>
      <w:bookmarkStart w:id="20" w:name="_Toc10039209"/>
      <w:r w:rsidRPr="001D1325">
        <w:rPr>
          <w:color w:val="002060"/>
        </w:rPr>
        <w:t>FASE FINALE</w:t>
      </w:r>
      <w:bookmarkEnd w:id="20"/>
    </w:p>
    <w:p w14:paraId="2511542E" w14:textId="7777777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Finale</w:t>
      </w:r>
    </w:p>
    <w:p w14:paraId="627BB0D5" w14:textId="1018BB2F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Gara unica, 1 giugno 2019</w:t>
      </w:r>
      <w:r>
        <w:rPr>
          <w:rFonts w:ascii="Arial" w:hAnsi="Arial" w:cs="Arial"/>
          <w:b/>
          <w:iCs/>
          <w:color w:val="002060"/>
          <w:sz w:val="22"/>
        </w:rPr>
        <w:t xml:space="preserve">, ore </w:t>
      </w:r>
      <w:r w:rsidR="001166A3">
        <w:rPr>
          <w:rFonts w:ascii="Arial" w:hAnsi="Arial" w:cs="Arial"/>
          <w:b/>
          <w:iCs/>
          <w:color w:val="002060"/>
          <w:sz w:val="22"/>
        </w:rPr>
        <w:t>16:00</w:t>
      </w:r>
    </w:p>
    <w:p w14:paraId="498B9DE4" w14:textId="08602090" w:rsidR="007B5F7E" w:rsidRDefault="007B5F7E" w:rsidP="007B5F7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 w:rsidRPr="007B5F7E">
        <w:rPr>
          <w:rFonts w:ascii="Arial" w:hAnsi="Arial" w:cs="Arial"/>
          <w:b/>
          <w:color w:val="002060"/>
          <w:sz w:val="22"/>
        </w:rPr>
        <w:t>ACLI VILLA MUSONE – AMICI DEL CENTROSOCIO SP.</w:t>
      </w:r>
    </w:p>
    <w:p w14:paraId="6ACDDFB2" w14:textId="227E94CA" w:rsidR="007B5F7E" w:rsidRPr="007B5F7E" w:rsidRDefault="007B5F7E" w:rsidP="007B5F7E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</w:rPr>
      </w:pPr>
      <w:r w:rsidRPr="007B5F7E">
        <w:rPr>
          <w:rFonts w:ascii="Arial" w:hAnsi="Arial" w:cs="Arial"/>
          <w:b/>
          <w:i/>
          <w:color w:val="002060"/>
          <w:sz w:val="22"/>
        </w:rPr>
        <w:t>Campo Scoperto, Via Rosario VILLA MUSONE di LORETO</w:t>
      </w:r>
    </w:p>
    <w:p w14:paraId="6F7D3FC6" w14:textId="5343D491" w:rsidR="007B5F7E" w:rsidRPr="007B5F7E" w:rsidRDefault="007B5F7E" w:rsidP="007B5F7E">
      <w:pPr>
        <w:pStyle w:val="Corpodeltesto21"/>
        <w:divId w:val="527259509"/>
        <w:rPr>
          <w:rFonts w:ascii="Arial" w:hAnsi="Arial" w:cs="Arial"/>
          <w:i/>
          <w:color w:val="002060"/>
          <w:sz w:val="22"/>
        </w:rPr>
      </w:pPr>
      <w:r w:rsidRPr="007B5F7E">
        <w:rPr>
          <w:rFonts w:ascii="Arial" w:hAnsi="Arial" w:cs="Arial"/>
          <w:i/>
          <w:color w:val="002060"/>
          <w:sz w:val="22"/>
        </w:rPr>
        <w:t>La sede di gara è stata determinata a mezzo sorteggio dal Comitato Regionale Marche in data 28/05/2019.</w:t>
      </w:r>
    </w:p>
    <w:p w14:paraId="3304828C" w14:textId="280BDB60" w:rsidR="007B5F7E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48CF0166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21" w:name="_Toc10039210"/>
      <w:r w:rsidRPr="0076158D">
        <w:rPr>
          <w:color w:val="002060"/>
        </w:rPr>
        <w:t>RISULTATI</w:t>
      </w:r>
      <w:bookmarkEnd w:id="21"/>
    </w:p>
    <w:p w14:paraId="48757301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5CC9DC1B" w14:textId="77777777" w:rsidR="001166A3" w:rsidRPr="0076158D" w:rsidRDefault="001166A3" w:rsidP="001166A3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25/05/2019</w:t>
      </w:r>
    </w:p>
    <w:p w14:paraId="470DE37B" w14:textId="77777777" w:rsidR="001166A3" w:rsidRPr="0076158D" w:rsidRDefault="001166A3" w:rsidP="001166A3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7ADCC032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1166A3" w:rsidRPr="0076158D" w14:paraId="7013260C" w14:textId="77777777" w:rsidTr="001166A3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1166A3" w:rsidRPr="0076158D" w14:paraId="2A00942D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1C62831" w14:textId="77777777" w:rsidR="001166A3" w:rsidRPr="0076158D" w:rsidRDefault="001166A3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1166A3" w:rsidRPr="0076158D" w14:paraId="269DC303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3415AEA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49A850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DCACEB7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2 - 5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8693186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  <w:tr w:rsidR="001166A3" w:rsidRPr="0076158D" w14:paraId="74705DC6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4F220F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(1) ACLI VILLA MUSONE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FDA565E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U.MANDOLESI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302179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7 - 4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F810A2E" w14:textId="77777777" w:rsidR="001166A3" w:rsidRPr="0076158D" w:rsidRDefault="001166A3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  <w:tr w:rsidR="001166A3" w:rsidRPr="0076158D" w14:paraId="135E26B4" w14:textId="77777777" w:rsidTr="00962A30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5CA77AF" w14:textId="77777777" w:rsidR="001166A3" w:rsidRPr="0076158D" w:rsidRDefault="001166A3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(1) - disputata il 26/05/2019</w:t>
                  </w:r>
                </w:p>
              </w:tc>
            </w:tr>
          </w:tbl>
          <w:p w14:paraId="1DFF8EBA" w14:textId="77777777" w:rsidR="001166A3" w:rsidRPr="0076158D" w:rsidRDefault="001166A3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29A78835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1B2117D2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5F9BA077" w14:textId="77777777" w:rsidR="001166A3" w:rsidRPr="0076158D" w:rsidRDefault="001166A3" w:rsidP="001166A3">
      <w:pPr>
        <w:pStyle w:val="TITOLOPRINC"/>
        <w:divId w:val="527259509"/>
        <w:rPr>
          <w:color w:val="002060"/>
        </w:rPr>
      </w:pPr>
      <w:bookmarkStart w:id="22" w:name="_Toc10039211"/>
      <w:r w:rsidRPr="0076158D">
        <w:rPr>
          <w:color w:val="002060"/>
        </w:rPr>
        <w:t>GIUDICE SPORTIVO</w:t>
      </w:r>
      <w:bookmarkEnd w:id="22"/>
    </w:p>
    <w:p w14:paraId="7067D283" w14:textId="77777777" w:rsidR="001166A3" w:rsidRPr="0076158D" w:rsidRDefault="001166A3" w:rsidP="001166A3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lastRenderedPageBreak/>
        <w:t>Il Giudice Sportivo, Avv. Claudio Romagnoli, nella seduta del 29/05/2019, ha adottato le decisioni che di seguito integralmente si riportano:</w:t>
      </w:r>
    </w:p>
    <w:p w14:paraId="5A03F143" w14:textId="77777777" w:rsidR="001166A3" w:rsidRPr="0076158D" w:rsidRDefault="001166A3" w:rsidP="001166A3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25/ 5/2019 </w:t>
      </w:r>
    </w:p>
    <w:p w14:paraId="644B72FA" w14:textId="77777777" w:rsidR="001166A3" w:rsidRPr="0076158D" w:rsidRDefault="001166A3" w:rsidP="001166A3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3D86C048" w14:textId="77777777" w:rsidR="001166A3" w:rsidRPr="0076158D" w:rsidRDefault="001166A3" w:rsidP="001166A3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758B4D5D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7C23E65D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56506336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49681D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CINTI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2BCA6D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015951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CC483A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FBB4B5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64FAF830" w14:textId="77777777" w:rsidR="001166A3" w:rsidRPr="0076158D" w:rsidRDefault="001166A3" w:rsidP="001166A3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26/ 5/2019 </w:t>
      </w:r>
    </w:p>
    <w:p w14:paraId="0B104705" w14:textId="77777777" w:rsidR="001166A3" w:rsidRPr="0076158D" w:rsidRDefault="001166A3" w:rsidP="001166A3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0A814EC8" w14:textId="77777777" w:rsidR="001166A3" w:rsidRPr="0076158D" w:rsidRDefault="001166A3" w:rsidP="001166A3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1DB7F878" w14:textId="77777777" w:rsidR="001166A3" w:rsidRPr="0076158D" w:rsidRDefault="001166A3" w:rsidP="001166A3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35C3D4B5" w14:textId="77777777" w:rsidR="001166A3" w:rsidRPr="0076158D" w:rsidRDefault="001166A3" w:rsidP="001166A3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(I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1166A3" w:rsidRPr="0076158D" w14:paraId="42CAB51D" w14:textId="77777777" w:rsidTr="001166A3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C3F7AD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BUGIARDINI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016C1B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D33DC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DB2F8E" w14:textId="77777777" w:rsidR="001166A3" w:rsidRPr="0076158D" w:rsidRDefault="001166A3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MARZI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2BC09A4" w14:textId="77777777" w:rsidR="001166A3" w:rsidRPr="0076158D" w:rsidRDefault="001166A3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(U.MANDOLESI CALCIO) </w:t>
            </w:r>
          </w:p>
        </w:tc>
      </w:tr>
    </w:tbl>
    <w:p w14:paraId="7592FFE2" w14:textId="77777777" w:rsidR="001166A3" w:rsidRPr="0076158D" w:rsidRDefault="001166A3" w:rsidP="001166A3">
      <w:pPr>
        <w:pStyle w:val="breakline"/>
        <w:divId w:val="527259509"/>
        <w:rPr>
          <w:color w:val="002060"/>
        </w:rPr>
      </w:pPr>
    </w:p>
    <w:p w14:paraId="236F85F4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08729711" w14:textId="77777777" w:rsidR="001166A3" w:rsidRPr="0076158D" w:rsidRDefault="001166A3" w:rsidP="001166A3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0B3F17BF" w14:textId="6C762DF6" w:rsidR="006E182A" w:rsidRPr="0076158D" w:rsidRDefault="006E182A" w:rsidP="006E182A">
      <w:pPr>
        <w:pStyle w:val="TITOLOPRINC"/>
        <w:divId w:val="527259509"/>
        <w:rPr>
          <w:color w:val="002060"/>
        </w:rPr>
      </w:pPr>
      <w:bookmarkStart w:id="23" w:name="_Toc10039212"/>
      <w:r>
        <w:rPr>
          <w:color w:val="002060"/>
        </w:rPr>
        <w:t>PROGRAMMA GARE</w:t>
      </w:r>
      <w:bookmarkEnd w:id="23"/>
    </w:p>
    <w:p w14:paraId="3AB3DE6C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6"/>
        <w:gridCol w:w="2021"/>
        <w:gridCol w:w="385"/>
        <w:gridCol w:w="898"/>
        <w:gridCol w:w="1178"/>
        <w:gridCol w:w="1551"/>
        <w:gridCol w:w="1551"/>
      </w:tblGrid>
      <w:tr w:rsidR="006E182A" w:rsidRPr="006F4848" w14:paraId="02E82B44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68966D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5F881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F5F3C4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956C43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6719D0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56015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7F9E48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78D0004E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D093E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C6508C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AMICI DEL CENTROSOCIO SP.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0CD69D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92110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01/06/2019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380F9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CAMPO SCOPERTO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97A4FA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A0E077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ROSARIO VILLA MUSONE</w:t>
            </w:r>
          </w:p>
        </w:tc>
      </w:tr>
    </w:tbl>
    <w:p w14:paraId="46631EF5" w14:textId="4A480B85" w:rsidR="007B5F7E" w:rsidRDefault="007B5F7E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1B8905CD" w14:textId="77777777" w:rsidR="007B5F7E" w:rsidRPr="00E90C17" w:rsidRDefault="007B5F7E" w:rsidP="007B5F7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4" w:name="_Toc10039213"/>
      <w:r>
        <w:rPr>
          <w:color w:val="002060"/>
        </w:rPr>
        <w:t>TORNEO PRIMAVERILE CALCIO A 5 ALLIEVI</w:t>
      </w:r>
      <w:bookmarkEnd w:id="24"/>
      <w:r w:rsidRPr="00E90C17">
        <w:rPr>
          <w:color w:val="002060"/>
        </w:rPr>
        <w:t xml:space="preserve"> </w:t>
      </w:r>
    </w:p>
    <w:p w14:paraId="6A360AA8" w14:textId="262B27E5" w:rsidR="007B5F7E" w:rsidRPr="007B5F7E" w:rsidRDefault="007B5F7E" w:rsidP="007B5F7E">
      <w:pPr>
        <w:pStyle w:val="TITOLOPRINC"/>
        <w:divId w:val="527259509"/>
        <w:rPr>
          <w:color w:val="002060"/>
        </w:rPr>
      </w:pPr>
      <w:bookmarkStart w:id="25" w:name="_Toc10039214"/>
      <w:r>
        <w:rPr>
          <w:color w:val="002060"/>
        </w:rPr>
        <w:t>FASE FINALE</w:t>
      </w:r>
      <w:bookmarkEnd w:id="25"/>
    </w:p>
    <w:p w14:paraId="1DA04BCB" w14:textId="7777777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Finale</w:t>
      </w:r>
    </w:p>
    <w:p w14:paraId="29886F3B" w14:textId="076AE60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 xml:space="preserve">Gara unica, </w:t>
      </w:r>
      <w:r>
        <w:rPr>
          <w:rFonts w:ascii="Arial" w:hAnsi="Arial" w:cs="Arial"/>
          <w:b/>
          <w:iCs/>
          <w:color w:val="002060"/>
          <w:sz w:val="22"/>
        </w:rPr>
        <w:t>8</w:t>
      </w:r>
      <w:r w:rsidRPr="001D1325">
        <w:rPr>
          <w:rFonts w:ascii="Arial" w:hAnsi="Arial" w:cs="Arial"/>
          <w:b/>
          <w:iCs/>
          <w:color w:val="002060"/>
          <w:sz w:val="22"/>
        </w:rPr>
        <w:t xml:space="preserve"> giugno 2019</w:t>
      </w:r>
      <w:r>
        <w:rPr>
          <w:rFonts w:ascii="Arial" w:hAnsi="Arial" w:cs="Arial"/>
          <w:b/>
          <w:iCs/>
          <w:color w:val="002060"/>
          <w:sz w:val="22"/>
        </w:rPr>
        <w:t>, ore 16:30</w:t>
      </w:r>
    </w:p>
    <w:p w14:paraId="72200505" w14:textId="61CC6D23" w:rsidR="007B5F7E" w:rsidRDefault="007B5F7E" w:rsidP="007B5F7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GROTTACCIA 2005 – CALCIO A 5 CORINALDO</w:t>
      </w:r>
    </w:p>
    <w:p w14:paraId="516D81CF" w14:textId="71ABEF70" w:rsidR="007B5F7E" w:rsidRPr="007B5F7E" w:rsidRDefault="007B5F7E" w:rsidP="007B5F7E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</w:rPr>
      </w:pPr>
      <w:r>
        <w:rPr>
          <w:rFonts w:ascii="Arial" w:hAnsi="Arial" w:cs="Arial"/>
          <w:b/>
          <w:i/>
          <w:color w:val="002060"/>
          <w:sz w:val="22"/>
        </w:rPr>
        <w:t xml:space="preserve">Centro Sportivo “San Sergio”, Via San Sergio GROTTACCIA di CINGOLI </w:t>
      </w:r>
    </w:p>
    <w:p w14:paraId="36B7EBCB" w14:textId="30996382" w:rsidR="007B5F7E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7D6CE8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298A0676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26" w:name="_Toc10039215"/>
      <w:r w:rsidRPr="0076158D">
        <w:rPr>
          <w:color w:val="002060"/>
        </w:rPr>
        <w:t>RISULTATI</w:t>
      </w:r>
      <w:bookmarkEnd w:id="26"/>
    </w:p>
    <w:p w14:paraId="2F26AAA5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796D443E" w14:textId="77777777" w:rsidR="00B414D4" w:rsidRPr="0076158D" w:rsidRDefault="00B414D4" w:rsidP="00B414D4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25/05/2019</w:t>
      </w:r>
    </w:p>
    <w:p w14:paraId="6FE00996" w14:textId="77777777" w:rsidR="00B414D4" w:rsidRPr="0076158D" w:rsidRDefault="00B414D4" w:rsidP="00B414D4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00DCC47E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B414D4" w:rsidRPr="0076158D" w14:paraId="7352D503" w14:textId="77777777" w:rsidTr="00B414D4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B414D4" w:rsidRPr="0076158D" w14:paraId="0E18D282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6AD923" w14:textId="77777777" w:rsidR="00B414D4" w:rsidRPr="0076158D" w:rsidRDefault="00B414D4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SF - 1 Giornata - A</w:t>
                  </w:r>
                </w:p>
              </w:tc>
            </w:tr>
            <w:tr w:rsidR="00B414D4" w:rsidRPr="0076158D" w14:paraId="6781BE70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9508C72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CALCIO A 5 CORINALDO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228D0FC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 xml:space="preserve">- REAL S.COSTANZO </w:t>
                  </w:r>
                  <w:proofErr w:type="spellStart"/>
                  <w:r w:rsidRPr="0076158D">
                    <w:rPr>
                      <w:color w:val="002060"/>
                    </w:rP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2E6345C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4 - 2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473549C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  <w:tr w:rsidR="00B414D4" w:rsidRPr="0076158D" w14:paraId="512DF58C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773B064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GROTTACCIA 2005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42E723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FUTSAL FBC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A9F878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5 - 3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ADC367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6B31DF5D" w14:textId="77777777" w:rsidR="00B414D4" w:rsidRPr="0076158D" w:rsidRDefault="00B414D4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BC2D963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0D1A8A34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4E349B32" w14:textId="77777777" w:rsidR="00B414D4" w:rsidRPr="0076158D" w:rsidRDefault="00B414D4" w:rsidP="00B414D4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24/05/2019</w:t>
      </w:r>
    </w:p>
    <w:p w14:paraId="5332B0BE" w14:textId="77777777" w:rsidR="00B414D4" w:rsidRPr="0076158D" w:rsidRDefault="00B414D4" w:rsidP="00B414D4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5AB35239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B414D4" w:rsidRPr="0076158D" w14:paraId="589AF00B" w14:textId="77777777" w:rsidTr="00B414D4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B414D4" w:rsidRPr="0076158D" w14:paraId="673700FA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C662F72" w14:textId="77777777" w:rsidR="00B414D4" w:rsidRPr="0076158D" w:rsidRDefault="00B414D4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B - 3 Giornata - R</w:t>
                  </w:r>
                </w:p>
              </w:tc>
            </w:tr>
            <w:tr w:rsidR="00B414D4" w:rsidRPr="0076158D" w14:paraId="0B5455C6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42D6B7C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CALCETTO NUMANA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D8146C5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 xml:space="preserve">- AUDAX 1970 S.ANGELO </w:t>
                  </w:r>
                  <w:proofErr w:type="spellStart"/>
                  <w:r w:rsidRPr="0076158D">
                    <w:rPr>
                      <w:color w:val="002060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384BB6D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6 - 4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616FF7F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3D6B4DF8" w14:textId="77777777" w:rsidR="00B414D4" w:rsidRPr="0076158D" w:rsidRDefault="00B414D4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AF7C4BD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1E437256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1C860165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27" w:name="_Toc10039216"/>
      <w:r w:rsidRPr="0076158D">
        <w:rPr>
          <w:color w:val="002060"/>
        </w:rPr>
        <w:t>GIUDICE SPORTIVO</w:t>
      </w:r>
      <w:bookmarkEnd w:id="27"/>
    </w:p>
    <w:p w14:paraId="5BF0435A" w14:textId="77777777" w:rsidR="00B414D4" w:rsidRPr="0076158D" w:rsidRDefault="00B414D4" w:rsidP="00B414D4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t>Il Giudice Sportivo, Avv. Claudio Romagnoli, nella seduta del 29/05/2019, ha adottato le decisioni che di seguito integralmente si riportano:</w:t>
      </w:r>
    </w:p>
    <w:p w14:paraId="2B54AE5C" w14:textId="77777777" w:rsidR="00B414D4" w:rsidRPr="0076158D" w:rsidRDefault="00B414D4" w:rsidP="00B414D4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25/ 5/2019 </w:t>
      </w:r>
    </w:p>
    <w:p w14:paraId="6AB1D104" w14:textId="77777777" w:rsidR="00B414D4" w:rsidRPr="0076158D" w:rsidRDefault="00B414D4" w:rsidP="00B414D4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42AC7F3D" w14:textId="77777777" w:rsidR="00B414D4" w:rsidRPr="0076158D" w:rsidRDefault="00B414D4" w:rsidP="00B414D4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6E9A1981" w14:textId="77777777" w:rsidR="00B414D4" w:rsidRPr="0076158D" w:rsidRDefault="00B414D4" w:rsidP="00B414D4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28D15B9B" w14:textId="77777777" w:rsidR="00B414D4" w:rsidRPr="0076158D" w:rsidRDefault="00B414D4" w:rsidP="00B414D4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B414D4" w:rsidRPr="0076158D" w14:paraId="79E1D857" w14:textId="77777777" w:rsidTr="00B414D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B418F6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FEDELI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2E4C10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(CALCIO A 5 CORINALDO)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28F295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EF16C5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GIUGGIOLINI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4958D5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(FUTSAL FBC) </w:t>
            </w:r>
          </w:p>
        </w:tc>
      </w:tr>
      <w:tr w:rsidR="00B414D4" w:rsidRPr="0076158D" w14:paraId="760BBAA0" w14:textId="77777777" w:rsidTr="00B414D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357033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DISARNO EMILIANO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1E3243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(REAL S.COSTANZO </w:t>
            </w:r>
            <w:proofErr w:type="spellStart"/>
            <w:r w:rsidRPr="0076158D">
              <w:rPr>
                <w:color w:val="002060"/>
              </w:rPr>
              <w:t>CALCIsq.B</w:t>
            </w:r>
            <w:proofErr w:type="spellEnd"/>
            <w:r w:rsidRPr="0076158D">
              <w:rPr>
                <w:color w:val="002060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7B1718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31DCFE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F7DDFB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3B03812A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107EF79C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1EDDCDB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4470690B" w14:textId="77777777" w:rsidR="006E182A" w:rsidRPr="0076158D" w:rsidRDefault="006E182A" w:rsidP="006E182A">
      <w:pPr>
        <w:pStyle w:val="TITOLOPRINC"/>
        <w:divId w:val="527259509"/>
        <w:rPr>
          <w:color w:val="002060"/>
        </w:rPr>
      </w:pPr>
      <w:bookmarkStart w:id="28" w:name="_Toc10039217"/>
      <w:r>
        <w:rPr>
          <w:color w:val="002060"/>
        </w:rPr>
        <w:t>PROGRAMMA GARE</w:t>
      </w:r>
      <w:bookmarkEnd w:id="28"/>
    </w:p>
    <w:p w14:paraId="277AB6D2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29C45861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6E182A" w:rsidRPr="006F4848" w14:paraId="7570FE59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7F3CA7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46D471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50E3F9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4670AB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5D2637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8FE8E3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E655A8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3B803A11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A80E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GROTTACCIA 2005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F554F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CALCIO A 5 CORINALDO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C8B787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58B62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08/06/2019 16:30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312A89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CENTRO SPORTIVO "SAN SERGIO"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398DE1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CINGOLI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04CEDA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SAN SERGIO FZ. GROTTACCIA</w:t>
            </w:r>
          </w:p>
        </w:tc>
      </w:tr>
    </w:tbl>
    <w:p w14:paraId="05E8B9B4" w14:textId="69209816" w:rsidR="007B5F7E" w:rsidRDefault="007B5F7E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04703FF8" w14:textId="77777777" w:rsidR="007B5F7E" w:rsidRPr="001D1325" w:rsidRDefault="007B5F7E" w:rsidP="007B5F7E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29" w:name="_Toc10039218"/>
      <w:r w:rsidRPr="001D1325">
        <w:rPr>
          <w:color w:val="002060"/>
        </w:rPr>
        <w:t>TORNEO PRIMAV. GIOVANISSIMI C5</w:t>
      </w:r>
      <w:bookmarkEnd w:id="29"/>
    </w:p>
    <w:p w14:paraId="6152B135" w14:textId="77777777" w:rsidR="007B5F7E" w:rsidRPr="001D1325" w:rsidRDefault="007B5F7E" w:rsidP="007B5F7E">
      <w:pPr>
        <w:pStyle w:val="TITOLOPRINC"/>
        <w:divId w:val="527259509"/>
        <w:rPr>
          <w:color w:val="002060"/>
        </w:rPr>
      </w:pPr>
      <w:bookmarkStart w:id="30" w:name="_Toc10039219"/>
      <w:r w:rsidRPr="001D1325">
        <w:rPr>
          <w:color w:val="002060"/>
        </w:rPr>
        <w:t>FASE FINALE</w:t>
      </w:r>
      <w:bookmarkEnd w:id="30"/>
    </w:p>
    <w:p w14:paraId="1248F9EB" w14:textId="7777777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47ADDBE" w14:textId="7777777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>Finale</w:t>
      </w:r>
    </w:p>
    <w:p w14:paraId="2899ADB2" w14:textId="26775FFC" w:rsidR="007B5F7E" w:rsidRPr="001D1325" w:rsidRDefault="007B5F7E" w:rsidP="007B5F7E">
      <w:pPr>
        <w:pStyle w:val="Corpodeltesto21"/>
        <w:divId w:val="527259509"/>
        <w:rPr>
          <w:rFonts w:ascii="Arial" w:hAnsi="Arial" w:cs="Arial"/>
          <w:b/>
          <w:iCs/>
          <w:color w:val="002060"/>
          <w:sz w:val="22"/>
        </w:rPr>
      </w:pPr>
      <w:r w:rsidRPr="001D1325">
        <w:rPr>
          <w:rFonts w:ascii="Arial" w:hAnsi="Arial" w:cs="Arial"/>
          <w:b/>
          <w:iCs/>
          <w:color w:val="002060"/>
          <w:sz w:val="22"/>
        </w:rPr>
        <w:t xml:space="preserve">Gara unica, </w:t>
      </w:r>
      <w:r>
        <w:rPr>
          <w:rFonts w:ascii="Arial" w:hAnsi="Arial" w:cs="Arial"/>
          <w:b/>
          <w:iCs/>
          <w:color w:val="002060"/>
          <w:sz w:val="22"/>
        </w:rPr>
        <w:t>2</w:t>
      </w:r>
      <w:r w:rsidRPr="001D1325">
        <w:rPr>
          <w:rFonts w:ascii="Arial" w:hAnsi="Arial" w:cs="Arial"/>
          <w:b/>
          <w:iCs/>
          <w:color w:val="002060"/>
          <w:sz w:val="22"/>
        </w:rPr>
        <w:t xml:space="preserve"> giugno 2019</w:t>
      </w:r>
      <w:r>
        <w:rPr>
          <w:rFonts w:ascii="Arial" w:hAnsi="Arial" w:cs="Arial"/>
          <w:b/>
          <w:iCs/>
          <w:color w:val="002060"/>
          <w:sz w:val="22"/>
        </w:rPr>
        <w:t>, ore 11:30</w:t>
      </w:r>
    </w:p>
    <w:p w14:paraId="2AA96041" w14:textId="6C698459" w:rsidR="007B5F7E" w:rsidRDefault="007B5F7E" w:rsidP="007B5F7E">
      <w:pPr>
        <w:pStyle w:val="Corpodeltesto21"/>
        <w:divId w:val="527259509"/>
        <w:rPr>
          <w:rFonts w:ascii="Arial" w:hAnsi="Arial" w:cs="Arial"/>
          <w:b/>
          <w:color w:val="002060"/>
          <w:sz w:val="22"/>
        </w:rPr>
      </w:pPr>
      <w:r>
        <w:rPr>
          <w:rFonts w:ascii="Arial" w:hAnsi="Arial" w:cs="Arial"/>
          <w:b/>
          <w:color w:val="002060"/>
          <w:sz w:val="22"/>
        </w:rPr>
        <w:t>AMICI DEL CENTROSOCIO SP. – ACLI MANTOVANI CALCIO A 5</w:t>
      </w:r>
    </w:p>
    <w:p w14:paraId="3EDE683E" w14:textId="4D20151A" w:rsidR="007B5F7E" w:rsidRPr="007B5F7E" w:rsidRDefault="007B5F7E" w:rsidP="007B5F7E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</w:rPr>
      </w:pPr>
      <w:r>
        <w:rPr>
          <w:rFonts w:ascii="Arial" w:hAnsi="Arial" w:cs="Arial"/>
          <w:b/>
          <w:i/>
          <w:color w:val="002060"/>
          <w:sz w:val="22"/>
        </w:rPr>
        <w:t>Palestra Comunale San Michele al Fiume, Via Loreto MONDAVIO</w:t>
      </w:r>
    </w:p>
    <w:p w14:paraId="7551E910" w14:textId="77777777" w:rsidR="007B5F7E" w:rsidRPr="007B5F7E" w:rsidRDefault="007B5F7E" w:rsidP="007B5F7E">
      <w:pPr>
        <w:pStyle w:val="Corpodeltesto21"/>
        <w:divId w:val="527259509"/>
        <w:rPr>
          <w:rFonts w:ascii="Arial" w:hAnsi="Arial" w:cs="Arial"/>
          <w:i/>
          <w:color w:val="002060"/>
          <w:sz w:val="22"/>
        </w:rPr>
      </w:pPr>
      <w:r w:rsidRPr="007B5F7E">
        <w:rPr>
          <w:rFonts w:ascii="Arial" w:hAnsi="Arial" w:cs="Arial"/>
          <w:i/>
          <w:color w:val="002060"/>
          <w:sz w:val="22"/>
        </w:rPr>
        <w:t>La sede di gara è stata determinata a mezzo sorteggio dal Comitato Regionale Marche in data 28/05/2019.</w:t>
      </w:r>
    </w:p>
    <w:p w14:paraId="76DB7E8A" w14:textId="77777777" w:rsidR="007B5F7E" w:rsidRPr="001D1325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 xml:space="preserve">Le 2 società vincenti le Semifinali disputeranno, in sede unica, determinata a mezzo sorteggio dal </w:t>
      </w:r>
      <w:r w:rsidRPr="001D1325">
        <w:rPr>
          <w:rFonts w:ascii="Arial" w:hAnsi="Arial" w:cs="Arial"/>
          <w:color w:val="002060"/>
          <w:sz w:val="22"/>
        </w:rPr>
        <w:lastRenderedPageBreak/>
        <w:t>Comitato Regionale Marche, la gara di finale.</w:t>
      </w:r>
    </w:p>
    <w:p w14:paraId="5D9270AA" w14:textId="77777777" w:rsidR="007B5F7E" w:rsidRDefault="007B5F7E" w:rsidP="007B5F7E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  <w:r w:rsidRPr="001D1325">
        <w:rPr>
          <w:rFonts w:ascii="Arial" w:hAnsi="Arial" w:cs="Arial"/>
          <w:color w:val="002060"/>
          <w:sz w:val="22"/>
        </w:rPr>
        <w:t>Al termine dei tempi regolamentari, persistendo il risultato di parità, si disputeranno due tempi supplementari di 5 minuti ciascuno. Se anche al termine dei tempi supplementari si verificasse la situazione di parità si procederà all’effettuazione dei tiri di rigore secondo le modalità previste dalle vigenti norme federali.</w:t>
      </w:r>
    </w:p>
    <w:p w14:paraId="36738696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31" w:name="_Toc10039220"/>
      <w:r w:rsidRPr="0076158D">
        <w:rPr>
          <w:color w:val="002060"/>
        </w:rPr>
        <w:t>RISULTATI</w:t>
      </w:r>
      <w:bookmarkEnd w:id="31"/>
    </w:p>
    <w:p w14:paraId="08FF0B07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3B56B98D" w14:textId="77777777" w:rsidR="00B414D4" w:rsidRPr="0076158D" w:rsidRDefault="00B414D4" w:rsidP="00B414D4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t>RISULTATI UFFICIALI GARE DEL 27/05/2019</w:t>
      </w:r>
    </w:p>
    <w:p w14:paraId="09191DEF" w14:textId="77777777" w:rsidR="00B414D4" w:rsidRPr="0076158D" w:rsidRDefault="00B414D4" w:rsidP="00B414D4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239E06C9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B414D4" w:rsidRPr="0076158D" w14:paraId="0A38F158" w14:textId="77777777" w:rsidTr="00B414D4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B414D4" w:rsidRPr="0076158D" w14:paraId="7043DAD7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076FFE6" w14:textId="77777777" w:rsidR="00B414D4" w:rsidRPr="0076158D" w:rsidRDefault="00B414D4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SF - 1 Giornata - R</w:t>
                  </w:r>
                </w:p>
              </w:tc>
            </w:tr>
            <w:tr w:rsidR="00B414D4" w:rsidRPr="0076158D" w14:paraId="72A93CBB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62F6476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ACLI MANTOVANI CALCIO A 5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2E0013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TAVERNELLE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6C5A075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8 - 1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6A99440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  <w:tr w:rsidR="00B414D4" w:rsidRPr="0076158D" w14:paraId="0C5FA7D5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18BB7D6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FUTSAL ASKL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81867C8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AMICI DEL CENTROSOCIO SP.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B5231BB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B4AB71D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4CB6571E" w14:textId="77777777" w:rsidR="00B414D4" w:rsidRPr="0076158D" w:rsidRDefault="00B414D4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458F6F78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5EF29FCD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32" w:name="_Toc10039221"/>
      <w:r w:rsidRPr="0076158D">
        <w:rPr>
          <w:color w:val="002060"/>
        </w:rPr>
        <w:t>GIUDICE SPORTIVO</w:t>
      </w:r>
      <w:bookmarkEnd w:id="32"/>
    </w:p>
    <w:p w14:paraId="1CE96B31" w14:textId="77777777" w:rsidR="00B414D4" w:rsidRPr="0076158D" w:rsidRDefault="00B414D4" w:rsidP="00B414D4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t>Il Giudice Sportivo, Avv. Claudio Romagnoli, nella seduta del 29/05/2019, ha adottato le decisioni che di seguito integralmente si riportano:</w:t>
      </w:r>
    </w:p>
    <w:p w14:paraId="41C209F9" w14:textId="77777777" w:rsidR="00B414D4" w:rsidRPr="0076158D" w:rsidRDefault="00B414D4" w:rsidP="00B414D4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27/ 5/2019 </w:t>
      </w:r>
    </w:p>
    <w:p w14:paraId="4C0560C2" w14:textId="77777777" w:rsidR="00B414D4" w:rsidRPr="0076158D" w:rsidRDefault="00B414D4" w:rsidP="00B414D4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055DE160" w14:textId="77777777" w:rsidR="00B414D4" w:rsidRPr="0076158D" w:rsidRDefault="00B414D4" w:rsidP="00B414D4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7D9BCCC1" w14:textId="77777777" w:rsidR="00B414D4" w:rsidRPr="0076158D" w:rsidRDefault="00B414D4" w:rsidP="00B414D4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5D0B00BF" w14:textId="77777777" w:rsidR="00B414D4" w:rsidRPr="0076158D" w:rsidRDefault="00B414D4" w:rsidP="00B414D4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SQUALIFICA PER UNA GARA PER RECIDIVA IN AMMONIZIONE (II INFR)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B414D4" w:rsidRPr="0076158D" w14:paraId="185A5E5F" w14:textId="77777777" w:rsidTr="00B414D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88A50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PICCIONI ROCCO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4EDA41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(FUTSAL ASKL)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17DC7B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7257F7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A56D2E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5DE32220" w14:textId="77777777" w:rsidR="00B414D4" w:rsidRPr="0076158D" w:rsidRDefault="00B414D4" w:rsidP="00B414D4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B414D4" w:rsidRPr="0076158D" w14:paraId="47BCA72D" w14:textId="77777777" w:rsidTr="00B414D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107A1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CAVALLINI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AE9BCE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(ACLI MANTOVANI CALCIO A 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9C1277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D36E5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AFDCF5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2B665313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0F8DBEB2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4BD96E62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0C01AF21" w14:textId="77777777" w:rsidR="006E182A" w:rsidRPr="0076158D" w:rsidRDefault="006E182A" w:rsidP="006E182A">
      <w:pPr>
        <w:pStyle w:val="TITOLOPRINC"/>
        <w:divId w:val="527259509"/>
        <w:rPr>
          <w:color w:val="002060"/>
        </w:rPr>
      </w:pPr>
      <w:bookmarkStart w:id="33" w:name="_Toc10039222"/>
      <w:r>
        <w:rPr>
          <w:color w:val="002060"/>
        </w:rPr>
        <w:t>PROGRAMMA GARE</w:t>
      </w:r>
      <w:bookmarkEnd w:id="33"/>
    </w:p>
    <w:p w14:paraId="37A82EF3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4A1DEF54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2"/>
        <w:gridCol w:w="2015"/>
        <w:gridCol w:w="385"/>
        <w:gridCol w:w="898"/>
        <w:gridCol w:w="1178"/>
        <w:gridCol w:w="1551"/>
        <w:gridCol w:w="1551"/>
      </w:tblGrid>
      <w:tr w:rsidR="006E182A" w:rsidRPr="006F4848" w14:paraId="00816151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733531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CC842C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F7710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B94DEE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EF5224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2F0F22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64864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0E171F54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7F0104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AMICI DEL CENTROSOCIO SP.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56F72E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ACLI MANTOVANI CALCIO A 5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558756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35D01A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02/06/2019 11:30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7D3176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PAL.COM. S.MICHELE AL FIUME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F68AA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MONDAVIO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BF11B6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LORETO</w:t>
            </w:r>
          </w:p>
        </w:tc>
      </w:tr>
    </w:tbl>
    <w:p w14:paraId="5E89A253" w14:textId="47FB6D14" w:rsidR="00B414D4" w:rsidRDefault="00B414D4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738FC22F" w14:textId="77777777" w:rsidR="00B414D4" w:rsidRPr="0076158D" w:rsidRDefault="00B414D4" w:rsidP="00B414D4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bookmarkStart w:id="34" w:name="_Toc10039223"/>
      <w:r w:rsidRPr="0076158D">
        <w:rPr>
          <w:color w:val="002060"/>
        </w:rPr>
        <w:t>TORNEO PRIMAVERA C5 FEMMINILE</w:t>
      </w:r>
      <w:bookmarkEnd w:id="34"/>
    </w:p>
    <w:p w14:paraId="6D1987F9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35" w:name="_Toc10039224"/>
      <w:r w:rsidRPr="0076158D">
        <w:rPr>
          <w:color w:val="002060"/>
        </w:rPr>
        <w:t>RISULTATI</w:t>
      </w:r>
      <w:bookmarkEnd w:id="35"/>
    </w:p>
    <w:p w14:paraId="078241E3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2B2660A2" w14:textId="77777777" w:rsidR="00B414D4" w:rsidRPr="0076158D" w:rsidRDefault="00B414D4" w:rsidP="00B414D4">
      <w:pPr>
        <w:pStyle w:val="SOTTOTITOLOCAMPIONATO1"/>
        <w:divId w:val="527259509"/>
        <w:rPr>
          <w:color w:val="002060"/>
        </w:rPr>
      </w:pPr>
      <w:r w:rsidRPr="0076158D">
        <w:rPr>
          <w:color w:val="002060"/>
        </w:rPr>
        <w:lastRenderedPageBreak/>
        <w:t>RISULTATI UFFICIALI GARE DEL 24/05/2019</w:t>
      </w:r>
    </w:p>
    <w:p w14:paraId="7A55DF0B" w14:textId="77777777" w:rsidR="00B414D4" w:rsidRPr="0076158D" w:rsidRDefault="00B414D4" w:rsidP="00B414D4">
      <w:pPr>
        <w:pStyle w:val="SOTTOTITOLOCAMPIONATO2"/>
        <w:divId w:val="527259509"/>
        <w:rPr>
          <w:color w:val="002060"/>
        </w:rPr>
      </w:pPr>
      <w:r w:rsidRPr="0076158D">
        <w:rPr>
          <w:color w:val="002060"/>
        </w:rPr>
        <w:t>Si trascrivono qui di seguito i risultati ufficiali delle gare disputate</w:t>
      </w:r>
    </w:p>
    <w:p w14:paraId="4B5AB20A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B414D4" w:rsidRPr="0076158D" w14:paraId="42FE7AC0" w14:textId="77777777" w:rsidTr="00B414D4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B414D4" w:rsidRPr="0076158D" w14:paraId="7F72BBE2" w14:textId="77777777" w:rsidTr="00962A30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16D0C03" w14:textId="77777777" w:rsidR="00B414D4" w:rsidRPr="0076158D" w:rsidRDefault="00B414D4" w:rsidP="00962A30">
                  <w:pPr>
                    <w:pStyle w:val="HEADER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B414D4" w:rsidRPr="0076158D" w14:paraId="4CF7FAC3" w14:textId="77777777" w:rsidTr="00962A30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9EC369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U.MANDOLESI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8BB8C28" w14:textId="77777777" w:rsidR="00B414D4" w:rsidRPr="0076158D" w:rsidRDefault="00B414D4" w:rsidP="00962A30">
                  <w:pPr>
                    <w:pStyle w:val="ROWTABELLA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- POLISPORTIVA FILOTTRANO P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FC9B7F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EE61D1F" w14:textId="77777777" w:rsidR="00B414D4" w:rsidRPr="0076158D" w:rsidRDefault="00B414D4" w:rsidP="00962A30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76158D">
                    <w:rPr>
                      <w:color w:val="002060"/>
                    </w:rPr>
                    <w:t> </w:t>
                  </w:r>
                </w:p>
              </w:tc>
            </w:tr>
          </w:tbl>
          <w:p w14:paraId="605BF623" w14:textId="77777777" w:rsidR="00B414D4" w:rsidRPr="0076158D" w:rsidRDefault="00B414D4" w:rsidP="00962A30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37B7F004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267FA23F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098007BB" w14:textId="77777777" w:rsidR="00B414D4" w:rsidRPr="0076158D" w:rsidRDefault="00B414D4" w:rsidP="00B414D4">
      <w:pPr>
        <w:pStyle w:val="TITOLOPRINC"/>
        <w:divId w:val="527259509"/>
        <w:rPr>
          <w:color w:val="002060"/>
        </w:rPr>
      </w:pPr>
      <w:bookmarkStart w:id="36" w:name="_Toc10039225"/>
      <w:r w:rsidRPr="0076158D">
        <w:rPr>
          <w:color w:val="002060"/>
        </w:rPr>
        <w:t>GIUDICE SPORTIVO</w:t>
      </w:r>
      <w:bookmarkEnd w:id="36"/>
    </w:p>
    <w:p w14:paraId="0FB5574B" w14:textId="77777777" w:rsidR="00B414D4" w:rsidRPr="0076158D" w:rsidRDefault="00B414D4" w:rsidP="00B414D4">
      <w:pPr>
        <w:pStyle w:val="diffida"/>
        <w:divId w:val="527259509"/>
        <w:rPr>
          <w:color w:val="002060"/>
        </w:rPr>
      </w:pPr>
      <w:r w:rsidRPr="0076158D">
        <w:rPr>
          <w:color w:val="002060"/>
        </w:rPr>
        <w:t>Il Giudice Sportivo, Avv. Claudio Romagnoli, nella seduta del 29/05/2019, ha adottato le decisioni che di seguito integralmente si riportano:</w:t>
      </w:r>
    </w:p>
    <w:p w14:paraId="3AE2A13A" w14:textId="77777777" w:rsidR="00B414D4" w:rsidRPr="0076158D" w:rsidRDefault="00B414D4" w:rsidP="00B414D4">
      <w:pPr>
        <w:pStyle w:val="titolo10"/>
        <w:divId w:val="527259509"/>
        <w:rPr>
          <w:color w:val="002060"/>
        </w:rPr>
      </w:pPr>
      <w:r w:rsidRPr="0076158D">
        <w:rPr>
          <w:color w:val="002060"/>
        </w:rPr>
        <w:t xml:space="preserve">GARE DEL 24/ 5/2019 </w:t>
      </w:r>
    </w:p>
    <w:p w14:paraId="235004C4" w14:textId="77777777" w:rsidR="00B414D4" w:rsidRPr="0076158D" w:rsidRDefault="00B414D4" w:rsidP="00B414D4">
      <w:pPr>
        <w:pStyle w:val="titolo7a"/>
        <w:divId w:val="527259509"/>
        <w:rPr>
          <w:color w:val="002060"/>
        </w:rPr>
      </w:pPr>
      <w:r w:rsidRPr="0076158D">
        <w:rPr>
          <w:color w:val="002060"/>
        </w:rPr>
        <w:t xml:space="preserve">PROVVEDIMENTI DISCIPLINARI </w:t>
      </w:r>
    </w:p>
    <w:p w14:paraId="4FD38CBF" w14:textId="77777777" w:rsidR="00B414D4" w:rsidRPr="0076158D" w:rsidRDefault="00B414D4" w:rsidP="00B414D4">
      <w:pPr>
        <w:pStyle w:val="TITOLO7B"/>
        <w:divId w:val="527259509"/>
        <w:rPr>
          <w:color w:val="002060"/>
        </w:rPr>
      </w:pPr>
      <w:r w:rsidRPr="0076158D">
        <w:rPr>
          <w:color w:val="002060"/>
        </w:rPr>
        <w:t xml:space="preserve">In base alle risultanze degli atti ufficiali sono state deliberate le seguenti sanzioni disciplinari. </w:t>
      </w:r>
    </w:p>
    <w:p w14:paraId="01CB6869" w14:textId="77777777" w:rsidR="00B414D4" w:rsidRPr="0076158D" w:rsidRDefault="00B414D4" w:rsidP="00B414D4">
      <w:pPr>
        <w:pStyle w:val="titolo3"/>
        <w:divId w:val="527259509"/>
        <w:rPr>
          <w:color w:val="002060"/>
        </w:rPr>
      </w:pPr>
      <w:r w:rsidRPr="0076158D">
        <w:rPr>
          <w:color w:val="002060"/>
        </w:rPr>
        <w:t xml:space="preserve">A CARICO CALCIATORI NON ESPULSI DAL CAMPO </w:t>
      </w:r>
    </w:p>
    <w:p w14:paraId="737142A2" w14:textId="77777777" w:rsidR="00B414D4" w:rsidRPr="0076158D" w:rsidRDefault="00B414D4" w:rsidP="00B414D4">
      <w:pPr>
        <w:pStyle w:val="titolo20"/>
        <w:divId w:val="527259509"/>
        <w:rPr>
          <w:color w:val="002060"/>
        </w:rPr>
      </w:pPr>
      <w:r w:rsidRPr="0076158D">
        <w:rPr>
          <w:color w:val="002060"/>
        </w:rPr>
        <w:t xml:space="preserve">AMMONIZIONE I infr DIFFIDA 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0"/>
        <w:gridCol w:w="2200"/>
        <w:gridCol w:w="800"/>
        <w:gridCol w:w="2200"/>
        <w:gridCol w:w="2200"/>
      </w:tblGrid>
      <w:tr w:rsidR="00B414D4" w:rsidRPr="0076158D" w14:paraId="0507178C" w14:textId="77777777" w:rsidTr="00B414D4">
        <w:trPr>
          <w:divId w:val="527259509"/>
        </w:trPr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62D6C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CASTURA MARIKA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D980A4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 xml:space="preserve">(POLISPORTIVA FILOTTRANO 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290FCF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5505856" w14:textId="77777777" w:rsidR="00B414D4" w:rsidRPr="0076158D" w:rsidRDefault="00B414D4" w:rsidP="00962A30">
            <w:pPr>
              <w:pStyle w:val="movimento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99072" w14:textId="77777777" w:rsidR="00B414D4" w:rsidRPr="0076158D" w:rsidRDefault="00B414D4" w:rsidP="00962A30">
            <w:pPr>
              <w:pStyle w:val="movimento2"/>
              <w:rPr>
                <w:color w:val="002060"/>
              </w:rPr>
            </w:pPr>
            <w:r w:rsidRPr="0076158D">
              <w:rPr>
                <w:color w:val="002060"/>
              </w:rPr>
              <w:t> </w:t>
            </w:r>
          </w:p>
        </w:tc>
      </w:tr>
    </w:tbl>
    <w:p w14:paraId="7C1EF6D3" w14:textId="77777777" w:rsidR="00B414D4" w:rsidRPr="0076158D" w:rsidRDefault="00B414D4" w:rsidP="00B414D4">
      <w:pPr>
        <w:pStyle w:val="breakline"/>
        <w:divId w:val="527259509"/>
        <w:rPr>
          <w:color w:val="002060"/>
        </w:rPr>
      </w:pPr>
    </w:p>
    <w:p w14:paraId="4AEFF9DB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>F.to IL GIUDICE SPORTIVO</w:t>
      </w:r>
    </w:p>
    <w:p w14:paraId="7351347A" w14:textId="77777777" w:rsidR="00B414D4" w:rsidRPr="0076158D" w:rsidRDefault="00B414D4" w:rsidP="00B414D4">
      <w:pPr>
        <w:pStyle w:val="Nessunaspaziatura"/>
        <w:divId w:val="527259509"/>
        <w:rPr>
          <w:rFonts w:ascii="Arial" w:hAnsi="Arial" w:cs="Arial"/>
          <w:noProof/>
          <w:color w:val="002060"/>
          <w:lang w:eastAsia="it-IT"/>
        </w:rPr>
      </w:pPr>
      <w:r w:rsidRPr="0076158D">
        <w:rPr>
          <w:rFonts w:ascii="Arial" w:hAnsi="Arial" w:cs="Arial"/>
          <w:noProof/>
          <w:color w:val="002060"/>
          <w:lang w:eastAsia="it-IT"/>
        </w:rPr>
        <w:t xml:space="preserve"> </w:t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</w:t>
      </w:r>
      <w:r w:rsidRPr="0076158D">
        <w:rPr>
          <w:rFonts w:ascii="Arial" w:hAnsi="Arial" w:cs="Arial"/>
          <w:noProof/>
          <w:color w:val="002060"/>
          <w:lang w:eastAsia="it-IT"/>
        </w:rPr>
        <w:tab/>
        <w:t xml:space="preserve">       Claudio Romagnoli</w:t>
      </w:r>
    </w:p>
    <w:p w14:paraId="6D40FB40" w14:textId="30AEF8C9" w:rsidR="00B414D4" w:rsidRDefault="00B414D4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4FFE66E3" w14:textId="77777777" w:rsidR="006E182A" w:rsidRPr="0076158D" w:rsidRDefault="006E182A" w:rsidP="006E182A">
      <w:pPr>
        <w:pStyle w:val="TITOLOPRINC"/>
        <w:divId w:val="527259509"/>
        <w:rPr>
          <w:color w:val="002060"/>
        </w:rPr>
      </w:pPr>
      <w:bookmarkStart w:id="37" w:name="_Toc10039226"/>
      <w:r>
        <w:rPr>
          <w:color w:val="002060"/>
        </w:rPr>
        <w:t>PROGRAMMA GARE</w:t>
      </w:r>
      <w:bookmarkEnd w:id="37"/>
    </w:p>
    <w:p w14:paraId="6DBDF7B1" w14:textId="77777777" w:rsidR="006E182A" w:rsidRPr="006F4848" w:rsidRDefault="006E182A" w:rsidP="006E182A">
      <w:pPr>
        <w:pStyle w:val="breakline"/>
        <w:divId w:val="527259509"/>
        <w:rPr>
          <w:color w:val="002060"/>
        </w:rPr>
      </w:pPr>
    </w:p>
    <w:p w14:paraId="2BD42A5A" w14:textId="77777777" w:rsidR="006E182A" w:rsidRPr="006F4848" w:rsidRDefault="006E182A" w:rsidP="006E182A">
      <w:pPr>
        <w:pStyle w:val="SOTTOTITOLOCAMPIONATO1"/>
        <w:divId w:val="527259509"/>
        <w:rPr>
          <w:color w:val="002060"/>
        </w:rPr>
      </w:pPr>
      <w:r w:rsidRPr="006F4848">
        <w:rPr>
          <w:color w:val="002060"/>
        </w:rPr>
        <w:t>GIRONE FF - 1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0"/>
        <w:gridCol w:w="2017"/>
        <w:gridCol w:w="385"/>
        <w:gridCol w:w="898"/>
        <w:gridCol w:w="1178"/>
        <w:gridCol w:w="1551"/>
        <w:gridCol w:w="1551"/>
      </w:tblGrid>
      <w:tr w:rsidR="006E182A" w:rsidRPr="006F4848" w14:paraId="28A3C8DF" w14:textId="77777777" w:rsidTr="006E182A">
        <w:trPr>
          <w:divId w:val="527259509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698BA7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1F27B0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Squadra 2</w:t>
            </w:r>
          </w:p>
        </w:tc>
        <w:tc>
          <w:tcPr>
            <w:tcW w:w="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42503E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D5B66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784214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8BD3EE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proofErr w:type="spellStart"/>
            <w:r w:rsidRPr="006F4848">
              <w:rPr>
                <w:color w:val="002060"/>
              </w:rPr>
              <w:t>Localita'</w:t>
            </w:r>
            <w:proofErr w:type="spellEnd"/>
            <w:r w:rsidRPr="006F484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4E230F" w14:textId="77777777" w:rsidR="006E182A" w:rsidRPr="006F4848" w:rsidRDefault="006E182A" w:rsidP="00962A30">
            <w:pPr>
              <w:pStyle w:val="HEADERTABELLA"/>
              <w:rPr>
                <w:color w:val="002060"/>
              </w:rPr>
            </w:pPr>
            <w:r w:rsidRPr="006F4848">
              <w:rPr>
                <w:color w:val="002060"/>
              </w:rPr>
              <w:t>Indirizzo Impianto</w:t>
            </w:r>
          </w:p>
        </w:tc>
      </w:tr>
      <w:tr w:rsidR="006E182A" w:rsidRPr="006F4848" w14:paraId="289C54FB" w14:textId="77777777" w:rsidTr="006E182A">
        <w:trPr>
          <w:divId w:val="527259509"/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5DE55C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POLISPORTIVA FILOTTRANO P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34C5CC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U.MANDOLESI CALCIO</w:t>
            </w:r>
          </w:p>
        </w:tc>
        <w:tc>
          <w:tcPr>
            <w:tcW w:w="1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9518F8" w14:textId="77777777" w:rsidR="006E182A" w:rsidRPr="006F4848" w:rsidRDefault="006E182A" w:rsidP="00962A30">
            <w:pPr>
              <w:pStyle w:val="ROWTABELLA"/>
              <w:jc w:val="center"/>
              <w:rPr>
                <w:color w:val="002060"/>
              </w:rPr>
            </w:pPr>
            <w:r w:rsidRPr="006F484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BD795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31/05/2019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BA41C7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PALASPORT "D. SIMONETTI"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7A302E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973A17" w14:textId="77777777" w:rsidR="006E182A" w:rsidRPr="006F4848" w:rsidRDefault="006E182A" w:rsidP="00962A30">
            <w:pPr>
              <w:pStyle w:val="ROWTABELLA"/>
              <w:rPr>
                <w:color w:val="002060"/>
              </w:rPr>
            </w:pPr>
            <w:r w:rsidRPr="006F4848">
              <w:rPr>
                <w:color w:val="002060"/>
              </w:rPr>
              <w:t>VIA GAETANO RAVAGLI</w:t>
            </w:r>
          </w:p>
        </w:tc>
      </w:tr>
    </w:tbl>
    <w:p w14:paraId="438B0CF6" w14:textId="77777777" w:rsidR="006E182A" w:rsidRDefault="006E182A" w:rsidP="007F3D43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lastRenderedPageBreak/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76DE6992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4A023E">
        <w:rPr>
          <w:b/>
          <w:color w:val="002060"/>
          <w:u w:val="single"/>
        </w:rPr>
        <w:t>10</w:t>
      </w:r>
      <w:r w:rsidR="007E3E8F">
        <w:rPr>
          <w:b/>
          <w:color w:val="002060"/>
          <w:u w:val="single"/>
        </w:rPr>
        <w:t>/06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43D0AB62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4A023E">
        <w:rPr>
          <w:b/>
          <w:color w:val="002060"/>
          <w:u w:val="single"/>
        </w:rPr>
        <w:t>2</w:t>
      </w:r>
      <w:r w:rsidR="007B5F7E">
        <w:rPr>
          <w:b/>
          <w:color w:val="002060"/>
          <w:u w:val="single"/>
        </w:rPr>
        <w:t>9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F4E8E" w14:textId="77777777" w:rsidR="003B76C6" w:rsidRDefault="003B76C6">
      <w:r>
        <w:separator/>
      </w:r>
    </w:p>
  </w:endnote>
  <w:endnote w:type="continuationSeparator" w:id="0">
    <w:p w14:paraId="277BBB6B" w14:textId="77777777" w:rsidR="003B76C6" w:rsidRDefault="003B7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962A30" w:rsidRDefault="00962A3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962A30" w:rsidRDefault="00962A3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709992DB" w:rsidR="00962A30" w:rsidRPr="00687C6B" w:rsidRDefault="00962A30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B32715">
      <w:rPr>
        <w:rStyle w:val="Numeropagina"/>
        <w:rFonts w:ascii="Arial" w:hAnsi="Arial" w:cs="Arial"/>
        <w:noProof/>
        <w:color w:val="002060"/>
      </w:rPr>
      <w:t>14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116</w:t>
    </w:r>
  </w:p>
  <w:p w14:paraId="540FFE15" w14:textId="77777777" w:rsidR="00962A30" w:rsidRPr="00B41648" w:rsidRDefault="00962A30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EDDB9" w14:textId="77777777" w:rsidR="003B76C6" w:rsidRDefault="003B76C6">
      <w:r>
        <w:separator/>
      </w:r>
    </w:p>
  </w:footnote>
  <w:footnote w:type="continuationSeparator" w:id="0">
    <w:p w14:paraId="3DC0E34F" w14:textId="77777777" w:rsidR="003B76C6" w:rsidRDefault="003B7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962A30" w:rsidRDefault="00962A3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962A30" w14:paraId="45F9ECDC" w14:textId="77777777">
      <w:tc>
        <w:tcPr>
          <w:tcW w:w="2050" w:type="dxa"/>
        </w:tcPr>
        <w:p w14:paraId="22F66615" w14:textId="77777777" w:rsidR="00962A30" w:rsidRDefault="00962A30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962A30" w:rsidRDefault="00962A3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962A30" w:rsidRDefault="00962A3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9312732"/>
    <w:multiLevelType w:val="hybridMultilevel"/>
    <w:tmpl w:val="1CD0B27C"/>
    <w:lvl w:ilvl="0" w:tplc="25DA7724">
      <w:numFmt w:val="bullet"/>
      <w:lvlText w:val="-"/>
      <w:lvlJc w:val="left"/>
      <w:pPr>
        <w:ind w:left="720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F0D34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D262410"/>
    <w:multiLevelType w:val="hybridMultilevel"/>
    <w:tmpl w:val="3742357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7"/>
  </w:num>
  <w:num w:numId="3">
    <w:abstractNumId w:val="22"/>
  </w:num>
  <w:num w:numId="4">
    <w:abstractNumId w:val="16"/>
  </w:num>
  <w:num w:numId="5">
    <w:abstractNumId w:val="9"/>
  </w:num>
  <w:num w:numId="6">
    <w:abstractNumId w:val="3"/>
  </w:num>
  <w:num w:numId="7">
    <w:abstractNumId w:val="18"/>
  </w:num>
  <w:num w:numId="8">
    <w:abstractNumId w:val="13"/>
  </w:num>
  <w:num w:numId="9">
    <w:abstractNumId w:val="8"/>
  </w:num>
  <w:num w:numId="10">
    <w:abstractNumId w:val="17"/>
  </w:num>
  <w:num w:numId="11">
    <w:abstractNumId w:val="5"/>
  </w:num>
  <w:num w:numId="12">
    <w:abstractNumId w:val="24"/>
  </w:num>
  <w:num w:numId="13">
    <w:abstractNumId w:val="0"/>
  </w:num>
  <w:num w:numId="14">
    <w:abstractNumId w:val="12"/>
  </w:num>
  <w:num w:numId="15">
    <w:abstractNumId w:val="10"/>
  </w:num>
  <w:num w:numId="16">
    <w:abstractNumId w:val="25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21"/>
  </w:num>
  <w:num w:numId="20">
    <w:abstractNumId w:val="1"/>
  </w:num>
  <w:num w:numId="21">
    <w:abstractNumId w:val="19"/>
  </w:num>
  <w:num w:numId="22">
    <w:abstractNumId w:val="6"/>
  </w:num>
  <w:num w:numId="23">
    <w:abstractNumId w:val="2"/>
  </w:num>
  <w:num w:numId="24">
    <w:abstractNumId w:val="20"/>
  </w:num>
  <w:num w:numId="25">
    <w:abstractNumId w:val="15"/>
  </w:num>
  <w:num w:numId="26">
    <w:abstractNumId w:val="23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228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9CA"/>
    <w:rsid w:val="000B0CBE"/>
    <w:rsid w:val="000B2CA3"/>
    <w:rsid w:val="000B2E0C"/>
    <w:rsid w:val="000B4152"/>
    <w:rsid w:val="000B6171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6A3"/>
    <w:rsid w:val="0011687F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7DE0"/>
    <w:rsid w:val="0014344F"/>
    <w:rsid w:val="0014462E"/>
    <w:rsid w:val="00146487"/>
    <w:rsid w:val="00146A28"/>
    <w:rsid w:val="001470AF"/>
    <w:rsid w:val="001516D8"/>
    <w:rsid w:val="0015253A"/>
    <w:rsid w:val="00152877"/>
    <w:rsid w:val="001530ED"/>
    <w:rsid w:val="00154121"/>
    <w:rsid w:val="00157388"/>
    <w:rsid w:val="0016034C"/>
    <w:rsid w:val="00161ADE"/>
    <w:rsid w:val="00165AF7"/>
    <w:rsid w:val="00165D5E"/>
    <w:rsid w:val="001665F9"/>
    <w:rsid w:val="00166D2B"/>
    <w:rsid w:val="00167D8D"/>
    <w:rsid w:val="00167F50"/>
    <w:rsid w:val="0017299B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76A9"/>
    <w:rsid w:val="002522CE"/>
    <w:rsid w:val="00252716"/>
    <w:rsid w:val="002544A2"/>
    <w:rsid w:val="0025498D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03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60790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285B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228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7996"/>
    <w:rsid w:val="00771D3A"/>
    <w:rsid w:val="00772BEB"/>
    <w:rsid w:val="00773A03"/>
    <w:rsid w:val="007750F7"/>
    <w:rsid w:val="007752CD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4DD0"/>
    <w:rsid w:val="007A57D2"/>
    <w:rsid w:val="007B0B10"/>
    <w:rsid w:val="007B0F32"/>
    <w:rsid w:val="007B1F0E"/>
    <w:rsid w:val="007B3B65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E8F"/>
    <w:rsid w:val="007E6F27"/>
    <w:rsid w:val="007F1549"/>
    <w:rsid w:val="007F340C"/>
    <w:rsid w:val="007F3D43"/>
    <w:rsid w:val="007F5272"/>
    <w:rsid w:val="007F5E1E"/>
    <w:rsid w:val="008028C7"/>
    <w:rsid w:val="00803612"/>
    <w:rsid w:val="0080471F"/>
    <w:rsid w:val="00805140"/>
    <w:rsid w:val="008052F6"/>
    <w:rsid w:val="00807500"/>
    <w:rsid w:val="00810281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2997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0752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C70"/>
    <w:rsid w:val="00997683"/>
    <w:rsid w:val="009A250D"/>
    <w:rsid w:val="009A2BCB"/>
    <w:rsid w:val="009A378F"/>
    <w:rsid w:val="009A546D"/>
    <w:rsid w:val="009B02A7"/>
    <w:rsid w:val="009B0789"/>
    <w:rsid w:val="009B2ED2"/>
    <w:rsid w:val="009B3521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4094A"/>
    <w:rsid w:val="00A40E36"/>
    <w:rsid w:val="00A43268"/>
    <w:rsid w:val="00A43DF1"/>
    <w:rsid w:val="00A443F5"/>
    <w:rsid w:val="00A446C3"/>
    <w:rsid w:val="00A45666"/>
    <w:rsid w:val="00A46005"/>
    <w:rsid w:val="00A5142C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6E8F"/>
    <w:rsid w:val="00B174F6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2715"/>
    <w:rsid w:val="00B34F0B"/>
    <w:rsid w:val="00B34F14"/>
    <w:rsid w:val="00B3516B"/>
    <w:rsid w:val="00B3574D"/>
    <w:rsid w:val="00B35AE7"/>
    <w:rsid w:val="00B368E9"/>
    <w:rsid w:val="00B40254"/>
    <w:rsid w:val="00B40721"/>
    <w:rsid w:val="00B414D4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0DCE"/>
    <w:rsid w:val="00C51FFC"/>
    <w:rsid w:val="00C545D8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B5B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7B0"/>
    <w:rsid w:val="00E12908"/>
    <w:rsid w:val="00E12C41"/>
    <w:rsid w:val="00E13D55"/>
    <w:rsid w:val="00E15BE0"/>
    <w:rsid w:val="00E15DA7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4573"/>
    <w:rsid w:val="00E77241"/>
    <w:rsid w:val="00E77E05"/>
    <w:rsid w:val="00E81E1E"/>
    <w:rsid w:val="00E821D2"/>
    <w:rsid w:val="00E8276B"/>
    <w:rsid w:val="00E8393F"/>
    <w:rsid w:val="00E83EDD"/>
    <w:rsid w:val="00E85541"/>
    <w:rsid w:val="00E8746D"/>
    <w:rsid w:val="00E8796E"/>
    <w:rsid w:val="00E9051F"/>
    <w:rsid w:val="00E90C17"/>
    <w:rsid w:val="00E92BB5"/>
    <w:rsid w:val="00E941E3"/>
    <w:rsid w:val="00E9671E"/>
    <w:rsid w:val="00E96878"/>
    <w:rsid w:val="00EA0059"/>
    <w:rsid w:val="00EA49AC"/>
    <w:rsid w:val="00EA4E12"/>
    <w:rsid w:val="00EB0336"/>
    <w:rsid w:val="00EB0EBF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1B6"/>
    <w:rsid w:val="00F6032C"/>
    <w:rsid w:val="00F61161"/>
    <w:rsid w:val="00F62F26"/>
    <w:rsid w:val="00F6406A"/>
    <w:rsid w:val="00F65288"/>
    <w:rsid w:val="00F66A6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6B74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D654A"/>
    <w:rsid w:val="00FD76F8"/>
    <w:rsid w:val="00FE0DBF"/>
    <w:rsid w:val="00FE3283"/>
    <w:rsid w:val="00FE4671"/>
    <w:rsid w:val="00FE4B89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671FD091-0167-458B-91E0-017D3F0F0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regione.marche.it/Regione-Utile/Turismo-Sport.Tempo-Libero/Sport/Interventi-di-promozione-sportiva-2019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EC90DA-B75A-43D1-812B-DF29CE26A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129</TotalTime>
  <Pages>14</Pages>
  <Words>3038</Words>
  <Characters>17322</Characters>
  <Application>Microsoft Office Word</Application>
  <DocSecurity>0</DocSecurity>
  <Lines>144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20320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22</cp:revision>
  <cp:lastPrinted>2019-05-28T10:27:00Z</cp:lastPrinted>
  <dcterms:created xsi:type="dcterms:W3CDTF">2019-05-29T08:14:00Z</dcterms:created>
  <dcterms:modified xsi:type="dcterms:W3CDTF">2019-05-29T14:27:00Z</dcterms:modified>
</cp:coreProperties>
</file>