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603F03E4" w:rsidR="00AA13B6" w:rsidRPr="00EB53CB" w:rsidRDefault="00AA13B6" w:rsidP="007B5F7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003919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B47FBB2" w14:textId="7496FF6C" w:rsidR="00C75BC1" w:rsidRPr="00C75BC1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0039191" w:history="1">
        <w:r w:rsidR="00C75BC1" w:rsidRPr="00C75BC1">
          <w:rPr>
            <w:rStyle w:val="Collegamentoipertestuale"/>
            <w:noProof/>
            <w:color w:val="002060"/>
          </w:rPr>
          <w:t>SOMMARIO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_Toc10039191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638FA40B" w14:textId="50C029BA" w:rsidR="00C75BC1" w:rsidRPr="00C75BC1" w:rsidRDefault="00DA4C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2" w:history="1">
        <w:r w:rsidR="00C75BC1" w:rsidRPr="00C75BC1">
          <w:rPr>
            <w:rStyle w:val="Collegamentoipertestuale"/>
            <w:noProof/>
            <w:color w:val="002060"/>
          </w:rPr>
          <w:t>COMUNICAZIONI DELLA F.I.G.C.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_Toc10039192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89525AC" w14:textId="2E13952B" w:rsidR="00C75BC1" w:rsidRPr="00C75BC1" w:rsidRDefault="00DA4C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3" w:history="1">
        <w:r w:rsidR="00C75BC1" w:rsidRPr="00C75BC1">
          <w:rPr>
            <w:rStyle w:val="Collegamentoipertestuale"/>
            <w:noProof/>
            <w:color w:val="002060"/>
          </w:rPr>
          <w:t>COMUNICAZIONI DELLA L.N.D.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_Toc10039193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2CD2EBA3" w14:textId="758AD4B1" w:rsidR="00C75BC1" w:rsidRPr="00C75BC1" w:rsidRDefault="00DA4C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4" w:history="1">
        <w:r w:rsidR="00C75BC1" w:rsidRPr="00C75BC1">
          <w:rPr>
            <w:rStyle w:val="Collegamentoipertestuale"/>
            <w:noProof/>
            <w:color w:val="002060"/>
          </w:rPr>
          <w:t>COMUNICAZIONI DELLA DIVISIONE CALCIO A CINQUE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_Toc10039194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2A68FE0" w14:textId="783E51D4" w:rsidR="00C75BC1" w:rsidRPr="00C75BC1" w:rsidRDefault="00DA4C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5" w:history="1">
        <w:r w:rsidR="00C75BC1" w:rsidRPr="00C75BC1">
          <w:rPr>
            <w:rStyle w:val="Collegamentoipertestuale"/>
            <w:noProof/>
            <w:color w:val="002060"/>
          </w:rPr>
          <w:t>COMUNICAZIONI DEL COMITATO REGIONALE MARCHE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_Toc10039195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AEA5F0A" w14:textId="4E0439BD" w:rsidR="00C75BC1" w:rsidRDefault="00DA4C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39196" w:history="1">
        <w:r w:rsidR="00C75BC1" w:rsidRPr="00C75BC1">
          <w:rPr>
            <w:rStyle w:val="Collegamentoipertestuale"/>
            <w:noProof/>
            <w:color w:val="002060"/>
          </w:rPr>
          <w:t>NOTIZIE SU ATTIVITA’ AGONISTICA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_Toc10039196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E36E88">
          <w:rPr>
            <w:noProof/>
            <w:webHidden/>
            <w:color w:val="002060"/>
          </w:rPr>
          <w:t>3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5CA1E96" w14:textId="2EFBC1D6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0039192"/>
      <w:r w:rsidRPr="00EB53CB">
        <w:rPr>
          <w:color w:val="FFFFFF" w:themeColor="background1"/>
        </w:rPr>
        <w:t>COMUNICAZIONI DELLA F.I.G.C.</w:t>
      </w:r>
      <w:bookmarkEnd w:id="1"/>
    </w:p>
    <w:p w14:paraId="0E84A686" w14:textId="3330059F" w:rsidR="00BF4F2F" w:rsidRDefault="00BF4F2F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0039193"/>
      <w:r w:rsidRPr="00EB53CB">
        <w:rPr>
          <w:color w:val="FFFFFF" w:themeColor="background1"/>
        </w:rPr>
        <w:t>COMUNICAZIONI DELLA L.N.D.</w:t>
      </w:r>
      <w:bookmarkEnd w:id="2"/>
    </w:p>
    <w:p w14:paraId="24F363EE" w14:textId="63AE5BB8" w:rsidR="004515CB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664992" w14:textId="636158AF" w:rsidR="00CB0BB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42D9964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0039194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00E88C8D" w14:textId="77777777" w:rsidR="00E97B54" w:rsidRPr="00E97B54" w:rsidRDefault="00E97B54" w:rsidP="00DE7EC2">
      <w:pPr>
        <w:rPr>
          <w:rStyle w:val="Enfasicorsivo"/>
          <w:rFonts w:ascii="Arial" w:hAnsi="Arial" w:cs="Arial"/>
          <w:i w:val="0"/>
          <w:color w:val="002060"/>
          <w:sz w:val="22"/>
          <w:szCs w:val="22"/>
        </w:rPr>
      </w:pPr>
    </w:p>
    <w:p w14:paraId="35AE4E31" w14:textId="49DB6618" w:rsidR="00FE4B89" w:rsidRPr="00F336CC" w:rsidRDefault="00FE4B89" w:rsidP="00DE7EC2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21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7AFA847E" w14:textId="77777777" w:rsidR="00FE4B89" w:rsidRPr="00F336CC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82350BB" w14:textId="31E959EB" w:rsidR="00FE4B89" w:rsidRPr="00E97B54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b/>
          <w:i/>
          <w:color w:val="002060"/>
          <w:sz w:val="22"/>
          <w:szCs w:val="22"/>
        </w:rPr>
        <w:t>(Stralcio C.U. n° 1</w:t>
      </w:r>
      <w:r w:rsidR="00E97B54" w:rsidRPr="00E97B54">
        <w:rPr>
          <w:rFonts w:ascii="Arial" w:hAnsi="Arial" w:cs="Arial"/>
          <w:b/>
          <w:i/>
          <w:color w:val="002060"/>
          <w:sz w:val="22"/>
          <w:szCs w:val="22"/>
        </w:rPr>
        <w:t>117</w:t>
      </w:r>
      <w:r w:rsidRPr="00E97B54">
        <w:rPr>
          <w:rFonts w:ascii="Arial" w:hAnsi="Arial" w:cs="Arial"/>
          <w:b/>
          <w:i/>
          <w:color w:val="002060"/>
          <w:sz w:val="22"/>
          <w:szCs w:val="22"/>
        </w:rPr>
        <w:t xml:space="preserve"> Divisione Calcio a Cinque del </w:t>
      </w:r>
      <w:r w:rsidR="00E97B54" w:rsidRPr="00E97B54">
        <w:rPr>
          <w:rFonts w:ascii="Arial" w:hAnsi="Arial" w:cs="Arial"/>
          <w:b/>
          <w:i/>
          <w:color w:val="002060"/>
          <w:sz w:val="22"/>
          <w:szCs w:val="22"/>
        </w:rPr>
        <w:t>05/06</w:t>
      </w:r>
      <w:r w:rsidRPr="00E97B54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1DDCC930" w14:textId="77777777" w:rsidR="00FE4B89" w:rsidRPr="00E97B54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A1EF334" w14:textId="6770D837" w:rsidR="00FE4B89" w:rsidRPr="00E97B54" w:rsidRDefault="00E97B54" w:rsidP="00DE7EC2">
      <w:pPr>
        <w:rPr>
          <w:rFonts w:ascii="Arial" w:hAnsi="Arial" w:cs="Arial"/>
          <w:b/>
          <w:color w:val="002060"/>
          <w:sz w:val="22"/>
          <w:szCs w:val="22"/>
        </w:rPr>
      </w:pPr>
      <w:r w:rsidRPr="00E97B54">
        <w:rPr>
          <w:rFonts w:ascii="Arial" w:hAnsi="Arial" w:cs="Arial"/>
          <w:b/>
          <w:color w:val="002060"/>
          <w:sz w:val="22"/>
          <w:szCs w:val="22"/>
        </w:rPr>
        <w:t>CLASSIFICHE</w:t>
      </w:r>
    </w:p>
    <w:p w14:paraId="5064F7A4" w14:textId="77777777" w:rsidR="00FE4B89" w:rsidRPr="00E97B54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5BD6BE7E" w14:textId="77777777" w:rsidR="00FE4B89" w:rsidRPr="00E97B54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5856C31C" w14:textId="77777777" w:rsidR="00FE4B89" w:rsidRPr="00E97B54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87F320" w14:textId="3785FC3F" w:rsidR="00FE4B89" w:rsidRPr="00E97B54" w:rsidRDefault="00E97B54" w:rsidP="00DE7EC2">
      <w:pPr>
        <w:rPr>
          <w:rFonts w:ascii="Arial" w:hAnsi="Arial" w:cs="Arial"/>
          <w:b/>
          <w:color w:val="002060"/>
          <w:sz w:val="22"/>
          <w:szCs w:val="22"/>
        </w:rPr>
      </w:pPr>
      <w:r w:rsidRPr="00E97B54">
        <w:rPr>
          <w:rFonts w:ascii="Arial" w:hAnsi="Arial" w:cs="Arial"/>
          <w:b/>
          <w:color w:val="002060"/>
          <w:sz w:val="22"/>
          <w:szCs w:val="22"/>
        </w:rPr>
        <w:t>TRIANGOLARE “B”</w:t>
      </w:r>
    </w:p>
    <w:p w14:paraId="23487AEC" w14:textId="53C19927" w:rsidR="00FE4B89" w:rsidRPr="00E97B54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51D5B16" w14:textId="16790ED0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color w:val="002060"/>
          <w:sz w:val="22"/>
          <w:szCs w:val="22"/>
        </w:rPr>
        <w:t>A.S.D. REAL SAN GIUSEPPE</w:t>
      </w:r>
      <w:r w:rsidRPr="00E97B54">
        <w:rPr>
          <w:rFonts w:ascii="Arial" w:hAnsi="Arial" w:cs="Arial"/>
          <w:color w:val="002060"/>
          <w:sz w:val="22"/>
          <w:szCs w:val="22"/>
        </w:rPr>
        <w:tab/>
        <w:t>6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5</w:t>
      </w:r>
      <w:r w:rsidRPr="00E97B54">
        <w:rPr>
          <w:rFonts w:ascii="Arial" w:hAnsi="Arial" w:cs="Arial"/>
          <w:color w:val="002060"/>
          <w:sz w:val="22"/>
          <w:szCs w:val="22"/>
        </w:rPr>
        <w:tab/>
        <w:t>1</w:t>
      </w:r>
      <w:r w:rsidRPr="00E97B54">
        <w:rPr>
          <w:rFonts w:ascii="Arial" w:hAnsi="Arial" w:cs="Arial"/>
          <w:color w:val="002060"/>
          <w:sz w:val="22"/>
          <w:szCs w:val="22"/>
        </w:rPr>
        <w:tab/>
        <w:t>4</w:t>
      </w:r>
    </w:p>
    <w:p w14:paraId="3D39EE85" w14:textId="4A2FA3F8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color w:val="002060"/>
          <w:sz w:val="22"/>
          <w:szCs w:val="22"/>
        </w:rPr>
        <w:lastRenderedPageBreak/>
        <w:t xml:space="preserve">POL.D. </w:t>
      </w: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 xml:space="preserve"> CALCIO</w:t>
      </w:r>
      <w:r w:rsidRPr="00E97B54">
        <w:rPr>
          <w:rFonts w:ascii="Arial" w:hAnsi="Arial" w:cs="Arial"/>
          <w:color w:val="002060"/>
          <w:sz w:val="22"/>
          <w:szCs w:val="22"/>
        </w:rPr>
        <w:tab/>
        <w:t>3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1</w:t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1</w:t>
      </w:r>
      <w:r w:rsidRPr="00E97B54">
        <w:rPr>
          <w:rFonts w:ascii="Arial" w:hAnsi="Arial" w:cs="Arial"/>
          <w:color w:val="002060"/>
          <w:sz w:val="22"/>
          <w:szCs w:val="22"/>
        </w:rPr>
        <w:tab/>
        <w:t>6</w:t>
      </w:r>
      <w:r w:rsidRPr="00E97B54">
        <w:rPr>
          <w:rFonts w:ascii="Arial" w:hAnsi="Arial" w:cs="Arial"/>
          <w:color w:val="002060"/>
          <w:sz w:val="22"/>
          <w:szCs w:val="22"/>
        </w:rPr>
        <w:tab/>
        <w:t>4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</w:p>
    <w:p w14:paraId="20B235EA" w14:textId="2F0CC7B8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color w:val="002060"/>
          <w:sz w:val="22"/>
          <w:szCs w:val="22"/>
        </w:rPr>
        <w:t>A.S.D. SUGANO</w:t>
      </w:r>
      <w:r w:rsidRPr="00E97B54">
        <w:rPr>
          <w:rFonts w:ascii="Arial" w:hAnsi="Arial" w:cs="Arial"/>
          <w:color w:val="002060"/>
          <w:sz w:val="22"/>
          <w:szCs w:val="22"/>
        </w:rPr>
        <w:tab/>
      </w:r>
      <w:r w:rsidRPr="00E97B54">
        <w:rPr>
          <w:rFonts w:ascii="Arial" w:hAnsi="Arial" w:cs="Arial"/>
          <w:color w:val="002060"/>
          <w:sz w:val="22"/>
          <w:szCs w:val="22"/>
        </w:rPr>
        <w:tab/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0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2</w:t>
      </w:r>
      <w:r w:rsidRPr="00E97B54">
        <w:rPr>
          <w:rFonts w:ascii="Arial" w:hAnsi="Arial" w:cs="Arial"/>
          <w:color w:val="002060"/>
          <w:sz w:val="22"/>
          <w:szCs w:val="22"/>
        </w:rPr>
        <w:tab/>
        <w:t>8</w:t>
      </w:r>
      <w:r w:rsidRPr="00E97B54">
        <w:rPr>
          <w:rFonts w:ascii="Arial" w:hAnsi="Arial" w:cs="Arial"/>
          <w:color w:val="002060"/>
          <w:sz w:val="22"/>
          <w:szCs w:val="22"/>
        </w:rPr>
        <w:tab/>
        <w:t>6-</w:t>
      </w:r>
    </w:p>
    <w:p w14:paraId="4D59A880" w14:textId="2B63910A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5BFF46B" w14:textId="7193B698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color w:val="002060"/>
          <w:sz w:val="22"/>
          <w:szCs w:val="22"/>
        </w:rPr>
        <w:t xml:space="preserve">Le Società A.S.D. REAL SAN GIUSEPPE E POL.D. </w:t>
      </w: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 xml:space="preserve"> CALCIO si qualificano alla </w:t>
      </w:r>
      <w:proofErr w:type="spellStart"/>
      <w:r w:rsidRPr="00E97B54">
        <w:rPr>
          <w:rFonts w:ascii="Arial" w:hAnsi="Arial" w:cs="Arial"/>
          <w:color w:val="002060"/>
          <w:sz w:val="22"/>
          <w:szCs w:val="22"/>
        </w:rPr>
        <w:t>Final</w:t>
      </w:r>
      <w:proofErr w:type="spellEnd"/>
      <w:r w:rsidRPr="00E97B54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Pr="00E97B54">
        <w:rPr>
          <w:rFonts w:ascii="Arial" w:hAnsi="Arial" w:cs="Arial"/>
          <w:color w:val="002060"/>
          <w:sz w:val="22"/>
          <w:szCs w:val="22"/>
        </w:rPr>
        <w:t>Eight</w:t>
      </w:r>
      <w:proofErr w:type="spellEnd"/>
      <w:r w:rsidRPr="00E97B54">
        <w:rPr>
          <w:rFonts w:ascii="Arial" w:hAnsi="Arial" w:cs="Arial"/>
          <w:color w:val="002060"/>
          <w:sz w:val="22"/>
          <w:szCs w:val="22"/>
        </w:rPr>
        <w:t>.</w:t>
      </w:r>
    </w:p>
    <w:p w14:paraId="4AD0E113" w14:textId="77777777" w:rsidR="00E97B54" w:rsidRP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72C502E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4AF45386" w14:textId="16938D2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59ABE93" w14:textId="605A56EB" w:rsidR="00E97B54" w:rsidRDefault="00E97B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0EAF591" w14:textId="270DF1D4" w:rsidR="00E97B54" w:rsidRP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  <w:r w:rsidRPr="00E97B54">
        <w:rPr>
          <w:rFonts w:ascii="Arial" w:hAnsi="Arial" w:cs="Arial"/>
          <w:b/>
          <w:i/>
          <w:color w:val="002060"/>
          <w:sz w:val="22"/>
          <w:szCs w:val="22"/>
        </w:rPr>
        <w:t>(Stralcio C.U. n° 11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E97B54">
        <w:rPr>
          <w:rFonts w:ascii="Arial" w:hAnsi="Arial" w:cs="Arial"/>
          <w:b/>
          <w:i/>
          <w:color w:val="002060"/>
          <w:sz w:val="22"/>
          <w:szCs w:val="22"/>
        </w:rPr>
        <w:t xml:space="preserve"> Divisione Calcio a Cinque del 05/06/2019)</w:t>
      </w:r>
    </w:p>
    <w:p w14:paraId="50DB7B84" w14:textId="77777777" w:rsidR="00E97B54" w:rsidRP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</w:p>
    <w:p w14:paraId="0F1E4781" w14:textId="1BB06B42" w:rsidR="00E97B54" w:rsidRDefault="00E97B54" w:rsidP="00E97B54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FINAL EIGHT</w:t>
      </w:r>
    </w:p>
    <w:p w14:paraId="5A0F904D" w14:textId="3305CAE6" w:rsidR="00E97B54" w:rsidRPr="00E97B54" w:rsidRDefault="00E97B54" w:rsidP="00E97B54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Quarti di Finale – 7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Giugno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2019</w:t>
      </w:r>
    </w:p>
    <w:p w14:paraId="17A9E8EC" w14:textId="77777777" w:rsidR="00E97B54" w:rsidRPr="00E97B54" w:rsidRDefault="00E97B54" w:rsidP="00E97B54">
      <w:pPr>
        <w:rPr>
          <w:rFonts w:ascii="Arial" w:hAnsi="Arial" w:cs="Arial"/>
          <w:b/>
          <w:color w:val="002060"/>
          <w:sz w:val="22"/>
          <w:szCs w:val="22"/>
        </w:rPr>
      </w:pPr>
    </w:p>
    <w:p w14:paraId="6C595D07" w14:textId="698FF45C" w:rsid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529E64C8" w14:textId="77777777" w:rsid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</w:p>
    <w:p w14:paraId="4C029B63" w14:textId="6F507C08" w:rsidR="00E97B54" w:rsidRP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4)</w:t>
      </w:r>
      <w:r>
        <w:rPr>
          <w:rFonts w:ascii="Arial" w:hAnsi="Arial" w:cs="Arial"/>
          <w:color w:val="002060"/>
          <w:sz w:val="22"/>
          <w:szCs w:val="22"/>
        </w:rPr>
        <w:tab/>
        <w:t>A.S.D. LEONARDO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VS.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 xml:space="preserve">POL.D.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CALCIO </w:t>
      </w:r>
      <w:r>
        <w:rPr>
          <w:rFonts w:ascii="Arial" w:hAnsi="Arial" w:cs="Arial"/>
          <w:color w:val="002060"/>
          <w:sz w:val="22"/>
          <w:szCs w:val="22"/>
        </w:rPr>
        <w:tab/>
        <w:t>ore 21:00</w:t>
      </w:r>
    </w:p>
    <w:p w14:paraId="3B52D7B2" w14:textId="09832BB2" w:rsid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</w:p>
    <w:p w14:paraId="53D12AEF" w14:textId="77777777" w:rsidR="00E97B54" w:rsidRDefault="00E97B54" w:rsidP="00E97B54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97B54"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 w:rsidRPr="00E97B54">
        <w:rPr>
          <w:rFonts w:ascii="Arial" w:hAnsi="Arial" w:cs="Arial"/>
          <w:color w:val="002060"/>
          <w:sz w:val="22"/>
          <w:szCs w:val="22"/>
        </w:rPr>
        <w:t>omissis…</w:t>
      </w:r>
    </w:p>
    <w:p w14:paraId="2EA076C5" w14:textId="2C4A37D5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712E287" w14:textId="3F457B7A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0039195"/>
      <w:r w:rsidRPr="00EB53CB">
        <w:rPr>
          <w:color w:val="FFFFFF" w:themeColor="background1"/>
        </w:rPr>
        <w:t>COMUNICAZIONI DEL COMITATO REGIONALE MARCHE</w:t>
      </w:r>
      <w:bookmarkEnd w:id="5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150507C" w14:textId="2F9044BC" w:rsidR="00B32715" w:rsidRDefault="00B32715" w:rsidP="00AE5A89">
      <w:pPr>
        <w:pStyle w:val="LndNormale1"/>
        <w:rPr>
          <w:b/>
          <w:color w:val="002060"/>
          <w:szCs w:val="22"/>
        </w:rPr>
      </w:pPr>
    </w:p>
    <w:p w14:paraId="5ACCC11E" w14:textId="3FFE098B" w:rsidR="00D23E30" w:rsidRPr="0060536A" w:rsidRDefault="00D23E30" w:rsidP="00D23E30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60536A">
        <w:rPr>
          <w:rFonts w:ascii="Arial" w:hAnsi="Arial" w:cs="Arial"/>
          <w:b/>
          <w:color w:val="002060"/>
          <w:sz w:val="26"/>
          <w:szCs w:val="26"/>
          <w:u w:val="single"/>
        </w:rPr>
        <w:t xml:space="preserve">“GRASSROOTS CHALLENGE </w:t>
      </w:r>
      <w:proofErr w:type="gramStart"/>
      <w:r w:rsidRPr="0060536A">
        <w:rPr>
          <w:rFonts w:ascii="Arial" w:hAnsi="Arial" w:cs="Arial"/>
          <w:b/>
          <w:color w:val="002060"/>
          <w:sz w:val="26"/>
          <w:szCs w:val="26"/>
          <w:u w:val="single"/>
        </w:rPr>
        <w:t>FESTIVAL“ REG</w:t>
      </w:r>
      <w:r w:rsidR="0060536A" w:rsidRPr="0060536A">
        <w:rPr>
          <w:rFonts w:ascii="Arial" w:hAnsi="Arial" w:cs="Arial"/>
          <w:b/>
          <w:color w:val="002060"/>
          <w:sz w:val="26"/>
          <w:szCs w:val="26"/>
          <w:u w:val="single"/>
        </w:rPr>
        <w:t>IONALE</w:t>
      </w:r>
      <w:proofErr w:type="gramEnd"/>
      <w:r w:rsidR="0060536A" w:rsidRPr="0060536A">
        <w:rPr>
          <w:rFonts w:ascii="Arial" w:hAnsi="Arial" w:cs="Arial"/>
          <w:b/>
          <w:color w:val="002060"/>
          <w:sz w:val="26"/>
          <w:szCs w:val="26"/>
          <w:u w:val="single"/>
        </w:rPr>
        <w:t xml:space="preserve"> 2019 SOCIETA’ CALCIO A 5</w:t>
      </w:r>
    </w:p>
    <w:p w14:paraId="7C196FF7" w14:textId="77777777" w:rsidR="00D23E30" w:rsidRPr="0060536A" w:rsidRDefault="00D23E30" w:rsidP="00D23E30">
      <w:pPr>
        <w:rPr>
          <w:rFonts w:ascii="Arial" w:hAnsi="Arial" w:cs="Arial"/>
          <w:color w:val="002060"/>
          <w:sz w:val="22"/>
          <w:szCs w:val="22"/>
        </w:rPr>
      </w:pPr>
    </w:p>
    <w:p w14:paraId="76E94F49" w14:textId="3F6BE35A" w:rsidR="00D23E30" w:rsidRPr="0060536A" w:rsidRDefault="00D23E30" w:rsidP="00D23E30">
      <w:pPr>
        <w:rPr>
          <w:rFonts w:ascii="Arial" w:hAnsi="Arial" w:cs="Arial"/>
          <w:b/>
          <w:color w:val="002060"/>
          <w:sz w:val="22"/>
          <w:szCs w:val="22"/>
        </w:rPr>
      </w:pPr>
      <w:r w:rsidRPr="0060536A">
        <w:rPr>
          <w:rFonts w:ascii="Arial" w:hAnsi="Arial" w:cs="Arial"/>
          <w:color w:val="002060"/>
          <w:sz w:val="22"/>
          <w:szCs w:val="22"/>
        </w:rPr>
        <w:t xml:space="preserve">Domenica 26 maggio 2019 si è svolta la festa regionale del </w:t>
      </w:r>
      <w:r w:rsidRPr="0060536A">
        <w:rPr>
          <w:rFonts w:ascii="Arial" w:hAnsi="Arial" w:cs="Arial"/>
          <w:b/>
          <w:color w:val="002060"/>
          <w:sz w:val="22"/>
          <w:szCs w:val="22"/>
        </w:rPr>
        <w:t>“GRASSROOTS CHALLENGE FESTIVAL”</w:t>
      </w:r>
      <w:r w:rsidR="0060536A" w:rsidRPr="0060536A">
        <w:rPr>
          <w:rFonts w:ascii="Arial" w:hAnsi="Arial" w:cs="Arial"/>
          <w:b/>
          <w:color w:val="002060"/>
          <w:sz w:val="22"/>
          <w:szCs w:val="22"/>
        </w:rPr>
        <w:t xml:space="preserve"> 2019</w:t>
      </w:r>
      <w:r w:rsidRPr="0060536A">
        <w:rPr>
          <w:rFonts w:ascii="Arial" w:hAnsi="Arial" w:cs="Arial"/>
          <w:b/>
          <w:color w:val="002060"/>
          <w:sz w:val="22"/>
          <w:szCs w:val="22"/>
        </w:rPr>
        <w:t>.</w:t>
      </w:r>
    </w:p>
    <w:p w14:paraId="2F82E855" w14:textId="34A892E3" w:rsidR="00D23E30" w:rsidRPr="0060536A" w:rsidRDefault="00D23E30" w:rsidP="0060536A">
      <w:pPr>
        <w:rPr>
          <w:rFonts w:ascii="Arial" w:hAnsi="Arial" w:cs="Arial"/>
          <w:b/>
          <w:color w:val="002060"/>
          <w:sz w:val="22"/>
          <w:szCs w:val="22"/>
        </w:rPr>
      </w:pPr>
      <w:r w:rsidRPr="0060536A">
        <w:rPr>
          <w:rFonts w:ascii="Arial" w:hAnsi="Arial" w:cs="Arial"/>
          <w:color w:val="002060"/>
          <w:sz w:val="22"/>
          <w:szCs w:val="22"/>
        </w:rPr>
        <w:t xml:space="preserve">Tanti ragazzi e ragazze in campo e un bel pubblico sugli spalti, grande soddisfazione quindi del Settore Giovanile e Scolastico della Regione Marche per l’ottima riuscita dell’evento. </w:t>
      </w:r>
      <w:r w:rsidRPr="0060536A">
        <w:rPr>
          <w:rFonts w:ascii="Arial" w:hAnsi="Arial" w:cs="Arial"/>
          <w:noProof/>
          <w:color w:val="002060"/>
          <w:sz w:val="22"/>
          <w:szCs w:val="22"/>
        </w:rPr>
        <w:t>Un sentito ringraziamento alla società ASD ACLI MANTOVANI C 5 per aver messo a disposizione gli impianti e aver fattivamente collaborato nell’organizzazione della manifestazione.</w:t>
      </w:r>
    </w:p>
    <w:p w14:paraId="4E67DE29" w14:textId="04860356" w:rsidR="00D23E30" w:rsidRPr="0060536A" w:rsidRDefault="0060536A" w:rsidP="00D23E30">
      <w:pPr>
        <w:pStyle w:val="LndNormale1"/>
        <w:rPr>
          <w:rFonts w:cs="Arial"/>
          <w:color w:val="002060"/>
          <w:szCs w:val="22"/>
        </w:rPr>
      </w:pPr>
      <w:r w:rsidRPr="0060536A">
        <w:rPr>
          <w:rFonts w:cs="Arial"/>
          <w:color w:val="002060"/>
          <w:szCs w:val="22"/>
        </w:rPr>
        <w:t>p</w:t>
      </w:r>
      <w:r w:rsidR="00D23E30" w:rsidRPr="0060536A">
        <w:rPr>
          <w:rFonts w:cs="Arial"/>
          <w:color w:val="002060"/>
          <w:szCs w:val="22"/>
        </w:rPr>
        <w:t>resso l’</w:t>
      </w:r>
      <w:r w:rsidRPr="0060536A">
        <w:rPr>
          <w:rFonts w:cs="Arial"/>
          <w:color w:val="002060"/>
          <w:szCs w:val="22"/>
        </w:rPr>
        <w:t>impianto sportivo Palamassimo “GALEAZZI</w:t>
      </w:r>
      <w:r w:rsidR="00D23E30" w:rsidRPr="0060536A">
        <w:rPr>
          <w:rFonts w:cs="Arial"/>
          <w:color w:val="002060"/>
          <w:szCs w:val="22"/>
        </w:rPr>
        <w:t xml:space="preserve">” - Via Madre Teresa di Calcutta la festa regionale del </w:t>
      </w:r>
      <w:r w:rsidR="00D23E30" w:rsidRPr="0060536A">
        <w:rPr>
          <w:rFonts w:cs="Arial"/>
          <w:b/>
          <w:color w:val="002060"/>
          <w:szCs w:val="22"/>
        </w:rPr>
        <w:t>“GRASSROOTS CHALLENGE FESTIVAL“ riservato alle Scuole Calcio a 5</w:t>
      </w:r>
      <w:r w:rsidR="00D23E30" w:rsidRPr="0060536A">
        <w:rPr>
          <w:rFonts w:cs="Arial"/>
          <w:color w:val="002060"/>
          <w:szCs w:val="22"/>
        </w:rPr>
        <w:t xml:space="preserve"> della Regione Marche con la partecipazione delle seguenti Società : </w:t>
      </w:r>
    </w:p>
    <w:p w14:paraId="01C29D65" w14:textId="77777777" w:rsidR="00D23E30" w:rsidRPr="0060536A" w:rsidRDefault="00D23E30" w:rsidP="00D23E30">
      <w:pPr>
        <w:rPr>
          <w:rFonts w:ascii="Arial" w:eastAsia="Batang" w:hAnsi="Arial" w:cs="Arial"/>
          <w:color w:val="002060"/>
          <w:sz w:val="22"/>
          <w:szCs w:val="22"/>
        </w:rPr>
      </w:pPr>
      <w:r w:rsidRPr="0060536A">
        <w:rPr>
          <w:rFonts w:ascii="Arial" w:eastAsia="Batang" w:hAnsi="Arial" w:cs="Arial"/>
          <w:color w:val="002060"/>
          <w:sz w:val="22"/>
          <w:szCs w:val="22"/>
        </w:rPr>
        <w:t xml:space="preserve">DELEGAZIONE DI </w:t>
      </w:r>
      <w:proofErr w:type="gramStart"/>
      <w:r w:rsidRPr="0060536A">
        <w:rPr>
          <w:rFonts w:ascii="Arial" w:eastAsia="Batang" w:hAnsi="Arial" w:cs="Arial"/>
          <w:color w:val="002060"/>
          <w:sz w:val="22"/>
          <w:szCs w:val="22"/>
        </w:rPr>
        <w:t>PESARO :</w:t>
      </w:r>
      <w:proofErr w:type="gramEnd"/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>SSD ARL ITALSERVICE C 5</w:t>
      </w:r>
    </w:p>
    <w:p w14:paraId="221CDEA5" w14:textId="77777777" w:rsidR="00D23E30" w:rsidRPr="0060536A" w:rsidRDefault="00D23E30" w:rsidP="00D23E30">
      <w:pPr>
        <w:rPr>
          <w:rFonts w:ascii="Arial" w:eastAsia="Batang" w:hAnsi="Arial" w:cs="Arial"/>
          <w:color w:val="002060"/>
          <w:sz w:val="22"/>
          <w:szCs w:val="22"/>
        </w:rPr>
      </w:pPr>
      <w:r w:rsidRPr="0060536A">
        <w:rPr>
          <w:rFonts w:ascii="Arial" w:eastAsia="Batang" w:hAnsi="Arial" w:cs="Arial"/>
          <w:color w:val="002060"/>
          <w:sz w:val="22"/>
          <w:szCs w:val="22"/>
        </w:rPr>
        <w:t xml:space="preserve">DELEGAZIONE DI </w:t>
      </w:r>
      <w:proofErr w:type="gramStart"/>
      <w:r w:rsidRPr="0060536A">
        <w:rPr>
          <w:rFonts w:ascii="Arial" w:eastAsia="Batang" w:hAnsi="Arial" w:cs="Arial"/>
          <w:color w:val="002060"/>
          <w:sz w:val="22"/>
          <w:szCs w:val="22"/>
        </w:rPr>
        <w:t>PESARO :</w:t>
      </w:r>
      <w:proofErr w:type="gramEnd"/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>ASD AMICI DEL CENTRO SOCIO SPORTIVO C 5</w:t>
      </w:r>
    </w:p>
    <w:p w14:paraId="48962733" w14:textId="77777777" w:rsidR="00D23E30" w:rsidRPr="0060536A" w:rsidRDefault="00D23E30" w:rsidP="00D23E30">
      <w:pPr>
        <w:rPr>
          <w:rFonts w:ascii="Arial" w:eastAsia="Batang" w:hAnsi="Arial" w:cs="Arial"/>
          <w:color w:val="002060"/>
          <w:sz w:val="22"/>
          <w:szCs w:val="22"/>
        </w:rPr>
      </w:pPr>
      <w:r w:rsidRPr="0060536A">
        <w:rPr>
          <w:rFonts w:ascii="Arial" w:eastAsia="Batang" w:hAnsi="Arial" w:cs="Arial"/>
          <w:color w:val="002060"/>
          <w:sz w:val="22"/>
          <w:szCs w:val="22"/>
        </w:rPr>
        <w:t xml:space="preserve">DELEGAZIONE DI </w:t>
      </w:r>
      <w:proofErr w:type="gramStart"/>
      <w:r w:rsidRPr="0060536A">
        <w:rPr>
          <w:rFonts w:ascii="Arial" w:eastAsia="Batang" w:hAnsi="Arial" w:cs="Arial"/>
          <w:color w:val="002060"/>
          <w:sz w:val="22"/>
          <w:szCs w:val="22"/>
        </w:rPr>
        <w:t>ANCONA :</w:t>
      </w:r>
      <w:proofErr w:type="gramEnd"/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</w:t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>ASD ACLI MANTOVANI C 5</w:t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14:paraId="436AB667" w14:textId="77777777" w:rsidR="00D23E30" w:rsidRPr="0060536A" w:rsidRDefault="00D23E30" w:rsidP="00D23E30">
      <w:pPr>
        <w:rPr>
          <w:rFonts w:ascii="Arial" w:eastAsia="Batang" w:hAnsi="Arial" w:cs="Arial"/>
          <w:color w:val="002060"/>
          <w:sz w:val="22"/>
          <w:szCs w:val="22"/>
        </w:rPr>
      </w:pPr>
      <w:r w:rsidRPr="0060536A">
        <w:rPr>
          <w:rFonts w:ascii="Arial" w:eastAsia="Batang" w:hAnsi="Arial" w:cs="Arial"/>
          <w:color w:val="002060"/>
          <w:sz w:val="22"/>
          <w:szCs w:val="22"/>
        </w:rPr>
        <w:t xml:space="preserve">DELEGAZIONE DI </w:t>
      </w:r>
      <w:proofErr w:type="gramStart"/>
      <w:r w:rsidRPr="0060536A">
        <w:rPr>
          <w:rFonts w:ascii="Arial" w:eastAsia="Batang" w:hAnsi="Arial" w:cs="Arial"/>
          <w:color w:val="002060"/>
          <w:sz w:val="22"/>
          <w:szCs w:val="22"/>
        </w:rPr>
        <w:t>ANCONA :</w:t>
      </w:r>
      <w:proofErr w:type="gramEnd"/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</w:t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>ASD CORINALDO C 5</w:t>
      </w:r>
      <w:r w:rsidRPr="0060536A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14:paraId="6FE47651" w14:textId="77777777" w:rsidR="00D23E30" w:rsidRPr="0060536A" w:rsidRDefault="00D23E30" w:rsidP="00D23E30">
      <w:pPr>
        <w:pStyle w:val="LndNormale1"/>
        <w:rPr>
          <w:rFonts w:cs="Arial"/>
          <w:color w:val="002060"/>
          <w:szCs w:val="22"/>
        </w:rPr>
      </w:pPr>
    </w:p>
    <w:p w14:paraId="2A9BE6A8" w14:textId="01644D54" w:rsidR="00D23E30" w:rsidRPr="003C6AB0" w:rsidRDefault="00D23E30" w:rsidP="00D23E30">
      <w:pPr>
        <w:pStyle w:val="LndNormale1"/>
        <w:rPr>
          <w:rFonts w:cs="Arial"/>
          <w:color w:val="002060"/>
          <w:szCs w:val="22"/>
        </w:rPr>
      </w:pPr>
      <w:r w:rsidRPr="003C6AB0">
        <w:rPr>
          <w:rFonts w:cs="Arial"/>
          <w:color w:val="002060"/>
          <w:szCs w:val="22"/>
        </w:rPr>
        <w:t>La</w:t>
      </w:r>
      <w:r w:rsidRPr="003C6AB0">
        <w:rPr>
          <w:rFonts w:cs="Arial"/>
          <w:b/>
          <w:color w:val="002060"/>
          <w:szCs w:val="22"/>
        </w:rPr>
        <w:t xml:space="preserve"> SSD ARL ITALSERVICE C 5 </w:t>
      </w:r>
      <w:r w:rsidRPr="003C6AB0">
        <w:rPr>
          <w:rFonts w:cs="Arial"/>
          <w:color w:val="002060"/>
          <w:szCs w:val="22"/>
        </w:rPr>
        <w:t xml:space="preserve">rappresenterà la nostra Regione alla festa nazionale del </w:t>
      </w:r>
      <w:r w:rsidRPr="003C6AB0">
        <w:rPr>
          <w:rFonts w:cs="Arial"/>
          <w:b/>
          <w:color w:val="002060"/>
          <w:szCs w:val="22"/>
        </w:rPr>
        <w:t>11° GRASSROOTS FESTIVAL</w:t>
      </w:r>
      <w:r w:rsidRPr="003C6AB0">
        <w:rPr>
          <w:rFonts w:cs="Arial"/>
          <w:color w:val="002060"/>
          <w:szCs w:val="22"/>
        </w:rPr>
        <w:t xml:space="preserve"> programmata per il 15 e 16 giugno p.v. presso il Centro Tecnico Federale di Coverciano.</w:t>
      </w:r>
    </w:p>
    <w:p w14:paraId="2DC0DEE2" w14:textId="6EF90AAB" w:rsidR="00B70533" w:rsidRPr="003C6AB0" w:rsidRDefault="003C6AB0" w:rsidP="00D23E30">
      <w:pPr>
        <w:pStyle w:val="LndNormale1"/>
        <w:rPr>
          <w:rFonts w:cs="Arial"/>
          <w:color w:val="002060"/>
          <w:szCs w:val="22"/>
        </w:rPr>
      </w:pPr>
      <w:r w:rsidRPr="003C6AB0">
        <w:rPr>
          <w:rFonts w:cs="Arial"/>
          <w:color w:val="002060"/>
          <w:szCs w:val="22"/>
        </w:rPr>
        <w:t>Ha c</w:t>
      </w:r>
      <w:r w:rsidR="00B70533" w:rsidRPr="003C6AB0">
        <w:rPr>
          <w:rFonts w:cs="Arial"/>
          <w:color w:val="002060"/>
          <w:szCs w:val="22"/>
        </w:rPr>
        <w:t xml:space="preserve">oordinato la manifestazione </w:t>
      </w:r>
      <w:r w:rsidRPr="003C6AB0">
        <w:rPr>
          <w:rFonts w:cs="Arial"/>
          <w:color w:val="002060"/>
          <w:szCs w:val="22"/>
        </w:rPr>
        <w:t xml:space="preserve">il </w:t>
      </w:r>
      <w:r w:rsidR="00B70533" w:rsidRPr="003C6AB0">
        <w:rPr>
          <w:rFonts w:cs="Arial"/>
          <w:color w:val="002060"/>
          <w:szCs w:val="22"/>
        </w:rPr>
        <w:t>Delegato Regionale Calcio a Cinque Settore Giovanile e Scolastico</w:t>
      </w:r>
      <w:r w:rsidRPr="003C6AB0">
        <w:rPr>
          <w:rFonts w:cs="Arial"/>
          <w:color w:val="002060"/>
          <w:szCs w:val="22"/>
        </w:rPr>
        <w:t xml:space="preserve"> F.I.G.C. Prof. </w:t>
      </w:r>
      <w:r w:rsidRPr="003C6AB0">
        <w:rPr>
          <w:rFonts w:cs="Arial"/>
          <w:b/>
          <w:color w:val="002060"/>
          <w:szCs w:val="22"/>
        </w:rPr>
        <w:t>Paolo Perugini</w:t>
      </w:r>
      <w:r w:rsidRPr="003C6AB0">
        <w:rPr>
          <w:rFonts w:cs="Arial"/>
          <w:color w:val="002060"/>
          <w:szCs w:val="22"/>
        </w:rPr>
        <w:t>.</w:t>
      </w:r>
    </w:p>
    <w:p w14:paraId="1FAB61EF" w14:textId="77777777" w:rsidR="003C6AB0" w:rsidRPr="003C6AB0" w:rsidRDefault="003C6AB0" w:rsidP="00D23E30">
      <w:pPr>
        <w:pStyle w:val="LndNormale1"/>
        <w:rPr>
          <w:rFonts w:cs="Arial"/>
          <w:color w:val="002060"/>
          <w:szCs w:val="22"/>
        </w:rPr>
      </w:pPr>
    </w:p>
    <w:p w14:paraId="229BD4CC" w14:textId="418B7F9C" w:rsidR="00D23E30" w:rsidRPr="002B3AB0" w:rsidRDefault="00D23E30" w:rsidP="00D23E30">
      <w:pPr>
        <w:pStyle w:val="LndNormale1"/>
        <w:rPr>
          <w:rFonts w:cs="Arial"/>
          <w:color w:val="002060"/>
          <w:szCs w:val="22"/>
        </w:rPr>
      </w:pPr>
      <w:r w:rsidRPr="003C6AB0">
        <w:rPr>
          <w:rFonts w:cs="Arial"/>
          <w:color w:val="002060"/>
          <w:szCs w:val="22"/>
        </w:rPr>
        <w:t>Al termine della manifestazione dopo l’intervento sugli obiettivi e i valori dell’attività giovanile rivolti ai numerosi genitori presenti  si è proceduto alle premiazioni di tutte le Società e bambini/e partecipanti.</w:t>
      </w:r>
    </w:p>
    <w:p w14:paraId="4CA9A7C7" w14:textId="77777777" w:rsidR="00D23E30" w:rsidRPr="00B32715" w:rsidRDefault="00D23E30" w:rsidP="00AE5A89">
      <w:pPr>
        <w:pStyle w:val="LndNormale1"/>
        <w:rPr>
          <w:b/>
          <w:color w:val="002060"/>
          <w:szCs w:val="22"/>
        </w:rPr>
      </w:pPr>
    </w:p>
    <w:p w14:paraId="7762D925" w14:textId="79B14C64" w:rsidR="00CC505A" w:rsidRPr="00B32715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0039196"/>
      <w:r w:rsidRPr="001D1325">
        <w:rPr>
          <w:color w:val="FFFFFF" w:themeColor="background1"/>
        </w:rPr>
        <w:t>NOTIZIE SU ATTIVITA’ AGONISTICA</w:t>
      </w:r>
      <w:bookmarkEnd w:id="6"/>
    </w:p>
    <w:p w14:paraId="15902BA0" w14:textId="5D94B27E" w:rsidR="00457470" w:rsidRPr="00344C66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7" w:name="_Toc10039201"/>
      <w:r>
        <w:rPr>
          <w:color w:val="002060"/>
        </w:rPr>
        <w:t>CALCIO A CINQUE SERIE C1</w:t>
      </w:r>
    </w:p>
    <w:p w14:paraId="56E666E6" w14:textId="7A403C50" w:rsidR="00457470" w:rsidRPr="00457470" w:rsidRDefault="00457470" w:rsidP="00457470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3B435483" w14:textId="3A2BDC7C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</w:t>
      </w:r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ALE PUNTI   SOCIETA </w:t>
      </w:r>
      <w:proofErr w:type="gramStart"/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DIRIGENTI  </w:t>
      </w:r>
      <w:r w:rsidRPr="00457470">
        <w:rPr>
          <w:rStyle w:val="Enfasigrassetto"/>
          <w:rFonts w:ascii="Courier New" w:hAnsi="Courier New" w:cs="Courier New"/>
          <w:b w:val="0"/>
          <w:color w:val="002060"/>
        </w:rPr>
        <w:t>TECNICI</w:t>
      </w:r>
      <w:proofErr w:type="gramEnd"/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CALCIATORI</w:t>
      </w:r>
    </w:p>
    <w:p w14:paraId="50F947F5" w14:textId="0F890088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>
        <w:rPr>
          <w:rFonts w:ascii="Courier New" w:hAnsi="Courier New" w:cs="Courier New"/>
          <w:color w:val="002060"/>
        </w:rPr>
        <w:t xml:space="preserve"> </w:t>
      </w:r>
      <w:r w:rsidRPr="00B9171E">
        <w:rPr>
          <w:rFonts w:ascii="Courier New" w:hAnsi="Courier New" w:cs="Courier New"/>
          <w:color w:val="002060"/>
        </w:rPr>
        <w:t>FANO CALCIO A 5            A    10,20                                10,20</w:t>
      </w:r>
    </w:p>
    <w:p w14:paraId="064A70D4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FUTSAL POTENZA PICENA      A    10,25              4,00     1,15      5,10</w:t>
      </w:r>
    </w:p>
    <w:p w14:paraId="70D71AED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AUDAX 1970 </w:t>
      </w:r>
      <w:proofErr w:type="gramStart"/>
      <w:r w:rsidRPr="00B9171E">
        <w:rPr>
          <w:rFonts w:ascii="Courier New" w:hAnsi="Courier New" w:cs="Courier New"/>
          <w:color w:val="002060"/>
        </w:rPr>
        <w:t>S.ANGELO</w:t>
      </w:r>
      <w:proofErr w:type="gramEnd"/>
      <w:r w:rsidRPr="00B9171E">
        <w:rPr>
          <w:rFonts w:ascii="Courier New" w:hAnsi="Courier New" w:cs="Courier New"/>
          <w:color w:val="002060"/>
        </w:rPr>
        <w:t xml:space="preserve">        A    10,80              2,00     1,60      7,20</w:t>
      </w:r>
    </w:p>
    <w:p w14:paraId="0730F2D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CALCETTO CASTRUM LAURI     A    10,90     4,00                        6,90</w:t>
      </w:r>
    </w:p>
    <w:p w14:paraId="7BE17FAA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GROTTACCIA 2005            A    13,90              4,00               9,90</w:t>
      </w:r>
    </w:p>
    <w:p w14:paraId="14EBA13C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MONTELUPONE CALCIO A 5     A    14,05              6,00     1,15      6,90</w:t>
      </w:r>
    </w:p>
    <w:p w14:paraId="2E9533A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PIANACCIO                  A    14,75     4,00              1,15      9,60</w:t>
      </w:r>
    </w:p>
    <w:p w14:paraId="2CEBFBC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CAMPOCAVALLO               A    16,85              8,00               8,85</w:t>
      </w:r>
    </w:p>
    <w:p w14:paraId="742757F6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JESI CALCIO A 5            A    17,45     8,00                        9,45</w:t>
      </w:r>
    </w:p>
    <w:p w14:paraId="24666192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POL.CAGLI SPORT </w:t>
      </w:r>
      <w:proofErr w:type="gramStart"/>
      <w:r w:rsidRPr="00B9171E">
        <w:rPr>
          <w:rFonts w:ascii="Courier New" w:hAnsi="Courier New" w:cs="Courier New"/>
          <w:color w:val="002060"/>
        </w:rPr>
        <w:t>ASSOCIATI  A</w:t>
      </w:r>
      <w:proofErr w:type="gramEnd"/>
      <w:r w:rsidRPr="00B9171E">
        <w:rPr>
          <w:rFonts w:ascii="Courier New" w:hAnsi="Courier New" w:cs="Courier New"/>
          <w:color w:val="002060"/>
        </w:rPr>
        <w:t xml:space="preserve">    22,50             12,00              10,50</w:t>
      </w:r>
    </w:p>
    <w:p w14:paraId="06B9D26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1995 FUTSAL PESARO         A    25,95    10,00     8,00               7,95</w:t>
      </w:r>
    </w:p>
    <w:p w14:paraId="21CA0513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NUOVA JUVENTINA FFC        A    30,00     1,00    16,00     1,15     11,85</w:t>
      </w:r>
    </w:p>
    <w:p w14:paraId="5E317833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PIEVE D ICO CALCIO A 5     A    38,75             26,00              12,75</w:t>
      </w:r>
    </w:p>
    <w:p w14:paraId="15E67102" w14:textId="2ADD359D" w:rsidR="00457470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SPORTING GROTTAMMARE       A    39,05     4,00    12,00     4,15     18,90</w:t>
      </w:r>
    </w:p>
    <w:p w14:paraId="5465C926" w14:textId="7812AB72" w:rsidR="00457470" w:rsidRDefault="00457470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2023287F" w14:textId="77777777" w:rsidR="00457470" w:rsidRPr="006F5CC1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CALCIO A CINQUE SERIE C2</w:t>
      </w:r>
    </w:p>
    <w:p w14:paraId="254C3E28" w14:textId="77777777" w:rsidR="00C16296" w:rsidRPr="00457470" w:rsidRDefault="00C16296" w:rsidP="00C16296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78F95261" w14:textId="213C7A7C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</w:t>
      </w:r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ALE PUNTI   SOCIETA </w:t>
      </w:r>
      <w:proofErr w:type="gramStart"/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DIRIGENTI  </w:t>
      </w:r>
      <w:r w:rsidRPr="00457470">
        <w:rPr>
          <w:rStyle w:val="Enfasigrassetto"/>
          <w:rFonts w:ascii="Courier New" w:hAnsi="Courier New" w:cs="Courier New"/>
          <w:b w:val="0"/>
          <w:color w:val="002060"/>
        </w:rPr>
        <w:t>TECNICI</w:t>
      </w:r>
      <w:proofErr w:type="gramEnd"/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CALCIATORI</w:t>
      </w:r>
    </w:p>
    <w:p w14:paraId="3F97C11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C.U.S. MACERATA CALCIO A</w:t>
      </w:r>
      <w:proofErr w:type="gramStart"/>
      <w:r w:rsidRPr="00DF623F">
        <w:rPr>
          <w:rStyle w:val="Enfasigrassetto"/>
          <w:rFonts w:ascii="Courier New" w:hAnsi="Courier New" w:cs="Courier New"/>
          <w:b w:val="0"/>
          <w:color w:val="002060"/>
        </w:rPr>
        <w:t>5  B</w:t>
      </w:r>
      <w:proofErr w:type="gramEnd"/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 5,20                       1,15      4,05</w:t>
      </w:r>
    </w:p>
    <w:p w14:paraId="3BD803D9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CITTA DI FALCONARA         A     5,40                                 5,40</w:t>
      </w:r>
    </w:p>
    <w:p w14:paraId="691869E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ACLI MANTOVANI CALCIO A </w:t>
      </w:r>
      <w:proofErr w:type="gramStart"/>
      <w:r w:rsidRPr="00DF623F">
        <w:rPr>
          <w:rStyle w:val="Enfasigrassetto"/>
          <w:rFonts w:ascii="Courier New" w:hAnsi="Courier New" w:cs="Courier New"/>
          <w:b w:val="0"/>
          <w:color w:val="002060"/>
        </w:rPr>
        <w:t>5  A</w:t>
      </w:r>
      <w:proofErr w:type="gramEnd"/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 6,00                                 6,00</w:t>
      </w:r>
    </w:p>
    <w:p w14:paraId="68A3CD7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CHIARAVALLE FUTSAL         A     6,15                                 6,15</w:t>
      </w:r>
    </w:p>
    <w:p w14:paraId="6F0DFC16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NUOVA OTTRANO 98           B     7,95                                 7,95</w:t>
      </w:r>
    </w:p>
    <w:p w14:paraId="068CB82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DINAMIS 1990               A     8,15     1,00     4,00               3,15</w:t>
      </w:r>
    </w:p>
    <w:p w14:paraId="5F807F4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AVIS ARCEVIA 1964          A     9,00                                 9,00</w:t>
      </w:r>
    </w:p>
    <w:p w14:paraId="5F9F0CC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REAL FABRIANO              B     9,45                                 9,45</w:t>
      </w:r>
    </w:p>
    <w:p w14:paraId="73BAD7AE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SILENZI             C     9,70     1,00                        8,70</w:t>
      </w:r>
    </w:p>
    <w:p w14:paraId="61F12BCA" w14:textId="515E2F0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MONTESICURO TRE CO</w:t>
      </w:r>
      <w:r>
        <w:rPr>
          <w:rStyle w:val="Enfasigrassetto"/>
          <w:rFonts w:ascii="Courier New" w:hAnsi="Courier New" w:cs="Courier New"/>
          <w:b w:val="0"/>
          <w:color w:val="002060"/>
        </w:rPr>
        <w:t>LLI      A</w:t>
      </w: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10,30              4,00               6,30</w:t>
      </w:r>
    </w:p>
    <w:p w14:paraId="7C29CEB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ILL.PA. CALCIO A 5         B    11,00                       2,75      8,25</w:t>
      </w:r>
    </w:p>
    <w:p w14:paraId="6AEBC5ED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MOSCOSI 2008               B    11,05              4,00               7,05</w:t>
      </w:r>
    </w:p>
    <w:p w14:paraId="7214FCB9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MONTECAROTTO               B    11,75     2,00              0,45      9,30</w:t>
      </w:r>
    </w:p>
    <w:p w14:paraId="2A30272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ATL URBINO C5 1999         A    12,15     2,00              1,15      9,00</w:t>
      </w:r>
    </w:p>
    <w:p w14:paraId="145A532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PRANDONE            C    12,55                       1,15     11,40</w:t>
      </w:r>
    </w:p>
    <w:p w14:paraId="6834555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SPORTLAND                  A    12,80              8,00               4,80</w:t>
      </w:r>
    </w:p>
    <w:p w14:paraId="3ABB76A0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PIETRALACROCE 73           A    13,10     2,00                       11,10</w:t>
      </w:r>
    </w:p>
    <w:p w14:paraId="44C2A78D" w14:textId="42A59B6F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>
        <w:rPr>
          <w:rStyle w:val="Enfasigrassetto"/>
          <w:rFonts w:ascii="Courier New" w:hAnsi="Courier New" w:cs="Courier New"/>
          <w:b w:val="0"/>
          <w:color w:val="002060"/>
        </w:rPr>
        <w:t xml:space="preserve">HELVIA RECINA FUTSAL </w:t>
      </w:r>
      <w:proofErr w:type="gramStart"/>
      <w:r>
        <w:rPr>
          <w:rStyle w:val="Enfasigrassetto"/>
          <w:rFonts w:ascii="Courier New" w:hAnsi="Courier New" w:cs="Courier New"/>
          <w:b w:val="0"/>
          <w:color w:val="002060"/>
        </w:rPr>
        <w:t>RECA  B</w:t>
      </w:r>
      <w:proofErr w:type="gramEnd"/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15,55     4,00                       11,55</w:t>
      </w:r>
    </w:p>
    <w:p w14:paraId="5043A6EA" w14:textId="34EA7FCD" w:rsid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OSTRENSE                   A    17,10     2,00     4,00              11,10</w:t>
      </w:r>
    </w:p>
    <w:p w14:paraId="1A9EBC4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REAL ANCARIA               C    17,20              4,00              13,20</w:t>
      </w:r>
    </w:p>
    <w:p w14:paraId="56AA6A8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VERBENA C5 ANCONA          A    17,95     1,00     6,00              10,95</w:t>
      </w:r>
    </w:p>
    <w:p w14:paraId="62C4A7D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MONTURANO           C    18,30             12,00               6,30</w:t>
      </w:r>
    </w:p>
    <w:p w14:paraId="2D688A5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BOCASTRUM UNITED           C    18,65     4,00     4,00              10,65</w:t>
      </w:r>
    </w:p>
    <w:p w14:paraId="1E8F5F1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EAGLES PAGLIARE            C    18,75     2,00              7,60      9,15</w:t>
      </w:r>
    </w:p>
    <w:p w14:paraId="7D405730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ACLI AUDAX MONTECOSARO C</w:t>
      </w:r>
      <w:proofErr w:type="gramStart"/>
      <w:r w:rsidRPr="00DF623F">
        <w:rPr>
          <w:rStyle w:val="Enfasigrassetto"/>
          <w:rFonts w:ascii="Courier New" w:hAnsi="Courier New" w:cs="Courier New"/>
          <w:b w:val="0"/>
          <w:color w:val="002060"/>
        </w:rPr>
        <w:t>5  B</w:t>
      </w:r>
      <w:proofErr w:type="gramEnd"/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20,10             12,00               8,10</w:t>
      </w:r>
    </w:p>
    <w:p w14:paraId="285DB81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lastRenderedPageBreak/>
        <w:t>AMICI DEL CENTROSOCIO SP.  A    20,60     2,00     8,00     1,15      9,45</w:t>
      </w:r>
    </w:p>
    <w:p w14:paraId="2E6CE4C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MARTINSICURO SPORT         C    20,80              4,00              16,80</w:t>
      </w:r>
    </w:p>
    <w:p w14:paraId="2290D77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CAMPIGLIONE         C    22,15     2,00     8,00              12,15</w:t>
      </w:r>
    </w:p>
    <w:p w14:paraId="29A6ED2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MONTALTO DI CUCCURANO CA</w:t>
      </w:r>
      <w:proofErr w:type="gramStart"/>
      <w:r w:rsidRPr="00DF623F">
        <w:rPr>
          <w:rStyle w:val="Enfasigrassetto"/>
          <w:rFonts w:ascii="Courier New" w:hAnsi="Courier New" w:cs="Courier New"/>
          <w:b w:val="0"/>
          <w:color w:val="002060"/>
        </w:rPr>
        <w:t>5  A</w:t>
      </w:r>
      <w:proofErr w:type="gramEnd"/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23,10    10,00              2,30     10,80</w:t>
      </w:r>
    </w:p>
    <w:p w14:paraId="03E429B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CANDIA BARACCOLA ASPIO     A    24,00     4,00     8,00              12,00</w:t>
      </w:r>
    </w:p>
    <w:p w14:paraId="632013D6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FERMO S.C.          C    24,05     4,00    10,00              10,05</w:t>
      </w:r>
    </w:p>
    <w:p w14:paraId="60A5DCD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CERRETO CALCIO             B    24,50     6,00     4,00     4,15     10,35</w:t>
      </w:r>
    </w:p>
    <w:p w14:paraId="56163E1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CASTELBELLINO CALCIO A 5   B    26,70     4,00    16,00     1,15      5,55</w:t>
      </w:r>
    </w:p>
    <w:p w14:paraId="2E588FE2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GAGLIOLE F.C.              B    27,60              8,00     1,15     18,45</w:t>
      </w:r>
    </w:p>
    <w:p w14:paraId="1694AC4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AVENALE                    B    29,15     2,00     4,00     5,30     17,85</w:t>
      </w:r>
    </w:p>
    <w:p w14:paraId="60A26EE5" w14:textId="33F8C9D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>
        <w:rPr>
          <w:rStyle w:val="Enfasigrassetto"/>
          <w:rFonts w:ascii="Courier New" w:hAnsi="Courier New" w:cs="Courier New"/>
          <w:b w:val="0"/>
          <w:color w:val="002060"/>
        </w:rPr>
        <w:t>REAL SAN GIORGIO           C</w:t>
      </w: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31,55     8,00     8,00     4,15     11,40</w:t>
      </w:r>
    </w:p>
    <w:p w14:paraId="5285232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CERRETO D ESI C5 A.S.D.    B    32,00    10,00    10,00              12,00</w:t>
      </w:r>
    </w:p>
    <w:p w14:paraId="58A17DF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INVICTA FUTSAL MACERATA    B    33,85     2,00    16,00     1,15     14,70</w:t>
      </w:r>
    </w:p>
    <w:p w14:paraId="2335AC9F" w14:textId="14D56507" w:rsid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TRE TORRI A.S.D.           C    37,55     4,00    18,00     2,05     13,50</w:t>
      </w:r>
    </w:p>
    <w:p w14:paraId="7F481D03" w14:textId="084E61CC" w:rsidR="00457470" w:rsidRDefault="00457470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10598C1E" w14:textId="77777777" w:rsidR="00457470" w:rsidRPr="00344C66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344C66">
        <w:rPr>
          <w:color w:val="002060"/>
        </w:rPr>
        <w:t>REGIONALE CALCIO A 5 FEMMINILE</w:t>
      </w:r>
    </w:p>
    <w:p w14:paraId="56612035" w14:textId="77777777" w:rsidR="00457470" w:rsidRPr="00457470" w:rsidRDefault="00457470" w:rsidP="00457470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671D6BC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6EBC2839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CSKA CORRIDONIA C5F       QF      ,30                                      ,30</w:t>
      </w:r>
    </w:p>
    <w:p w14:paraId="436013BC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QF      ,45                                      ,45</w:t>
      </w:r>
    </w:p>
    <w:p w14:paraId="57E1E50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BAYER CAPPUCCINI          QF      ,60                                      ,60</w:t>
      </w:r>
    </w:p>
    <w:p w14:paraId="101CB75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ASKL               OF      ,60                                      ,60</w:t>
      </w:r>
    </w:p>
    <w:p w14:paraId="38B2E82A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HELVIA RECINA FUTSAL RECA OF      ,60                                      ,60</w:t>
      </w:r>
    </w:p>
    <w:p w14:paraId="42815F6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RIPABERARDA               SB      ,60                                      ,60</w:t>
      </w:r>
    </w:p>
    <w:p w14:paraId="7835216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DORICA ANUR               OF      ,75                                      ,75</w:t>
      </w:r>
    </w:p>
    <w:p w14:paraId="294FF88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SAN MICHELE               QF     1,20                                     1,20</w:t>
      </w:r>
    </w:p>
    <w:p w14:paraId="7BFD902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CALCIO A 5 CORINALDO      SA     1,35                                     1,35</w:t>
      </w:r>
    </w:p>
    <w:p w14:paraId="498F3A5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LF JESINA FEMMINILE       QF     1,35                                     1,35</w:t>
      </w:r>
    </w:p>
    <w:p w14:paraId="16BD513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100 TORRI          QF     2,10                                     2,10</w:t>
      </w:r>
    </w:p>
    <w:p w14:paraId="77E1039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LA FENICE C5              SA     2,10                                     2,10</w:t>
      </w:r>
    </w:p>
    <w:p w14:paraId="0E52BD0D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PIANDIROSE                QF     2,40                                     2,40</w:t>
      </w:r>
    </w:p>
    <w:p w14:paraId="172B5A7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POLISPORTIVA FILOTTRANO P OF     2,60                2,00                  ,60</w:t>
      </w:r>
    </w:p>
    <w:p w14:paraId="753955CC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PRANDONE           QF     2,95                          1,15       1,80</w:t>
      </w:r>
    </w:p>
    <w:p w14:paraId="339D6E8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</w:t>
      </w:r>
      <w:proofErr w:type="gramStart"/>
      <w:r w:rsidRPr="00457470">
        <w:rPr>
          <w:rStyle w:val="Enfasigrassetto"/>
          <w:rFonts w:ascii="Courier New" w:hAnsi="Courier New" w:cs="Courier New"/>
          <w:b w:val="0"/>
          <w:color w:val="002060"/>
        </w:rPr>
        <w:t>U.MANDOLESI</w:t>
      </w:r>
      <w:proofErr w:type="gramEnd"/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CALCIO        OF     3,00                                     3,00</w:t>
      </w:r>
    </w:p>
    <w:p w14:paraId="39A59E16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MONTEVIDONESE             SB     5,65                4,00                 1,65</w:t>
      </w:r>
    </w:p>
    <w:p w14:paraId="21AE8D8F" w14:textId="77777777" w:rsid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ATL URBINO C5 1999        OF    14,45     10,00      4,00                  ,45</w:t>
      </w:r>
    </w:p>
    <w:p w14:paraId="0736179E" w14:textId="33766F47" w:rsidR="00457470" w:rsidRDefault="00457470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0C936F45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21 CALCIO A 5 REGIONALE</w:t>
      </w:r>
    </w:p>
    <w:p w14:paraId="26A79156" w14:textId="77777777" w:rsidR="00C16296" w:rsidRPr="00457470" w:rsidRDefault="00C16296" w:rsidP="00C16296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057F5C73" w14:textId="77777777" w:rsidR="00C16296" w:rsidRPr="00457470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52113663" w14:textId="63298B03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CASTELBELLINO CALCIO A </w:t>
      </w:r>
      <w:proofErr w:type="gramStart"/>
      <w:r w:rsidRPr="00C16296">
        <w:rPr>
          <w:rFonts w:ascii="Courier New" w:hAnsi="Courier New" w:cs="Courier New"/>
          <w:color w:val="002060"/>
        </w:rPr>
        <w:t>5  OF</w:t>
      </w:r>
      <w:proofErr w:type="gramEnd"/>
      <w:r w:rsidRPr="00C16296">
        <w:rPr>
          <w:rFonts w:ascii="Courier New" w:hAnsi="Courier New" w:cs="Courier New"/>
          <w:color w:val="002060"/>
        </w:rPr>
        <w:t xml:space="preserve">      ,60                                      ,60</w:t>
      </w:r>
    </w:p>
    <w:p w14:paraId="79606793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AMICI DEL CENTROSOCIO SP. OF     1,20                                     1,20</w:t>
      </w:r>
    </w:p>
    <w:p w14:paraId="02727D06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C.U.S. ANCONA             OF     1,80                                     1,80</w:t>
      </w:r>
    </w:p>
    <w:p w14:paraId="7D33042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FFJ CALCIO A 5            SA     2,85                                     2,85</w:t>
      </w:r>
    </w:p>
    <w:p w14:paraId="2933361F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CITTA DI FALCONARA        QF     3,00                                     3,00</w:t>
      </w:r>
    </w:p>
    <w:p w14:paraId="2CB007AC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MONTELUPONE CALCIO A 5    OF     3,00                                     3,00</w:t>
      </w:r>
    </w:p>
    <w:p w14:paraId="7823251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FUTSAL COBA SPORTIVA </w:t>
      </w:r>
      <w:proofErr w:type="gramStart"/>
      <w:r w:rsidRPr="00C16296">
        <w:rPr>
          <w:rFonts w:ascii="Courier New" w:hAnsi="Courier New" w:cs="Courier New"/>
          <w:color w:val="002060"/>
        </w:rPr>
        <w:t>DIL  SB</w:t>
      </w:r>
      <w:proofErr w:type="gramEnd"/>
      <w:r w:rsidRPr="00C16296">
        <w:rPr>
          <w:rFonts w:ascii="Courier New" w:hAnsi="Courier New" w:cs="Courier New"/>
          <w:color w:val="002060"/>
        </w:rPr>
        <w:t xml:space="preserve">     3,45                                     3,45</w:t>
      </w:r>
    </w:p>
    <w:p w14:paraId="77534B8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SANTA MARIA NUOVA A.S.D.  SA     3,75                                     3,75</w:t>
      </w:r>
    </w:p>
    <w:p w14:paraId="51868331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FANO CALCIO A 5           SA     5,10                                     5,10</w:t>
      </w:r>
    </w:p>
    <w:p w14:paraId="3063CB5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ACLI MANTOVANI CALCIO A 5 QF     6,15                                     6,15</w:t>
      </w:r>
    </w:p>
    <w:p w14:paraId="7F7C889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lastRenderedPageBreak/>
        <w:t xml:space="preserve"> VERBENA C5 ANCONA         OF     6,25                          1,15       5,10</w:t>
      </w:r>
    </w:p>
    <w:p w14:paraId="67910DB4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NUOVA JUVENTINA FFC       QF     6,90                                     6,90</w:t>
      </w:r>
    </w:p>
    <w:p w14:paraId="42C78E2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</w:t>
      </w:r>
      <w:proofErr w:type="gramStart"/>
      <w:r w:rsidRPr="00C16296">
        <w:rPr>
          <w:rFonts w:ascii="Courier New" w:hAnsi="Courier New" w:cs="Courier New"/>
          <w:color w:val="002060"/>
        </w:rPr>
        <w:t>U.MANDOLESI</w:t>
      </w:r>
      <w:proofErr w:type="gramEnd"/>
      <w:r w:rsidRPr="00C16296">
        <w:rPr>
          <w:rFonts w:ascii="Courier New" w:hAnsi="Courier New" w:cs="Courier New"/>
          <w:color w:val="002060"/>
        </w:rPr>
        <w:t xml:space="preserve"> CALCIO        QF     7,00                4,00                 3,00</w:t>
      </w:r>
    </w:p>
    <w:p w14:paraId="7CA641BD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PIETRALACROCE 73          OF     7,05                                     7,05</w:t>
      </w:r>
    </w:p>
    <w:p w14:paraId="1134F75C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CERRETO D ESI C5 A.S.D.   QF     7,30                4,00                 3,30</w:t>
      </w:r>
    </w:p>
    <w:p w14:paraId="3802361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FUTSAL MONTURANO          SB     8,30                2,00                 6,30</w:t>
      </w:r>
    </w:p>
    <w:p w14:paraId="47E24755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REAL </w:t>
      </w:r>
      <w:proofErr w:type="gramStart"/>
      <w:r w:rsidRPr="00C16296">
        <w:rPr>
          <w:rFonts w:ascii="Courier New" w:hAnsi="Courier New" w:cs="Courier New"/>
          <w:color w:val="002060"/>
        </w:rPr>
        <w:t>S.COSTANZO</w:t>
      </w:r>
      <w:proofErr w:type="gramEnd"/>
      <w:r w:rsidRPr="00C16296">
        <w:rPr>
          <w:rFonts w:ascii="Courier New" w:hAnsi="Courier New" w:cs="Courier New"/>
          <w:color w:val="002060"/>
        </w:rPr>
        <w:t xml:space="preserve"> CALCIO 5  OF     8,40                                     8,40</w:t>
      </w:r>
    </w:p>
    <w:p w14:paraId="4ED75115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CASENUOVE                 OF     9,25                4,00                 5,25</w:t>
      </w:r>
    </w:p>
    <w:p w14:paraId="354E7E3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OSTRENSE                  QF     9,95                4,00      1,15       4,80</w:t>
      </w:r>
    </w:p>
    <w:p w14:paraId="1F4D4A9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AUDAX 1970 </w:t>
      </w:r>
      <w:proofErr w:type="gramStart"/>
      <w:r w:rsidRPr="00C16296">
        <w:rPr>
          <w:rFonts w:ascii="Courier New" w:hAnsi="Courier New" w:cs="Courier New"/>
          <w:color w:val="002060"/>
        </w:rPr>
        <w:t>S.ANGELO</w:t>
      </w:r>
      <w:proofErr w:type="gramEnd"/>
      <w:r w:rsidRPr="00C16296">
        <w:rPr>
          <w:rFonts w:ascii="Courier New" w:hAnsi="Courier New" w:cs="Courier New"/>
          <w:color w:val="002060"/>
        </w:rPr>
        <w:t xml:space="preserve">       QF    10,55      4,00                1,15       5,40</w:t>
      </w:r>
    </w:p>
    <w:p w14:paraId="7334572D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CANDIA BARACCOLA ASPIO    SB    10,70      2,00                           8,70</w:t>
      </w:r>
    </w:p>
    <w:p w14:paraId="6197C7CA" w14:textId="3A015A00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INVICTA FUTSAL MACERATA   QF    19,15               16,00                 3,15</w:t>
      </w:r>
    </w:p>
    <w:p w14:paraId="5C80BD34" w14:textId="6B698B18" w:rsidR="00C16296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5A317139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19 CALCIO A 5 REGIONALE</w:t>
      </w:r>
    </w:p>
    <w:p w14:paraId="6C14A50C" w14:textId="77777777" w:rsidR="00C16296" w:rsidRPr="00457470" w:rsidRDefault="00C16296" w:rsidP="00C16296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6D289776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494774D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</w:t>
      </w:r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U.MANDOLESI</w:t>
      </w:r>
      <w:proofErr w:type="gram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CALCIO        OF     1,65                                     1,65</w:t>
      </w:r>
    </w:p>
    <w:p w14:paraId="555B2ACF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QF     1,95                                     1,95</w:t>
      </w:r>
    </w:p>
    <w:p w14:paraId="25862FF3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FBC                QF     1,95                                     1,95</w:t>
      </w:r>
    </w:p>
    <w:p w14:paraId="27EA5492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REAL FABRIANO             QF     2,65                          1,15       1,50</w:t>
      </w:r>
    </w:p>
    <w:p w14:paraId="63BB2FF7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AUDAX MONTECOSARO C5 OF     2,70                                     2,70</w:t>
      </w:r>
    </w:p>
    <w:p w14:paraId="1F2C0926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ATL URBINO C5 1999        QF     2,70                                     2,70</w:t>
      </w:r>
    </w:p>
    <w:p w14:paraId="7767B84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CENTROSOCIO SP. OF     2,85                                     2,85</w:t>
      </w:r>
    </w:p>
    <w:p w14:paraId="6115E5A4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MONTELUPONE CALCIO A 5    SB     2,85                                     2,85</w:t>
      </w:r>
    </w:p>
    <w:p w14:paraId="2017C10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C.U.S. MACERATA CALCIO A5 SB     3,90                                     3,90</w:t>
      </w:r>
    </w:p>
    <w:p w14:paraId="4A5544C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HELVIA RECINA FUTSAL RECA QF     3,90                                     3,90</w:t>
      </w:r>
    </w:p>
    <w:p w14:paraId="443D075F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CSI STELLA A.S.D.         SB     4,05                                     4,05</w:t>
      </w:r>
    </w:p>
    <w:p w14:paraId="7450A95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PIETRALACROCE 73          QF     4,20                                     4,20</w:t>
      </w:r>
    </w:p>
    <w:p w14:paraId="557E5D87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VILLA MUSONE         OF     4,75                4,00                  ,75</w:t>
      </w:r>
    </w:p>
    <w:p w14:paraId="6BD6F0E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CASENUOVE                 SA     5,05                          1,15       3,90</w:t>
      </w:r>
    </w:p>
    <w:p w14:paraId="2FE517E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SPORTLAND                 QF     5,10                                     5,10</w:t>
      </w:r>
    </w:p>
    <w:p w14:paraId="02D3AD8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DINAMIS 1990              SA     5,60      2,00                           3,60</w:t>
      </w:r>
    </w:p>
    <w:p w14:paraId="0DB5B48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NUOVA JUVENTINA FFC       OF     8,10      2,00      4,00                 2,10</w:t>
      </w:r>
    </w:p>
    <w:p w14:paraId="0EDB11F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VIRTUS TEAM SOC.COOP.     SA     8,30      4,00                1,15       3,15</w:t>
      </w:r>
    </w:p>
    <w:p w14:paraId="054BD07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CAMPOCAVALLO              QF     9,10                4,00                 5,10</w:t>
      </w:r>
    </w:p>
    <w:p w14:paraId="488972D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CALCIO A 5 OF    10,00      4,00      2,00      1,15       2,85</w:t>
      </w:r>
    </w:p>
    <w:p w14:paraId="5C07ADD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JESI CALCIO A 5           SA    10,60      4,00                           6,60</w:t>
      </w:r>
    </w:p>
    <w:p w14:paraId="2DA52E7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AUDAX 1970 </w:t>
      </w:r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S.ANGELO</w:t>
      </w:r>
      <w:proofErr w:type="gram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OF    10,75      2,00      2,00                 6,75</w:t>
      </w:r>
    </w:p>
    <w:p w14:paraId="4B0A0351" w14:textId="78D34863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POTENZA PICENA     OF    13,10                8,00                 5,10</w:t>
      </w:r>
    </w:p>
    <w:p w14:paraId="5C8D07D5" w14:textId="77777777" w:rsidR="00C16296" w:rsidRDefault="00C16296" w:rsidP="00C16296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373540F0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17 C5 REGIONALI MASCHILI</w:t>
      </w:r>
    </w:p>
    <w:p w14:paraId="0887D3A5" w14:textId="77777777" w:rsidR="00C16296" w:rsidRPr="00457470" w:rsidRDefault="00C16296" w:rsidP="00C16296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5DCF0473" w14:textId="4F817A81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05A83BF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GROTTACCIA 2005           OF     1,20                                 1,20</w:t>
      </w:r>
    </w:p>
    <w:p w14:paraId="22123706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AMICI DEL CENTROSOCIO SP. OF     2,20                                 2,20</w:t>
      </w:r>
    </w:p>
    <w:p w14:paraId="2FD59A0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AMICI 84                  OF     2,20                                 2,20</w:t>
      </w:r>
    </w:p>
    <w:p w14:paraId="3083B96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TAVERNELLE                SA     4,20                                 4,20</w:t>
      </w:r>
    </w:p>
    <w:p w14:paraId="486C14E8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ACLI VILLA MUSONE         SB     5,40                                 5,40</w:t>
      </w:r>
    </w:p>
    <w:p w14:paraId="756AF17A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CANTINE RIUNITE CSI       OF     5,80                                 5,80</w:t>
      </w:r>
    </w:p>
    <w:p w14:paraId="22BED66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L ALTRO SPORT CALCIO A </w:t>
      </w:r>
      <w:proofErr w:type="gramStart"/>
      <w:r w:rsidRPr="00EA290C">
        <w:rPr>
          <w:rStyle w:val="Enfasigrassetto"/>
          <w:rFonts w:ascii="Courier New" w:hAnsi="Courier New" w:cs="Courier New"/>
          <w:b w:val="0"/>
          <w:color w:val="002060"/>
        </w:rPr>
        <w:t>5  OF</w:t>
      </w:r>
      <w:proofErr w:type="gramEnd"/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     5,90     1,50                        4,40</w:t>
      </w:r>
    </w:p>
    <w:p w14:paraId="0E34C5E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lastRenderedPageBreak/>
        <w:t>ETA BETA FOOTBALL         QF     6,20                                 6,20</w:t>
      </w:r>
    </w:p>
    <w:p w14:paraId="1997F7A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FUTSAL ASKL               QF     6,40                                 6,40</w:t>
      </w:r>
    </w:p>
    <w:p w14:paraId="7604438A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CALCETTO NUMANA           SA     6,80                                 6,80</w:t>
      </w:r>
    </w:p>
    <w:p w14:paraId="1C9FF3BB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ACLI AUDAX MONTECOSARO C</w:t>
      </w:r>
      <w:proofErr w:type="gramStart"/>
      <w:r w:rsidRPr="00EA290C">
        <w:rPr>
          <w:rStyle w:val="Enfasigrassetto"/>
          <w:rFonts w:ascii="Courier New" w:hAnsi="Courier New" w:cs="Courier New"/>
          <w:b w:val="0"/>
          <w:color w:val="002060"/>
        </w:rPr>
        <w:t>5  G</w:t>
      </w:r>
      <w:proofErr w:type="gramEnd"/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     6,90                                 6,90</w:t>
      </w:r>
    </w:p>
    <w:p w14:paraId="3F56044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HELVIA RECINA FUTSAL RECA FF     6,90                                 6,90</w:t>
      </w:r>
    </w:p>
    <w:p w14:paraId="61F00717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FFJ CALCIO A 5            SA     7,00                                 7,00</w:t>
      </w:r>
    </w:p>
    <w:p w14:paraId="504CE6A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REAL </w:t>
      </w:r>
      <w:proofErr w:type="gramStart"/>
      <w:r w:rsidRPr="00EA290C">
        <w:rPr>
          <w:rStyle w:val="Enfasigrassetto"/>
          <w:rFonts w:ascii="Courier New" w:hAnsi="Courier New" w:cs="Courier New"/>
          <w:b w:val="0"/>
          <w:color w:val="002060"/>
        </w:rPr>
        <w:t>S.COSTANZO</w:t>
      </w:r>
      <w:proofErr w:type="gramEnd"/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 CALCIO 5  QF     7,20                                 7,20</w:t>
      </w:r>
    </w:p>
    <w:p w14:paraId="31389032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CALCIO A 5 CORINALDO      OF     7,70                                 7,70</w:t>
      </w:r>
    </w:p>
    <w:p w14:paraId="6200A29B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ITALSERVICE C5            OF     7,80              3,00               4,80</w:t>
      </w:r>
    </w:p>
    <w:p w14:paraId="4D6B0959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FUTSAL FBC                SB     8,20                                 8,20</w:t>
      </w:r>
    </w:p>
    <w:p w14:paraId="1E526A89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POLISPORTIVA GAGLIARDA    SB     8,30              1,50               6,80</w:t>
      </w:r>
    </w:p>
    <w:p w14:paraId="5ACDBD0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C.U.S. ANCONA             SF     8,70                                 8,70</w:t>
      </w:r>
    </w:p>
    <w:p w14:paraId="35457623" w14:textId="74A19495" w:rsid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C.U.S. MACERATA CALCIO A5 SF     9,40              5,00               4,40</w:t>
      </w:r>
    </w:p>
    <w:p w14:paraId="2A4EE87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FERMO SSD ARL             SB    11,60                                11,60</w:t>
      </w:r>
    </w:p>
    <w:p w14:paraId="303A01D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VIRTUS TEAM SOC.COOP.     SA    12,20                       5,00      7,20</w:t>
      </w:r>
    </w:p>
    <w:p w14:paraId="3C6472D0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AUDAX 1970 </w:t>
      </w:r>
      <w:proofErr w:type="gramStart"/>
      <w:r w:rsidRPr="00EA290C">
        <w:rPr>
          <w:rStyle w:val="Enfasigrassetto"/>
          <w:rFonts w:ascii="Courier New" w:hAnsi="Courier New" w:cs="Courier New"/>
          <w:b w:val="0"/>
          <w:color w:val="002060"/>
        </w:rPr>
        <w:t>S.ANGELO</w:t>
      </w:r>
      <w:proofErr w:type="gramEnd"/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       FF    13,70     3,00                       10,70</w:t>
      </w:r>
    </w:p>
    <w:p w14:paraId="74955EC4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DINAMIS 1990              OF    13,80              5,00               8,80</w:t>
      </w:r>
    </w:p>
    <w:p w14:paraId="216170C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FUTSAL COBA SPORTIVA </w:t>
      </w:r>
      <w:proofErr w:type="gramStart"/>
      <w:r w:rsidRPr="00EA290C">
        <w:rPr>
          <w:rStyle w:val="Enfasigrassetto"/>
          <w:rFonts w:ascii="Courier New" w:hAnsi="Courier New" w:cs="Courier New"/>
          <w:b w:val="0"/>
          <w:color w:val="002060"/>
        </w:rPr>
        <w:t>DIL  SB</w:t>
      </w:r>
      <w:proofErr w:type="gramEnd"/>
      <w:r w:rsidRPr="00EA290C">
        <w:rPr>
          <w:rStyle w:val="Enfasigrassetto"/>
          <w:rFonts w:ascii="Courier New" w:hAnsi="Courier New" w:cs="Courier New"/>
          <w:b w:val="0"/>
          <w:color w:val="002060"/>
        </w:rPr>
        <w:t xml:space="preserve">    13,80              3,00     5,00      5,80</w:t>
      </w:r>
    </w:p>
    <w:p w14:paraId="32313C0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REAL FABRIANO             QF    15,60                                15,60</w:t>
      </w:r>
    </w:p>
    <w:p w14:paraId="75CE1F26" w14:textId="25D8539A" w:rsidR="00EA290C" w:rsidRPr="00457470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POL.CAGLI SPORT ASSOCIATI SA    22,00    10,00    10,00               2,00</w:t>
      </w:r>
    </w:p>
    <w:p w14:paraId="00D3EECE" w14:textId="393E6C49" w:rsidR="00C16296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5BBAAEF9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15 C5 REGIONALI MASCHILI</w:t>
      </w:r>
    </w:p>
    <w:p w14:paraId="1BE7F9AC" w14:textId="77777777" w:rsidR="00C16296" w:rsidRPr="00457470" w:rsidRDefault="00C16296" w:rsidP="00C16296">
      <w:pPr>
        <w:pStyle w:val="TITOLOPRINC"/>
        <w:divId w:val="527259509"/>
        <w:rPr>
          <w:color w:val="002060"/>
        </w:rPr>
      </w:pPr>
      <w:r>
        <w:rPr>
          <w:color w:val="002060"/>
        </w:rPr>
        <w:t>GRADUATORIA COPPA DISCIPLINA</w:t>
      </w:r>
    </w:p>
    <w:p w14:paraId="2D61F09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1DC409D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</w:t>
      </w:r>
      <w:proofErr w:type="spellStart"/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CALCIOsq.B</w:t>
      </w:r>
      <w:proofErr w:type="spell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B</w:t>
      </w:r>
      <w:proofErr w:type="gramEnd"/>
    </w:p>
    <w:p w14:paraId="04BAA2D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TAVERNELLE                OF</w:t>
      </w:r>
    </w:p>
    <w:p w14:paraId="0706309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</w:t>
      </w:r>
      <w:proofErr w:type="spellStart"/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CENTROSOCIOsq.B</w:t>
      </w:r>
      <w:proofErr w:type="spell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A</w:t>
      </w:r>
      <w:proofErr w:type="gram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,15                                      ,15</w:t>
      </w:r>
    </w:p>
    <w:p w14:paraId="13827E2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BULDOG T.N.T. LUCREZIA    OF      ,15                                      ,15</w:t>
      </w:r>
    </w:p>
    <w:p w14:paraId="102D5BB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C.U.S. MACERATA CALCIO A5 QF      ,15                                      ,15</w:t>
      </w:r>
    </w:p>
    <w:p w14:paraId="3724E11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PIANACCIO                 OF      ,15                                      ,15</w:t>
      </w:r>
    </w:p>
    <w:p w14:paraId="1CDAEB4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FUTBOL3                   QF      ,30                                      ,30</w:t>
      </w:r>
    </w:p>
    <w:p w14:paraId="1580825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SENIGALLIA CALCIO         QF      ,30                                      ,30</w:t>
      </w:r>
    </w:p>
    <w:p w14:paraId="7E15405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REAL </w:t>
      </w:r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S.COSTANZO</w:t>
      </w:r>
      <w:proofErr w:type="gram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CALCIO 5  QF      ,45                                      ,45</w:t>
      </w:r>
    </w:p>
    <w:p w14:paraId="1052F3D3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CENTROSOCIO SP. QF      ,60                                      ,60</w:t>
      </w:r>
    </w:p>
    <w:p w14:paraId="5960966E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OF      ,75                                      ,75</w:t>
      </w:r>
    </w:p>
    <w:p w14:paraId="6977DD5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ASKL               OF      ,90                                      ,90</w:t>
      </w:r>
    </w:p>
    <w:p w14:paraId="367240B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AUDAX 1970 </w:t>
      </w:r>
      <w:proofErr w:type="gramStart"/>
      <w:r w:rsidRPr="00C16296">
        <w:rPr>
          <w:rStyle w:val="Enfasigrassetto"/>
          <w:rFonts w:ascii="Courier New" w:hAnsi="Courier New" w:cs="Courier New"/>
          <w:b w:val="0"/>
          <w:color w:val="002060"/>
        </w:rPr>
        <w:t>S.ANGELO</w:t>
      </w:r>
      <w:proofErr w:type="gramEnd"/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QF     1,05                                     1,05</w:t>
      </w:r>
    </w:p>
    <w:p w14:paraId="5829B9F2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VIRTUS TEAM SOC.COOP.     OF     1,15                          1,15</w:t>
      </w:r>
    </w:p>
    <w:p w14:paraId="53CF505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ITALSERVICE C5            QF     1,60      1,00                            ,60</w:t>
      </w:r>
    </w:p>
    <w:p w14:paraId="534A8BE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CALCIO A 5 QF     2,05                          1,15        ,90</w:t>
      </w:r>
    </w:p>
    <w:p w14:paraId="6DE6C6E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AUDAX MONTECOSARO C5 OF     5,60                4,00      1,15        ,45</w:t>
      </w:r>
    </w:p>
    <w:p w14:paraId="1CB8B526" w14:textId="49699AE2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FBC                OF    22,15     22,00                            ,15</w:t>
      </w:r>
    </w:p>
    <w:p w14:paraId="3214BA61" w14:textId="77777777" w:rsidR="00C16296" w:rsidRPr="00457470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1784B4F2" w14:textId="77777777" w:rsidR="007F3D43" w:rsidRPr="00E324D6" w:rsidRDefault="007F3D43" w:rsidP="007F3D4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TITOLO REGIONALE SERIE D CALCIO A CINQUE</w:t>
      </w:r>
      <w:bookmarkEnd w:id="7"/>
    </w:p>
    <w:p w14:paraId="473313BA" w14:textId="77777777" w:rsidR="007F3D43" w:rsidRPr="00D87727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7727">
        <w:rPr>
          <w:rFonts w:ascii="Arial" w:hAnsi="Arial" w:cs="Arial"/>
          <w:b/>
          <w:color w:val="002060"/>
          <w:sz w:val="22"/>
          <w:szCs w:val="22"/>
          <w:u w:val="single"/>
        </w:rPr>
        <w:t>TRIANGOLARE</w:t>
      </w:r>
    </w:p>
    <w:p w14:paraId="0D889E8A" w14:textId="701ECF94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4D36D10D" w14:textId="0B37E1E2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BORGOROSSO TOLENTINO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SENIGALLIA CALCIO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2-9</w:t>
      </w:r>
    </w:p>
    <w:p w14:paraId="4AFEAD0C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>Riposa: FUTSAL D. E G.</w:t>
      </w:r>
    </w:p>
    <w:p w14:paraId="27419095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9547B33" w14:textId="389DA1E3" w:rsidR="007F3D43" w:rsidRDefault="001166A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II^ GIORNATA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7F476E36" w14:textId="03FF5D15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FUTSAL D.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E  G.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– BORGOROSSO TOLENTINO</w:t>
      </w:r>
      <w:r w:rsidR="002F2A09">
        <w:rPr>
          <w:rFonts w:ascii="Arial" w:hAnsi="Arial" w:cs="Arial"/>
          <w:b/>
          <w:color w:val="002060"/>
          <w:sz w:val="22"/>
          <w:szCs w:val="22"/>
        </w:rPr>
        <w:t xml:space="preserve"> 3-1</w:t>
      </w:r>
    </w:p>
    <w:p w14:paraId="725C00C7" w14:textId="0C2457BB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lastRenderedPageBreak/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SENIGALLIA CALCIO</w:t>
      </w:r>
    </w:p>
    <w:p w14:paraId="1B17A8E3" w14:textId="77777777" w:rsidR="00FD654A" w:rsidRDefault="00FD654A" w:rsidP="007F3D43">
      <w:pPr>
        <w:pStyle w:val="Corpodeltesto21"/>
        <w:divId w:val="527259509"/>
        <w:rPr>
          <w:rFonts w:ascii="Arial" w:hAnsi="Arial" w:cs="Arial"/>
          <w:i/>
          <w:color w:val="002060"/>
          <w:sz w:val="22"/>
          <w:szCs w:val="22"/>
        </w:rPr>
      </w:pPr>
    </w:p>
    <w:p w14:paraId="509DD9F1" w14:textId="43136FE8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III^ GIORNATA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482E2BA1" w14:textId="7C636B05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SENIGALLIA CALCIO – FUTSAL D.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E  G.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="00D87727">
        <w:rPr>
          <w:rFonts w:ascii="Arial" w:hAnsi="Arial" w:cs="Arial"/>
          <w:b/>
          <w:color w:val="002060"/>
          <w:sz w:val="22"/>
          <w:szCs w:val="22"/>
        </w:rPr>
        <w:t>4-9</w:t>
      </w:r>
    </w:p>
    <w:p w14:paraId="7DB5F2BD" w14:textId="797BBB74" w:rsidR="00FD654A" w:rsidRPr="00FD654A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BORGOROSSO TOLENTINO</w:t>
      </w:r>
    </w:p>
    <w:p w14:paraId="6A359BF4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5ACC89E" w14:textId="77777777" w:rsidR="007F3D43" w:rsidRPr="00D87727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7727">
        <w:rPr>
          <w:rFonts w:ascii="Arial" w:hAnsi="Arial" w:cs="Arial"/>
          <w:b/>
          <w:color w:val="002060"/>
          <w:sz w:val="22"/>
          <w:szCs w:val="22"/>
          <w:u w:val="single"/>
        </w:rPr>
        <w:t>ACCOPPIAMENTO</w:t>
      </w:r>
    </w:p>
    <w:p w14:paraId="70991B3B" w14:textId="20172225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ANDATA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3CB68B5D" w14:textId="79E1558B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ALMA JUVENTUS FANO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FREELY SPORT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6-5</w:t>
      </w:r>
    </w:p>
    <w:p w14:paraId="420D3C0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0C50987" w14:textId="49886DAD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RITORNO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720B34DD" w14:textId="6256F31C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FREELY SPORT – ALMA JUVENTUS FANO</w:t>
      </w:r>
      <w:r w:rsidR="00D87727">
        <w:rPr>
          <w:rFonts w:ascii="Arial" w:hAnsi="Arial" w:cs="Arial"/>
          <w:b/>
          <w:color w:val="002060"/>
          <w:sz w:val="22"/>
          <w:szCs w:val="22"/>
        </w:rPr>
        <w:t xml:space="preserve"> 7-9</w:t>
      </w:r>
    </w:p>
    <w:p w14:paraId="0C2CC732" w14:textId="1AE11F83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CE276CC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GARA DI FINALE</w:t>
      </w:r>
    </w:p>
    <w:p w14:paraId="06F43B57" w14:textId="6B5A62FB" w:rsidR="007F3D43" w:rsidRDefault="00D87727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VENERDI’ 07</w:t>
      </w:r>
      <w:r w:rsidR="007F3D43">
        <w:rPr>
          <w:rFonts w:ascii="Arial" w:hAnsi="Arial" w:cs="Arial"/>
          <w:color w:val="002060"/>
          <w:sz w:val="22"/>
          <w:szCs w:val="22"/>
        </w:rPr>
        <w:t>/06/2019</w:t>
      </w:r>
      <w:r>
        <w:rPr>
          <w:rFonts w:ascii="Arial" w:hAnsi="Arial" w:cs="Arial"/>
          <w:color w:val="002060"/>
          <w:sz w:val="22"/>
          <w:szCs w:val="22"/>
        </w:rPr>
        <w:t xml:space="preserve">, ore 21:30 </w:t>
      </w:r>
      <w:r w:rsidR="007F3D4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BF4B13B" w14:textId="7444FD23" w:rsidR="00D87727" w:rsidRPr="00D87727" w:rsidRDefault="00D87727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D87727">
        <w:rPr>
          <w:rFonts w:ascii="Arial" w:hAnsi="Arial" w:cs="Arial"/>
          <w:b/>
          <w:color w:val="002060"/>
          <w:sz w:val="22"/>
          <w:szCs w:val="22"/>
        </w:rPr>
        <w:t>FUTSAL D. E G. – ALMA JUVENTUS FANO</w:t>
      </w:r>
    </w:p>
    <w:p w14:paraId="62953A2A" w14:textId="3AB9D62D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E941E3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627797FE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RISULTATI</w:t>
      </w:r>
    </w:p>
    <w:p w14:paraId="210EE69C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53B1A166" w14:textId="77777777" w:rsidR="00D23E30" w:rsidRPr="001E4982" w:rsidRDefault="00D23E30" w:rsidP="00D23E30">
      <w:pPr>
        <w:pStyle w:val="SOTTOTITOLOCAMPIONATO1"/>
        <w:divId w:val="527259509"/>
        <w:rPr>
          <w:color w:val="002060"/>
        </w:rPr>
      </w:pPr>
      <w:r w:rsidRPr="001E4982">
        <w:rPr>
          <w:color w:val="002060"/>
        </w:rPr>
        <w:t xml:space="preserve">RISULTATI UFFICIALI GARE DEL </w:t>
      </w:r>
      <w:r>
        <w:rPr>
          <w:color w:val="002060"/>
        </w:rPr>
        <w:t>29</w:t>
      </w:r>
      <w:r w:rsidRPr="001E4982">
        <w:rPr>
          <w:color w:val="002060"/>
        </w:rPr>
        <w:t>/05/2019</w:t>
      </w:r>
    </w:p>
    <w:p w14:paraId="60899EC5" w14:textId="77777777" w:rsidR="00D23E30" w:rsidRPr="001E4982" w:rsidRDefault="00D23E30" w:rsidP="00D23E30">
      <w:pPr>
        <w:pStyle w:val="SOTTOTITOLOCAMPIONATO2"/>
        <w:divId w:val="527259509"/>
        <w:rPr>
          <w:color w:val="002060"/>
        </w:rPr>
      </w:pPr>
      <w:r w:rsidRPr="001E4982">
        <w:rPr>
          <w:color w:val="002060"/>
        </w:rPr>
        <w:t>Si trascrivono qui di seguito i risultati ufficiali delle gare disputate</w:t>
      </w:r>
    </w:p>
    <w:p w14:paraId="1A9CC7CE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23E30" w:rsidRPr="001E4982" w14:paraId="6ED207AB" w14:textId="77777777" w:rsidTr="00D23E3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23E30" w:rsidRPr="001E4982" w14:paraId="120E9009" w14:textId="77777777" w:rsidTr="002F74D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A9F451" w14:textId="77777777" w:rsidR="00D23E30" w:rsidRPr="001E4982" w:rsidRDefault="00D23E30" w:rsidP="002F74D1">
                  <w:pPr>
                    <w:pStyle w:val="HEADER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 xml:space="preserve">GIRONE </w:t>
                  </w:r>
                  <w:r>
                    <w:rPr>
                      <w:color w:val="002060"/>
                    </w:rPr>
                    <w:t>B</w:t>
                  </w:r>
                  <w:r w:rsidRPr="001E4982">
                    <w:rPr>
                      <w:color w:val="002060"/>
                    </w:rPr>
                    <w:t xml:space="preserve"> - </w:t>
                  </w:r>
                  <w:r>
                    <w:rPr>
                      <w:color w:val="002060"/>
                    </w:rPr>
                    <w:t>1</w:t>
                  </w:r>
                  <w:r w:rsidRPr="001E4982">
                    <w:rPr>
                      <w:color w:val="002060"/>
                    </w:rPr>
                    <w:t xml:space="preserve"> Giornata - </w:t>
                  </w:r>
                  <w:r>
                    <w:rPr>
                      <w:color w:val="002060"/>
                    </w:rPr>
                    <w:t>B</w:t>
                  </w:r>
                </w:p>
              </w:tc>
            </w:tr>
            <w:tr w:rsidR="00D23E30" w:rsidRPr="001E4982" w14:paraId="27AD147A" w14:textId="77777777" w:rsidTr="002F74D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B85D1E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FREELY SPORT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D93C69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2EF734B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7</w:t>
                  </w:r>
                  <w:r w:rsidRPr="001E4982">
                    <w:rPr>
                      <w:color w:val="002060"/>
                    </w:rPr>
                    <w:t xml:space="preserve">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26D457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 </w:t>
                  </w:r>
                </w:p>
              </w:tc>
            </w:tr>
          </w:tbl>
          <w:p w14:paraId="35F7645D" w14:textId="77777777" w:rsidR="00D23E30" w:rsidRPr="001E4982" w:rsidRDefault="00D23E30" w:rsidP="002F74D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0A7D1AB1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7C75BD9B" w14:textId="77777777" w:rsidR="00D23E30" w:rsidRPr="001E4982" w:rsidRDefault="00D23E30" w:rsidP="00D23E30">
      <w:pPr>
        <w:pStyle w:val="SOTTOTITOLOCAMPIONATO1"/>
        <w:divId w:val="527259509"/>
        <w:rPr>
          <w:color w:val="002060"/>
        </w:rPr>
      </w:pPr>
      <w:r w:rsidRPr="001E4982">
        <w:rPr>
          <w:color w:val="002060"/>
        </w:rPr>
        <w:t>RISULTATI UFFICIALI GARE DEL 31/05/2019</w:t>
      </w:r>
    </w:p>
    <w:p w14:paraId="4BF7E42F" w14:textId="77777777" w:rsidR="00D23E30" w:rsidRPr="001E4982" w:rsidRDefault="00D23E30" w:rsidP="00D23E30">
      <w:pPr>
        <w:pStyle w:val="SOTTOTITOLOCAMPIONATO2"/>
        <w:divId w:val="527259509"/>
        <w:rPr>
          <w:color w:val="002060"/>
        </w:rPr>
      </w:pPr>
      <w:r w:rsidRPr="001E4982">
        <w:rPr>
          <w:color w:val="002060"/>
        </w:rPr>
        <w:t>Si trascrivono qui di seguito i risultati ufficiali delle gare disputate</w:t>
      </w:r>
    </w:p>
    <w:p w14:paraId="7FF9C918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23E30" w:rsidRPr="001E4982" w14:paraId="7240F05C" w14:textId="77777777" w:rsidTr="00D23E3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23E30" w:rsidRPr="001E4982" w14:paraId="426AD722" w14:textId="77777777" w:rsidTr="002F74D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A49EBF" w14:textId="77777777" w:rsidR="00D23E30" w:rsidRPr="001E4982" w:rsidRDefault="00D23E30" w:rsidP="002F74D1">
                  <w:pPr>
                    <w:pStyle w:val="HEADER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D23E30" w:rsidRPr="001E4982" w14:paraId="3E82FBE1" w14:textId="77777777" w:rsidTr="002F74D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7CC13B6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1CF73A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- FUTSAL D. E 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4511D5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4 - 9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CA0734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05C41A" w14:textId="77777777" w:rsidR="00D23E30" w:rsidRPr="001E4982" w:rsidRDefault="00D23E30" w:rsidP="002F74D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051EE3C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222D5488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GIUDICE SPORTIVO</w:t>
      </w:r>
    </w:p>
    <w:p w14:paraId="4010ABFD" w14:textId="77777777" w:rsidR="00D23E30" w:rsidRPr="001E4982" w:rsidRDefault="00D23E30" w:rsidP="00D23E30">
      <w:pPr>
        <w:pStyle w:val="diffida"/>
        <w:divId w:val="527259509"/>
        <w:rPr>
          <w:color w:val="002060"/>
        </w:rPr>
      </w:pPr>
      <w:r w:rsidRPr="001E4982">
        <w:rPr>
          <w:color w:val="002060"/>
        </w:rPr>
        <w:t>Il Giudice Sportivo, Avv. Claudio Romagnoli, nella seduta del 05/06/2019, ha adottato le decisioni che di seguito integralmente si riportano:</w:t>
      </w:r>
    </w:p>
    <w:p w14:paraId="5AA2E6CB" w14:textId="77777777" w:rsidR="00D23E30" w:rsidRPr="001E4982" w:rsidRDefault="00D23E30" w:rsidP="00D23E30">
      <w:pPr>
        <w:pStyle w:val="titolo10"/>
        <w:divId w:val="527259509"/>
        <w:rPr>
          <w:color w:val="002060"/>
        </w:rPr>
      </w:pPr>
      <w:r w:rsidRPr="001E4982">
        <w:rPr>
          <w:color w:val="002060"/>
        </w:rPr>
        <w:t xml:space="preserve">GARE DEL 29/ 5/2019 </w:t>
      </w:r>
    </w:p>
    <w:p w14:paraId="367CEA70" w14:textId="77777777" w:rsidR="00D23E30" w:rsidRPr="001E4982" w:rsidRDefault="00D23E30" w:rsidP="00D23E30">
      <w:pPr>
        <w:pStyle w:val="titolo7a"/>
        <w:divId w:val="527259509"/>
        <w:rPr>
          <w:color w:val="002060"/>
        </w:rPr>
      </w:pPr>
      <w:r w:rsidRPr="001E4982">
        <w:rPr>
          <w:color w:val="002060"/>
        </w:rPr>
        <w:t xml:space="preserve">PROVVEDIMENTI DISCIPLINARI </w:t>
      </w:r>
    </w:p>
    <w:p w14:paraId="713AABB8" w14:textId="77777777" w:rsidR="00D23E30" w:rsidRPr="001E4982" w:rsidRDefault="00D23E30" w:rsidP="00D23E30">
      <w:pPr>
        <w:pStyle w:val="TITOLO7B"/>
        <w:divId w:val="527259509"/>
        <w:rPr>
          <w:color w:val="002060"/>
        </w:rPr>
      </w:pPr>
      <w:r w:rsidRPr="001E4982">
        <w:rPr>
          <w:color w:val="002060"/>
        </w:rPr>
        <w:t xml:space="preserve">In base alle risultanze degli atti ufficiali sono state deliberate le seguenti sanzioni disciplinari. </w:t>
      </w:r>
    </w:p>
    <w:p w14:paraId="72DA944C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DI ALLENATORI </w:t>
      </w:r>
    </w:p>
    <w:p w14:paraId="46781B86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SQUALIFICA FINO AL 31/10/2019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7A5C5EE4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4BD8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VALORI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A768FC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738B4C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3D74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566B39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44B15454" w14:textId="77777777" w:rsidR="00D23E30" w:rsidRPr="001E4982" w:rsidRDefault="00D23E30" w:rsidP="00D23E30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1E4982">
        <w:rPr>
          <w:color w:val="002060"/>
        </w:rPr>
        <w:t>Per essere entrato, durante la gara, nel terreno di gioco tenendo un comportamento offensivo minaccioso ed intimidatorio nei confronti del Direttore di gara, affer</w:t>
      </w:r>
      <w:r>
        <w:rPr>
          <w:color w:val="002060"/>
        </w:rPr>
        <w:t>r</w:t>
      </w:r>
      <w:r w:rsidRPr="001E4982">
        <w:rPr>
          <w:color w:val="002060"/>
        </w:rPr>
        <w:t xml:space="preserve">ando l'avambraccio dello stesso, stringendolo con vigoria senza causare ulteriori conseguenze, reiterando con le offese e le minacce. </w:t>
      </w:r>
    </w:p>
    <w:p w14:paraId="61FCEBF6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ESPULSI DAL CAMPO </w:t>
      </w:r>
    </w:p>
    <w:p w14:paraId="3EF52737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lastRenderedPageBreak/>
        <w:t xml:space="preserve">SQUALIFICA PER QUATTRO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5CBCA67B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EE4391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ZUCZKOWSKI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A302AC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AA30AA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19BBBA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3C3D5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4C4BB04C" w14:textId="77777777" w:rsidR="00D23E30" w:rsidRPr="001E4982" w:rsidRDefault="00D23E30" w:rsidP="00D23E30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1E4982">
        <w:rPr>
          <w:color w:val="002060"/>
        </w:rPr>
        <w:t>Espulso per condotta violenta nei</w:t>
      </w:r>
      <w:r>
        <w:rPr>
          <w:color w:val="002060"/>
        </w:rPr>
        <w:t xml:space="preserve"> confronti di un calciatore squa</w:t>
      </w:r>
      <w:r w:rsidRPr="001E4982">
        <w:rPr>
          <w:color w:val="002060"/>
        </w:rPr>
        <w:t xml:space="preserve">dra avversaria, alla notifica del provvedimento disciplinare rivolgeva all'arbitro frase intimidatoria. </w:t>
      </w:r>
    </w:p>
    <w:p w14:paraId="0EB737DE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NON ESPULSI DAL CAMPO </w:t>
      </w:r>
    </w:p>
    <w:p w14:paraId="25E6F47A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7C004926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3DA1F9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FALCIONI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B8307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E9EE1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1D07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PATRIGNANI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A73DF3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(ALMA JUVENTUS FANO) </w:t>
            </w:r>
          </w:p>
        </w:tc>
      </w:tr>
      <w:tr w:rsidR="00D23E30" w:rsidRPr="001E4982" w14:paraId="7F7574C5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327A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EMILI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14D40F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82B9A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D78DA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ZUCZKOWSKI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222F19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(FREELY SPORT) </w:t>
            </w:r>
          </w:p>
        </w:tc>
      </w:tr>
    </w:tbl>
    <w:p w14:paraId="580DAD97" w14:textId="77777777" w:rsidR="00D23E30" w:rsidRPr="001E4982" w:rsidRDefault="00D23E30" w:rsidP="00D23E30">
      <w:pPr>
        <w:pStyle w:val="titolo10"/>
        <w:divId w:val="527259509"/>
        <w:rPr>
          <w:color w:val="002060"/>
        </w:rPr>
      </w:pPr>
      <w:r w:rsidRPr="001E4982">
        <w:rPr>
          <w:color w:val="002060"/>
        </w:rPr>
        <w:t xml:space="preserve">GARE DEL 31/ 5/2019 </w:t>
      </w:r>
    </w:p>
    <w:p w14:paraId="1FC955CB" w14:textId="77777777" w:rsidR="00D23E30" w:rsidRPr="001E4982" w:rsidRDefault="00D23E30" w:rsidP="00D23E30">
      <w:pPr>
        <w:pStyle w:val="titolo7a"/>
        <w:divId w:val="527259509"/>
        <w:rPr>
          <w:color w:val="002060"/>
        </w:rPr>
      </w:pPr>
      <w:r w:rsidRPr="001E4982">
        <w:rPr>
          <w:color w:val="002060"/>
        </w:rPr>
        <w:t xml:space="preserve">PROVVEDIMENTI DISCIPLINARI </w:t>
      </w:r>
    </w:p>
    <w:p w14:paraId="09ED21B8" w14:textId="77777777" w:rsidR="00D23E30" w:rsidRPr="001E4982" w:rsidRDefault="00D23E30" w:rsidP="00D23E30">
      <w:pPr>
        <w:pStyle w:val="TITOLO7B"/>
        <w:divId w:val="527259509"/>
        <w:rPr>
          <w:color w:val="002060"/>
        </w:rPr>
      </w:pPr>
      <w:r w:rsidRPr="001E4982">
        <w:rPr>
          <w:color w:val="002060"/>
        </w:rPr>
        <w:t xml:space="preserve">In base alle risultanze degli atti ufficiali sono state deliberate le seguenti sanzioni disciplinari. </w:t>
      </w:r>
    </w:p>
    <w:p w14:paraId="69334291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ESPULSI DAL CAMPO </w:t>
      </w:r>
    </w:p>
    <w:p w14:paraId="6E8DB3C0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2FEF1746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35CF59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PETRILLO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07A40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EB8D3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54CBF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E09EA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025C93ED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NON ESPULSI DAL CAMPO </w:t>
      </w:r>
    </w:p>
    <w:p w14:paraId="34A3A71E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0923CC7F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4EF05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CANONICI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6D3D5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95BE2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6CE36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LIKA STIVI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41B0AE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(SENIGALLIA CALCIO) </w:t>
            </w:r>
          </w:p>
        </w:tc>
      </w:tr>
    </w:tbl>
    <w:p w14:paraId="3D68C9FA" w14:textId="77777777" w:rsidR="00D23E30" w:rsidRDefault="00D23E30" w:rsidP="00D23E30">
      <w:pPr>
        <w:pStyle w:val="breakline"/>
        <w:divId w:val="527259509"/>
        <w:rPr>
          <w:color w:val="002060"/>
        </w:rPr>
      </w:pPr>
    </w:p>
    <w:p w14:paraId="78194B3E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D68780A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362EA32" w14:textId="10C63AD9" w:rsidR="001166A3" w:rsidRDefault="001166A3" w:rsidP="001166A3">
      <w:pPr>
        <w:pStyle w:val="breakline"/>
        <w:divId w:val="527259509"/>
        <w:rPr>
          <w:color w:val="002060"/>
        </w:rPr>
      </w:pPr>
    </w:p>
    <w:p w14:paraId="1FB4A177" w14:textId="77777777" w:rsidR="00D23E30" w:rsidRPr="00E7732C" w:rsidRDefault="00D23E30" w:rsidP="00D23E30">
      <w:pPr>
        <w:pStyle w:val="TITOLOPRINC"/>
        <w:divId w:val="527259509"/>
        <w:rPr>
          <w:color w:val="002060"/>
        </w:rPr>
      </w:pPr>
      <w:r w:rsidRPr="00E7732C">
        <w:rPr>
          <w:color w:val="002060"/>
        </w:rPr>
        <w:t>PROGRAMMA GARE</w:t>
      </w:r>
    </w:p>
    <w:p w14:paraId="6FA3039B" w14:textId="77777777" w:rsidR="00D23E30" w:rsidRPr="00E7732C" w:rsidRDefault="00D23E30" w:rsidP="00D23E30">
      <w:pPr>
        <w:pStyle w:val="breakline"/>
        <w:divId w:val="527259509"/>
        <w:rPr>
          <w:color w:val="002060"/>
        </w:rPr>
      </w:pPr>
    </w:p>
    <w:p w14:paraId="5BCE460C" w14:textId="77777777" w:rsidR="00D23E30" w:rsidRPr="00E7732C" w:rsidRDefault="00D23E30" w:rsidP="00D23E30">
      <w:pPr>
        <w:pStyle w:val="SOTTOTITOLOCAMPIONATO1"/>
        <w:divId w:val="527259509"/>
        <w:rPr>
          <w:color w:val="002060"/>
        </w:rPr>
      </w:pPr>
      <w:r w:rsidRPr="00E7732C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23E30" w:rsidRPr="00E7732C" w14:paraId="79B79296" w14:textId="77777777" w:rsidTr="00D23E3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21434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DBA33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D0FEC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87898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75155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A81C39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proofErr w:type="spellStart"/>
            <w:r w:rsidRPr="00E7732C">
              <w:rPr>
                <w:color w:val="002060"/>
              </w:rPr>
              <w:t>Localita'</w:t>
            </w:r>
            <w:proofErr w:type="spellEnd"/>
            <w:r w:rsidRPr="00E7732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4F7139" w14:textId="77777777" w:rsidR="00D23E30" w:rsidRPr="00E7732C" w:rsidRDefault="00D23E30" w:rsidP="002F74D1">
            <w:pPr>
              <w:pStyle w:val="HEADERTABELLA"/>
              <w:rPr>
                <w:color w:val="002060"/>
              </w:rPr>
            </w:pPr>
            <w:r w:rsidRPr="00E7732C">
              <w:rPr>
                <w:color w:val="002060"/>
              </w:rPr>
              <w:t>Indirizzo Impianto</w:t>
            </w:r>
          </w:p>
        </w:tc>
      </w:tr>
      <w:tr w:rsidR="00D23E30" w:rsidRPr="00E7732C" w14:paraId="22FFEA78" w14:textId="77777777" w:rsidTr="00D23E3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F8080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FUTSAL D. E G.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179A7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ALMA JUVENTUS FANO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54DCA0" w14:textId="77777777" w:rsidR="00D23E30" w:rsidRPr="00E7732C" w:rsidRDefault="00D23E30" w:rsidP="002F74D1">
            <w:pPr>
              <w:pStyle w:val="ROWTABELLA"/>
              <w:jc w:val="center"/>
              <w:rPr>
                <w:color w:val="002060"/>
              </w:rPr>
            </w:pPr>
            <w:r w:rsidRPr="00E7732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0C19D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07/06/2019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0758F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ABA67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6DD7E3" w14:textId="77777777" w:rsidR="00D23E30" w:rsidRPr="00E7732C" w:rsidRDefault="00D23E30" w:rsidP="002F74D1">
            <w:pPr>
              <w:pStyle w:val="ROWTABELLA"/>
              <w:rPr>
                <w:color w:val="002060"/>
              </w:rPr>
            </w:pPr>
            <w:r w:rsidRPr="00E7732C">
              <w:rPr>
                <w:color w:val="002060"/>
              </w:rPr>
              <w:t>VIA DELL IRIS</w:t>
            </w:r>
          </w:p>
        </w:tc>
      </w:tr>
    </w:tbl>
    <w:p w14:paraId="4ED2D09D" w14:textId="77777777" w:rsidR="00D23E30" w:rsidRPr="00E7732C" w:rsidRDefault="00D23E30" w:rsidP="00D23E30">
      <w:pPr>
        <w:pStyle w:val="breakline"/>
        <w:divId w:val="527259509"/>
        <w:rPr>
          <w:color w:val="002060"/>
        </w:rPr>
      </w:pPr>
    </w:p>
    <w:p w14:paraId="065A4BA0" w14:textId="1DE401D4" w:rsidR="001166A3" w:rsidRDefault="001166A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EB6595F" w14:textId="77777777" w:rsidR="00D23E30" w:rsidRPr="00D23E30" w:rsidRDefault="00D23E30" w:rsidP="00D23E3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D23E30">
        <w:rPr>
          <w:color w:val="002060"/>
        </w:rPr>
        <w:t>COPPA MARCHE CALCIO 5 serie D</w:t>
      </w:r>
    </w:p>
    <w:p w14:paraId="04629962" w14:textId="71BC121D" w:rsidR="00D23E30" w:rsidRPr="00D23E30" w:rsidRDefault="00D23E30" w:rsidP="00D23E30">
      <w:pPr>
        <w:pStyle w:val="TITOLOPRINC"/>
        <w:divId w:val="527259509"/>
        <w:rPr>
          <w:color w:val="002060"/>
        </w:rPr>
      </w:pPr>
      <w:r w:rsidRPr="00D23E30">
        <w:rPr>
          <w:color w:val="002060"/>
        </w:rPr>
        <w:t>PROGRAMMA GARE</w:t>
      </w:r>
    </w:p>
    <w:p w14:paraId="55A30557" w14:textId="77777777" w:rsidR="00D23E30" w:rsidRPr="00D23E30" w:rsidRDefault="00D23E30" w:rsidP="00D23E30">
      <w:pPr>
        <w:pStyle w:val="breakline"/>
        <w:divId w:val="527259509"/>
        <w:rPr>
          <w:color w:val="002060"/>
        </w:rPr>
      </w:pPr>
    </w:p>
    <w:p w14:paraId="6A10B20B" w14:textId="77777777" w:rsidR="00D23E30" w:rsidRPr="00D23E30" w:rsidRDefault="00D23E30" w:rsidP="00D23E30">
      <w:pPr>
        <w:pStyle w:val="SOTTOTITOLOCAMPIONATO1"/>
        <w:divId w:val="527259509"/>
        <w:rPr>
          <w:color w:val="002060"/>
        </w:rPr>
      </w:pPr>
      <w:r w:rsidRPr="00D23E30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2029"/>
        <w:gridCol w:w="385"/>
        <w:gridCol w:w="898"/>
        <w:gridCol w:w="1177"/>
        <w:gridCol w:w="1549"/>
        <w:gridCol w:w="1549"/>
      </w:tblGrid>
      <w:tr w:rsidR="00D23E30" w:rsidRPr="00D23E30" w14:paraId="38D1B697" w14:textId="77777777" w:rsidTr="00D23E3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8B4F3A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B27E2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E5CB57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B691F7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A5D89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3426F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proofErr w:type="spellStart"/>
            <w:r w:rsidRPr="00D23E30">
              <w:rPr>
                <w:color w:val="002060"/>
              </w:rPr>
              <w:t>Localita'</w:t>
            </w:r>
            <w:proofErr w:type="spellEnd"/>
            <w:r w:rsidRPr="00D23E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88B38" w14:textId="77777777" w:rsidR="00D23E30" w:rsidRPr="00D23E30" w:rsidRDefault="00D23E30" w:rsidP="002F74D1">
            <w:pPr>
              <w:pStyle w:val="HEADERTABELLA"/>
              <w:rPr>
                <w:color w:val="002060"/>
              </w:rPr>
            </w:pPr>
            <w:r w:rsidRPr="00D23E30">
              <w:rPr>
                <w:color w:val="002060"/>
              </w:rPr>
              <w:t>Indirizzo Impianto</w:t>
            </w:r>
          </w:p>
        </w:tc>
      </w:tr>
      <w:tr w:rsidR="00D23E30" w:rsidRPr="00D23E30" w14:paraId="37FA68C6" w14:textId="77777777" w:rsidTr="00D23E3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69120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VALLEFOGLIA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A6365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MONTECASSIANO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413AD" w14:textId="77777777" w:rsidR="00D23E30" w:rsidRPr="00D23E30" w:rsidRDefault="00D23E30" w:rsidP="002F74D1">
            <w:pPr>
              <w:pStyle w:val="ROWTABELLA"/>
              <w:jc w:val="center"/>
              <w:rPr>
                <w:color w:val="002060"/>
              </w:rPr>
            </w:pPr>
            <w:r w:rsidRPr="00D23E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3A299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07/06/2019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419DC0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DA43F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A2C208" w14:textId="77777777" w:rsidR="00D23E30" w:rsidRPr="00D23E30" w:rsidRDefault="00D23E30" w:rsidP="002F74D1">
            <w:pPr>
              <w:pStyle w:val="ROWTABELLA"/>
              <w:rPr>
                <w:color w:val="002060"/>
              </w:rPr>
            </w:pPr>
            <w:r w:rsidRPr="00D23E30">
              <w:rPr>
                <w:color w:val="002060"/>
              </w:rPr>
              <w:t>VIA DELLO STADIO</w:t>
            </w:r>
          </w:p>
        </w:tc>
      </w:tr>
    </w:tbl>
    <w:p w14:paraId="1BCD13E5" w14:textId="4A9925B2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A44E4DF" w14:textId="24B8F298" w:rsidR="00A357DD" w:rsidRPr="001D1325" w:rsidRDefault="00A357DD" w:rsidP="00A357DD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8" w:name="_Toc10039205"/>
      <w:bookmarkStart w:id="9" w:name="_GoBack"/>
      <w:bookmarkEnd w:id="9"/>
      <w:r>
        <w:rPr>
          <w:color w:val="002060"/>
        </w:rPr>
        <w:t>COPPA UMBRO-MARCHIGIANA C5 UNDER 21</w:t>
      </w:r>
      <w:bookmarkEnd w:id="8"/>
    </w:p>
    <w:p w14:paraId="4E088F85" w14:textId="77777777" w:rsidR="00962A30" w:rsidRPr="0076158D" w:rsidRDefault="00962A30" w:rsidP="00962A30">
      <w:pPr>
        <w:pStyle w:val="TITOLOPRINC"/>
        <w:divId w:val="527259509"/>
        <w:rPr>
          <w:color w:val="002060"/>
        </w:rPr>
      </w:pPr>
      <w:bookmarkStart w:id="10" w:name="_Toc10039207"/>
      <w:r>
        <w:rPr>
          <w:color w:val="002060"/>
        </w:rPr>
        <w:lastRenderedPageBreak/>
        <w:t>PROGRAMMA GARE</w:t>
      </w:r>
      <w:bookmarkEnd w:id="10"/>
    </w:p>
    <w:p w14:paraId="3976BE27" w14:textId="77777777" w:rsidR="00962A30" w:rsidRPr="006F4848" w:rsidRDefault="00962A30" w:rsidP="00962A30">
      <w:pPr>
        <w:pStyle w:val="breakline"/>
        <w:divId w:val="527259509"/>
        <w:rPr>
          <w:color w:val="002060"/>
        </w:rPr>
      </w:pPr>
    </w:p>
    <w:p w14:paraId="1B69BA08" w14:textId="3070F35D" w:rsidR="00962A30" w:rsidRPr="006F4848" w:rsidRDefault="00962A30" w:rsidP="00962A30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 xml:space="preserve">GIRONE </w:t>
      </w:r>
      <w:r w:rsidR="00C75BC1">
        <w:rPr>
          <w:color w:val="002060"/>
        </w:rPr>
        <w:t>FF</w:t>
      </w:r>
      <w:r w:rsidRPr="006F4848">
        <w:rPr>
          <w:color w:val="002060"/>
        </w:rPr>
        <w:t xml:space="preserve"> - </w:t>
      </w:r>
      <w:r w:rsidR="00C75BC1">
        <w:rPr>
          <w:color w:val="002060"/>
        </w:rPr>
        <w:t>1</w:t>
      </w:r>
      <w:r w:rsidRPr="006F4848">
        <w:rPr>
          <w:color w:val="002060"/>
        </w:rP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62A30" w:rsidRPr="006F4848" w14:paraId="158DD41E" w14:textId="77777777" w:rsidTr="00962A3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1292E8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AAB7E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B1D91E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30D4A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1D555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1E4AF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F005C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962A30" w:rsidRPr="006F4848" w14:paraId="3A7E7AC7" w14:textId="77777777" w:rsidTr="00962A3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F3EC3" w14:textId="0D3B9972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OSTRENSE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E7C410" w14:textId="0AFBF0DD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GUBBIO BURANO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97226" w14:textId="77777777" w:rsidR="00962A30" w:rsidRPr="006F4848" w:rsidRDefault="00962A30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7D21ED" w14:textId="39CCBA39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05/06/2019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B6056" w14:textId="65178C75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FB719F" w14:textId="7CE610D1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42CB4F" w14:textId="57316E3C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MATTEOTTI</w:t>
            </w:r>
          </w:p>
        </w:tc>
      </w:tr>
    </w:tbl>
    <w:p w14:paraId="0C45E3D0" w14:textId="31014334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72CC48F" w14:textId="77777777" w:rsidR="00D23E30" w:rsidRPr="001E4982" w:rsidRDefault="00D23E30" w:rsidP="00D23E3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E4982">
        <w:rPr>
          <w:color w:val="002060"/>
        </w:rPr>
        <w:t>JUNIORES CALCIO A 5 PRIMAVERA</w:t>
      </w:r>
    </w:p>
    <w:p w14:paraId="1B7D72B9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RISULTATI</w:t>
      </w:r>
    </w:p>
    <w:p w14:paraId="36A6F5B4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3E2CD3B5" w14:textId="77777777" w:rsidR="00D23E30" w:rsidRPr="001E4982" w:rsidRDefault="00D23E30" w:rsidP="00D23E30">
      <w:pPr>
        <w:pStyle w:val="SOTTOTITOLOCAMPIONATO1"/>
        <w:divId w:val="527259509"/>
        <w:rPr>
          <w:color w:val="002060"/>
        </w:rPr>
      </w:pPr>
      <w:r w:rsidRPr="001E4982">
        <w:rPr>
          <w:color w:val="002060"/>
        </w:rPr>
        <w:t>RISULTATI UFFICIALI GARE DEL 01/06/2019</w:t>
      </w:r>
    </w:p>
    <w:p w14:paraId="58C28E02" w14:textId="77777777" w:rsidR="00D23E30" w:rsidRPr="001E4982" w:rsidRDefault="00D23E30" w:rsidP="00D23E30">
      <w:pPr>
        <w:pStyle w:val="SOTTOTITOLOCAMPIONATO2"/>
        <w:divId w:val="527259509"/>
        <w:rPr>
          <w:color w:val="002060"/>
        </w:rPr>
      </w:pPr>
      <w:r w:rsidRPr="001E4982">
        <w:rPr>
          <w:color w:val="002060"/>
        </w:rPr>
        <w:t>Si trascrivono qui di seguito i risultati ufficiali delle gare disputate</w:t>
      </w:r>
    </w:p>
    <w:p w14:paraId="3ACED8F7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23E30" w:rsidRPr="001E4982" w14:paraId="53CF7A90" w14:textId="77777777" w:rsidTr="00D23E3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23E30" w:rsidRPr="001E4982" w14:paraId="6ACB6C48" w14:textId="77777777" w:rsidTr="002F74D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664756" w14:textId="77777777" w:rsidR="00D23E30" w:rsidRPr="001E4982" w:rsidRDefault="00D23E30" w:rsidP="002F74D1">
                  <w:pPr>
                    <w:pStyle w:val="HEADER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23E30" w:rsidRPr="001E4982" w14:paraId="1E17B65D" w14:textId="77777777" w:rsidTr="002F74D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05EF49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B97101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30F0A7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8D26D7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 </w:t>
                  </w:r>
                </w:p>
              </w:tc>
            </w:tr>
          </w:tbl>
          <w:p w14:paraId="0EBBC05D" w14:textId="77777777" w:rsidR="00D23E30" w:rsidRPr="001E4982" w:rsidRDefault="00D23E30" w:rsidP="002F74D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99DCACA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1579977A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74B4F2F7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GIUDICE SPORTIVO</w:t>
      </w:r>
    </w:p>
    <w:p w14:paraId="5CD9F127" w14:textId="77777777" w:rsidR="00D23E30" w:rsidRPr="001E4982" w:rsidRDefault="00D23E30" w:rsidP="00D23E30">
      <w:pPr>
        <w:pStyle w:val="diffida"/>
        <w:divId w:val="527259509"/>
        <w:rPr>
          <w:color w:val="002060"/>
        </w:rPr>
      </w:pPr>
      <w:r w:rsidRPr="001E4982">
        <w:rPr>
          <w:color w:val="002060"/>
        </w:rPr>
        <w:t>Il Giudice Sportivo, Avv. Claudio Romagnoli, nella seduta del 05/06/2019, ha adottato le decisioni che di seguito integralmente si riportano:</w:t>
      </w:r>
    </w:p>
    <w:p w14:paraId="30055616" w14:textId="77777777" w:rsidR="00D23E30" w:rsidRPr="001E4982" w:rsidRDefault="00D23E30" w:rsidP="00D23E30">
      <w:pPr>
        <w:pStyle w:val="titolo10"/>
        <w:divId w:val="527259509"/>
        <w:rPr>
          <w:color w:val="002060"/>
        </w:rPr>
      </w:pPr>
      <w:r w:rsidRPr="001E4982">
        <w:rPr>
          <w:color w:val="002060"/>
        </w:rPr>
        <w:t xml:space="preserve">GARE DEL 1/ 6/2019 </w:t>
      </w:r>
    </w:p>
    <w:p w14:paraId="57C45991" w14:textId="77777777" w:rsidR="00D23E30" w:rsidRPr="001E4982" w:rsidRDefault="00D23E30" w:rsidP="00D23E30">
      <w:pPr>
        <w:pStyle w:val="titolo7a"/>
        <w:divId w:val="527259509"/>
        <w:rPr>
          <w:color w:val="002060"/>
        </w:rPr>
      </w:pPr>
      <w:r w:rsidRPr="001E4982">
        <w:rPr>
          <w:color w:val="002060"/>
        </w:rPr>
        <w:t xml:space="preserve">PROVVEDIMENTI DISCIPLINARI </w:t>
      </w:r>
    </w:p>
    <w:p w14:paraId="22ACE5C5" w14:textId="77777777" w:rsidR="00D23E30" w:rsidRPr="001E4982" w:rsidRDefault="00D23E30" w:rsidP="00D23E30">
      <w:pPr>
        <w:pStyle w:val="TITOLO7B"/>
        <w:divId w:val="527259509"/>
        <w:rPr>
          <w:color w:val="002060"/>
        </w:rPr>
      </w:pPr>
      <w:r w:rsidRPr="001E4982">
        <w:rPr>
          <w:color w:val="002060"/>
        </w:rPr>
        <w:t xml:space="preserve">In base alle risultanze degli atti ufficiali sono state deliberate le seguenti sanzioni disciplinari. </w:t>
      </w:r>
    </w:p>
    <w:p w14:paraId="5DF78517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NON ESPULSI DAL CAMPO </w:t>
      </w:r>
    </w:p>
    <w:p w14:paraId="7BB9AAFA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17D1CD4A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1410B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VIDALE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8FF2B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B1C2A1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846231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7EB7C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66BD502B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6EF82088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97BFC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TARABELLI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D61769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CFF12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E22CFB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4720C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4004EA15" w14:textId="77777777" w:rsidR="00D23E30" w:rsidRDefault="00D23E30" w:rsidP="00D23E30">
      <w:pPr>
        <w:pStyle w:val="breakline"/>
        <w:divId w:val="527259509"/>
        <w:rPr>
          <w:color w:val="002060"/>
        </w:rPr>
      </w:pPr>
    </w:p>
    <w:p w14:paraId="1794F808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48FBFA8F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29F02C46" w14:textId="6F70F5CA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05B524DF" w14:textId="77777777" w:rsidR="00D23E30" w:rsidRPr="006575B0" w:rsidRDefault="00D23E30" w:rsidP="00D23E3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575B0">
        <w:rPr>
          <w:color w:val="002060"/>
        </w:rPr>
        <w:t>TORNEO ALLIEVI C5 PRIMAVERA</w:t>
      </w:r>
    </w:p>
    <w:p w14:paraId="115420CF" w14:textId="77777777" w:rsidR="00D23E30" w:rsidRPr="006575B0" w:rsidRDefault="00D23E30" w:rsidP="00D23E30">
      <w:pPr>
        <w:pStyle w:val="TITOLOPRINC"/>
        <w:divId w:val="527259509"/>
        <w:rPr>
          <w:color w:val="002060"/>
        </w:rPr>
      </w:pPr>
      <w:r w:rsidRPr="006575B0">
        <w:rPr>
          <w:color w:val="002060"/>
        </w:rPr>
        <w:t>PROGRAMMA GARE</w:t>
      </w:r>
    </w:p>
    <w:p w14:paraId="637B559A" w14:textId="77777777" w:rsidR="00D23E30" w:rsidRPr="006575B0" w:rsidRDefault="00D23E30" w:rsidP="00D23E30">
      <w:pPr>
        <w:pStyle w:val="breakline"/>
        <w:divId w:val="527259509"/>
        <w:rPr>
          <w:color w:val="002060"/>
        </w:rPr>
      </w:pPr>
    </w:p>
    <w:p w14:paraId="0D8FDBD3" w14:textId="77777777" w:rsidR="00D23E30" w:rsidRPr="006575B0" w:rsidRDefault="00D23E30" w:rsidP="00D23E30">
      <w:pPr>
        <w:pStyle w:val="SOTTOTITOLOCAMPIONATO1"/>
        <w:divId w:val="527259509"/>
        <w:rPr>
          <w:color w:val="002060"/>
        </w:rPr>
      </w:pPr>
      <w:r w:rsidRPr="006575B0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23E30" w:rsidRPr="006575B0" w14:paraId="15FA99A9" w14:textId="77777777" w:rsidTr="00D23E3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0F030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3B46AA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12D0D0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16201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797ACE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924C1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proofErr w:type="spellStart"/>
            <w:r w:rsidRPr="006575B0">
              <w:rPr>
                <w:color w:val="002060"/>
              </w:rPr>
              <w:t>Localita'</w:t>
            </w:r>
            <w:proofErr w:type="spellEnd"/>
            <w:r w:rsidRPr="006575B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3B383" w14:textId="77777777" w:rsidR="00D23E30" w:rsidRPr="006575B0" w:rsidRDefault="00D23E30" w:rsidP="002F74D1">
            <w:pPr>
              <w:pStyle w:val="HEADERTABELLA"/>
              <w:rPr>
                <w:color w:val="002060"/>
              </w:rPr>
            </w:pPr>
            <w:r w:rsidRPr="006575B0">
              <w:rPr>
                <w:color w:val="002060"/>
              </w:rPr>
              <w:t>Indirizzo Impianto</w:t>
            </w:r>
          </w:p>
        </w:tc>
      </w:tr>
      <w:tr w:rsidR="00D23E30" w:rsidRPr="006575B0" w14:paraId="146F8DDB" w14:textId="77777777" w:rsidTr="00D23E3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59F9E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294539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CALCIO A 5 CORINALDO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514080" w14:textId="77777777" w:rsidR="00D23E30" w:rsidRPr="006575B0" w:rsidRDefault="00D23E30" w:rsidP="002F74D1">
            <w:pPr>
              <w:pStyle w:val="ROWTABELLA"/>
              <w:jc w:val="center"/>
              <w:rPr>
                <w:color w:val="002060"/>
              </w:rPr>
            </w:pPr>
            <w:r w:rsidRPr="006575B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42918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08/06/2019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95934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CENTRO SPORTIVO "SAN SERGIO"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017C7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CF8BF" w14:textId="77777777" w:rsidR="00D23E30" w:rsidRPr="006575B0" w:rsidRDefault="00D23E30" w:rsidP="002F74D1">
            <w:pPr>
              <w:pStyle w:val="ROWTABELLA"/>
              <w:rPr>
                <w:color w:val="002060"/>
              </w:rPr>
            </w:pPr>
            <w:r w:rsidRPr="006575B0">
              <w:rPr>
                <w:color w:val="002060"/>
              </w:rPr>
              <w:t>VIA SAN SERGIO FZ. GROTTACCIA</w:t>
            </w:r>
          </w:p>
        </w:tc>
      </w:tr>
    </w:tbl>
    <w:p w14:paraId="5B924529" w14:textId="2AD4C287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9DEDC10" w14:textId="77777777" w:rsidR="00D23E30" w:rsidRPr="001E4982" w:rsidRDefault="00D23E30" w:rsidP="00D23E3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E4982">
        <w:rPr>
          <w:color w:val="002060"/>
        </w:rPr>
        <w:t>TORNEO PRIMAV. GIOVANISSIMI C5</w:t>
      </w:r>
    </w:p>
    <w:p w14:paraId="65AD2595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RISULTATI</w:t>
      </w:r>
    </w:p>
    <w:p w14:paraId="3E87A1D1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74579CD9" w14:textId="77777777" w:rsidR="00D23E30" w:rsidRPr="001E4982" w:rsidRDefault="00D23E30" w:rsidP="00D23E30">
      <w:pPr>
        <w:pStyle w:val="SOTTOTITOLOCAMPIONATO1"/>
        <w:divId w:val="527259509"/>
        <w:rPr>
          <w:color w:val="002060"/>
        </w:rPr>
      </w:pPr>
      <w:r w:rsidRPr="001E4982">
        <w:rPr>
          <w:color w:val="002060"/>
        </w:rPr>
        <w:t>RISULTATI UFFICIALI GARE DEL 02/06/2019</w:t>
      </w:r>
    </w:p>
    <w:p w14:paraId="60292D70" w14:textId="77777777" w:rsidR="00D23E30" w:rsidRPr="001E4982" w:rsidRDefault="00D23E30" w:rsidP="00D23E30">
      <w:pPr>
        <w:pStyle w:val="SOTTOTITOLOCAMPIONATO2"/>
        <w:divId w:val="527259509"/>
        <w:rPr>
          <w:color w:val="002060"/>
        </w:rPr>
      </w:pPr>
      <w:r w:rsidRPr="001E4982">
        <w:rPr>
          <w:color w:val="002060"/>
        </w:rPr>
        <w:t>Si trascrivono qui di seguito i risultati ufficiali delle gare disputate</w:t>
      </w:r>
    </w:p>
    <w:p w14:paraId="26C0FE3A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23E30" w:rsidRPr="001E4982" w14:paraId="4447E614" w14:textId="77777777" w:rsidTr="00D23E3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23E30" w:rsidRPr="001E4982" w14:paraId="0BAC98F0" w14:textId="77777777" w:rsidTr="002F74D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E5B70F" w14:textId="77777777" w:rsidR="00D23E30" w:rsidRPr="001E4982" w:rsidRDefault="00D23E30" w:rsidP="002F74D1">
                  <w:pPr>
                    <w:pStyle w:val="HEADER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23E30" w:rsidRPr="001E4982" w14:paraId="745E3399" w14:textId="77777777" w:rsidTr="002F74D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73E489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134233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DF5DB1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1A2DDC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 </w:t>
                  </w:r>
                </w:p>
              </w:tc>
            </w:tr>
          </w:tbl>
          <w:p w14:paraId="5CEE7D40" w14:textId="77777777" w:rsidR="00D23E30" w:rsidRPr="001E4982" w:rsidRDefault="00D23E30" w:rsidP="002F74D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15526157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3F37793A" w14:textId="77777777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8D0DD47" w14:textId="77777777" w:rsidR="00D23E30" w:rsidRPr="001E4982" w:rsidRDefault="00D23E30" w:rsidP="00D23E3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E4982">
        <w:rPr>
          <w:color w:val="002060"/>
        </w:rPr>
        <w:t>TORNEO PRIMAVERA C5 FEMMINILE</w:t>
      </w:r>
    </w:p>
    <w:p w14:paraId="6FC5B073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RISULTATI</w:t>
      </w:r>
    </w:p>
    <w:p w14:paraId="0E0F2CCF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7736AC94" w14:textId="77777777" w:rsidR="00D23E30" w:rsidRPr="001E4982" w:rsidRDefault="00D23E30" w:rsidP="00D23E30">
      <w:pPr>
        <w:pStyle w:val="SOTTOTITOLOCAMPIONATO1"/>
        <w:divId w:val="527259509"/>
        <w:rPr>
          <w:color w:val="002060"/>
        </w:rPr>
      </w:pPr>
      <w:r w:rsidRPr="001E4982">
        <w:rPr>
          <w:color w:val="002060"/>
        </w:rPr>
        <w:t>RISULTATI UFFICIALI GARE DEL 31/05/2019</w:t>
      </w:r>
    </w:p>
    <w:p w14:paraId="0787B07E" w14:textId="77777777" w:rsidR="00D23E30" w:rsidRPr="001E4982" w:rsidRDefault="00D23E30" w:rsidP="00D23E30">
      <w:pPr>
        <w:pStyle w:val="SOTTOTITOLOCAMPIONATO2"/>
        <w:divId w:val="527259509"/>
        <w:rPr>
          <w:color w:val="002060"/>
        </w:rPr>
      </w:pPr>
      <w:r w:rsidRPr="001E4982">
        <w:rPr>
          <w:color w:val="002060"/>
        </w:rPr>
        <w:t>Si trascrivono qui di seguito i risultati ufficiali delle gare disputate</w:t>
      </w:r>
    </w:p>
    <w:p w14:paraId="7B8A75A9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23E30" w:rsidRPr="001E4982" w14:paraId="0B6F05C8" w14:textId="77777777" w:rsidTr="00D23E30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23E30" w:rsidRPr="001E4982" w14:paraId="2B816304" w14:textId="77777777" w:rsidTr="002F74D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D0D4D3" w14:textId="77777777" w:rsidR="00D23E30" w:rsidRPr="001E4982" w:rsidRDefault="00D23E30" w:rsidP="002F74D1">
                  <w:pPr>
                    <w:pStyle w:val="HEADER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GIRONE FF - 1 Giornata - R</w:t>
                  </w:r>
                </w:p>
              </w:tc>
            </w:tr>
            <w:tr w:rsidR="00D23E30" w:rsidRPr="001E4982" w14:paraId="2F7BE18A" w14:textId="77777777" w:rsidTr="002F74D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C06B6B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POLISPORTIVA FILOTTRANO P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9E5AEFA" w14:textId="77777777" w:rsidR="00D23E30" w:rsidRPr="001E4982" w:rsidRDefault="00D23E30" w:rsidP="002F74D1">
                  <w:pPr>
                    <w:pStyle w:val="ROWTABELLA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76951E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439A1C" w14:textId="77777777" w:rsidR="00D23E30" w:rsidRPr="001E4982" w:rsidRDefault="00D23E30" w:rsidP="002F74D1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1E4982">
                    <w:rPr>
                      <w:color w:val="002060"/>
                    </w:rPr>
                    <w:t> </w:t>
                  </w:r>
                </w:p>
              </w:tc>
            </w:tr>
          </w:tbl>
          <w:p w14:paraId="3E883BE8" w14:textId="77777777" w:rsidR="00D23E30" w:rsidRPr="001E4982" w:rsidRDefault="00D23E30" w:rsidP="002F74D1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3D3D7C9C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7AE233ED" w14:textId="77777777" w:rsidR="00D23E30" w:rsidRPr="001E4982" w:rsidRDefault="00D23E30" w:rsidP="00D23E30">
      <w:pPr>
        <w:pStyle w:val="breakline"/>
        <w:divId w:val="527259509"/>
        <w:rPr>
          <w:color w:val="002060"/>
        </w:rPr>
      </w:pPr>
    </w:p>
    <w:p w14:paraId="52EF0155" w14:textId="77777777" w:rsidR="00D23E30" w:rsidRPr="001E4982" w:rsidRDefault="00D23E30" w:rsidP="00D23E30">
      <w:pPr>
        <w:pStyle w:val="TITOLOPRINC"/>
        <w:divId w:val="527259509"/>
        <w:rPr>
          <w:color w:val="002060"/>
        </w:rPr>
      </w:pPr>
      <w:r w:rsidRPr="001E4982">
        <w:rPr>
          <w:color w:val="002060"/>
        </w:rPr>
        <w:t>GIUDICE SPORTIVO</w:t>
      </w:r>
    </w:p>
    <w:p w14:paraId="36130BFF" w14:textId="77777777" w:rsidR="00D23E30" w:rsidRPr="001E4982" w:rsidRDefault="00D23E30" w:rsidP="00D23E30">
      <w:pPr>
        <w:pStyle w:val="diffida"/>
        <w:divId w:val="527259509"/>
        <w:rPr>
          <w:color w:val="002060"/>
        </w:rPr>
      </w:pPr>
      <w:r w:rsidRPr="001E4982">
        <w:rPr>
          <w:color w:val="002060"/>
        </w:rPr>
        <w:t>Il Giudice Sportivo, Avv. Claudio Romagnoli, nella seduta del 05/06/2019, ha adottato le decisioni che di seguito integralmente si riportano:</w:t>
      </w:r>
    </w:p>
    <w:p w14:paraId="13C0019E" w14:textId="77777777" w:rsidR="00D23E30" w:rsidRPr="001E4982" w:rsidRDefault="00D23E30" w:rsidP="00D23E30">
      <w:pPr>
        <w:pStyle w:val="titolo10"/>
        <w:divId w:val="527259509"/>
        <w:rPr>
          <w:color w:val="002060"/>
        </w:rPr>
      </w:pPr>
      <w:r w:rsidRPr="001E4982">
        <w:rPr>
          <w:color w:val="002060"/>
        </w:rPr>
        <w:t xml:space="preserve">GARE DEL 31/ 5/2019 </w:t>
      </w:r>
    </w:p>
    <w:p w14:paraId="480AC4EB" w14:textId="77777777" w:rsidR="00D23E30" w:rsidRPr="001E4982" w:rsidRDefault="00D23E30" w:rsidP="00D23E30">
      <w:pPr>
        <w:pStyle w:val="titolo7a"/>
        <w:divId w:val="527259509"/>
        <w:rPr>
          <w:color w:val="002060"/>
        </w:rPr>
      </w:pPr>
      <w:r w:rsidRPr="001E4982">
        <w:rPr>
          <w:color w:val="002060"/>
        </w:rPr>
        <w:t xml:space="preserve">PROVVEDIMENTI DISCIPLINARI </w:t>
      </w:r>
    </w:p>
    <w:p w14:paraId="60313FE3" w14:textId="77777777" w:rsidR="00D23E30" w:rsidRPr="001E4982" w:rsidRDefault="00D23E30" w:rsidP="00D23E30">
      <w:pPr>
        <w:pStyle w:val="TITOLO7B"/>
        <w:divId w:val="527259509"/>
        <w:rPr>
          <w:color w:val="002060"/>
        </w:rPr>
      </w:pPr>
      <w:r w:rsidRPr="001E4982">
        <w:rPr>
          <w:color w:val="002060"/>
        </w:rPr>
        <w:t xml:space="preserve">In base alle risultanze degli atti ufficiali sono state deliberate le seguenti sanzioni disciplinari. </w:t>
      </w:r>
    </w:p>
    <w:p w14:paraId="5C6CE378" w14:textId="77777777" w:rsidR="00D23E30" w:rsidRPr="001E4982" w:rsidRDefault="00D23E30" w:rsidP="00D23E30">
      <w:pPr>
        <w:pStyle w:val="titolo3"/>
        <w:divId w:val="527259509"/>
        <w:rPr>
          <w:color w:val="002060"/>
        </w:rPr>
      </w:pPr>
      <w:r w:rsidRPr="001E4982">
        <w:rPr>
          <w:color w:val="002060"/>
        </w:rPr>
        <w:t xml:space="preserve">A CARICO CALCIATORI NON ESPULSI DAL CAMPO </w:t>
      </w:r>
    </w:p>
    <w:p w14:paraId="585F6409" w14:textId="77777777" w:rsidR="00D23E30" w:rsidRPr="001E4982" w:rsidRDefault="00D23E30" w:rsidP="00D23E30">
      <w:pPr>
        <w:pStyle w:val="titolo20"/>
        <w:divId w:val="527259509"/>
        <w:rPr>
          <w:color w:val="002060"/>
        </w:rPr>
      </w:pPr>
      <w:r w:rsidRPr="001E4982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23E30" w:rsidRPr="001E4982" w14:paraId="45B589C8" w14:textId="77777777" w:rsidTr="00D23E30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8D8742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PAPA GIULIA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8ACE95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 xml:space="preserve">(POLISPORTIVA FILOTTRANO 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421A4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2B5FA0" w14:textId="77777777" w:rsidR="00D23E30" w:rsidRPr="001E4982" w:rsidRDefault="00D23E30" w:rsidP="002F74D1">
            <w:pPr>
              <w:pStyle w:val="movimento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06F2A" w14:textId="77777777" w:rsidR="00D23E30" w:rsidRPr="001E4982" w:rsidRDefault="00D23E30" w:rsidP="002F74D1">
            <w:pPr>
              <w:pStyle w:val="movimento2"/>
              <w:rPr>
                <w:color w:val="002060"/>
              </w:rPr>
            </w:pPr>
            <w:r w:rsidRPr="001E4982">
              <w:rPr>
                <w:color w:val="002060"/>
              </w:rPr>
              <w:t> </w:t>
            </w:r>
          </w:p>
        </w:tc>
      </w:tr>
    </w:tbl>
    <w:p w14:paraId="60738A3B" w14:textId="77777777" w:rsidR="00D23E30" w:rsidRDefault="00D23E30" w:rsidP="00D23E30">
      <w:pPr>
        <w:pStyle w:val="breakline"/>
        <w:divId w:val="527259509"/>
        <w:rPr>
          <w:color w:val="002060"/>
        </w:rPr>
      </w:pPr>
    </w:p>
    <w:p w14:paraId="4B8AEBB3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B810BF1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5911864" w14:textId="77777777" w:rsidR="00D23E30" w:rsidRPr="00A357DD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38B0CF6" w14:textId="77777777" w:rsidR="006E182A" w:rsidRDefault="006E182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0525A591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4A023E">
        <w:rPr>
          <w:b/>
          <w:color w:val="002060"/>
          <w:u w:val="single"/>
        </w:rPr>
        <w:t>1</w:t>
      </w:r>
      <w:r w:rsidR="00056C7C">
        <w:rPr>
          <w:b/>
          <w:color w:val="002060"/>
          <w:u w:val="single"/>
        </w:rPr>
        <w:t>7</w:t>
      </w:r>
      <w:r w:rsidR="007E3E8F">
        <w:rPr>
          <w:b/>
          <w:color w:val="002060"/>
          <w:u w:val="single"/>
        </w:rPr>
        <w:t>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16108FD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56C7C">
        <w:rPr>
          <w:b/>
          <w:color w:val="002060"/>
          <w:u w:val="single"/>
        </w:rPr>
        <w:t>05</w:t>
      </w:r>
      <w:r w:rsidR="005C12EC" w:rsidRPr="007F5272">
        <w:rPr>
          <w:b/>
          <w:color w:val="002060"/>
          <w:u w:val="single"/>
        </w:rPr>
        <w:t>/</w:t>
      </w:r>
      <w:r w:rsidR="00056C7C">
        <w:rPr>
          <w:b/>
          <w:color w:val="002060"/>
          <w:u w:val="single"/>
        </w:rPr>
        <w:t>06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CD41B" w14:textId="77777777" w:rsidR="00DA4CF8" w:rsidRDefault="00DA4CF8">
      <w:r>
        <w:separator/>
      </w:r>
    </w:p>
  </w:endnote>
  <w:endnote w:type="continuationSeparator" w:id="0">
    <w:p w14:paraId="5AB9A3B5" w14:textId="77777777" w:rsidR="00DA4CF8" w:rsidRDefault="00DA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962A30" w:rsidRDefault="00962A3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962A30" w:rsidRDefault="00962A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36E80600" w:rsidR="00962A30" w:rsidRPr="00687C6B" w:rsidRDefault="00962A30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BD1F7A">
      <w:rPr>
        <w:rStyle w:val="Numeropagina"/>
        <w:rFonts w:ascii="Arial" w:hAnsi="Arial" w:cs="Arial"/>
        <w:noProof/>
        <w:color w:val="002060"/>
      </w:rPr>
      <w:t>11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</w:t>
    </w:r>
    <w:r w:rsidR="00D87727">
      <w:rPr>
        <w:rStyle w:val="Numeropagina"/>
        <w:rFonts w:ascii="Arial" w:hAnsi="Arial" w:cs="Arial"/>
        <w:color w:val="002060"/>
      </w:rPr>
      <w:t>17</w:t>
    </w:r>
  </w:p>
  <w:p w14:paraId="540FFE15" w14:textId="77777777" w:rsidR="00962A30" w:rsidRPr="00B41648" w:rsidRDefault="00962A30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89ADE" w14:textId="77777777" w:rsidR="00DA4CF8" w:rsidRDefault="00DA4CF8">
      <w:r>
        <w:separator/>
      </w:r>
    </w:p>
  </w:footnote>
  <w:footnote w:type="continuationSeparator" w:id="0">
    <w:p w14:paraId="56AA0B4A" w14:textId="77777777" w:rsidR="00DA4CF8" w:rsidRDefault="00DA4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962A30" w:rsidRDefault="00962A3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62A30" w14:paraId="45F9ECDC" w14:textId="77777777">
      <w:tc>
        <w:tcPr>
          <w:tcW w:w="2050" w:type="dxa"/>
        </w:tcPr>
        <w:p w14:paraId="22F66615" w14:textId="77777777" w:rsidR="00962A30" w:rsidRDefault="00962A30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962A30" w:rsidRDefault="00962A3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962A30" w:rsidRDefault="00962A3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16"/>
  </w:num>
  <w:num w:numId="5">
    <w:abstractNumId w:val="9"/>
  </w:num>
  <w:num w:numId="6">
    <w:abstractNumId w:val="3"/>
  </w:num>
  <w:num w:numId="7">
    <w:abstractNumId w:val="18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4"/>
  </w:num>
  <w:num w:numId="13">
    <w:abstractNumId w:val="0"/>
  </w:num>
  <w:num w:numId="14">
    <w:abstractNumId w:val="12"/>
  </w:num>
  <w:num w:numId="15">
    <w:abstractNumId w:val="10"/>
  </w:num>
  <w:num w:numId="16">
    <w:abstractNumId w:val="25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"/>
  </w:num>
  <w:num w:numId="21">
    <w:abstractNumId w:val="19"/>
  </w:num>
  <w:num w:numId="22">
    <w:abstractNumId w:val="6"/>
  </w:num>
  <w:num w:numId="23">
    <w:abstractNumId w:val="2"/>
  </w:num>
  <w:num w:numId="24">
    <w:abstractNumId w:val="20"/>
  </w:num>
  <w:num w:numId="25">
    <w:abstractNumId w:val="15"/>
  </w:num>
  <w:num w:numId="26">
    <w:abstractNumId w:val="2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20A3F1-1944-4993-AB52-EC1C88913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170</TotalTime>
  <Pages>11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23636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16</cp:revision>
  <cp:lastPrinted>2019-05-28T10:27:00Z</cp:lastPrinted>
  <dcterms:created xsi:type="dcterms:W3CDTF">2019-06-05T07:43:00Z</dcterms:created>
  <dcterms:modified xsi:type="dcterms:W3CDTF">2019-06-05T13:40:00Z</dcterms:modified>
</cp:coreProperties>
</file>