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5CC138D7" w14:textId="77777777" w:rsidTr="00E0255E">
        <w:tc>
          <w:tcPr>
            <w:tcW w:w="1514" w:type="pct"/>
          </w:tcPr>
          <w:p w14:paraId="2170879B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7250619B" wp14:editId="10BD6D49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0F06F1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5C8A503F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4135751A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3ADA35B8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604BB46D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355989B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15CC5870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5B698A4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7AEA3AC6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06DDC99A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058BBC3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r w:rsidRPr="00EB53CB">
              <w:rPr>
                <w:rFonts w:ascii="Arial" w:hAnsi="Arial"/>
                <w:color w:val="002060"/>
                <w:sz w:val="24"/>
              </w:rPr>
              <w:t>: marche@pec.figcmarche.it</w:t>
            </w:r>
          </w:p>
        </w:tc>
      </w:tr>
      <w:tr w:rsidR="00EB53CB" w:rsidRPr="00EB53CB" w14:paraId="372E7D4D" w14:textId="77777777">
        <w:tc>
          <w:tcPr>
            <w:tcW w:w="5000" w:type="pct"/>
            <w:gridSpan w:val="2"/>
          </w:tcPr>
          <w:p w14:paraId="7BAE7149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6E3CEDE9" w14:textId="77777777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DD52EA" w:rsidRPr="00EB53CB">
              <w:rPr>
                <w:rFonts w:ascii="Arial" w:hAnsi="Arial" w:cs="Arial"/>
                <w:color w:val="002060"/>
                <w:sz w:val="32"/>
                <w:szCs w:val="32"/>
              </w:rPr>
              <w:t>2018/2019</w:t>
            </w:r>
          </w:p>
          <w:p w14:paraId="327FEF2B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3B2E29F3" w14:textId="480A4470" w:rsidR="00AA13B6" w:rsidRDefault="00AA13B6" w:rsidP="002A4E64">
            <w:pPr>
              <w:pStyle w:val="Nessunaspaziatura"/>
              <w:jc w:val="center"/>
              <w:rPr>
                <w:rFonts w:ascii="Arial" w:hAnsi="Arial" w:cs="Arial"/>
                <w:color w:val="002060"/>
                <w:sz w:val="40"/>
                <w:szCs w:val="40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F846EC">
              <w:rPr>
                <w:rFonts w:ascii="Arial" w:hAnsi="Arial" w:cs="Arial"/>
                <w:color w:val="002060"/>
                <w:sz w:val="40"/>
                <w:szCs w:val="40"/>
              </w:rPr>
              <w:t>123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 del </w:t>
            </w:r>
            <w:r w:rsidR="002A4E64">
              <w:rPr>
                <w:rFonts w:ascii="Arial" w:hAnsi="Arial" w:cs="Arial"/>
                <w:color w:val="002060"/>
                <w:sz w:val="40"/>
                <w:szCs w:val="40"/>
              </w:rPr>
              <w:t>29</w:t>
            </w:r>
            <w:r w:rsidR="00CF4C7D" w:rsidRPr="00EB53CB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4D51A8">
              <w:rPr>
                <w:rFonts w:ascii="Arial" w:hAnsi="Arial" w:cs="Arial"/>
                <w:color w:val="002060"/>
                <w:sz w:val="40"/>
                <w:szCs w:val="40"/>
              </w:rPr>
              <w:t>06</w:t>
            </w:r>
            <w:r w:rsidR="00DD0D52" w:rsidRPr="00EB53CB">
              <w:rPr>
                <w:rFonts w:ascii="Arial" w:hAnsi="Arial" w:cs="Arial"/>
                <w:color w:val="002060"/>
                <w:sz w:val="40"/>
                <w:szCs w:val="40"/>
              </w:rPr>
              <w:t>/201</w:t>
            </w:r>
            <w:r w:rsidR="00863DF3" w:rsidRPr="00EB53CB">
              <w:rPr>
                <w:rFonts w:ascii="Arial" w:hAnsi="Arial" w:cs="Arial"/>
                <w:color w:val="002060"/>
                <w:sz w:val="40"/>
                <w:szCs w:val="40"/>
              </w:rPr>
              <w:t>9</w:t>
            </w:r>
          </w:p>
          <w:p w14:paraId="71071145" w14:textId="442BE23C" w:rsidR="002A4E64" w:rsidRPr="00EB53CB" w:rsidRDefault="002A4E64" w:rsidP="002A4E64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370126">
              <w:rPr>
                <w:rFonts w:ascii="Arial" w:hAnsi="Arial" w:cs="Arial"/>
                <w:b/>
                <w:i/>
                <w:color w:val="002060"/>
                <w:sz w:val="40"/>
                <w:szCs w:val="40"/>
              </w:rPr>
              <w:t>ULTIMO DELLA STAGIONE SPORTIVA</w:t>
            </w:r>
          </w:p>
        </w:tc>
      </w:tr>
    </w:tbl>
    <w:p w14:paraId="0D89C8EB" w14:textId="77777777" w:rsidR="00AA13B6" w:rsidRPr="00EB53CB" w:rsidRDefault="00AA13B6" w:rsidP="00824900">
      <w:pPr>
        <w:spacing w:after="120"/>
        <w:rPr>
          <w:color w:val="002060"/>
        </w:rPr>
      </w:pPr>
    </w:p>
    <w:p w14:paraId="79ED9FF5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2C1E69E0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color w:val="002060"/>
        </w:rPr>
      </w:pPr>
    </w:p>
    <w:p w14:paraId="25D07132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12618821"/>
      <w:r w:rsidRPr="00EB53CB">
        <w:rPr>
          <w:color w:val="FFFFFF" w:themeColor="background1"/>
        </w:rPr>
        <w:t>SOMMARIO</w:t>
      </w:r>
      <w:bookmarkEnd w:id="0"/>
    </w:p>
    <w:p w14:paraId="48935531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6B0CB046" w14:textId="72E73D10" w:rsidR="00F83A6F" w:rsidRPr="00F83A6F" w:rsidRDefault="001D3A7C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12618821" w:history="1">
        <w:r w:rsidR="00F83A6F" w:rsidRPr="00F83A6F">
          <w:rPr>
            <w:rStyle w:val="Collegamentoipertestuale"/>
            <w:noProof/>
            <w:color w:val="002060"/>
          </w:rPr>
          <w:t>SOMMARIO</w:t>
        </w:r>
        <w:r w:rsidR="00F83A6F" w:rsidRPr="00F83A6F">
          <w:rPr>
            <w:noProof/>
            <w:webHidden/>
            <w:color w:val="002060"/>
          </w:rPr>
          <w:tab/>
        </w:r>
        <w:r w:rsidR="00F83A6F" w:rsidRPr="00F83A6F">
          <w:rPr>
            <w:noProof/>
            <w:webHidden/>
            <w:color w:val="002060"/>
          </w:rPr>
          <w:fldChar w:fldCharType="begin"/>
        </w:r>
        <w:r w:rsidR="00F83A6F" w:rsidRPr="00F83A6F">
          <w:rPr>
            <w:noProof/>
            <w:webHidden/>
            <w:color w:val="002060"/>
          </w:rPr>
          <w:instrText xml:space="preserve"> PAGEREF _Toc12618821 \h </w:instrText>
        </w:r>
        <w:r w:rsidR="00F83A6F" w:rsidRPr="00F83A6F">
          <w:rPr>
            <w:noProof/>
            <w:webHidden/>
            <w:color w:val="002060"/>
          </w:rPr>
        </w:r>
        <w:r w:rsidR="00F83A6F" w:rsidRPr="00F83A6F">
          <w:rPr>
            <w:noProof/>
            <w:webHidden/>
            <w:color w:val="002060"/>
          </w:rPr>
          <w:fldChar w:fldCharType="separate"/>
        </w:r>
        <w:r w:rsidR="00F83A6F" w:rsidRPr="00F83A6F">
          <w:rPr>
            <w:noProof/>
            <w:webHidden/>
            <w:color w:val="002060"/>
          </w:rPr>
          <w:t>1</w:t>
        </w:r>
        <w:r w:rsidR="00F83A6F" w:rsidRPr="00F83A6F">
          <w:rPr>
            <w:noProof/>
            <w:webHidden/>
            <w:color w:val="002060"/>
          </w:rPr>
          <w:fldChar w:fldCharType="end"/>
        </w:r>
      </w:hyperlink>
    </w:p>
    <w:p w14:paraId="60D34AB7" w14:textId="2817242B" w:rsidR="00F83A6F" w:rsidRPr="00F83A6F" w:rsidRDefault="00D16D0F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12618822" w:history="1">
        <w:r w:rsidR="00F83A6F" w:rsidRPr="00F83A6F">
          <w:rPr>
            <w:rStyle w:val="Collegamentoipertestuale"/>
            <w:noProof/>
            <w:color w:val="002060"/>
          </w:rPr>
          <w:t>CLASSIFICHE FINALI S.S. 2018/2019</w:t>
        </w:r>
        <w:r w:rsidR="00F83A6F" w:rsidRPr="00F83A6F">
          <w:rPr>
            <w:noProof/>
            <w:webHidden/>
            <w:color w:val="002060"/>
          </w:rPr>
          <w:tab/>
        </w:r>
        <w:r w:rsidR="00F83A6F" w:rsidRPr="00F83A6F">
          <w:rPr>
            <w:noProof/>
            <w:webHidden/>
            <w:color w:val="002060"/>
          </w:rPr>
          <w:fldChar w:fldCharType="begin"/>
        </w:r>
        <w:r w:rsidR="00F83A6F" w:rsidRPr="00F83A6F">
          <w:rPr>
            <w:noProof/>
            <w:webHidden/>
            <w:color w:val="002060"/>
          </w:rPr>
          <w:instrText xml:space="preserve"> PAGEREF _Toc12618822 \h </w:instrText>
        </w:r>
        <w:r w:rsidR="00F83A6F" w:rsidRPr="00F83A6F">
          <w:rPr>
            <w:noProof/>
            <w:webHidden/>
            <w:color w:val="002060"/>
          </w:rPr>
        </w:r>
        <w:r w:rsidR="00F83A6F" w:rsidRPr="00F83A6F">
          <w:rPr>
            <w:noProof/>
            <w:webHidden/>
            <w:color w:val="002060"/>
          </w:rPr>
          <w:fldChar w:fldCharType="separate"/>
        </w:r>
        <w:r w:rsidR="00F83A6F" w:rsidRPr="00F83A6F">
          <w:rPr>
            <w:noProof/>
            <w:webHidden/>
            <w:color w:val="002060"/>
          </w:rPr>
          <w:t>1</w:t>
        </w:r>
        <w:r w:rsidR="00F83A6F" w:rsidRPr="00F83A6F">
          <w:rPr>
            <w:noProof/>
            <w:webHidden/>
            <w:color w:val="002060"/>
          </w:rPr>
          <w:fldChar w:fldCharType="end"/>
        </w:r>
      </w:hyperlink>
    </w:p>
    <w:p w14:paraId="00C342C9" w14:textId="39022F0D" w:rsidR="00F83A6F" w:rsidRPr="00F83A6F" w:rsidRDefault="00D16D0F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12618974" w:history="1">
        <w:r w:rsidR="00F83A6F" w:rsidRPr="00F83A6F">
          <w:rPr>
            <w:rStyle w:val="Collegamentoipertestuale"/>
            <w:noProof/>
            <w:color w:val="002060"/>
          </w:rPr>
          <w:t>COPPE REGIONALI CALCIO A CINQUE S.S. 2018/2019</w:t>
        </w:r>
        <w:r w:rsidR="00F83A6F" w:rsidRPr="00F83A6F">
          <w:rPr>
            <w:noProof/>
            <w:webHidden/>
            <w:color w:val="002060"/>
          </w:rPr>
          <w:tab/>
        </w:r>
        <w:r w:rsidR="00F83A6F" w:rsidRPr="00F83A6F">
          <w:rPr>
            <w:noProof/>
            <w:webHidden/>
            <w:color w:val="002060"/>
          </w:rPr>
          <w:fldChar w:fldCharType="begin"/>
        </w:r>
        <w:r w:rsidR="00F83A6F" w:rsidRPr="00F83A6F">
          <w:rPr>
            <w:noProof/>
            <w:webHidden/>
            <w:color w:val="002060"/>
          </w:rPr>
          <w:instrText xml:space="preserve"> PAGEREF _Toc12618974 \h </w:instrText>
        </w:r>
        <w:r w:rsidR="00F83A6F" w:rsidRPr="00F83A6F">
          <w:rPr>
            <w:noProof/>
            <w:webHidden/>
            <w:color w:val="002060"/>
          </w:rPr>
        </w:r>
        <w:r w:rsidR="00F83A6F" w:rsidRPr="00F83A6F">
          <w:rPr>
            <w:noProof/>
            <w:webHidden/>
            <w:color w:val="002060"/>
          </w:rPr>
          <w:fldChar w:fldCharType="separate"/>
        </w:r>
        <w:r w:rsidR="00F83A6F" w:rsidRPr="00F83A6F">
          <w:rPr>
            <w:noProof/>
            <w:webHidden/>
            <w:color w:val="002060"/>
          </w:rPr>
          <w:t>13</w:t>
        </w:r>
        <w:r w:rsidR="00F83A6F" w:rsidRPr="00F83A6F">
          <w:rPr>
            <w:noProof/>
            <w:webHidden/>
            <w:color w:val="002060"/>
          </w:rPr>
          <w:fldChar w:fldCharType="end"/>
        </w:r>
      </w:hyperlink>
    </w:p>
    <w:p w14:paraId="5DE5CF31" w14:textId="0F9C66DD" w:rsidR="00F83A6F" w:rsidRPr="00F83A6F" w:rsidRDefault="00D16D0F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12618975" w:history="1">
        <w:r w:rsidR="00F83A6F" w:rsidRPr="00F83A6F">
          <w:rPr>
            <w:rStyle w:val="Collegamentoipertestuale"/>
            <w:noProof/>
            <w:color w:val="002060"/>
          </w:rPr>
          <w:t>SUPERCOPPE REG.LI CALCIO A CINQUE S.S. 2018/2019</w:t>
        </w:r>
        <w:r w:rsidR="00F83A6F" w:rsidRPr="00F83A6F">
          <w:rPr>
            <w:noProof/>
            <w:webHidden/>
            <w:color w:val="002060"/>
          </w:rPr>
          <w:tab/>
        </w:r>
        <w:r w:rsidR="00F83A6F" w:rsidRPr="00F83A6F">
          <w:rPr>
            <w:noProof/>
            <w:webHidden/>
            <w:color w:val="002060"/>
          </w:rPr>
          <w:fldChar w:fldCharType="begin"/>
        </w:r>
        <w:r w:rsidR="00F83A6F" w:rsidRPr="00F83A6F">
          <w:rPr>
            <w:noProof/>
            <w:webHidden/>
            <w:color w:val="002060"/>
          </w:rPr>
          <w:instrText xml:space="preserve"> PAGEREF _Toc12618975 \h </w:instrText>
        </w:r>
        <w:r w:rsidR="00F83A6F" w:rsidRPr="00F83A6F">
          <w:rPr>
            <w:noProof/>
            <w:webHidden/>
            <w:color w:val="002060"/>
          </w:rPr>
        </w:r>
        <w:r w:rsidR="00F83A6F" w:rsidRPr="00F83A6F">
          <w:rPr>
            <w:noProof/>
            <w:webHidden/>
            <w:color w:val="002060"/>
          </w:rPr>
          <w:fldChar w:fldCharType="separate"/>
        </w:r>
        <w:r w:rsidR="00F83A6F" w:rsidRPr="00F83A6F">
          <w:rPr>
            <w:noProof/>
            <w:webHidden/>
            <w:color w:val="002060"/>
          </w:rPr>
          <w:t>14</w:t>
        </w:r>
        <w:r w:rsidR="00F83A6F" w:rsidRPr="00F83A6F">
          <w:rPr>
            <w:noProof/>
            <w:webHidden/>
            <w:color w:val="002060"/>
          </w:rPr>
          <w:fldChar w:fldCharType="end"/>
        </w:r>
      </w:hyperlink>
    </w:p>
    <w:p w14:paraId="544A7127" w14:textId="19CCBA94" w:rsidR="00F83A6F" w:rsidRDefault="00D16D0F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18976" w:history="1">
        <w:r w:rsidR="00F83A6F" w:rsidRPr="00F83A6F">
          <w:rPr>
            <w:rStyle w:val="Collegamentoipertestuale"/>
            <w:noProof/>
            <w:color w:val="002060"/>
          </w:rPr>
          <w:t>TORNEI PRIMAVERILI CALCIO A CINQUE S.S. 2018/2019</w:t>
        </w:r>
        <w:r w:rsidR="00F83A6F" w:rsidRPr="00F83A6F">
          <w:rPr>
            <w:noProof/>
            <w:webHidden/>
            <w:color w:val="002060"/>
          </w:rPr>
          <w:tab/>
        </w:r>
        <w:r w:rsidR="00F83A6F" w:rsidRPr="00F83A6F">
          <w:rPr>
            <w:noProof/>
            <w:webHidden/>
            <w:color w:val="002060"/>
          </w:rPr>
          <w:fldChar w:fldCharType="begin"/>
        </w:r>
        <w:r w:rsidR="00F83A6F" w:rsidRPr="00F83A6F">
          <w:rPr>
            <w:noProof/>
            <w:webHidden/>
            <w:color w:val="002060"/>
          </w:rPr>
          <w:instrText xml:space="preserve"> PAGEREF _Toc12618976 \h </w:instrText>
        </w:r>
        <w:r w:rsidR="00F83A6F" w:rsidRPr="00F83A6F">
          <w:rPr>
            <w:noProof/>
            <w:webHidden/>
            <w:color w:val="002060"/>
          </w:rPr>
        </w:r>
        <w:r w:rsidR="00F83A6F" w:rsidRPr="00F83A6F">
          <w:rPr>
            <w:noProof/>
            <w:webHidden/>
            <w:color w:val="002060"/>
          </w:rPr>
          <w:fldChar w:fldCharType="separate"/>
        </w:r>
        <w:r w:rsidR="00F83A6F" w:rsidRPr="00F83A6F">
          <w:rPr>
            <w:noProof/>
            <w:webHidden/>
            <w:color w:val="002060"/>
          </w:rPr>
          <w:t>14</w:t>
        </w:r>
        <w:r w:rsidR="00F83A6F" w:rsidRPr="00F83A6F">
          <w:rPr>
            <w:noProof/>
            <w:webHidden/>
            <w:color w:val="002060"/>
          </w:rPr>
          <w:fldChar w:fldCharType="end"/>
        </w:r>
      </w:hyperlink>
    </w:p>
    <w:p w14:paraId="15CA1E96" w14:textId="2AE9EBED" w:rsidR="00674877" w:rsidRPr="00EB53CB" w:rsidRDefault="001D3A7C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30D6770A" w14:textId="508125F6" w:rsidR="009E21CA" w:rsidRPr="00AD41A0" w:rsidRDefault="009E21CA" w:rsidP="009E21CA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1" w:name="_Toc517941286"/>
      <w:bookmarkStart w:id="2" w:name="_Toc12618822"/>
      <w:r>
        <w:rPr>
          <w:color w:val="FFFFFF"/>
        </w:rPr>
        <w:t>CLASSIFICHE FINALI S.S. 201</w:t>
      </w:r>
      <w:r w:rsidR="00490E5A">
        <w:rPr>
          <w:color w:val="FFFFFF"/>
        </w:rPr>
        <w:t>8</w:t>
      </w:r>
      <w:r>
        <w:rPr>
          <w:color w:val="FFFFFF"/>
        </w:rPr>
        <w:t>/201</w:t>
      </w:r>
      <w:bookmarkEnd w:id="1"/>
      <w:r w:rsidR="00490E5A">
        <w:rPr>
          <w:color w:val="FFFFFF"/>
        </w:rPr>
        <w:t>9</w:t>
      </w:r>
      <w:bookmarkEnd w:id="2"/>
    </w:p>
    <w:p w14:paraId="2EA19778" w14:textId="77777777" w:rsidR="009E21CA" w:rsidRPr="001B3335" w:rsidRDefault="009E21CA" w:rsidP="009E21CA">
      <w:pPr>
        <w:pStyle w:val="LndNormale1"/>
      </w:pPr>
    </w:p>
    <w:p w14:paraId="083CB276" w14:textId="61A02133" w:rsidR="009E21CA" w:rsidRPr="000815DC" w:rsidRDefault="009E21CA" w:rsidP="009E21CA">
      <w:pPr>
        <w:pStyle w:val="LndNormale1"/>
        <w:rPr>
          <w:color w:val="002060"/>
        </w:rPr>
      </w:pPr>
      <w:r w:rsidRPr="000815DC">
        <w:rPr>
          <w:color w:val="002060"/>
        </w:rPr>
        <w:t>Si pubblicano, di seguito, le classifiche finali e le graduatorie del Premio Disciplina dei Campionati organizzati nell’ambito di questo Comitato Regionale, relative alla stagione sportiva 201</w:t>
      </w:r>
      <w:r>
        <w:rPr>
          <w:color w:val="002060"/>
        </w:rPr>
        <w:t>8/2019</w:t>
      </w:r>
      <w:r w:rsidRPr="000815DC">
        <w:rPr>
          <w:color w:val="002060"/>
        </w:rPr>
        <w:t>.</w:t>
      </w:r>
    </w:p>
    <w:p w14:paraId="1B970082" w14:textId="77777777" w:rsidR="009E21CA" w:rsidRPr="000815DC" w:rsidRDefault="009E21CA" w:rsidP="009E21CA">
      <w:pPr>
        <w:pStyle w:val="LndNormale1"/>
        <w:rPr>
          <w:color w:val="002060"/>
        </w:rPr>
      </w:pPr>
    </w:p>
    <w:p w14:paraId="0AFB3214" w14:textId="77777777" w:rsidR="009E21CA" w:rsidRPr="000815DC" w:rsidRDefault="009E21CA" w:rsidP="009E21CA">
      <w:pPr>
        <w:pStyle w:val="LndNormale1"/>
        <w:rPr>
          <w:color w:val="002060"/>
        </w:rPr>
      </w:pPr>
      <w:r w:rsidRPr="000815DC">
        <w:rPr>
          <w:color w:val="002060"/>
        </w:rPr>
        <w:t>Eventuali osservazioni, contestazioni o precisazioni in ordine alle classifiche ed alle relative graduatorie del Premio Disciplina dovranno essere redatte – in forma articolata e motivata – su carta intestata, sottoscritta dal Presidente, timbrata in originale e dovranno pervenire entro e non oltre il decimo giorno dalla pubblicazione all’albo del Comitato Regionale.</w:t>
      </w:r>
    </w:p>
    <w:p w14:paraId="2EA076C5" w14:textId="2C4A37D5" w:rsidR="00FE4B89" w:rsidRDefault="00FE4B89" w:rsidP="00DE7EC2">
      <w:pPr>
        <w:rPr>
          <w:rFonts w:ascii="Arial" w:hAnsi="Arial" w:cs="Arial"/>
          <w:color w:val="002060"/>
          <w:sz w:val="22"/>
          <w:szCs w:val="22"/>
        </w:rPr>
      </w:pPr>
    </w:p>
    <w:p w14:paraId="15902BA0" w14:textId="5D94B27E" w:rsidR="00457470" w:rsidRPr="00344C66" w:rsidRDefault="00457470" w:rsidP="00457470">
      <w:pPr>
        <w:pStyle w:val="TITOLOCAMPIONATO"/>
        <w:shd w:val="clear" w:color="auto" w:fill="CCCCCC"/>
        <w:spacing w:before="80" w:after="40"/>
        <w:divId w:val="527259509"/>
        <w:rPr>
          <w:color w:val="002060"/>
        </w:rPr>
      </w:pPr>
      <w:bookmarkStart w:id="3" w:name="_Toc12618823"/>
      <w:bookmarkStart w:id="4" w:name="_Toc10039201"/>
      <w:r>
        <w:rPr>
          <w:color w:val="002060"/>
        </w:rPr>
        <w:t>CALCIO A CINQUE SERIE C1</w:t>
      </w:r>
      <w:bookmarkEnd w:id="3"/>
    </w:p>
    <w:p w14:paraId="6986CA89" w14:textId="204833B0" w:rsidR="009E21CA" w:rsidRPr="00CD08BA" w:rsidRDefault="009E21CA" w:rsidP="009E21CA">
      <w:pPr>
        <w:pStyle w:val="TITOLOPRINC"/>
        <w:divId w:val="527259509"/>
        <w:rPr>
          <w:color w:val="002060"/>
        </w:rPr>
      </w:pPr>
      <w:bookmarkStart w:id="5" w:name="_Toc12618824"/>
      <w:r w:rsidRPr="00CD08BA">
        <w:rPr>
          <w:color w:val="002060"/>
        </w:rPr>
        <w:t>CLASSIFICA</w:t>
      </w:r>
      <w:r>
        <w:rPr>
          <w:color w:val="002060"/>
        </w:rPr>
        <w:t xml:space="preserve"> REGULAR SEASON</w:t>
      </w:r>
      <w:bookmarkEnd w:id="5"/>
    </w:p>
    <w:p w14:paraId="7314E267" w14:textId="77777777" w:rsidR="009E21CA" w:rsidRPr="00CD08BA" w:rsidRDefault="009E21CA" w:rsidP="009E21CA">
      <w:pPr>
        <w:pStyle w:val="breakline"/>
        <w:divId w:val="527259509"/>
        <w:rPr>
          <w:color w:val="002060"/>
        </w:rPr>
      </w:pPr>
    </w:p>
    <w:p w14:paraId="033E7432" w14:textId="77777777" w:rsidR="009E21CA" w:rsidRPr="00CD08BA" w:rsidRDefault="009E21CA" w:rsidP="009E21CA">
      <w:pPr>
        <w:pStyle w:val="breakline"/>
        <w:divId w:val="527259509"/>
        <w:rPr>
          <w:color w:val="002060"/>
        </w:rPr>
      </w:pPr>
    </w:p>
    <w:p w14:paraId="0DFC4F80" w14:textId="77777777" w:rsidR="009E21CA" w:rsidRPr="00CD08BA" w:rsidRDefault="009E21CA" w:rsidP="009E21CA">
      <w:pPr>
        <w:pStyle w:val="SOTTOTITOLOCAMPIONATO1"/>
        <w:divId w:val="527259509"/>
        <w:rPr>
          <w:color w:val="002060"/>
        </w:rPr>
      </w:pPr>
      <w:r w:rsidRPr="00CD08BA">
        <w:rPr>
          <w:color w:val="002060"/>
        </w:rPr>
        <w:t>GIRONE 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E21CA" w:rsidRPr="00CD08BA" w14:paraId="1F99C9FE" w14:textId="77777777" w:rsidTr="009E21CA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38290DC" w14:textId="77777777" w:rsidR="009E21CA" w:rsidRPr="00CD08BA" w:rsidRDefault="009E21CA" w:rsidP="00DC5C79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2FC0A9B" w14:textId="77777777" w:rsidR="009E21CA" w:rsidRPr="00CD08BA" w:rsidRDefault="009E21CA" w:rsidP="00DC5C79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A2FCF78" w14:textId="77777777" w:rsidR="009E21CA" w:rsidRPr="00CD08BA" w:rsidRDefault="009E21CA" w:rsidP="00DC5C79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73735C4" w14:textId="77777777" w:rsidR="009E21CA" w:rsidRPr="00CD08BA" w:rsidRDefault="009E21CA" w:rsidP="00DC5C79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C166DC1" w14:textId="77777777" w:rsidR="009E21CA" w:rsidRPr="00CD08BA" w:rsidRDefault="009E21CA" w:rsidP="00DC5C79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37D5EE1" w14:textId="77777777" w:rsidR="009E21CA" w:rsidRPr="00CD08BA" w:rsidRDefault="009E21CA" w:rsidP="00DC5C79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BADA871" w14:textId="77777777" w:rsidR="009E21CA" w:rsidRPr="00CD08BA" w:rsidRDefault="009E21CA" w:rsidP="00DC5C79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23D491" w14:textId="77777777" w:rsidR="009E21CA" w:rsidRPr="00CD08BA" w:rsidRDefault="009E21CA" w:rsidP="00DC5C79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99E662A" w14:textId="77777777" w:rsidR="009E21CA" w:rsidRPr="00CD08BA" w:rsidRDefault="009E21CA" w:rsidP="00DC5C79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CC22888" w14:textId="77777777" w:rsidR="009E21CA" w:rsidRPr="00CD08BA" w:rsidRDefault="009E21CA" w:rsidP="00DC5C79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PE</w:t>
            </w:r>
          </w:p>
        </w:tc>
      </w:tr>
      <w:tr w:rsidR="00DC5C79" w:rsidRPr="00CD08BA" w14:paraId="4DF748E7" w14:textId="77777777" w:rsidTr="009E21CA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9E6CDEB" w14:textId="2BF3ED84" w:rsidR="00DC5C79" w:rsidRPr="00DC5C79" w:rsidRDefault="00DC5C79" w:rsidP="00DC5C79">
            <w:pPr>
              <w:pStyle w:val="ROWTABELLA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lastRenderedPageBreak/>
              <w:t>A.S.D. POL.CAGLI SPORT ASSOCIATI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676967F" w14:textId="37D481A7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E787615" w14:textId="0FFF4CFA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E56C558" w14:textId="306EFD01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1DD7FE9" w14:textId="1315371B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980D74D" w14:textId="1D70B5AC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ED06DA6" w14:textId="0FE9D6E2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135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D0B80DA" w14:textId="2FFCB482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74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D5AF54C" w14:textId="4B0A663F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581571B" w14:textId="744B2284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0</w:t>
            </w:r>
          </w:p>
        </w:tc>
      </w:tr>
      <w:tr w:rsidR="00DC5C79" w:rsidRPr="00CD08BA" w14:paraId="66967830" w14:textId="77777777" w:rsidTr="009E21CA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2B49232" w14:textId="755391D9" w:rsidR="00DC5C79" w:rsidRPr="00DC5C79" w:rsidRDefault="00DC5C79" w:rsidP="00DC5C79">
            <w:pPr>
              <w:pStyle w:val="ROWTABELLA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A.S.D. GROTTACCIA 2005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4595E8F" w14:textId="3C3BBDC4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8D57FB" w14:textId="24998533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7535B1" w14:textId="466EEF32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B99845D" w14:textId="7DE4D650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B77E569" w14:textId="1C4C1E12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1A8D046" w14:textId="0922740B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105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44AF32E" w14:textId="3B6F97C6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A601F2D" w14:textId="7BD880C0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498D7AB" w14:textId="3D0D765C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0</w:t>
            </w:r>
          </w:p>
        </w:tc>
      </w:tr>
      <w:tr w:rsidR="00DC5C79" w:rsidRPr="00CD08BA" w14:paraId="61AF4313" w14:textId="77777777" w:rsidTr="009E21CA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58DA4B3" w14:textId="5238526A" w:rsidR="00DC5C79" w:rsidRPr="00DC5C79" w:rsidRDefault="00DC5C79" w:rsidP="00DC5C79">
            <w:pPr>
              <w:pStyle w:val="ROWTABELLA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A.S.D. FANO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5F44A03" w14:textId="0C231441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7C8068B" w14:textId="20042843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FAFD7D7" w14:textId="6327E7FA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7F828AD" w14:textId="2281F6A4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63D38F5" w14:textId="14953E38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5BEED1E" w14:textId="2D6150E5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83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89B50C6" w14:textId="20D763F3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9766A3C" w14:textId="717476EB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ED66360" w14:textId="3D2BD368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0</w:t>
            </w:r>
          </w:p>
        </w:tc>
      </w:tr>
      <w:tr w:rsidR="00DC5C79" w:rsidRPr="00CD08BA" w14:paraId="6813CFD6" w14:textId="77777777" w:rsidTr="009E21CA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BAD0AA5" w14:textId="7A53D840" w:rsidR="00DC5C79" w:rsidRPr="00DC5C79" w:rsidRDefault="00DC5C79" w:rsidP="00DC5C79">
            <w:pPr>
              <w:pStyle w:val="ROWTABELLA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S.S. CALCETTO CASTRUM LAURI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87E0E24" w14:textId="68AA740F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6F16FBD" w14:textId="41247623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7589EBF" w14:textId="3C4568C6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DCECD3F" w14:textId="71621315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1A4A4C8" w14:textId="6CD5C40F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4525DA8" w14:textId="33A04A7C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6DFB711" w14:textId="32702869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F7EFA7D" w14:textId="6F28224C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55C7C28" w14:textId="571A4919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0</w:t>
            </w:r>
          </w:p>
        </w:tc>
      </w:tr>
      <w:tr w:rsidR="00DC5C79" w:rsidRPr="00CD08BA" w14:paraId="1B0FC300" w14:textId="77777777" w:rsidTr="009E21CA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B19459E" w14:textId="2CD0900F" w:rsidR="00DC5C79" w:rsidRPr="00DC5C79" w:rsidRDefault="00DC5C79" w:rsidP="00DC5C79">
            <w:pPr>
              <w:pStyle w:val="ROWTABELLA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A.S.D. 1995 FUTSAL PESARO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90A86B" w14:textId="4452F079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9A11E7" w14:textId="7EF1834C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4AD764E" w14:textId="44B835D9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DA04855" w14:textId="3663AF21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903AEFB" w14:textId="7239DCD0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D5CC5AD" w14:textId="13FE658A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86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B18464F" w14:textId="4D232C5D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87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D4DEA9D" w14:textId="4A95B3DF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12E5F6D" w14:textId="7E14B5B6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0</w:t>
            </w:r>
          </w:p>
        </w:tc>
      </w:tr>
      <w:tr w:rsidR="00DC5C79" w:rsidRPr="00CD08BA" w14:paraId="74FD60A7" w14:textId="77777777" w:rsidTr="009E21CA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6B887C7" w14:textId="47BC529F" w:rsidR="00DC5C79" w:rsidRPr="00DC5C79" w:rsidRDefault="00DC5C79" w:rsidP="00DC5C79">
            <w:pPr>
              <w:pStyle w:val="ROWTABELLA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A.S.D. PIEVE D ICO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03DC0A6" w14:textId="7068F930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C147499" w14:textId="768C5B27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7C9F8AF" w14:textId="56DE8864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A562904" w14:textId="0EAFE244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6705751" w14:textId="5A9620B5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ED2A899" w14:textId="3D1E2DE4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106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29ADE2E" w14:textId="4CABFB92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91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A4A7A6F" w14:textId="0CA2C6BA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47A122" w14:textId="51AD6E9D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0</w:t>
            </w:r>
          </w:p>
        </w:tc>
      </w:tr>
      <w:tr w:rsidR="00DC5C79" w:rsidRPr="00CD08BA" w14:paraId="5D37101F" w14:textId="77777777" w:rsidTr="009E21CA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771D590" w14:textId="1EE9344D" w:rsidR="00DC5C79" w:rsidRPr="00DC5C79" w:rsidRDefault="00DC5C79" w:rsidP="00DC5C79">
            <w:pPr>
              <w:pStyle w:val="ROWTABELLA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A.S.D. JESI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51AC88F" w14:textId="4D2F5422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8CE839" w14:textId="50FA0FC0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BB5971E" w14:textId="087BC595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0732D84" w14:textId="3171A25B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DA61612" w14:textId="775EC358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7A9606B" w14:textId="01BC0441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79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7E4C554" w14:textId="6EE99105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E732D44" w14:textId="29B7DBB5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39C4605" w14:textId="4A9AA189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0</w:t>
            </w:r>
          </w:p>
        </w:tc>
      </w:tr>
      <w:tr w:rsidR="00DC5C79" w:rsidRPr="00CD08BA" w14:paraId="5E230B7B" w14:textId="77777777" w:rsidTr="009E21CA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4725B17" w14:textId="48F5158E" w:rsidR="00DC5C79" w:rsidRPr="00DC5C79" w:rsidRDefault="00DC5C79" w:rsidP="00DC5C79">
            <w:pPr>
              <w:pStyle w:val="ROWTABELLA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A.S. CAMPOCAVALLO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21D556D" w14:textId="6BDEBB30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A6308CB" w14:textId="175AC935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455378D" w14:textId="57EF029C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440F3F6" w14:textId="574F9D02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ADC191B" w14:textId="5B03F352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8BBFA7F" w14:textId="5BF6944A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E85C43C" w14:textId="2CE5C88B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CC6136E" w14:textId="11A6A527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5E43070" w14:textId="30F2EEB1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0</w:t>
            </w:r>
          </w:p>
        </w:tc>
      </w:tr>
      <w:tr w:rsidR="00DC5C79" w:rsidRPr="00CD08BA" w14:paraId="14185A2D" w14:textId="77777777" w:rsidTr="009E21CA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17C62E0" w14:textId="28A330D1" w:rsidR="00DC5C79" w:rsidRPr="00DC5C79" w:rsidRDefault="00DC5C79" w:rsidP="00DC5C79">
            <w:pPr>
              <w:pStyle w:val="ROWTABELLA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A.S.D. MONTELUPONE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BE9E226" w14:textId="37236E2D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6959D2D" w14:textId="5B993DD6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4BBB6BA" w14:textId="388A88F4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5DEB0B" w14:textId="73469E03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E0EC6EE" w14:textId="7136D141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7F292AC" w14:textId="1C80B4EF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77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FF18DDA" w14:textId="661E4BA5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97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0DBB4F9" w14:textId="0E8594E8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7BA6098" w14:textId="778DBAC7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0</w:t>
            </w:r>
          </w:p>
        </w:tc>
      </w:tr>
      <w:tr w:rsidR="00DC5C79" w:rsidRPr="00CD08BA" w14:paraId="0896C0C4" w14:textId="77777777" w:rsidTr="009E21CA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5481CBF" w14:textId="17937A94" w:rsidR="00DC5C79" w:rsidRPr="00DC5C79" w:rsidRDefault="00DC5C79" w:rsidP="00DC5C79">
            <w:pPr>
              <w:pStyle w:val="ROWTABELLA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A.S.D. FUTSAL POTENZA PICENA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A83838C" w14:textId="106327E9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25A5DDF" w14:textId="3950C698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FD02B99" w14:textId="1F0412AA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0256287" w14:textId="6EECEA22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54195A2" w14:textId="37CE028A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016315B" w14:textId="55DD680D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E70512A" w14:textId="1CB94F58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5E6A1AF" w14:textId="1DFA2C2F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BD57FDB" w14:textId="7392150B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0</w:t>
            </w:r>
          </w:p>
        </w:tc>
      </w:tr>
      <w:tr w:rsidR="00DC5C79" w:rsidRPr="00CD08BA" w14:paraId="327F61FC" w14:textId="77777777" w:rsidTr="009E21CA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A6DC844" w14:textId="59E2F374" w:rsidR="00DC5C79" w:rsidRPr="00DC5C79" w:rsidRDefault="00DC5C79" w:rsidP="00DC5C79">
            <w:pPr>
              <w:pStyle w:val="ROWTABELLA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U.S. PIANACCIO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0A8A0DD" w14:textId="5EAA52D0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02FEEB0" w14:textId="449DA2C3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9E4BCD1" w14:textId="5423BBC8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72C6BED" w14:textId="4CE56090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E354050" w14:textId="6DD7DDB2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BF0EF0B" w14:textId="59A2EFF7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50F3264" w14:textId="62C45C4D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30D056A" w14:textId="3A4DCAAD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5957A3D" w14:textId="21364362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0</w:t>
            </w:r>
          </w:p>
        </w:tc>
      </w:tr>
      <w:tr w:rsidR="00DC5C79" w:rsidRPr="00CD08BA" w14:paraId="79899F91" w14:textId="77777777" w:rsidTr="009E21CA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BDEC2A2" w14:textId="28B7558C" w:rsidR="00DC5C79" w:rsidRPr="00DC5C79" w:rsidRDefault="00DC5C79" w:rsidP="00DC5C79">
            <w:pPr>
              <w:pStyle w:val="ROWTABELLA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A.S.D. NUOVA JUVENTINA FFC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BDDA2A3" w14:textId="347D752A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0B4FC43" w14:textId="6603A5AE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A3E8742" w14:textId="25E8B50F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BD7BE8D" w14:textId="45656B4F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EB5FD50" w14:textId="51A81279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6C3DAF4" w14:textId="2FB22BFD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105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2B383E7" w14:textId="155D8660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157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BD816C5" w14:textId="47D06880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-52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BEE8C50" w14:textId="113C09EA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0</w:t>
            </w:r>
          </w:p>
        </w:tc>
      </w:tr>
      <w:tr w:rsidR="00DC5C79" w:rsidRPr="00CD08BA" w14:paraId="04CBEFF6" w14:textId="77777777" w:rsidTr="009E21CA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FBB7AF5" w14:textId="25EC199D" w:rsidR="00DC5C79" w:rsidRPr="00DC5C79" w:rsidRDefault="00DC5C79" w:rsidP="00DC5C79">
            <w:pPr>
              <w:pStyle w:val="ROWTABELLA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G.S. AUDAX 1970 S.ANGELO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668D774" w14:textId="192F2769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F1E5DCC" w14:textId="604163B4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B014117" w14:textId="1869C9D1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A2ACB00" w14:textId="3DCD68C8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BA88F4" w14:textId="17451EB1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D24DD32" w14:textId="7D27BA79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A4697DD" w14:textId="73251850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101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13CC4CF" w14:textId="572FB5E3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-40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3573D00" w14:textId="288B009D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0</w:t>
            </w:r>
          </w:p>
        </w:tc>
      </w:tr>
      <w:tr w:rsidR="00DC5C79" w:rsidRPr="00CD08BA" w14:paraId="497775A1" w14:textId="77777777" w:rsidTr="009E21CA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EC1645F" w14:textId="4DF6EF04" w:rsidR="00DC5C79" w:rsidRPr="00DC5C79" w:rsidRDefault="00DC5C79" w:rsidP="00DC5C79">
            <w:pPr>
              <w:pStyle w:val="ROWTABELLA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A.S.D. SPORTING GROTTAMMARE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C34463B" w14:textId="47585AC7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C774EB3" w14:textId="31C8E899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813203E" w14:textId="45371BBD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0C89DB3" w14:textId="423D6A42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B56B831" w14:textId="416D0CCE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E4F350" w14:textId="4CA7B8F3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25710CB" w14:textId="16CFF9FD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99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12BEF3A" w14:textId="3A007C3E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-30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D852F62" w14:textId="24403EE9" w:rsidR="00DC5C79" w:rsidRPr="00DC5C79" w:rsidRDefault="00DC5C79" w:rsidP="00DC5C79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C5C79">
              <w:rPr>
                <w:color w:val="002060"/>
                <w:sz w:val="16"/>
                <w:szCs w:val="16"/>
              </w:rPr>
              <w:t>0</w:t>
            </w:r>
          </w:p>
        </w:tc>
      </w:tr>
    </w:tbl>
    <w:p w14:paraId="34AB9A7B" w14:textId="77777777" w:rsidR="00DC5C79" w:rsidRDefault="00DC5C79" w:rsidP="00DC5C79">
      <w:pPr>
        <w:pStyle w:val="SOTTOTITOLOCAMPIONATO1"/>
        <w:divId w:val="527259509"/>
        <w:rPr>
          <w:i/>
          <w:color w:val="002060"/>
        </w:rPr>
      </w:pPr>
      <w:bookmarkStart w:id="6" w:name="_Toc517941289"/>
    </w:p>
    <w:p w14:paraId="2E232907" w14:textId="07ADE15E" w:rsidR="00DC5C79" w:rsidRPr="00F712D2" w:rsidRDefault="00DC5C79" w:rsidP="00DC5C79">
      <w:pPr>
        <w:pStyle w:val="SOTTOTITOLOCAMPIONATO1"/>
        <w:divId w:val="527259509"/>
        <w:rPr>
          <w:i/>
          <w:color w:val="002060"/>
        </w:rPr>
      </w:pPr>
      <w:r>
        <w:rPr>
          <w:i/>
          <w:color w:val="002060"/>
        </w:rPr>
        <w:t>STRALCIO CLASSIFICA AVULSA</w:t>
      </w:r>
    </w:p>
    <w:p w14:paraId="15E9B282" w14:textId="77777777" w:rsidR="00DC5C79" w:rsidRDefault="00DC5C79" w:rsidP="00DC5C79">
      <w:pPr>
        <w:pStyle w:val="breakline"/>
        <w:divId w:val="527259509"/>
        <w:rPr>
          <w:color w:val="002060"/>
        </w:rPr>
      </w:pPr>
    </w:p>
    <w:p w14:paraId="64D1996F" w14:textId="77777777" w:rsidR="00DC5C79" w:rsidRPr="006F3B62" w:rsidRDefault="00DC5C79" w:rsidP="00DC5C79">
      <w:pPr>
        <w:pStyle w:val="breakline"/>
        <w:divId w:val="527259509"/>
        <w:rPr>
          <w:rFonts w:ascii="Courier New" w:hAnsi="Courier New" w:cs="Courier New"/>
          <w:b/>
          <w:color w:val="002060"/>
          <w:sz w:val="14"/>
          <w:szCs w:val="14"/>
        </w:rPr>
      </w:pPr>
      <w:r w:rsidRPr="006F3B62">
        <w:rPr>
          <w:rFonts w:ascii="Courier New" w:hAnsi="Courier New" w:cs="Courier New"/>
          <w:b/>
          <w:color w:val="002060"/>
          <w:sz w:val="14"/>
          <w:szCs w:val="14"/>
        </w:rPr>
        <w:t>!  5  A.S.D.1995 FUTSAL PESARO     I 39 ! 26 ! 11 !  9 !  6 ! 86 ! 87 !  1- I  4 !  2 !  1 !    !  1 ! 10 !  9 !  1  !</w:t>
      </w:r>
    </w:p>
    <w:p w14:paraId="57F81C2D" w14:textId="77777777" w:rsidR="00DC5C79" w:rsidRPr="006F3B62" w:rsidRDefault="00DC5C79" w:rsidP="00DC5C79">
      <w:pPr>
        <w:pStyle w:val="breakline"/>
        <w:divId w:val="527259509"/>
        <w:rPr>
          <w:rFonts w:ascii="Courier New" w:hAnsi="Courier New" w:cs="Courier New"/>
          <w:b/>
          <w:color w:val="002060"/>
          <w:sz w:val="14"/>
          <w:szCs w:val="14"/>
        </w:rPr>
      </w:pPr>
    </w:p>
    <w:p w14:paraId="645DD6EB" w14:textId="77777777" w:rsidR="00DC5C79" w:rsidRPr="006F3B62" w:rsidRDefault="00DC5C79" w:rsidP="00DC5C79">
      <w:pPr>
        <w:pStyle w:val="breakline"/>
        <w:divId w:val="527259509"/>
        <w:rPr>
          <w:rFonts w:ascii="Courier New" w:hAnsi="Courier New" w:cs="Courier New"/>
          <w:b/>
          <w:color w:val="002060"/>
          <w:sz w:val="14"/>
          <w:szCs w:val="14"/>
        </w:rPr>
      </w:pPr>
      <w:r w:rsidRPr="006F3B62">
        <w:rPr>
          <w:rFonts w:ascii="Courier New" w:hAnsi="Courier New" w:cs="Courier New"/>
          <w:b/>
          <w:color w:val="002060"/>
          <w:sz w:val="14"/>
          <w:szCs w:val="14"/>
        </w:rPr>
        <w:t>!  6  A.S.D.PIEVE D ICO CALCIO A 5 I 39 ! 26 ! 11 !  9 !  6 !106 ! 91 ! 15  I  1 !  2 !    !  1 !  1 !  9 ! 10 !  1- !</w:t>
      </w:r>
    </w:p>
    <w:p w14:paraId="7F0AD6C6" w14:textId="77777777" w:rsidR="00DC5C79" w:rsidRPr="006F3B62" w:rsidRDefault="00DC5C79" w:rsidP="00DC5C79">
      <w:pPr>
        <w:pStyle w:val="breakline"/>
        <w:divId w:val="527259509"/>
        <w:rPr>
          <w:rFonts w:ascii="Courier New" w:hAnsi="Courier New" w:cs="Courier New"/>
          <w:b/>
          <w:color w:val="002060"/>
          <w:sz w:val="14"/>
          <w:szCs w:val="14"/>
        </w:rPr>
      </w:pPr>
    </w:p>
    <w:p w14:paraId="5DDE6F3A" w14:textId="77777777" w:rsidR="00DC5C79" w:rsidRPr="006F3B62" w:rsidRDefault="00DC5C79" w:rsidP="00DC5C79">
      <w:pPr>
        <w:pStyle w:val="breakline"/>
        <w:divId w:val="527259509"/>
        <w:rPr>
          <w:rFonts w:ascii="Courier New" w:hAnsi="Courier New" w:cs="Courier New"/>
          <w:b/>
          <w:color w:val="002060"/>
          <w:sz w:val="14"/>
          <w:szCs w:val="14"/>
        </w:rPr>
      </w:pPr>
    </w:p>
    <w:p w14:paraId="395DE34E" w14:textId="77777777" w:rsidR="00DC5C79" w:rsidRPr="006F3B62" w:rsidRDefault="00DC5C79" w:rsidP="00DC5C79">
      <w:pPr>
        <w:pStyle w:val="breakline"/>
        <w:divId w:val="527259509"/>
        <w:rPr>
          <w:rFonts w:ascii="Courier New" w:hAnsi="Courier New" w:cs="Courier New"/>
          <w:b/>
          <w:color w:val="002060"/>
          <w:sz w:val="14"/>
          <w:szCs w:val="14"/>
        </w:rPr>
      </w:pPr>
      <w:r w:rsidRPr="006F3B62">
        <w:rPr>
          <w:rFonts w:ascii="Courier New" w:hAnsi="Courier New" w:cs="Courier New"/>
          <w:b/>
          <w:color w:val="002060"/>
          <w:sz w:val="14"/>
          <w:szCs w:val="14"/>
        </w:rPr>
        <w:t>!  8  A.S.  CAMPOCAVALLO           I 34 ! 26 !  9 ! 10 !  7 ! 70 ! 72 !  2- I  6 !  4 !  1 !    !  3 !  7 !  6 !  1  !</w:t>
      </w:r>
    </w:p>
    <w:p w14:paraId="61E5FC01" w14:textId="77777777" w:rsidR="00DC5C79" w:rsidRPr="006F3B62" w:rsidRDefault="00DC5C79" w:rsidP="00DC5C79">
      <w:pPr>
        <w:pStyle w:val="breakline"/>
        <w:divId w:val="527259509"/>
        <w:rPr>
          <w:rFonts w:ascii="Courier New" w:hAnsi="Courier New" w:cs="Courier New"/>
          <w:b/>
          <w:color w:val="002060"/>
          <w:sz w:val="14"/>
          <w:szCs w:val="14"/>
        </w:rPr>
      </w:pPr>
    </w:p>
    <w:p w14:paraId="4F0195F1" w14:textId="77777777" w:rsidR="00DC5C79" w:rsidRPr="006F3B62" w:rsidRDefault="00DC5C79" w:rsidP="00DC5C79">
      <w:pPr>
        <w:pStyle w:val="breakline"/>
        <w:divId w:val="527259509"/>
        <w:rPr>
          <w:rFonts w:ascii="Courier New" w:hAnsi="Courier New" w:cs="Courier New"/>
          <w:b/>
          <w:color w:val="002060"/>
          <w:sz w:val="14"/>
          <w:szCs w:val="14"/>
        </w:rPr>
      </w:pPr>
      <w:r w:rsidRPr="006F3B62">
        <w:rPr>
          <w:rFonts w:ascii="Courier New" w:hAnsi="Courier New" w:cs="Courier New"/>
          <w:b/>
          <w:color w:val="002060"/>
          <w:sz w:val="14"/>
          <w:szCs w:val="14"/>
        </w:rPr>
        <w:t>!  9  A.S.D.MONTELUPONE CALCIO A 5 I 34 ! 26 ! 10 ! 12 !  4 ! 77 ! 97 ! 20- I  6 !  4 !  1 !    !  3 ! 11 ! 10 !  1  !</w:t>
      </w:r>
    </w:p>
    <w:p w14:paraId="0AE227C1" w14:textId="77777777" w:rsidR="00DC5C79" w:rsidRPr="006F3B62" w:rsidRDefault="00DC5C79" w:rsidP="00DC5C79">
      <w:pPr>
        <w:pStyle w:val="breakline"/>
        <w:divId w:val="527259509"/>
        <w:rPr>
          <w:rFonts w:ascii="Courier New" w:hAnsi="Courier New" w:cs="Courier New"/>
          <w:b/>
          <w:color w:val="002060"/>
          <w:sz w:val="14"/>
          <w:szCs w:val="14"/>
        </w:rPr>
      </w:pPr>
    </w:p>
    <w:p w14:paraId="73515D08" w14:textId="211BCB7E" w:rsidR="00DC5C79" w:rsidRDefault="00DC5C79" w:rsidP="00DC5C79">
      <w:pPr>
        <w:pStyle w:val="TITOLOPRINC"/>
        <w:spacing w:before="0" w:beforeAutospacing="0" w:after="0" w:afterAutospacing="0"/>
        <w:divId w:val="527259509"/>
        <w:rPr>
          <w:color w:val="002060"/>
        </w:rPr>
      </w:pPr>
      <w:bookmarkStart w:id="7" w:name="_Toc12618825"/>
      <w:r w:rsidRPr="006F3B62">
        <w:rPr>
          <w:rFonts w:ascii="Courier New" w:hAnsi="Courier New" w:cs="Courier New"/>
          <w:color w:val="002060"/>
          <w:sz w:val="14"/>
          <w:szCs w:val="14"/>
        </w:rPr>
        <w:t>! 10  A.S.D.FUTSAL POTENZA PICENA  I 34 ! 26 !  8 !  8 ! 10 ! 63 ! 65 !  2- I  2 !  4 !    !  2 !  2 !  6 !  8 !  2- !</w:t>
      </w:r>
      <w:bookmarkEnd w:id="7"/>
    </w:p>
    <w:p w14:paraId="572FCCB9" w14:textId="77777777" w:rsidR="00DC5C79" w:rsidRDefault="00DC5C79" w:rsidP="009E21CA">
      <w:pPr>
        <w:pStyle w:val="TITOLOPRINC"/>
        <w:spacing w:before="0" w:beforeAutospacing="0" w:after="0" w:afterAutospacing="0"/>
        <w:divId w:val="527259509"/>
        <w:rPr>
          <w:color w:val="002060"/>
        </w:rPr>
      </w:pPr>
    </w:p>
    <w:p w14:paraId="250FF0E2" w14:textId="66C2B893" w:rsidR="009E21CA" w:rsidRDefault="009E21CA" w:rsidP="009E21CA">
      <w:pPr>
        <w:pStyle w:val="TITOLOPRINC"/>
        <w:spacing w:before="0" w:beforeAutospacing="0" w:after="0" w:afterAutospacing="0"/>
        <w:divId w:val="527259509"/>
        <w:rPr>
          <w:color w:val="002060"/>
        </w:rPr>
      </w:pPr>
      <w:bookmarkStart w:id="8" w:name="_Toc12618826"/>
      <w:r>
        <w:rPr>
          <w:color w:val="002060"/>
        </w:rPr>
        <w:t>PLAY-OFF</w:t>
      </w:r>
      <w:bookmarkEnd w:id="6"/>
      <w:bookmarkEnd w:id="8"/>
      <w:r w:rsidRPr="00370126">
        <w:rPr>
          <w:color w:val="002060"/>
        </w:rPr>
        <w:t xml:space="preserve"> </w:t>
      </w:r>
    </w:p>
    <w:p w14:paraId="6F98DE0C" w14:textId="77777777" w:rsidR="009E21CA" w:rsidRDefault="009E21CA" w:rsidP="009E21CA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</w:p>
    <w:p w14:paraId="568B6B4B" w14:textId="56147AE0" w:rsidR="009E21CA" w:rsidRDefault="009E21CA" w:rsidP="009E21CA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  <w:bookmarkStart w:id="9" w:name="_Toc12618827"/>
      <w:r>
        <w:rPr>
          <w:b w:val="0"/>
          <w:color w:val="002060"/>
          <w:sz w:val="22"/>
          <w:szCs w:val="22"/>
        </w:rPr>
        <w:t>FANO CALCIO A 5 – CALCETTO CASTRUM LAURI</w:t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  <w:t>1-1</w:t>
      </w:r>
      <w:bookmarkEnd w:id="9"/>
    </w:p>
    <w:p w14:paraId="3DAD7049" w14:textId="77777777" w:rsidR="009E21CA" w:rsidRDefault="009E21CA" w:rsidP="009E21CA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</w:p>
    <w:p w14:paraId="41B96887" w14:textId="01B2D1C0" w:rsidR="009E21CA" w:rsidRDefault="009E21CA" w:rsidP="009E21CA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  <w:bookmarkStart w:id="10" w:name="_Toc517941292"/>
      <w:bookmarkStart w:id="11" w:name="_Toc12618828"/>
      <w:r>
        <w:rPr>
          <w:b w:val="0"/>
          <w:color w:val="002060"/>
          <w:sz w:val="22"/>
          <w:szCs w:val="22"/>
        </w:rPr>
        <w:t>GROTTACCIA 2005 – FANO CALCIO A 5</w:t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  <w:t>4-1</w:t>
      </w:r>
      <w:r>
        <w:rPr>
          <w:b w:val="0"/>
          <w:color w:val="002060"/>
          <w:sz w:val="22"/>
          <w:szCs w:val="22"/>
        </w:rPr>
        <w:tab/>
        <w:t>Finale</w:t>
      </w:r>
      <w:bookmarkEnd w:id="10"/>
      <w:bookmarkEnd w:id="11"/>
    </w:p>
    <w:p w14:paraId="00EBCBE1" w14:textId="77777777" w:rsidR="009E21CA" w:rsidRDefault="009E21CA" w:rsidP="009E21CA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</w:p>
    <w:p w14:paraId="1122995B" w14:textId="77777777" w:rsidR="005D7E4F" w:rsidRDefault="005D7E4F" w:rsidP="005D7E4F">
      <w:pPr>
        <w:pStyle w:val="TITOLOPRINC"/>
        <w:spacing w:before="0" w:beforeAutospacing="0" w:after="0" w:afterAutospacing="0"/>
        <w:divId w:val="527259509"/>
        <w:rPr>
          <w:color w:val="002060"/>
        </w:rPr>
      </w:pPr>
      <w:bookmarkStart w:id="12" w:name="_Toc517941343"/>
      <w:bookmarkStart w:id="13" w:name="_Toc12618829"/>
      <w:r>
        <w:rPr>
          <w:color w:val="002060"/>
        </w:rPr>
        <w:t>PLAY-OUT</w:t>
      </w:r>
      <w:bookmarkEnd w:id="12"/>
      <w:bookmarkEnd w:id="13"/>
    </w:p>
    <w:p w14:paraId="7761E131" w14:textId="77777777" w:rsidR="005D7E4F" w:rsidRDefault="005D7E4F" w:rsidP="005D7E4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</w:p>
    <w:p w14:paraId="52DC8B87" w14:textId="352F124B" w:rsidR="005D7E4F" w:rsidRDefault="005D7E4F" w:rsidP="005D7E4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  <w:bookmarkStart w:id="14" w:name="_Toc12618830"/>
      <w:r>
        <w:rPr>
          <w:b w:val="0"/>
          <w:color w:val="002060"/>
          <w:sz w:val="22"/>
          <w:szCs w:val="22"/>
        </w:rPr>
        <w:t>PIANACCIO – NUOVA JUVENTINA FFC</w:t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  <w:t>6-5</w:t>
      </w:r>
      <w:r>
        <w:rPr>
          <w:b w:val="0"/>
          <w:color w:val="002060"/>
          <w:sz w:val="22"/>
          <w:szCs w:val="22"/>
        </w:rPr>
        <w:tab/>
        <w:t>Primo turno</w:t>
      </w:r>
      <w:bookmarkEnd w:id="14"/>
      <w:r>
        <w:rPr>
          <w:b w:val="0"/>
          <w:color w:val="002060"/>
          <w:sz w:val="22"/>
          <w:szCs w:val="22"/>
        </w:rPr>
        <w:tab/>
      </w:r>
    </w:p>
    <w:p w14:paraId="59C1C45C" w14:textId="77777777" w:rsidR="005D7E4F" w:rsidRDefault="005D7E4F" w:rsidP="005D7E4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  <w:bookmarkStart w:id="15" w:name="_Toc517941346"/>
    </w:p>
    <w:p w14:paraId="71E1A14B" w14:textId="11411C52" w:rsidR="005D7E4F" w:rsidRDefault="005D7E4F" w:rsidP="005D7E4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  <w:bookmarkStart w:id="16" w:name="_Toc12618831"/>
      <w:bookmarkEnd w:id="15"/>
      <w:r>
        <w:rPr>
          <w:b w:val="0"/>
          <w:color w:val="002060"/>
          <w:sz w:val="22"/>
          <w:szCs w:val="22"/>
        </w:rPr>
        <w:t>FUTSAL POTENZA PICENA – PIANACCIO</w:t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  <w:t>4-1</w:t>
      </w:r>
      <w:r>
        <w:rPr>
          <w:b w:val="0"/>
          <w:color w:val="002060"/>
          <w:sz w:val="22"/>
          <w:szCs w:val="22"/>
        </w:rPr>
        <w:tab/>
        <w:t>Secondo turno</w:t>
      </w:r>
      <w:bookmarkEnd w:id="16"/>
    </w:p>
    <w:p w14:paraId="70F91921" w14:textId="749B482E" w:rsidR="009E21CA" w:rsidRDefault="009E21CA" w:rsidP="009E21CA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</w:p>
    <w:p w14:paraId="213AF4D4" w14:textId="051B406E" w:rsidR="005D7E4F" w:rsidRDefault="005D7E4F" w:rsidP="005D7E4F">
      <w:pPr>
        <w:pStyle w:val="TITOLOPRINC"/>
        <w:spacing w:before="0" w:beforeAutospacing="0" w:after="0" w:afterAutospacing="0"/>
        <w:divId w:val="527259509"/>
        <w:rPr>
          <w:color w:val="002060"/>
        </w:rPr>
      </w:pPr>
      <w:bookmarkStart w:id="17" w:name="_Toc12618832"/>
      <w:bookmarkStart w:id="18" w:name="_Toc517941293"/>
      <w:r>
        <w:rPr>
          <w:color w:val="002060"/>
        </w:rPr>
        <w:t>CLASSIFICA FINALE</w:t>
      </w:r>
      <w:bookmarkEnd w:id="17"/>
    </w:p>
    <w:p w14:paraId="6DCF319E" w14:textId="77777777" w:rsidR="005D7E4F" w:rsidRDefault="005D7E4F" w:rsidP="005D7E4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</w:p>
    <w:p w14:paraId="4E4D246D" w14:textId="77777777" w:rsidR="005D7E4F" w:rsidRDefault="005D7E4F" w:rsidP="005D7E4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  <w:sectPr w:rsidR="005D7E4F" w:rsidSect="009E21CA">
          <w:headerReference w:type="default" r:id="rId9"/>
          <w:footerReference w:type="even" r:id="rId10"/>
          <w:footerReference w:type="default" r:id="rId11"/>
          <w:headerReference w:type="first" r:id="rId12"/>
          <w:type w:val="continuous"/>
          <w:pgSz w:w="11907" w:h="16840" w:code="9"/>
          <w:pgMar w:top="1418" w:right="992" w:bottom="1418" w:left="993" w:header="709" w:footer="567" w:gutter="0"/>
          <w:pgNumType w:start="1"/>
          <w:cols w:space="720"/>
        </w:sectPr>
      </w:pPr>
    </w:p>
    <w:p w14:paraId="66133B24" w14:textId="749D36D3" w:rsidR="005D7E4F" w:rsidRDefault="005D7E4F" w:rsidP="005D7E4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  <w:bookmarkStart w:id="19" w:name="_Toc12618833"/>
      <w:r>
        <w:rPr>
          <w:b w:val="0"/>
          <w:color w:val="002060"/>
          <w:sz w:val="22"/>
          <w:szCs w:val="22"/>
        </w:rPr>
        <w:t>1^</w:t>
      </w:r>
      <w:r>
        <w:rPr>
          <w:b w:val="0"/>
          <w:color w:val="002060"/>
          <w:sz w:val="22"/>
          <w:szCs w:val="22"/>
        </w:rPr>
        <w:tab/>
        <w:t>POL. CAGLI SPORT ASSOCIATI</w:t>
      </w:r>
      <w:bookmarkEnd w:id="19"/>
    </w:p>
    <w:p w14:paraId="7FB3224B" w14:textId="255F79BD" w:rsidR="005D7E4F" w:rsidRDefault="005D7E4F" w:rsidP="005D7E4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  <w:bookmarkStart w:id="20" w:name="_Toc12618834"/>
      <w:r>
        <w:rPr>
          <w:b w:val="0"/>
          <w:color w:val="002060"/>
          <w:sz w:val="22"/>
          <w:szCs w:val="22"/>
        </w:rPr>
        <w:t>2^</w:t>
      </w:r>
      <w:r>
        <w:rPr>
          <w:b w:val="0"/>
          <w:color w:val="002060"/>
          <w:sz w:val="22"/>
          <w:szCs w:val="22"/>
        </w:rPr>
        <w:tab/>
        <w:t>GROTTACCIA 2005</w:t>
      </w:r>
      <w:bookmarkEnd w:id="20"/>
    </w:p>
    <w:p w14:paraId="73850D5F" w14:textId="375588D1" w:rsidR="009E21CA" w:rsidRDefault="005D7E4F" w:rsidP="005D7E4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  <w:bookmarkStart w:id="21" w:name="_Toc12618835"/>
      <w:r>
        <w:rPr>
          <w:b w:val="0"/>
          <w:color w:val="002060"/>
          <w:sz w:val="22"/>
          <w:szCs w:val="22"/>
        </w:rPr>
        <w:t>3^</w:t>
      </w:r>
      <w:r>
        <w:rPr>
          <w:b w:val="0"/>
          <w:color w:val="002060"/>
          <w:sz w:val="22"/>
          <w:szCs w:val="22"/>
        </w:rPr>
        <w:tab/>
        <w:t>FANO CALCIO A 5</w:t>
      </w:r>
      <w:bookmarkEnd w:id="18"/>
      <w:bookmarkEnd w:id="21"/>
    </w:p>
    <w:p w14:paraId="676E871A" w14:textId="26496D1C" w:rsidR="005D7E4F" w:rsidRDefault="005D7E4F" w:rsidP="005D7E4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  <w:bookmarkStart w:id="22" w:name="_Toc12618836"/>
      <w:r>
        <w:rPr>
          <w:b w:val="0"/>
          <w:color w:val="002060"/>
          <w:sz w:val="22"/>
          <w:szCs w:val="22"/>
        </w:rPr>
        <w:t>4^</w:t>
      </w:r>
      <w:r>
        <w:rPr>
          <w:b w:val="0"/>
          <w:color w:val="002060"/>
          <w:sz w:val="22"/>
          <w:szCs w:val="22"/>
        </w:rPr>
        <w:tab/>
        <w:t>CALCETTO CASTRUM LAURI</w:t>
      </w:r>
      <w:bookmarkEnd w:id="22"/>
    </w:p>
    <w:p w14:paraId="7263DD7E" w14:textId="2C548D47" w:rsidR="00FF30D4" w:rsidRDefault="005D7E4F" w:rsidP="005D7E4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  <w:bookmarkStart w:id="23" w:name="_Toc12618837"/>
      <w:r>
        <w:rPr>
          <w:b w:val="0"/>
          <w:color w:val="002060"/>
          <w:sz w:val="22"/>
          <w:szCs w:val="22"/>
        </w:rPr>
        <w:t>5^</w:t>
      </w:r>
      <w:r>
        <w:rPr>
          <w:b w:val="0"/>
          <w:color w:val="002060"/>
          <w:sz w:val="22"/>
          <w:szCs w:val="22"/>
        </w:rPr>
        <w:tab/>
      </w:r>
      <w:r w:rsidR="00D73B77">
        <w:rPr>
          <w:b w:val="0"/>
          <w:color w:val="002060"/>
          <w:sz w:val="22"/>
          <w:szCs w:val="22"/>
        </w:rPr>
        <w:t>1995 FUTSAL PESARO</w:t>
      </w:r>
      <w:bookmarkEnd w:id="23"/>
    </w:p>
    <w:p w14:paraId="280BF04A" w14:textId="04917A58" w:rsidR="00FF30D4" w:rsidRDefault="00FF30D4" w:rsidP="005D7E4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</w:p>
    <w:p w14:paraId="78A02694" w14:textId="53F831F9" w:rsidR="00FF30D4" w:rsidRDefault="00FF30D4" w:rsidP="005D7E4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</w:p>
    <w:p w14:paraId="0C6F701A" w14:textId="31179938" w:rsidR="005D7E4F" w:rsidRDefault="005D7E4F" w:rsidP="005D7E4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  <w:bookmarkStart w:id="24" w:name="_Toc12618838"/>
      <w:r>
        <w:rPr>
          <w:b w:val="0"/>
          <w:color w:val="002060"/>
          <w:sz w:val="22"/>
          <w:szCs w:val="22"/>
        </w:rPr>
        <w:t>10^</w:t>
      </w:r>
      <w:r>
        <w:rPr>
          <w:b w:val="0"/>
          <w:color w:val="002060"/>
          <w:sz w:val="22"/>
          <w:szCs w:val="22"/>
        </w:rPr>
        <w:tab/>
        <w:t>FUTSAL POTENZA PICENA</w:t>
      </w:r>
      <w:bookmarkEnd w:id="24"/>
    </w:p>
    <w:p w14:paraId="715DD8F3" w14:textId="1A4BF11B" w:rsidR="005D7E4F" w:rsidRDefault="005D7E4F" w:rsidP="005D7E4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  <w:bookmarkStart w:id="25" w:name="_Toc12618839"/>
      <w:r>
        <w:rPr>
          <w:b w:val="0"/>
          <w:color w:val="002060"/>
          <w:sz w:val="22"/>
          <w:szCs w:val="22"/>
        </w:rPr>
        <w:t>11^</w:t>
      </w:r>
      <w:r>
        <w:rPr>
          <w:b w:val="0"/>
          <w:color w:val="002060"/>
          <w:sz w:val="22"/>
          <w:szCs w:val="22"/>
        </w:rPr>
        <w:tab/>
      </w:r>
      <w:r w:rsidR="00FF30D4">
        <w:rPr>
          <w:b w:val="0"/>
          <w:color w:val="002060"/>
          <w:sz w:val="22"/>
          <w:szCs w:val="22"/>
        </w:rPr>
        <w:t>PIANACCIO</w:t>
      </w:r>
      <w:bookmarkEnd w:id="25"/>
    </w:p>
    <w:p w14:paraId="6E6D5E7D" w14:textId="11A6C6C4" w:rsidR="00FF30D4" w:rsidRDefault="00FF30D4" w:rsidP="005D7E4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  <w:bookmarkStart w:id="26" w:name="_Toc12618840"/>
      <w:r>
        <w:rPr>
          <w:b w:val="0"/>
          <w:color w:val="002060"/>
          <w:sz w:val="22"/>
          <w:szCs w:val="22"/>
        </w:rPr>
        <w:t>12^</w:t>
      </w:r>
      <w:r>
        <w:rPr>
          <w:b w:val="0"/>
          <w:color w:val="002060"/>
          <w:sz w:val="22"/>
          <w:szCs w:val="22"/>
        </w:rPr>
        <w:tab/>
        <w:t>NUOVA JUVENTINA FFC</w:t>
      </w:r>
      <w:bookmarkEnd w:id="26"/>
    </w:p>
    <w:p w14:paraId="46241057" w14:textId="042D59FD" w:rsidR="00FF30D4" w:rsidRDefault="00FF30D4" w:rsidP="005D7E4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  <w:bookmarkStart w:id="27" w:name="_Toc12618841"/>
      <w:r>
        <w:rPr>
          <w:b w:val="0"/>
          <w:color w:val="002060"/>
          <w:sz w:val="22"/>
          <w:szCs w:val="22"/>
        </w:rPr>
        <w:t>13^</w:t>
      </w:r>
      <w:r>
        <w:rPr>
          <w:b w:val="0"/>
          <w:color w:val="002060"/>
          <w:sz w:val="22"/>
          <w:szCs w:val="22"/>
        </w:rPr>
        <w:tab/>
        <w:t>AUDAX 1970 S.ANGELO</w:t>
      </w:r>
      <w:bookmarkEnd w:id="27"/>
    </w:p>
    <w:p w14:paraId="5AE20471" w14:textId="6910FE9A" w:rsidR="00FF30D4" w:rsidRDefault="00FF30D4" w:rsidP="005D7E4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  <w:bookmarkStart w:id="28" w:name="_Toc12618842"/>
      <w:r>
        <w:rPr>
          <w:b w:val="0"/>
          <w:color w:val="002060"/>
          <w:sz w:val="22"/>
          <w:szCs w:val="22"/>
        </w:rPr>
        <w:t>14</w:t>
      </w:r>
      <w:r>
        <w:rPr>
          <w:b w:val="0"/>
          <w:color w:val="002060"/>
          <w:sz w:val="22"/>
          <w:szCs w:val="22"/>
        </w:rPr>
        <w:tab/>
        <w:t>SPORTING GROTTAMMARE</w:t>
      </w:r>
      <w:bookmarkEnd w:id="28"/>
    </w:p>
    <w:p w14:paraId="3ECA610C" w14:textId="77777777" w:rsidR="005D7E4F" w:rsidRPr="005D7E4F" w:rsidRDefault="005D7E4F" w:rsidP="005D7E4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</w:p>
    <w:p w14:paraId="17240B57" w14:textId="77777777" w:rsidR="005D7E4F" w:rsidRDefault="005D7E4F" w:rsidP="005D7E4F">
      <w:pPr>
        <w:pStyle w:val="TITOLOPRINC"/>
        <w:divId w:val="527259509"/>
        <w:rPr>
          <w:color w:val="002060"/>
        </w:rPr>
        <w:sectPr w:rsidR="005D7E4F" w:rsidSect="005D7E4F">
          <w:type w:val="continuous"/>
          <w:pgSz w:w="11907" w:h="16840" w:code="9"/>
          <w:pgMar w:top="1418" w:right="992" w:bottom="1418" w:left="993" w:header="709" w:footer="567" w:gutter="0"/>
          <w:pgNumType w:start="1"/>
          <w:cols w:num="2" w:space="720"/>
        </w:sectPr>
      </w:pPr>
    </w:p>
    <w:p w14:paraId="0A69A5D3" w14:textId="169CDF29" w:rsidR="00FF30D4" w:rsidRDefault="00FF30D4" w:rsidP="00FF30D4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  <w:bookmarkStart w:id="29" w:name="_Toc517941305"/>
      <w:bookmarkStart w:id="30" w:name="_Toc12618843"/>
      <w:r>
        <w:rPr>
          <w:b w:val="0"/>
          <w:color w:val="002060"/>
          <w:sz w:val="22"/>
          <w:szCs w:val="22"/>
        </w:rPr>
        <w:t>Campione Regionale Calcio a Cinque Serie C1</w:t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bookmarkEnd w:id="29"/>
      <w:r>
        <w:rPr>
          <w:b w:val="0"/>
          <w:color w:val="002060"/>
          <w:sz w:val="22"/>
          <w:szCs w:val="22"/>
        </w:rPr>
        <w:t>POL. CAGLI SPORT ASSOCIATI</w:t>
      </w:r>
      <w:bookmarkEnd w:id="30"/>
    </w:p>
    <w:p w14:paraId="120B3B1D" w14:textId="77777777" w:rsidR="00FF30D4" w:rsidRDefault="00FF30D4" w:rsidP="00FF30D4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</w:p>
    <w:p w14:paraId="53E7887F" w14:textId="79BD0284" w:rsidR="00FF30D4" w:rsidRDefault="00FF30D4" w:rsidP="00FF30D4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  <w:bookmarkStart w:id="31" w:name="_Toc517941306"/>
      <w:bookmarkStart w:id="32" w:name="_Toc12618844"/>
      <w:r>
        <w:rPr>
          <w:b w:val="0"/>
          <w:color w:val="002060"/>
          <w:sz w:val="22"/>
          <w:szCs w:val="22"/>
        </w:rPr>
        <w:t>Seconda classificata e qualificata agli spareggi nazionali</w:t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bookmarkEnd w:id="31"/>
      <w:r>
        <w:rPr>
          <w:b w:val="0"/>
          <w:color w:val="002060"/>
          <w:sz w:val="22"/>
          <w:szCs w:val="22"/>
        </w:rPr>
        <w:t>GROTTACCIA 2005</w:t>
      </w:r>
      <w:bookmarkEnd w:id="32"/>
    </w:p>
    <w:p w14:paraId="746C5C7B" w14:textId="77777777" w:rsidR="00FF30D4" w:rsidRDefault="00FF30D4" w:rsidP="00FF30D4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</w:p>
    <w:p w14:paraId="7C24CD8C" w14:textId="02F909CE" w:rsidR="00FF30D4" w:rsidRDefault="00FF30D4" w:rsidP="00FF30D4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  <w:bookmarkStart w:id="33" w:name="_Toc517941307"/>
      <w:bookmarkStart w:id="34" w:name="_Toc12618845"/>
      <w:r>
        <w:rPr>
          <w:b w:val="0"/>
          <w:color w:val="002060"/>
          <w:sz w:val="22"/>
          <w:szCs w:val="22"/>
        </w:rPr>
        <w:t>Retrocessa direttamente al Campionato di Serie C2</w:t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bookmarkEnd w:id="33"/>
      <w:r>
        <w:rPr>
          <w:b w:val="0"/>
          <w:color w:val="002060"/>
          <w:sz w:val="22"/>
          <w:szCs w:val="22"/>
        </w:rPr>
        <w:t>SPORTING GROTTAMMARE</w:t>
      </w:r>
      <w:bookmarkEnd w:id="34"/>
    </w:p>
    <w:p w14:paraId="2AEE5F3C" w14:textId="77777777" w:rsidR="00FF30D4" w:rsidRDefault="00FF30D4" w:rsidP="00FF30D4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</w:p>
    <w:p w14:paraId="3A19516F" w14:textId="1D8A1ECA" w:rsidR="00FF30D4" w:rsidRDefault="00FF30D4" w:rsidP="00FF30D4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  <w:bookmarkStart w:id="35" w:name="_Toc517941308"/>
      <w:bookmarkStart w:id="36" w:name="_Toc12618846"/>
      <w:r>
        <w:rPr>
          <w:b w:val="0"/>
          <w:color w:val="002060"/>
          <w:sz w:val="22"/>
          <w:szCs w:val="22"/>
        </w:rPr>
        <w:t>Retrocesse al Campionato di Serie C2 dopo i play-out</w:t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bookmarkEnd w:id="35"/>
      <w:r>
        <w:rPr>
          <w:b w:val="0"/>
          <w:color w:val="002060"/>
          <w:sz w:val="22"/>
          <w:szCs w:val="22"/>
        </w:rPr>
        <w:t>PIANACCIO</w:t>
      </w:r>
      <w:bookmarkEnd w:id="36"/>
    </w:p>
    <w:p w14:paraId="56CBF6AF" w14:textId="181C272F" w:rsidR="00FF30D4" w:rsidRDefault="00FF30D4" w:rsidP="00FF30D4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bookmarkStart w:id="37" w:name="_Toc12618847"/>
      <w:r>
        <w:rPr>
          <w:b w:val="0"/>
          <w:color w:val="002060"/>
          <w:sz w:val="22"/>
          <w:szCs w:val="22"/>
        </w:rPr>
        <w:t>NUOVA JUVENTINA FFC</w:t>
      </w:r>
      <w:bookmarkEnd w:id="37"/>
    </w:p>
    <w:p w14:paraId="0B17E5F5" w14:textId="4DE782F5" w:rsidR="00FF30D4" w:rsidRDefault="00FF30D4" w:rsidP="00FF30D4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  <w:r>
        <w:rPr>
          <w:b w:val="0"/>
          <w:color w:val="002060"/>
          <w:sz w:val="22"/>
          <w:szCs w:val="22"/>
        </w:rPr>
        <w:lastRenderedPageBreak/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bookmarkStart w:id="38" w:name="_Toc12618848"/>
      <w:r>
        <w:rPr>
          <w:b w:val="0"/>
          <w:color w:val="002060"/>
          <w:sz w:val="22"/>
          <w:szCs w:val="22"/>
        </w:rPr>
        <w:t>AUDAX 1970 S.ANGELO*</w:t>
      </w:r>
      <w:bookmarkEnd w:id="38"/>
    </w:p>
    <w:p w14:paraId="655196DC" w14:textId="77777777" w:rsidR="00FF30D4" w:rsidRDefault="00FF30D4" w:rsidP="00FF30D4">
      <w:pPr>
        <w:pStyle w:val="TITOLOPRINC"/>
        <w:spacing w:before="0" w:beforeAutospacing="0" w:after="0" w:afterAutospacing="0"/>
        <w:jc w:val="both"/>
        <w:divId w:val="527259509"/>
        <w:rPr>
          <w:b w:val="0"/>
          <w:i/>
          <w:color w:val="002060"/>
          <w:sz w:val="22"/>
          <w:szCs w:val="22"/>
        </w:rPr>
      </w:pPr>
      <w:bookmarkStart w:id="39" w:name="_Toc517941398"/>
    </w:p>
    <w:p w14:paraId="5150F879" w14:textId="29D18114" w:rsidR="00FF30D4" w:rsidRPr="0017291D" w:rsidRDefault="00FF30D4" w:rsidP="00FF30D4">
      <w:pPr>
        <w:pStyle w:val="TITOLOPRINC"/>
        <w:spacing w:before="0" w:beforeAutospacing="0" w:after="0" w:afterAutospacing="0"/>
        <w:jc w:val="both"/>
        <w:divId w:val="527259509"/>
        <w:rPr>
          <w:b w:val="0"/>
          <w:i/>
          <w:color w:val="002060"/>
          <w:sz w:val="22"/>
          <w:szCs w:val="22"/>
        </w:rPr>
      </w:pPr>
      <w:bookmarkStart w:id="40" w:name="_Toc12618849"/>
      <w:r>
        <w:rPr>
          <w:b w:val="0"/>
          <w:i/>
          <w:color w:val="002060"/>
          <w:sz w:val="22"/>
          <w:szCs w:val="22"/>
        </w:rPr>
        <w:t>* non ha disputato il</w:t>
      </w:r>
      <w:r w:rsidRPr="0017291D">
        <w:rPr>
          <w:b w:val="0"/>
          <w:i/>
          <w:color w:val="002060"/>
          <w:sz w:val="22"/>
          <w:szCs w:val="22"/>
        </w:rPr>
        <w:t xml:space="preserve"> play-out visto il distacco pari o superiore ai 10 punti </w:t>
      </w:r>
      <w:r>
        <w:rPr>
          <w:b w:val="0"/>
          <w:i/>
          <w:color w:val="002060"/>
          <w:sz w:val="22"/>
          <w:szCs w:val="22"/>
        </w:rPr>
        <w:t xml:space="preserve">dalla decima </w:t>
      </w:r>
      <w:r w:rsidRPr="0017291D">
        <w:rPr>
          <w:b w:val="0"/>
          <w:i/>
          <w:color w:val="002060"/>
          <w:sz w:val="22"/>
          <w:szCs w:val="22"/>
        </w:rPr>
        <w:t>classificata.</w:t>
      </w:r>
      <w:bookmarkEnd w:id="39"/>
      <w:bookmarkEnd w:id="40"/>
    </w:p>
    <w:p w14:paraId="56E666E6" w14:textId="52B3A733" w:rsidR="00457470" w:rsidRPr="00457470" w:rsidRDefault="00457470" w:rsidP="00FF30D4">
      <w:pPr>
        <w:pStyle w:val="TITOLOPRINC"/>
        <w:divId w:val="527259509"/>
        <w:rPr>
          <w:color w:val="002060"/>
        </w:rPr>
      </w:pPr>
      <w:bookmarkStart w:id="41" w:name="_Toc12618850"/>
      <w:r>
        <w:rPr>
          <w:color w:val="002060"/>
        </w:rPr>
        <w:t>GRADUATORIA COPPA DISCIPLINA</w:t>
      </w:r>
      <w:bookmarkEnd w:id="41"/>
    </w:p>
    <w:p w14:paraId="3B435483" w14:textId="3A2BDC7C" w:rsidR="00457470" w:rsidRPr="00457470" w:rsidRDefault="00457470" w:rsidP="00457470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457470">
        <w:rPr>
          <w:rStyle w:val="Enfasigrassetto"/>
          <w:rFonts w:ascii="Courier New" w:hAnsi="Courier New" w:cs="Courier New"/>
          <w:b w:val="0"/>
          <w:color w:val="002060"/>
        </w:rPr>
        <w:t xml:space="preserve">                          TOT</w:t>
      </w:r>
      <w:r w:rsidR="00E67FAF">
        <w:rPr>
          <w:rStyle w:val="Enfasigrassetto"/>
          <w:rFonts w:ascii="Courier New" w:hAnsi="Courier New" w:cs="Courier New"/>
          <w:b w:val="0"/>
          <w:color w:val="002060"/>
        </w:rPr>
        <w:t xml:space="preserve">ALE PUNTI   SOCIETA DIRIGENTI  </w:t>
      </w:r>
      <w:r w:rsidRPr="00457470">
        <w:rPr>
          <w:rStyle w:val="Enfasigrassetto"/>
          <w:rFonts w:ascii="Courier New" w:hAnsi="Courier New" w:cs="Courier New"/>
          <w:b w:val="0"/>
          <w:color w:val="002060"/>
        </w:rPr>
        <w:t>TECNICI CALCIATORI</w:t>
      </w:r>
    </w:p>
    <w:p w14:paraId="50F947F5" w14:textId="0F890088" w:rsidR="00B9171E" w:rsidRPr="00B9171E" w:rsidRDefault="00B9171E" w:rsidP="00B9171E">
      <w:pPr>
        <w:pStyle w:val="A121"/>
        <w:ind w:left="0"/>
        <w:divId w:val="527259509"/>
        <w:rPr>
          <w:rFonts w:ascii="Courier New" w:hAnsi="Courier New" w:cs="Courier New"/>
          <w:color w:val="002060"/>
        </w:rPr>
      </w:pPr>
      <w:r>
        <w:rPr>
          <w:rFonts w:ascii="Courier New" w:hAnsi="Courier New" w:cs="Courier New"/>
          <w:color w:val="002060"/>
        </w:rPr>
        <w:t xml:space="preserve"> </w:t>
      </w:r>
      <w:r w:rsidRPr="00B9171E">
        <w:rPr>
          <w:rFonts w:ascii="Courier New" w:hAnsi="Courier New" w:cs="Courier New"/>
          <w:color w:val="002060"/>
        </w:rPr>
        <w:t>FANO CALCIO A 5            A    10,20                                10,20</w:t>
      </w:r>
    </w:p>
    <w:p w14:paraId="064A70D4" w14:textId="77777777" w:rsidR="00B9171E" w:rsidRPr="00B9171E" w:rsidRDefault="00B9171E" w:rsidP="00B9171E">
      <w:pPr>
        <w:pStyle w:val="A121"/>
        <w:ind w:left="0"/>
        <w:divId w:val="527259509"/>
        <w:rPr>
          <w:rFonts w:ascii="Courier New" w:hAnsi="Courier New" w:cs="Courier New"/>
          <w:color w:val="002060"/>
        </w:rPr>
      </w:pPr>
      <w:r w:rsidRPr="00B9171E">
        <w:rPr>
          <w:rFonts w:ascii="Courier New" w:hAnsi="Courier New" w:cs="Courier New"/>
          <w:color w:val="002060"/>
        </w:rPr>
        <w:t xml:space="preserve"> FUTSAL POTENZA PICENA      A    10,25              4,00     1,15      5,10</w:t>
      </w:r>
    </w:p>
    <w:p w14:paraId="70D71AED" w14:textId="77777777" w:rsidR="00B9171E" w:rsidRPr="00B9171E" w:rsidRDefault="00B9171E" w:rsidP="00B9171E">
      <w:pPr>
        <w:pStyle w:val="A121"/>
        <w:ind w:left="0"/>
        <w:divId w:val="527259509"/>
        <w:rPr>
          <w:rFonts w:ascii="Courier New" w:hAnsi="Courier New" w:cs="Courier New"/>
          <w:color w:val="002060"/>
        </w:rPr>
      </w:pPr>
      <w:r w:rsidRPr="00B9171E">
        <w:rPr>
          <w:rFonts w:ascii="Courier New" w:hAnsi="Courier New" w:cs="Courier New"/>
          <w:color w:val="002060"/>
        </w:rPr>
        <w:t xml:space="preserve"> AUDAX 1970 S.ANGELO        A    10,80              2,00     1,60      7,20</w:t>
      </w:r>
    </w:p>
    <w:p w14:paraId="0730F2DB" w14:textId="77777777" w:rsidR="00B9171E" w:rsidRPr="00B9171E" w:rsidRDefault="00B9171E" w:rsidP="00B9171E">
      <w:pPr>
        <w:pStyle w:val="A121"/>
        <w:ind w:left="0"/>
        <w:divId w:val="527259509"/>
        <w:rPr>
          <w:rFonts w:ascii="Courier New" w:hAnsi="Courier New" w:cs="Courier New"/>
          <w:color w:val="002060"/>
        </w:rPr>
      </w:pPr>
      <w:r w:rsidRPr="00B9171E">
        <w:rPr>
          <w:rFonts w:ascii="Courier New" w:hAnsi="Courier New" w:cs="Courier New"/>
          <w:color w:val="002060"/>
        </w:rPr>
        <w:t xml:space="preserve"> CALCETTO CASTRUM LAURI     A    10,90     4,00                        6,90</w:t>
      </w:r>
    </w:p>
    <w:p w14:paraId="7BE17FAA" w14:textId="77777777" w:rsidR="00B9171E" w:rsidRPr="00B9171E" w:rsidRDefault="00B9171E" w:rsidP="00B9171E">
      <w:pPr>
        <w:pStyle w:val="A121"/>
        <w:ind w:left="0"/>
        <w:divId w:val="527259509"/>
        <w:rPr>
          <w:rFonts w:ascii="Courier New" w:hAnsi="Courier New" w:cs="Courier New"/>
          <w:color w:val="002060"/>
        </w:rPr>
      </w:pPr>
      <w:r w:rsidRPr="00B9171E">
        <w:rPr>
          <w:rFonts w:ascii="Courier New" w:hAnsi="Courier New" w:cs="Courier New"/>
          <w:color w:val="002060"/>
        </w:rPr>
        <w:t xml:space="preserve"> GROTTACCIA 2005            A    13,90              4,00               9,90</w:t>
      </w:r>
    </w:p>
    <w:p w14:paraId="14EBA13C" w14:textId="77777777" w:rsidR="00B9171E" w:rsidRPr="00B9171E" w:rsidRDefault="00B9171E" w:rsidP="00B9171E">
      <w:pPr>
        <w:pStyle w:val="A121"/>
        <w:ind w:left="0"/>
        <w:divId w:val="527259509"/>
        <w:rPr>
          <w:rFonts w:ascii="Courier New" w:hAnsi="Courier New" w:cs="Courier New"/>
          <w:color w:val="002060"/>
        </w:rPr>
      </w:pPr>
      <w:r w:rsidRPr="00B9171E">
        <w:rPr>
          <w:rFonts w:ascii="Courier New" w:hAnsi="Courier New" w:cs="Courier New"/>
          <w:color w:val="002060"/>
        </w:rPr>
        <w:t xml:space="preserve"> MONTELUPONE CALCIO A 5     A    14,05              6,00     1,15      6,90</w:t>
      </w:r>
    </w:p>
    <w:p w14:paraId="2E9533AB" w14:textId="77777777" w:rsidR="00B9171E" w:rsidRPr="00B9171E" w:rsidRDefault="00B9171E" w:rsidP="00B9171E">
      <w:pPr>
        <w:pStyle w:val="A121"/>
        <w:ind w:left="0"/>
        <w:divId w:val="527259509"/>
        <w:rPr>
          <w:rFonts w:ascii="Courier New" w:hAnsi="Courier New" w:cs="Courier New"/>
          <w:color w:val="002060"/>
        </w:rPr>
      </w:pPr>
      <w:r w:rsidRPr="00B9171E">
        <w:rPr>
          <w:rFonts w:ascii="Courier New" w:hAnsi="Courier New" w:cs="Courier New"/>
          <w:color w:val="002060"/>
        </w:rPr>
        <w:t xml:space="preserve"> PIANACCIO                  A    14,75     4,00              1,15      9,60</w:t>
      </w:r>
    </w:p>
    <w:p w14:paraId="2CEBFBCB" w14:textId="77777777" w:rsidR="00B9171E" w:rsidRPr="00B9171E" w:rsidRDefault="00B9171E" w:rsidP="00B9171E">
      <w:pPr>
        <w:pStyle w:val="A121"/>
        <w:ind w:left="0"/>
        <w:divId w:val="527259509"/>
        <w:rPr>
          <w:rFonts w:ascii="Courier New" w:hAnsi="Courier New" w:cs="Courier New"/>
          <w:color w:val="002060"/>
        </w:rPr>
      </w:pPr>
      <w:r w:rsidRPr="00B9171E">
        <w:rPr>
          <w:rFonts w:ascii="Courier New" w:hAnsi="Courier New" w:cs="Courier New"/>
          <w:color w:val="002060"/>
        </w:rPr>
        <w:t xml:space="preserve"> CAMPOCAVALLO               A    16,85              8,00               8,85</w:t>
      </w:r>
    </w:p>
    <w:p w14:paraId="742757F6" w14:textId="77777777" w:rsidR="00B9171E" w:rsidRPr="00B9171E" w:rsidRDefault="00B9171E" w:rsidP="00B9171E">
      <w:pPr>
        <w:pStyle w:val="A121"/>
        <w:ind w:left="0"/>
        <w:divId w:val="527259509"/>
        <w:rPr>
          <w:rFonts w:ascii="Courier New" w:hAnsi="Courier New" w:cs="Courier New"/>
          <w:color w:val="002060"/>
        </w:rPr>
      </w:pPr>
      <w:r w:rsidRPr="00B9171E">
        <w:rPr>
          <w:rFonts w:ascii="Courier New" w:hAnsi="Courier New" w:cs="Courier New"/>
          <w:color w:val="002060"/>
        </w:rPr>
        <w:t xml:space="preserve"> JESI CALCIO A 5            A    17,45     8,00                        9,45</w:t>
      </w:r>
    </w:p>
    <w:p w14:paraId="24666192" w14:textId="77777777" w:rsidR="00B9171E" w:rsidRPr="00B9171E" w:rsidRDefault="00B9171E" w:rsidP="00B9171E">
      <w:pPr>
        <w:pStyle w:val="A121"/>
        <w:ind w:left="0"/>
        <w:divId w:val="527259509"/>
        <w:rPr>
          <w:rFonts w:ascii="Courier New" w:hAnsi="Courier New" w:cs="Courier New"/>
          <w:color w:val="002060"/>
        </w:rPr>
      </w:pPr>
      <w:r w:rsidRPr="00B9171E">
        <w:rPr>
          <w:rFonts w:ascii="Courier New" w:hAnsi="Courier New" w:cs="Courier New"/>
          <w:color w:val="002060"/>
        </w:rPr>
        <w:t xml:space="preserve"> POL.CAGLI SPORT ASSOCIATI  A    22,50             12,00              10,50</w:t>
      </w:r>
    </w:p>
    <w:p w14:paraId="06B9D26B" w14:textId="77777777" w:rsidR="00B9171E" w:rsidRPr="00B9171E" w:rsidRDefault="00B9171E" w:rsidP="00B9171E">
      <w:pPr>
        <w:pStyle w:val="A121"/>
        <w:ind w:left="0"/>
        <w:divId w:val="527259509"/>
        <w:rPr>
          <w:rFonts w:ascii="Courier New" w:hAnsi="Courier New" w:cs="Courier New"/>
          <w:color w:val="002060"/>
        </w:rPr>
      </w:pPr>
      <w:r w:rsidRPr="00B9171E">
        <w:rPr>
          <w:rFonts w:ascii="Courier New" w:hAnsi="Courier New" w:cs="Courier New"/>
          <w:color w:val="002060"/>
        </w:rPr>
        <w:t xml:space="preserve"> 1995 FUTSAL PESARO         A    25,95    10,00     8,00               7,95</w:t>
      </w:r>
    </w:p>
    <w:p w14:paraId="21CA0513" w14:textId="77777777" w:rsidR="00B9171E" w:rsidRPr="00B9171E" w:rsidRDefault="00B9171E" w:rsidP="00B9171E">
      <w:pPr>
        <w:pStyle w:val="A121"/>
        <w:ind w:left="0"/>
        <w:divId w:val="527259509"/>
        <w:rPr>
          <w:rFonts w:ascii="Courier New" w:hAnsi="Courier New" w:cs="Courier New"/>
          <w:color w:val="002060"/>
        </w:rPr>
      </w:pPr>
      <w:r w:rsidRPr="00B9171E">
        <w:rPr>
          <w:rFonts w:ascii="Courier New" w:hAnsi="Courier New" w:cs="Courier New"/>
          <w:color w:val="002060"/>
        </w:rPr>
        <w:t xml:space="preserve"> NUOVA JUVENTINA FFC        A    30,00     1,00    16,00     1,15     11,85</w:t>
      </w:r>
    </w:p>
    <w:p w14:paraId="5E317833" w14:textId="77777777" w:rsidR="00B9171E" w:rsidRPr="00B9171E" w:rsidRDefault="00B9171E" w:rsidP="00B9171E">
      <w:pPr>
        <w:pStyle w:val="A121"/>
        <w:ind w:left="0"/>
        <w:divId w:val="527259509"/>
        <w:rPr>
          <w:rFonts w:ascii="Courier New" w:hAnsi="Courier New" w:cs="Courier New"/>
          <w:color w:val="002060"/>
        </w:rPr>
      </w:pPr>
      <w:r w:rsidRPr="00B9171E">
        <w:rPr>
          <w:rFonts w:ascii="Courier New" w:hAnsi="Courier New" w:cs="Courier New"/>
          <w:color w:val="002060"/>
        </w:rPr>
        <w:t xml:space="preserve"> PIEVE D ICO CALCIO A 5     A    38,75             26,00              12,75</w:t>
      </w:r>
    </w:p>
    <w:p w14:paraId="15E67102" w14:textId="2ADD359D" w:rsidR="00457470" w:rsidRPr="00B9171E" w:rsidRDefault="00B9171E" w:rsidP="00B9171E">
      <w:pPr>
        <w:pStyle w:val="A121"/>
        <w:ind w:left="0"/>
        <w:divId w:val="527259509"/>
        <w:rPr>
          <w:rFonts w:ascii="Courier New" w:hAnsi="Courier New" w:cs="Courier New"/>
          <w:color w:val="002060"/>
        </w:rPr>
      </w:pPr>
      <w:r w:rsidRPr="00B9171E">
        <w:rPr>
          <w:rFonts w:ascii="Courier New" w:hAnsi="Courier New" w:cs="Courier New"/>
          <w:color w:val="002060"/>
        </w:rPr>
        <w:t xml:space="preserve"> SPORTING GROTTAMMARE       A    39,05     4,00    12,00     4,15     18,90</w:t>
      </w:r>
    </w:p>
    <w:p w14:paraId="5465C926" w14:textId="7812AB72" w:rsidR="00457470" w:rsidRDefault="00457470" w:rsidP="00457470">
      <w:pPr>
        <w:pStyle w:val="A121"/>
        <w:ind w:left="0"/>
        <w:divId w:val="527259509"/>
        <w:rPr>
          <w:rFonts w:cs="Arial"/>
          <w:b/>
          <w:color w:val="002060"/>
          <w:sz w:val="22"/>
          <w:szCs w:val="22"/>
        </w:rPr>
      </w:pPr>
    </w:p>
    <w:p w14:paraId="2023287F" w14:textId="77777777" w:rsidR="00457470" w:rsidRPr="006F5CC1" w:rsidRDefault="00457470" w:rsidP="00457470">
      <w:pPr>
        <w:pStyle w:val="TITOLOCAMPIONATO"/>
        <w:shd w:val="clear" w:color="auto" w:fill="CCCCCC"/>
        <w:spacing w:before="80" w:after="40"/>
        <w:divId w:val="527259509"/>
        <w:rPr>
          <w:color w:val="002060"/>
        </w:rPr>
      </w:pPr>
      <w:bookmarkStart w:id="42" w:name="_Toc12618851"/>
      <w:r w:rsidRPr="006F5CC1">
        <w:rPr>
          <w:color w:val="002060"/>
        </w:rPr>
        <w:t>CALCIO A CINQUE SERIE C2</w:t>
      </w:r>
      <w:bookmarkEnd w:id="42"/>
    </w:p>
    <w:p w14:paraId="7E44164F" w14:textId="67A47D8A" w:rsidR="00D73B77" w:rsidRPr="006F5CC1" w:rsidRDefault="00D73B77" w:rsidP="00D73B77">
      <w:pPr>
        <w:pStyle w:val="TITOLOPRINC"/>
        <w:divId w:val="527259509"/>
        <w:rPr>
          <w:color w:val="002060"/>
        </w:rPr>
      </w:pPr>
      <w:bookmarkStart w:id="43" w:name="_Toc12618852"/>
      <w:r w:rsidRPr="006F5CC1">
        <w:rPr>
          <w:color w:val="002060"/>
        </w:rPr>
        <w:t>CLASSIFICA</w:t>
      </w:r>
      <w:r>
        <w:rPr>
          <w:color w:val="002060"/>
        </w:rPr>
        <w:t xml:space="preserve"> REGULAR SEASON</w:t>
      </w:r>
      <w:bookmarkEnd w:id="43"/>
    </w:p>
    <w:p w14:paraId="1518DD26" w14:textId="77777777" w:rsidR="00D73B77" w:rsidRPr="006F5CC1" w:rsidRDefault="00D73B77" w:rsidP="00D73B77">
      <w:pPr>
        <w:pStyle w:val="breakline"/>
        <w:divId w:val="527259509"/>
        <w:rPr>
          <w:color w:val="002060"/>
        </w:rPr>
      </w:pPr>
    </w:p>
    <w:p w14:paraId="75E8A570" w14:textId="77777777" w:rsidR="00D73B77" w:rsidRPr="006F5CC1" w:rsidRDefault="00D73B77" w:rsidP="00D73B77">
      <w:pPr>
        <w:pStyle w:val="breakline"/>
        <w:divId w:val="527259509"/>
        <w:rPr>
          <w:color w:val="002060"/>
        </w:rPr>
      </w:pPr>
    </w:p>
    <w:p w14:paraId="791FA116" w14:textId="77777777" w:rsidR="00D73B77" w:rsidRPr="006F5CC1" w:rsidRDefault="00D73B77" w:rsidP="00D73B77">
      <w:pPr>
        <w:pStyle w:val="SOTTOTITOLOCAMPIONATO1"/>
        <w:divId w:val="527259509"/>
        <w:rPr>
          <w:color w:val="002060"/>
        </w:rPr>
      </w:pPr>
      <w:r w:rsidRPr="006F5CC1">
        <w:rPr>
          <w:color w:val="002060"/>
        </w:rPr>
        <w:t>GIRONE 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D73B77" w:rsidRPr="006F5CC1" w14:paraId="26E776FB" w14:textId="77777777" w:rsidTr="00D73B77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D73BC4E" w14:textId="77777777" w:rsidR="00D73B77" w:rsidRPr="006F5CC1" w:rsidRDefault="00D73B77" w:rsidP="0093262F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C0BEB27" w14:textId="77777777" w:rsidR="00D73B77" w:rsidRPr="006F5CC1" w:rsidRDefault="00D73B77" w:rsidP="0093262F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04929CF" w14:textId="77777777" w:rsidR="00D73B77" w:rsidRPr="006F5CC1" w:rsidRDefault="00D73B77" w:rsidP="0093262F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1D5C0BE" w14:textId="77777777" w:rsidR="00D73B77" w:rsidRPr="006F5CC1" w:rsidRDefault="00D73B77" w:rsidP="0093262F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0500AFE" w14:textId="77777777" w:rsidR="00D73B77" w:rsidRPr="006F5CC1" w:rsidRDefault="00D73B77" w:rsidP="0093262F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9C2A789" w14:textId="77777777" w:rsidR="00D73B77" w:rsidRPr="006F5CC1" w:rsidRDefault="00D73B77" w:rsidP="0093262F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BA216F3" w14:textId="77777777" w:rsidR="00D73B77" w:rsidRPr="006F5CC1" w:rsidRDefault="00D73B77" w:rsidP="0093262F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4573C80" w14:textId="77777777" w:rsidR="00D73B77" w:rsidRPr="006F5CC1" w:rsidRDefault="00D73B77" w:rsidP="0093262F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1B8B445" w14:textId="77777777" w:rsidR="00D73B77" w:rsidRPr="006F5CC1" w:rsidRDefault="00D73B77" w:rsidP="0093262F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5E896A0" w14:textId="77777777" w:rsidR="00D73B77" w:rsidRPr="006F5CC1" w:rsidRDefault="00D73B77" w:rsidP="0093262F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PE</w:t>
            </w:r>
          </w:p>
        </w:tc>
      </w:tr>
      <w:tr w:rsidR="00D73B77" w:rsidRPr="006F5CC1" w14:paraId="064B55A1" w14:textId="77777777" w:rsidTr="00D73B77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CC4285" w14:textId="77777777" w:rsidR="00D73B77" w:rsidRPr="00D73B77" w:rsidRDefault="00D73B77" w:rsidP="0093262F">
            <w:pPr>
              <w:pStyle w:val="ROWTABELLA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A.S.D. MONTESICURO TRE COLLI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F2098CB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0929197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1E832C9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3F11632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2ED5973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68D7016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145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B11D7A2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68A1AF2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B389F7D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0</w:t>
            </w:r>
          </w:p>
        </w:tc>
      </w:tr>
      <w:tr w:rsidR="00D73B77" w:rsidRPr="006F5CC1" w14:paraId="4644C3D3" w14:textId="77777777" w:rsidTr="00D73B77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320C574" w14:textId="77777777" w:rsidR="00D73B77" w:rsidRPr="00D73B77" w:rsidRDefault="00D73B77" w:rsidP="0093262F">
            <w:pPr>
              <w:pStyle w:val="ROWTABELLA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A.S.D. DINAMIS 1990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B439CF3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BE8FDC1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45BA91B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B736266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492CAFA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E81D68D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132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610B146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74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96D79F0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7EBA5CF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0</w:t>
            </w:r>
          </w:p>
        </w:tc>
      </w:tr>
      <w:tr w:rsidR="00D73B77" w:rsidRPr="006F5CC1" w14:paraId="10B2DB35" w14:textId="77777777" w:rsidTr="00D73B77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7195662" w14:textId="77777777" w:rsidR="00D73B77" w:rsidRPr="00D73B77" w:rsidRDefault="00D73B77" w:rsidP="0093262F">
            <w:pPr>
              <w:pStyle w:val="ROWTABELLA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A.S.D. ATL URBINO C5 1999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213DA8D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EB40ABE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C0D0BB7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B876384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401987F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C43F5EF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89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63EBBB4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82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FB38ED5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67B3BD3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0</w:t>
            </w:r>
          </w:p>
        </w:tc>
      </w:tr>
      <w:tr w:rsidR="00D73B77" w:rsidRPr="006F5CC1" w14:paraId="451CD0BF" w14:textId="77777777" w:rsidTr="00D73B77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89033A8" w14:textId="77777777" w:rsidR="00D73B77" w:rsidRPr="00D73B77" w:rsidRDefault="00D73B77" w:rsidP="0093262F">
            <w:pPr>
              <w:pStyle w:val="ROWTABELLA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A.S.D. OSTRENSE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1A7EBD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67CCFD0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D3D060C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91DF000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C8CEA5E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5080518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107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FB847C1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BA58F61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97A5507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0</w:t>
            </w:r>
          </w:p>
        </w:tc>
      </w:tr>
      <w:tr w:rsidR="00D73B77" w:rsidRPr="006F5CC1" w14:paraId="66945E8C" w14:textId="77777777" w:rsidTr="00D73B77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D811C1B" w14:textId="77777777" w:rsidR="00D73B77" w:rsidRPr="00D73B77" w:rsidRDefault="00D73B77" w:rsidP="0093262F">
            <w:pPr>
              <w:pStyle w:val="ROWTABELLA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A.S.D. CHIARAVALLE FUTSAL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D202727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58ADA03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ADA6C93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8401D2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B469488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DBCE491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78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2999399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8C03769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11AA763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0</w:t>
            </w:r>
          </w:p>
        </w:tc>
      </w:tr>
      <w:tr w:rsidR="00D73B77" w:rsidRPr="006F5CC1" w14:paraId="711F965B" w14:textId="77777777" w:rsidTr="00D73B77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4FC1C0A" w14:textId="77777777" w:rsidR="00D73B77" w:rsidRPr="00D73B77" w:rsidRDefault="00D73B77" w:rsidP="0093262F">
            <w:pPr>
              <w:pStyle w:val="ROWTABELLA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A.S.D. PIETRALACROCE 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CC9D26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2B59BC3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C256353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1605F09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92ACE17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A30F889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82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3BB71BD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78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90754ED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951C5D7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0</w:t>
            </w:r>
          </w:p>
        </w:tc>
      </w:tr>
      <w:tr w:rsidR="00D73B77" w:rsidRPr="006F5CC1" w14:paraId="4AF035B7" w14:textId="77777777" w:rsidTr="00D73B77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3D80550" w14:textId="77777777" w:rsidR="00D73B77" w:rsidRPr="00D73B77" w:rsidRDefault="00D73B77" w:rsidP="0093262F">
            <w:pPr>
              <w:pStyle w:val="ROWTABELLA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A.P.D. VERBENA C5 ANCONA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150A966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E7F9801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FF73235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94DFEEA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38FA74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4ECE464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86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F02CFA2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86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9E444B4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52C98D6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0</w:t>
            </w:r>
          </w:p>
        </w:tc>
      </w:tr>
      <w:tr w:rsidR="00D73B77" w:rsidRPr="006F5CC1" w14:paraId="3427BEE0" w14:textId="77777777" w:rsidTr="00D73B77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C497D93" w14:textId="77777777" w:rsidR="00D73B77" w:rsidRPr="00D73B77" w:rsidRDefault="00D73B77" w:rsidP="0093262F">
            <w:pPr>
              <w:pStyle w:val="ROWTABELLA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A.S.D. ACLI MANTOVANI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A637746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4E39078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92A35D7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36068AD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49C7A14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2044B2D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97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9C4C534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98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CCE3D26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F0CABCD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0</w:t>
            </w:r>
          </w:p>
        </w:tc>
      </w:tr>
      <w:tr w:rsidR="00D73B77" w:rsidRPr="006F5CC1" w14:paraId="74DFA82D" w14:textId="77777777" w:rsidTr="00D73B77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D26453" w14:textId="77777777" w:rsidR="00D73B77" w:rsidRPr="00D73B77" w:rsidRDefault="00D73B77" w:rsidP="0093262F">
            <w:pPr>
              <w:pStyle w:val="ROWTABELLA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A.S.D. SPORTLAND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95FB2E5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75EE704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ED1468B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D8BFDEA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E98D56B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8405AC9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92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7E7C708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100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1CB5B0A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170865F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0</w:t>
            </w:r>
          </w:p>
        </w:tc>
      </w:tr>
      <w:tr w:rsidR="00D73B77" w:rsidRPr="006F5CC1" w14:paraId="47FD6C04" w14:textId="77777777" w:rsidTr="00D73B77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343B2FE" w14:textId="77777777" w:rsidR="00D73B77" w:rsidRPr="00D73B77" w:rsidRDefault="00D73B77" w:rsidP="0093262F">
            <w:pPr>
              <w:pStyle w:val="ROWTABELLA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A.S.D. CITTA DI FALCONARA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736A2CD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61054DC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B945336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4492FE8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BFC9B2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A99983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3732D5B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89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49FABB7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-26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C8B530A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0</w:t>
            </w:r>
          </w:p>
        </w:tc>
      </w:tr>
      <w:tr w:rsidR="00D73B77" w:rsidRPr="006F5CC1" w14:paraId="29E01B35" w14:textId="77777777" w:rsidTr="00D73B77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025B6EF" w14:textId="77777777" w:rsidR="00D73B77" w:rsidRPr="00D73B77" w:rsidRDefault="00D73B77" w:rsidP="0093262F">
            <w:pPr>
              <w:pStyle w:val="ROWTABELLA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A.S.D. AVIS ARCEVIA 1964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1E7D4BB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5D8BE9B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71534BE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3956792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5B2F9F9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E2C8633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78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D25039B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102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0082A2C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-24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446C429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0</w:t>
            </w:r>
          </w:p>
        </w:tc>
      </w:tr>
      <w:tr w:rsidR="00D73B77" w:rsidRPr="006F5CC1" w14:paraId="43FE3C8E" w14:textId="77777777" w:rsidTr="00D73B77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5809094" w14:textId="77777777" w:rsidR="00D73B77" w:rsidRPr="00D73B77" w:rsidRDefault="00D73B77" w:rsidP="0093262F">
            <w:pPr>
              <w:pStyle w:val="ROWTABELLA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A.S.D. MONTALTO DI CUCCURANO CA5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0374CD2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48AB99A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8FF3452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186FAD1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250F347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691ABFC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D7F9712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109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2D3740A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-36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517900F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0</w:t>
            </w:r>
          </w:p>
        </w:tc>
      </w:tr>
      <w:tr w:rsidR="00D73B77" w:rsidRPr="006F5CC1" w14:paraId="656586F2" w14:textId="77777777" w:rsidTr="00D73B77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B65FAC4" w14:textId="77777777" w:rsidR="00D73B77" w:rsidRPr="00D73B77" w:rsidRDefault="00D73B77" w:rsidP="0093262F">
            <w:pPr>
              <w:pStyle w:val="ROWTABELLA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A.S.D. AMICI DEL CENTROSOCIO SP.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251E93F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B6E10FE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88ECAD2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907BF85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94B1401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04B372A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0902711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91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53784BA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-32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DEBAD55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0</w:t>
            </w:r>
          </w:p>
        </w:tc>
      </w:tr>
      <w:tr w:rsidR="00D73B77" w:rsidRPr="006F5CC1" w14:paraId="50C9C8E4" w14:textId="77777777" w:rsidTr="00D73B77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2F6CF6E" w14:textId="77777777" w:rsidR="00D73B77" w:rsidRPr="00D73B77" w:rsidRDefault="00D73B77" w:rsidP="0093262F">
            <w:pPr>
              <w:pStyle w:val="ROWTABELLA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ASD.P. CANDIA BARACCOLA ASPIO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1805673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381490E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1DC6F4F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A6FFA5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1AA1D87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63BB3EA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B71D2D3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113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8B1D90C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-45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9E06685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6</w:t>
            </w:r>
          </w:p>
        </w:tc>
      </w:tr>
    </w:tbl>
    <w:p w14:paraId="682CC517" w14:textId="77777777" w:rsidR="00D73B77" w:rsidRDefault="00D73B77" w:rsidP="00D73B77">
      <w:pPr>
        <w:pStyle w:val="breakline"/>
        <w:divId w:val="527259509"/>
        <w:rPr>
          <w:color w:val="002060"/>
        </w:rPr>
      </w:pPr>
    </w:p>
    <w:p w14:paraId="189203A3" w14:textId="77777777" w:rsidR="00D73B77" w:rsidRPr="00F712D2" w:rsidRDefault="00D73B77" w:rsidP="00D73B77">
      <w:pPr>
        <w:pStyle w:val="SOTTOTITOLOCAMPIONATO1"/>
        <w:divId w:val="527259509"/>
        <w:rPr>
          <w:i/>
          <w:color w:val="002060"/>
        </w:rPr>
      </w:pPr>
      <w:r>
        <w:rPr>
          <w:i/>
          <w:color w:val="002060"/>
        </w:rPr>
        <w:t>STRALCIO CLASSIFICA AVULSA</w:t>
      </w:r>
    </w:p>
    <w:p w14:paraId="34A2367E" w14:textId="77777777" w:rsidR="00D73B77" w:rsidRPr="006F5CC1" w:rsidRDefault="00D73B77" w:rsidP="00D73B77">
      <w:pPr>
        <w:pStyle w:val="breakline"/>
        <w:divId w:val="527259509"/>
        <w:rPr>
          <w:color w:val="002060"/>
        </w:rPr>
      </w:pPr>
    </w:p>
    <w:p w14:paraId="4E11550B" w14:textId="77777777" w:rsidR="00D73B77" w:rsidRPr="006F3B62" w:rsidRDefault="00D73B77" w:rsidP="00D73B77">
      <w:pPr>
        <w:pStyle w:val="breakline"/>
        <w:divId w:val="527259509"/>
        <w:rPr>
          <w:rFonts w:ascii="Courier New" w:hAnsi="Courier New" w:cs="Courier New"/>
          <w:b/>
          <w:color w:val="002060"/>
          <w:sz w:val="14"/>
          <w:szCs w:val="14"/>
        </w:rPr>
      </w:pPr>
      <w:r w:rsidRPr="006F3B62">
        <w:rPr>
          <w:rFonts w:ascii="Courier New" w:hAnsi="Courier New" w:cs="Courier New"/>
          <w:b/>
          <w:color w:val="002060"/>
          <w:sz w:val="14"/>
          <w:szCs w:val="14"/>
        </w:rPr>
        <w:t>! 11  A.S.D.AVIS ARCEVIA 1964      I 22 ! 26 !  6 ! 16 !  4 ! 78 !102 ! 24- I  4 !  2 !  1 !    !  1 !  5 !  2 !  3  !</w:t>
      </w:r>
    </w:p>
    <w:p w14:paraId="09F85599" w14:textId="77777777" w:rsidR="00D73B77" w:rsidRPr="006F3B62" w:rsidRDefault="00D73B77" w:rsidP="00D73B77">
      <w:pPr>
        <w:pStyle w:val="breakline"/>
        <w:divId w:val="527259509"/>
        <w:rPr>
          <w:rFonts w:ascii="Courier New" w:hAnsi="Courier New" w:cs="Courier New"/>
          <w:b/>
          <w:color w:val="002060"/>
          <w:sz w:val="14"/>
          <w:szCs w:val="14"/>
        </w:rPr>
      </w:pPr>
    </w:p>
    <w:p w14:paraId="16F896D1" w14:textId="77777777" w:rsidR="00D73B77" w:rsidRPr="006F3B62" w:rsidRDefault="00D73B77" w:rsidP="00D73B77">
      <w:pPr>
        <w:pStyle w:val="breakline"/>
        <w:divId w:val="527259509"/>
        <w:rPr>
          <w:rFonts w:ascii="Courier New" w:hAnsi="Courier New" w:cs="Courier New"/>
          <w:b/>
          <w:color w:val="002060"/>
          <w:sz w:val="14"/>
          <w:szCs w:val="14"/>
        </w:rPr>
      </w:pPr>
      <w:r w:rsidRPr="006F3B62">
        <w:rPr>
          <w:rFonts w:ascii="Courier New" w:hAnsi="Courier New" w:cs="Courier New"/>
          <w:b/>
          <w:color w:val="002060"/>
          <w:sz w:val="14"/>
          <w:szCs w:val="14"/>
        </w:rPr>
        <w:t xml:space="preserve">! 12  A.S.D.MONTALTO DI CUCCURANO  I 22 ! 26 !  6 ! 16 !  4 ! 73 !109 ! 36- I  1 !  2 !    !  1 !  1 !  2 !  5 !  3- ! </w:t>
      </w:r>
    </w:p>
    <w:p w14:paraId="59BE874C" w14:textId="77777777" w:rsidR="00D73B77" w:rsidRPr="006F5CC1" w:rsidRDefault="00D73B77" w:rsidP="00D73B77">
      <w:pPr>
        <w:pStyle w:val="breakline"/>
        <w:divId w:val="527259509"/>
        <w:rPr>
          <w:color w:val="002060"/>
        </w:rPr>
      </w:pPr>
    </w:p>
    <w:p w14:paraId="7D59515D" w14:textId="77777777" w:rsidR="00D73B77" w:rsidRDefault="00D73B77" w:rsidP="00D73B77">
      <w:pPr>
        <w:pStyle w:val="SOTTOTITOLOCAMPIONATO1"/>
        <w:divId w:val="527259509"/>
        <w:rPr>
          <w:color w:val="002060"/>
        </w:rPr>
      </w:pPr>
    </w:p>
    <w:p w14:paraId="6693460F" w14:textId="77777777" w:rsidR="00D73B77" w:rsidRPr="006F5CC1" w:rsidRDefault="00D73B77" w:rsidP="00D73B77">
      <w:pPr>
        <w:pStyle w:val="SOTTOTITOLOCAMPIONATO1"/>
        <w:divId w:val="527259509"/>
        <w:rPr>
          <w:color w:val="002060"/>
        </w:rPr>
      </w:pPr>
      <w:r w:rsidRPr="006F5CC1">
        <w:rPr>
          <w:color w:val="002060"/>
        </w:rPr>
        <w:t>GIRONE B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D73B77" w:rsidRPr="006F5CC1" w14:paraId="14AA18FA" w14:textId="77777777" w:rsidTr="00D73B77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AF38F3B" w14:textId="77777777" w:rsidR="00D73B77" w:rsidRPr="006F5CC1" w:rsidRDefault="00D73B77" w:rsidP="0093262F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CCAA5D9" w14:textId="77777777" w:rsidR="00D73B77" w:rsidRPr="006F5CC1" w:rsidRDefault="00D73B77" w:rsidP="0093262F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5494062" w14:textId="77777777" w:rsidR="00D73B77" w:rsidRPr="006F5CC1" w:rsidRDefault="00D73B77" w:rsidP="0093262F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637E58B" w14:textId="77777777" w:rsidR="00D73B77" w:rsidRPr="006F5CC1" w:rsidRDefault="00D73B77" w:rsidP="0093262F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96DB55F" w14:textId="77777777" w:rsidR="00D73B77" w:rsidRPr="006F5CC1" w:rsidRDefault="00D73B77" w:rsidP="0093262F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0D40057" w14:textId="77777777" w:rsidR="00D73B77" w:rsidRPr="006F5CC1" w:rsidRDefault="00D73B77" w:rsidP="0093262F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01DC2C6" w14:textId="77777777" w:rsidR="00D73B77" w:rsidRPr="006F5CC1" w:rsidRDefault="00D73B77" w:rsidP="0093262F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0C61678" w14:textId="77777777" w:rsidR="00D73B77" w:rsidRPr="006F5CC1" w:rsidRDefault="00D73B77" w:rsidP="0093262F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A58FE83" w14:textId="77777777" w:rsidR="00D73B77" w:rsidRPr="006F5CC1" w:rsidRDefault="00D73B77" w:rsidP="0093262F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328F0C9" w14:textId="77777777" w:rsidR="00D73B77" w:rsidRPr="006F5CC1" w:rsidRDefault="00D73B77" w:rsidP="0093262F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PE</w:t>
            </w:r>
          </w:p>
        </w:tc>
      </w:tr>
      <w:tr w:rsidR="00D73B77" w:rsidRPr="006F5CC1" w14:paraId="1F1DB80B" w14:textId="77777777" w:rsidTr="00D73B77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C8CED02" w14:textId="77777777" w:rsidR="00D73B77" w:rsidRPr="00D73B77" w:rsidRDefault="00D73B77" w:rsidP="0093262F">
            <w:pPr>
              <w:pStyle w:val="ROWTABELLA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A.S.D. HELVIA RECINA FUTSAL RECA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56D5CCA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F8D7CE8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1FDD415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1BDF097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EC384DC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DCCA1A4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127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E6219D9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81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4866AAF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3B76EAD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0</w:t>
            </w:r>
          </w:p>
        </w:tc>
      </w:tr>
      <w:tr w:rsidR="00D73B77" w:rsidRPr="006F5CC1" w14:paraId="1AFA6103" w14:textId="77777777" w:rsidTr="00D73B77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22A45A0" w14:textId="77777777" w:rsidR="00D73B77" w:rsidRPr="00D73B77" w:rsidRDefault="00D73B77" w:rsidP="0093262F">
            <w:pPr>
              <w:pStyle w:val="ROWTABELLA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A.P.D. CERRETO D ESI C5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ABDFDD7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5BFFE78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1920182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950AFBE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772EBDB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ECF169C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9A347A6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8007137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4041084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0</w:t>
            </w:r>
          </w:p>
        </w:tc>
      </w:tr>
      <w:tr w:rsidR="00D73B77" w:rsidRPr="006F5CC1" w14:paraId="161CAC4E" w14:textId="77777777" w:rsidTr="00D73B77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2686764" w14:textId="77777777" w:rsidR="00D73B77" w:rsidRPr="00D73B77" w:rsidRDefault="00D73B77" w:rsidP="0093262F">
            <w:pPr>
              <w:pStyle w:val="ROWTABELLA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lastRenderedPageBreak/>
              <w:t>A.S.D. ILL.PA.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A531CC0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182DF25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4B76FC6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C47D6F8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B0ED257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2A8432E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103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C25DAA9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77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342398D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EA68A83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0</w:t>
            </w:r>
          </w:p>
        </w:tc>
      </w:tr>
      <w:tr w:rsidR="00D73B77" w:rsidRPr="006F5CC1" w14:paraId="00255F3A" w14:textId="77777777" w:rsidTr="00D73B77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50AECEC" w14:textId="77777777" w:rsidR="00D73B77" w:rsidRPr="00D73B77" w:rsidRDefault="00D73B77" w:rsidP="0093262F">
            <w:pPr>
              <w:pStyle w:val="ROWTABELLA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A.S.D. C.U.S. MACERATA CALCIO A5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F30099A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0ED3A0E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7D8EE26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834F115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211A532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9FB3E97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92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69CEF04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74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D8A1CDB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681E46F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0</w:t>
            </w:r>
          </w:p>
        </w:tc>
      </w:tr>
      <w:tr w:rsidR="00D73B77" w:rsidRPr="006F5CC1" w14:paraId="10899FA9" w14:textId="77777777" w:rsidTr="00D73B77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4C2F2F0" w14:textId="77777777" w:rsidR="00D73B77" w:rsidRPr="00D73B77" w:rsidRDefault="00D73B77" w:rsidP="0093262F">
            <w:pPr>
              <w:pStyle w:val="ROWTABELLA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CERRETO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5EEA3E0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F11A391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2BCA754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A6BF718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AF30254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7AD1A3F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107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D4B289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82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8D20ED6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D8FCBC7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0</w:t>
            </w:r>
          </w:p>
        </w:tc>
      </w:tr>
      <w:tr w:rsidR="00D73B77" w:rsidRPr="006F5CC1" w14:paraId="53F3A0AB" w14:textId="77777777" w:rsidTr="00D73B77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ABECE5F" w14:textId="77777777" w:rsidR="00D73B77" w:rsidRPr="00D73B77" w:rsidRDefault="00D73B77" w:rsidP="0093262F">
            <w:pPr>
              <w:pStyle w:val="ROWTABELLA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A.S.D. CASTELBELLINO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4FFB9EC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18C8167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4D311F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A6250E5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8C64AD7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A31F84B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A0F1515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A8BD8B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77C3B16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0</w:t>
            </w:r>
          </w:p>
        </w:tc>
      </w:tr>
      <w:tr w:rsidR="00D73B77" w:rsidRPr="006F5CC1" w14:paraId="225C456C" w14:textId="77777777" w:rsidTr="00D73B77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467AC9E" w14:textId="77777777" w:rsidR="00D73B77" w:rsidRPr="00D73B77" w:rsidRDefault="00D73B77" w:rsidP="0093262F">
            <w:pPr>
              <w:pStyle w:val="ROWTABELLA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A.S.D. REAL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85603D6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6DE0BCB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F776FE5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40C757D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D041952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14C419F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57E3AA4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9C8329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D60B714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0</w:t>
            </w:r>
          </w:p>
        </w:tc>
      </w:tr>
      <w:tr w:rsidR="00D73B77" w:rsidRPr="006F5CC1" w14:paraId="2EF20A12" w14:textId="77777777" w:rsidTr="00D73B77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8DFFAD4" w14:textId="77777777" w:rsidR="00D73B77" w:rsidRPr="00D73B77" w:rsidRDefault="00D73B77" w:rsidP="0093262F">
            <w:pPr>
              <w:pStyle w:val="ROWTABELLA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A.S.D. MONTECAROTTO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3A67281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3839063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946F16B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1A86C57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551109D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1F703B2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C558108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743E0AF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20F45B5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0</w:t>
            </w:r>
          </w:p>
        </w:tc>
      </w:tr>
      <w:tr w:rsidR="00D73B77" w:rsidRPr="006F5CC1" w14:paraId="02372A1A" w14:textId="77777777" w:rsidTr="00D73B77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6791BCC" w14:textId="77777777" w:rsidR="00D73B77" w:rsidRPr="00D73B77" w:rsidRDefault="00D73B77" w:rsidP="0093262F">
            <w:pPr>
              <w:pStyle w:val="ROWTABELLA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A.S.D. INVICTA FUTSAL MACERATA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F2C30FC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D5FFF27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6CC3936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3BB8F60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D785002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BA23969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118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9816570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117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41D2992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DD07C23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0</w:t>
            </w:r>
          </w:p>
        </w:tc>
      </w:tr>
      <w:tr w:rsidR="00D73B77" w:rsidRPr="006F5CC1" w14:paraId="12520A07" w14:textId="77777777" w:rsidTr="00D73B77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956E3B1" w14:textId="77777777" w:rsidR="00D73B77" w:rsidRPr="00D73B77" w:rsidRDefault="00D73B77" w:rsidP="0093262F">
            <w:pPr>
              <w:pStyle w:val="ROWTABELLA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A.S.D. NUOVA OTTRANO 98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569B247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2E92862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5BF023B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BC567F9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F32B3CA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72841CC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E70FACA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F51DC64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280CD55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0</w:t>
            </w:r>
          </w:p>
        </w:tc>
      </w:tr>
      <w:tr w:rsidR="00D73B77" w:rsidRPr="006F5CC1" w14:paraId="6D509150" w14:textId="77777777" w:rsidTr="00D73B77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0576157" w14:textId="77777777" w:rsidR="00D73B77" w:rsidRPr="00D73B77" w:rsidRDefault="00D73B77" w:rsidP="0093262F">
            <w:pPr>
              <w:pStyle w:val="ROWTABELLA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A.S. AVENALE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33E4CA6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80F7ADB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4E91BBF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DDA2F59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5755AD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F7EC0DD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74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CB9B127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86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ACE2152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0E1463E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0</w:t>
            </w:r>
          </w:p>
        </w:tc>
      </w:tr>
      <w:tr w:rsidR="00D73B77" w:rsidRPr="006F5CC1" w14:paraId="7C631F59" w14:textId="77777777" w:rsidTr="00D73B77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6E38D44" w14:textId="77777777" w:rsidR="00D73B77" w:rsidRPr="00D73B77" w:rsidRDefault="00D73B77" w:rsidP="0093262F">
            <w:pPr>
              <w:pStyle w:val="ROWTABELLA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A.S.D. MOSCOSI 2008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2AF566D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B935C94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F537076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F0E1869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ACB612A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75B6D1D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77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975B7BD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122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416D56E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-45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B06BBE5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0</w:t>
            </w:r>
          </w:p>
        </w:tc>
      </w:tr>
      <w:tr w:rsidR="00D73B77" w:rsidRPr="006F5CC1" w14:paraId="242DDA11" w14:textId="77777777" w:rsidTr="00D73B77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1B68D8D" w14:textId="77777777" w:rsidR="00D73B77" w:rsidRPr="00D73B77" w:rsidRDefault="00D73B77" w:rsidP="0093262F">
            <w:pPr>
              <w:pStyle w:val="ROWTABELLA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A.S.D. GAGLIOLE F.C.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3610335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BC4EFCF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D30A3BA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E05F402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56EB79C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86AF10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F6FF63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118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EB03521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-48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8F32DB8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0</w:t>
            </w:r>
          </w:p>
        </w:tc>
      </w:tr>
      <w:tr w:rsidR="00D73B77" w:rsidRPr="006F5CC1" w14:paraId="43B53219" w14:textId="77777777" w:rsidTr="00D73B77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E137926" w14:textId="77777777" w:rsidR="00D73B77" w:rsidRPr="00D73B77" w:rsidRDefault="00D73B77" w:rsidP="0093262F">
            <w:pPr>
              <w:pStyle w:val="ROWTABELLA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A.S.D. ACLI AUDAX MONTECOSARO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C1B5869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01B710F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7CD4024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82269F0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B46F342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BEEE101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3A956A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104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082EA3B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-47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960DAC2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0</w:t>
            </w:r>
          </w:p>
        </w:tc>
      </w:tr>
    </w:tbl>
    <w:p w14:paraId="194FB8F5" w14:textId="77777777" w:rsidR="00D73B77" w:rsidRDefault="00D73B77" w:rsidP="00D73B77">
      <w:pPr>
        <w:pStyle w:val="breakline"/>
        <w:divId w:val="527259509"/>
        <w:rPr>
          <w:color w:val="002060"/>
        </w:rPr>
      </w:pPr>
    </w:p>
    <w:p w14:paraId="22775A9C" w14:textId="77777777" w:rsidR="00D73B77" w:rsidRPr="00F712D2" w:rsidRDefault="00D73B77" w:rsidP="00D73B77">
      <w:pPr>
        <w:pStyle w:val="SOTTOTITOLOCAMPIONATO1"/>
        <w:divId w:val="527259509"/>
        <w:rPr>
          <w:i/>
          <w:color w:val="002060"/>
        </w:rPr>
      </w:pPr>
      <w:r>
        <w:rPr>
          <w:i/>
          <w:color w:val="002060"/>
        </w:rPr>
        <w:t>STRALCIO CLASSIFICA AVULSA</w:t>
      </w:r>
    </w:p>
    <w:p w14:paraId="57DBD0B6" w14:textId="77777777" w:rsidR="00D73B77" w:rsidRPr="006F5CC1" w:rsidRDefault="00D73B77" w:rsidP="00D73B77">
      <w:pPr>
        <w:pStyle w:val="breakline"/>
        <w:divId w:val="527259509"/>
        <w:rPr>
          <w:color w:val="002060"/>
        </w:rPr>
      </w:pPr>
    </w:p>
    <w:p w14:paraId="26E2BF3E" w14:textId="77777777" w:rsidR="00D73B77" w:rsidRPr="006F3B62" w:rsidRDefault="00D73B77" w:rsidP="00D73B77">
      <w:pPr>
        <w:pStyle w:val="breakline"/>
        <w:divId w:val="527259509"/>
        <w:rPr>
          <w:rFonts w:ascii="Courier New" w:hAnsi="Courier New" w:cs="Courier New"/>
          <w:b/>
          <w:color w:val="002060"/>
          <w:sz w:val="14"/>
          <w:szCs w:val="14"/>
        </w:rPr>
      </w:pPr>
      <w:r w:rsidRPr="006F3B62">
        <w:rPr>
          <w:rFonts w:ascii="Courier New" w:hAnsi="Courier New" w:cs="Courier New"/>
          <w:b/>
          <w:color w:val="002060"/>
          <w:sz w:val="14"/>
          <w:szCs w:val="14"/>
        </w:rPr>
        <w:t>! 10  A.S.D.NUOVA OTTRANO 98   I 30 ! 26 !  8 ! 12 !  6 ! 84 ! 80 !  4  I  3 !  2 !  1 !  1 !    !  8 !  6 !  2  !          I</w:t>
      </w:r>
    </w:p>
    <w:p w14:paraId="63CF814B" w14:textId="77777777" w:rsidR="00D73B77" w:rsidRPr="006F3B62" w:rsidRDefault="00D73B77" w:rsidP="00D73B77">
      <w:pPr>
        <w:pStyle w:val="breakline"/>
        <w:divId w:val="527259509"/>
        <w:rPr>
          <w:b/>
          <w:color w:val="002060"/>
        </w:rPr>
      </w:pPr>
      <w:r w:rsidRPr="006F3B62">
        <w:rPr>
          <w:rFonts w:ascii="Courier New" w:hAnsi="Courier New" w:cs="Courier New"/>
          <w:b/>
          <w:color w:val="002060"/>
          <w:sz w:val="14"/>
          <w:szCs w:val="14"/>
        </w:rPr>
        <w:t>! 11  A.S.  AVENALE            I 30 ! 26 !  9 ! 14 !  3 ! 74 ! 86 ! 12- I  3 !  2 !  1 !  1 !    !  6 !  8 !  2- !</w:t>
      </w:r>
    </w:p>
    <w:p w14:paraId="2A9FF6EF" w14:textId="77777777" w:rsidR="00D73B77" w:rsidRPr="006F5CC1" w:rsidRDefault="00D73B77" w:rsidP="00D73B77">
      <w:pPr>
        <w:pStyle w:val="breakline"/>
        <w:divId w:val="527259509"/>
        <w:rPr>
          <w:color w:val="002060"/>
        </w:rPr>
      </w:pPr>
    </w:p>
    <w:p w14:paraId="55D0FCC0" w14:textId="77777777" w:rsidR="00D73B77" w:rsidRDefault="00D73B77" w:rsidP="00D73B77">
      <w:pPr>
        <w:pStyle w:val="SOTTOTITOLOCAMPIONATO1"/>
        <w:divId w:val="527259509"/>
        <w:rPr>
          <w:color w:val="002060"/>
        </w:rPr>
      </w:pPr>
    </w:p>
    <w:p w14:paraId="4D7D27FE" w14:textId="77777777" w:rsidR="00D73B77" w:rsidRPr="006F5CC1" w:rsidRDefault="00D73B77" w:rsidP="00D73B77">
      <w:pPr>
        <w:pStyle w:val="SOTTOTITOLOCAMPIONATO1"/>
        <w:divId w:val="527259509"/>
        <w:rPr>
          <w:color w:val="002060"/>
        </w:rPr>
      </w:pPr>
      <w:r w:rsidRPr="006F5CC1">
        <w:rPr>
          <w:color w:val="002060"/>
        </w:rPr>
        <w:t>GIRONE C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D73B77" w:rsidRPr="006F5CC1" w14:paraId="3987A5F2" w14:textId="77777777" w:rsidTr="00D73B77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57417BC" w14:textId="77777777" w:rsidR="00D73B77" w:rsidRPr="006F5CC1" w:rsidRDefault="00D73B77" w:rsidP="0093262F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1BF66AE" w14:textId="77777777" w:rsidR="00D73B77" w:rsidRPr="006F5CC1" w:rsidRDefault="00D73B77" w:rsidP="0093262F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6D303D2" w14:textId="77777777" w:rsidR="00D73B77" w:rsidRPr="006F5CC1" w:rsidRDefault="00D73B77" w:rsidP="0093262F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8464443" w14:textId="77777777" w:rsidR="00D73B77" w:rsidRPr="006F5CC1" w:rsidRDefault="00D73B77" w:rsidP="0093262F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AB5A849" w14:textId="77777777" w:rsidR="00D73B77" w:rsidRPr="006F5CC1" w:rsidRDefault="00D73B77" w:rsidP="0093262F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605F294" w14:textId="77777777" w:rsidR="00D73B77" w:rsidRPr="006F5CC1" w:rsidRDefault="00D73B77" w:rsidP="0093262F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D37ED7C" w14:textId="77777777" w:rsidR="00D73B77" w:rsidRPr="006F5CC1" w:rsidRDefault="00D73B77" w:rsidP="0093262F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59E8018" w14:textId="77777777" w:rsidR="00D73B77" w:rsidRPr="006F5CC1" w:rsidRDefault="00D73B77" w:rsidP="0093262F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CA4EE96" w14:textId="77777777" w:rsidR="00D73B77" w:rsidRPr="006F5CC1" w:rsidRDefault="00D73B77" w:rsidP="0093262F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E61D079" w14:textId="77777777" w:rsidR="00D73B77" w:rsidRPr="006F5CC1" w:rsidRDefault="00D73B77" w:rsidP="0093262F">
            <w:pPr>
              <w:pStyle w:val="HEADERTABELLA"/>
              <w:rPr>
                <w:color w:val="002060"/>
              </w:rPr>
            </w:pPr>
            <w:r w:rsidRPr="006F5CC1">
              <w:rPr>
                <w:color w:val="002060"/>
              </w:rPr>
              <w:t>PE</w:t>
            </w:r>
          </w:p>
        </w:tc>
      </w:tr>
      <w:tr w:rsidR="00D73B77" w:rsidRPr="006F5CC1" w14:paraId="7C9F676E" w14:textId="77777777" w:rsidTr="00D73B77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3F615A6" w14:textId="77777777" w:rsidR="00D73B77" w:rsidRPr="00D73B77" w:rsidRDefault="00D73B77" w:rsidP="0093262F">
            <w:pPr>
              <w:pStyle w:val="ROWTABELLA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A.S. REAL SAN 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2A947E3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337AD5A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A022007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E936737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EB6512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C91574E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118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ECF1729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9B87934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50E9CBA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0</w:t>
            </w:r>
          </w:p>
        </w:tc>
      </w:tr>
      <w:tr w:rsidR="00D73B77" w:rsidRPr="006F5CC1" w14:paraId="17374076" w14:textId="77777777" w:rsidTr="00D73B77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A4FDB54" w14:textId="77777777" w:rsidR="00D73B77" w:rsidRPr="00D73B77" w:rsidRDefault="00D73B77" w:rsidP="0093262F">
            <w:pPr>
              <w:pStyle w:val="ROWTABELLA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A.S.D. FUTSAL MONTURANO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49DDC70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71E9400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B207946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7D951E4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7275B0A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BDC65D9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105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13C2028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AAA6EC8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768B6BD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0</w:t>
            </w:r>
          </w:p>
        </w:tc>
      </w:tr>
      <w:tr w:rsidR="00D73B77" w:rsidRPr="006F5CC1" w14:paraId="315E0757" w14:textId="77777777" w:rsidTr="00D73B77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DB0B381" w14:textId="77777777" w:rsidR="00D73B77" w:rsidRPr="00D73B77" w:rsidRDefault="00D73B77" w:rsidP="0093262F">
            <w:pPr>
              <w:pStyle w:val="ROWTABELLA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A.S.D. FUTSAL PRANDONE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EE31E06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A03B4EE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B40E5C0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3BAE80B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464BA0D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7424636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117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48C5604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94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6CCAD79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527C284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0</w:t>
            </w:r>
          </w:p>
        </w:tc>
      </w:tr>
      <w:tr w:rsidR="00D73B77" w:rsidRPr="006F5CC1" w14:paraId="69464113" w14:textId="77777777" w:rsidTr="00D73B77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4C4FB8" w14:textId="77777777" w:rsidR="00D73B77" w:rsidRPr="00D73B77" w:rsidRDefault="00D73B77" w:rsidP="0093262F">
            <w:pPr>
              <w:pStyle w:val="ROWTABELLA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A.S.D. BOCASTRUM UNITED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D9B521C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AA9D736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0B200B2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D16A7A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EEC4E7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E04B20D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103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52F7849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9266103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064776C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0</w:t>
            </w:r>
          </w:p>
        </w:tc>
      </w:tr>
      <w:tr w:rsidR="00D73B77" w:rsidRPr="006F5CC1" w14:paraId="6E062E67" w14:textId="77777777" w:rsidTr="00D73B77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73B63BF" w14:textId="77777777" w:rsidR="00D73B77" w:rsidRPr="00D73B77" w:rsidRDefault="00D73B77" w:rsidP="0093262F">
            <w:pPr>
              <w:pStyle w:val="ROWTABELLA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POL. CSI STELLA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C6E7B2A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577DFDC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2D3E074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5567A56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1A017EC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5C29B0B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110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5C2B477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99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991E6EF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D555763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0</w:t>
            </w:r>
          </w:p>
        </w:tc>
      </w:tr>
      <w:tr w:rsidR="00D73B77" w:rsidRPr="006F5CC1" w14:paraId="1BC24914" w14:textId="77777777" w:rsidTr="00D73B77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E2F2385" w14:textId="77777777" w:rsidR="00D73B77" w:rsidRPr="00D73B77" w:rsidRDefault="00D73B77" w:rsidP="0093262F">
            <w:pPr>
              <w:pStyle w:val="ROWTABELLA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A.S.D. REAL ANCARIA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1729A20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48FC4B8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A7AB3DE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0530A24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CB8CD49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8A84AED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117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B4F4509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82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B182311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80610E0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0</w:t>
            </w:r>
          </w:p>
        </w:tc>
      </w:tr>
      <w:tr w:rsidR="00D73B77" w:rsidRPr="006F5CC1" w14:paraId="46AAB7FE" w14:textId="77777777" w:rsidTr="00D73B77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77A46BB" w14:textId="77777777" w:rsidR="00D73B77" w:rsidRPr="00D73B77" w:rsidRDefault="00D73B77" w:rsidP="0093262F">
            <w:pPr>
              <w:pStyle w:val="ROWTABELLA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A.S.D. FUTSAL SILENZI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8F82BD4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3B6512F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4556AF0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BF4647C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9BFC715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D4548E5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104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60A51FC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85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4F7ED63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5ADBAF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0</w:t>
            </w:r>
          </w:p>
        </w:tc>
      </w:tr>
      <w:tr w:rsidR="00D73B77" w:rsidRPr="006F5CC1" w14:paraId="47496FEF" w14:textId="77777777" w:rsidTr="00D73B77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E6168F0" w14:textId="77777777" w:rsidR="00D73B77" w:rsidRPr="00D73B77" w:rsidRDefault="00D73B77" w:rsidP="0093262F">
            <w:pPr>
              <w:pStyle w:val="ROWTABELLA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A.S.D. FUTSAL FERMO S.C.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A03749D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19D7212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02DD782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9B16E31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6DD3116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EB0BFF4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81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DC0DEDE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B329B6D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F8187F4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0</w:t>
            </w:r>
          </w:p>
        </w:tc>
      </w:tr>
      <w:tr w:rsidR="00D73B77" w:rsidRPr="006F5CC1" w14:paraId="0996F4E5" w14:textId="77777777" w:rsidTr="00D73B77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580AEC" w14:textId="77777777" w:rsidR="00D73B77" w:rsidRPr="00D73B77" w:rsidRDefault="00D73B77" w:rsidP="0093262F">
            <w:pPr>
              <w:pStyle w:val="ROWTABELLA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U.S. TRE TORRI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7A7FD8A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2B66FFF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BF373CF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5AEB4CC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A5AE5D4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C2FC943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048E19C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83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7040872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0C4D11C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0</w:t>
            </w:r>
          </w:p>
        </w:tc>
      </w:tr>
      <w:tr w:rsidR="00D73B77" w:rsidRPr="006F5CC1" w14:paraId="0C1DF13A" w14:textId="77777777" w:rsidTr="00D73B77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3DA0DF" w14:textId="77777777" w:rsidR="00D73B77" w:rsidRPr="00D73B77" w:rsidRDefault="00D73B77" w:rsidP="0093262F">
            <w:pPr>
              <w:pStyle w:val="ROWTABELLA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A.S.D. AMICI 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A51873D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4BE35A9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01D49AB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EA00494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BDC8B58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6DA5FE6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82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29DC57C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112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9ADF21A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-30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12D90EF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0</w:t>
            </w:r>
          </w:p>
        </w:tc>
      </w:tr>
      <w:tr w:rsidR="00D73B77" w:rsidRPr="006F5CC1" w14:paraId="48740654" w14:textId="77777777" w:rsidTr="00D73B77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BBEDB9" w14:textId="77777777" w:rsidR="00D73B77" w:rsidRPr="00D73B77" w:rsidRDefault="00D73B77" w:rsidP="0093262F">
            <w:pPr>
              <w:pStyle w:val="ROWTABELLA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A.S. EAGLES PAGLIARE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B9BC021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1267772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BC138DD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EAF5837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7D81F67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939A224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86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30DEBE2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107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81F2EC4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-21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F520419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0</w:t>
            </w:r>
          </w:p>
        </w:tc>
      </w:tr>
      <w:tr w:rsidR="00D73B77" w:rsidRPr="006F5CC1" w14:paraId="4B07A398" w14:textId="77777777" w:rsidTr="00D73B77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62396CA" w14:textId="77777777" w:rsidR="00D73B77" w:rsidRPr="00D73B77" w:rsidRDefault="00D73B77" w:rsidP="0093262F">
            <w:pPr>
              <w:pStyle w:val="ROWTABELLA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A.S.D. MARTINSICURO SPORT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E5C87CB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ED24A5D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47BC6E5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B8A3BCB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124DD93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E550992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F5D1696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13830C3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B3927C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0</w:t>
            </w:r>
          </w:p>
        </w:tc>
      </w:tr>
      <w:tr w:rsidR="00D73B77" w:rsidRPr="006F5CC1" w14:paraId="36350FBF" w14:textId="77777777" w:rsidTr="00D73B77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1BE47E" w14:textId="77777777" w:rsidR="00D73B77" w:rsidRPr="00D73B77" w:rsidRDefault="00D73B77" w:rsidP="0093262F">
            <w:pPr>
              <w:pStyle w:val="ROWTABELLA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A.S.D. FUTSAL CAMPIGLIONE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C19B3A7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10DED81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E5D2DA0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7AC4311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695CB68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BA8FB4C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CBD5405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128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4D339B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-38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AC1C1D0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0</w:t>
            </w:r>
          </w:p>
        </w:tc>
      </w:tr>
      <w:tr w:rsidR="00D73B77" w:rsidRPr="006F5CC1" w14:paraId="5F11EC24" w14:textId="77777777" w:rsidTr="00D73B77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CA9DB4B" w14:textId="77777777" w:rsidR="00D73B77" w:rsidRPr="00D73B77" w:rsidRDefault="00D73B77" w:rsidP="0093262F">
            <w:pPr>
              <w:pStyle w:val="ROWTABELLA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S.S.D. FUTSAL SANGIUSTESE A.R.L.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B4E9BF9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1C25D1F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87B5AE8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F5B5EA8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F4B2DEB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22D76DF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5363570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149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BACB6CC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-82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BED70EB" w14:textId="77777777" w:rsidR="00D73B77" w:rsidRPr="00D73B77" w:rsidRDefault="00D73B77" w:rsidP="0093262F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D73B77">
              <w:rPr>
                <w:color w:val="002060"/>
                <w:sz w:val="16"/>
                <w:szCs w:val="16"/>
              </w:rPr>
              <w:t>0</w:t>
            </w:r>
          </w:p>
        </w:tc>
      </w:tr>
    </w:tbl>
    <w:p w14:paraId="5F8BBF4C" w14:textId="77777777" w:rsidR="0093262F" w:rsidRPr="0093262F" w:rsidRDefault="0093262F" w:rsidP="0093262F">
      <w:pPr>
        <w:pStyle w:val="TITOLOPRINC"/>
        <w:spacing w:before="0" w:beforeAutospacing="0" w:after="0" w:afterAutospacing="0"/>
        <w:divId w:val="527259509"/>
        <w:rPr>
          <w:color w:val="002060"/>
          <w:sz w:val="12"/>
          <w:szCs w:val="12"/>
        </w:rPr>
      </w:pPr>
      <w:bookmarkStart w:id="44" w:name="_Toc517941315"/>
    </w:p>
    <w:p w14:paraId="7952EE74" w14:textId="6C38F13E" w:rsidR="0093262F" w:rsidRDefault="0093262F" w:rsidP="0093262F">
      <w:pPr>
        <w:pStyle w:val="TITOLOPRINC"/>
        <w:spacing w:before="0" w:beforeAutospacing="0" w:after="0" w:afterAutospacing="0"/>
        <w:divId w:val="527259509"/>
        <w:rPr>
          <w:color w:val="002060"/>
        </w:rPr>
      </w:pPr>
      <w:bookmarkStart w:id="45" w:name="_Toc12618853"/>
      <w:r>
        <w:rPr>
          <w:color w:val="002060"/>
        </w:rPr>
        <w:t>TRIANGOLARE TITOLO REGIONALE</w:t>
      </w:r>
      <w:bookmarkEnd w:id="44"/>
      <w:bookmarkEnd w:id="45"/>
      <w:r w:rsidRPr="00370126">
        <w:rPr>
          <w:color w:val="002060"/>
        </w:rPr>
        <w:t xml:space="preserve"> </w:t>
      </w:r>
    </w:p>
    <w:p w14:paraId="7D92E42E" w14:textId="77777777" w:rsidR="0093262F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</w:p>
    <w:p w14:paraId="0748A549" w14:textId="41841ED8" w:rsidR="0093262F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  <w:bookmarkStart w:id="46" w:name="_Toc12618854"/>
      <w:r>
        <w:rPr>
          <w:b w:val="0"/>
          <w:color w:val="002060"/>
          <w:sz w:val="22"/>
          <w:szCs w:val="22"/>
        </w:rPr>
        <w:t>REAL SAN GIORGIO</w:t>
      </w:r>
      <w:r>
        <w:rPr>
          <w:b w:val="0"/>
          <w:color w:val="002060"/>
          <w:sz w:val="22"/>
          <w:szCs w:val="22"/>
        </w:rPr>
        <w:tab/>
        <w:t xml:space="preserve"> - MONTESICURO TRE COLLI</w:t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  <w:t>0-1</w:t>
      </w:r>
      <w:bookmarkEnd w:id="46"/>
    </w:p>
    <w:p w14:paraId="08F99CA4" w14:textId="4749C268" w:rsidR="0093262F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  <w:bookmarkStart w:id="47" w:name="_Toc12618855"/>
      <w:r>
        <w:rPr>
          <w:b w:val="0"/>
          <w:color w:val="002060"/>
          <w:sz w:val="22"/>
          <w:szCs w:val="22"/>
        </w:rPr>
        <w:t>HELVIA RECINA FUTSAL RECA – REAL SAN GIORGIO</w:t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  <w:t>5-2</w:t>
      </w:r>
      <w:bookmarkEnd w:id="47"/>
    </w:p>
    <w:p w14:paraId="6AFAFF1D" w14:textId="56FD0B87" w:rsidR="0093262F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  <w:bookmarkStart w:id="48" w:name="_Toc12618856"/>
      <w:r>
        <w:rPr>
          <w:b w:val="0"/>
          <w:color w:val="002060"/>
          <w:sz w:val="22"/>
          <w:szCs w:val="22"/>
        </w:rPr>
        <w:t>MONTESICURO TRE COLLI – HELVIA RECINA FUTSAL RECA</w:t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  <w:t>4-1</w:t>
      </w:r>
      <w:bookmarkEnd w:id="48"/>
    </w:p>
    <w:p w14:paraId="3A19FCF0" w14:textId="77777777" w:rsidR="0093262F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</w:p>
    <w:p w14:paraId="12095157" w14:textId="77777777" w:rsidR="0093262F" w:rsidRPr="002F2020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color w:val="002060"/>
          <w:sz w:val="22"/>
          <w:szCs w:val="22"/>
        </w:rPr>
      </w:pPr>
      <w:bookmarkStart w:id="49" w:name="_Toc517941319"/>
      <w:bookmarkStart w:id="50" w:name="_Toc12618857"/>
      <w:r w:rsidRPr="002F2020">
        <w:rPr>
          <w:color w:val="002060"/>
          <w:sz w:val="22"/>
          <w:szCs w:val="22"/>
        </w:rPr>
        <w:t>CLASSIFICA</w:t>
      </w:r>
      <w:bookmarkEnd w:id="49"/>
      <w:bookmarkEnd w:id="50"/>
    </w:p>
    <w:p w14:paraId="0A823B65" w14:textId="206310A2" w:rsidR="0093262F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  <w:bookmarkStart w:id="51" w:name="_Toc517941320"/>
      <w:bookmarkStart w:id="52" w:name="_Toc12618858"/>
      <w:r>
        <w:rPr>
          <w:b w:val="0"/>
          <w:color w:val="002060"/>
          <w:sz w:val="22"/>
          <w:szCs w:val="22"/>
        </w:rPr>
        <w:t>MONTESICURO TRE COLLI</w:t>
      </w:r>
      <w:r>
        <w:rPr>
          <w:b w:val="0"/>
          <w:color w:val="002060"/>
          <w:sz w:val="22"/>
          <w:szCs w:val="22"/>
        </w:rPr>
        <w:tab/>
        <w:t>6</w:t>
      </w:r>
      <w:r>
        <w:rPr>
          <w:b w:val="0"/>
          <w:color w:val="002060"/>
          <w:sz w:val="22"/>
          <w:szCs w:val="22"/>
        </w:rPr>
        <w:tab/>
        <w:t>Campione Regionale Calcio a Cinque Serie C2</w:t>
      </w:r>
      <w:bookmarkEnd w:id="51"/>
      <w:bookmarkEnd w:id="52"/>
    </w:p>
    <w:p w14:paraId="412D3B6D" w14:textId="6169A933" w:rsidR="0093262F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  <w:bookmarkStart w:id="53" w:name="_Toc517941321"/>
      <w:bookmarkStart w:id="54" w:name="_Toc12618859"/>
      <w:r>
        <w:rPr>
          <w:b w:val="0"/>
          <w:color w:val="002060"/>
          <w:sz w:val="22"/>
          <w:szCs w:val="22"/>
        </w:rPr>
        <w:t>HELVIA RECINA FUTSAL RECA</w:t>
      </w:r>
      <w:r>
        <w:rPr>
          <w:b w:val="0"/>
          <w:color w:val="002060"/>
          <w:sz w:val="22"/>
          <w:szCs w:val="22"/>
        </w:rPr>
        <w:tab/>
      </w:r>
      <w:bookmarkEnd w:id="53"/>
      <w:r>
        <w:rPr>
          <w:b w:val="0"/>
          <w:color w:val="002060"/>
          <w:sz w:val="22"/>
          <w:szCs w:val="22"/>
        </w:rPr>
        <w:t>3</w:t>
      </w:r>
      <w:bookmarkEnd w:id="54"/>
    </w:p>
    <w:p w14:paraId="7F4DA51A" w14:textId="6E9284D7" w:rsidR="0093262F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  <w:bookmarkStart w:id="55" w:name="_Toc517941322"/>
      <w:bookmarkStart w:id="56" w:name="_Toc12618860"/>
      <w:r>
        <w:rPr>
          <w:b w:val="0"/>
          <w:color w:val="002060"/>
          <w:sz w:val="22"/>
          <w:szCs w:val="22"/>
        </w:rPr>
        <w:t>REAL SAN GIORGIO</w:t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bookmarkEnd w:id="55"/>
      <w:r>
        <w:rPr>
          <w:b w:val="0"/>
          <w:color w:val="002060"/>
          <w:sz w:val="22"/>
          <w:szCs w:val="22"/>
        </w:rPr>
        <w:t>0</w:t>
      </w:r>
      <w:bookmarkEnd w:id="56"/>
    </w:p>
    <w:p w14:paraId="60C3D4D9" w14:textId="77777777" w:rsidR="0093262F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</w:p>
    <w:p w14:paraId="53C97328" w14:textId="77777777" w:rsidR="0093262F" w:rsidRDefault="0093262F" w:rsidP="0093262F">
      <w:pPr>
        <w:pStyle w:val="TITOLOPRINC"/>
        <w:spacing w:before="0" w:beforeAutospacing="0" w:after="0" w:afterAutospacing="0"/>
        <w:divId w:val="527259509"/>
        <w:rPr>
          <w:color w:val="002060"/>
        </w:rPr>
      </w:pPr>
      <w:bookmarkStart w:id="57" w:name="_Toc517941323"/>
      <w:bookmarkStart w:id="58" w:name="_Toc12618861"/>
      <w:r>
        <w:rPr>
          <w:color w:val="002060"/>
        </w:rPr>
        <w:t>PLAY-OFF</w:t>
      </w:r>
      <w:bookmarkEnd w:id="57"/>
      <w:bookmarkEnd w:id="58"/>
      <w:r w:rsidRPr="00370126">
        <w:rPr>
          <w:color w:val="002060"/>
        </w:rPr>
        <w:t xml:space="preserve"> </w:t>
      </w:r>
    </w:p>
    <w:p w14:paraId="725395B4" w14:textId="77777777" w:rsidR="0093262F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</w:p>
    <w:p w14:paraId="0BA301DF" w14:textId="77777777" w:rsidR="0093262F" w:rsidRPr="0017291D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color w:val="002060"/>
          <w:sz w:val="22"/>
          <w:szCs w:val="22"/>
        </w:rPr>
      </w:pPr>
      <w:bookmarkStart w:id="59" w:name="_Toc517941324"/>
      <w:bookmarkStart w:id="60" w:name="_Toc12618862"/>
      <w:r w:rsidRPr="0017291D">
        <w:rPr>
          <w:color w:val="002060"/>
          <w:sz w:val="22"/>
          <w:szCs w:val="22"/>
        </w:rPr>
        <w:t>GIRONE “A”</w:t>
      </w:r>
      <w:bookmarkEnd w:id="59"/>
      <w:bookmarkEnd w:id="60"/>
    </w:p>
    <w:p w14:paraId="078B75A6" w14:textId="2DD5D489" w:rsidR="0093262F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  <w:bookmarkStart w:id="61" w:name="_Toc12618863"/>
      <w:r>
        <w:rPr>
          <w:b w:val="0"/>
          <w:color w:val="002060"/>
          <w:sz w:val="22"/>
          <w:szCs w:val="22"/>
        </w:rPr>
        <w:t>DINAMIS 1990 – CHIARAVALLE FUTSAL</w:t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  <w:t>3-2</w:t>
      </w:r>
      <w:bookmarkEnd w:id="61"/>
    </w:p>
    <w:p w14:paraId="7F476515" w14:textId="2431C146" w:rsidR="0093262F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  <w:bookmarkStart w:id="62" w:name="_Toc12618864"/>
      <w:r>
        <w:rPr>
          <w:b w:val="0"/>
          <w:color w:val="002060"/>
          <w:sz w:val="22"/>
          <w:szCs w:val="22"/>
        </w:rPr>
        <w:t>ATL URBINO C5 1999 – OSTRENSE</w:t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  <w:t>2-3</w:t>
      </w:r>
      <w:bookmarkEnd w:id="62"/>
    </w:p>
    <w:p w14:paraId="0C2D062C" w14:textId="77777777" w:rsidR="0093262F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</w:p>
    <w:p w14:paraId="3652878C" w14:textId="2F977F18" w:rsidR="0093262F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  <w:bookmarkStart w:id="63" w:name="_Toc517941326"/>
      <w:bookmarkStart w:id="64" w:name="_Toc12618865"/>
      <w:r>
        <w:rPr>
          <w:b w:val="0"/>
          <w:color w:val="002060"/>
          <w:sz w:val="22"/>
          <w:szCs w:val="22"/>
        </w:rPr>
        <w:t>DINAMIS 1990 – OSTRENSE</w:t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  <w:t>3-6</w:t>
      </w:r>
      <w:r>
        <w:rPr>
          <w:b w:val="0"/>
          <w:color w:val="002060"/>
          <w:sz w:val="22"/>
          <w:szCs w:val="22"/>
        </w:rPr>
        <w:tab/>
        <w:t>Finale</w:t>
      </w:r>
      <w:bookmarkEnd w:id="63"/>
      <w:bookmarkEnd w:id="64"/>
    </w:p>
    <w:p w14:paraId="1726DD3B" w14:textId="77777777" w:rsidR="0093262F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</w:p>
    <w:p w14:paraId="64FAB106" w14:textId="226F8FB9" w:rsidR="0093262F" w:rsidRPr="0093262F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color w:val="002060"/>
          <w:sz w:val="22"/>
          <w:szCs w:val="22"/>
        </w:rPr>
      </w:pPr>
      <w:bookmarkStart w:id="65" w:name="_Toc517941327"/>
      <w:bookmarkStart w:id="66" w:name="_Toc12618866"/>
      <w:r w:rsidRPr="0017291D">
        <w:rPr>
          <w:color w:val="002060"/>
          <w:sz w:val="22"/>
          <w:szCs w:val="22"/>
        </w:rPr>
        <w:t>GIRONE “</w:t>
      </w:r>
      <w:r>
        <w:rPr>
          <w:color w:val="002060"/>
          <w:sz w:val="22"/>
          <w:szCs w:val="22"/>
        </w:rPr>
        <w:t>B</w:t>
      </w:r>
      <w:r w:rsidRPr="0017291D">
        <w:rPr>
          <w:color w:val="002060"/>
          <w:sz w:val="22"/>
          <w:szCs w:val="22"/>
        </w:rPr>
        <w:t>”</w:t>
      </w:r>
      <w:bookmarkEnd w:id="65"/>
      <w:bookmarkEnd w:id="66"/>
    </w:p>
    <w:p w14:paraId="00661B69" w14:textId="70026AB2" w:rsidR="0093262F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  <w:bookmarkStart w:id="67" w:name="_Toc12618867"/>
      <w:r>
        <w:rPr>
          <w:b w:val="0"/>
          <w:color w:val="002060"/>
          <w:sz w:val="22"/>
          <w:szCs w:val="22"/>
        </w:rPr>
        <w:lastRenderedPageBreak/>
        <w:t>ILL.PA. CALCIO A 5 – C.U.S. MACERATA CALCIO A5</w:t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  <w:t>0-4</w:t>
      </w:r>
      <w:bookmarkEnd w:id="67"/>
    </w:p>
    <w:p w14:paraId="683631A8" w14:textId="77777777" w:rsidR="0093262F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</w:p>
    <w:p w14:paraId="021BE1D0" w14:textId="01DB3A99" w:rsidR="0093262F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  <w:bookmarkStart w:id="68" w:name="_Toc517941330"/>
      <w:bookmarkStart w:id="69" w:name="_Toc12618868"/>
      <w:r>
        <w:rPr>
          <w:b w:val="0"/>
          <w:color w:val="002060"/>
          <w:sz w:val="22"/>
          <w:szCs w:val="22"/>
        </w:rPr>
        <w:t>CERRETO D’ESI C5 A.S.D. – C.U.S. MACERATA CALCIO A5</w:t>
      </w:r>
      <w:r>
        <w:rPr>
          <w:b w:val="0"/>
          <w:color w:val="002060"/>
          <w:sz w:val="22"/>
          <w:szCs w:val="22"/>
        </w:rPr>
        <w:tab/>
        <w:t>3-1</w:t>
      </w:r>
      <w:r>
        <w:rPr>
          <w:b w:val="0"/>
          <w:color w:val="002060"/>
          <w:sz w:val="22"/>
          <w:szCs w:val="22"/>
        </w:rPr>
        <w:tab/>
        <w:t>Finale</w:t>
      </w:r>
      <w:bookmarkEnd w:id="68"/>
      <w:bookmarkEnd w:id="69"/>
    </w:p>
    <w:p w14:paraId="02B29A05" w14:textId="77777777" w:rsidR="0093262F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</w:p>
    <w:p w14:paraId="18CB60CD" w14:textId="77777777" w:rsidR="0093262F" w:rsidRPr="0017291D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color w:val="002060"/>
          <w:sz w:val="22"/>
          <w:szCs w:val="22"/>
        </w:rPr>
      </w:pPr>
      <w:bookmarkStart w:id="70" w:name="_Toc517941331"/>
      <w:bookmarkStart w:id="71" w:name="_Toc12618869"/>
      <w:r w:rsidRPr="0017291D">
        <w:rPr>
          <w:color w:val="002060"/>
          <w:sz w:val="22"/>
          <w:szCs w:val="22"/>
        </w:rPr>
        <w:t>GIRONE “</w:t>
      </w:r>
      <w:r>
        <w:rPr>
          <w:color w:val="002060"/>
          <w:sz w:val="22"/>
          <w:szCs w:val="22"/>
        </w:rPr>
        <w:t>C</w:t>
      </w:r>
      <w:r w:rsidRPr="0017291D">
        <w:rPr>
          <w:color w:val="002060"/>
          <w:sz w:val="22"/>
          <w:szCs w:val="22"/>
        </w:rPr>
        <w:t>”</w:t>
      </w:r>
      <w:bookmarkEnd w:id="70"/>
      <w:bookmarkEnd w:id="71"/>
    </w:p>
    <w:p w14:paraId="4D4D5EAD" w14:textId="6B72CE69" w:rsidR="0093262F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  <w:bookmarkStart w:id="72" w:name="_Toc12618870"/>
      <w:r>
        <w:rPr>
          <w:b w:val="0"/>
          <w:color w:val="002060"/>
          <w:sz w:val="22"/>
          <w:szCs w:val="22"/>
        </w:rPr>
        <w:t>FUTSAL MONTURANO – CSI STELLA A.S.D.</w:t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  <w:t>2-3</w:t>
      </w:r>
      <w:bookmarkEnd w:id="72"/>
    </w:p>
    <w:p w14:paraId="2C35ECA2" w14:textId="7B4C97E2" w:rsidR="0093262F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  <w:bookmarkStart w:id="73" w:name="_Toc12618871"/>
      <w:r>
        <w:rPr>
          <w:b w:val="0"/>
          <w:color w:val="002060"/>
          <w:sz w:val="22"/>
          <w:szCs w:val="22"/>
        </w:rPr>
        <w:t>FUTSAL PRANDONE – BOCASTRUM UNITED</w:t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  <w:t>4-5</w:t>
      </w:r>
      <w:bookmarkEnd w:id="73"/>
    </w:p>
    <w:p w14:paraId="2BC3C5B0" w14:textId="77777777" w:rsidR="0093262F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</w:p>
    <w:p w14:paraId="1083CBAE" w14:textId="0B6B5C46" w:rsidR="0093262F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  <w:bookmarkStart w:id="74" w:name="_Toc517941334"/>
      <w:bookmarkStart w:id="75" w:name="_Toc12618872"/>
      <w:r>
        <w:rPr>
          <w:b w:val="0"/>
          <w:color w:val="002060"/>
          <w:sz w:val="22"/>
          <w:szCs w:val="22"/>
        </w:rPr>
        <w:t>BOCASTRUM UNITED – CSI STELLA A.S.D.</w:t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  <w:t>5-2</w:t>
      </w:r>
      <w:r>
        <w:rPr>
          <w:b w:val="0"/>
          <w:color w:val="002060"/>
          <w:sz w:val="22"/>
          <w:szCs w:val="22"/>
        </w:rPr>
        <w:tab/>
        <w:t>Finale</w:t>
      </w:r>
      <w:bookmarkEnd w:id="74"/>
      <w:bookmarkEnd w:id="75"/>
    </w:p>
    <w:p w14:paraId="2B29846A" w14:textId="77777777" w:rsidR="0093262F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</w:p>
    <w:p w14:paraId="72C9A4CE" w14:textId="77777777" w:rsidR="0093262F" w:rsidRDefault="0093262F" w:rsidP="0093262F">
      <w:pPr>
        <w:pStyle w:val="TITOLOPRINC"/>
        <w:spacing w:before="0" w:beforeAutospacing="0" w:after="0" w:afterAutospacing="0"/>
        <w:divId w:val="527259509"/>
        <w:rPr>
          <w:color w:val="002060"/>
        </w:rPr>
      </w:pPr>
      <w:bookmarkStart w:id="76" w:name="_Toc517941335"/>
      <w:bookmarkStart w:id="77" w:name="_Toc12618873"/>
      <w:r>
        <w:rPr>
          <w:color w:val="002060"/>
        </w:rPr>
        <w:t>TRIANGOLARE SPAREGGIO PROMOZIONE</w:t>
      </w:r>
      <w:bookmarkEnd w:id="76"/>
      <w:bookmarkEnd w:id="77"/>
      <w:r w:rsidRPr="00370126">
        <w:rPr>
          <w:color w:val="002060"/>
        </w:rPr>
        <w:t xml:space="preserve"> </w:t>
      </w:r>
    </w:p>
    <w:p w14:paraId="3CC46BEC" w14:textId="77777777" w:rsidR="0093262F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</w:p>
    <w:p w14:paraId="566D0497" w14:textId="1667F044" w:rsidR="0093262F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  <w:bookmarkStart w:id="78" w:name="_Toc12618874"/>
      <w:r>
        <w:rPr>
          <w:b w:val="0"/>
          <w:color w:val="002060"/>
          <w:sz w:val="22"/>
          <w:szCs w:val="22"/>
        </w:rPr>
        <w:t>OSTRENSE – BOCASTRUM UNITED</w:t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  <w:t>5-0</w:t>
      </w:r>
      <w:bookmarkEnd w:id="78"/>
    </w:p>
    <w:p w14:paraId="2F55F61D" w14:textId="25199B98" w:rsidR="0093262F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  <w:bookmarkStart w:id="79" w:name="_Toc12618875"/>
      <w:r>
        <w:rPr>
          <w:b w:val="0"/>
          <w:color w:val="002060"/>
          <w:sz w:val="22"/>
          <w:szCs w:val="22"/>
        </w:rPr>
        <w:t>BOCASTRUM UNITED – CERRETO D’ESI C5 A.S.D.</w:t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  <w:t>1-0</w:t>
      </w:r>
      <w:bookmarkEnd w:id="79"/>
    </w:p>
    <w:p w14:paraId="0FCF8789" w14:textId="466B4A43" w:rsidR="0093262F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  <w:bookmarkStart w:id="80" w:name="_Toc12618876"/>
      <w:r>
        <w:rPr>
          <w:b w:val="0"/>
          <w:color w:val="002060"/>
          <w:sz w:val="22"/>
          <w:szCs w:val="22"/>
        </w:rPr>
        <w:t>CERRETO D’ESI C5 A.S.D. – OSTRENSE</w:t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  <w:t>3-2</w:t>
      </w:r>
      <w:bookmarkEnd w:id="80"/>
    </w:p>
    <w:p w14:paraId="278F53CF" w14:textId="77777777" w:rsidR="0093262F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</w:p>
    <w:p w14:paraId="408EF927" w14:textId="77777777" w:rsidR="0093262F" w:rsidRPr="002F2020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color w:val="002060"/>
          <w:sz w:val="22"/>
          <w:szCs w:val="22"/>
        </w:rPr>
      </w:pPr>
      <w:bookmarkStart w:id="81" w:name="_Toc517941339"/>
      <w:bookmarkStart w:id="82" w:name="_Toc12618877"/>
      <w:r w:rsidRPr="002F2020">
        <w:rPr>
          <w:color w:val="002060"/>
          <w:sz w:val="22"/>
          <w:szCs w:val="22"/>
        </w:rPr>
        <w:t>CLASSIFICA</w:t>
      </w:r>
      <w:bookmarkEnd w:id="81"/>
      <w:bookmarkEnd w:id="82"/>
    </w:p>
    <w:p w14:paraId="47F9158C" w14:textId="64504FE8" w:rsidR="0093262F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  <w:bookmarkStart w:id="83" w:name="_Toc12618878"/>
      <w:r>
        <w:rPr>
          <w:b w:val="0"/>
          <w:color w:val="002060"/>
          <w:sz w:val="22"/>
          <w:szCs w:val="22"/>
        </w:rPr>
        <w:t>OSTRENSE</w:t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  <w:t xml:space="preserve">3 </w:t>
      </w:r>
      <w:r w:rsidRPr="00C43C05">
        <w:rPr>
          <w:b w:val="0"/>
          <w:i/>
          <w:color w:val="002060"/>
          <w:sz w:val="22"/>
          <w:szCs w:val="22"/>
        </w:rPr>
        <w:t>(differenza reti +4)</w:t>
      </w:r>
      <w:bookmarkEnd w:id="83"/>
    </w:p>
    <w:p w14:paraId="39BC8788" w14:textId="46E34E56" w:rsidR="0093262F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  <w:bookmarkStart w:id="84" w:name="_Toc517941341"/>
      <w:bookmarkStart w:id="85" w:name="_Toc12618879"/>
      <w:r>
        <w:rPr>
          <w:b w:val="0"/>
          <w:color w:val="002060"/>
          <w:sz w:val="22"/>
          <w:szCs w:val="22"/>
        </w:rPr>
        <w:t>CERRETO D’ESI C5 A.S.D.</w:t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bookmarkEnd w:id="84"/>
      <w:r>
        <w:rPr>
          <w:b w:val="0"/>
          <w:color w:val="002060"/>
          <w:sz w:val="22"/>
          <w:szCs w:val="22"/>
        </w:rPr>
        <w:t xml:space="preserve">3 </w:t>
      </w:r>
      <w:r w:rsidRPr="00C43C05">
        <w:rPr>
          <w:b w:val="0"/>
          <w:i/>
          <w:color w:val="002060"/>
          <w:sz w:val="22"/>
          <w:szCs w:val="22"/>
        </w:rPr>
        <w:t xml:space="preserve">(differenza reti </w:t>
      </w:r>
      <w:r w:rsidR="00C43C05" w:rsidRPr="00C43C05">
        <w:rPr>
          <w:b w:val="0"/>
          <w:i/>
          <w:color w:val="002060"/>
          <w:sz w:val="22"/>
          <w:szCs w:val="22"/>
        </w:rPr>
        <w:t>0)</w:t>
      </w:r>
      <w:bookmarkEnd w:id="85"/>
    </w:p>
    <w:p w14:paraId="10A846EC" w14:textId="5ADDBD53" w:rsidR="0093262F" w:rsidRDefault="00C43C05" w:rsidP="0093262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  <w:bookmarkStart w:id="86" w:name="_Toc12618880"/>
      <w:r>
        <w:rPr>
          <w:b w:val="0"/>
          <w:color w:val="002060"/>
          <w:sz w:val="22"/>
          <w:szCs w:val="22"/>
        </w:rPr>
        <w:t>BOCASTRUM UNITED</w:t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  <w:t xml:space="preserve">3 </w:t>
      </w:r>
      <w:r w:rsidRPr="00C43C05">
        <w:rPr>
          <w:b w:val="0"/>
          <w:i/>
          <w:color w:val="002060"/>
          <w:sz w:val="22"/>
          <w:szCs w:val="22"/>
        </w:rPr>
        <w:t>(differenza reti -4)</w:t>
      </w:r>
      <w:bookmarkEnd w:id="86"/>
    </w:p>
    <w:p w14:paraId="22B58F66" w14:textId="77777777" w:rsidR="0093262F" w:rsidRDefault="0093262F" w:rsidP="0093262F">
      <w:pPr>
        <w:pStyle w:val="TITOLOPRINC"/>
        <w:spacing w:before="0" w:beforeAutospacing="0" w:after="0" w:afterAutospacing="0"/>
        <w:divId w:val="527259509"/>
        <w:rPr>
          <w:color w:val="002060"/>
        </w:rPr>
      </w:pPr>
    </w:p>
    <w:p w14:paraId="2A4AF05B" w14:textId="77777777" w:rsidR="0093262F" w:rsidRDefault="0093262F" w:rsidP="0093262F">
      <w:pPr>
        <w:pStyle w:val="TITOLOPRINC"/>
        <w:spacing w:before="0" w:beforeAutospacing="0" w:after="0" w:afterAutospacing="0"/>
        <w:divId w:val="527259509"/>
        <w:rPr>
          <w:color w:val="002060"/>
        </w:rPr>
      </w:pPr>
      <w:bookmarkStart w:id="87" w:name="_Toc12618881"/>
      <w:r>
        <w:rPr>
          <w:color w:val="002060"/>
        </w:rPr>
        <w:t>PLAY-OUT</w:t>
      </w:r>
      <w:bookmarkEnd w:id="87"/>
    </w:p>
    <w:p w14:paraId="17F3A4A9" w14:textId="77777777" w:rsidR="0093262F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</w:p>
    <w:p w14:paraId="79009373" w14:textId="77777777" w:rsidR="0093262F" w:rsidRPr="0017291D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color w:val="002060"/>
          <w:sz w:val="22"/>
          <w:szCs w:val="22"/>
        </w:rPr>
      </w:pPr>
      <w:bookmarkStart w:id="88" w:name="_Toc517941344"/>
      <w:bookmarkStart w:id="89" w:name="_Toc12618882"/>
      <w:r w:rsidRPr="0017291D">
        <w:rPr>
          <w:color w:val="002060"/>
          <w:sz w:val="22"/>
          <w:szCs w:val="22"/>
        </w:rPr>
        <w:t>GIRONE “A”</w:t>
      </w:r>
      <w:bookmarkEnd w:id="88"/>
      <w:bookmarkEnd w:id="89"/>
    </w:p>
    <w:p w14:paraId="26259B7D" w14:textId="25E5BC6D" w:rsidR="0093262F" w:rsidRDefault="00C43C05" w:rsidP="0093262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  <w:bookmarkStart w:id="90" w:name="_Toc12618883"/>
      <w:r>
        <w:rPr>
          <w:b w:val="0"/>
          <w:color w:val="002060"/>
          <w:sz w:val="22"/>
          <w:szCs w:val="22"/>
        </w:rPr>
        <w:t>CITTA’ DI FALCONARA – AMICI DEL CENTROSOCIO SP.</w:t>
      </w:r>
      <w:r>
        <w:rPr>
          <w:b w:val="0"/>
          <w:color w:val="002060"/>
          <w:sz w:val="22"/>
          <w:szCs w:val="22"/>
        </w:rPr>
        <w:tab/>
        <w:t>3-1</w:t>
      </w:r>
      <w:bookmarkEnd w:id="90"/>
    </w:p>
    <w:p w14:paraId="0BCAD5DE" w14:textId="32F675B1" w:rsidR="0093262F" w:rsidRDefault="00C43C05" w:rsidP="0093262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  <w:bookmarkStart w:id="91" w:name="_Toc12618884"/>
      <w:r>
        <w:rPr>
          <w:b w:val="0"/>
          <w:color w:val="002060"/>
          <w:sz w:val="22"/>
          <w:szCs w:val="22"/>
        </w:rPr>
        <w:t>AVIS ARCEVIA 1964 – MONTALTO DI CUCCURANO CA5</w:t>
      </w:r>
      <w:r>
        <w:rPr>
          <w:b w:val="0"/>
          <w:color w:val="002060"/>
          <w:sz w:val="22"/>
          <w:szCs w:val="22"/>
        </w:rPr>
        <w:tab/>
        <w:t>3-0</w:t>
      </w:r>
      <w:bookmarkEnd w:id="91"/>
    </w:p>
    <w:p w14:paraId="7F7B55C0" w14:textId="77777777" w:rsidR="0093262F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</w:p>
    <w:p w14:paraId="3995981E" w14:textId="77777777" w:rsidR="0093262F" w:rsidRPr="0017291D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color w:val="002060"/>
          <w:sz w:val="22"/>
          <w:szCs w:val="22"/>
        </w:rPr>
      </w:pPr>
      <w:bookmarkStart w:id="92" w:name="_Toc517941347"/>
      <w:bookmarkStart w:id="93" w:name="_Toc12618885"/>
      <w:r w:rsidRPr="0017291D">
        <w:rPr>
          <w:color w:val="002060"/>
          <w:sz w:val="22"/>
          <w:szCs w:val="22"/>
        </w:rPr>
        <w:t>GIRONE “</w:t>
      </w:r>
      <w:r>
        <w:rPr>
          <w:color w:val="002060"/>
          <w:sz w:val="22"/>
          <w:szCs w:val="22"/>
        </w:rPr>
        <w:t>B</w:t>
      </w:r>
      <w:r w:rsidRPr="0017291D">
        <w:rPr>
          <w:color w:val="002060"/>
          <w:sz w:val="22"/>
          <w:szCs w:val="22"/>
        </w:rPr>
        <w:t>”</w:t>
      </w:r>
      <w:bookmarkEnd w:id="92"/>
      <w:bookmarkEnd w:id="93"/>
    </w:p>
    <w:p w14:paraId="3AF989FF" w14:textId="0266EB1A" w:rsidR="0093262F" w:rsidRDefault="00C43C05" w:rsidP="0093262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  <w:bookmarkStart w:id="94" w:name="_Toc12618886"/>
      <w:r>
        <w:rPr>
          <w:b w:val="0"/>
          <w:color w:val="002060"/>
          <w:sz w:val="22"/>
          <w:szCs w:val="22"/>
        </w:rPr>
        <w:t>AVENALE – MOSCOSI 2008</w:t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  <w:t>1-0</w:t>
      </w:r>
      <w:bookmarkEnd w:id="94"/>
    </w:p>
    <w:p w14:paraId="122FBFF9" w14:textId="77777777" w:rsidR="0093262F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</w:p>
    <w:p w14:paraId="4CE4801C" w14:textId="77777777" w:rsidR="0093262F" w:rsidRPr="0017291D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color w:val="002060"/>
          <w:sz w:val="22"/>
          <w:szCs w:val="22"/>
        </w:rPr>
      </w:pPr>
      <w:bookmarkStart w:id="95" w:name="_Toc517941349"/>
      <w:bookmarkStart w:id="96" w:name="_Toc12618887"/>
      <w:r w:rsidRPr="0017291D">
        <w:rPr>
          <w:color w:val="002060"/>
          <w:sz w:val="22"/>
          <w:szCs w:val="22"/>
        </w:rPr>
        <w:t>GIRONE “</w:t>
      </w:r>
      <w:r>
        <w:rPr>
          <w:color w:val="002060"/>
          <w:sz w:val="22"/>
          <w:szCs w:val="22"/>
        </w:rPr>
        <w:t>C</w:t>
      </w:r>
      <w:r w:rsidRPr="0017291D">
        <w:rPr>
          <w:color w:val="002060"/>
          <w:sz w:val="22"/>
          <w:szCs w:val="22"/>
        </w:rPr>
        <w:t>”</w:t>
      </w:r>
      <w:bookmarkEnd w:id="95"/>
      <w:bookmarkEnd w:id="96"/>
    </w:p>
    <w:p w14:paraId="7513850A" w14:textId="0CF67F29" w:rsidR="0093262F" w:rsidRDefault="00C43C05" w:rsidP="0093262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  <w:bookmarkStart w:id="97" w:name="_Toc12618888"/>
      <w:r>
        <w:rPr>
          <w:b w:val="0"/>
          <w:color w:val="002060"/>
          <w:sz w:val="22"/>
          <w:szCs w:val="22"/>
        </w:rPr>
        <w:t>AMICI 84 – FUTSAL CAMPIGLIONE</w:t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  <w:t>4-3</w:t>
      </w:r>
      <w:bookmarkEnd w:id="97"/>
    </w:p>
    <w:p w14:paraId="677912F8" w14:textId="59234A9A" w:rsidR="00C43C05" w:rsidRDefault="00C43C05" w:rsidP="0093262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  <w:bookmarkStart w:id="98" w:name="_Toc12618889"/>
      <w:r>
        <w:rPr>
          <w:b w:val="0"/>
          <w:color w:val="002060"/>
          <w:sz w:val="22"/>
          <w:szCs w:val="22"/>
        </w:rPr>
        <w:t>EAGLES PAGLIARE – MARTINSICURO SPORT</w:t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  <w:t>11-4</w:t>
      </w:r>
      <w:bookmarkEnd w:id="98"/>
    </w:p>
    <w:p w14:paraId="08E3CCCB" w14:textId="77777777" w:rsidR="0093262F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</w:p>
    <w:p w14:paraId="26343A79" w14:textId="77777777" w:rsidR="0093262F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</w:p>
    <w:p w14:paraId="3CB40CAC" w14:textId="77777777" w:rsidR="0093262F" w:rsidRDefault="0093262F" w:rsidP="0093262F">
      <w:pPr>
        <w:pStyle w:val="TITOLOPRINC"/>
        <w:spacing w:before="0" w:beforeAutospacing="0" w:after="0" w:afterAutospacing="0"/>
        <w:divId w:val="527259509"/>
        <w:rPr>
          <w:color w:val="002060"/>
        </w:rPr>
      </w:pPr>
      <w:bookmarkStart w:id="99" w:name="_Toc517941351"/>
      <w:bookmarkStart w:id="100" w:name="_Toc12618890"/>
      <w:r>
        <w:rPr>
          <w:color w:val="002060"/>
        </w:rPr>
        <w:t>CLASSIFICA FINALE</w:t>
      </w:r>
      <w:bookmarkEnd w:id="99"/>
      <w:bookmarkEnd w:id="100"/>
    </w:p>
    <w:p w14:paraId="6256FEB8" w14:textId="77777777" w:rsidR="0093262F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</w:p>
    <w:p w14:paraId="3E76C9B0" w14:textId="77777777" w:rsidR="0093262F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  <w:sectPr w:rsidR="0093262F" w:rsidSect="0093262F">
          <w:headerReference w:type="default" r:id="rId13"/>
          <w:footerReference w:type="even" r:id="rId14"/>
          <w:footerReference w:type="default" r:id="rId15"/>
          <w:headerReference w:type="first" r:id="rId16"/>
          <w:type w:val="continuous"/>
          <w:pgSz w:w="11907" w:h="16840" w:code="9"/>
          <w:pgMar w:top="1418" w:right="992" w:bottom="1418" w:left="993" w:header="709" w:footer="567" w:gutter="0"/>
          <w:pgNumType w:start="1"/>
          <w:cols w:space="720"/>
        </w:sectPr>
      </w:pPr>
    </w:p>
    <w:p w14:paraId="6E242D8A" w14:textId="77777777" w:rsidR="0093262F" w:rsidRPr="00DD6B6C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color w:val="002060"/>
          <w:sz w:val="22"/>
          <w:szCs w:val="22"/>
        </w:rPr>
      </w:pPr>
      <w:bookmarkStart w:id="101" w:name="_Toc517941352"/>
      <w:bookmarkStart w:id="102" w:name="_Toc12618891"/>
      <w:r w:rsidRPr="0017291D">
        <w:rPr>
          <w:color w:val="002060"/>
          <w:sz w:val="22"/>
          <w:szCs w:val="22"/>
        </w:rPr>
        <w:t>GIRONE “A”</w:t>
      </w:r>
      <w:bookmarkEnd w:id="101"/>
      <w:bookmarkEnd w:id="102"/>
    </w:p>
    <w:p w14:paraId="7CF407B5" w14:textId="6F74E593" w:rsidR="0093262F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  <w:bookmarkStart w:id="103" w:name="_Toc517941353"/>
      <w:bookmarkStart w:id="104" w:name="_Toc12618892"/>
      <w:r>
        <w:rPr>
          <w:b w:val="0"/>
          <w:color w:val="002060"/>
          <w:sz w:val="22"/>
          <w:szCs w:val="22"/>
        </w:rPr>
        <w:t>1^</w:t>
      </w:r>
      <w:r>
        <w:rPr>
          <w:b w:val="0"/>
          <w:color w:val="002060"/>
          <w:sz w:val="22"/>
          <w:szCs w:val="22"/>
        </w:rPr>
        <w:tab/>
      </w:r>
      <w:bookmarkEnd w:id="103"/>
      <w:r w:rsidR="00C43C05">
        <w:rPr>
          <w:b w:val="0"/>
          <w:color w:val="002060"/>
          <w:sz w:val="22"/>
          <w:szCs w:val="22"/>
        </w:rPr>
        <w:t>MONTESICURO TRE COLLI</w:t>
      </w:r>
      <w:bookmarkEnd w:id="104"/>
    </w:p>
    <w:p w14:paraId="38D89F45" w14:textId="307E9281" w:rsidR="0093262F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  <w:bookmarkStart w:id="105" w:name="_Toc517941354"/>
      <w:bookmarkStart w:id="106" w:name="_Toc12618893"/>
      <w:r>
        <w:rPr>
          <w:b w:val="0"/>
          <w:color w:val="002060"/>
          <w:sz w:val="22"/>
          <w:szCs w:val="22"/>
        </w:rPr>
        <w:t>2^</w:t>
      </w:r>
      <w:r>
        <w:rPr>
          <w:b w:val="0"/>
          <w:color w:val="002060"/>
          <w:sz w:val="22"/>
          <w:szCs w:val="22"/>
        </w:rPr>
        <w:tab/>
      </w:r>
      <w:bookmarkEnd w:id="105"/>
      <w:r w:rsidR="00C43C05">
        <w:rPr>
          <w:b w:val="0"/>
          <w:color w:val="002060"/>
          <w:sz w:val="22"/>
          <w:szCs w:val="22"/>
        </w:rPr>
        <w:t>OSTRENSE</w:t>
      </w:r>
      <w:bookmarkEnd w:id="106"/>
    </w:p>
    <w:p w14:paraId="6962DEEC" w14:textId="19CBC48B" w:rsidR="0093262F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  <w:bookmarkStart w:id="107" w:name="_Toc517941355"/>
      <w:bookmarkStart w:id="108" w:name="_Toc12618894"/>
      <w:r>
        <w:rPr>
          <w:b w:val="0"/>
          <w:color w:val="002060"/>
          <w:sz w:val="22"/>
          <w:szCs w:val="22"/>
        </w:rPr>
        <w:t>3^</w:t>
      </w:r>
      <w:r>
        <w:rPr>
          <w:b w:val="0"/>
          <w:color w:val="002060"/>
          <w:sz w:val="22"/>
          <w:szCs w:val="22"/>
        </w:rPr>
        <w:tab/>
      </w:r>
      <w:bookmarkEnd w:id="107"/>
      <w:r w:rsidR="00C43C05">
        <w:rPr>
          <w:b w:val="0"/>
          <w:color w:val="002060"/>
          <w:sz w:val="22"/>
          <w:szCs w:val="22"/>
        </w:rPr>
        <w:t>DINAMIS 1990</w:t>
      </w:r>
      <w:bookmarkEnd w:id="108"/>
    </w:p>
    <w:p w14:paraId="110F012B" w14:textId="6B8E0D25" w:rsidR="0093262F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  <w:bookmarkStart w:id="109" w:name="_Toc517941356"/>
      <w:bookmarkStart w:id="110" w:name="_Toc12618895"/>
      <w:r>
        <w:rPr>
          <w:b w:val="0"/>
          <w:color w:val="002060"/>
          <w:sz w:val="22"/>
          <w:szCs w:val="22"/>
        </w:rPr>
        <w:t>4^</w:t>
      </w:r>
      <w:r>
        <w:rPr>
          <w:b w:val="0"/>
          <w:color w:val="002060"/>
          <w:sz w:val="22"/>
          <w:szCs w:val="22"/>
        </w:rPr>
        <w:tab/>
      </w:r>
      <w:bookmarkEnd w:id="109"/>
      <w:r w:rsidR="00C43C05">
        <w:rPr>
          <w:b w:val="0"/>
          <w:color w:val="002060"/>
          <w:sz w:val="22"/>
          <w:szCs w:val="22"/>
        </w:rPr>
        <w:t>ATL URBINO C5 1999</w:t>
      </w:r>
      <w:bookmarkEnd w:id="110"/>
    </w:p>
    <w:p w14:paraId="07AC84A6" w14:textId="7E061D1A" w:rsidR="0093262F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  <w:bookmarkStart w:id="111" w:name="_Toc517941357"/>
      <w:bookmarkStart w:id="112" w:name="_Toc12618896"/>
      <w:r>
        <w:rPr>
          <w:b w:val="0"/>
          <w:color w:val="002060"/>
          <w:sz w:val="22"/>
          <w:szCs w:val="22"/>
        </w:rPr>
        <w:t>5^</w:t>
      </w:r>
      <w:r>
        <w:rPr>
          <w:b w:val="0"/>
          <w:color w:val="002060"/>
          <w:sz w:val="22"/>
          <w:szCs w:val="22"/>
        </w:rPr>
        <w:tab/>
      </w:r>
      <w:bookmarkEnd w:id="111"/>
      <w:r w:rsidR="00C43C05">
        <w:rPr>
          <w:b w:val="0"/>
          <w:color w:val="002060"/>
          <w:sz w:val="22"/>
          <w:szCs w:val="22"/>
        </w:rPr>
        <w:t>CHIARAVALLE FUTSAL</w:t>
      </w:r>
      <w:bookmarkEnd w:id="112"/>
    </w:p>
    <w:p w14:paraId="0069865C" w14:textId="77777777" w:rsidR="0093262F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</w:p>
    <w:p w14:paraId="6B5437C8" w14:textId="24F92B01" w:rsidR="0093262F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  <w:bookmarkStart w:id="113" w:name="_Toc517941358"/>
      <w:bookmarkStart w:id="114" w:name="_Toc12618897"/>
      <w:r>
        <w:rPr>
          <w:b w:val="0"/>
          <w:color w:val="002060"/>
          <w:sz w:val="22"/>
          <w:szCs w:val="22"/>
        </w:rPr>
        <w:t>10^</w:t>
      </w:r>
      <w:r>
        <w:rPr>
          <w:b w:val="0"/>
          <w:color w:val="002060"/>
          <w:sz w:val="22"/>
          <w:szCs w:val="22"/>
        </w:rPr>
        <w:tab/>
      </w:r>
      <w:bookmarkEnd w:id="113"/>
      <w:r w:rsidR="00C43C05">
        <w:rPr>
          <w:b w:val="0"/>
          <w:color w:val="002060"/>
          <w:sz w:val="22"/>
          <w:szCs w:val="22"/>
        </w:rPr>
        <w:t>CITTA DI FALCONARA</w:t>
      </w:r>
      <w:bookmarkEnd w:id="114"/>
    </w:p>
    <w:p w14:paraId="18ECF4FD" w14:textId="424CEAD8" w:rsidR="0093262F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  <w:bookmarkStart w:id="115" w:name="_Toc517941359"/>
      <w:bookmarkStart w:id="116" w:name="_Toc12618898"/>
      <w:r>
        <w:rPr>
          <w:b w:val="0"/>
          <w:color w:val="002060"/>
          <w:sz w:val="22"/>
          <w:szCs w:val="22"/>
        </w:rPr>
        <w:t>11^</w:t>
      </w:r>
      <w:r>
        <w:rPr>
          <w:b w:val="0"/>
          <w:color w:val="002060"/>
          <w:sz w:val="22"/>
          <w:szCs w:val="22"/>
        </w:rPr>
        <w:tab/>
      </w:r>
      <w:bookmarkEnd w:id="115"/>
      <w:r w:rsidR="00C43C05">
        <w:rPr>
          <w:b w:val="0"/>
          <w:color w:val="002060"/>
          <w:sz w:val="22"/>
          <w:szCs w:val="22"/>
        </w:rPr>
        <w:t>AVIS ARCEVIA 1964</w:t>
      </w:r>
      <w:bookmarkEnd w:id="116"/>
    </w:p>
    <w:p w14:paraId="557F3D0A" w14:textId="47E5DF1C" w:rsidR="0093262F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  <w:bookmarkStart w:id="117" w:name="_Toc517941360"/>
      <w:bookmarkStart w:id="118" w:name="_Toc12618899"/>
      <w:r>
        <w:rPr>
          <w:b w:val="0"/>
          <w:color w:val="002060"/>
          <w:sz w:val="22"/>
          <w:szCs w:val="22"/>
        </w:rPr>
        <w:t>12^</w:t>
      </w:r>
      <w:r>
        <w:rPr>
          <w:b w:val="0"/>
          <w:color w:val="002060"/>
          <w:sz w:val="22"/>
          <w:szCs w:val="22"/>
        </w:rPr>
        <w:tab/>
      </w:r>
      <w:bookmarkEnd w:id="117"/>
      <w:r w:rsidR="00C43C05">
        <w:rPr>
          <w:b w:val="0"/>
          <w:color w:val="002060"/>
          <w:sz w:val="22"/>
          <w:szCs w:val="22"/>
        </w:rPr>
        <w:t>MONTALTO DI CUCCURANO CA5</w:t>
      </w:r>
      <w:bookmarkEnd w:id="118"/>
    </w:p>
    <w:p w14:paraId="0D558C24" w14:textId="196B1A6D" w:rsidR="0093262F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  <w:bookmarkStart w:id="119" w:name="_Toc517941361"/>
      <w:bookmarkStart w:id="120" w:name="_Toc12618900"/>
      <w:r>
        <w:rPr>
          <w:b w:val="0"/>
          <w:color w:val="002060"/>
          <w:sz w:val="22"/>
          <w:szCs w:val="22"/>
        </w:rPr>
        <w:t>13^</w:t>
      </w:r>
      <w:r>
        <w:rPr>
          <w:b w:val="0"/>
          <w:color w:val="002060"/>
          <w:sz w:val="22"/>
          <w:szCs w:val="22"/>
        </w:rPr>
        <w:tab/>
      </w:r>
      <w:bookmarkEnd w:id="119"/>
      <w:r w:rsidR="00C43C05">
        <w:rPr>
          <w:b w:val="0"/>
          <w:color w:val="002060"/>
          <w:sz w:val="22"/>
          <w:szCs w:val="22"/>
        </w:rPr>
        <w:t>AMICI DEL CENTROSOCIO SP.</w:t>
      </w:r>
      <w:bookmarkEnd w:id="120"/>
    </w:p>
    <w:p w14:paraId="25EDFCF3" w14:textId="0A64511F" w:rsidR="0093262F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  <w:sectPr w:rsidR="0093262F" w:rsidSect="0093262F">
          <w:type w:val="continuous"/>
          <w:pgSz w:w="11907" w:h="16840" w:code="9"/>
          <w:pgMar w:top="1418" w:right="992" w:bottom="1418" w:left="993" w:header="709" w:footer="567" w:gutter="0"/>
          <w:pgNumType w:start="1"/>
          <w:cols w:num="2" w:space="720"/>
        </w:sectPr>
      </w:pPr>
      <w:bookmarkStart w:id="121" w:name="_Toc517941362"/>
      <w:bookmarkStart w:id="122" w:name="_Toc12618901"/>
      <w:r>
        <w:rPr>
          <w:b w:val="0"/>
          <w:color w:val="002060"/>
          <w:sz w:val="22"/>
          <w:szCs w:val="22"/>
        </w:rPr>
        <w:t>14^</w:t>
      </w:r>
      <w:r>
        <w:rPr>
          <w:b w:val="0"/>
          <w:color w:val="002060"/>
          <w:sz w:val="22"/>
          <w:szCs w:val="22"/>
        </w:rPr>
        <w:tab/>
      </w:r>
      <w:bookmarkEnd w:id="121"/>
      <w:r w:rsidR="00C43C05">
        <w:rPr>
          <w:b w:val="0"/>
          <w:color w:val="002060"/>
          <w:sz w:val="22"/>
          <w:szCs w:val="22"/>
        </w:rPr>
        <w:t>CANDIA BARACCOLA ASPIO</w:t>
      </w:r>
      <w:bookmarkEnd w:id="122"/>
    </w:p>
    <w:p w14:paraId="360DAEC6" w14:textId="77777777" w:rsidR="0093262F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</w:p>
    <w:p w14:paraId="45F6BA1F" w14:textId="77777777" w:rsidR="0093262F" w:rsidRPr="00DD6B6C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color w:val="002060"/>
          <w:sz w:val="22"/>
          <w:szCs w:val="22"/>
        </w:rPr>
      </w:pPr>
      <w:bookmarkStart w:id="123" w:name="_Toc517941363"/>
      <w:bookmarkStart w:id="124" w:name="_Toc12618902"/>
      <w:r w:rsidRPr="0017291D">
        <w:rPr>
          <w:color w:val="002060"/>
          <w:sz w:val="22"/>
          <w:szCs w:val="22"/>
        </w:rPr>
        <w:t>GIRONE “</w:t>
      </w:r>
      <w:r>
        <w:rPr>
          <w:color w:val="002060"/>
          <w:sz w:val="22"/>
          <w:szCs w:val="22"/>
        </w:rPr>
        <w:t>B</w:t>
      </w:r>
      <w:r w:rsidRPr="0017291D">
        <w:rPr>
          <w:color w:val="002060"/>
          <w:sz w:val="22"/>
          <w:szCs w:val="22"/>
        </w:rPr>
        <w:t>”</w:t>
      </w:r>
      <w:bookmarkEnd w:id="123"/>
      <w:bookmarkEnd w:id="124"/>
    </w:p>
    <w:p w14:paraId="254F0916" w14:textId="46BB5B39" w:rsidR="0093262F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  <w:bookmarkStart w:id="125" w:name="_Toc517941364"/>
      <w:bookmarkStart w:id="126" w:name="_Toc12618903"/>
      <w:r>
        <w:rPr>
          <w:b w:val="0"/>
          <w:color w:val="002060"/>
          <w:sz w:val="22"/>
          <w:szCs w:val="22"/>
        </w:rPr>
        <w:t>1^</w:t>
      </w:r>
      <w:r>
        <w:rPr>
          <w:b w:val="0"/>
          <w:color w:val="002060"/>
          <w:sz w:val="22"/>
          <w:szCs w:val="22"/>
        </w:rPr>
        <w:tab/>
      </w:r>
      <w:bookmarkEnd w:id="125"/>
      <w:r w:rsidR="00C43C05">
        <w:rPr>
          <w:b w:val="0"/>
          <w:color w:val="002060"/>
          <w:sz w:val="22"/>
          <w:szCs w:val="22"/>
        </w:rPr>
        <w:t>HELVIA RECINA FUTSAL RECA</w:t>
      </w:r>
      <w:bookmarkEnd w:id="126"/>
    </w:p>
    <w:p w14:paraId="641C51F4" w14:textId="724D828D" w:rsidR="0093262F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  <w:bookmarkStart w:id="127" w:name="_Toc517941365"/>
      <w:bookmarkStart w:id="128" w:name="_Toc12618904"/>
      <w:r>
        <w:rPr>
          <w:b w:val="0"/>
          <w:color w:val="002060"/>
          <w:sz w:val="22"/>
          <w:szCs w:val="22"/>
        </w:rPr>
        <w:t>2^</w:t>
      </w:r>
      <w:r>
        <w:rPr>
          <w:b w:val="0"/>
          <w:color w:val="002060"/>
          <w:sz w:val="22"/>
          <w:szCs w:val="22"/>
        </w:rPr>
        <w:tab/>
      </w:r>
      <w:bookmarkEnd w:id="127"/>
      <w:r w:rsidR="00C43C05">
        <w:rPr>
          <w:b w:val="0"/>
          <w:color w:val="002060"/>
          <w:sz w:val="22"/>
          <w:szCs w:val="22"/>
        </w:rPr>
        <w:t>CERRETO D’ESI C5 A.S.D.</w:t>
      </w:r>
      <w:bookmarkEnd w:id="128"/>
    </w:p>
    <w:p w14:paraId="2D80E9FD" w14:textId="4DAE73F2" w:rsidR="0093262F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  <w:bookmarkStart w:id="129" w:name="_Toc517941366"/>
      <w:bookmarkStart w:id="130" w:name="_Toc12618905"/>
      <w:r>
        <w:rPr>
          <w:b w:val="0"/>
          <w:color w:val="002060"/>
          <w:sz w:val="22"/>
          <w:szCs w:val="22"/>
        </w:rPr>
        <w:t>3^</w:t>
      </w:r>
      <w:r>
        <w:rPr>
          <w:b w:val="0"/>
          <w:color w:val="002060"/>
          <w:sz w:val="22"/>
          <w:szCs w:val="22"/>
        </w:rPr>
        <w:tab/>
      </w:r>
      <w:bookmarkEnd w:id="129"/>
      <w:r w:rsidR="00C43C05">
        <w:rPr>
          <w:b w:val="0"/>
          <w:color w:val="002060"/>
          <w:sz w:val="22"/>
          <w:szCs w:val="22"/>
        </w:rPr>
        <w:t>C.U.S. MACERATA CALCIO A5</w:t>
      </w:r>
      <w:bookmarkEnd w:id="130"/>
    </w:p>
    <w:p w14:paraId="459D5B69" w14:textId="16FE7914" w:rsidR="0093262F" w:rsidRDefault="0093262F" w:rsidP="00C43C05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  <w:bookmarkStart w:id="131" w:name="_Toc517941367"/>
      <w:bookmarkStart w:id="132" w:name="_Toc12618906"/>
      <w:r>
        <w:rPr>
          <w:b w:val="0"/>
          <w:color w:val="002060"/>
          <w:sz w:val="22"/>
          <w:szCs w:val="22"/>
        </w:rPr>
        <w:t>4^</w:t>
      </w:r>
      <w:r>
        <w:rPr>
          <w:b w:val="0"/>
          <w:color w:val="002060"/>
          <w:sz w:val="22"/>
          <w:szCs w:val="22"/>
        </w:rPr>
        <w:tab/>
      </w:r>
      <w:bookmarkEnd w:id="131"/>
      <w:r w:rsidR="00C43C05">
        <w:rPr>
          <w:b w:val="0"/>
          <w:color w:val="002060"/>
          <w:sz w:val="22"/>
          <w:szCs w:val="22"/>
        </w:rPr>
        <w:t>ILL.PA. CALCIO A 5</w:t>
      </w:r>
      <w:bookmarkEnd w:id="132"/>
    </w:p>
    <w:p w14:paraId="40C8B671" w14:textId="480D3895" w:rsidR="0093262F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  <w:bookmarkStart w:id="133" w:name="_Toc517941368"/>
      <w:bookmarkStart w:id="134" w:name="_Toc12618907"/>
      <w:r>
        <w:rPr>
          <w:b w:val="0"/>
          <w:color w:val="002060"/>
          <w:sz w:val="22"/>
          <w:szCs w:val="22"/>
        </w:rPr>
        <w:t>5^</w:t>
      </w:r>
      <w:r>
        <w:rPr>
          <w:b w:val="0"/>
          <w:color w:val="002060"/>
          <w:sz w:val="22"/>
          <w:szCs w:val="22"/>
        </w:rPr>
        <w:tab/>
      </w:r>
      <w:bookmarkEnd w:id="133"/>
      <w:r w:rsidR="00C43C05">
        <w:rPr>
          <w:b w:val="0"/>
          <w:color w:val="002060"/>
          <w:sz w:val="22"/>
          <w:szCs w:val="22"/>
        </w:rPr>
        <w:t>CERRETO CALCIO</w:t>
      </w:r>
      <w:bookmarkEnd w:id="134"/>
    </w:p>
    <w:p w14:paraId="6F0BEB15" w14:textId="77777777" w:rsidR="0093262F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</w:p>
    <w:p w14:paraId="37468342" w14:textId="77777777" w:rsidR="0093262F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</w:p>
    <w:p w14:paraId="272653EB" w14:textId="77777777" w:rsidR="0093262F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  <w:bookmarkStart w:id="135" w:name="_Toc517941369"/>
      <w:bookmarkStart w:id="136" w:name="_Toc12618908"/>
      <w:r>
        <w:rPr>
          <w:b w:val="0"/>
          <w:color w:val="002060"/>
          <w:sz w:val="22"/>
          <w:szCs w:val="22"/>
        </w:rPr>
        <w:t>10^</w:t>
      </w:r>
      <w:r>
        <w:rPr>
          <w:b w:val="0"/>
          <w:color w:val="002060"/>
          <w:sz w:val="22"/>
          <w:szCs w:val="22"/>
        </w:rPr>
        <w:tab/>
        <w:t>NUOVA OTTRANO 98</w:t>
      </w:r>
      <w:bookmarkEnd w:id="135"/>
      <w:bookmarkEnd w:id="136"/>
    </w:p>
    <w:p w14:paraId="046E2927" w14:textId="6345671E" w:rsidR="0093262F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  <w:bookmarkStart w:id="137" w:name="_Toc517941370"/>
      <w:bookmarkStart w:id="138" w:name="_Toc12618909"/>
      <w:r>
        <w:rPr>
          <w:b w:val="0"/>
          <w:color w:val="002060"/>
          <w:sz w:val="22"/>
          <w:szCs w:val="22"/>
        </w:rPr>
        <w:t>11^</w:t>
      </w:r>
      <w:r>
        <w:rPr>
          <w:b w:val="0"/>
          <w:color w:val="002060"/>
          <w:sz w:val="22"/>
          <w:szCs w:val="22"/>
        </w:rPr>
        <w:tab/>
      </w:r>
      <w:bookmarkEnd w:id="137"/>
      <w:r w:rsidR="00C43C05">
        <w:rPr>
          <w:b w:val="0"/>
          <w:color w:val="002060"/>
          <w:sz w:val="22"/>
          <w:szCs w:val="22"/>
        </w:rPr>
        <w:t>AVENALE</w:t>
      </w:r>
      <w:bookmarkEnd w:id="138"/>
    </w:p>
    <w:p w14:paraId="112D7B49" w14:textId="14F2E1A3" w:rsidR="0093262F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  <w:bookmarkStart w:id="139" w:name="_Toc517941371"/>
      <w:bookmarkStart w:id="140" w:name="_Toc12618910"/>
      <w:r>
        <w:rPr>
          <w:b w:val="0"/>
          <w:color w:val="002060"/>
          <w:sz w:val="22"/>
          <w:szCs w:val="22"/>
        </w:rPr>
        <w:t>12^</w:t>
      </w:r>
      <w:r>
        <w:rPr>
          <w:b w:val="0"/>
          <w:color w:val="002060"/>
          <w:sz w:val="22"/>
          <w:szCs w:val="22"/>
        </w:rPr>
        <w:tab/>
      </w:r>
      <w:bookmarkEnd w:id="139"/>
      <w:r w:rsidR="00C43C05">
        <w:rPr>
          <w:b w:val="0"/>
          <w:color w:val="002060"/>
          <w:sz w:val="22"/>
          <w:szCs w:val="22"/>
        </w:rPr>
        <w:t>MOSCOSI 2008</w:t>
      </w:r>
      <w:bookmarkEnd w:id="140"/>
    </w:p>
    <w:p w14:paraId="18DF6940" w14:textId="130B0E32" w:rsidR="0093262F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  <w:bookmarkStart w:id="141" w:name="_Toc517941372"/>
      <w:bookmarkStart w:id="142" w:name="_Toc12618911"/>
      <w:r>
        <w:rPr>
          <w:b w:val="0"/>
          <w:color w:val="002060"/>
          <w:sz w:val="22"/>
          <w:szCs w:val="22"/>
        </w:rPr>
        <w:t>13^</w:t>
      </w:r>
      <w:r>
        <w:rPr>
          <w:b w:val="0"/>
          <w:color w:val="002060"/>
          <w:sz w:val="22"/>
          <w:szCs w:val="22"/>
        </w:rPr>
        <w:tab/>
      </w:r>
      <w:bookmarkEnd w:id="141"/>
      <w:r w:rsidR="00C43C05">
        <w:rPr>
          <w:b w:val="0"/>
          <w:color w:val="002060"/>
          <w:sz w:val="22"/>
          <w:szCs w:val="22"/>
        </w:rPr>
        <w:t>GAGLIOLE F.C.</w:t>
      </w:r>
      <w:bookmarkEnd w:id="142"/>
    </w:p>
    <w:p w14:paraId="4DD58BE6" w14:textId="5AA5B86B" w:rsidR="0093262F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  <w:sectPr w:rsidR="0093262F" w:rsidSect="0093262F">
          <w:type w:val="continuous"/>
          <w:pgSz w:w="11907" w:h="16840" w:code="9"/>
          <w:pgMar w:top="1418" w:right="992" w:bottom="1418" w:left="993" w:header="709" w:footer="567" w:gutter="0"/>
          <w:pgNumType w:start="1"/>
          <w:cols w:num="2" w:space="720"/>
        </w:sectPr>
      </w:pPr>
      <w:bookmarkStart w:id="143" w:name="_Toc517941373"/>
      <w:bookmarkStart w:id="144" w:name="_Toc12618912"/>
      <w:r>
        <w:rPr>
          <w:b w:val="0"/>
          <w:color w:val="002060"/>
          <w:sz w:val="22"/>
          <w:szCs w:val="22"/>
        </w:rPr>
        <w:t>14^</w:t>
      </w:r>
      <w:r>
        <w:rPr>
          <w:b w:val="0"/>
          <w:color w:val="002060"/>
          <w:sz w:val="22"/>
          <w:szCs w:val="22"/>
        </w:rPr>
        <w:tab/>
      </w:r>
      <w:bookmarkEnd w:id="143"/>
      <w:r w:rsidR="00C43C05">
        <w:rPr>
          <w:b w:val="0"/>
          <w:color w:val="002060"/>
          <w:sz w:val="22"/>
          <w:szCs w:val="22"/>
        </w:rPr>
        <w:t>ACLI AUDAX MONTECOSARO C5</w:t>
      </w:r>
      <w:bookmarkEnd w:id="144"/>
    </w:p>
    <w:p w14:paraId="1464D39E" w14:textId="77777777" w:rsidR="0093262F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</w:p>
    <w:p w14:paraId="43DC984A" w14:textId="77777777" w:rsidR="0093262F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color w:val="002060"/>
          <w:sz w:val="22"/>
          <w:szCs w:val="22"/>
        </w:rPr>
      </w:pPr>
      <w:bookmarkStart w:id="145" w:name="_Toc517941374"/>
    </w:p>
    <w:p w14:paraId="7B171ECD" w14:textId="4D0E97A6" w:rsidR="0093262F" w:rsidRPr="00DD6B6C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color w:val="002060"/>
          <w:sz w:val="22"/>
          <w:szCs w:val="22"/>
        </w:rPr>
      </w:pPr>
      <w:bookmarkStart w:id="146" w:name="_Toc12618913"/>
      <w:r w:rsidRPr="0017291D">
        <w:rPr>
          <w:color w:val="002060"/>
          <w:sz w:val="22"/>
          <w:szCs w:val="22"/>
        </w:rPr>
        <w:t>GIRONE “</w:t>
      </w:r>
      <w:r>
        <w:rPr>
          <w:color w:val="002060"/>
          <w:sz w:val="22"/>
          <w:szCs w:val="22"/>
        </w:rPr>
        <w:t>C</w:t>
      </w:r>
      <w:r w:rsidRPr="0017291D">
        <w:rPr>
          <w:color w:val="002060"/>
          <w:sz w:val="22"/>
          <w:szCs w:val="22"/>
        </w:rPr>
        <w:t>”</w:t>
      </w:r>
      <w:bookmarkEnd w:id="145"/>
      <w:bookmarkEnd w:id="146"/>
    </w:p>
    <w:p w14:paraId="41058679" w14:textId="0C754901" w:rsidR="0093262F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  <w:bookmarkStart w:id="147" w:name="_Toc517941375"/>
      <w:bookmarkStart w:id="148" w:name="_Toc12618914"/>
      <w:r>
        <w:rPr>
          <w:b w:val="0"/>
          <w:color w:val="002060"/>
          <w:sz w:val="22"/>
          <w:szCs w:val="22"/>
        </w:rPr>
        <w:t>1^</w:t>
      </w:r>
      <w:r>
        <w:rPr>
          <w:b w:val="0"/>
          <w:color w:val="002060"/>
          <w:sz w:val="22"/>
          <w:szCs w:val="22"/>
        </w:rPr>
        <w:tab/>
      </w:r>
      <w:bookmarkEnd w:id="147"/>
      <w:r w:rsidR="00C43C05">
        <w:rPr>
          <w:b w:val="0"/>
          <w:color w:val="002060"/>
          <w:sz w:val="22"/>
          <w:szCs w:val="22"/>
        </w:rPr>
        <w:t>REAL SAN GIORGIO</w:t>
      </w:r>
      <w:bookmarkEnd w:id="148"/>
    </w:p>
    <w:p w14:paraId="0C04AE4C" w14:textId="74677AE9" w:rsidR="0093262F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  <w:bookmarkStart w:id="149" w:name="_Toc517941376"/>
      <w:bookmarkStart w:id="150" w:name="_Toc12618915"/>
      <w:r>
        <w:rPr>
          <w:b w:val="0"/>
          <w:color w:val="002060"/>
          <w:sz w:val="22"/>
          <w:szCs w:val="22"/>
        </w:rPr>
        <w:lastRenderedPageBreak/>
        <w:t>2^</w:t>
      </w:r>
      <w:r>
        <w:rPr>
          <w:b w:val="0"/>
          <w:color w:val="002060"/>
          <w:sz w:val="22"/>
          <w:szCs w:val="22"/>
        </w:rPr>
        <w:tab/>
      </w:r>
      <w:bookmarkEnd w:id="149"/>
      <w:r w:rsidR="002448E6">
        <w:rPr>
          <w:b w:val="0"/>
          <w:color w:val="002060"/>
          <w:sz w:val="22"/>
          <w:szCs w:val="22"/>
        </w:rPr>
        <w:t>BOCASTRUM UNITED</w:t>
      </w:r>
      <w:bookmarkEnd w:id="150"/>
    </w:p>
    <w:p w14:paraId="2A9F4106" w14:textId="46A53839" w:rsidR="0093262F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  <w:bookmarkStart w:id="151" w:name="_Toc517941377"/>
      <w:bookmarkStart w:id="152" w:name="_Toc12618916"/>
      <w:r>
        <w:rPr>
          <w:b w:val="0"/>
          <w:color w:val="002060"/>
          <w:sz w:val="22"/>
          <w:szCs w:val="22"/>
        </w:rPr>
        <w:t>3^</w:t>
      </w:r>
      <w:r>
        <w:rPr>
          <w:b w:val="0"/>
          <w:color w:val="002060"/>
          <w:sz w:val="22"/>
          <w:szCs w:val="22"/>
        </w:rPr>
        <w:tab/>
      </w:r>
      <w:bookmarkEnd w:id="151"/>
      <w:r w:rsidR="002448E6">
        <w:rPr>
          <w:b w:val="0"/>
          <w:color w:val="002060"/>
          <w:sz w:val="22"/>
          <w:szCs w:val="22"/>
        </w:rPr>
        <w:t>CSI STELLA A.S.D.</w:t>
      </w:r>
      <w:bookmarkEnd w:id="152"/>
    </w:p>
    <w:p w14:paraId="3A8E4B7C" w14:textId="58F42720" w:rsidR="0093262F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  <w:bookmarkStart w:id="153" w:name="_Toc517941378"/>
      <w:bookmarkStart w:id="154" w:name="_Toc12618917"/>
      <w:r>
        <w:rPr>
          <w:b w:val="0"/>
          <w:color w:val="002060"/>
          <w:sz w:val="22"/>
          <w:szCs w:val="22"/>
        </w:rPr>
        <w:t>4^</w:t>
      </w:r>
      <w:r>
        <w:rPr>
          <w:b w:val="0"/>
          <w:color w:val="002060"/>
          <w:sz w:val="22"/>
          <w:szCs w:val="22"/>
        </w:rPr>
        <w:tab/>
        <w:t xml:space="preserve">FUTSAL </w:t>
      </w:r>
      <w:bookmarkEnd w:id="153"/>
      <w:r w:rsidR="002448E6">
        <w:rPr>
          <w:b w:val="0"/>
          <w:color w:val="002060"/>
          <w:sz w:val="22"/>
          <w:szCs w:val="22"/>
        </w:rPr>
        <w:t>MONTURANO</w:t>
      </w:r>
      <w:bookmarkEnd w:id="154"/>
    </w:p>
    <w:p w14:paraId="7FF2B8BF" w14:textId="453E9012" w:rsidR="0093262F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  <w:bookmarkStart w:id="155" w:name="_Toc517941379"/>
      <w:bookmarkStart w:id="156" w:name="_Toc12618918"/>
      <w:r>
        <w:rPr>
          <w:b w:val="0"/>
          <w:color w:val="002060"/>
          <w:sz w:val="22"/>
          <w:szCs w:val="22"/>
        </w:rPr>
        <w:t>5^</w:t>
      </w:r>
      <w:r>
        <w:rPr>
          <w:b w:val="0"/>
          <w:color w:val="002060"/>
          <w:sz w:val="22"/>
          <w:szCs w:val="22"/>
        </w:rPr>
        <w:tab/>
        <w:t xml:space="preserve">FUTSAL </w:t>
      </w:r>
      <w:bookmarkEnd w:id="155"/>
      <w:r w:rsidR="002448E6">
        <w:rPr>
          <w:b w:val="0"/>
          <w:color w:val="002060"/>
          <w:sz w:val="22"/>
          <w:szCs w:val="22"/>
        </w:rPr>
        <w:t>PRANDONE</w:t>
      </w:r>
      <w:bookmarkEnd w:id="156"/>
    </w:p>
    <w:p w14:paraId="1DA67C63" w14:textId="77777777" w:rsidR="0093262F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</w:p>
    <w:p w14:paraId="16FEA554" w14:textId="77777777" w:rsidR="0093262F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</w:p>
    <w:p w14:paraId="4219464E" w14:textId="79EE0A96" w:rsidR="0093262F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  <w:bookmarkStart w:id="157" w:name="_Toc517941380"/>
      <w:bookmarkStart w:id="158" w:name="_Toc12618919"/>
      <w:r>
        <w:rPr>
          <w:b w:val="0"/>
          <w:color w:val="002060"/>
          <w:sz w:val="22"/>
          <w:szCs w:val="22"/>
        </w:rPr>
        <w:t>10^</w:t>
      </w:r>
      <w:r>
        <w:rPr>
          <w:b w:val="0"/>
          <w:color w:val="002060"/>
          <w:sz w:val="22"/>
          <w:szCs w:val="22"/>
        </w:rPr>
        <w:tab/>
      </w:r>
      <w:bookmarkEnd w:id="157"/>
      <w:r w:rsidR="002448E6">
        <w:rPr>
          <w:b w:val="0"/>
          <w:color w:val="002060"/>
          <w:sz w:val="22"/>
          <w:szCs w:val="22"/>
        </w:rPr>
        <w:t>AMICI 84</w:t>
      </w:r>
      <w:bookmarkEnd w:id="158"/>
    </w:p>
    <w:p w14:paraId="5EAB006A" w14:textId="2F715C5F" w:rsidR="0093262F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  <w:bookmarkStart w:id="159" w:name="_Toc517941381"/>
      <w:bookmarkStart w:id="160" w:name="_Toc12618920"/>
      <w:r>
        <w:rPr>
          <w:b w:val="0"/>
          <w:color w:val="002060"/>
          <w:sz w:val="22"/>
          <w:szCs w:val="22"/>
        </w:rPr>
        <w:t>11^</w:t>
      </w:r>
      <w:r>
        <w:rPr>
          <w:b w:val="0"/>
          <w:color w:val="002060"/>
          <w:sz w:val="22"/>
          <w:szCs w:val="22"/>
        </w:rPr>
        <w:tab/>
      </w:r>
      <w:bookmarkEnd w:id="159"/>
      <w:r w:rsidR="002448E6">
        <w:rPr>
          <w:b w:val="0"/>
          <w:color w:val="002060"/>
          <w:sz w:val="22"/>
          <w:szCs w:val="22"/>
        </w:rPr>
        <w:t>EAGLES PAGLIARE</w:t>
      </w:r>
      <w:bookmarkEnd w:id="160"/>
    </w:p>
    <w:p w14:paraId="613BD9CB" w14:textId="0F0BAC5C" w:rsidR="0093262F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  <w:bookmarkStart w:id="161" w:name="_Toc517941382"/>
      <w:bookmarkStart w:id="162" w:name="_Toc12618921"/>
      <w:r>
        <w:rPr>
          <w:b w:val="0"/>
          <w:color w:val="002060"/>
          <w:sz w:val="22"/>
          <w:szCs w:val="22"/>
        </w:rPr>
        <w:t>12^</w:t>
      </w:r>
      <w:r>
        <w:rPr>
          <w:b w:val="0"/>
          <w:color w:val="002060"/>
          <w:sz w:val="22"/>
          <w:szCs w:val="22"/>
        </w:rPr>
        <w:tab/>
      </w:r>
      <w:bookmarkEnd w:id="161"/>
      <w:r w:rsidR="002448E6">
        <w:rPr>
          <w:b w:val="0"/>
          <w:color w:val="002060"/>
          <w:sz w:val="22"/>
          <w:szCs w:val="22"/>
        </w:rPr>
        <w:t>MARTINSICURO SPORT</w:t>
      </w:r>
      <w:bookmarkEnd w:id="162"/>
    </w:p>
    <w:p w14:paraId="501F212E" w14:textId="501EA603" w:rsidR="0093262F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  <w:bookmarkStart w:id="163" w:name="_Toc517941383"/>
      <w:bookmarkStart w:id="164" w:name="_Toc12618922"/>
      <w:r>
        <w:rPr>
          <w:b w:val="0"/>
          <w:color w:val="002060"/>
          <w:sz w:val="22"/>
          <w:szCs w:val="22"/>
        </w:rPr>
        <w:t>13^</w:t>
      </w:r>
      <w:r>
        <w:rPr>
          <w:b w:val="0"/>
          <w:color w:val="002060"/>
          <w:sz w:val="22"/>
          <w:szCs w:val="22"/>
        </w:rPr>
        <w:tab/>
      </w:r>
      <w:bookmarkEnd w:id="163"/>
      <w:r w:rsidR="002448E6">
        <w:rPr>
          <w:b w:val="0"/>
          <w:color w:val="002060"/>
          <w:sz w:val="22"/>
          <w:szCs w:val="22"/>
        </w:rPr>
        <w:t>FUTSAL CAMPIGLIONE</w:t>
      </w:r>
      <w:bookmarkEnd w:id="164"/>
    </w:p>
    <w:p w14:paraId="5548B2C8" w14:textId="0F89B8F8" w:rsidR="0093262F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  <w:sectPr w:rsidR="0093262F" w:rsidSect="0093262F">
          <w:type w:val="continuous"/>
          <w:pgSz w:w="11907" w:h="16840" w:code="9"/>
          <w:pgMar w:top="1418" w:right="992" w:bottom="1418" w:left="993" w:header="709" w:footer="567" w:gutter="0"/>
          <w:pgNumType w:start="1"/>
          <w:cols w:num="2" w:space="720"/>
        </w:sectPr>
      </w:pPr>
      <w:bookmarkStart w:id="165" w:name="_Toc517941384"/>
      <w:bookmarkStart w:id="166" w:name="_Toc12618923"/>
      <w:r>
        <w:rPr>
          <w:b w:val="0"/>
          <w:color w:val="002060"/>
          <w:sz w:val="22"/>
          <w:szCs w:val="22"/>
        </w:rPr>
        <w:t>14^</w:t>
      </w:r>
      <w:r>
        <w:rPr>
          <w:b w:val="0"/>
          <w:color w:val="002060"/>
          <w:sz w:val="22"/>
          <w:szCs w:val="22"/>
        </w:rPr>
        <w:tab/>
        <w:t xml:space="preserve">FUTSAL </w:t>
      </w:r>
      <w:bookmarkEnd w:id="165"/>
      <w:r w:rsidR="00C43C05">
        <w:rPr>
          <w:b w:val="0"/>
          <w:color w:val="002060"/>
          <w:sz w:val="22"/>
          <w:szCs w:val="22"/>
        </w:rPr>
        <w:t>SANGIUSTESE A.R.L.</w:t>
      </w:r>
      <w:bookmarkEnd w:id="166"/>
    </w:p>
    <w:p w14:paraId="476B8260" w14:textId="77777777" w:rsidR="0093262F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  <w:r>
        <w:rPr>
          <w:b w:val="0"/>
          <w:color w:val="002060"/>
          <w:sz w:val="22"/>
          <w:szCs w:val="22"/>
        </w:rPr>
        <w:tab/>
      </w:r>
    </w:p>
    <w:p w14:paraId="027565A2" w14:textId="7F376185" w:rsidR="0093262F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  <w:bookmarkStart w:id="167" w:name="_Toc517941385"/>
      <w:bookmarkStart w:id="168" w:name="_Toc12618924"/>
      <w:r>
        <w:rPr>
          <w:b w:val="0"/>
          <w:color w:val="002060"/>
          <w:sz w:val="22"/>
          <w:szCs w:val="22"/>
        </w:rPr>
        <w:t>Promosse al Campionato Regionale di Serie C1</w:t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bookmarkEnd w:id="167"/>
      <w:r w:rsidR="00BC7206">
        <w:rPr>
          <w:b w:val="0"/>
          <w:color w:val="002060"/>
          <w:sz w:val="22"/>
          <w:szCs w:val="22"/>
        </w:rPr>
        <w:t>MONTESICURO TRE COLLI</w:t>
      </w:r>
      <w:bookmarkEnd w:id="168"/>
    </w:p>
    <w:p w14:paraId="6CC8B9A3" w14:textId="5EEB626C" w:rsidR="0093262F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bookmarkStart w:id="169" w:name="_Toc12618925"/>
      <w:r w:rsidR="00BC7206">
        <w:rPr>
          <w:b w:val="0"/>
          <w:color w:val="002060"/>
          <w:sz w:val="22"/>
          <w:szCs w:val="22"/>
        </w:rPr>
        <w:t>HELVIA RECINA FUTSAL RECA</w:t>
      </w:r>
      <w:bookmarkEnd w:id="169"/>
    </w:p>
    <w:p w14:paraId="6B868E7C" w14:textId="278AC8AB" w:rsidR="0093262F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bookmarkStart w:id="170" w:name="_Toc12618926"/>
      <w:r w:rsidR="00BC7206">
        <w:rPr>
          <w:b w:val="0"/>
          <w:color w:val="002060"/>
          <w:sz w:val="22"/>
          <w:szCs w:val="22"/>
        </w:rPr>
        <w:t>REAL SAN GIORGIO</w:t>
      </w:r>
      <w:bookmarkEnd w:id="170"/>
    </w:p>
    <w:p w14:paraId="24152DF3" w14:textId="77777777" w:rsidR="0093262F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</w:p>
    <w:p w14:paraId="5B908357" w14:textId="641E14D7" w:rsidR="0093262F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  <w:bookmarkStart w:id="171" w:name="_Toc517941388"/>
      <w:bookmarkStart w:id="172" w:name="_Toc12618927"/>
      <w:r>
        <w:rPr>
          <w:b w:val="0"/>
          <w:color w:val="002060"/>
          <w:sz w:val="22"/>
          <w:szCs w:val="22"/>
        </w:rPr>
        <w:t>Promossa al Campionato Regionale di Serie C1 dopo i play-off</w:t>
      </w:r>
      <w:r>
        <w:rPr>
          <w:b w:val="0"/>
          <w:color w:val="002060"/>
          <w:sz w:val="22"/>
          <w:szCs w:val="22"/>
        </w:rPr>
        <w:tab/>
      </w:r>
      <w:bookmarkEnd w:id="171"/>
      <w:r w:rsidR="00BC7206">
        <w:rPr>
          <w:b w:val="0"/>
          <w:color w:val="002060"/>
          <w:sz w:val="22"/>
          <w:szCs w:val="22"/>
        </w:rPr>
        <w:t>OSTRENSE</w:t>
      </w:r>
      <w:bookmarkEnd w:id="172"/>
    </w:p>
    <w:p w14:paraId="520B860F" w14:textId="77777777" w:rsidR="0093262F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</w:p>
    <w:p w14:paraId="1F22C50B" w14:textId="0E651D21" w:rsidR="0093262F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  <w:bookmarkStart w:id="173" w:name="_Toc517941389"/>
      <w:bookmarkStart w:id="174" w:name="_Toc12618928"/>
      <w:r>
        <w:rPr>
          <w:b w:val="0"/>
          <w:color w:val="002060"/>
          <w:sz w:val="22"/>
          <w:szCs w:val="22"/>
        </w:rPr>
        <w:t>Retrocesse direttamente al Campionato di Serie D</w:t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bookmarkEnd w:id="173"/>
      <w:r w:rsidR="00BC7206">
        <w:rPr>
          <w:b w:val="0"/>
          <w:color w:val="002060"/>
          <w:sz w:val="22"/>
          <w:szCs w:val="22"/>
        </w:rPr>
        <w:t>CANDIA BARACCOLA ASPIO</w:t>
      </w:r>
      <w:bookmarkEnd w:id="174"/>
    </w:p>
    <w:p w14:paraId="13EDF770" w14:textId="647E2411" w:rsidR="0093262F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bookmarkStart w:id="175" w:name="_Toc12618929"/>
      <w:r w:rsidR="00BC7206">
        <w:rPr>
          <w:b w:val="0"/>
          <w:color w:val="002060"/>
          <w:sz w:val="22"/>
          <w:szCs w:val="22"/>
        </w:rPr>
        <w:t>ACLI AUDAX MONTECOSARO C5</w:t>
      </w:r>
      <w:bookmarkEnd w:id="175"/>
    </w:p>
    <w:p w14:paraId="2B3A3F42" w14:textId="78858920" w:rsidR="0093262F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bookmarkStart w:id="176" w:name="_Toc12618930"/>
      <w:r w:rsidR="00BC7206">
        <w:rPr>
          <w:b w:val="0"/>
          <w:color w:val="002060"/>
          <w:sz w:val="22"/>
          <w:szCs w:val="22"/>
        </w:rPr>
        <w:t>FUTSAL SANGIUSTESE A.R.L.</w:t>
      </w:r>
      <w:bookmarkEnd w:id="176"/>
    </w:p>
    <w:p w14:paraId="749989F6" w14:textId="77777777" w:rsidR="0093262F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</w:p>
    <w:p w14:paraId="414E8B0B" w14:textId="19F51B02" w:rsidR="0093262F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  <w:bookmarkStart w:id="177" w:name="_Toc517941392"/>
      <w:bookmarkStart w:id="178" w:name="_Toc12618931"/>
      <w:r>
        <w:rPr>
          <w:b w:val="0"/>
          <w:color w:val="002060"/>
          <w:sz w:val="22"/>
          <w:szCs w:val="22"/>
        </w:rPr>
        <w:t>Retrocesse al Campionato di Serie D dopo i play-out</w:t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bookmarkEnd w:id="177"/>
      <w:r w:rsidR="00BC7206">
        <w:rPr>
          <w:b w:val="0"/>
          <w:color w:val="002060"/>
          <w:sz w:val="22"/>
          <w:szCs w:val="22"/>
        </w:rPr>
        <w:t>MONTALTO DI CUCCURANO CA5</w:t>
      </w:r>
      <w:bookmarkEnd w:id="178"/>
    </w:p>
    <w:p w14:paraId="7D38F564" w14:textId="27C1240E" w:rsidR="0093262F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bookmarkStart w:id="179" w:name="_Toc12618932"/>
      <w:r w:rsidR="00BC7206">
        <w:rPr>
          <w:b w:val="0"/>
          <w:color w:val="002060"/>
          <w:sz w:val="22"/>
          <w:szCs w:val="22"/>
        </w:rPr>
        <w:t>AMICI DEL CENTROSOCIO SP.</w:t>
      </w:r>
      <w:bookmarkEnd w:id="179"/>
    </w:p>
    <w:p w14:paraId="0D2AF9B6" w14:textId="069427CE" w:rsidR="0093262F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bookmarkStart w:id="180" w:name="_Toc12618933"/>
      <w:r w:rsidR="00BC7206">
        <w:rPr>
          <w:b w:val="0"/>
          <w:color w:val="002060"/>
          <w:sz w:val="22"/>
          <w:szCs w:val="22"/>
        </w:rPr>
        <w:t>MOSCOSI 2008</w:t>
      </w:r>
      <w:bookmarkEnd w:id="180"/>
    </w:p>
    <w:p w14:paraId="44BA82AC" w14:textId="72D8FA3B" w:rsidR="0093262F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bookmarkStart w:id="181" w:name="_Toc12618934"/>
      <w:r w:rsidR="00BC7206">
        <w:rPr>
          <w:b w:val="0"/>
          <w:color w:val="002060"/>
          <w:sz w:val="22"/>
          <w:szCs w:val="22"/>
        </w:rPr>
        <w:t>GAGLIOLE F.C.*</w:t>
      </w:r>
      <w:bookmarkEnd w:id="181"/>
    </w:p>
    <w:p w14:paraId="4233EC3B" w14:textId="35EFF8AB" w:rsidR="0093262F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bookmarkStart w:id="182" w:name="_Toc12618935"/>
      <w:r w:rsidR="00BC7206">
        <w:rPr>
          <w:b w:val="0"/>
          <w:color w:val="002060"/>
          <w:sz w:val="22"/>
          <w:szCs w:val="22"/>
        </w:rPr>
        <w:t>MARTINSICURO SPORT</w:t>
      </w:r>
      <w:bookmarkEnd w:id="182"/>
    </w:p>
    <w:p w14:paraId="5CFA74EA" w14:textId="4D507482" w:rsidR="0093262F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bookmarkStart w:id="183" w:name="_Toc517941397"/>
      <w:bookmarkStart w:id="184" w:name="_Toc12618936"/>
      <w:r>
        <w:rPr>
          <w:b w:val="0"/>
          <w:color w:val="002060"/>
          <w:sz w:val="22"/>
          <w:szCs w:val="22"/>
        </w:rPr>
        <w:t xml:space="preserve">FUTSAL </w:t>
      </w:r>
      <w:bookmarkEnd w:id="183"/>
      <w:r w:rsidR="00BC7206">
        <w:rPr>
          <w:b w:val="0"/>
          <w:color w:val="002060"/>
          <w:sz w:val="22"/>
          <w:szCs w:val="22"/>
        </w:rPr>
        <w:t>CAMPIGLIONE</w:t>
      </w:r>
      <w:bookmarkEnd w:id="184"/>
    </w:p>
    <w:p w14:paraId="0F641AEA" w14:textId="77777777" w:rsidR="0093262F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b w:val="0"/>
          <w:i/>
          <w:color w:val="002060"/>
          <w:sz w:val="22"/>
          <w:szCs w:val="22"/>
        </w:rPr>
      </w:pPr>
    </w:p>
    <w:p w14:paraId="0E6937B0" w14:textId="77777777" w:rsidR="0093262F" w:rsidRPr="0017291D" w:rsidRDefault="0093262F" w:rsidP="0093262F">
      <w:pPr>
        <w:pStyle w:val="TITOLOPRINC"/>
        <w:spacing w:before="0" w:beforeAutospacing="0" w:after="0" w:afterAutospacing="0"/>
        <w:jc w:val="both"/>
        <w:divId w:val="527259509"/>
        <w:rPr>
          <w:b w:val="0"/>
          <w:i/>
          <w:color w:val="002060"/>
          <w:sz w:val="22"/>
          <w:szCs w:val="22"/>
        </w:rPr>
      </w:pPr>
      <w:bookmarkStart w:id="185" w:name="_Toc12618937"/>
      <w:r>
        <w:rPr>
          <w:b w:val="0"/>
          <w:i/>
          <w:color w:val="002060"/>
          <w:sz w:val="22"/>
          <w:szCs w:val="22"/>
        </w:rPr>
        <w:t>* non ha disputato il</w:t>
      </w:r>
      <w:r w:rsidRPr="0017291D">
        <w:rPr>
          <w:b w:val="0"/>
          <w:i/>
          <w:color w:val="002060"/>
          <w:sz w:val="22"/>
          <w:szCs w:val="22"/>
        </w:rPr>
        <w:t xml:space="preserve"> play-out visto il distacco pari o superiore ai 10 punti </w:t>
      </w:r>
      <w:r>
        <w:rPr>
          <w:b w:val="0"/>
          <w:i/>
          <w:color w:val="002060"/>
          <w:sz w:val="22"/>
          <w:szCs w:val="22"/>
        </w:rPr>
        <w:t xml:space="preserve">dalla decima </w:t>
      </w:r>
      <w:r w:rsidRPr="0017291D">
        <w:rPr>
          <w:b w:val="0"/>
          <w:i/>
          <w:color w:val="002060"/>
          <w:sz w:val="22"/>
          <w:szCs w:val="22"/>
        </w:rPr>
        <w:t>classificata.</w:t>
      </w:r>
      <w:bookmarkEnd w:id="185"/>
    </w:p>
    <w:p w14:paraId="3AFBAEFA" w14:textId="77777777" w:rsidR="0093262F" w:rsidRPr="00D73B77" w:rsidRDefault="0093262F" w:rsidP="00D73B77">
      <w:pPr>
        <w:pStyle w:val="TITOLOPRINC"/>
        <w:divId w:val="527259509"/>
        <w:rPr>
          <w:color w:val="002060"/>
          <w:sz w:val="12"/>
          <w:szCs w:val="12"/>
        </w:rPr>
      </w:pPr>
    </w:p>
    <w:p w14:paraId="254C3E28" w14:textId="50DC9049" w:rsidR="00C16296" w:rsidRPr="00457470" w:rsidRDefault="00C16296" w:rsidP="00D73B77">
      <w:pPr>
        <w:pStyle w:val="TITOLOPRINC"/>
        <w:divId w:val="527259509"/>
        <w:rPr>
          <w:color w:val="002060"/>
        </w:rPr>
      </w:pPr>
      <w:bookmarkStart w:id="186" w:name="_Toc12618938"/>
      <w:r>
        <w:rPr>
          <w:color w:val="002060"/>
        </w:rPr>
        <w:t>GRADUATORIA COPPA DISCIPLINA</w:t>
      </w:r>
      <w:bookmarkEnd w:id="186"/>
    </w:p>
    <w:p w14:paraId="78F95261" w14:textId="213C7A7C" w:rsidR="00C16296" w:rsidRDefault="00C16296" w:rsidP="00C16296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457470">
        <w:rPr>
          <w:rStyle w:val="Enfasigrassetto"/>
          <w:rFonts w:ascii="Courier New" w:hAnsi="Courier New" w:cs="Courier New"/>
          <w:b w:val="0"/>
          <w:color w:val="002060"/>
        </w:rPr>
        <w:t xml:space="preserve">                          TOT</w:t>
      </w:r>
      <w:r w:rsidR="00E67FAF">
        <w:rPr>
          <w:rStyle w:val="Enfasigrassetto"/>
          <w:rFonts w:ascii="Courier New" w:hAnsi="Courier New" w:cs="Courier New"/>
          <w:b w:val="0"/>
          <w:color w:val="002060"/>
        </w:rPr>
        <w:t xml:space="preserve">ALE PUNTI   SOCIETA DIRIGENTI  </w:t>
      </w:r>
      <w:r w:rsidRPr="00457470">
        <w:rPr>
          <w:rStyle w:val="Enfasigrassetto"/>
          <w:rFonts w:ascii="Courier New" w:hAnsi="Courier New" w:cs="Courier New"/>
          <w:b w:val="0"/>
          <w:color w:val="002060"/>
        </w:rPr>
        <w:t>TECNICI CALCIATORI</w:t>
      </w:r>
    </w:p>
    <w:p w14:paraId="3F97C11B" w14:textId="77777777" w:rsidR="00DF623F" w:rsidRPr="00DF623F" w:rsidRDefault="00DF623F" w:rsidP="00DF623F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DF623F">
        <w:rPr>
          <w:rStyle w:val="Enfasigrassetto"/>
          <w:rFonts w:ascii="Courier New" w:hAnsi="Courier New" w:cs="Courier New"/>
          <w:b w:val="0"/>
          <w:color w:val="002060"/>
        </w:rPr>
        <w:t>C.U.S. MACERATA CALCIO A5  B     5,20                       1,15      4,05</w:t>
      </w:r>
    </w:p>
    <w:p w14:paraId="3BD803D9" w14:textId="77777777" w:rsidR="00DF623F" w:rsidRPr="00DF623F" w:rsidRDefault="00DF623F" w:rsidP="00DF623F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DF623F">
        <w:rPr>
          <w:rStyle w:val="Enfasigrassetto"/>
          <w:rFonts w:ascii="Courier New" w:hAnsi="Courier New" w:cs="Courier New"/>
          <w:b w:val="0"/>
          <w:color w:val="002060"/>
        </w:rPr>
        <w:t>CITTA DI FALCONARA         A     5,40                                 5,40</w:t>
      </w:r>
    </w:p>
    <w:p w14:paraId="691869E8" w14:textId="77777777" w:rsidR="00DF623F" w:rsidRPr="00DF623F" w:rsidRDefault="00DF623F" w:rsidP="00DF623F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DF623F">
        <w:rPr>
          <w:rStyle w:val="Enfasigrassetto"/>
          <w:rFonts w:ascii="Courier New" w:hAnsi="Courier New" w:cs="Courier New"/>
          <w:b w:val="0"/>
          <w:color w:val="002060"/>
        </w:rPr>
        <w:t>ACLI MANTOVANI CALCIO A 5  A     6,00                                 6,00</w:t>
      </w:r>
    </w:p>
    <w:p w14:paraId="68A3CD75" w14:textId="77777777" w:rsidR="00DF623F" w:rsidRPr="00DF623F" w:rsidRDefault="00DF623F" w:rsidP="00DF623F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DF623F">
        <w:rPr>
          <w:rStyle w:val="Enfasigrassetto"/>
          <w:rFonts w:ascii="Courier New" w:hAnsi="Courier New" w:cs="Courier New"/>
          <w:b w:val="0"/>
          <w:color w:val="002060"/>
        </w:rPr>
        <w:t>CHIARAVALLE FUTSAL         A     6,15                                 6,15</w:t>
      </w:r>
    </w:p>
    <w:p w14:paraId="6F0DFC16" w14:textId="77777777" w:rsidR="00DF623F" w:rsidRPr="00DF623F" w:rsidRDefault="00DF623F" w:rsidP="00DF623F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DF623F">
        <w:rPr>
          <w:rStyle w:val="Enfasigrassetto"/>
          <w:rFonts w:ascii="Courier New" w:hAnsi="Courier New" w:cs="Courier New"/>
          <w:b w:val="0"/>
          <w:color w:val="002060"/>
        </w:rPr>
        <w:t>NUOVA OTTRANO 98           B     7,95                                 7,95</w:t>
      </w:r>
    </w:p>
    <w:p w14:paraId="068CB821" w14:textId="77777777" w:rsidR="00DF623F" w:rsidRPr="00DF623F" w:rsidRDefault="00DF623F" w:rsidP="00DF623F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DF623F">
        <w:rPr>
          <w:rStyle w:val="Enfasigrassetto"/>
          <w:rFonts w:ascii="Courier New" w:hAnsi="Courier New" w:cs="Courier New"/>
          <w:b w:val="0"/>
          <w:color w:val="002060"/>
        </w:rPr>
        <w:t>DINAMIS 1990               A     8,15     1,00     4,00               3,15</w:t>
      </w:r>
    </w:p>
    <w:p w14:paraId="5F807F43" w14:textId="77777777" w:rsidR="00DF623F" w:rsidRPr="00DF623F" w:rsidRDefault="00DF623F" w:rsidP="00DF623F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DF623F">
        <w:rPr>
          <w:rStyle w:val="Enfasigrassetto"/>
          <w:rFonts w:ascii="Courier New" w:hAnsi="Courier New" w:cs="Courier New"/>
          <w:b w:val="0"/>
          <w:color w:val="002060"/>
        </w:rPr>
        <w:t>AVIS ARCEVIA 1964          A     9,00                                 9,00</w:t>
      </w:r>
    </w:p>
    <w:p w14:paraId="5F9F0CCC" w14:textId="77777777" w:rsidR="00DF623F" w:rsidRPr="00DF623F" w:rsidRDefault="00DF623F" w:rsidP="00DF623F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DF623F">
        <w:rPr>
          <w:rStyle w:val="Enfasigrassetto"/>
          <w:rFonts w:ascii="Courier New" w:hAnsi="Courier New" w:cs="Courier New"/>
          <w:b w:val="0"/>
          <w:color w:val="002060"/>
        </w:rPr>
        <w:t>REAL FABRIANO              B     9,45                                 9,45</w:t>
      </w:r>
    </w:p>
    <w:p w14:paraId="73BAD7AE" w14:textId="77777777" w:rsidR="00DF623F" w:rsidRPr="00DF623F" w:rsidRDefault="00DF623F" w:rsidP="00DF623F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DF623F">
        <w:rPr>
          <w:rStyle w:val="Enfasigrassetto"/>
          <w:rFonts w:ascii="Courier New" w:hAnsi="Courier New" w:cs="Courier New"/>
          <w:b w:val="0"/>
          <w:color w:val="002060"/>
        </w:rPr>
        <w:t>FUTSAL SILENZI             C     9,70     1,00                        8,70</w:t>
      </w:r>
    </w:p>
    <w:p w14:paraId="61F12BCA" w14:textId="515E2F07" w:rsidR="00DF623F" w:rsidRPr="00DF623F" w:rsidRDefault="00DF623F" w:rsidP="00DF623F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DF623F">
        <w:rPr>
          <w:rStyle w:val="Enfasigrassetto"/>
          <w:rFonts w:ascii="Courier New" w:hAnsi="Courier New" w:cs="Courier New"/>
          <w:b w:val="0"/>
          <w:color w:val="002060"/>
        </w:rPr>
        <w:t>MONTESICURO TRE CO</w:t>
      </w:r>
      <w:r>
        <w:rPr>
          <w:rStyle w:val="Enfasigrassetto"/>
          <w:rFonts w:ascii="Courier New" w:hAnsi="Courier New" w:cs="Courier New"/>
          <w:b w:val="0"/>
          <w:color w:val="002060"/>
        </w:rPr>
        <w:t>LLI      A</w:t>
      </w:r>
      <w:r w:rsidRPr="00DF623F">
        <w:rPr>
          <w:rStyle w:val="Enfasigrassetto"/>
          <w:rFonts w:ascii="Courier New" w:hAnsi="Courier New" w:cs="Courier New"/>
          <w:b w:val="0"/>
          <w:color w:val="002060"/>
        </w:rPr>
        <w:t xml:space="preserve">    10,30              4,00               6,30</w:t>
      </w:r>
    </w:p>
    <w:p w14:paraId="7C29CEB4" w14:textId="77777777" w:rsidR="00DF623F" w:rsidRPr="00DF623F" w:rsidRDefault="00DF623F" w:rsidP="00DF623F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DF623F">
        <w:rPr>
          <w:rStyle w:val="Enfasigrassetto"/>
          <w:rFonts w:ascii="Courier New" w:hAnsi="Courier New" w:cs="Courier New"/>
          <w:b w:val="0"/>
          <w:color w:val="002060"/>
        </w:rPr>
        <w:t>ILL.PA. CALCIO A 5         B    11,00                       2,75      8,25</w:t>
      </w:r>
    </w:p>
    <w:p w14:paraId="6AEBC5ED" w14:textId="77777777" w:rsidR="00DF623F" w:rsidRPr="00DF623F" w:rsidRDefault="00DF623F" w:rsidP="00DF623F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DF623F">
        <w:rPr>
          <w:rStyle w:val="Enfasigrassetto"/>
          <w:rFonts w:ascii="Courier New" w:hAnsi="Courier New" w:cs="Courier New"/>
          <w:b w:val="0"/>
          <w:color w:val="002060"/>
        </w:rPr>
        <w:t>MOSCOSI 2008               B    11,05              4,00               7,05</w:t>
      </w:r>
    </w:p>
    <w:p w14:paraId="7214FCB9" w14:textId="77777777" w:rsidR="00DF623F" w:rsidRPr="00DF623F" w:rsidRDefault="00DF623F" w:rsidP="00DF623F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DF623F">
        <w:rPr>
          <w:rStyle w:val="Enfasigrassetto"/>
          <w:rFonts w:ascii="Courier New" w:hAnsi="Courier New" w:cs="Courier New"/>
          <w:b w:val="0"/>
          <w:color w:val="002060"/>
        </w:rPr>
        <w:t>MONTECAROTTO               B    11,75     2,00              0,45      9,30</w:t>
      </w:r>
    </w:p>
    <w:p w14:paraId="2A302724" w14:textId="77777777" w:rsidR="00DF623F" w:rsidRPr="00DF623F" w:rsidRDefault="00DF623F" w:rsidP="00DF623F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DF623F">
        <w:rPr>
          <w:rStyle w:val="Enfasigrassetto"/>
          <w:rFonts w:ascii="Courier New" w:hAnsi="Courier New" w:cs="Courier New"/>
          <w:b w:val="0"/>
          <w:color w:val="002060"/>
        </w:rPr>
        <w:t>ATL URBINO C5 1999         A    12,15     2,00              1,15      9,00</w:t>
      </w:r>
    </w:p>
    <w:p w14:paraId="145A5324" w14:textId="77777777" w:rsidR="00DF623F" w:rsidRPr="00DF623F" w:rsidRDefault="00DF623F" w:rsidP="00DF623F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DF623F">
        <w:rPr>
          <w:rStyle w:val="Enfasigrassetto"/>
          <w:rFonts w:ascii="Courier New" w:hAnsi="Courier New" w:cs="Courier New"/>
          <w:b w:val="0"/>
          <w:color w:val="002060"/>
        </w:rPr>
        <w:t>FUTSAL PRANDONE            C    12,55                       1,15     11,40</w:t>
      </w:r>
    </w:p>
    <w:p w14:paraId="6834555B" w14:textId="77777777" w:rsidR="00DF623F" w:rsidRPr="00DF623F" w:rsidRDefault="00DF623F" w:rsidP="00DF623F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DF623F">
        <w:rPr>
          <w:rStyle w:val="Enfasigrassetto"/>
          <w:rFonts w:ascii="Courier New" w:hAnsi="Courier New" w:cs="Courier New"/>
          <w:b w:val="0"/>
          <w:color w:val="002060"/>
        </w:rPr>
        <w:t>SPORTLAND                  A    12,80              8,00               4,80</w:t>
      </w:r>
    </w:p>
    <w:p w14:paraId="3ABB76A0" w14:textId="77777777" w:rsidR="00DF623F" w:rsidRPr="00DF623F" w:rsidRDefault="00DF623F" w:rsidP="00DF623F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DF623F">
        <w:rPr>
          <w:rStyle w:val="Enfasigrassetto"/>
          <w:rFonts w:ascii="Courier New" w:hAnsi="Courier New" w:cs="Courier New"/>
          <w:b w:val="0"/>
          <w:color w:val="002060"/>
        </w:rPr>
        <w:t>PIETRALACROCE 73           A    13,10     2,00                       11,10</w:t>
      </w:r>
    </w:p>
    <w:p w14:paraId="44C2A78D" w14:textId="42A59B6F" w:rsidR="00DF623F" w:rsidRPr="00DF623F" w:rsidRDefault="00DF623F" w:rsidP="00DF623F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>
        <w:rPr>
          <w:rStyle w:val="Enfasigrassetto"/>
          <w:rFonts w:ascii="Courier New" w:hAnsi="Courier New" w:cs="Courier New"/>
          <w:b w:val="0"/>
          <w:color w:val="002060"/>
        </w:rPr>
        <w:t>HELVIA RECINA FUTSAL RECA  B</w:t>
      </w:r>
      <w:r w:rsidRPr="00DF623F">
        <w:rPr>
          <w:rStyle w:val="Enfasigrassetto"/>
          <w:rFonts w:ascii="Courier New" w:hAnsi="Courier New" w:cs="Courier New"/>
          <w:b w:val="0"/>
          <w:color w:val="002060"/>
        </w:rPr>
        <w:t xml:space="preserve">    15,55     4,00                       11,55</w:t>
      </w:r>
    </w:p>
    <w:p w14:paraId="5043A6EA" w14:textId="34EA7FCD" w:rsidR="00DF623F" w:rsidRDefault="00DF623F" w:rsidP="00DF623F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DF623F">
        <w:rPr>
          <w:rStyle w:val="Enfasigrassetto"/>
          <w:rFonts w:ascii="Courier New" w:hAnsi="Courier New" w:cs="Courier New"/>
          <w:b w:val="0"/>
          <w:color w:val="002060"/>
        </w:rPr>
        <w:t>OSTRENSE                   A    17,10     2,00     4,00              11,10</w:t>
      </w:r>
    </w:p>
    <w:p w14:paraId="1A9EBC4C" w14:textId="77777777" w:rsidR="00DF623F" w:rsidRPr="00DF623F" w:rsidRDefault="00DF623F" w:rsidP="00DF623F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DF623F">
        <w:rPr>
          <w:rStyle w:val="Enfasigrassetto"/>
          <w:rFonts w:ascii="Courier New" w:hAnsi="Courier New" w:cs="Courier New"/>
          <w:b w:val="0"/>
          <w:color w:val="002060"/>
        </w:rPr>
        <w:t>REAL ANCARIA               C    17,20              4,00              13,20</w:t>
      </w:r>
    </w:p>
    <w:p w14:paraId="56AA6A81" w14:textId="77777777" w:rsidR="00DF623F" w:rsidRPr="00DF623F" w:rsidRDefault="00DF623F" w:rsidP="00DF623F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DF623F">
        <w:rPr>
          <w:rStyle w:val="Enfasigrassetto"/>
          <w:rFonts w:ascii="Courier New" w:hAnsi="Courier New" w:cs="Courier New"/>
          <w:b w:val="0"/>
          <w:color w:val="002060"/>
        </w:rPr>
        <w:t>VERBENA C5 ANCONA          A    17,95     1,00     6,00              10,95</w:t>
      </w:r>
    </w:p>
    <w:p w14:paraId="62C4A7DC" w14:textId="77777777" w:rsidR="00DF623F" w:rsidRPr="00DF623F" w:rsidRDefault="00DF623F" w:rsidP="00DF623F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DF623F">
        <w:rPr>
          <w:rStyle w:val="Enfasigrassetto"/>
          <w:rFonts w:ascii="Courier New" w:hAnsi="Courier New" w:cs="Courier New"/>
          <w:b w:val="0"/>
          <w:color w:val="002060"/>
        </w:rPr>
        <w:t>FUTSAL MONTURANO           C    18,30             12,00               6,30</w:t>
      </w:r>
    </w:p>
    <w:p w14:paraId="2D688A53" w14:textId="77777777" w:rsidR="00DF623F" w:rsidRPr="00DF623F" w:rsidRDefault="00DF623F" w:rsidP="00DF623F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DF623F">
        <w:rPr>
          <w:rStyle w:val="Enfasigrassetto"/>
          <w:rFonts w:ascii="Courier New" w:hAnsi="Courier New" w:cs="Courier New"/>
          <w:b w:val="0"/>
          <w:color w:val="002060"/>
        </w:rPr>
        <w:t>BOCASTRUM UNITED           C    18,65     4,00     4,00              10,65</w:t>
      </w:r>
    </w:p>
    <w:p w14:paraId="1E8F5F1B" w14:textId="77777777" w:rsidR="00DF623F" w:rsidRPr="00DF623F" w:rsidRDefault="00DF623F" w:rsidP="00DF623F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DF623F">
        <w:rPr>
          <w:rStyle w:val="Enfasigrassetto"/>
          <w:rFonts w:ascii="Courier New" w:hAnsi="Courier New" w:cs="Courier New"/>
          <w:b w:val="0"/>
          <w:color w:val="002060"/>
        </w:rPr>
        <w:t>EAGLES PAGLIARE            C    18,75     2,00              7,60      9,15</w:t>
      </w:r>
    </w:p>
    <w:p w14:paraId="7D405730" w14:textId="77777777" w:rsidR="00DF623F" w:rsidRPr="00DF623F" w:rsidRDefault="00DF623F" w:rsidP="00DF623F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DF623F">
        <w:rPr>
          <w:rStyle w:val="Enfasigrassetto"/>
          <w:rFonts w:ascii="Courier New" w:hAnsi="Courier New" w:cs="Courier New"/>
          <w:b w:val="0"/>
          <w:color w:val="002060"/>
        </w:rPr>
        <w:t>ACLI AUDAX MONTECOSARO C5  B    20,10             12,00               8,10</w:t>
      </w:r>
    </w:p>
    <w:p w14:paraId="285DB81C" w14:textId="77777777" w:rsidR="00DF623F" w:rsidRPr="00DF623F" w:rsidRDefault="00DF623F" w:rsidP="00DF623F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DF623F">
        <w:rPr>
          <w:rStyle w:val="Enfasigrassetto"/>
          <w:rFonts w:ascii="Courier New" w:hAnsi="Courier New" w:cs="Courier New"/>
          <w:b w:val="0"/>
          <w:color w:val="002060"/>
        </w:rPr>
        <w:t>AMICI DEL CENTROSOCIO SP.  A    20,60     2,00     8,00     1,15      9,45</w:t>
      </w:r>
    </w:p>
    <w:p w14:paraId="2E6CE4C3" w14:textId="77777777" w:rsidR="00DF623F" w:rsidRPr="00DF623F" w:rsidRDefault="00DF623F" w:rsidP="00DF623F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DF623F">
        <w:rPr>
          <w:rStyle w:val="Enfasigrassetto"/>
          <w:rFonts w:ascii="Courier New" w:hAnsi="Courier New" w:cs="Courier New"/>
          <w:b w:val="0"/>
          <w:color w:val="002060"/>
        </w:rPr>
        <w:lastRenderedPageBreak/>
        <w:t>MARTINSICURO SPORT         C    20,80              4,00              16,80</w:t>
      </w:r>
    </w:p>
    <w:p w14:paraId="2290D778" w14:textId="77777777" w:rsidR="00DF623F" w:rsidRPr="00DF623F" w:rsidRDefault="00DF623F" w:rsidP="00DF623F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DF623F">
        <w:rPr>
          <w:rStyle w:val="Enfasigrassetto"/>
          <w:rFonts w:ascii="Courier New" w:hAnsi="Courier New" w:cs="Courier New"/>
          <w:b w:val="0"/>
          <w:color w:val="002060"/>
        </w:rPr>
        <w:t>FUTSAL CAMPIGLIONE         C    22,15     2,00     8,00              12,15</w:t>
      </w:r>
    </w:p>
    <w:p w14:paraId="29A6ED23" w14:textId="77777777" w:rsidR="00DF623F" w:rsidRPr="00DF623F" w:rsidRDefault="00DF623F" w:rsidP="00DF623F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DF623F">
        <w:rPr>
          <w:rStyle w:val="Enfasigrassetto"/>
          <w:rFonts w:ascii="Courier New" w:hAnsi="Courier New" w:cs="Courier New"/>
          <w:b w:val="0"/>
          <w:color w:val="002060"/>
        </w:rPr>
        <w:t>MONTALTO DI CUCCURANO CA5  A    23,10    10,00              2,30     10,80</w:t>
      </w:r>
    </w:p>
    <w:p w14:paraId="03E429B1" w14:textId="77777777" w:rsidR="00DF623F" w:rsidRPr="00DF623F" w:rsidRDefault="00DF623F" w:rsidP="00DF623F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DF623F">
        <w:rPr>
          <w:rStyle w:val="Enfasigrassetto"/>
          <w:rFonts w:ascii="Courier New" w:hAnsi="Courier New" w:cs="Courier New"/>
          <w:b w:val="0"/>
          <w:color w:val="002060"/>
        </w:rPr>
        <w:t>CANDIA BARACCOLA ASPIO     A    24,00     4,00     8,00              12,00</w:t>
      </w:r>
    </w:p>
    <w:p w14:paraId="632013D6" w14:textId="77777777" w:rsidR="00DF623F" w:rsidRPr="00DF623F" w:rsidRDefault="00DF623F" w:rsidP="00DF623F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DF623F">
        <w:rPr>
          <w:rStyle w:val="Enfasigrassetto"/>
          <w:rFonts w:ascii="Courier New" w:hAnsi="Courier New" w:cs="Courier New"/>
          <w:b w:val="0"/>
          <w:color w:val="002060"/>
        </w:rPr>
        <w:t>FUTSAL FERMO S.C.          C    24,05     4,00    10,00              10,05</w:t>
      </w:r>
    </w:p>
    <w:p w14:paraId="60A5DCD8" w14:textId="77777777" w:rsidR="00DF623F" w:rsidRPr="00DF623F" w:rsidRDefault="00DF623F" w:rsidP="00DF623F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DF623F">
        <w:rPr>
          <w:rStyle w:val="Enfasigrassetto"/>
          <w:rFonts w:ascii="Courier New" w:hAnsi="Courier New" w:cs="Courier New"/>
          <w:b w:val="0"/>
          <w:color w:val="002060"/>
        </w:rPr>
        <w:t>CERRETO CALCIO             B    24,50     6,00     4,00     4,15     10,35</w:t>
      </w:r>
    </w:p>
    <w:p w14:paraId="56163E15" w14:textId="77777777" w:rsidR="00DF623F" w:rsidRPr="00DF623F" w:rsidRDefault="00DF623F" w:rsidP="00DF623F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DF623F">
        <w:rPr>
          <w:rStyle w:val="Enfasigrassetto"/>
          <w:rFonts w:ascii="Courier New" w:hAnsi="Courier New" w:cs="Courier New"/>
          <w:b w:val="0"/>
          <w:color w:val="002060"/>
        </w:rPr>
        <w:t>CASTELBELLINO CALCIO A 5   B    26,70     4,00    16,00     1,15      5,55</w:t>
      </w:r>
    </w:p>
    <w:p w14:paraId="2E588FE2" w14:textId="77777777" w:rsidR="00DF623F" w:rsidRPr="00DF623F" w:rsidRDefault="00DF623F" w:rsidP="00DF623F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DF623F">
        <w:rPr>
          <w:rStyle w:val="Enfasigrassetto"/>
          <w:rFonts w:ascii="Courier New" w:hAnsi="Courier New" w:cs="Courier New"/>
          <w:b w:val="0"/>
          <w:color w:val="002060"/>
        </w:rPr>
        <w:t>GAGLIOLE F.C.              B    27,60              8,00     1,15     18,45</w:t>
      </w:r>
    </w:p>
    <w:p w14:paraId="1694AC4B" w14:textId="77777777" w:rsidR="00DF623F" w:rsidRPr="00DF623F" w:rsidRDefault="00DF623F" w:rsidP="00DF623F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DF623F">
        <w:rPr>
          <w:rStyle w:val="Enfasigrassetto"/>
          <w:rFonts w:ascii="Courier New" w:hAnsi="Courier New" w:cs="Courier New"/>
          <w:b w:val="0"/>
          <w:color w:val="002060"/>
        </w:rPr>
        <w:t>AVENALE                    B    29,15     2,00     4,00     5,30     17,85</w:t>
      </w:r>
    </w:p>
    <w:p w14:paraId="60A26EE5" w14:textId="33F8C9D7" w:rsidR="00DF623F" w:rsidRPr="00DF623F" w:rsidRDefault="00DF623F" w:rsidP="00DF623F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>
        <w:rPr>
          <w:rStyle w:val="Enfasigrassetto"/>
          <w:rFonts w:ascii="Courier New" w:hAnsi="Courier New" w:cs="Courier New"/>
          <w:b w:val="0"/>
          <w:color w:val="002060"/>
        </w:rPr>
        <w:t>REAL SAN GIORGIO           C</w:t>
      </w:r>
      <w:r w:rsidRPr="00DF623F">
        <w:rPr>
          <w:rStyle w:val="Enfasigrassetto"/>
          <w:rFonts w:ascii="Courier New" w:hAnsi="Courier New" w:cs="Courier New"/>
          <w:b w:val="0"/>
          <w:color w:val="002060"/>
        </w:rPr>
        <w:t xml:space="preserve">    31,55     8,00     8,00     4,15     11,40</w:t>
      </w:r>
    </w:p>
    <w:p w14:paraId="52852321" w14:textId="77777777" w:rsidR="00DF623F" w:rsidRPr="00DF623F" w:rsidRDefault="00DF623F" w:rsidP="00DF623F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DF623F">
        <w:rPr>
          <w:rStyle w:val="Enfasigrassetto"/>
          <w:rFonts w:ascii="Courier New" w:hAnsi="Courier New" w:cs="Courier New"/>
          <w:b w:val="0"/>
          <w:color w:val="002060"/>
        </w:rPr>
        <w:t>CERRETO D ESI C5 A.S.D.    B    32,00    10,00    10,00              12,00</w:t>
      </w:r>
    </w:p>
    <w:p w14:paraId="58A17DF5" w14:textId="77777777" w:rsidR="00DF623F" w:rsidRPr="00DF623F" w:rsidRDefault="00DF623F" w:rsidP="00DF623F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DF623F">
        <w:rPr>
          <w:rStyle w:val="Enfasigrassetto"/>
          <w:rFonts w:ascii="Courier New" w:hAnsi="Courier New" w:cs="Courier New"/>
          <w:b w:val="0"/>
          <w:color w:val="002060"/>
        </w:rPr>
        <w:t>INVICTA FUTSAL MACERATA    B    33,85     2,00    16,00     1,15     14,70</w:t>
      </w:r>
    </w:p>
    <w:p w14:paraId="2335AC9F" w14:textId="14D56507" w:rsidR="00DF623F" w:rsidRDefault="00DF623F" w:rsidP="00DF623F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DF623F">
        <w:rPr>
          <w:rStyle w:val="Enfasigrassetto"/>
          <w:rFonts w:ascii="Courier New" w:hAnsi="Courier New" w:cs="Courier New"/>
          <w:b w:val="0"/>
          <w:color w:val="002060"/>
        </w:rPr>
        <w:t>TRE TORRI A.S.D.           C    37,55     4,00    18,00     2,05     13,50</w:t>
      </w:r>
    </w:p>
    <w:p w14:paraId="7F481D03" w14:textId="084E61CC" w:rsidR="00457470" w:rsidRDefault="00457470" w:rsidP="00457470">
      <w:pPr>
        <w:pStyle w:val="A121"/>
        <w:ind w:left="0"/>
        <w:divId w:val="527259509"/>
        <w:rPr>
          <w:rFonts w:cs="Arial"/>
          <w:b/>
          <w:color w:val="002060"/>
          <w:sz w:val="22"/>
          <w:szCs w:val="22"/>
        </w:rPr>
      </w:pPr>
    </w:p>
    <w:p w14:paraId="10598C1E" w14:textId="77777777" w:rsidR="00457470" w:rsidRPr="00344C66" w:rsidRDefault="00457470" w:rsidP="00457470">
      <w:pPr>
        <w:pStyle w:val="TITOLOCAMPIONATO"/>
        <w:shd w:val="clear" w:color="auto" w:fill="CCCCCC"/>
        <w:spacing w:before="80" w:after="40"/>
        <w:divId w:val="527259509"/>
        <w:rPr>
          <w:color w:val="002060"/>
        </w:rPr>
      </w:pPr>
      <w:bookmarkStart w:id="187" w:name="_Toc12618939"/>
      <w:r w:rsidRPr="00344C66">
        <w:rPr>
          <w:color w:val="002060"/>
        </w:rPr>
        <w:t>REGIONALE CALCIO A 5 FEMMINILE</w:t>
      </w:r>
      <w:bookmarkEnd w:id="187"/>
    </w:p>
    <w:p w14:paraId="4966BA59" w14:textId="5E17D648" w:rsidR="00A12B43" w:rsidRPr="00366D03" w:rsidRDefault="00A12B43" w:rsidP="00A12B43">
      <w:pPr>
        <w:pStyle w:val="TITOLOPRINC"/>
        <w:divId w:val="527259509"/>
        <w:rPr>
          <w:color w:val="002060"/>
        </w:rPr>
      </w:pPr>
      <w:bookmarkStart w:id="188" w:name="_Toc12618940"/>
      <w:r w:rsidRPr="00366D03">
        <w:rPr>
          <w:color w:val="002060"/>
        </w:rPr>
        <w:t>CLASSIFICA</w:t>
      </w:r>
      <w:r>
        <w:rPr>
          <w:color w:val="002060"/>
        </w:rPr>
        <w:t xml:space="preserve"> PRIMA FASE</w:t>
      </w:r>
      <w:bookmarkEnd w:id="188"/>
    </w:p>
    <w:p w14:paraId="0507CFBD" w14:textId="77777777" w:rsidR="00A12B43" w:rsidRPr="00366D03" w:rsidRDefault="00A12B43" w:rsidP="00A12B43">
      <w:pPr>
        <w:pStyle w:val="breakline"/>
        <w:divId w:val="527259509"/>
        <w:rPr>
          <w:color w:val="002060"/>
        </w:rPr>
      </w:pPr>
    </w:p>
    <w:p w14:paraId="17B92C40" w14:textId="77777777" w:rsidR="00A12B43" w:rsidRPr="00366D03" w:rsidRDefault="00A12B43" w:rsidP="00A12B43">
      <w:pPr>
        <w:pStyle w:val="breakline"/>
        <w:divId w:val="527259509"/>
        <w:rPr>
          <w:color w:val="002060"/>
        </w:rPr>
      </w:pPr>
    </w:p>
    <w:p w14:paraId="35E35BA2" w14:textId="77777777" w:rsidR="00A12B43" w:rsidRPr="00366D03" w:rsidRDefault="00A12B43" w:rsidP="00A12B43">
      <w:pPr>
        <w:pStyle w:val="SOTTOTITOLOCAMPIONATO1"/>
        <w:divId w:val="527259509"/>
        <w:rPr>
          <w:color w:val="002060"/>
        </w:rPr>
      </w:pPr>
      <w:r w:rsidRPr="00366D03">
        <w:rPr>
          <w:color w:val="002060"/>
        </w:rPr>
        <w:t>GIRONE 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A12B43" w:rsidRPr="00366D03" w14:paraId="3A5BDCA9" w14:textId="77777777" w:rsidTr="00A12B43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E3F1B28" w14:textId="77777777" w:rsidR="00A12B43" w:rsidRPr="00366D03" w:rsidRDefault="00A12B43" w:rsidP="007005B2">
            <w:pPr>
              <w:pStyle w:val="HEADERTABELLA"/>
              <w:rPr>
                <w:color w:val="002060"/>
              </w:rPr>
            </w:pPr>
            <w:r w:rsidRPr="00366D03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601CE69" w14:textId="77777777" w:rsidR="00A12B43" w:rsidRPr="00366D03" w:rsidRDefault="00A12B43" w:rsidP="007005B2">
            <w:pPr>
              <w:pStyle w:val="HEADERTABELLA"/>
              <w:rPr>
                <w:color w:val="002060"/>
              </w:rPr>
            </w:pPr>
            <w:r w:rsidRPr="00366D03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E5855CF" w14:textId="77777777" w:rsidR="00A12B43" w:rsidRPr="00366D03" w:rsidRDefault="00A12B43" w:rsidP="007005B2">
            <w:pPr>
              <w:pStyle w:val="HEADERTABELLA"/>
              <w:rPr>
                <w:color w:val="002060"/>
              </w:rPr>
            </w:pPr>
            <w:r w:rsidRPr="00366D03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DE09A7F" w14:textId="77777777" w:rsidR="00A12B43" w:rsidRPr="00366D03" w:rsidRDefault="00A12B43" w:rsidP="007005B2">
            <w:pPr>
              <w:pStyle w:val="HEADERTABELLA"/>
              <w:rPr>
                <w:color w:val="002060"/>
              </w:rPr>
            </w:pPr>
            <w:r w:rsidRPr="00366D03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C93F218" w14:textId="77777777" w:rsidR="00A12B43" w:rsidRPr="00366D03" w:rsidRDefault="00A12B43" w:rsidP="007005B2">
            <w:pPr>
              <w:pStyle w:val="HEADERTABELLA"/>
              <w:rPr>
                <w:color w:val="002060"/>
              </w:rPr>
            </w:pPr>
            <w:r w:rsidRPr="00366D03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2BB7B94" w14:textId="77777777" w:rsidR="00A12B43" w:rsidRPr="00366D03" w:rsidRDefault="00A12B43" w:rsidP="007005B2">
            <w:pPr>
              <w:pStyle w:val="HEADERTABELLA"/>
              <w:rPr>
                <w:color w:val="002060"/>
              </w:rPr>
            </w:pPr>
            <w:r w:rsidRPr="00366D03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D80B614" w14:textId="77777777" w:rsidR="00A12B43" w:rsidRPr="00366D03" w:rsidRDefault="00A12B43" w:rsidP="007005B2">
            <w:pPr>
              <w:pStyle w:val="HEADERTABELLA"/>
              <w:rPr>
                <w:color w:val="002060"/>
              </w:rPr>
            </w:pPr>
            <w:r w:rsidRPr="00366D03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DD60AE3" w14:textId="77777777" w:rsidR="00A12B43" w:rsidRPr="00366D03" w:rsidRDefault="00A12B43" w:rsidP="007005B2">
            <w:pPr>
              <w:pStyle w:val="HEADERTABELLA"/>
              <w:rPr>
                <w:color w:val="002060"/>
              </w:rPr>
            </w:pPr>
            <w:r w:rsidRPr="00366D03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76C7658" w14:textId="77777777" w:rsidR="00A12B43" w:rsidRPr="00366D03" w:rsidRDefault="00A12B43" w:rsidP="007005B2">
            <w:pPr>
              <w:pStyle w:val="HEADERTABELLA"/>
              <w:rPr>
                <w:color w:val="002060"/>
              </w:rPr>
            </w:pPr>
            <w:r w:rsidRPr="00366D03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04B335" w14:textId="77777777" w:rsidR="00A12B43" w:rsidRPr="00366D03" w:rsidRDefault="00A12B43" w:rsidP="007005B2">
            <w:pPr>
              <w:pStyle w:val="HEADERTABELLA"/>
              <w:rPr>
                <w:color w:val="002060"/>
              </w:rPr>
            </w:pPr>
            <w:r w:rsidRPr="00366D03">
              <w:rPr>
                <w:color w:val="002060"/>
              </w:rPr>
              <w:t>PE</w:t>
            </w:r>
          </w:p>
        </w:tc>
      </w:tr>
      <w:tr w:rsidR="00A12B43" w:rsidRPr="00366D03" w14:paraId="4CB3484C" w14:textId="77777777" w:rsidTr="00A12B43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12D0227" w14:textId="77777777" w:rsidR="00A12B43" w:rsidRPr="00A12B43" w:rsidRDefault="00A12B43" w:rsidP="007005B2">
            <w:pPr>
              <w:pStyle w:val="ROWTABELLA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A.S.D. PIANDIROSE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B88C4D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0EB42CF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C6EDB0F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D6C2CF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FC82DA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2349E37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7A68695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A8603D4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24DC60B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0</w:t>
            </w:r>
          </w:p>
        </w:tc>
      </w:tr>
      <w:tr w:rsidR="00A12B43" w:rsidRPr="00366D03" w14:paraId="14E4B134" w14:textId="77777777" w:rsidTr="00A12B43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4E95D36" w14:textId="77777777" w:rsidR="00A12B43" w:rsidRPr="00A12B43" w:rsidRDefault="00A12B43" w:rsidP="007005B2">
            <w:pPr>
              <w:pStyle w:val="ROWTABELLA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SSDARL POLISPORTIVA FILOTTRANO 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7A98CAD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E869B32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CFC988B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174DBFE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B2894C3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EDFCF7C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B27AF4B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C7CDBFD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D10499C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0</w:t>
            </w:r>
          </w:p>
        </w:tc>
      </w:tr>
      <w:tr w:rsidR="00A12B43" w:rsidRPr="00366D03" w14:paraId="448F9ED6" w14:textId="77777777" w:rsidTr="00A12B43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46ECEF7" w14:textId="77777777" w:rsidR="00A12B43" w:rsidRPr="00A12B43" w:rsidRDefault="00A12B43" w:rsidP="007005B2">
            <w:pPr>
              <w:pStyle w:val="ROWTABELLA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A.S.D. DORICA ANUR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A06A09D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B4C7A6D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001AE2B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B838A28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057CE8A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39B4BD6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7B94A6D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A6910D6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BB7C865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0</w:t>
            </w:r>
          </w:p>
        </w:tc>
      </w:tr>
      <w:tr w:rsidR="00A12B43" w:rsidRPr="00366D03" w14:paraId="0ED6552E" w14:textId="77777777" w:rsidTr="00A12B43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4CD50E8" w14:textId="77777777" w:rsidR="00A12B43" w:rsidRPr="00A12B43" w:rsidRDefault="00A12B43" w:rsidP="007005B2">
            <w:pPr>
              <w:pStyle w:val="ROWTABELLA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A.P.D. LF JESINA FEMMINILE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3A5B3F6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F5E2D8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20C69B1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13F4A06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4078DCA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D7656A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25A3D9E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AFAB362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EC0A067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0</w:t>
            </w:r>
          </w:p>
        </w:tc>
      </w:tr>
      <w:tr w:rsidR="00A12B43" w:rsidRPr="00366D03" w14:paraId="6BA3AEDC" w14:textId="77777777" w:rsidTr="00A12B43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F8E7D4F" w14:textId="77777777" w:rsidR="00A12B43" w:rsidRPr="00A12B43" w:rsidRDefault="00A12B43" w:rsidP="007005B2">
            <w:pPr>
              <w:pStyle w:val="ROWTABELLA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A.S.D. CALCIO A 5 CORINALDO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86A1100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81AE38D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A9854B2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F5D42F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1D9C64C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A99266D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064151D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A8ADA7E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BECEF43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0</w:t>
            </w:r>
          </w:p>
        </w:tc>
      </w:tr>
      <w:tr w:rsidR="00A12B43" w:rsidRPr="00366D03" w14:paraId="32836728" w14:textId="77777777" w:rsidTr="00A12B43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1781FBE" w14:textId="77777777" w:rsidR="00A12B43" w:rsidRPr="00A12B43" w:rsidRDefault="00A12B43" w:rsidP="007005B2">
            <w:pPr>
              <w:pStyle w:val="ROWTABELLA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A.S.D. HELVIA RECINA FUTSAL RECA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8666C33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C51D8DE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AF970B9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E664C44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5888521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167EDD8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B1C73C6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D9259E2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28EFCC2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0</w:t>
            </w:r>
          </w:p>
        </w:tc>
      </w:tr>
      <w:tr w:rsidR="00A12B43" w:rsidRPr="00366D03" w14:paraId="33060C46" w14:textId="77777777" w:rsidTr="00A12B43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6194AB6" w14:textId="77777777" w:rsidR="00A12B43" w:rsidRPr="00A12B43" w:rsidRDefault="00A12B43" w:rsidP="007005B2">
            <w:pPr>
              <w:pStyle w:val="ROWTABELLA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A.S.D. ATL URBINO C5 1999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3541882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C3D1EC1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FD17854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201FA6B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0F0B4C9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D545BAA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84D37A9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55D435C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5EDE8BB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0</w:t>
            </w:r>
          </w:p>
        </w:tc>
      </w:tr>
      <w:tr w:rsidR="00A12B43" w:rsidRPr="00366D03" w14:paraId="5BDE91AE" w14:textId="77777777" w:rsidTr="00A12B43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A11B811" w14:textId="77777777" w:rsidR="00A12B43" w:rsidRPr="00A12B43" w:rsidRDefault="00A12B43" w:rsidP="007005B2">
            <w:pPr>
              <w:pStyle w:val="ROWTABELLA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A.S.D. SAN MICHELE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4CF2776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A29B80C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D86B0ED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33E44A6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6DC51E6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D3EA3DE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7216826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7A52DE0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6DDF3CC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0</w:t>
            </w:r>
          </w:p>
        </w:tc>
      </w:tr>
      <w:tr w:rsidR="00A12B43" w:rsidRPr="00366D03" w14:paraId="11774059" w14:textId="77777777" w:rsidTr="00A12B43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4879F60" w14:textId="77777777" w:rsidR="00A12B43" w:rsidRPr="00A12B43" w:rsidRDefault="00A12B43" w:rsidP="007005B2">
            <w:pPr>
              <w:pStyle w:val="ROWTABELLA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A.S.D. LA FENICE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1F9CD36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7427851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C0EA440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8C00983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A39AD66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1BDEE7B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E72C902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4965A40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10FAED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0</w:t>
            </w:r>
          </w:p>
        </w:tc>
      </w:tr>
    </w:tbl>
    <w:p w14:paraId="26EC5F8A" w14:textId="77777777" w:rsidR="00A12B43" w:rsidRPr="00366D03" w:rsidRDefault="00A12B43" w:rsidP="00A12B43">
      <w:pPr>
        <w:pStyle w:val="breakline"/>
        <w:divId w:val="527259509"/>
        <w:rPr>
          <w:color w:val="002060"/>
        </w:rPr>
      </w:pPr>
    </w:p>
    <w:p w14:paraId="5519F65E" w14:textId="77777777" w:rsidR="00A12B43" w:rsidRPr="00366D03" w:rsidRDefault="00A12B43" w:rsidP="00A12B43">
      <w:pPr>
        <w:pStyle w:val="breakline"/>
        <w:divId w:val="527259509"/>
        <w:rPr>
          <w:color w:val="002060"/>
        </w:rPr>
      </w:pPr>
    </w:p>
    <w:p w14:paraId="600D47B1" w14:textId="77777777" w:rsidR="00A12B43" w:rsidRPr="00366D03" w:rsidRDefault="00A12B43" w:rsidP="00A12B43">
      <w:pPr>
        <w:pStyle w:val="SOTTOTITOLOCAMPIONATO1"/>
        <w:divId w:val="527259509"/>
        <w:rPr>
          <w:color w:val="002060"/>
        </w:rPr>
      </w:pPr>
      <w:r w:rsidRPr="00366D03">
        <w:rPr>
          <w:color w:val="002060"/>
        </w:rPr>
        <w:t>GIRONE B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A12B43" w:rsidRPr="00366D03" w14:paraId="3E25F5CE" w14:textId="77777777" w:rsidTr="00A12B43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8843F71" w14:textId="77777777" w:rsidR="00A12B43" w:rsidRPr="00366D03" w:rsidRDefault="00A12B43" w:rsidP="007005B2">
            <w:pPr>
              <w:pStyle w:val="HEADERTABELLA"/>
              <w:rPr>
                <w:color w:val="002060"/>
              </w:rPr>
            </w:pPr>
            <w:r w:rsidRPr="00366D03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482D2B5" w14:textId="77777777" w:rsidR="00A12B43" w:rsidRPr="00366D03" w:rsidRDefault="00A12B43" w:rsidP="007005B2">
            <w:pPr>
              <w:pStyle w:val="HEADERTABELLA"/>
              <w:rPr>
                <w:color w:val="002060"/>
              </w:rPr>
            </w:pPr>
            <w:r w:rsidRPr="00366D03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9DA1896" w14:textId="77777777" w:rsidR="00A12B43" w:rsidRPr="00366D03" w:rsidRDefault="00A12B43" w:rsidP="007005B2">
            <w:pPr>
              <w:pStyle w:val="HEADERTABELLA"/>
              <w:rPr>
                <w:color w:val="002060"/>
              </w:rPr>
            </w:pPr>
            <w:r w:rsidRPr="00366D03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EEDFA20" w14:textId="77777777" w:rsidR="00A12B43" w:rsidRPr="00366D03" w:rsidRDefault="00A12B43" w:rsidP="007005B2">
            <w:pPr>
              <w:pStyle w:val="HEADERTABELLA"/>
              <w:rPr>
                <w:color w:val="002060"/>
              </w:rPr>
            </w:pPr>
            <w:r w:rsidRPr="00366D03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AA169F9" w14:textId="77777777" w:rsidR="00A12B43" w:rsidRPr="00366D03" w:rsidRDefault="00A12B43" w:rsidP="007005B2">
            <w:pPr>
              <w:pStyle w:val="HEADERTABELLA"/>
              <w:rPr>
                <w:color w:val="002060"/>
              </w:rPr>
            </w:pPr>
            <w:r w:rsidRPr="00366D03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D6B792F" w14:textId="77777777" w:rsidR="00A12B43" w:rsidRPr="00366D03" w:rsidRDefault="00A12B43" w:rsidP="007005B2">
            <w:pPr>
              <w:pStyle w:val="HEADERTABELLA"/>
              <w:rPr>
                <w:color w:val="002060"/>
              </w:rPr>
            </w:pPr>
            <w:r w:rsidRPr="00366D03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F14C023" w14:textId="77777777" w:rsidR="00A12B43" w:rsidRPr="00366D03" w:rsidRDefault="00A12B43" w:rsidP="007005B2">
            <w:pPr>
              <w:pStyle w:val="HEADERTABELLA"/>
              <w:rPr>
                <w:color w:val="002060"/>
              </w:rPr>
            </w:pPr>
            <w:r w:rsidRPr="00366D03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A1BE42C" w14:textId="77777777" w:rsidR="00A12B43" w:rsidRPr="00366D03" w:rsidRDefault="00A12B43" w:rsidP="007005B2">
            <w:pPr>
              <w:pStyle w:val="HEADERTABELLA"/>
              <w:rPr>
                <w:color w:val="002060"/>
              </w:rPr>
            </w:pPr>
            <w:r w:rsidRPr="00366D03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B0D1D37" w14:textId="77777777" w:rsidR="00A12B43" w:rsidRPr="00366D03" w:rsidRDefault="00A12B43" w:rsidP="007005B2">
            <w:pPr>
              <w:pStyle w:val="HEADERTABELLA"/>
              <w:rPr>
                <w:color w:val="002060"/>
              </w:rPr>
            </w:pPr>
            <w:r w:rsidRPr="00366D03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126876C" w14:textId="77777777" w:rsidR="00A12B43" w:rsidRPr="00366D03" w:rsidRDefault="00A12B43" w:rsidP="007005B2">
            <w:pPr>
              <w:pStyle w:val="HEADERTABELLA"/>
              <w:rPr>
                <w:color w:val="002060"/>
              </w:rPr>
            </w:pPr>
            <w:r w:rsidRPr="00366D03">
              <w:rPr>
                <w:color w:val="002060"/>
              </w:rPr>
              <w:t>PE</w:t>
            </w:r>
          </w:p>
        </w:tc>
      </w:tr>
      <w:tr w:rsidR="00A12B43" w:rsidRPr="00366D03" w14:paraId="242676B7" w14:textId="77777777" w:rsidTr="00A12B43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153A2D3" w14:textId="77777777" w:rsidR="00A12B43" w:rsidRPr="00A12B43" w:rsidRDefault="00A12B43" w:rsidP="007005B2">
            <w:pPr>
              <w:pStyle w:val="ROWTABELLA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A.S.D. FUTSAL 100 TORRI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9A466E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98CB245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59FBF67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C7ED76B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91AE73A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25A797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79B07B8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1842312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5421B85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0</w:t>
            </w:r>
          </w:p>
        </w:tc>
      </w:tr>
      <w:tr w:rsidR="00A12B43" w:rsidRPr="00366D03" w14:paraId="23E159C2" w14:textId="77777777" w:rsidTr="00A12B43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2A50333" w14:textId="77777777" w:rsidR="00A12B43" w:rsidRPr="00A12B43" w:rsidRDefault="00A12B43" w:rsidP="007005B2">
            <w:pPr>
              <w:pStyle w:val="ROWTABELLA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A.S.D. CSKA CORRIDONIA C5F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F78A8A0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2E9C796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D9A8795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C501A8D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8174846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03C6FFC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9A0E61E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CA9095A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BD8B695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0</w:t>
            </w:r>
          </w:p>
        </w:tc>
      </w:tr>
      <w:tr w:rsidR="00A12B43" w:rsidRPr="00366D03" w14:paraId="22E59277" w14:textId="77777777" w:rsidTr="00A12B43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73D22F9" w14:textId="77777777" w:rsidR="00A12B43" w:rsidRPr="00A12B43" w:rsidRDefault="00A12B43" w:rsidP="007005B2">
            <w:pPr>
              <w:pStyle w:val="ROWTABELLA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A.S.D. FUTSAL PRANDONE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F73667A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92F1CC1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6EE811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CC98063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94F0FE2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9213A99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AD1F632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3DEA452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52B48D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0</w:t>
            </w:r>
          </w:p>
        </w:tc>
      </w:tr>
      <w:tr w:rsidR="00A12B43" w:rsidRPr="00366D03" w14:paraId="34D06130" w14:textId="77777777" w:rsidTr="00A12B43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C30A1D7" w14:textId="77777777" w:rsidR="00A12B43" w:rsidRPr="00A12B43" w:rsidRDefault="00A12B43" w:rsidP="007005B2">
            <w:pPr>
              <w:pStyle w:val="ROWTABELLA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A.S.D. FUTSAL ASKL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0BDA14D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5E1EBE7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723CA19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30CD801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EC77DAC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2D0B1F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91083B8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99A136C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6E7C729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0</w:t>
            </w:r>
          </w:p>
        </w:tc>
      </w:tr>
      <w:tr w:rsidR="00A12B43" w:rsidRPr="00366D03" w14:paraId="4A115BD4" w14:textId="77777777" w:rsidTr="00A12B43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92D3A7E" w14:textId="77777777" w:rsidR="00A12B43" w:rsidRPr="00A12B43" w:rsidRDefault="00A12B43" w:rsidP="007005B2">
            <w:pPr>
              <w:pStyle w:val="ROWTABELLA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A.S.D. CANTINE RIUNITE CSI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729B543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1B9BBD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C3277AD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72615C5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B1DEBF4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5F1AAC3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330BA62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F6AF647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576CFDE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0</w:t>
            </w:r>
          </w:p>
        </w:tc>
      </w:tr>
      <w:tr w:rsidR="00A12B43" w:rsidRPr="00366D03" w14:paraId="0469C120" w14:textId="77777777" w:rsidTr="00A12B43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6FCA83D" w14:textId="77777777" w:rsidR="00A12B43" w:rsidRPr="00A12B43" w:rsidRDefault="00A12B43" w:rsidP="007005B2">
            <w:pPr>
              <w:pStyle w:val="ROWTABELLA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5CEE5ED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D57B707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91539D2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E58028F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166F68D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60D4775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67B0AE0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95D1621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326D944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0</w:t>
            </w:r>
          </w:p>
        </w:tc>
      </w:tr>
      <w:tr w:rsidR="00A12B43" w:rsidRPr="00366D03" w14:paraId="0FEC830E" w14:textId="77777777" w:rsidTr="00A12B43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8229DAD" w14:textId="77777777" w:rsidR="00A12B43" w:rsidRPr="00A12B43" w:rsidRDefault="00A12B43" w:rsidP="007005B2">
            <w:pPr>
              <w:pStyle w:val="ROWTABELLA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A.S.D. BAYER CAPPUCCINI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307D766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EDF1B47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026479D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7961D31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4EA9B64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584D2D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195AF4F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6733C1F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DD6439C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0</w:t>
            </w:r>
          </w:p>
        </w:tc>
      </w:tr>
      <w:tr w:rsidR="00A12B43" w:rsidRPr="00366D03" w14:paraId="401C5A58" w14:textId="77777777" w:rsidTr="00A12B43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6C5938" w14:textId="77777777" w:rsidR="00A12B43" w:rsidRPr="00A12B43" w:rsidRDefault="00A12B43" w:rsidP="007005B2">
            <w:pPr>
              <w:pStyle w:val="ROWTABELLA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A.S.D. MONTEVIDONESE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AA7AED4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DEAF407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9A07182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B2F4E35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D83A1F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23A7C45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8BE4812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6DFAEAF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-31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E3D48BD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0</w:t>
            </w:r>
          </w:p>
        </w:tc>
      </w:tr>
      <w:tr w:rsidR="00A12B43" w:rsidRPr="00366D03" w14:paraId="28D2FD63" w14:textId="77777777" w:rsidTr="00A12B43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AC2BA29" w14:textId="77777777" w:rsidR="00A12B43" w:rsidRPr="00A12B43" w:rsidRDefault="00A12B43" w:rsidP="007005B2">
            <w:pPr>
              <w:pStyle w:val="ROWTABELLA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A.S.D. RIPABERARDA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B6C88B8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DC5BBCE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5C2BA2F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A6D6994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27817B4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4320C0F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F059A14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4F4CA34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DFE1E08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0</w:t>
            </w:r>
          </w:p>
        </w:tc>
      </w:tr>
    </w:tbl>
    <w:p w14:paraId="6A0C9DF2" w14:textId="77777777" w:rsidR="00A12B43" w:rsidRPr="00A12B43" w:rsidRDefault="00A12B43" w:rsidP="00A12B43">
      <w:pPr>
        <w:pStyle w:val="TITOLOPRINC"/>
        <w:divId w:val="527259509"/>
        <w:rPr>
          <w:color w:val="002060"/>
          <w:sz w:val="12"/>
          <w:szCs w:val="12"/>
        </w:rPr>
      </w:pPr>
    </w:p>
    <w:p w14:paraId="6E2197BF" w14:textId="5674E36C" w:rsidR="00A12B43" w:rsidRPr="00CD08BA" w:rsidRDefault="00A12B43" w:rsidP="00A12B43">
      <w:pPr>
        <w:pStyle w:val="TITOLOPRINC"/>
        <w:divId w:val="527259509"/>
        <w:rPr>
          <w:color w:val="002060"/>
        </w:rPr>
      </w:pPr>
      <w:bookmarkStart w:id="189" w:name="_Toc12618941"/>
      <w:r w:rsidRPr="00CD08BA">
        <w:rPr>
          <w:color w:val="002060"/>
        </w:rPr>
        <w:t>CLASSIFICA</w:t>
      </w:r>
      <w:r>
        <w:rPr>
          <w:color w:val="002060"/>
        </w:rPr>
        <w:t xml:space="preserve"> SECONDA FASE</w:t>
      </w:r>
      <w:bookmarkEnd w:id="189"/>
    </w:p>
    <w:p w14:paraId="19C766D0" w14:textId="77777777" w:rsidR="00A12B43" w:rsidRPr="00CD08BA" w:rsidRDefault="00A12B43" w:rsidP="00A12B43">
      <w:pPr>
        <w:pStyle w:val="breakline"/>
        <w:divId w:val="527259509"/>
        <w:rPr>
          <w:color w:val="002060"/>
        </w:rPr>
      </w:pPr>
    </w:p>
    <w:p w14:paraId="11BFE6BF" w14:textId="77777777" w:rsidR="00A12B43" w:rsidRPr="00CD08BA" w:rsidRDefault="00A12B43" w:rsidP="00A12B43">
      <w:pPr>
        <w:pStyle w:val="breakline"/>
        <w:divId w:val="527259509"/>
        <w:rPr>
          <w:color w:val="002060"/>
        </w:rPr>
      </w:pPr>
    </w:p>
    <w:p w14:paraId="0A03F52C" w14:textId="77777777" w:rsidR="00A12B43" w:rsidRPr="00CD08BA" w:rsidRDefault="00A12B43" w:rsidP="00A12B43">
      <w:pPr>
        <w:pStyle w:val="SOTTOTITOLOCAMPIONATO1"/>
        <w:divId w:val="527259509"/>
        <w:rPr>
          <w:color w:val="002060"/>
        </w:rPr>
      </w:pPr>
      <w:r w:rsidRPr="00CD08BA">
        <w:rPr>
          <w:color w:val="002060"/>
        </w:rPr>
        <w:t>GIRONE G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A12B43" w:rsidRPr="00CD08BA" w14:paraId="33E3BF46" w14:textId="77777777" w:rsidTr="00A12B43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4E14CE9" w14:textId="77777777" w:rsidR="00A12B43" w:rsidRPr="00CD08BA" w:rsidRDefault="00A12B43" w:rsidP="007005B2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2505BC3" w14:textId="77777777" w:rsidR="00A12B43" w:rsidRPr="00CD08BA" w:rsidRDefault="00A12B43" w:rsidP="007005B2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FDD2EDE" w14:textId="77777777" w:rsidR="00A12B43" w:rsidRPr="00CD08BA" w:rsidRDefault="00A12B43" w:rsidP="007005B2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35BCB20" w14:textId="77777777" w:rsidR="00A12B43" w:rsidRPr="00CD08BA" w:rsidRDefault="00A12B43" w:rsidP="007005B2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38C4140" w14:textId="77777777" w:rsidR="00A12B43" w:rsidRPr="00CD08BA" w:rsidRDefault="00A12B43" w:rsidP="007005B2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6AFF7B0" w14:textId="77777777" w:rsidR="00A12B43" w:rsidRPr="00CD08BA" w:rsidRDefault="00A12B43" w:rsidP="007005B2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7BDE0B3" w14:textId="77777777" w:rsidR="00A12B43" w:rsidRPr="00CD08BA" w:rsidRDefault="00A12B43" w:rsidP="007005B2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A61EAA0" w14:textId="77777777" w:rsidR="00A12B43" w:rsidRPr="00CD08BA" w:rsidRDefault="00A12B43" w:rsidP="007005B2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972CD6C" w14:textId="77777777" w:rsidR="00A12B43" w:rsidRPr="00CD08BA" w:rsidRDefault="00A12B43" w:rsidP="007005B2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43F8526" w14:textId="77777777" w:rsidR="00A12B43" w:rsidRPr="00CD08BA" w:rsidRDefault="00A12B43" w:rsidP="007005B2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PE</w:t>
            </w:r>
          </w:p>
        </w:tc>
      </w:tr>
      <w:tr w:rsidR="00A12B43" w:rsidRPr="00CD08BA" w14:paraId="207321D5" w14:textId="77777777" w:rsidTr="00A12B43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32DAA4F" w14:textId="77777777" w:rsidR="00A12B43" w:rsidRPr="00A12B43" w:rsidRDefault="00A12B43" w:rsidP="007005B2">
            <w:pPr>
              <w:pStyle w:val="ROWTABELLA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A.S.D. FUTSAL 100 TORRI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9EB7649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925A356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3F80BC2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DE7F26F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64C67D1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C376816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4A0DF72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AA8EEE2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DE11F1A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0</w:t>
            </w:r>
          </w:p>
        </w:tc>
      </w:tr>
      <w:tr w:rsidR="00A12B43" w:rsidRPr="00CD08BA" w14:paraId="1EFCC912" w14:textId="77777777" w:rsidTr="00A12B43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BE5A5BE" w14:textId="77777777" w:rsidR="00A12B43" w:rsidRPr="00A12B43" w:rsidRDefault="00A12B43" w:rsidP="007005B2">
            <w:pPr>
              <w:pStyle w:val="ROWTABELLA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A.S.D. FUTSAL PRANDONE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4146129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CE0348B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4C7963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0D989FA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48F32CF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49CF3C2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4403B09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F258EC7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EE33F35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0</w:t>
            </w:r>
          </w:p>
        </w:tc>
      </w:tr>
      <w:tr w:rsidR="00A12B43" w:rsidRPr="00CD08BA" w14:paraId="1A80DB5B" w14:textId="77777777" w:rsidTr="00A12B43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2BA71E8" w14:textId="77777777" w:rsidR="00A12B43" w:rsidRPr="00A12B43" w:rsidRDefault="00A12B43" w:rsidP="007005B2">
            <w:pPr>
              <w:pStyle w:val="ROWTABELLA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A.S.D. PIANDIROSE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5B0BE3B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87E94F6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B254554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FE1AEE9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000032C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B86A9B7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829BFB4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4AC1749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9061C85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0</w:t>
            </w:r>
          </w:p>
        </w:tc>
      </w:tr>
      <w:tr w:rsidR="00A12B43" w:rsidRPr="00CD08BA" w14:paraId="40B5F406" w14:textId="77777777" w:rsidTr="00A12B43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C6BFF02" w14:textId="77777777" w:rsidR="00A12B43" w:rsidRPr="00A12B43" w:rsidRDefault="00A12B43" w:rsidP="007005B2">
            <w:pPr>
              <w:pStyle w:val="ROWTABELLA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A.S.D. CSKA CORRIDONIA C5F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22DE79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2BD8D43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CE14437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902DC02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DBEED1B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09AD703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375C65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9E03B0C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A462995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0</w:t>
            </w:r>
          </w:p>
        </w:tc>
      </w:tr>
      <w:tr w:rsidR="00A12B43" w:rsidRPr="00CD08BA" w14:paraId="078DDCF3" w14:textId="77777777" w:rsidTr="00A12B43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F5F5B2E" w14:textId="77777777" w:rsidR="00A12B43" w:rsidRPr="00A12B43" w:rsidRDefault="00A12B43" w:rsidP="007005B2">
            <w:pPr>
              <w:pStyle w:val="ROWTABELLA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lastRenderedPageBreak/>
              <w:t>A.S.D. DORICA ANUR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839B4C0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8D7F6B3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0201FC6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B6FB43E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76262AC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4704A81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2E737E5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B57F793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8C1A2C4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0</w:t>
            </w:r>
          </w:p>
        </w:tc>
      </w:tr>
      <w:tr w:rsidR="00A12B43" w:rsidRPr="00CD08BA" w14:paraId="77FEDDDF" w14:textId="77777777" w:rsidTr="00A12B43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861FC0A" w14:textId="77777777" w:rsidR="00A12B43" w:rsidRPr="00A12B43" w:rsidRDefault="00A12B43" w:rsidP="007005B2">
            <w:pPr>
              <w:pStyle w:val="ROWTABELLA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SSDARL POLISPORTIVA FILOTTRANO 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20EFA74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3AB006A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23BDF44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DF0F7BD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05CE4CD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C26FD3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C48EC4F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49E79CD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EB384E9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0</w:t>
            </w:r>
          </w:p>
        </w:tc>
      </w:tr>
    </w:tbl>
    <w:p w14:paraId="07929E57" w14:textId="77777777" w:rsidR="00A12B43" w:rsidRPr="00CD08BA" w:rsidRDefault="00A12B43" w:rsidP="00A12B43">
      <w:pPr>
        <w:pStyle w:val="breakline"/>
        <w:divId w:val="527259509"/>
        <w:rPr>
          <w:color w:val="002060"/>
        </w:rPr>
      </w:pPr>
    </w:p>
    <w:p w14:paraId="1ED1197E" w14:textId="77777777" w:rsidR="00A12B43" w:rsidRPr="00CD08BA" w:rsidRDefault="00A12B43" w:rsidP="00A12B43">
      <w:pPr>
        <w:pStyle w:val="breakline"/>
        <w:divId w:val="527259509"/>
        <w:rPr>
          <w:color w:val="002060"/>
        </w:rPr>
      </w:pPr>
    </w:p>
    <w:p w14:paraId="56CBBEDA" w14:textId="77777777" w:rsidR="00A12B43" w:rsidRPr="00CD08BA" w:rsidRDefault="00A12B43" w:rsidP="00A12B43">
      <w:pPr>
        <w:pStyle w:val="SOTTOTITOLOCAMPIONATO1"/>
        <w:divId w:val="527259509"/>
        <w:rPr>
          <w:color w:val="002060"/>
        </w:rPr>
      </w:pPr>
      <w:r w:rsidRPr="00CD08BA">
        <w:rPr>
          <w:color w:val="002060"/>
        </w:rPr>
        <w:t>GIRONE SA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A12B43" w:rsidRPr="00CD08BA" w14:paraId="630E8520" w14:textId="77777777" w:rsidTr="00A12B43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165A75B" w14:textId="77777777" w:rsidR="00A12B43" w:rsidRPr="00CD08BA" w:rsidRDefault="00A12B43" w:rsidP="007005B2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3D2390F" w14:textId="77777777" w:rsidR="00A12B43" w:rsidRPr="00CD08BA" w:rsidRDefault="00A12B43" w:rsidP="007005B2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2E3B69D" w14:textId="77777777" w:rsidR="00A12B43" w:rsidRPr="00CD08BA" w:rsidRDefault="00A12B43" w:rsidP="007005B2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4E1676B" w14:textId="77777777" w:rsidR="00A12B43" w:rsidRPr="00CD08BA" w:rsidRDefault="00A12B43" w:rsidP="007005B2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6497188" w14:textId="77777777" w:rsidR="00A12B43" w:rsidRPr="00CD08BA" w:rsidRDefault="00A12B43" w:rsidP="007005B2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A9529F9" w14:textId="77777777" w:rsidR="00A12B43" w:rsidRPr="00CD08BA" w:rsidRDefault="00A12B43" w:rsidP="007005B2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7781ECE" w14:textId="77777777" w:rsidR="00A12B43" w:rsidRPr="00CD08BA" w:rsidRDefault="00A12B43" w:rsidP="007005B2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42AD83" w14:textId="77777777" w:rsidR="00A12B43" w:rsidRPr="00CD08BA" w:rsidRDefault="00A12B43" w:rsidP="007005B2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7074AEA" w14:textId="77777777" w:rsidR="00A12B43" w:rsidRPr="00CD08BA" w:rsidRDefault="00A12B43" w:rsidP="007005B2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DD1C20F" w14:textId="77777777" w:rsidR="00A12B43" w:rsidRPr="00CD08BA" w:rsidRDefault="00A12B43" w:rsidP="007005B2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PE</w:t>
            </w:r>
          </w:p>
        </w:tc>
      </w:tr>
      <w:tr w:rsidR="00A12B43" w:rsidRPr="00CD08BA" w14:paraId="1A95F4FE" w14:textId="77777777" w:rsidTr="00A12B43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F1607FF" w14:textId="77777777" w:rsidR="00A12B43" w:rsidRPr="00A12B43" w:rsidRDefault="00A12B43" w:rsidP="007005B2">
            <w:pPr>
              <w:pStyle w:val="ROWTABELLA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A.P.D. LF JESINA FEMMINILE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B3DA6A4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72EB5BA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5FE535E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8D14332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F0BAD5B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E064DE2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2E69811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3648A2A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3151365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0</w:t>
            </w:r>
          </w:p>
        </w:tc>
      </w:tr>
      <w:tr w:rsidR="00A12B43" w:rsidRPr="00CD08BA" w14:paraId="030890F0" w14:textId="77777777" w:rsidTr="00A12B43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5E46BF3" w14:textId="77777777" w:rsidR="00A12B43" w:rsidRPr="00A12B43" w:rsidRDefault="00A12B43" w:rsidP="007005B2">
            <w:pPr>
              <w:pStyle w:val="ROWTABELLA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A.S.D. ATL URBINO C5 1999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70DFB2E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E69EC80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0A2CDB5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0BA5F1D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8DFA484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6B732A6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D1EC3D9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04C48DB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993B80D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0</w:t>
            </w:r>
          </w:p>
        </w:tc>
      </w:tr>
      <w:tr w:rsidR="00A12B43" w:rsidRPr="00CD08BA" w14:paraId="7F74DF6A" w14:textId="77777777" w:rsidTr="00A12B43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AACEA3E" w14:textId="77777777" w:rsidR="00A12B43" w:rsidRPr="00A12B43" w:rsidRDefault="00A12B43" w:rsidP="007005B2">
            <w:pPr>
              <w:pStyle w:val="ROWTABELLA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A.S.D. SAN MICHELE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6A33DC5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F859225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2447EA4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8BB3451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0D2DFFE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4E7E193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EC5971F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D436E7C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EF24605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0</w:t>
            </w:r>
          </w:p>
        </w:tc>
      </w:tr>
      <w:tr w:rsidR="00A12B43" w:rsidRPr="00CD08BA" w14:paraId="52A849C6" w14:textId="77777777" w:rsidTr="00A12B43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1ABEF27" w14:textId="77777777" w:rsidR="00A12B43" w:rsidRPr="00A12B43" w:rsidRDefault="00A12B43" w:rsidP="007005B2">
            <w:pPr>
              <w:pStyle w:val="ROWTABELLA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A.S.D. HELVIA RECINA FUTSAL RECA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C027891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5D844DF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4D6CB98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F4D62FB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DB0C13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C6B2D62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B90BCD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4069368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B51F81D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0</w:t>
            </w:r>
          </w:p>
        </w:tc>
      </w:tr>
      <w:tr w:rsidR="00A12B43" w:rsidRPr="00CD08BA" w14:paraId="7A8028AF" w14:textId="77777777" w:rsidTr="00A12B43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D231795" w14:textId="77777777" w:rsidR="00A12B43" w:rsidRPr="00A12B43" w:rsidRDefault="00A12B43" w:rsidP="007005B2">
            <w:pPr>
              <w:pStyle w:val="ROWTABELLA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A.S.D. LA FENICE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4C831F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04F2DDB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9EEC20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3D538A1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5EA4A63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8347FE5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11B5C6B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1B541C0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1A8242A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0</w:t>
            </w:r>
          </w:p>
        </w:tc>
      </w:tr>
      <w:tr w:rsidR="00A12B43" w:rsidRPr="00CD08BA" w14:paraId="268034CE" w14:textId="77777777" w:rsidTr="00A12B43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1A5C214" w14:textId="77777777" w:rsidR="00A12B43" w:rsidRPr="00A12B43" w:rsidRDefault="00A12B43" w:rsidP="007005B2">
            <w:pPr>
              <w:pStyle w:val="ROWTABELLA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A.S.D. CALCIO A 5 CORINALDO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F134085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09F248D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44A2758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BD40096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273502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E29889D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A6A9E51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7485481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CDEB2DB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0</w:t>
            </w:r>
          </w:p>
        </w:tc>
      </w:tr>
    </w:tbl>
    <w:p w14:paraId="1F7693FC" w14:textId="77777777" w:rsidR="00A12B43" w:rsidRPr="00CD08BA" w:rsidRDefault="00A12B43" w:rsidP="00A12B43">
      <w:pPr>
        <w:pStyle w:val="breakline"/>
        <w:divId w:val="527259509"/>
        <w:rPr>
          <w:color w:val="002060"/>
        </w:rPr>
      </w:pPr>
    </w:p>
    <w:p w14:paraId="2317F986" w14:textId="77777777" w:rsidR="00A12B43" w:rsidRPr="00CD08BA" w:rsidRDefault="00A12B43" w:rsidP="00A12B43">
      <w:pPr>
        <w:pStyle w:val="breakline"/>
        <w:divId w:val="527259509"/>
        <w:rPr>
          <w:color w:val="002060"/>
        </w:rPr>
      </w:pPr>
    </w:p>
    <w:p w14:paraId="69CC4E63" w14:textId="77777777" w:rsidR="00A12B43" w:rsidRPr="00CD08BA" w:rsidRDefault="00A12B43" w:rsidP="00A12B43">
      <w:pPr>
        <w:pStyle w:val="SOTTOTITOLOCAMPIONATO1"/>
        <w:divId w:val="527259509"/>
        <w:rPr>
          <w:color w:val="002060"/>
        </w:rPr>
      </w:pPr>
      <w:r w:rsidRPr="00CD08BA">
        <w:rPr>
          <w:color w:val="002060"/>
        </w:rPr>
        <w:t>GIRONE SB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A12B43" w:rsidRPr="00CD08BA" w14:paraId="01DE1B00" w14:textId="77777777" w:rsidTr="00A12B43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DE81B75" w14:textId="77777777" w:rsidR="00A12B43" w:rsidRPr="00CD08BA" w:rsidRDefault="00A12B43" w:rsidP="007005B2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C723C22" w14:textId="77777777" w:rsidR="00A12B43" w:rsidRPr="00CD08BA" w:rsidRDefault="00A12B43" w:rsidP="007005B2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579BC05" w14:textId="77777777" w:rsidR="00A12B43" w:rsidRPr="00CD08BA" w:rsidRDefault="00A12B43" w:rsidP="007005B2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A2ED33A" w14:textId="77777777" w:rsidR="00A12B43" w:rsidRPr="00CD08BA" w:rsidRDefault="00A12B43" w:rsidP="007005B2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16A0F85" w14:textId="77777777" w:rsidR="00A12B43" w:rsidRPr="00CD08BA" w:rsidRDefault="00A12B43" w:rsidP="007005B2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CE224AE" w14:textId="77777777" w:rsidR="00A12B43" w:rsidRPr="00CD08BA" w:rsidRDefault="00A12B43" w:rsidP="007005B2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AA5E5FF" w14:textId="77777777" w:rsidR="00A12B43" w:rsidRPr="00CD08BA" w:rsidRDefault="00A12B43" w:rsidP="007005B2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9757015" w14:textId="77777777" w:rsidR="00A12B43" w:rsidRPr="00CD08BA" w:rsidRDefault="00A12B43" w:rsidP="007005B2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959A6A1" w14:textId="77777777" w:rsidR="00A12B43" w:rsidRPr="00CD08BA" w:rsidRDefault="00A12B43" w:rsidP="007005B2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F5A2F87" w14:textId="77777777" w:rsidR="00A12B43" w:rsidRPr="00CD08BA" w:rsidRDefault="00A12B43" w:rsidP="007005B2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PE</w:t>
            </w:r>
          </w:p>
        </w:tc>
      </w:tr>
      <w:tr w:rsidR="00A12B43" w:rsidRPr="00CD08BA" w14:paraId="7C087EA7" w14:textId="77777777" w:rsidTr="00A12B43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0BE7105" w14:textId="77777777" w:rsidR="00A12B43" w:rsidRPr="00A12B43" w:rsidRDefault="00A12B43" w:rsidP="007005B2">
            <w:pPr>
              <w:pStyle w:val="ROWTABELLA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A.S.D. CANTINE RIUNITE CSI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5029220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EACC725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5609109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4A8E1C2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DE9A0FF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D24874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C3260AF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B3EB8B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86028C2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0</w:t>
            </w:r>
          </w:p>
        </w:tc>
      </w:tr>
      <w:tr w:rsidR="00A12B43" w:rsidRPr="00CD08BA" w14:paraId="577C21D7" w14:textId="77777777" w:rsidTr="00A12B43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CEFC740" w14:textId="77777777" w:rsidR="00A12B43" w:rsidRPr="00A12B43" w:rsidRDefault="00A12B43" w:rsidP="007005B2">
            <w:pPr>
              <w:pStyle w:val="ROWTABELLA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A.S.D. FUTSAL ASKL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5BBC262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F1D053D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75ED49F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C0F9AF8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DB919AC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11AC5CF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B236673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81E11DB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49FF4B9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0</w:t>
            </w:r>
          </w:p>
        </w:tc>
      </w:tr>
      <w:tr w:rsidR="00A12B43" w:rsidRPr="00CD08BA" w14:paraId="77183651" w14:textId="77777777" w:rsidTr="00A12B43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02B1DA1" w14:textId="77777777" w:rsidR="00A12B43" w:rsidRPr="00A12B43" w:rsidRDefault="00A12B43" w:rsidP="007005B2">
            <w:pPr>
              <w:pStyle w:val="ROWTABELLA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A.S.D. BAYER CAPPUCCINI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11C923E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0230573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A94FE12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0E3C498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CF9BCB5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3C93C27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A1585A6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6B51735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C48274A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0</w:t>
            </w:r>
          </w:p>
        </w:tc>
      </w:tr>
      <w:tr w:rsidR="00A12B43" w:rsidRPr="00CD08BA" w14:paraId="4641B884" w14:textId="77777777" w:rsidTr="00A12B43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6E8CC1D" w14:textId="77777777" w:rsidR="00A12B43" w:rsidRPr="00A12B43" w:rsidRDefault="00A12B43" w:rsidP="007005B2">
            <w:pPr>
              <w:pStyle w:val="ROWTABELLA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BEB7D21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42C39EB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FB6F1E4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86AAC0C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56F144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572C4A6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EEEF363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FC0A10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31ACD45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0</w:t>
            </w:r>
          </w:p>
        </w:tc>
      </w:tr>
      <w:tr w:rsidR="00A12B43" w:rsidRPr="00CD08BA" w14:paraId="32354B0F" w14:textId="77777777" w:rsidTr="00A12B43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25081BC" w14:textId="77777777" w:rsidR="00A12B43" w:rsidRPr="00A12B43" w:rsidRDefault="00A12B43" w:rsidP="007005B2">
            <w:pPr>
              <w:pStyle w:val="ROWTABELLA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A.S.D. RIPABERARDA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58DE4B6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F8BE4AB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4D06A0E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A8197B1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8A53DC3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63F413A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3B60A50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9B67A67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-25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8828501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0</w:t>
            </w:r>
          </w:p>
        </w:tc>
      </w:tr>
      <w:tr w:rsidR="00A12B43" w:rsidRPr="00CD08BA" w14:paraId="50529FDA" w14:textId="77777777" w:rsidTr="00A12B43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18D542B" w14:textId="77777777" w:rsidR="00A12B43" w:rsidRPr="00A12B43" w:rsidRDefault="00A12B43" w:rsidP="007005B2">
            <w:pPr>
              <w:pStyle w:val="ROWTABELLA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A.S.D. MONTEVIDONESE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5E2C7AA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812C0FD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28289E5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4F0E3D1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60A9A9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F597EFA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7691AB5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6325C15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-23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50372A9" w14:textId="77777777" w:rsidR="00A12B43" w:rsidRPr="00A12B43" w:rsidRDefault="00A12B43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A12B43">
              <w:rPr>
                <w:color w:val="002060"/>
                <w:sz w:val="16"/>
                <w:szCs w:val="16"/>
              </w:rPr>
              <w:t>0</w:t>
            </w:r>
          </w:p>
        </w:tc>
      </w:tr>
    </w:tbl>
    <w:p w14:paraId="611BA33C" w14:textId="1B0657C8" w:rsidR="00A12B43" w:rsidRPr="00A12B43" w:rsidRDefault="00A12B43" w:rsidP="00457470">
      <w:pPr>
        <w:pStyle w:val="TITOLOPRINC"/>
        <w:divId w:val="527259509"/>
        <w:rPr>
          <w:color w:val="002060"/>
          <w:sz w:val="12"/>
          <w:szCs w:val="12"/>
        </w:rPr>
      </w:pPr>
    </w:p>
    <w:p w14:paraId="7B8D83AA" w14:textId="3912D4ED" w:rsidR="00A12B43" w:rsidRPr="003D52F2" w:rsidRDefault="00A12B43" w:rsidP="00A12B43">
      <w:pPr>
        <w:pStyle w:val="TITOLOPRINC"/>
        <w:divId w:val="527259509"/>
        <w:rPr>
          <w:color w:val="002060"/>
        </w:rPr>
      </w:pPr>
      <w:bookmarkStart w:id="190" w:name="_Toc12618942"/>
      <w:r>
        <w:rPr>
          <w:color w:val="002060"/>
        </w:rPr>
        <w:t>FASE FINALE</w:t>
      </w:r>
      <w:bookmarkEnd w:id="190"/>
    </w:p>
    <w:tbl>
      <w:tblPr>
        <w:tblW w:w="902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4"/>
        <w:gridCol w:w="209"/>
        <w:gridCol w:w="2069"/>
        <w:gridCol w:w="209"/>
        <w:gridCol w:w="1718"/>
        <w:gridCol w:w="209"/>
        <w:gridCol w:w="1549"/>
      </w:tblGrid>
      <w:tr w:rsidR="00A12B43" w:rsidRPr="00D34730" w14:paraId="3788C87D" w14:textId="77777777" w:rsidTr="008A1A2E">
        <w:trPr>
          <w:divId w:val="527259509"/>
          <w:trHeight w:val="240"/>
        </w:trPr>
        <w:tc>
          <w:tcPr>
            <w:tcW w:w="3064" w:type="dxa"/>
            <w:tcBorders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7F00FF93" w14:textId="69BA7B54" w:rsidR="00A12B43" w:rsidRPr="00D34730" w:rsidRDefault="00A12B43" w:rsidP="008A1A2E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           Ottavi di Finale</w:t>
            </w:r>
          </w:p>
        </w:tc>
        <w:tc>
          <w:tcPr>
            <w:tcW w:w="209" w:type="dxa"/>
            <w:tcBorders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64599D1E" w14:textId="77777777" w:rsidR="00A12B43" w:rsidRPr="00D34730" w:rsidRDefault="00A12B43" w:rsidP="007005B2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D34730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2069" w:type="dxa"/>
            <w:tcBorders>
              <w:top w:val="nil"/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5CED6555" w14:textId="29AC415F" w:rsidR="00A12B43" w:rsidRPr="00D34730" w:rsidRDefault="00A12B43" w:rsidP="007005B2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Quarti di Finale</w:t>
            </w:r>
            <w:r w:rsidR="008A1A2E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*</w:t>
            </w:r>
          </w:p>
        </w:tc>
        <w:tc>
          <w:tcPr>
            <w:tcW w:w="209" w:type="dxa"/>
            <w:tcBorders>
              <w:top w:val="nil"/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1A555B21" w14:textId="77777777" w:rsidR="00A12B43" w:rsidRPr="00D34730" w:rsidRDefault="00A12B43" w:rsidP="007005B2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D34730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1718" w:type="dxa"/>
            <w:tcBorders>
              <w:top w:val="nil"/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5795AE05" w14:textId="01FE9798" w:rsidR="00A12B43" w:rsidRPr="00D34730" w:rsidRDefault="00E94DB8" w:rsidP="007005B2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</w:t>
            </w:r>
            <w:r w:rsidR="00A12B43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Semifinali</w:t>
            </w:r>
            <w:r w:rsidR="008A1A2E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*</w:t>
            </w:r>
          </w:p>
        </w:tc>
        <w:tc>
          <w:tcPr>
            <w:tcW w:w="209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2441D607" w14:textId="77777777" w:rsidR="00A12B43" w:rsidRPr="00D34730" w:rsidRDefault="00A12B43" w:rsidP="007005B2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D34730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0CBC86B7" w14:textId="161BAE1C" w:rsidR="00A12B43" w:rsidRPr="00D34730" w:rsidRDefault="00A12B43" w:rsidP="00E94DB8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Finale</w:t>
            </w:r>
          </w:p>
        </w:tc>
      </w:tr>
    </w:tbl>
    <w:p w14:paraId="15802B1F" w14:textId="77777777" w:rsidR="00A12B43" w:rsidRDefault="00A12B43" w:rsidP="00A12B43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</w:p>
    <w:tbl>
      <w:tblPr>
        <w:tblW w:w="10407" w:type="dxa"/>
        <w:tblInd w:w="6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54"/>
        <w:gridCol w:w="2268"/>
        <w:gridCol w:w="160"/>
        <w:gridCol w:w="1541"/>
        <w:gridCol w:w="160"/>
        <w:gridCol w:w="1541"/>
        <w:gridCol w:w="1541"/>
        <w:gridCol w:w="142"/>
      </w:tblGrid>
      <w:tr w:rsidR="009807C5" w:rsidRPr="004D4C51" w14:paraId="73345194" w14:textId="77777777" w:rsidTr="009807C5">
        <w:trPr>
          <w:divId w:val="527259509"/>
          <w:trHeight w:val="300"/>
        </w:trPr>
        <w:tc>
          <w:tcPr>
            <w:tcW w:w="305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</w:tcPr>
          <w:p w14:paraId="18ECCA96" w14:textId="77777777" w:rsidR="009807C5" w:rsidRPr="004D4C51" w:rsidRDefault="009807C5" w:rsidP="007005B2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249CDB" w14:textId="60E4D203" w:rsidR="009807C5" w:rsidRPr="00E94DB8" w:rsidRDefault="009807C5" w:rsidP="007005B2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E94DB8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FUTSAL 100 TORRI   6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A25885" w14:textId="77777777" w:rsidR="009807C5" w:rsidRPr="004D4C51" w:rsidRDefault="009807C5" w:rsidP="007005B2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  <w:r w:rsidRPr="004D4C51">
              <w:rPr>
                <w:rFonts w:ascii="Arial" w:hAnsi="Arial" w:cs="Arial"/>
                <w:color w:val="002060"/>
                <w:sz w:val="17"/>
                <w:szCs w:val="17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AD3C9" w14:textId="77777777" w:rsidR="009807C5" w:rsidRPr="004D4C51" w:rsidRDefault="009807C5" w:rsidP="007005B2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BAE51" w14:textId="77777777" w:rsidR="009807C5" w:rsidRPr="004D4C51" w:rsidRDefault="009807C5" w:rsidP="007005B2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</w:tcPr>
          <w:p w14:paraId="45670105" w14:textId="77777777" w:rsidR="009807C5" w:rsidRPr="004D4C51" w:rsidRDefault="009807C5" w:rsidP="007005B2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6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B53A3" w14:textId="2061076F" w:rsidR="009807C5" w:rsidRPr="004D4C51" w:rsidRDefault="009807C5" w:rsidP="007005B2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9807C5" w:rsidRPr="004D4C51" w14:paraId="6005103B" w14:textId="77777777" w:rsidTr="009807C5">
        <w:trPr>
          <w:divId w:val="527259509"/>
          <w:trHeight w:val="300"/>
        </w:trPr>
        <w:tc>
          <w:tcPr>
            <w:tcW w:w="3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</w:tcPr>
          <w:p w14:paraId="312C1D91" w14:textId="77777777" w:rsidR="009807C5" w:rsidRPr="004D4C51" w:rsidRDefault="009807C5" w:rsidP="007005B2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70491" w14:textId="77777777" w:rsidR="009807C5" w:rsidRPr="00E94DB8" w:rsidRDefault="009807C5" w:rsidP="007005B2">
            <w:pPr>
              <w:jc w:val="center"/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F6EDB0" w14:textId="77777777" w:rsidR="009807C5" w:rsidRPr="004D4C51" w:rsidRDefault="009807C5" w:rsidP="007005B2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  <w:r w:rsidRPr="004D4C51"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096FEC" w14:textId="3E013253" w:rsidR="009807C5" w:rsidRPr="00E94DB8" w:rsidRDefault="009807C5" w:rsidP="00E4754A">
            <w:pPr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2060"/>
                <w:sz w:val="18"/>
                <w:szCs w:val="18"/>
              </w:rPr>
              <w:t>F.</w:t>
            </w:r>
            <w:r w:rsidRPr="00E94DB8">
              <w:rPr>
                <w:rFonts w:ascii="Arial" w:hAnsi="Arial" w:cs="Arial"/>
                <w:b/>
                <w:color w:val="002060"/>
                <w:sz w:val="18"/>
                <w:szCs w:val="18"/>
              </w:rPr>
              <w:t xml:space="preserve"> 100</w:t>
            </w:r>
            <w:r>
              <w:rPr>
                <w:rFonts w:ascii="Arial" w:hAnsi="Arial" w:cs="Arial"/>
                <w:b/>
                <w:color w:val="002060"/>
                <w:sz w:val="18"/>
                <w:szCs w:val="18"/>
              </w:rPr>
              <w:t xml:space="preserve"> TORRI    3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179BA8" w14:textId="77777777" w:rsidR="009807C5" w:rsidRPr="004D4C51" w:rsidRDefault="009807C5" w:rsidP="007005B2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  <w:r w:rsidRPr="004D4C51">
              <w:rPr>
                <w:rFonts w:ascii="Arial" w:hAnsi="Arial" w:cs="Arial"/>
                <w:color w:val="002060"/>
                <w:sz w:val="17"/>
                <w:szCs w:val="17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</w:tcPr>
          <w:p w14:paraId="3BCB43D1" w14:textId="77777777" w:rsidR="009807C5" w:rsidRPr="004D4C51" w:rsidRDefault="009807C5" w:rsidP="007005B2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6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B5DA9" w14:textId="1B9EF289" w:rsidR="009807C5" w:rsidRPr="004D4C51" w:rsidRDefault="009807C5" w:rsidP="007005B2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9807C5" w:rsidRPr="004D4C51" w14:paraId="65B3BC01" w14:textId="77777777" w:rsidTr="009807C5">
        <w:trPr>
          <w:divId w:val="527259509"/>
          <w:trHeight w:val="300"/>
        </w:trPr>
        <w:tc>
          <w:tcPr>
            <w:tcW w:w="3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FB9B60B" w14:textId="0B0A8EC6" w:rsidR="009807C5" w:rsidRPr="004D4C51" w:rsidRDefault="009807C5" w:rsidP="007005B2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CANTINE RIUNITE CSI  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89A122" w14:textId="566CC88B" w:rsidR="009807C5" w:rsidRPr="00E94DB8" w:rsidRDefault="009807C5" w:rsidP="007005B2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E94DB8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CANTINE RIUNITE   5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F766BA" w14:textId="77777777" w:rsidR="009807C5" w:rsidRPr="004D4C51" w:rsidRDefault="009807C5" w:rsidP="007005B2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4D4C51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CAB17" w14:textId="77777777" w:rsidR="009807C5" w:rsidRPr="00E94DB8" w:rsidRDefault="009807C5" w:rsidP="007005B2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AC49B4" w14:textId="77777777" w:rsidR="009807C5" w:rsidRPr="004D4C51" w:rsidRDefault="009807C5" w:rsidP="007005B2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  <w:r w:rsidRPr="004D4C51">
              <w:rPr>
                <w:rFonts w:ascii="Arial" w:hAnsi="Arial" w:cs="Arial"/>
                <w:color w:val="002060"/>
                <w:sz w:val="17"/>
                <w:szCs w:val="17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</w:tcPr>
          <w:p w14:paraId="080E11BC" w14:textId="77777777" w:rsidR="009807C5" w:rsidRPr="004D4C51" w:rsidRDefault="009807C5" w:rsidP="007005B2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6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448A5" w14:textId="7FF57ECA" w:rsidR="009807C5" w:rsidRPr="004D4C51" w:rsidRDefault="009807C5" w:rsidP="007005B2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9807C5" w:rsidRPr="004D4C51" w14:paraId="5ABBEF01" w14:textId="1ECB00A3" w:rsidTr="009807C5">
        <w:trPr>
          <w:gridAfter w:val="1"/>
          <w:divId w:val="527259509"/>
          <w:wAfter w:w="142" w:type="dxa"/>
          <w:trHeight w:val="300"/>
        </w:trPr>
        <w:tc>
          <w:tcPr>
            <w:tcW w:w="3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EA0E294" w14:textId="06B1D172" w:rsidR="009807C5" w:rsidRPr="004D4C51" w:rsidRDefault="009807C5" w:rsidP="007005B2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ATL URBINO C5 1999   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1171D" w14:textId="77777777" w:rsidR="009807C5" w:rsidRPr="00E94DB8" w:rsidRDefault="009807C5" w:rsidP="007005B2">
            <w:pPr>
              <w:jc w:val="center"/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09B16" w14:textId="77777777" w:rsidR="009807C5" w:rsidRPr="004D4C51" w:rsidRDefault="009807C5" w:rsidP="007005B2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A7608" w14:textId="77777777" w:rsidR="009807C5" w:rsidRPr="00E94DB8" w:rsidRDefault="009807C5" w:rsidP="007005B2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1EDEFC" w14:textId="77777777" w:rsidR="009807C5" w:rsidRPr="004D4C51" w:rsidRDefault="009807C5" w:rsidP="007005B2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  <w:r w:rsidRPr="004D4C51"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5D275D" w14:textId="59926C14" w:rsidR="009807C5" w:rsidRPr="00E94DB8" w:rsidRDefault="009807C5" w:rsidP="007005B2">
            <w:pPr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E94DB8">
              <w:rPr>
                <w:rFonts w:ascii="Arial" w:hAnsi="Arial" w:cs="Arial"/>
                <w:b/>
                <w:color w:val="002060"/>
                <w:sz w:val="18"/>
                <w:szCs w:val="18"/>
              </w:rPr>
              <w:t>CSKA    0 </w:t>
            </w:r>
          </w:p>
        </w:tc>
        <w:tc>
          <w:tcPr>
            <w:tcW w:w="1541" w:type="dxa"/>
            <w:tcBorders>
              <w:top w:val="nil"/>
              <w:left w:val="nil"/>
              <w:right w:val="nil"/>
            </w:tcBorders>
          </w:tcPr>
          <w:p w14:paraId="6CE42E8D" w14:textId="77777777" w:rsidR="009807C5" w:rsidRPr="00E94DB8" w:rsidRDefault="009807C5" w:rsidP="007005B2">
            <w:pPr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</w:tr>
      <w:tr w:rsidR="009807C5" w:rsidRPr="004D4C51" w14:paraId="2947AC41" w14:textId="08DAC00D" w:rsidTr="009807C5">
        <w:trPr>
          <w:gridAfter w:val="1"/>
          <w:divId w:val="527259509"/>
          <w:wAfter w:w="142" w:type="dxa"/>
          <w:trHeight w:val="300"/>
        </w:trPr>
        <w:tc>
          <w:tcPr>
            <w:tcW w:w="3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</w:tcPr>
          <w:p w14:paraId="2F3330FF" w14:textId="71021048" w:rsidR="009807C5" w:rsidRPr="004D4C51" w:rsidRDefault="009807C5" w:rsidP="007005B2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DORICA ANUR   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EB8006" w14:textId="08D77F83" w:rsidR="009807C5" w:rsidRPr="00E94DB8" w:rsidRDefault="009807C5" w:rsidP="007005B2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E94DB8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BAYER CAPPUCCINI   2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9B5AC5" w14:textId="77777777" w:rsidR="009807C5" w:rsidRPr="004D4C51" w:rsidRDefault="009807C5" w:rsidP="007005B2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4D4C51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60351" w14:textId="77777777" w:rsidR="009807C5" w:rsidRPr="00E94DB8" w:rsidRDefault="009807C5" w:rsidP="007005B2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EA2CC5" w14:textId="77777777" w:rsidR="009807C5" w:rsidRPr="004D4C51" w:rsidRDefault="009807C5" w:rsidP="007005B2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4D4C51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54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C43C3C" w14:textId="77777777" w:rsidR="009807C5" w:rsidRPr="00E94DB8" w:rsidRDefault="009807C5" w:rsidP="007005B2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541" w:type="dxa"/>
            <w:tcBorders>
              <w:left w:val="nil"/>
              <w:bottom w:val="nil"/>
            </w:tcBorders>
          </w:tcPr>
          <w:p w14:paraId="4B066AB2" w14:textId="77777777" w:rsidR="009807C5" w:rsidRPr="00E94DB8" w:rsidRDefault="009807C5" w:rsidP="007005B2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</w:tr>
      <w:tr w:rsidR="009807C5" w:rsidRPr="004D4C51" w14:paraId="6F31480E" w14:textId="5037FC70" w:rsidTr="009807C5">
        <w:trPr>
          <w:gridAfter w:val="1"/>
          <w:divId w:val="527259509"/>
          <w:wAfter w:w="142" w:type="dxa"/>
          <w:trHeight w:val="300"/>
        </w:trPr>
        <w:tc>
          <w:tcPr>
            <w:tcW w:w="3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</w:tcPr>
          <w:p w14:paraId="7221F047" w14:textId="7460BA16" w:rsidR="009807C5" w:rsidRPr="004D4C51" w:rsidRDefault="009807C5" w:rsidP="007005B2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BAYER CAPPUCCINI   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BCD1B" w14:textId="77777777" w:rsidR="009807C5" w:rsidRPr="00E94DB8" w:rsidRDefault="009807C5" w:rsidP="007005B2">
            <w:pPr>
              <w:jc w:val="center"/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C83B48" w14:textId="77777777" w:rsidR="009807C5" w:rsidRPr="004D4C51" w:rsidRDefault="009807C5" w:rsidP="007005B2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  <w:r w:rsidRPr="004D4C51"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971504" w14:textId="7C081A61" w:rsidR="009807C5" w:rsidRPr="00E94DB8" w:rsidRDefault="009807C5" w:rsidP="007005B2">
            <w:pPr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E94DB8">
              <w:rPr>
                <w:rFonts w:ascii="Arial" w:hAnsi="Arial" w:cs="Arial"/>
                <w:b/>
                <w:color w:val="002060"/>
                <w:sz w:val="18"/>
                <w:szCs w:val="18"/>
              </w:rPr>
              <w:t>CSKA</w:t>
            </w:r>
            <w:r>
              <w:rPr>
                <w:rFonts w:ascii="Arial" w:hAnsi="Arial" w:cs="Arial"/>
                <w:b/>
                <w:color w:val="002060"/>
                <w:sz w:val="18"/>
                <w:szCs w:val="18"/>
              </w:rPr>
              <w:t xml:space="preserve">    7</w:t>
            </w:r>
            <w:r w:rsidRPr="00E94DB8">
              <w:rPr>
                <w:rFonts w:ascii="Arial" w:hAnsi="Arial" w:cs="Arial"/>
                <w:b/>
                <w:color w:val="002060"/>
                <w:sz w:val="18"/>
                <w:szCs w:val="18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0E2ED2" w14:textId="77777777" w:rsidR="009807C5" w:rsidRPr="004D4C51" w:rsidRDefault="009807C5" w:rsidP="007005B2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  <w:r w:rsidRPr="004D4C51"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26E524" w14:textId="77777777" w:rsidR="009807C5" w:rsidRPr="00E94DB8" w:rsidRDefault="009807C5" w:rsidP="007005B2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</w:tcBorders>
          </w:tcPr>
          <w:p w14:paraId="0EDC435C" w14:textId="77777777" w:rsidR="009807C5" w:rsidRPr="00E94DB8" w:rsidRDefault="009807C5" w:rsidP="007005B2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</w:tr>
      <w:tr w:rsidR="009807C5" w:rsidRPr="004D4C51" w14:paraId="1EC6006E" w14:textId="3310DEC3" w:rsidTr="009807C5">
        <w:trPr>
          <w:gridAfter w:val="1"/>
          <w:divId w:val="527259509"/>
          <w:wAfter w:w="142" w:type="dxa"/>
          <w:trHeight w:val="300"/>
        </w:trPr>
        <w:tc>
          <w:tcPr>
            <w:tcW w:w="3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046EBF1" w14:textId="2FB0B870" w:rsidR="009807C5" w:rsidRPr="0028402F" w:rsidRDefault="009807C5" w:rsidP="007005B2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CSKA CORRIDONIA C5F   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D63E7E" w14:textId="39DC6C81" w:rsidR="009807C5" w:rsidRPr="00E94DB8" w:rsidRDefault="009807C5" w:rsidP="007005B2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E94DB8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CSKA CORRIDONIA   3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281542" w14:textId="77777777" w:rsidR="009807C5" w:rsidRPr="004D4C51" w:rsidRDefault="009807C5" w:rsidP="007005B2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4D4C51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44244" w14:textId="77777777" w:rsidR="009807C5" w:rsidRPr="00E94DB8" w:rsidRDefault="009807C5" w:rsidP="007005B2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F1ADF" w14:textId="77777777" w:rsidR="009807C5" w:rsidRPr="004D4C51" w:rsidRDefault="009807C5" w:rsidP="007005B2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26B3A2" w14:textId="77777777" w:rsidR="009807C5" w:rsidRPr="00E94DB8" w:rsidRDefault="009807C5" w:rsidP="007005B2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</w:tcBorders>
          </w:tcPr>
          <w:p w14:paraId="293EBD7A" w14:textId="77777777" w:rsidR="009807C5" w:rsidRPr="00E94DB8" w:rsidRDefault="009807C5" w:rsidP="007005B2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</w:tr>
      <w:tr w:rsidR="009807C5" w:rsidRPr="004D4C51" w14:paraId="15FAB11D" w14:textId="66F7B49B" w:rsidTr="009807C5">
        <w:trPr>
          <w:gridAfter w:val="1"/>
          <w:divId w:val="527259509"/>
          <w:wAfter w:w="142" w:type="dxa"/>
          <w:trHeight w:val="300"/>
        </w:trPr>
        <w:tc>
          <w:tcPr>
            <w:tcW w:w="3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4A5A524" w14:textId="1F854BDB" w:rsidR="009807C5" w:rsidRPr="0028402F" w:rsidRDefault="009807C5" w:rsidP="007005B2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U.MANDOLESI CALCIO   3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D1FD0" w14:textId="77777777" w:rsidR="009807C5" w:rsidRPr="00E94DB8" w:rsidRDefault="009807C5" w:rsidP="007005B2">
            <w:pPr>
              <w:jc w:val="center"/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A17D9" w14:textId="77777777" w:rsidR="009807C5" w:rsidRPr="004D4C51" w:rsidRDefault="009807C5" w:rsidP="007005B2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1BCE6" w14:textId="77777777" w:rsidR="009807C5" w:rsidRPr="00E94DB8" w:rsidRDefault="009807C5" w:rsidP="007005B2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87E99" w14:textId="77777777" w:rsidR="009807C5" w:rsidRPr="004D4C51" w:rsidRDefault="009807C5" w:rsidP="007005B2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4D9285" w14:textId="77777777" w:rsidR="009807C5" w:rsidRPr="00E94DB8" w:rsidRDefault="009807C5" w:rsidP="007005B2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541" w:type="dxa"/>
            <w:tcBorders>
              <w:top w:val="nil"/>
              <w:left w:val="nil"/>
            </w:tcBorders>
          </w:tcPr>
          <w:p w14:paraId="47D87C7E" w14:textId="77777777" w:rsidR="009807C5" w:rsidRPr="00E94DB8" w:rsidRDefault="009807C5" w:rsidP="007005B2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</w:tr>
      <w:tr w:rsidR="009807C5" w:rsidRPr="004D4C51" w14:paraId="51FAD2BD" w14:textId="572CD3F9" w:rsidTr="009807C5">
        <w:trPr>
          <w:gridAfter w:val="1"/>
          <w:divId w:val="527259509"/>
          <w:wAfter w:w="142" w:type="dxa"/>
          <w:trHeight w:val="300"/>
        </w:trPr>
        <w:tc>
          <w:tcPr>
            <w:tcW w:w="3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6AC7F" w14:textId="77777777" w:rsidR="009807C5" w:rsidRPr="0028402F" w:rsidRDefault="009807C5" w:rsidP="007005B2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46CF7" w14:textId="77777777" w:rsidR="009807C5" w:rsidRPr="00E94DB8" w:rsidRDefault="009807C5" w:rsidP="007005B2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4F7A1" w14:textId="77777777" w:rsidR="009807C5" w:rsidRPr="004D4C51" w:rsidRDefault="009807C5" w:rsidP="007005B2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CA24C" w14:textId="77777777" w:rsidR="009807C5" w:rsidRPr="00E94DB8" w:rsidRDefault="009807C5" w:rsidP="007005B2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B0A0A" w14:textId="77777777" w:rsidR="009807C5" w:rsidRPr="004D4C51" w:rsidRDefault="009807C5" w:rsidP="007005B2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5CDF99" w14:textId="77777777" w:rsidR="009807C5" w:rsidRPr="00E94DB8" w:rsidRDefault="009807C5" w:rsidP="007005B2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</w:tcBorders>
          </w:tcPr>
          <w:p w14:paraId="6DCCEE5E" w14:textId="6D64EDF0" w:rsidR="009807C5" w:rsidRPr="00E94DB8" w:rsidRDefault="009807C5" w:rsidP="007005B2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2060"/>
                <w:sz w:val="18"/>
                <w:szCs w:val="18"/>
              </w:rPr>
              <w:t>FUTSAL PRANDONE</w:t>
            </w:r>
          </w:p>
        </w:tc>
      </w:tr>
      <w:tr w:rsidR="009807C5" w:rsidRPr="004D4C51" w14:paraId="09A93FCD" w14:textId="69E1701A" w:rsidTr="009807C5">
        <w:trPr>
          <w:gridAfter w:val="1"/>
          <w:divId w:val="527259509"/>
          <w:wAfter w:w="142" w:type="dxa"/>
          <w:trHeight w:val="300"/>
        </w:trPr>
        <w:tc>
          <w:tcPr>
            <w:tcW w:w="305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</w:tcPr>
          <w:p w14:paraId="4E4B2189" w14:textId="5B08EBCE" w:rsidR="009807C5" w:rsidRPr="0028402F" w:rsidRDefault="009807C5" w:rsidP="007005B2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525638" w14:textId="0F6DCDA3" w:rsidR="009807C5" w:rsidRPr="00E94DB8" w:rsidRDefault="009807C5" w:rsidP="007005B2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E94DB8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FUTSAL PRANDONE   7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C266D3" w14:textId="77777777" w:rsidR="009807C5" w:rsidRPr="004D4C51" w:rsidRDefault="009807C5" w:rsidP="007005B2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4D4C51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FAD9A" w14:textId="77777777" w:rsidR="009807C5" w:rsidRPr="00E94DB8" w:rsidRDefault="009807C5" w:rsidP="007005B2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3DE04" w14:textId="77777777" w:rsidR="009807C5" w:rsidRPr="004D4C51" w:rsidRDefault="009807C5" w:rsidP="007005B2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C8F69B" w14:textId="77777777" w:rsidR="009807C5" w:rsidRPr="00E94DB8" w:rsidRDefault="009807C5" w:rsidP="007005B2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nil"/>
            </w:tcBorders>
          </w:tcPr>
          <w:p w14:paraId="08967B47" w14:textId="77777777" w:rsidR="009807C5" w:rsidRPr="00E94DB8" w:rsidRDefault="009807C5" w:rsidP="007005B2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</w:tr>
      <w:tr w:rsidR="009807C5" w:rsidRPr="004D4C51" w14:paraId="4F49460D" w14:textId="10040081" w:rsidTr="009807C5">
        <w:trPr>
          <w:gridAfter w:val="1"/>
          <w:divId w:val="527259509"/>
          <w:wAfter w:w="142" w:type="dxa"/>
          <w:trHeight w:val="300"/>
        </w:trPr>
        <w:tc>
          <w:tcPr>
            <w:tcW w:w="3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</w:tcPr>
          <w:p w14:paraId="74A9442E" w14:textId="77777777" w:rsidR="009807C5" w:rsidRPr="0028402F" w:rsidRDefault="009807C5" w:rsidP="007005B2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99E16" w14:textId="77777777" w:rsidR="009807C5" w:rsidRPr="00E94DB8" w:rsidRDefault="009807C5" w:rsidP="007005B2">
            <w:pPr>
              <w:jc w:val="center"/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2271C2" w14:textId="77777777" w:rsidR="009807C5" w:rsidRPr="004D4C51" w:rsidRDefault="009807C5" w:rsidP="007005B2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  <w:r w:rsidRPr="004D4C51"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72E90E" w14:textId="571D9ABB" w:rsidR="009807C5" w:rsidRPr="00E94DB8" w:rsidRDefault="009807C5" w:rsidP="007005B2">
            <w:pPr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E94DB8">
              <w:rPr>
                <w:rFonts w:ascii="Arial" w:hAnsi="Arial" w:cs="Arial"/>
                <w:b/>
                <w:color w:val="002060"/>
                <w:sz w:val="18"/>
                <w:szCs w:val="18"/>
              </w:rPr>
              <w:t>F. PRANDONE</w:t>
            </w:r>
            <w:r>
              <w:rPr>
                <w:rFonts w:ascii="Arial" w:hAnsi="Arial" w:cs="Arial"/>
                <w:b/>
                <w:color w:val="002060"/>
                <w:sz w:val="18"/>
                <w:szCs w:val="18"/>
              </w:rPr>
              <w:t xml:space="preserve"> 7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63A629" w14:textId="77777777" w:rsidR="009807C5" w:rsidRPr="004D4C51" w:rsidRDefault="009807C5" w:rsidP="007005B2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4D4C51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EA5847" w14:textId="77777777" w:rsidR="009807C5" w:rsidRPr="00E94DB8" w:rsidRDefault="009807C5" w:rsidP="007005B2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</w:tcBorders>
          </w:tcPr>
          <w:p w14:paraId="049400B3" w14:textId="77777777" w:rsidR="009807C5" w:rsidRPr="00E94DB8" w:rsidRDefault="009807C5" w:rsidP="007005B2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</w:tr>
      <w:tr w:rsidR="009807C5" w:rsidRPr="004D4C51" w14:paraId="5B626DB0" w14:textId="3CEB9078" w:rsidTr="009807C5">
        <w:trPr>
          <w:gridAfter w:val="1"/>
          <w:divId w:val="527259509"/>
          <w:wAfter w:w="142" w:type="dxa"/>
          <w:trHeight w:val="300"/>
        </w:trPr>
        <w:tc>
          <w:tcPr>
            <w:tcW w:w="3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78FDA80" w14:textId="2503B773" w:rsidR="009807C5" w:rsidRPr="0028402F" w:rsidRDefault="009807C5" w:rsidP="007005B2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LF JESINA FEMMINILE   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BE2702" w14:textId="32B1DBAE" w:rsidR="009807C5" w:rsidRPr="00E94DB8" w:rsidRDefault="009807C5" w:rsidP="007005B2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E94DB8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LF JESINA FEMM.   5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EB4EA5" w14:textId="77777777" w:rsidR="009807C5" w:rsidRPr="004D4C51" w:rsidRDefault="009807C5" w:rsidP="007005B2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4D4C51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4DE64" w14:textId="77777777" w:rsidR="009807C5" w:rsidRPr="00E94DB8" w:rsidRDefault="009807C5" w:rsidP="007005B2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4482FD" w14:textId="77777777" w:rsidR="009807C5" w:rsidRPr="004D4C51" w:rsidRDefault="009807C5" w:rsidP="007005B2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4D4C51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61E387" w14:textId="77777777" w:rsidR="009807C5" w:rsidRPr="00E94DB8" w:rsidRDefault="009807C5" w:rsidP="007005B2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</w:tcBorders>
          </w:tcPr>
          <w:p w14:paraId="34122356" w14:textId="77777777" w:rsidR="009807C5" w:rsidRPr="00E94DB8" w:rsidRDefault="009807C5" w:rsidP="007005B2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</w:tr>
      <w:tr w:rsidR="009807C5" w:rsidRPr="004D4C51" w14:paraId="362C0C6D" w14:textId="36E2689E" w:rsidTr="009807C5">
        <w:trPr>
          <w:gridAfter w:val="1"/>
          <w:divId w:val="527259509"/>
          <w:wAfter w:w="142" w:type="dxa"/>
          <w:trHeight w:val="300"/>
        </w:trPr>
        <w:tc>
          <w:tcPr>
            <w:tcW w:w="3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9B201AF" w14:textId="17C64C4F" w:rsidR="009807C5" w:rsidRPr="0028402F" w:rsidRDefault="009807C5" w:rsidP="007005B2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FUTSAL ASKL   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741BD" w14:textId="77777777" w:rsidR="009807C5" w:rsidRPr="00E94DB8" w:rsidRDefault="009807C5" w:rsidP="007005B2">
            <w:pPr>
              <w:jc w:val="center"/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194C1" w14:textId="77777777" w:rsidR="009807C5" w:rsidRPr="004D4C51" w:rsidRDefault="009807C5" w:rsidP="007005B2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46038" w14:textId="77777777" w:rsidR="009807C5" w:rsidRPr="00E94DB8" w:rsidRDefault="009807C5" w:rsidP="007005B2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7C0F58" w14:textId="77777777" w:rsidR="009807C5" w:rsidRPr="004D4C51" w:rsidRDefault="009807C5" w:rsidP="007005B2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  <w:r w:rsidRPr="004D4C51"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659C5A" w14:textId="6AE46ECF" w:rsidR="009807C5" w:rsidRPr="00E94DB8" w:rsidRDefault="009807C5" w:rsidP="007005B2">
            <w:pPr>
              <w:rPr>
                <w:rFonts w:ascii="Arial" w:hAnsi="Arial" w:cs="Arial"/>
                <w:b/>
                <w:color w:val="002060"/>
                <w:sz w:val="17"/>
                <w:szCs w:val="17"/>
              </w:rPr>
            </w:pPr>
            <w:r w:rsidRPr="00E94DB8">
              <w:rPr>
                <w:rFonts w:ascii="Arial" w:hAnsi="Arial" w:cs="Arial"/>
                <w:b/>
                <w:color w:val="002060"/>
                <w:sz w:val="17"/>
                <w:szCs w:val="17"/>
              </w:rPr>
              <w:t>F. PRANDONE 2 </w:t>
            </w:r>
          </w:p>
        </w:tc>
        <w:tc>
          <w:tcPr>
            <w:tcW w:w="1541" w:type="dxa"/>
            <w:tcBorders>
              <w:top w:val="nil"/>
              <w:left w:val="nil"/>
            </w:tcBorders>
          </w:tcPr>
          <w:p w14:paraId="26D44F17" w14:textId="77777777" w:rsidR="009807C5" w:rsidRPr="00E94DB8" w:rsidRDefault="009807C5" w:rsidP="007005B2">
            <w:pPr>
              <w:rPr>
                <w:rFonts w:ascii="Arial" w:hAnsi="Arial" w:cs="Arial"/>
                <w:b/>
                <w:color w:val="002060"/>
                <w:sz w:val="17"/>
                <w:szCs w:val="17"/>
              </w:rPr>
            </w:pPr>
          </w:p>
        </w:tc>
      </w:tr>
      <w:tr w:rsidR="009807C5" w:rsidRPr="004D4C51" w14:paraId="2DAFC21A" w14:textId="77777777" w:rsidTr="009807C5">
        <w:trPr>
          <w:divId w:val="527259509"/>
          <w:trHeight w:val="300"/>
        </w:trPr>
        <w:tc>
          <w:tcPr>
            <w:tcW w:w="3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</w:tcPr>
          <w:p w14:paraId="49C74902" w14:textId="26A64D02" w:rsidR="009807C5" w:rsidRPr="0028402F" w:rsidRDefault="009807C5" w:rsidP="007005B2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POL. FILOTTRANO P  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48AB0A" w14:textId="3CE5221E" w:rsidR="009807C5" w:rsidRPr="00E94DB8" w:rsidRDefault="009807C5" w:rsidP="007005B2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E94DB8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SAN MICHELE   4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D68C40" w14:textId="77777777" w:rsidR="009807C5" w:rsidRPr="004D4C51" w:rsidRDefault="009807C5" w:rsidP="007005B2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4D4C51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F6990" w14:textId="77777777" w:rsidR="009807C5" w:rsidRPr="00E94DB8" w:rsidRDefault="009807C5" w:rsidP="007005B2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118BE3" w14:textId="77777777" w:rsidR="009807C5" w:rsidRPr="004D4C51" w:rsidRDefault="009807C5" w:rsidP="007005B2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4D4C51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</w:tcPr>
          <w:p w14:paraId="03FCF8FE" w14:textId="77777777" w:rsidR="009807C5" w:rsidRPr="004D4C51" w:rsidRDefault="009807C5" w:rsidP="007005B2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6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03D63" w14:textId="39EAE917" w:rsidR="009807C5" w:rsidRPr="004D4C51" w:rsidRDefault="009807C5" w:rsidP="007005B2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9807C5" w:rsidRPr="004D4C51" w14:paraId="0439F13E" w14:textId="77777777" w:rsidTr="009807C5">
        <w:trPr>
          <w:divId w:val="527259509"/>
          <w:trHeight w:val="300"/>
        </w:trPr>
        <w:tc>
          <w:tcPr>
            <w:tcW w:w="3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</w:tcPr>
          <w:p w14:paraId="4A5087BF" w14:textId="25F5AF97" w:rsidR="009807C5" w:rsidRPr="0028402F" w:rsidRDefault="009807C5" w:rsidP="007005B2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SAN MICHELE   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47A30" w14:textId="77777777" w:rsidR="009807C5" w:rsidRPr="00E94DB8" w:rsidRDefault="009807C5" w:rsidP="007005B2">
            <w:pPr>
              <w:jc w:val="center"/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804813" w14:textId="77777777" w:rsidR="009807C5" w:rsidRPr="004D4C51" w:rsidRDefault="009807C5" w:rsidP="007005B2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  <w:r w:rsidRPr="004D4C51"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59C310" w14:textId="058DBC1F" w:rsidR="009807C5" w:rsidRPr="00E94DB8" w:rsidRDefault="009807C5" w:rsidP="00E94DB8">
            <w:pPr>
              <w:ind w:right="-538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E94DB8">
              <w:rPr>
                <w:rFonts w:ascii="Arial" w:hAnsi="Arial" w:cs="Arial"/>
                <w:b/>
                <w:color w:val="002060"/>
                <w:sz w:val="18"/>
                <w:szCs w:val="18"/>
              </w:rPr>
              <w:t>PIANDIROSE</w:t>
            </w:r>
            <w:r>
              <w:rPr>
                <w:rFonts w:ascii="Arial" w:hAnsi="Arial" w:cs="Arial"/>
                <w:b/>
                <w:color w:val="002060"/>
                <w:sz w:val="18"/>
                <w:szCs w:val="18"/>
              </w:rPr>
              <w:t xml:space="preserve">    6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9D2591" w14:textId="77777777" w:rsidR="009807C5" w:rsidRPr="004D4C51" w:rsidRDefault="009807C5" w:rsidP="007005B2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  <w:r w:rsidRPr="004D4C51"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</w:tcPr>
          <w:p w14:paraId="7068DBC2" w14:textId="77777777" w:rsidR="009807C5" w:rsidRPr="004D4C51" w:rsidRDefault="009807C5" w:rsidP="007005B2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6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6DC9A" w14:textId="1AE8CF63" w:rsidR="009807C5" w:rsidRPr="004D4C51" w:rsidRDefault="009807C5" w:rsidP="007005B2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9807C5" w:rsidRPr="004D4C51" w14:paraId="3DA44A8E" w14:textId="77777777" w:rsidTr="009807C5">
        <w:trPr>
          <w:divId w:val="527259509"/>
          <w:trHeight w:val="300"/>
        </w:trPr>
        <w:tc>
          <w:tcPr>
            <w:tcW w:w="3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B186878" w14:textId="07912D17" w:rsidR="009807C5" w:rsidRPr="0028402F" w:rsidRDefault="009807C5" w:rsidP="007005B2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PIANDIROSE   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6C93FF" w14:textId="7B1376E1" w:rsidR="009807C5" w:rsidRPr="00E94DB8" w:rsidRDefault="009807C5" w:rsidP="007005B2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E94DB8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PIANDIROSE   14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764D4A" w14:textId="77777777" w:rsidR="009807C5" w:rsidRPr="004D4C51" w:rsidRDefault="009807C5" w:rsidP="007005B2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4D4C51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FFDCD" w14:textId="77777777" w:rsidR="009807C5" w:rsidRPr="004D4C51" w:rsidRDefault="009807C5" w:rsidP="007005B2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88D38" w14:textId="77777777" w:rsidR="009807C5" w:rsidRPr="004D4C51" w:rsidRDefault="009807C5" w:rsidP="007005B2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</w:tcPr>
          <w:p w14:paraId="4777D4E5" w14:textId="77777777" w:rsidR="009807C5" w:rsidRPr="004D4C51" w:rsidRDefault="009807C5" w:rsidP="007005B2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6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E7ED3" w14:textId="01C396AB" w:rsidR="009807C5" w:rsidRPr="004D4C51" w:rsidRDefault="009807C5" w:rsidP="007005B2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9807C5" w:rsidRPr="00FB7100" w14:paraId="1BEBBE7D" w14:textId="77777777" w:rsidTr="009807C5">
        <w:trPr>
          <w:divId w:val="527259509"/>
          <w:trHeight w:val="300"/>
        </w:trPr>
        <w:tc>
          <w:tcPr>
            <w:tcW w:w="3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E373C33" w14:textId="74EEE0E4" w:rsidR="009807C5" w:rsidRPr="0028402F" w:rsidRDefault="009807C5" w:rsidP="008A1A2E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HELVIA RECINA   1      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D54B5" w14:textId="77777777" w:rsidR="009807C5" w:rsidRPr="008A1A2E" w:rsidRDefault="009807C5" w:rsidP="007005B2">
            <w:pPr>
              <w:jc w:val="center"/>
              <w:rPr>
                <w:rFonts w:ascii="Arial" w:hAnsi="Arial" w:cs="Arial"/>
                <w:b/>
                <w:bCs/>
                <w:color w:val="00009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7780D" w14:textId="77777777" w:rsidR="009807C5" w:rsidRPr="00FB7100" w:rsidRDefault="009807C5" w:rsidP="007005B2">
            <w:pPr>
              <w:rPr>
                <w:rFonts w:ascii="Arial" w:hAnsi="Arial" w:cs="Arial"/>
                <w:color w:val="000090"/>
                <w:sz w:val="10"/>
                <w:szCs w:val="10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54B77" w14:textId="77777777" w:rsidR="009807C5" w:rsidRPr="00FB7100" w:rsidRDefault="009807C5" w:rsidP="007005B2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CC54F" w14:textId="77777777" w:rsidR="009807C5" w:rsidRPr="00FB7100" w:rsidRDefault="009807C5" w:rsidP="007005B2">
            <w:pPr>
              <w:jc w:val="right"/>
              <w:rPr>
                <w:rFonts w:ascii="Arial" w:hAnsi="Arial" w:cs="Arial"/>
                <w:i/>
                <w:iCs/>
                <w:color w:val="000090"/>
                <w:sz w:val="10"/>
                <w:szCs w:val="10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</w:tcPr>
          <w:p w14:paraId="3AE75D32" w14:textId="77777777" w:rsidR="009807C5" w:rsidRPr="00FB7100" w:rsidRDefault="009807C5" w:rsidP="007005B2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16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A4091" w14:textId="5B2F2691" w:rsidR="009807C5" w:rsidRPr="00FB7100" w:rsidRDefault="009807C5" w:rsidP="007005B2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</w:tbl>
    <w:p w14:paraId="2ABEB4A9" w14:textId="23451BF2" w:rsidR="008A1A2E" w:rsidRDefault="008A1A2E" w:rsidP="008A1A2E">
      <w:pPr>
        <w:pStyle w:val="TITOLOPRINC"/>
        <w:jc w:val="left"/>
        <w:divId w:val="527259509"/>
        <w:rPr>
          <w:b w:val="0"/>
          <w:color w:val="002060"/>
          <w:sz w:val="22"/>
          <w:szCs w:val="22"/>
        </w:rPr>
      </w:pPr>
      <w:bookmarkStart w:id="191" w:name="_Toc517941404"/>
      <w:bookmarkStart w:id="192" w:name="_Toc12618943"/>
      <w:bookmarkStart w:id="193" w:name="_Toc517941405"/>
      <w:r w:rsidRPr="00521205">
        <w:rPr>
          <w:b w:val="0"/>
          <w:i/>
          <w:color w:val="002060"/>
          <w:sz w:val="22"/>
          <w:szCs w:val="22"/>
        </w:rPr>
        <w:t>* risultato aggregato (andata + ritorno)</w:t>
      </w:r>
      <w:bookmarkEnd w:id="191"/>
      <w:bookmarkEnd w:id="192"/>
    </w:p>
    <w:p w14:paraId="38E41988" w14:textId="409B49BE" w:rsidR="00A12B43" w:rsidRDefault="00A12B43" w:rsidP="00A12B43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  <w:bookmarkStart w:id="194" w:name="_Toc12618944"/>
      <w:r>
        <w:rPr>
          <w:b w:val="0"/>
          <w:color w:val="002060"/>
          <w:sz w:val="22"/>
          <w:szCs w:val="22"/>
        </w:rPr>
        <w:t>Campione Regionale Calcio a Cinque Serie C1</w:t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bookmarkEnd w:id="193"/>
      <w:r>
        <w:rPr>
          <w:b w:val="0"/>
          <w:color w:val="002060"/>
          <w:sz w:val="22"/>
          <w:szCs w:val="22"/>
        </w:rPr>
        <w:t>FUTSAL PRANDONE</w:t>
      </w:r>
      <w:bookmarkEnd w:id="194"/>
    </w:p>
    <w:p w14:paraId="2068E32E" w14:textId="77777777" w:rsidR="00A12B43" w:rsidRPr="00A12B43" w:rsidRDefault="00A12B43" w:rsidP="00A12B43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</w:p>
    <w:p w14:paraId="56612035" w14:textId="7F8309CB" w:rsidR="00457470" w:rsidRPr="00457470" w:rsidRDefault="00457470" w:rsidP="00457470">
      <w:pPr>
        <w:pStyle w:val="TITOLOPRINC"/>
        <w:divId w:val="527259509"/>
        <w:rPr>
          <w:color w:val="002060"/>
        </w:rPr>
      </w:pPr>
      <w:bookmarkStart w:id="195" w:name="_Toc12618945"/>
      <w:r>
        <w:rPr>
          <w:color w:val="002060"/>
        </w:rPr>
        <w:lastRenderedPageBreak/>
        <w:t>GRADUATORIA COPPA DISCIPLINA</w:t>
      </w:r>
      <w:bookmarkEnd w:id="195"/>
    </w:p>
    <w:p w14:paraId="671D6BC4" w14:textId="77777777" w:rsidR="00457470" w:rsidRPr="00457470" w:rsidRDefault="00457470" w:rsidP="00457470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457470">
        <w:rPr>
          <w:rStyle w:val="Enfasigrassetto"/>
          <w:rFonts w:ascii="Courier New" w:hAnsi="Courier New" w:cs="Courier New"/>
          <w:b w:val="0"/>
          <w:color w:val="002060"/>
        </w:rPr>
        <w:t xml:space="preserve">                          TOTALE PUNTI   SOCIETA DIRIGENTI   TECNICI CALCIATORI</w:t>
      </w:r>
    </w:p>
    <w:p w14:paraId="6EBC2839" w14:textId="77777777" w:rsidR="00457470" w:rsidRPr="00457470" w:rsidRDefault="00457470" w:rsidP="00457470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457470">
        <w:rPr>
          <w:rStyle w:val="Enfasigrassetto"/>
          <w:rFonts w:ascii="Courier New" w:hAnsi="Courier New" w:cs="Courier New"/>
          <w:b w:val="0"/>
          <w:color w:val="002060"/>
        </w:rPr>
        <w:t xml:space="preserve"> CSKA CORRIDONIA C5F       QF      ,30                                      ,30</w:t>
      </w:r>
    </w:p>
    <w:p w14:paraId="436013BC" w14:textId="77777777" w:rsidR="00457470" w:rsidRPr="00457470" w:rsidRDefault="00457470" w:rsidP="00457470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457470">
        <w:rPr>
          <w:rStyle w:val="Enfasigrassetto"/>
          <w:rFonts w:ascii="Courier New" w:hAnsi="Courier New" w:cs="Courier New"/>
          <w:b w:val="0"/>
          <w:color w:val="002060"/>
        </w:rPr>
        <w:t xml:space="preserve"> CANTINE RIUNITE CSI       QF      ,45                                      ,45</w:t>
      </w:r>
    </w:p>
    <w:p w14:paraId="57E1E50B" w14:textId="77777777" w:rsidR="00457470" w:rsidRPr="00457470" w:rsidRDefault="00457470" w:rsidP="00457470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457470">
        <w:rPr>
          <w:rStyle w:val="Enfasigrassetto"/>
          <w:rFonts w:ascii="Courier New" w:hAnsi="Courier New" w:cs="Courier New"/>
          <w:b w:val="0"/>
          <w:color w:val="002060"/>
        </w:rPr>
        <w:t xml:space="preserve"> BAYER CAPPUCCINI          QF      ,60                                      ,60</w:t>
      </w:r>
    </w:p>
    <w:p w14:paraId="101CB75B" w14:textId="77777777" w:rsidR="00457470" w:rsidRPr="00457470" w:rsidRDefault="00457470" w:rsidP="00457470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457470">
        <w:rPr>
          <w:rStyle w:val="Enfasigrassetto"/>
          <w:rFonts w:ascii="Courier New" w:hAnsi="Courier New" w:cs="Courier New"/>
          <w:b w:val="0"/>
          <w:color w:val="002060"/>
        </w:rPr>
        <w:t xml:space="preserve"> FUTSAL ASKL               OF      ,60                                      ,60</w:t>
      </w:r>
    </w:p>
    <w:p w14:paraId="38B2E82A" w14:textId="77777777" w:rsidR="00457470" w:rsidRPr="00457470" w:rsidRDefault="00457470" w:rsidP="00457470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457470">
        <w:rPr>
          <w:rStyle w:val="Enfasigrassetto"/>
          <w:rFonts w:ascii="Courier New" w:hAnsi="Courier New" w:cs="Courier New"/>
          <w:b w:val="0"/>
          <w:color w:val="002060"/>
        </w:rPr>
        <w:t xml:space="preserve"> HELVIA RECINA FUTSAL RECA OF      ,60                                      ,60</w:t>
      </w:r>
    </w:p>
    <w:p w14:paraId="42815F63" w14:textId="77777777" w:rsidR="00457470" w:rsidRPr="00457470" w:rsidRDefault="00457470" w:rsidP="00457470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457470">
        <w:rPr>
          <w:rStyle w:val="Enfasigrassetto"/>
          <w:rFonts w:ascii="Courier New" w:hAnsi="Courier New" w:cs="Courier New"/>
          <w:b w:val="0"/>
          <w:color w:val="002060"/>
        </w:rPr>
        <w:t xml:space="preserve"> RIPABERARDA               SB      ,60                                      ,60</w:t>
      </w:r>
    </w:p>
    <w:p w14:paraId="7835216B" w14:textId="77777777" w:rsidR="00457470" w:rsidRPr="00457470" w:rsidRDefault="00457470" w:rsidP="00457470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457470">
        <w:rPr>
          <w:rStyle w:val="Enfasigrassetto"/>
          <w:rFonts w:ascii="Courier New" w:hAnsi="Courier New" w:cs="Courier New"/>
          <w:b w:val="0"/>
          <w:color w:val="002060"/>
        </w:rPr>
        <w:t xml:space="preserve"> DORICA ANUR               OF      ,75                                      ,75</w:t>
      </w:r>
    </w:p>
    <w:p w14:paraId="294FF883" w14:textId="77777777" w:rsidR="00457470" w:rsidRPr="00457470" w:rsidRDefault="00457470" w:rsidP="00457470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457470">
        <w:rPr>
          <w:rStyle w:val="Enfasigrassetto"/>
          <w:rFonts w:ascii="Courier New" w:hAnsi="Courier New" w:cs="Courier New"/>
          <w:b w:val="0"/>
          <w:color w:val="002060"/>
        </w:rPr>
        <w:t xml:space="preserve"> SAN MICHELE               QF     1,20                                     1,20</w:t>
      </w:r>
    </w:p>
    <w:p w14:paraId="7BFD9021" w14:textId="77777777" w:rsidR="00457470" w:rsidRPr="00457470" w:rsidRDefault="00457470" w:rsidP="00457470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457470">
        <w:rPr>
          <w:rStyle w:val="Enfasigrassetto"/>
          <w:rFonts w:ascii="Courier New" w:hAnsi="Courier New" w:cs="Courier New"/>
          <w:b w:val="0"/>
          <w:color w:val="002060"/>
        </w:rPr>
        <w:t xml:space="preserve"> CALCIO A 5 CORINALDO      SA     1,35                                     1,35</w:t>
      </w:r>
    </w:p>
    <w:p w14:paraId="498F3A53" w14:textId="77777777" w:rsidR="00457470" w:rsidRPr="00457470" w:rsidRDefault="00457470" w:rsidP="00457470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457470">
        <w:rPr>
          <w:rStyle w:val="Enfasigrassetto"/>
          <w:rFonts w:ascii="Courier New" w:hAnsi="Courier New" w:cs="Courier New"/>
          <w:b w:val="0"/>
          <w:color w:val="002060"/>
        </w:rPr>
        <w:t xml:space="preserve"> LF JESINA FEMMINILE       QF     1,35                                     1,35</w:t>
      </w:r>
    </w:p>
    <w:p w14:paraId="16BD5134" w14:textId="77777777" w:rsidR="00457470" w:rsidRPr="00457470" w:rsidRDefault="00457470" w:rsidP="00457470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457470">
        <w:rPr>
          <w:rStyle w:val="Enfasigrassetto"/>
          <w:rFonts w:ascii="Courier New" w:hAnsi="Courier New" w:cs="Courier New"/>
          <w:b w:val="0"/>
          <w:color w:val="002060"/>
        </w:rPr>
        <w:t xml:space="preserve"> FUTSAL 100 TORRI          QF     2,10                                     2,10</w:t>
      </w:r>
    </w:p>
    <w:p w14:paraId="77E10391" w14:textId="77777777" w:rsidR="00457470" w:rsidRPr="00457470" w:rsidRDefault="00457470" w:rsidP="00457470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457470">
        <w:rPr>
          <w:rStyle w:val="Enfasigrassetto"/>
          <w:rFonts w:ascii="Courier New" w:hAnsi="Courier New" w:cs="Courier New"/>
          <w:b w:val="0"/>
          <w:color w:val="002060"/>
        </w:rPr>
        <w:t xml:space="preserve"> LA FENICE C5              SA     2,10                                     2,10</w:t>
      </w:r>
    </w:p>
    <w:p w14:paraId="0E52BD0D" w14:textId="77777777" w:rsidR="00457470" w:rsidRPr="00457470" w:rsidRDefault="00457470" w:rsidP="00457470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457470">
        <w:rPr>
          <w:rStyle w:val="Enfasigrassetto"/>
          <w:rFonts w:ascii="Courier New" w:hAnsi="Courier New" w:cs="Courier New"/>
          <w:b w:val="0"/>
          <w:color w:val="002060"/>
        </w:rPr>
        <w:t xml:space="preserve"> PIANDIROSE                QF     2,40                                     2,40</w:t>
      </w:r>
    </w:p>
    <w:p w14:paraId="172B5A71" w14:textId="77777777" w:rsidR="00457470" w:rsidRPr="00457470" w:rsidRDefault="00457470" w:rsidP="00457470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457470">
        <w:rPr>
          <w:rStyle w:val="Enfasigrassetto"/>
          <w:rFonts w:ascii="Courier New" w:hAnsi="Courier New" w:cs="Courier New"/>
          <w:b w:val="0"/>
          <w:color w:val="002060"/>
        </w:rPr>
        <w:t xml:space="preserve"> POLISPORTIVA FILOTTRANO P OF     2,60                2,00                  ,60</w:t>
      </w:r>
    </w:p>
    <w:p w14:paraId="753955CC" w14:textId="77777777" w:rsidR="00457470" w:rsidRPr="00457470" w:rsidRDefault="00457470" w:rsidP="00457470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457470">
        <w:rPr>
          <w:rStyle w:val="Enfasigrassetto"/>
          <w:rFonts w:ascii="Courier New" w:hAnsi="Courier New" w:cs="Courier New"/>
          <w:b w:val="0"/>
          <w:color w:val="002060"/>
        </w:rPr>
        <w:t xml:space="preserve"> FUTSAL PRANDONE           QF     2,95                          1,15       1,80</w:t>
      </w:r>
    </w:p>
    <w:p w14:paraId="339D6E84" w14:textId="77777777" w:rsidR="00457470" w:rsidRPr="00457470" w:rsidRDefault="00457470" w:rsidP="00457470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457470">
        <w:rPr>
          <w:rStyle w:val="Enfasigrassetto"/>
          <w:rFonts w:ascii="Courier New" w:hAnsi="Courier New" w:cs="Courier New"/>
          <w:b w:val="0"/>
          <w:color w:val="002060"/>
        </w:rPr>
        <w:t xml:space="preserve"> U.MANDOLESI CALCIO        OF     3,00                                     3,00</w:t>
      </w:r>
    </w:p>
    <w:p w14:paraId="39A59E16" w14:textId="77777777" w:rsidR="00457470" w:rsidRPr="00457470" w:rsidRDefault="00457470" w:rsidP="00457470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457470">
        <w:rPr>
          <w:rStyle w:val="Enfasigrassetto"/>
          <w:rFonts w:ascii="Courier New" w:hAnsi="Courier New" w:cs="Courier New"/>
          <w:b w:val="0"/>
          <w:color w:val="002060"/>
        </w:rPr>
        <w:t xml:space="preserve"> MONTEVIDONESE             SB     5,65                4,00                 1,65</w:t>
      </w:r>
    </w:p>
    <w:p w14:paraId="21AE8D8F" w14:textId="77777777" w:rsidR="00457470" w:rsidRDefault="00457470" w:rsidP="00457470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457470">
        <w:rPr>
          <w:rStyle w:val="Enfasigrassetto"/>
          <w:rFonts w:ascii="Courier New" w:hAnsi="Courier New" w:cs="Courier New"/>
          <w:b w:val="0"/>
          <w:color w:val="002060"/>
        </w:rPr>
        <w:t xml:space="preserve"> ATL URBINO C5 1999        OF    14,45     10,00      4,00                  ,45</w:t>
      </w:r>
    </w:p>
    <w:p w14:paraId="0736179E" w14:textId="67061D36" w:rsidR="00457470" w:rsidRDefault="00457470" w:rsidP="00457470">
      <w:pPr>
        <w:pStyle w:val="A121"/>
        <w:ind w:left="0"/>
        <w:divId w:val="527259509"/>
        <w:rPr>
          <w:rFonts w:cs="Arial"/>
          <w:color w:val="002060"/>
          <w:sz w:val="22"/>
          <w:szCs w:val="22"/>
        </w:rPr>
      </w:pPr>
    </w:p>
    <w:p w14:paraId="709B9CC5" w14:textId="70E489EC" w:rsidR="004025B6" w:rsidRPr="004025B6" w:rsidRDefault="004025B6" w:rsidP="00457470">
      <w:pPr>
        <w:pStyle w:val="A121"/>
        <w:ind w:left="0"/>
        <w:divId w:val="527259509"/>
        <w:rPr>
          <w:rFonts w:cs="Arial"/>
          <w:i/>
          <w:color w:val="002060"/>
          <w:sz w:val="22"/>
          <w:szCs w:val="22"/>
        </w:rPr>
      </w:pPr>
      <w:r>
        <w:rPr>
          <w:rFonts w:cs="Arial"/>
          <w:i/>
          <w:color w:val="002060"/>
          <w:sz w:val="22"/>
          <w:szCs w:val="22"/>
        </w:rPr>
        <w:t>La graduatoria della Coppa Disciplina è calcolata al termine della Seconda Fase.</w:t>
      </w:r>
    </w:p>
    <w:p w14:paraId="0C936F45" w14:textId="77777777" w:rsidR="00C16296" w:rsidRPr="006F5CC1" w:rsidRDefault="00C16296" w:rsidP="00C16296">
      <w:pPr>
        <w:pStyle w:val="TITOLOCAMPIONATO"/>
        <w:shd w:val="clear" w:color="auto" w:fill="CCCCCC"/>
        <w:spacing w:before="80" w:after="40"/>
        <w:divId w:val="527259509"/>
        <w:rPr>
          <w:color w:val="002060"/>
        </w:rPr>
      </w:pPr>
      <w:bookmarkStart w:id="196" w:name="_Toc12618946"/>
      <w:r w:rsidRPr="006F5CC1">
        <w:rPr>
          <w:color w:val="002060"/>
        </w:rPr>
        <w:t>UNDER 21 CALCIO A 5 REGIONALE</w:t>
      </w:r>
      <w:bookmarkEnd w:id="196"/>
    </w:p>
    <w:p w14:paraId="354E4E93" w14:textId="47A2CB5B" w:rsidR="00703DD5" w:rsidRPr="00703DD5" w:rsidRDefault="00703DD5" w:rsidP="00703DD5">
      <w:pPr>
        <w:pStyle w:val="TITOLOPRINC"/>
        <w:divId w:val="527259509"/>
        <w:rPr>
          <w:color w:val="002060"/>
        </w:rPr>
      </w:pPr>
      <w:bookmarkStart w:id="197" w:name="_Toc12618947"/>
      <w:r w:rsidRPr="00703DD5">
        <w:rPr>
          <w:color w:val="002060"/>
        </w:rPr>
        <w:t>CLASSIFICA PRIMA FASE</w:t>
      </w:r>
      <w:bookmarkEnd w:id="197"/>
    </w:p>
    <w:p w14:paraId="18293958" w14:textId="77777777" w:rsidR="00703DD5" w:rsidRPr="00703DD5" w:rsidRDefault="00703DD5" w:rsidP="00703DD5">
      <w:pPr>
        <w:pStyle w:val="breakline"/>
        <w:divId w:val="527259509"/>
        <w:rPr>
          <w:color w:val="002060"/>
        </w:rPr>
      </w:pPr>
    </w:p>
    <w:p w14:paraId="00899F14" w14:textId="77777777" w:rsidR="00703DD5" w:rsidRPr="00703DD5" w:rsidRDefault="00703DD5" w:rsidP="00703DD5">
      <w:pPr>
        <w:pStyle w:val="breakline"/>
        <w:divId w:val="527259509"/>
        <w:rPr>
          <w:color w:val="002060"/>
        </w:rPr>
      </w:pPr>
    </w:p>
    <w:p w14:paraId="3AA883A4" w14:textId="77777777" w:rsidR="00703DD5" w:rsidRPr="00703DD5" w:rsidRDefault="00703DD5" w:rsidP="00703DD5">
      <w:pPr>
        <w:pStyle w:val="SOTTOTITOLOCAMPIONATO1"/>
        <w:divId w:val="527259509"/>
        <w:rPr>
          <w:color w:val="002060"/>
        </w:rPr>
      </w:pPr>
      <w:r w:rsidRPr="00703DD5">
        <w:rPr>
          <w:color w:val="002060"/>
        </w:rPr>
        <w:t>GIRONE 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703DD5" w:rsidRPr="00703DD5" w14:paraId="066A73DC" w14:textId="77777777" w:rsidTr="00703DD5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DCF03B4" w14:textId="77777777" w:rsidR="00703DD5" w:rsidRPr="00703DD5" w:rsidRDefault="00703DD5" w:rsidP="007005B2">
            <w:pPr>
              <w:pStyle w:val="HEADERTABELLA"/>
              <w:rPr>
                <w:color w:val="002060"/>
              </w:rPr>
            </w:pPr>
            <w:r w:rsidRPr="00703DD5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9CE0B46" w14:textId="77777777" w:rsidR="00703DD5" w:rsidRPr="00703DD5" w:rsidRDefault="00703DD5" w:rsidP="007005B2">
            <w:pPr>
              <w:pStyle w:val="HEADERTABELLA"/>
              <w:rPr>
                <w:color w:val="002060"/>
              </w:rPr>
            </w:pPr>
            <w:r w:rsidRPr="00703DD5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0935213" w14:textId="77777777" w:rsidR="00703DD5" w:rsidRPr="00703DD5" w:rsidRDefault="00703DD5" w:rsidP="007005B2">
            <w:pPr>
              <w:pStyle w:val="HEADERTABELLA"/>
              <w:rPr>
                <w:color w:val="002060"/>
              </w:rPr>
            </w:pPr>
            <w:r w:rsidRPr="00703DD5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EC06DFC" w14:textId="77777777" w:rsidR="00703DD5" w:rsidRPr="00703DD5" w:rsidRDefault="00703DD5" w:rsidP="007005B2">
            <w:pPr>
              <w:pStyle w:val="HEADERTABELLA"/>
              <w:rPr>
                <w:color w:val="002060"/>
              </w:rPr>
            </w:pPr>
            <w:r w:rsidRPr="00703DD5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748102C" w14:textId="77777777" w:rsidR="00703DD5" w:rsidRPr="00703DD5" w:rsidRDefault="00703DD5" w:rsidP="007005B2">
            <w:pPr>
              <w:pStyle w:val="HEADERTABELLA"/>
              <w:rPr>
                <w:color w:val="002060"/>
              </w:rPr>
            </w:pPr>
            <w:r w:rsidRPr="00703DD5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2A14799" w14:textId="77777777" w:rsidR="00703DD5" w:rsidRPr="00703DD5" w:rsidRDefault="00703DD5" w:rsidP="007005B2">
            <w:pPr>
              <w:pStyle w:val="HEADERTABELLA"/>
              <w:rPr>
                <w:color w:val="002060"/>
              </w:rPr>
            </w:pPr>
            <w:r w:rsidRPr="00703DD5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044635F" w14:textId="77777777" w:rsidR="00703DD5" w:rsidRPr="00703DD5" w:rsidRDefault="00703DD5" w:rsidP="007005B2">
            <w:pPr>
              <w:pStyle w:val="HEADERTABELLA"/>
              <w:rPr>
                <w:color w:val="002060"/>
              </w:rPr>
            </w:pPr>
            <w:r w:rsidRPr="00703DD5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AA4DC20" w14:textId="77777777" w:rsidR="00703DD5" w:rsidRPr="00703DD5" w:rsidRDefault="00703DD5" w:rsidP="007005B2">
            <w:pPr>
              <w:pStyle w:val="HEADERTABELLA"/>
              <w:rPr>
                <w:color w:val="002060"/>
              </w:rPr>
            </w:pPr>
            <w:r w:rsidRPr="00703DD5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19D9356" w14:textId="77777777" w:rsidR="00703DD5" w:rsidRPr="00703DD5" w:rsidRDefault="00703DD5" w:rsidP="007005B2">
            <w:pPr>
              <w:pStyle w:val="HEADERTABELLA"/>
              <w:rPr>
                <w:color w:val="002060"/>
              </w:rPr>
            </w:pPr>
            <w:r w:rsidRPr="00703DD5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529FA0D" w14:textId="77777777" w:rsidR="00703DD5" w:rsidRPr="00703DD5" w:rsidRDefault="00703DD5" w:rsidP="007005B2">
            <w:pPr>
              <w:pStyle w:val="HEADERTABELLA"/>
              <w:rPr>
                <w:color w:val="002060"/>
              </w:rPr>
            </w:pPr>
            <w:r w:rsidRPr="00703DD5">
              <w:rPr>
                <w:color w:val="002060"/>
              </w:rPr>
              <w:t>PE</w:t>
            </w:r>
          </w:p>
        </w:tc>
      </w:tr>
      <w:tr w:rsidR="00703DD5" w:rsidRPr="00703DD5" w14:paraId="1D589F8F" w14:textId="77777777" w:rsidTr="00703DD5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CEB6134" w14:textId="77777777" w:rsidR="00703DD5" w:rsidRPr="00703DD5" w:rsidRDefault="00703DD5" w:rsidP="007005B2">
            <w:pPr>
              <w:pStyle w:val="ROWTABELLA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A.S.D. OSTRENSE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CFCD269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A20BF16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54FB0FE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D45DFCE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CA7D261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D3EA67C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785B552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F89CF33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4DEAB25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0</w:t>
            </w:r>
          </w:p>
        </w:tc>
      </w:tr>
      <w:tr w:rsidR="00703DD5" w:rsidRPr="00703DD5" w14:paraId="55925A0E" w14:textId="77777777" w:rsidTr="00703DD5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BEDE0D3" w14:textId="77777777" w:rsidR="00703DD5" w:rsidRPr="00703DD5" w:rsidRDefault="00703DD5" w:rsidP="007005B2">
            <w:pPr>
              <w:pStyle w:val="ROWTABELLA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A.S.D. REAL S.COSTANZO CALCIO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FD7017B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66084DB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D58FBE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EF818C2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EDA8ECF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1A58E38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74DA6DA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906CEFE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53FA463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0</w:t>
            </w:r>
          </w:p>
        </w:tc>
      </w:tr>
      <w:tr w:rsidR="00703DD5" w:rsidRPr="00703DD5" w14:paraId="0AB6813A" w14:textId="77777777" w:rsidTr="00703DD5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A95C119" w14:textId="77777777" w:rsidR="00703DD5" w:rsidRPr="00703DD5" w:rsidRDefault="00703DD5" w:rsidP="007005B2">
            <w:pPr>
              <w:pStyle w:val="ROWTABELLA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A.S.D. AMICI DEL CENTROSOCIO SP.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E1DB925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5548AD9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75F6878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237A1ED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B4BF53D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C0BED76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0A1D2EE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B25F976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ADFE73A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0</w:t>
            </w:r>
          </w:p>
        </w:tc>
      </w:tr>
      <w:tr w:rsidR="00703DD5" w:rsidRPr="00703DD5" w14:paraId="4B3AA023" w14:textId="77777777" w:rsidTr="00703DD5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68849CB" w14:textId="77777777" w:rsidR="00703DD5" w:rsidRPr="00703DD5" w:rsidRDefault="00703DD5" w:rsidP="007005B2">
            <w:pPr>
              <w:pStyle w:val="ROWTABELLA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G.S. AUDAX 1970 S.ANGELO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5839B4F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4E9DFC5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B3A59A4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88DB096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EBC3352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509BFE9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2140F82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6A3BB1A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24DBC39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0</w:t>
            </w:r>
          </w:p>
        </w:tc>
      </w:tr>
      <w:tr w:rsidR="00703DD5" w:rsidRPr="00703DD5" w14:paraId="6F3AEE02" w14:textId="77777777" w:rsidTr="00703DD5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31E38DB" w14:textId="77777777" w:rsidR="00703DD5" w:rsidRPr="00703DD5" w:rsidRDefault="00703DD5" w:rsidP="007005B2">
            <w:pPr>
              <w:pStyle w:val="ROWTABELLA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A.S.D. CASTELBELLINO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977F0BD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95B71ED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42E872F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804FA1B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1FBA42B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DD5CE9B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E63C0A4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3E20D20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21E4B48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0</w:t>
            </w:r>
          </w:p>
        </w:tc>
      </w:tr>
      <w:tr w:rsidR="00703DD5" w:rsidRPr="00703DD5" w14:paraId="251F9D7A" w14:textId="77777777" w:rsidTr="00703DD5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2C9AF4C" w14:textId="77777777" w:rsidR="00703DD5" w:rsidRPr="00703DD5" w:rsidRDefault="00703DD5" w:rsidP="007005B2">
            <w:pPr>
              <w:pStyle w:val="ROWTABELLA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A.P.D. VERBENA C5 ANCONA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E56D817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4ACD041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4BE4F04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3EA1A9B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70B7118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CFE75D1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8FAB36F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4C2815E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4E9B708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0</w:t>
            </w:r>
          </w:p>
        </w:tc>
      </w:tr>
      <w:tr w:rsidR="00703DD5" w:rsidRPr="00703DD5" w14:paraId="6B6D4CF6" w14:textId="77777777" w:rsidTr="00703DD5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8E9168E" w14:textId="77777777" w:rsidR="00703DD5" w:rsidRPr="00703DD5" w:rsidRDefault="00703DD5" w:rsidP="007005B2">
            <w:pPr>
              <w:pStyle w:val="ROWTABELLA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A.S.D. FFJ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1131922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4B7F522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043F3A3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9E6AFB3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1EF26B2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EAC24C7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D0B9CEA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18FA6CE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EFF18F6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0</w:t>
            </w:r>
          </w:p>
        </w:tc>
      </w:tr>
      <w:tr w:rsidR="00703DD5" w:rsidRPr="00703DD5" w14:paraId="333444AD" w14:textId="77777777" w:rsidTr="00703DD5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B2E7107" w14:textId="77777777" w:rsidR="00703DD5" w:rsidRPr="00703DD5" w:rsidRDefault="00703DD5" w:rsidP="007005B2">
            <w:pPr>
              <w:pStyle w:val="ROWTABELLA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A.P.D. CERRETO D ESI C5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FB2F688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FA882D8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EB05E39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1BB507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4FCC55A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02BF89E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1EDA6F5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52ACB83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5CE3781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0</w:t>
            </w:r>
          </w:p>
        </w:tc>
      </w:tr>
      <w:tr w:rsidR="00703DD5" w:rsidRPr="00703DD5" w14:paraId="699E1640" w14:textId="77777777" w:rsidTr="00703DD5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73B8181" w14:textId="77777777" w:rsidR="00703DD5" w:rsidRPr="00703DD5" w:rsidRDefault="00703DD5" w:rsidP="007005B2">
            <w:pPr>
              <w:pStyle w:val="ROWTABELLA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A.S.D. CITTA DI FALCONARA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0E417D7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9737531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D63835D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DB340DA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0CBE2A2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8C228DB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BA648C0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541DCDF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AC318E0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0</w:t>
            </w:r>
          </w:p>
        </w:tc>
      </w:tr>
      <w:tr w:rsidR="00703DD5" w:rsidRPr="00703DD5" w14:paraId="490123E9" w14:textId="77777777" w:rsidTr="00703DD5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0C87D06" w14:textId="77777777" w:rsidR="00703DD5" w:rsidRPr="00703DD5" w:rsidRDefault="00703DD5" w:rsidP="007005B2">
            <w:pPr>
              <w:pStyle w:val="ROWTABELLA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A.S.D. FANO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6713EF9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189B098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A48A4C4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FE5BC1C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B6E4DE5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1AF2E3A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88D0711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554E029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-24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4284C39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0</w:t>
            </w:r>
          </w:p>
        </w:tc>
      </w:tr>
      <w:tr w:rsidR="00703DD5" w:rsidRPr="00703DD5" w14:paraId="18B0D258" w14:textId="77777777" w:rsidTr="00703DD5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BCB8F90" w14:textId="77777777" w:rsidR="00703DD5" w:rsidRPr="00703DD5" w:rsidRDefault="00703DD5" w:rsidP="007005B2">
            <w:pPr>
              <w:pStyle w:val="ROWTABELLA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POL. SANTA MARIA NUOVA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B4F730F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1FDE7EF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4B77B5D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E0479D3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CC261BB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82C00C0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B2599F9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C909F3A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-40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3394FA3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0</w:t>
            </w:r>
          </w:p>
        </w:tc>
      </w:tr>
    </w:tbl>
    <w:p w14:paraId="5282414D" w14:textId="77777777" w:rsidR="00703DD5" w:rsidRPr="00703DD5" w:rsidRDefault="00703DD5" w:rsidP="00703DD5">
      <w:pPr>
        <w:pStyle w:val="breakline"/>
        <w:divId w:val="527259509"/>
        <w:rPr>
          <w:color w:val="002060"/>
        </w:rPr>
      </w:pPr>
    </w:p>
    <w:p w14:paraId="6A0FFDD0" w14:textId="77777777" w:rsidR="00703DD5" w:rsidRPr="00703DD5" w:rsidRDefault="00703DD5" w:rsidP="00703DD5">
      <w:pPr>
        <w:pStyle w:val="breakline"/>
        <w:divId w:val="527259509"/>
        <w:rPr>
          <w:color w:val="002060"/>
        </w:rPr>
      </w:pPr>
    </w:p>
    <w:p w14:paraId="02890269" w14:textId="77777777" w:rsidR="00703DD5" w:rsidRPr="00703DD5" w:rsidRDefault="00703DD5" w:rsidP="00703DD5">
      <w:pPr>
        <w:pStyle w:val="SOTTOTITOLOCAMPIONATO1"/>
        <w:divId w:val="527259509"/>
        <w:rPr>
          <w:color w:val="002060"/>
        </w:rPr>
      </w:pPr>
      <w:r w:rsidRPr="00703DD5">
        <w:rPr>
          <w:color w:val="002060"/>
        </w:rPr>
        <w:t>GIRONE B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703DD5" w:rsidRPr="00703DD5" w14:paraId="5EC54149" w14:textId="77777777" w:rsidTr="00703DD5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D2E348F" w14:textId="77777777" w:rsidR="00703DD5" w:rsidRPr="00703DD5" w:rsidRDefault="00703DD5" w:rsidP="007005B2">
            <w:pPr>
              <w:pStyle w:val="HEADERTABELLA"/>
              <w:rPr>
                <w:color w:val="002060"/>
              </w:rPr>
            </w:pPr>
            <w:r w:rsidRPr="00703DD5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0A3378E" w14:textId="77777777" w:rsidR="00703DD5" w:rsidRPr="00703DD5" w:rsidRDefault="00703DD5" w:rsidP="007005B2">
            <w:pPr>
              <w:pStyle w:val="HEADERTABELLA"/>
              <w:rPr>
                <w:color w:val="002060"/>
              </w:rPr>
            </w:pPr>
            <w:r w:rsidRPr="00703DD5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09718C1" w14:textId="77777777" w:rsidR="00703DD5" w:rsidRPr="00703DD5" w:rsidRDefault="00703DD5" w:rsidP="007005B2">
            <w:pPr>
              <w:pStyle w:val="HEADERTABELLA"/>
              <w:rPr>
                <w:color w:val="002060"/>
              </w:rPr>
            </w:pPr>
            <w:r w:rsidRPr="00703DD5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F9D799B" w14:textId="77777777" w:rsidR="00703DD5" w:rsidRPr="00703DD5" w:rsidRDefault="00703DD5" w:rsidP="007005B2">
            <w:pPr>
              <w:pStyle w:val="HEADERTABELLA"/>
              <w:rPr>
                <w:color w:val="002060"/>
              </w:rPr>
            </w:pPr>
            <w:r w:rsidRPr="00703DD5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74F12D0" w14:textId="77777777" w:rsidR="00703DD5" w:rsidRPr="00703DD5" w:rsidRDefault="00703DD5" w:rsidP="007005B2">
            <w:pPr>
              <w:pStyle w:val="HEADERTABELLA"/>
              <w:rPr>
                <w:color w:val="002060"/>
              </w:rPr>
            </w:pPr>
            <w:r w:rsidRPr="00703DD5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F9197CA" w14:textId="77777777" w:rsidR="00703DD5" w:rsidRPr="00703DD5" w:rsidRDefault="00703DD5" w:rsidP="007005B2">
            <w:pPr>
              <w:pStyle w:val="HEADERTABELLA"/>
              <w:rPr>
                <w:color w:val="002060"/>
              </w:rPr>
            </w:pPr>
            <w:r w:rsidRPr="00703DD5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F79259B" w14:textId="77777777" w:rsidR="00703DD5" w:rsidRPr="00703DD5" w:rsidRDefault="00703DD5" w:rsidP="007005B2">
            <w:pPr>
              <w:pStyle w:val="HEADERTABELLA"/>
              <w:rPr>
                <w:color w:val="002060"/>
              </w:rPr>
            </w:pPr>
            <w:r w:rsidRPr="00703DD5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5A483A7" w14:textId="77777777" w:rsidR="00703DD5" w:rsidRPr="00703DD5" w:rsidRDefault="00703DD5" w:rsidP="007005B2">
            <w:pPr>
              <w:pStyle w:val="HEADERTABELLA"/>
              <w:rPr>
                <w:color w:val="002060"/>
              </w:rPr>
            </w:pPr>
            <w:r w:rsidRPr="00703DD5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35B5710" w14:textId="77777777" w:rsidR="00703DD5" w:rsidRPr="00703DD5" w:rsidRDefault="00703DD5" w:rsidP="007005B2">
            <w:pPr>
              <w:pStyle w:val="HEADERTABELLA"/>
              <w:rPr>
                <w:color w:val="002060"/>
              </w:rPr>
            </w:pPr>
            <w:r w:rsidRPr="00703DD5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227DFE5" w14:textId="77777777" w:rsidR="00703DD5" w:rsidRPr="00703DD5" w:rsidRDefault="00703DD5" w:rsidP="007005B2">
            <w:pPr>
              <w:pStyle w:val="HEADERTABELLA"/>
              <w:rPr>
                <w:color w:val="002060"/>
              </w:rPr>
            </w:pPr>
            <w:r w:rsidRPr="00703DD5">
              <w:rPr>
                <w:color w:val="002060"/>
              </w:rPr>
              <w:t>PE</w:t>
            </w:r>
          </w:p>
        </w:tc>
      </w:tr>
      <w:tr w:rsidR="00703DD5" w:rsidRPr="00703DD5" w14:paraId="6A3CCCE8" w14:textId="77777777" w:rsidTr="00703DD5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0667957" w14:textId="77777777" w:rsidR="00703DD5" w:rsidRPr="00703DD5" w:rsidRDefault="00703DD5" w:rsidP="007005B2">
            <w:pPr>
              <w:pStyle w:val="ROWTABELLA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A.S.D. PIETRALACROCE 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649E70F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C31E5DE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14C5111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CE9D5D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C77EEB8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00E10C4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6A5F5DC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7D5DDC7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2A9E181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0</w:t>
            </w:r>
          </w:p>
        </w:tc>
      </w:tr>
      <w:tr w:rsidR="00703DD5" w:rsidRPr="00703DD5" w14:paraId="5CE1F5E0" w14:textId="77777777" w:rsidTr="00703DD5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98DBF37" w14:textId="77777777" w:rsidR="00703DD5" w:rsidRPr="00703DD5" w:rsidRDefault="00703DD5" w:rsidP="007005B2">
            <w:pPr>
              <w:pStyle w:val="ROWTABELLA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A.S.D. MONTELUPONE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DED8025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B59B2C7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B2C63FE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104F01A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57BCD6A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9844FA6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3F05B9D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6F75461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96CC582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0</w:t>
            </w:r>
          </w:p>
        </w:tc>
      </w:tr>
      <w:tr w:rsidR="00703DD5" w:rsidRPr="00703DD5" w14:paraId="28AABEC4" w14:textId="77777777" w:rsidTr="00703DD5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3A270B5" w14:textId="77777777" w:rsidR="00703DD5" w:rsidRPr="00703DD5" w:rsidRDefault="00703DD5" w:rsidP="007005B2">
            <w:pPr>
              <w:pStyle w:val="ROWTABELLA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9CAC3E4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2C9F080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81C1CD7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98B42BE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E8C364F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40C52E2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7D48E4E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06416E3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ACEC00E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0</w:t>
            </w:r>
          </w:p>
        </w:tc>
      </w:tr>
      <w:tr w:rsidR="00703DD5" w:rsidRPr="00703DD5" w14:paraId="1DE88095" w14:textId="77777777" w:rsidTr="00703DD5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9652B56" w14:textId="77777777" w:rsidR="00703DD5" w:rsidRPr="00703DD5" w:rsidRDefault="00703DD5" w:rsidP="007005B2">
            <w:pPr>
              <w:pStyle w:val="ROWTABELLA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A.S.D. ACLI MANTOVANI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93C5CAD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BBC6245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512A9A4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802B15F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A5B7D93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2ED581B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659C646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D182354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2101452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0</w:t>
            </w:r>
          </w:p>
        </w:tc>
      </w:tr>
      <w:tr w:rsidR="00703DD5" w:rsidRPr="00703DD5" w14:paraId="3C2A82DE" w14:textId="77777777" w:rsidTr="00703DD5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B999217" w14:textId="77777777" w:rsidR="00703DD5" w:rsidRPr="00703DD5" w:rsidRDefault="00703DD5" w:rsidP="007005B2">
            <w:pPr>
              <w:pStyle w:val="ROWTABELLA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ASD.P. CANDIA BARACCOLA ASPIO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D8684E0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CA45D6B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8A095C3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39DFCAF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EF38ACF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020FABE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C40392C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DE00E8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DD5BFC3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0</w:t>
            </w:r>
          </w:p>
        </w:tc>
      </w:tr>
      <w:tr w:rsidR="00703DD5" w:rsidRPr="00703DD5" w14:paraId="2291CD45" w14:textId="77777777" w:rsidTr="00703DD5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5EB4F32" w14:textId="77777777" w:rsidR="00703DD5" w:rsidRPr="00703DD5" w:rsidRDefault="00703DD5" w:rsidP="007005B2">
            <w:pPr>
              <w:pStyle w:val="ROWTABELLA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A.S.D. INVICTA FUTSAL MACERATA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F4A151E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8190594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2F7C4F9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4C65DD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BECAE39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1E47981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5161791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B92D703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B4F76EB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0</w:t>
            </w:r>
          </w:p>
        </w:tc>
      </w:tr>
      <w:tr w:rsidR="00703DD5" w:rsidRPr="00703DD5" w14:paraId="37D9E36F" w14:textId="77777777" w:rsidTr="00703DD5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E7C96E0" w14:textId="77777777" w:rsidR="00703DD5" w:rsidRPr="00703DD5" w:rsidRDefault="00703DD5" w:rsidP="007005B2">
            <w:pPr>
              <w:pStyle w:val="ROWTABELLA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A.S.D. CASENUOVE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CB4DBCE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1612BCD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DA39A0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9E1AD61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1C53E8D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6FD78AC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50B22F8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7495EAE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4C22A34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0</w:t>
            </w:r>
          </w:p>
        </w:tc>
      </w:tr>
      <w:tr w:rsidR="00703DD5" w:rsidRPr="00703DD5" w14:paraId="310EA079" w14:textId="77777777" w:rsidTr="00703DD5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CF6EB4C" w14:textId="77777777" w:rsidR="00703DD5" w:rsidRPr="00703DD5" w:rsidRDefault="00703DD5" w:rsidP="007005B2">
            <w:pPr>
              <w:pStyle w:val="ROWTABELLA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C.U.S. ANCONA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AD9182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8B40C56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E49E620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40E643D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2879DC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6D7D6F3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15DDC93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8E3EB5D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AC92149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0</w:t>
            </w:r>
          </w:p>
        </w:tc>
      </w:tr>
      <w:tr w:rsidR="00703DD5" w:rsidRPr="00703DD5" w14:paraId="43BA1BFC" w14:textId="77777777" w:rsidTr="00703DD5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92F0937" w14:textId="77777777" w:rsidR="00703DD5" w:rsidRPr="00703DD5" w:rsidRDefault="00703DD5" w:rsidP="007005B2">
            <w:pPr>
              <w:pStyle w:val="ROWTABELLA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A.S.D. NUOVA JUVENTINA FFC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C8152DB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8546729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906744C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7A870BC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3F9B011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CE458DD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F31E436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80CC1DC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C75F163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0</w:t>
            </w:r>
          </w:p>
        </w:tc>
      </w:tr>
      <w:tr w:rsidR="00703DD5" w:rsidRPr="00703DD5" w14:paraId="70416628" w14:textId="77777777" w:rsidTr="00703DD5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5D07527" w14:textId="77777777" w:rsidR="00703DD5" w:rsidRPr="00703DD5" w:rsidRDefault="00703DD5" w:rsidP="007005B2">
            <w:pPr>
              <w:pStyle w:val="ROWTABELLA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A.S.D. FUTSAL MONTURANO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92B3482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98A22D0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3665942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7B0EB3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3EF94B6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928DFFC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25A689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727D09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337CA4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0</w:t>
            </w:r>
          </w:p>
        </w:tc>
      </w:tr>
      <w:tr w:rsidR="00703DD5" w:rsidRPr="00703DD5" w14:paraId="70482AC7" w14:textId="77777777" w:rsidTr="00703DD5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7F910C8" w14:textId="77777777" w:rsidR="00703DD5" w:rsidRPr="00703DD5" w:rsidRDefault="00703DD5" w:rsidP="007005B2">
            <w:pPr>
              <w:pStyle w:val="ROWTABELLA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lastRenderedPageBreak/>
              <w:t>S.R.L. FUTSAL COBA SPORTIVA DIL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905930F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5E78E72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F50B01D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5811662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444A33E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8373BBD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9FBC708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B0F6408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-22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87D76ED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0</w:t>
            </w:r>
          </w:p>
        </w:tc>
      </w:tr>
    </w:tbl>
    <w:p w14:paraId="692586A1" w14:textId="77777777" w:rsidR="00703DD5" w:rsidRPr="00703DD5" w:rsidRDefault="00703DD5" w:rsidP="00703DD5">
      <w:pPr>
        <w:pStyle w:val="TITOLOPRINC"/>
        <w:divId w:val="527259509"/>
        <w:rPr>
          <w:color w:val="002060"/>
          <w:sz w:val="12"/>
          <w:szCs w:val="12"/>
        </w:rPr>
      </w:pPr>
    </w:p>
    <w:p w14:paraId="1B60F4FD" w14:textId="6D53A388" w:rsidR="00703DD5" w:rsidRPr="00703DD5" w:rsidRDefault="00703DD5" w:rsidP="00703DD5">
      <w:pPr>
        <w:pStyle w:val="TITOLOPRINC"/>
        <w:divId w:val="527259509"/>
        <w:rPr>
          <w:color w:val="002060"/>
        </w:rPr>
      </w:pPr>
      <w:bookmarkStart w:id="198" w:name="_Toc12618948"/>
      <w:r w:rsidRPr="00703DD5">
        <w:rPr>
          <w:color w:val="002060"/>
        </w:rPr>
        <w:t>CLASSIFICA</w:t>
      </w:r>
      <w:r>
        <w:rPr>
          <w:color w:val="002060"/>
        </w:rPr>
        <w:t xml:space="preserve"> SECONDA FASE</w:t>
      </w:r>
      <w:bookmarkEnd w:id="198"/>
    </w:p>
    <w:p w14:paraId="71A34F05" w14:textId="77777777" w:rsidR="00703DD5" w:rsidRPr="00703DD5" w:rsidRDefault="00703DD5" w:rsidP="00703DD5">
      <w:pPr>
        <w:pStyle w:val="breakline"/>
        <w:divId w:val="527259509"/>
        <w:rPr>
          <w:color w:val="002060"/>
        </w:rPr>
      </w:pPr>
    </w:p>
    <w:p w14:paraId="211B6D1A" w14:textId="77777777" w:rsidR="00703DD5" w:rsidRPr="00703DD5" w:rsidRDefault="00703DD5" w:rsidP="00703DD5">
      <w:pPr>
        <w:pStyle w:val="breakline"/>
        <w:divId w:val="527259509"/>
        <w:rPr>
          <w:color w:val="002060"/>
        </w:rPr>
      </w:pPr>
    </w:p>
    <w:p w14:paraId="343542B5" w14:textId="77777777" w:rsidR="00703DD5" w:rsidRPr="00703DD5" w:rsidRDefault="00703DD5" w:rsidP="00703DD5">
      <w:pPr>
        <w:pStyle w:val="SOTTOTITOLOCAMPIONATO1"/>
        <w:divId w:val="527259509"/>
        <w:rPr>
          <w:color w:val="002060"/>
        </w:rPr>
      </w:pPr>
      <w:r w:rsidRPr="00703DD5">
        <w:rPr>
          <w:color w:val="002060"/>
        </w:rPr>
        <w:t>GIRONE G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703DD5" w:rsidRPr="00703DD5" w14:paraId="60C9A478" w14:textId="77777777" w:rsidTr="00703DD5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A4CDF6F" w14:textId="77777777" w:rsidR="00703DD5" w:rsidRPr="00703DD5" w:rsidRDefault="00703DD5" w:rsidP="007005B2">
            <w:pPr>
              <w:pStyle w:val="HEADERTABELLA"/>
              <w:rPr>
                <w:color w:val="002060"/>
              </w:rPr>
            </w:pPr>
            <w:r w:rsidRPr="00703DD5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224A2AD" w14:textId="77777777" w:rsidR="00703DD5" w:rsidRPr="00703DD5" w:rsidRDefault="00703DD5" w:rsidP="007005B2">
            <w:pPr>
              <w:pStyle w:val="HEADERTABELLA"/>
              <w:rPr>
                <w:color w:val="002060"/>
              </w:rPr>
            </w:pPr>
            <w:r w:rsidRPr="00703DD5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281C2B5" w14:textId="77777777" w:rsidR="00703DD5" w:rsidRPr="00703DD5" w:rsidRDefault="00703DD5" w:rsidP="007005B2">
            <w:pPr>
              <w:pStyle w:val="HEADERTABELLA"/>
              <w:rPr>
                <w:color w:val="002060"/>
              </w:rPr>
            </w:pPr>
            <w:r w:rsidRPr="00703DD5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71756F8" w14:textId="77777777" w:rsidR="00703DD5" w:rsidRPr="00703DD5" w:rsidRDefault="00703DD5" w:rsidP="007005B2">
            <w:pPr>
              <w:pStyle w:val="HEADERTABELLA"/>
              <w:rPr>
                <w:color w:val="002060"/>
              </w:rPr>
            </w:pPr>
            <w:r w:rsidRPr="00703DD5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570514B" w14:textId="77777777" w:rsidR="00703DD5" w:rsidRPr="00703DD5" w:rsidRDefault="00703DD5" w:rsidP="007005B2">
            <w:pPr>
              <w:pStyle w:val="HEADERTABELLA"/>
              <w:rPr>
                <w:color w:val="002060"/>
              </w:rPr>
            </w:pPr>
            <w:r w:rsidRPr="00703DD5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0EB9BFD" w14:textId="77777777" w:rsidR="00703DD5" w:rsidRPr="00703DD5" w:rsidRDefault="00703DD5" w:rsidP="007005B2">
            <w:pPr>
              <w:pStyle w:val="HEADERTABELLA"/>
              <w:rPr>
                <w:color w:val="002060"/>
              </w:rPr>
            </w:pPr>
            <w:r w:rsidRPr="00703DD5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9CC086A" w14:textId="77777777" w:rsidR="00703DD5" w:rsidRPr="00703DD5" w:rsidRDefault="00703DD5" w:rsidP="007005B2">
            <w:pPr>
              <w:pStyle w:val="HEADERTABELLA"/>
              <w:rPr>
                <w:color w:val="002060"/>
              </w:rPr>
            </w:pPr>
            <w:r w:rsidRPr="00703DD5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6B7344" w14:textId="77777777" w:rsidR="00703DD5" w:rsidRPr="00703DD5" w:rsidRDefault="00703DD5" w:rsidP="007005B2">
            <w:pPr>
              <w:pStyle w:val="HEADERTABELLA"/>
              <w:rPr>
                <w:color w:val="002060"/>
              </w:rPr>
            </w:pPr>
            <w:r w:rsidRPr="00703DD5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C31F0B5" w14:textId="77777777" w:rsidR="00703DD5" w:rsidRPr="00703DD5" w:rsidRDefault="00703DD5" w:rsidP="007005B2">
            <w:pPr>
              <w:pStyle w:val="HEADERTABELLA"/>
              <w:rPr>
                <w:color w:val="002060"/>
              </w:rPr>
            </w:pPr>
            <w:r w:rsidRPr="00703DD5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2EC5D72" w14:textId="77777777" w:rsidR="00703DD5" w:rsidRPr="00703DD5" w:rsidRDefault="00703DD5" w:rsidP="007005B2">
            <w:pPr>
              <w:pStyle w:val="HEADERTABELLA"/>
              <w:rPr>
                <w:color w:val="002060"/>
              </w:rPr>
            </w:pPr>
            <w:r w:rsidRPr="00703DD5">
              <w:rPr>
                <w:color w:val="002060"/>
              </w:rPr>
              <w:t>PE</w:t>
            </w:r>
          </w:p>
        </w:tc>
      </w:tr>
      <w:tr w:rsidR="00703DD5" w:rsidRPr="00703DD5" w14:paraId="187F5BFD" w14:textId="77777777" w:rsidTr="00703DD5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2B7896E" w14:textId="77777777" w:rsidR="00703DD5" w:rsidRPr="00703DD5" w:rsidRDefault="00703DD5" w:rsidP="007005B2">
            <w:pPr>
              <w:pStyle w:val="ROWTABELLA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G.S. AUDAX 1970 S.ANGELO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62001C6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4F0E757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8E7C95A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F2445E2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D99ADD2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BAE060A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E2A82AD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FE406E8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9E9C6DF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0</w:t>
            </w:r>
          </w:p>
        </w:tc>
      </w:tr>
      <w:tr w:rsidR="00703DD5" w:rsidRPr="00703DD5" w14:paraId="1B04A8FF" w14:textId="77777777" w:rsidTr="00703DD5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8F8BFDD" w14:textId="77777777" w:rsidR="00703DD5" w:rsidRPr="00703DD5" w:rsidRDefault="00703DD5" w:rsidP="007005B2">
            <w:pPr>
              <w:pStyle w:val="ROWTABELLA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9E58203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4B9892D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CD06641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1EF9C77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0523456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CAE7612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BF47E88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DA72881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0C9DBDE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0</w:t>
            </w:r>
          </w:p>
        </w:tc>
      </w:tr>
      <w:tr w:rsidR="00703DD5" w:rsidRPr="00703DD5" w14:paraId="15998398" w14:textId="77777777" w:rsidTr="00703DD5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CD3EDD8" w14:textId="77777777" w:rsidR="00703DD5" w:rsidRPr="00703DD5" w:rsidRDefault="00703DD5" w:rsidP="007005B2">
            <w:pPr>
              <w:pStyle w:val="ROWTABELLA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A.S.D. ACLI MANTOVANI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9583B95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F27AE1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960C29C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016AF58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1518030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EAF7447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C0C89D3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8102B23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539C22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0</w:t>
            </w:r>
          </w:p>
        </w:tc>
      </w:tr>
      <w:tr w:rsidR="00703DD5" w:rsidRPr="00703DD5" w14:paraId="285ABFCE" w14:textId="77777777" w:rsidTr="00703DD5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D5A1D62" w14:textId="77777777" w:rsidR="00703DD5" w:rsidRPr="00703DD5" w:rsidRDefault="00703DD5" w:rsidP="007005B2">
            <w:pPr>
              <w:pStyle w:val="ROWTABELLA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A.S.D. OSTRENSE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5261729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1536293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6F983B5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D3E9C95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609D433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21E7AB9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656EF03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1C1DD6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1B142C2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0</w:t>
            </w:r>
          </w:p>
        </w:tc>
      </w:tr>
      <w:tr w:rsidR="00703DD5" w:rsidRPr="00703DD5" w14:paraId="5AC54AFB" w14:textId="77777777" w:rsidTr="00703DD5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C7D0592" w14:textId="77777777" w:rsidR="00703DD5" w:rsidRPr="00703DD5" w:rsidRDefault="00703DD5" w:rsidP="007005B2">
            <w:pPr>
              <w:pStyle w:val="ROWTABELLA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A.S.D. REAL S.COSTANZO CALCIO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34B93AC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56CFAF6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0E48229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9625415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C4086C5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27EDE94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82D9147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72B55DF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489EFE8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0</w:t>
            </w:r>
          </w:p>
        </w:tc>
      </w:tr>
      <w:tr w:rsidR="00703DD5" w:rsidRPr="00703DD5" w14:paraId="41851BA7" w14:textId="77777777" w:rsidTr="00703DD5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DDA65C2" w14:textId="77777777" w:rsidR="00703DD5" w:rsidRPr="00703DD5" w:rsidRDefault="00703DD5" w:rsidP="007005B2">
            <w:pPr>
              <w:pStyle w:val="ROWTABELLA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A.S.D. PIETRALACROCE 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E7EB6DE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E3A31FE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99CEB31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3F76B7A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5E2F566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EED07DE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653CA3B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7821992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51BAB3C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0</w:t>
            </w:r>
          </w:p>
        </w:tc>
      </w:tr>
      <w:tr w:rsidR="00703DD5" w:rsidRPr="00703DD5" w14:paraId="225EAA17" w14:textId="77777777" w:rsidTr="00703DD5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A829D14" w14:textId="77777777" w:rsidR="00703DD5" w:rsidRPr="00703DD5" w:rsidRDefault="00703DD5" w:rsidP="007005B2">
            <w:pPr>
              <w:pStyle w:val="ROWTABELLA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A.S.D. AMICI DEL CENTROSOCIO SP.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FD0BFB6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5792D8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8A92755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C56D0ED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99A0743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515763A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3653D3A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DEAAFB6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F63CA8F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0</w:t>
            </w:r>
          </w:p>
        </w:tc>
      </w:tr>
      <w:tr w:rsidR="00703DD5" w:rsidRPr="00703DD5" w14:paraId="548C03E0" w14:textId="77777777" w:rsidTr="00703DD5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4AFFB8A" w14:textId="77777777" w:rsidR="00703DD5" w:rsidRPr="00703DD5" w:rsidRDefault="00703DD5" w:rsidP="007005B2">
            <w:pPr>
              <w:pStyle w:val="ROWTABELLA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A.S.D. MONTELUPONE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E51A60B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D5B9D5B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EB09016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69488B8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B4D9D8A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BA16E6E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B164DC0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1B185C8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2662AFC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0</w:t>
            </w:r>
          </w:p>
        </w:tc>
      </w:tr>
    </w:tbl>
    <w:p w14:paraId="1A7D8BCF" w14:textId="77777777" w:rsidR="00703DD5" w:rsidRPr="00703DD5" w:rsidRDefault="00703DD5" w:rsidP="00703DD5">
      <w:pPr>
        <w:pStyle w:val="breakline"/>
        <w:divId w:val="527259509"/>
        <w:rPr>
          <w:color w:val="002060"/>
        </w:rPr>
      </w:pPr>
    </w:p>
    <w:p w14:paraId="5D693919" w14:textId="77777777" w:rsidR="00703DD5" w:rsidRPr="00703DD5" w:rsidRDefault="00703DD5" w:rsidP="00703DD5">
      <w:pPr>
        <w:pStyle w:val="breakline"/>
        <w:divId w:val="527259509"/>
        <w:rPr>
          <w:color w:val="002060"/>
        </w:rPr>
      </w:pPr>
    </w:p>
    <w:p w14:paraId="28C05710" w14:textId="77777777" w:rsidR="00703DD5" w:rsidRPr="00703DD5" w:rsidRDefault="00703DD5" w:rsidP="00703DD5">
      <w:pPr>
        <w:pStyle w:val="SOTTOTITOLOCAMPIONATO1"/>
        <w:divId w:val="527259509"/>
        <w:rPr>
          <w:color w:val="002060"/>
        </w:rPr>
      </w:pPr>
      <w:r w:rsidRPr="00703DD5">
        <w:rPr>
          <w:color w:val="002060"/>
        </w:rPr>
        <w:t>GIRONE SA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703DD5" w:rsidRPr="00703DD5" w14:paraId="343C00F7" w14:textId="77777777" w:rsidTr="00703DD5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5D8D8A0" w14:textId="77777777" w:rsidR="00703DD5" w:rsidRPr="00703DD5" w:rsidRDefault="00703DD5" w:rsidP="007005B2">
            <w:pPr>
              <w:pStyle w:val="HEADERTABELLA"/>
              <w:rPr>
                <w:color w:val="002060"/>
              </w:rPr>
            </w:pPr>
            <w:r w:rsidRPr="00703DD5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AFB6DD6" w14:textId="77777777" w:rsidR="00703DD5" w:rsidRPr="00703DD5" w:rsidRDefault="00703DD5" w:rsidP="007005B2">
            <w:pPr>
              <w:pStyle w:val="HEADERTABELLA"/>
              <w:rPr>
                <w:color w:val="002060"/>
              </w:rPr>
            </w:pPr>
            <w:r w:rsidRPr="00703DD5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AB15A06" w14:textId="77777777" w:rsidR="00703DD5" w:rsidRPr="00703DD5" w:rsidRDefault="00703DD5" w:rsidP="007005B2">
            <w:pPr>
              <w:pStyle w:val="HEADERTABELLA"/>
              <w:rPr>
                <w:color w:val="002060"/>
              </w:rPr>
            </w:pPr>
            <w:r w:rsidRPr="00703DD5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0D76342" w14:textId="77777777" w:rsidR="00703DD5" w:rsidRPr="00703DD5" w:rsidRDefault="00703DD5" w:rsidP="007005B2">
            <w:pPr>
              <w:pStyle w:val="HEADERTABELLA"/>
              <w:rPr>
                <w:color w:val="002060"/>
              </w:rPr>
            </w:pPr>
            <w:r w:rsidRPr="00703DD5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207B4F8" w14:textId="77777777" w:rsidR="00703DD5" w:rsidRPr="00703DD5" w:rsidRDefault="00703DD5" w:rsidP="007005B2">
            <w:pPr>
              <w:pStyle w:val="HEADERTABELLA"/>
              <w:rPr>
                <w:color w:val="002060"/>
              </w:rPr>
            </w:pPr>
            <w:r w:rsidRPr="00703DD5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CB64757" w14:textId="77777777" w:rsidR="00703DD5" w:rsidRPr="00703DD5" w:rsidRDefault="00703DD5" w:rsidP="007005B2">
            <w:pPr>
              <w:pStyle w:val="HEADERTABELLA"/>
              <w:rPr>
                <w:color w:val="002060"/>
              </w:rPr>
            </w:pPr>
            <w:r w:rsidRPr="00703DD5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7DBA5C1" w14:textId="77777777" w:rsidR="00703DD5" w:rsidRPr="00703DD5" w:rsidRDefault="00703DD5" w:rsidP="007005B2">
            <w:pPr>
              <w:pStyle w:val="HEADERTABELLA"/>
              <w:rPr>
                <w:color w:val="002060"/>
              </w:rPr>
            </w:pPr>
            <w:r w:rsidRPr="00703DD5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072AC16" w14:textId="77777777" w:rsidR="00703DD5" w:rsidRPr="00703DD5" w:rsidRDefault="00703DD5" w:rsidP="007005B2">
            <w:pPr>
              <w:pStyle w:val="HEADERTABELLA"/>
              <w:rPr>
                <w:color w:val="002060"/>
              </w:rPr>
            </w:pPr>
            <w:r w:rsidRPr="00703DD5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A40B311" w14:textId="77777777" w:rsidR="00703DD5" w:rsidRPr="00703DD5" w:rsidRDefault="00703DD5" w:rsidP="007005B2">
            <w:pPr>
              <w:pStyle w:val="HEADERTABELLA"/>
              <w:rPr>
                <w:color w:val="002060"/>
              </w:rPr>
            </w:pPr>
            <w:r w:rsidRPr="00703DD5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225C4F" w14:textId="77777777" w:rsidR="00703DD5" w:rsidRPr="00703DD5" w:rsidRDefault="00703DD5" w:rsidP="007005B2">
            <w:pPr>
              <w:pStyle w:val="HEADERTABELLA"/>
              <w:rPr>
                <w:color w:val="002060"/>
              </w:rPr>
            </w:pPr>
            <w:r w:rsidRPr="00703DD5">
              <w:rPr>
                <w:color w:val="002060"/>
              </w:rPr>
              <w:t>PE</w:t>
            </w:r>
          </w:p>
        </w:tc>
      </w:tr>
      <w:tr w:rsidR="00703DD5" w:rsidRPr="00703DD5" w14:paraId="319CE28B" w14:textId="77777777" w:rsidTr="00703DD5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CFDDB65" w14:textId="77777777" w:rsidR="00703DD5" w:rsidRPr="00703DD5" w:rsidRDefault="00703DD5" w:rsidP="007005B2">
            <w:pPr>
              <w:pStyle w:val="ROWTABELLA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A.P.D. CERRETO D ESI C5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1D69F76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1B04FC1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3F06971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909F516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E0C0915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EC55E65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4C31498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AF9E522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FD821FE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0</w:t>
            </w:r>
          </w:p>
        </w:tc>
      </w:tr>
      <w:tr w:rsidR="00703DD5" w:rsidRPr="00703DD5" w14:paraId="17657180" w14:textId="77777777" w:rsidTr="00703DD5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AABBD18" w14:textId="77777777" w:rsidR="00703DD5" w:rsidRPr="00703DD5" w:rsidRDefault="00703DD5" w:rsidP="007005B2">
            <w:pPr>
              <w:pStyle w:val="ROWTABELLA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A.S.D. CITTA DI FALCONARA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9823050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2844ACC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83656DD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7AF45B6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A122065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471B543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9437467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BD55B93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326ED2B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0</w:t>
            </w:r>
          </w:p>
        </w:tc>
      </w:tr>
      <w:tr w:rsidR="00703DD5" w:rsidRPr="00703DD5" w14:paraId="149836DA" w14:textId="77777777" w:rsidTr="00703DD5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9BFFE0A" w14:textId="77777777" w:rsidR="00703DD5" w:rsidRPr="00703DD5" w:rsidRDefault="00703DD5" w:rsidP="007005B2">
            <w:pPr>
              <w:pStyle w:val="ROWTABELLA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A.S.D. CASTELBELLINO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581847F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4C4E530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0992F3D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FB617F7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7C252A5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4E95DC8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7BF9353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B83D6E9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BD85094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0</w:t>
            </w:r>
          </w:p>
        </w:tc>
      </w:tr>
      <w:tr w:rsidR="00703DD5" w:rsidRPr="00703DD5" w14:paraId="3FAE71CB" w14:textId="77777777" w:rsidTr="00703DD5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E7D110E" w14:textId="77777777" w:rsidR="00703DD5" w:rsidRPr="00703DD5" w:rsidRDefault="00703DD5" w:rsidP="007005B2">
            <w:pPr>
              <w:pStyle w:val="ROWTABELLA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A.P.D. VERBENA C5 ANCONA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0400FC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7A66E2F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DDC21D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46C9F7C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62F46CB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EBB9F34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ED77657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AE3C964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FB1B660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0</w:t>
            </w:r>
          </w:p>
        </w:tc>
      </w:tr>
      <w:tr w:rsidR="00703DD5" w:rsidRPr="00703DD5" w14:paraId="768EEA84" w14:textId="77777777" w:rsidTr="00703DD5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2504852" w14:textId="77777777" w:rsidR="00703DD5" w:rsidRPr="00703DD5" w:rsidRDefault="00703DD5" w:rsidP="007005B2">
            <w:pPr>
              <w:pStyle w:val="ROWTABELLA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A.S.D. FFJ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CF347E1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C1977A1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0F1CC1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6CED39C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798C3B1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A9823BB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99FB33F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EAC4A76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2B14AC9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0</w:t>
            </w:r>
          </w:p>
        </w:tc>
      </w:tr>
      <w:tr w:rsidR="00703DD5" w:rsidRPr="00703DD5" w14:paraId="6C1C949F" w14:textId="77777777" w:rsidTr="00703DD5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3C7C090" w14:textId="77777777" w:rsidR="00703DD5" w:rsidRPr="00703DD5" w:rsidRDefault="00703DD5" w:rsidP="007005B2">
            <w:pPr>
              <w:pStyle w:val="ROWTABELLA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A.S.D. FANO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13342D6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697BC26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619BE52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4A71DD4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A301B87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29CF38C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A37EBBE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E5BC679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1D9D066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0</w:t>
            </w:r>
          </w:p>
        </w:tc>
      </w:tr>
      <w:tr w:rsidR="00703DD5" w:rsidRPr="00703DD5" w14:paraId="5101A239" w14:textId="77777777" w:rsidTr="00703DD5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F7E811D" w14:textId="77777777" w:rsidR="00703DD5" w:rsidRPr="00703DD5" w:rsidRDefault="00703DD5" w:rsidP="007005B2">
            <w:pPr>
              <w:pStyle w:val="ROWTABELLA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POL. SANTA MARIA NUOVA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32BF7FF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8D5CFE5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D95715D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92AC937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97600F2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F0F2612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334586F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A315045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-39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0E15EE1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0</w:t>
            </w:r>
          </w:p>
        </w:tc>
      </w:tr>
    </w:tbl>
    <w:p w14:paraId="46B93F4C" w14:textId="77777777" w:rsidR="00703DD5" w:rsidRPr="00703DD5" w:rsidRDefault="00703DD5" w:rsidP="00703DD5">
      <w:pPr>
        <w:pStyle w:val="breakline"/>
        <w:divId w:val="527259509"/>
        <w:rPr>
          <w:color w:val="002060"/>
        </w:rPr>
      </w:pPr>
    </w:p>
    <w:p w14:paraId="4BBE113D" w14:textId="77777777" w:rsidR="00703DD5" w:rsidRPr="00703DD5" w:rsidRDefault="00703DD5" w:rsidP="00703DD5">
      <w:pPr>
        <w:pStyle w:val="breakline"/>
        <w:divId w:val="527259509"/>
        <w:rPr>
          <w:color w:val="002060"/>
        </w:rPr>
      </w:pPr>
    </w:p>
    <w:p w14:paraId="55A827B4" w14:textId="77777777" w:rsidR="00703DD5" w:rsidRPr="00703DD5" w:rsidRDefault="00703DD5" w:rsidP="00703DD5">
      <w:pPr>
        <w:pStyle w:val="SOTTOTITOLOCAMPIONATO1"/>
        <w:divId w:val="527259509"/>
        <w:rPr>
          <w:color w:val="002060"/>
        </w:rPr>
      </w:pPr>
      <w:r w:rsidRPr="00703DD5">
        <w:rPr>
          <w:color w:val="002060"/>
        </w:rPr>
        <w:t>GIRONE SB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703DD5" w:rsidRPr="00703DD5" w14:paraId="60A26D92" w14:textId="77777777" w:rsidTr="00703DD5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F07F65D" w14:textId="77777777" w:rsidR="00703DD5" w:rsidRPr="00703DD5" w:rsidRDefault="00703DD5" w:rsidP="007005B2">
            <w:pPr>
              <w:pStyle w:val="HEADERTABELLA"/>
              <w:rPr>
                <w:color w:val="002060"/>
              </w:rPr>
            </w:pPr>
            <w:r w:rsidRPr="00703DD5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F831CAF" w14:textId="77777777" w:rsidR="00703DD5" w:rsidRPr="00703DD5" w:rsidRDefault="00703DD5" w:rsidP="007005B2">
            <w:pPr>
              <w:pStyle w:val="HEADERTABELLA"/>
              <w:rPr>
                <w:color w:val="002060"/>
              </w:rPr>
            </w:pPr>
            <w:r w:rsidRPr="00703DD5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3F049AE" w14:textId="77777777" w:rsidR="00703DD5" w:rsidRPr="00703DD5" w:rsidRDefault="00703DD5" w:rsidP="007005B2">
            <w:pPr>
              <w:pStyle w:val="HEADERTABELLA"/>
              <w:rPr>
                <w:color w:val="002060"/>
              </w:rPr>
            </w:pPr>
            <w:r w:rsidRPr="00703DD5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4476576" w14:textId="77777777" w:rsidR="00703DD5" w:rsidRPr="00703DD5" w:rsidRDefault="00703DD5" w:rsidP="007005B2">
            <w:pPr>
              <w:pStyle w:val="HEADERTABELLA"/>
              <w:rPr>
                <w:color w:val="002060"/>
              </w:rPr>
            </w:pPr>
            <w:r w:rsidRPr="00703DD5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20C441E" w14:textId="77777777" w:rsidR="00703DD5" w:rsidRPr="00703DD5" w:rsidRDefault="00703DD5" w:rsidP="007005B2">
            <w:pPr>
              <w:pStyle w:val="HEADERTABELLA"/>
              <w:rPr>
                <w:color w:val="002060"/>
              </w:rPr>
            </w:pPr>
            <w:r w:rsidRPr="00703DD5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B9E3499" w14:textId="77777777" w:rsidR="00703DD5" w:rsidRPr="00703DD5" w:rsidRDefault="00703DD5" w:rsidP="007005B2">
            <w:pPr>
              <w:pStyle w:val="HEADERTABELLA"/>
              <w:rPr>
                <w:color w:val="002060"/>
              </w:rPr>
            </w:pPr>
            <w:r w:rsidRPr="00703DD5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F54BB9B" w14:textId="77777777" w:rsidR="00703DD5" w:rsidRPr="00703DD5" w:rsidRDefault="00703DD5" w:rsidP="007005B2">
            <w:pPr>
              <w:pStyle w:val="HEADERTABELLA"/>
              <w:rPr>
                <w:color w:val="002060"/>
              </w:rPr>
            </w:pPr>
            <w:r w:rsidRPr="00703DD5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0AE03F9" w14:textId="77777777" w:rsidR="00703DD5" w:rsidRPr="00703DD5" w:rsidRDefault="00703DD5" w:rsidP="007005B2">
            <w:pPr>
              <w:pStyle w:val="HEADERTABELLA"/>
              <w:rPr>
                <w:color w:val="002060"/>
              </w:rPr>
            </w:pPr>
            <w:r w:rsidRPr="00703DD5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EDB390E" w14:textId="77777777" w:rsidR="00703DD5" w:rsidRPr="00703DD5" w:rsidRDefault="00703DD5" w:rsidP="007005B2">
            <w:pPr>
              <w:pStyle w:val="HEADERTABELLA"/>
              <w:rPr>
                <w:color w:val="002060"/>
              </w:rPr>
            </w:pPr>
            <w:r w:rsidRPr="00703DD5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B28A081" w14:textId="77777777" w:rsidR="00703DD5" w:rsidRPr="00703DD5" w:rsidRDefault="00703DD5" w:rsidP="007005B2">
            <w:pPr>
              <w:pStyle w:val="HEADERTABELLA"/>
              <w:rPr>
                <w:color w:val="002060"/>
              </w:rPr>
            </w:pPr>
            <w:r w:rsidRPr="00703DD5">
              <w:rPr>
                <w:color w:val="002060"/>
              </w:rPr>
              <w:t>PE</w:t>
            </w:r>
          </w:p>
        </w:tc>
      </w:tr>
      <w:tr w:rsidR="00703DD5" w:rsidRPr="00703DD5" w14:paraId="6ACD8716" w14:textId="77777777" w:rsidTr="00703DD5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2526BDB" w14:textId="77777777" w:rsidR="00703DD5" w:rsidRPr="00703DD5" w:rsidRDefault="00703DD5" w:rsidP="007005B2">
            <w:pPr>
              <w:pStyle w:val="ROWTABELLA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A.S.D. NUOVA JUVENTINA FFC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F008707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248E28D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127E7E2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2F78678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CEE7A5E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3D93AA5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FABA541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6EF9C3D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14979AC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0</w:t>
            </w:r>
          </w:p>
        </w:tc>
      </w:tr>
      <w:tr w:rsidR="00703DD5" w:rsidRPr="00703DD5" w14:paraId="0FA96360" w14:textId="77777777" w:rsidTr="00703DD5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9C43B65" w14:textId="77777777" w:rsidR="00703DD5" w:rsidRPr="00703DD5" w:rsidRDefault="00703DD5" w:rsidP="007005B2">
            <w:pPr>
              <w:pStyle w:val="ROWTABELLA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A.S.D. INVICTA FUTSAL MACERATA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8277AD1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D9F77B3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9BFC45A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CDC7EA0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1F27002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CBFB2D3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13C2809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BD8DAE1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951BC16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0</w:t>
            </w:r>
          </w:p>
        </w:tc>
      </w:tr>
      <w:tr w:rsidR="00703DD5" w:rsidRPr="00703DD5" w14:paraId="43A9881B" w14:textId="77777777" w:rsidTr="00703DD5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0560302" w14:textId="77777777" w:rsidR="00703DD5" w:rsidRPr="00703DD5" w:rsidRDefault="00703DD5" w:rsidP="007005B2">
            <w:pPr>
              <w:pStyle w:val="ROWTABELLA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C.U.S. ANCONA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EBE5937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77165A0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4549261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B805241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4E0583C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DA5E0B8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FAAD47A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7A619CD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A3879E7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0</w:t>
            </w:r>
          </w:p>
        </w:tc>
      </w:tr>
      <w:tr w:rsidR="00703DD5" w:rsidRPr="00703DD5" w14:paraId="160CE211" w14:textId="77777777" w:rsidTr="00703DD5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9D750F1" w14:textId="77777777" w:rsidR="00703DD5" w:rsidRPr="00703DD5" w:rsidRDefault="00703DD5" w:rsidP="007005B2">
            <w:pPr>
              <w:pStyle w:val="ROWTABELLA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A.S.D. CASENUOVE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449254A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5284565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4FB38C4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4BD8175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51C3F92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7BF8441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9417EA3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0A428ED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4C2F3BA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0</w:t>
            </w:r>
          </w:p>
        </w:tc>
      </w:tr>
      <w:tr w:rsidR="00703DD5" w:rsidRPr="00703DD5" w14:paraId="4967FB3F" w14:textId="77777777" w:rsidTr="00703DD5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7496232" w14:textId="77777777" w:rsidR="00703DD5" w:rsidRPr="00703DD5" w:rsidRDefault="00703DD5" w:rsidP="007005B2">
            <w:pPr>
              <w:pStyle w:val="ROWTABELLA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A.S.D. FUTSAL MONTURANO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548DE99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7906387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9472AF9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A489941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E2C23C4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E64BED0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9F91CA3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4CC6259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FE5AE9A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0</w:t>
            </w:r>
          </w:p>
        </w:tc>
      </w:tr>
      <w:tr w:rsidR="00703DD5" w:rsidRPr="00703DD5" w14:paraId="44CF58B9" w14:textId="77777777" w:rsidTr="00703DD5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51E8DA8" w14:textId="77777777" w:rsidR="00703DD5" w:rsidRPr="00703DD5" w:rsidRDefault="00703DD5" w:rsidP="007005B2">
            <w:pPr>
              <w:pStyle w:val="ROWTABELLA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ASD.P. CANDIA BARACCOLA ASPIO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02D43D7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39078D5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878423F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8922D93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AEB2D35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B3204B2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8EB1494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D814B9A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43E4AFB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0</w:t>
            </w:r>
          </w:p>
        </w:tc>
      </w:tr>
      <w:tr w:rsidR="00703DD5" w:rsidRPr="00703DD5" w14:paraId="36393DB1" w14:textId="77777777" w:rsidTr="00703DD5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18B8D5E" w14:textId="77777777" w:rsidR="00703DD5" w:rsidRPr="00703DD5" w:rsidRDefault="00703DD5" w:rsidP="007005B2">
            <w:pPr>
              <w:pStyle w:val="ROWTABELLA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S.R.L. FUTSAL COBA SPORTIVA DIL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1BB3906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68767E8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3AA091F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D2CBBEF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8329936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82CA135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313A01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28B2AB4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FF21C6C" w14:textId="77777777" w:rsidR="00703DD5" w:rsidRPr="00703DD5" w:rsidRDefault="00703DD5" w:rsidP="007005B2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703DD5">
              <w:rPr>
                <w:color w:val="002060"/>
                <w:sz w:val="16"/>
                <w:szCs w:val="16"/>
              </w:rPr>
              <w:t>0</w:t>
            </w:r>
          </w:p>
        </w:tc>
      </w:tr>
    </w:tbl>
    <w:p w14:paraId="33D41FA8" w14:textId="477E27A5" w:rsidR="00703DD5" w:rsidRDefault="00703DD5" w:rsidP="00C16296">
      <w:pPr>
        <w:pStyle w:val="TITOLOPRINC"/>
        <w:divId w:val="527259509"/>
        <w:rPr>
          <w:color w:val="002060"/>
          <w:sz w:val="12"/>
          <w:szCs w:val="12"/>
        </w:rPr>
      </w:pPr>
    </w:p>
    <w:p w14:paraId="602C8BF1" w14:textId="77777777" w:rsidR="007005B2" w:rsidRPr="003D52F2" w:rsidRDefault="007005B2" w:rsidP="007005B2">
      <w:pPr>
        <w:pStyle w:val="TITOLOPRINC"/>
        <w:divId w:val="527259509"/>
        <w:rPr>
          <w:color w:val="002060"/>
        </w:rPr>
      </w:pPr>
      <w:bookmarkStart w:id="199" w:name="_Toc12618949"/>
      <w:r>
        <w:rPr>
          <w:color w:val="002060"/>
        </w:rPr>
        <w:t>FASE FINALE</w:t>
      </w:r>
      <w:bookmarkEnd w:id="199"/>
    </w:p>
    <w:tbl>
      <w:tblPr>
        <w:tblW w:w="902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4"/>
        <w:gridCol w:w="209"/>
        <w:gridCol w:w="2069"/>
        <w:gridCol w:w="209"/>
        <w:gridCol w:w="1718"/>
        <w:gridCol w:w="209"/>
        <w:gridCol w:w="1549"/>
      </w:tblGrid>
      <w:tr w:rsidR="007005B2" w:rsidRPr="00D34730" w14:paraId="4DC25F01" w14:textId="77777777" w:rsidTr="007005B2">
        <w:trPr>
          <w:divId w:val="527259509"/>
          <w:trHeight w:val="240"/>
        </w:trPr>
        <w:tc>
          <w:tcPr>
            <w:tcW w:w="3064" w:type="dxa"/>
            <w:tcBorders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28019530" w14:textId="330A2414" w:rsidR="007005B2" w:rsidRPr="00D34730" w:rsidRDefault="007005B2" w:rsidP="007005B2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           Ottavi di Finale*</w:t>
            </w:r>
          </w:p>
        </w:tc>
        <w:tc>
          <w:tcPr>
            <w:tcW w:w="209" w:type="dxa"/>
            <w:tcBorders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5FC516D8" w14:textId="77777777" w:rsidR="007005B2" w:rsidRPr="00D34730" w:rsidRDefault="007005B2" w:rsidP="007005B2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D34730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2069" w:type="dxa"/>
            <w:tcBorders>
              <w:top w:val="nil"/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270A5674" w14:textId="77777777" w:rsidR="007005B2" w:rsidRPr="00D34730" w:rsidRDefault="007005B2" w:rsidP="007005B2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Quarti di Finale*</w:t>
            </w:r>
          </w:p>
        </w:tc>
        <w:tc>
          <w:tcPr>
            <w:tcW w:w="209" w:type="dxa"/>
            <w:tcBorders>
              <w:top w:val="nil"/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52A36EE4" w14:textId="77777777" w:rsidR="007005B2" w:rsidRPr="00D34730" w:rsidRDefault="007005B2" w:rsidP="007005B2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D34730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1718" w:type="dxa"/>
            <w:tcBorders>
              <w:top w:val="nil"/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62E1F6FE" w14:textId="77777777" w:rsidR="007005B2" w:rsidRPr="00D34730" w:rsidRDefault="007005B2" w:rsidP="007005B2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Semifinali*</w:t>
            </w:r>
          </w:p>
        </w:tc>
        <w:tc>
          <w:tcPr>
            <w:tcW w:w="209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11CD6A22" w14:textId="77777777" w:rsidR="007005B2" w:rsidRPr="00D34730" w:rsidRDefault="007005B2" w:rsidP="007005B2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D34730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106D577F" w14:textId="77777777" w:rsidR="007005B2" w:rsidRPr="00D34730" w:rsidRDefault="007005B2" w:rsidP="007005B2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Finale</w:t>
            </w:r>
          </w:p>
        </w:tc>
      </w:tr>
    </w:tbl>
    <w:p w14:paraId="34C38839" w14:textId="77777777" w:rsidR="007005B2" w:rsidRDefault="007005B2" w:rsidP="007005B2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</w:p>
    <w:tbl>
      <w:tblPr>
        <w:tblW w:w="10407" w:type="dxa"/>
        <w:tblInd w:w="6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54"/>
        <w:gridCol w:w="2268"/>
        <w:gridCol w:w="160"/>
        <w:gridCol w:w="1530"/>
        <w:gridCol w:w="11"/>
        <w:gridCol w:w="160"/>
        <w:gridCol w:w="1541"/>
        <w:gridCol w:w="1541"/>
        <w:gridCol w:w="142"/>
      </w:tblGrid>
      <w:tr w:rsidR="007005B2" w:rsidRPr="004D4C51" w14:paraId="4B5EB679" w14:textId="77777777" w:rsidTr="007005B2">
        <w:trPr>
          <w:divId w:val="527259509"/>
          <w:trHeight w:val="300"/>
        </w:trPr>
        <w:tc>
          <w:tcPr>
            <w:tcW w:w="305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</w:tcPr>
          <w:p w14:paraId="4C4DCAE6" w14:textId="27A03707" w:rsidR="007005B2" w:rsidRPr="004D4C51" w:rsidRDefault="007005B2" w:rsidP="007005B2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VERBENA C5 ANCONA   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5F6DAB60" w14:textId="281FEDD3" w:rsidR="007005B2" w:rsidRPr="00E94DB8" w:rsidRDefault="007005B2" w:rsidP="007005B2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AUDAX 1970</w:t>
            </w:r>
            <w:r w:rsidR="00373E67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 xml:space="preserve">   10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0D546934" w14:textId="3BBD9F2D" w:rsidR="007005B2" w:rsidRPr="004D4C51" w:rsidRDefault="007005B2" w:rsidP="007005B2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5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54B5DF" w14:textId="77777777" w:rsidR="007005B2" w:rsidRPr="004D4C51" w:rsidRDefault="007005B2" w:rsidP="007005B2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D21EE1" w14:textId="77777777" w:rsidR="007005B2" w:rsidRPr="004D4C51" w:rsidRDefault="007005B2" w:rsidP="007005B2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</w:tcPr>
          <w:p w14:paraId="7DF762BE" w14:textId="77777777" w:rsidR="007005B2" w:rsidRPr="004D4C51" w:rsidRDefault="007005B2" w:rsidP="007005B2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6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941E65" w14:textId="77777777" w:rsidR="007005B2" w:rsidRPr="004D4C51" w:rsidRDefault="007005B2" w:rsidP="007005B2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7005B2" w:rsidRPr="004D4C51" w14:paraId="1954E514" w14:textId="77777777" w:rsidTr="007005B2">
        <w:trPr>
          <w:divId w:val="527259509"/>
          <w:trHeight w:val="300"/>
        </w:trPr>
        <w:tc>
          <w:tcPr>
            <w:tcW w:w="3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</w:tcPr>
          <w:p w14:paraId="0B8B1920" w14:textId="3195576F" w:rsidR="007005B2" w:rsidRPr="004D4C51" w:rsidRDefault="007005B2" w:rsidP="007005B2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AUDAX 1970 S.ANGELO  10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4F99F1" w14:textId="77777777" w:rsidR="007005B2" w:rsidRPr="00E94DB8" w:rsidRDefault="007005B2" w:rsidP="007005B2">
            <w:pPr>
              <w:jc w:val="center"/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2D1B107" w14:textId="2B08D0D0" w:rsidR="007005B2" w:rsidRPr="004D4C51" w:rsidRDefault="007005B2" w:rsidP="007005B2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71814AC2" w14:textId="07829E5A" w:rsidR="007005B2" w:rsidRPr="00E94DB8" w:rsidRDefault="00373E67" w:rsidP="007005B2">
            <w:pPr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2060"/>
                <w:sz w:val="18"/>
                <w:szCs w:val="18"/>
              </w:rPr>
              <w:t>AUDAX 1970   3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081DE001" w14:textId="62A7DF5B" w:rsidR="007005B2" w:rsidRPr="004D4C51" w:rsidRDefault="007005B2" w:rsidP="007005B2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</w:tcPr>
          <w:p w14:paraId="7D272CA6" w14:textId="77777777" w:rsidR="007005B2" w:rsidRPr="004D4C51" w:rsidRDefault="007005B2" w:rsidP="007005B2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6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E8D589" w14:textId="77777777" w:rsidR="007005B2" w:rsidRPr="004D4C51" w:rsidRDefault="007005B2" w:rsidP="007005B2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7005B2" w:rsidRPr="004D4C51" w14:paraId="33B5B389" w14:textId="77777777" w:rsidTr="007005B2">
        <w:trPr>
          <w:divId w:val="527259509"/>
          <w:trHeight w:val="300"/>
        </w:trPr>
        <w:tc>
          <w:tcPr>
            <w:tcW w:w="3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8E4F0DA" w14:textId="26167B78" w:rsidR="007005B2" w:rsidRPr="004D4C51" w:rsidRDefault="007005B2" w:rsidP="007005B2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CERRETO D’ESI A.S.D.   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31F8CB10" w14:textId="00B2039B" w:rsidR="007005B2" w:rsidRPr="00E94DB8" w:rsidRDefault="007005B2" w:rsidP="007005B2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CERRETO D’ESI</w:t>
            </w:r>
            <w:r w:rsidR="00373E67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 xml:space="preserve">    6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09305EC" w14:textId="79CFD613" w:rsidR="007005B2" w:rsidRPr="004D4C51" w:rsidRDefault="007005B2" w:rsidP="007005B2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5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56F1CC" w14:textId="77777777" w:rsidR="007005B2" w:rsidRPr="00E94DB8" w:rsidRDefault="007005B2" w:rsidP="007005B2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986E865" w14:textId="0C3F7749" w:rsidR="007005B2" w:rsidRPr="004D4C51" w:rsidRDefault="007005B2" w:rsidP="007005B2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</w:tcPr>
          <w:p w14:paraId="178E1088" w14:textId="77777777" w:rsidR="007005B2" w:rsidRPr="004D4C51" w:rsidRDefault="007005B2" w:rsidP="007005B2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6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1D00D5" w14:textId="77777777" w:rsidR="007005B2" w:rsidRPr="004D4C51" w:rsidRDefault="007005B2" w:rsidP="007005B2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7005B2" w:rsidRPr="004D4C51" w14:paraId="37E3848F" w14:textId="77777777" w:rsidTr="007005B2">
        <w:trPr>
          <w:gridAfter w:val="1"/>
          <w:divId w:val="527259509"/>
          <w:wAfter w:w="142" w:type="dxa"/>
          <w:trHeight w:val="300"/>
        </w:trPr>
        <w:tc>
          <w:tcPr>
            <w:tcW w:w="3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CB56589" w14:textId="56EB0A40" w:rsidR="007005B2" w:rsidRPr="004D4C51" w:rsidRDefault="007005B2" w:rsidP="007005B2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MONTELUPONE C5    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051FA6" w14:textId="77777777" w:rsidR="007005B2" w:rsidRPr="00E94DB8" w:rsidRDefault="007005B2" w:rsidP="007005B2">
            <w:pPr>
              <w:jc w:val="center"/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9BE5D6" w14:textId="77777777" w:rsidR="007005B2" w:rsidRPr="004D4C51" w:rsidRDefault="007005B2" w:rsidP="007005B2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5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CD4E55" w14:textId="77777777" w:rsidR="007005B2" w:rsidRPr="00E94DB8" w:rsidRDefault="007005B2" w:rsidP="007005B2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F42FC01" w14:textId="56A442DC" w:rsidR="007005B2" w:rsidRPr="004D4C51" w:rsidRDefault="007005B2" w:rsidP="007005B2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07CA8623" w14:textId="5D1D7949" w:rsidR="007005B2" w:rsidRPr="00E94DB8" w:rsidRDefault="00373E67" w:rsidP="007005B2">
            <w:pPr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2060"/>
                <w:sz w:val="18"/>
                <w:szCs w:val="18"/>
              </w:rPr>
              <w:t>OSTRENSE 2</w:t>
            </w:r>
          </w:p>
        </w:tc>
        <w:tc>
          <w:tcPr>
            <w:tcW w:w="1541" w:type="dxa"/>
            <w:tcBorders>
              <w:top w:val="nil"/>
              <w:left w:val="nil"/>
              <w:right w:val="nil"/>
            </w:tcBorders>
          </w:tcPr>
          <w:p w14:paraId="7F88A309" w14:textId="77777777" w:rsidR="007005B2" w:rsidRPr="00E94DB8" w:rsidRDefault="007005B2" w:rsidP="007005B2">
            <w:pPr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</w:tr>
      <w:tr w:rsidR="007005B2" w:rsidRPr="004D4C51" w14:paraId="556CFEAB" w14:textId="77777777" w:rsidTr="007005B2">
        <w:trPr>
          <w:gridAfter w:val="1"/>
          <w:divId w:val="527259509"/>
          <w:wAfter w:w="142" w:type="dxa"/>
          <w:trHeight w:val="300"/>
        </w:trPr>
        <w:tc>
          <w:tcPr>
            <w:tcW w:w="3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</w:tcPr>
          <w:p w14:paraId="2E613831" w14:textId="7DE60A7C" w:rsidR="007005B2" w:rsidRPr="004D4C51" w:rsidRDefault="007005B2" w:rsidP="007005B2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CASTELBELLINO C5</w:t>
            </w:r>
            <w:r w:rsidR="00373E67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   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62B58C43" w14:textId="278D8E33" w:rsidR="007005B2" w:rsidRPr="00E94DB8" w:rsidRDefault="00373E67" w:rsidP="007005B2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OSTRENSE   11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69D2C5B9" w14:textId="386B0A75" w:rsidR="007005B2" w:rsidRPr="004D4C51" w:rsidRDefault="007005B2" w:rsidP="007005B2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5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F82CD0" w14:textId="77777777" w:rsidR="007005B2" w:rsidRPr="00E94DB8" w:rsidRDefault="007005B2" w:rsidP="007005B2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CDC02E7" w14:textId="54C58423" w:rsidR="007005B2" w:rsidRPr="004D4C51" w:rsidRDefault="007005B2" w:rsidP="007005B2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54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F681B82" w14:textId="77777777" w:rsidR="007005B2" w:rsidRPr="00E94DB8" w:rsidRDefault="007005B2" w:rsidP="007005B2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541" w:type="dxa"/>
            <w:tcBorders>
              <w:left w:val="nil"/>
              <w:bottom w:val="nil"/>
            </w:tcBorders>
          </w:tcPr>
          <w:p w14:paraId="27F3F78F" w14:textId="77777777" w:rsidR="007005B2" w:rsidRPr="00E94DB8" w:rsidRDefault="007005B2" w:rsidP="007005B2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</w:tr>
      <w:tr w:rsidR="007005B2" w:rsidRPr="004D4C51" w14:paraId="427F0079" w14:textId="77777777" w:rsidTr="007005B2">
        <w:trPr>
          <w:gridAfter w:val="1"/>
          <w:divId w:val="527259509"/>
          <w:wAfter w:w="142" w:type="dxa"/>
          <w:trHeight w:val="300"/>
        </w:trPr>
        <w:tc>
          <w:tcPr>
            <w:tcW w:w="3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</w:tcPr>
          <w:p w14:paraId="5172B82B" w14:textId="14C8AFA3" w:rsidR="007005B2" w:rsidRPr="004D4C51" w:rsidRDefault="007005B2" w:rsidP="007005B2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OSTRENSE</w:t>
            </w:r>
            <w:r w:rsidR="00373E67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   8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101F7D" w14:textId="77777777" w:rsidR="007005B2" w:rsidRPr="00E94DB8" w:rsidRDefault="007005B2" w:rsidP="007005B2">
            <w:pPr>
              <w:jc w:val="center"/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A94DE65" w14:textId="4F49F4FA" w:rsidR="007005B2" w:rsidRPr="004D4C51" w:rsidRDefault="007005B2" w:rsidP="007005B2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7C249650" w14:textId="507AE3B6" w:rsidR="007005B2" w:rsidRPr="00E94DB8" w:rsidRDefault="00373E67" w:rsidP="007005B2">
            <w:pPr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2060"/>
                <w:sz w:val="18"/>
                <w:szCs w:val="18"/>
              </w:rPr>
              <w:t>OSTRENSE   8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2A78229" w14:textId="36C4A4C6" w:rsidR="007005B2" w:rsidRPr="004D4C51" w:rsidRDefault="007005B2" w:rsidP="007005B2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F39258E" w14:textId="77777777" w:rsidR="007005B2" w:rsidRPr="00E94DB8" w:rsidRDefault="007005B2" w:rsidP="007005B2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</w:tcBorders>
          </w:tcPr>
          <w:p w14:paraId="1E627714" w14:textId="77777777" w:rsidR="007005B2" w:rsidRPr="00E94DB8" w:rsidRDefault="007005B2" w:rsidP="007005B2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</w:tr>
      <w:tr w:rsidR="007005B2" w:rsidRPr="004D4C51" w14:paraId="4C3D0260" w14:textId="77777777" w:rsidTr="007005B2">
        <w:trPr>
          <w:gridAfter w:val="1"/>
          <w:divId w:val="527259509"/>
          <w:wAfter w:w="142" w:type="dxa"/>
          <w:trHeight w:val="300"/>
        </w:trPr>
        <w:tc>
          <w:tcPr>
            <w:tcW w:w="3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D42035E" w14:textId="0AB781A8" w:rsidR="007005B2" w:rsidRPr="0028402F" w:rsidRDefault="007005B2" w:rsidP="007005B2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CITTA’ DI FALCONARA</w:t>
            </w:r>
            <w:r w:rsidR="00373E67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  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0887E5B9" w14:textId="24724E68" w:rsidR="007005B2" w:rsidRPr="00E94DB8" w:rsidRDefault="00373E67" w:rsidP="007005B2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C.DI FALCONARA   6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084A300" w14:textId="5981F493" w:rsidR="007005B2" w:rsidRPr="004D4C51" w:rsidRDefault="007005B2" w:rsidP="007005B2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5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6E2B10" w14:textId="77777777" w:rsidR="007005B2" w:rsidRPr="00E94DB8" w:rsidRDefault="007005B2" w:rsidP="007005B2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76EC84" w14:textId="77777777" w:rsidR="007005B2" w:rsidRPr="004D4C51" w:rsidRDefault="007005B2" w:rsidP="007005B2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95C466A" w14:textId="77777777" w:rsidR="007005B2" w:rsidRPr="00E94DB8" w:rsidRDefault="007005B2" w:rsidP="007005B2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</w:tcBorders>
          </w:tcPr>
          <w:p w14:paraId="14062EC5" w14:textId="77777777" w:rsidR="007005B2" w:rsidRPr="00E94DB8" w:rsidRDefault="007005B2" w:rsidP="007005B2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</w:tr>
      <w:tr w:rsidR="007005B2" w:rsidRPr="004D4C51" w14:paraId="4783DA0D" w14:textId="77777777" w:rsidTr="007005B2">
        <w:trPr>
          <w:gridAfter w:val="1"/>
          <w:divId w:val="527259509"/>
          <w:wAfter w:w="142" w:type="dxa"/>
          <w:trHeight w:val="300"/>
        </w:trPr>
        <w:tc>
          <w:tcPr>
            <w:tcW w:w="3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B90E94D" w14:textId="35097EDD" w:rsidR="007005B2" w:rsidRPr="0028402F" w:rsidRDefault="007005B2" w:rsidP="007005B2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REAL S.COSTANZO</w:t>
            </w:r>
            <w:r w:rsidR="00373E67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  10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53134D" w14:textId="77777777" w:rsidR="007005B2" w:rsidRPr="00E94DB8" w:rsidRDefault="007005B2" w:rsidP="007005B2">
            <w:pPr>
              <w:jc w:val="center"/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185321" w14:textId="77777777" w:rsidR="007005B2" w:rsidRPr="004D4C51" w:rsidRDefault="007005B2" w:rsidP="007005B2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5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39F0E0" w14:textId="77777777" w:rsidR="007005B2" w:rsidRPr="00E94DB8" w:rsidRDefault="007005B2" w:rsidP="007005B2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DAC40C" w14:textId="77777777" w:rsidR="007005B2" w:rsidRPr="004D4C51" w:rsidRDefault="007005B2" w:rsidP="007005B2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F9FF82C" w14:textId="77777777" w:rsidR="007005B2" w:rsidRPr="00E94DB8" w:rsidRDefault="007005B2" w:rsidP="007005B2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541" w:type="dxa"/>
            <w:tcBorders>
              <w:top w:val="nil"/>
              <w:left w:val="nil"/>
            </w:tcBorders>
          </w:tcPr>
          <w:p w14:paraId="5700748B" w14:textId="77777777" w:rsidR="007005B2" w:rsidRPr="00E94DB8" w:rsidRDefault="007005B2" w:rsidP="007005B2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</w:tr>
      <w:tr w:rsidR="007005B2" w:rsidRPr="004D4C51" w14:paraId="7F49B217" w14:textId="77777777" w:rsidTr="007005B2">
        <w:trPr>
          <w:gridAfter w:val="1"/>
          <w:divId w:val="527259509"/>
          <w:wAfter w:w="142" w:type="dxa"/>
          <w:trHeight w:val="300"/>
        </w:trPr>
        <w:tc>
          <w:tcPr>
            <w:tcW w:w="3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511198" w14:textId="77777777" w:rsidR="007005B2" w:rsidRPr="0028402F" w:rsidRDefault="007005B2" w:rsidP="007005B2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1CCB23" w14:textId="77777777" w:rsidR="007005B2" w:rsidRPr="00E94DB8" w:rsidRDefault="007005B2" w:rsidP="007005B2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A9CC2A" w14:textId="77777777" w:rsidR="007005B2" w:rsidRPr="004D4C51" w:rsidRDefault="007005B2" w:rsidP="007005B2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5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0A47EA" w14:textId="77777777" w:rsidR="007005B2" w:rsidRPr="00E94DB8" w:rsidRDefault="007005B2" w:rsidP="007005B2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75C222" w14:textId="77777777" w:rsidR="007005B2" w:rsidRPr="004D4C51" w:rsidRDefault="007005B2" w:rsidP="007005B2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6A5824C" w14:textId="77777777" w:rsidR="007005B2" w:rsidRPr="00E94DB8" w:rsidRDefault="007005B2" w:rsidP="007005B2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</w:tcBorders>
          </w:tcPr>
          <w:p w14:paraId="66845F52" w14:textId="278B72B4" w:rsidR="007005B2" w:rsidRPr="00E94DB8" w:rsidRDefault="00373E67" w:rsidP="007005B2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2060"/>
                <w:sz w:val="18"/>
                <w:szCs w:val="18"/>
              </w:rPr>
              <w:t>U.MANDOLESI</w:t>
            </w:r>
          </w:p>
        </w:tc>
      </w:tr>
      <w:tr w:rsidR="007005B2" w:rsidRPr="004D4C51" w14:paraId="17877EE7" w14:textId="77777777" w:rsidTr="007005B2">
        <w:trPr>
          <w:gridAfter w:val="1"/>
          <w:divId w:val="527259509"/>
          <w:wAfter w:w="142" w:type="dxa"/>
          <w:trHeight w:val="300"/>
        </w:trPr>
        <w:tc>
          <w:tcPr>
            <w:tcW w:w="305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</w:tcPr>
          <w:p w14:paraId="49420C5F" w14:textId="3C7B8124" w:rsidR="007005B2" w:rsidRPr="0028402F" w:rsidRDefault="007005B2" w:rsidP="007005B2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lastRenderedPageBreak/>
              <w:t>C.U.S. ANCONA   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05E187A2" w14:textId="2B97A1C3" w:rsidR="007005B2" w:rsidRPr="00E94DB8" w:rsidRDefault="007005B2" w:rsidP="007005B2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ACLI MANTOVANI</w:t>
            </w:r>
            <w:r w:rsidR="00373E67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 xml:space="preserve">   6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381D13A4" w14:textId="523F2EBE" w:rsidR="007005B2" w:rsidRPr="004D4C51" w:rsidRDefault="007005B2" w:rsidP="007005B2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5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87407C" w14:textId="77777777" w:rsidR="007005B2" w:rsidRPr="00E94DB8" w:rsidRDefault="007005B2" w:rsidP="007005B2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C1C0F2" w14:textId="77777777" w:rsidR="007005B2" w:rsidRPr="004D4C51" w:rsidRDefault="007005B2" w:rsidP="007005B2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513CCF8" w14:textId="77777777" w:rsidR="007005B2" w:rsidRPr="00E94DB8" w:rsidRDefault="007005B2" w:rsidP="007005B2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nil"/>
            </w:tcBorders>
          </w:tcPr>
          <w:p w14:paraId="43AB23C1" w14:textId="77777777" w:rsidR="007005B2" w:rsidRPr="00E94DB8" w:rsidRDefault="007005B2" w:rsidP="007005B2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</w:tr>
      <w:tr w:rsidR="007005B2" w:rsidRPr="004D4C51" w14:paraId="01F190A0" w14:textId="77777777" w:rsidTr="007005B2">
        <w:trPr>
          <w:gridAfter w:val="1"/>
          <w:divId w:val="527259509"/>
          <w:wAfter w:w="142" w:type="dxa"/>
          <w:trHeight w:val="300"/>
        </w:trPr>
        <w:tc>
          <w:tcPr>
            <w:tcW w:w="3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</w:tcPr>
          <w:p w14:paraId="441C2AF3" w14:textId="342FF3D7" w:rsidR="007005B2" w:rsidRPr="0028402F" w:rsidRDefault="007005B2" w:rsidP="007005B2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ACLI MANTOVANI    10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A88D9D" w14:textId="77777777" w:rsidR="007005B2" w:rsidRPr="00E94DB8" w:rsidRDefault="007005B2" w:rsidP="007005B2">
            <w:pPr>
              <w:jc w:val="center"/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84D71A3" w14:textId="65ADA36B" w:rsidR="007005B2" w:rsidRPr="004D4C51" w:rsidRDefault="007005B2" w:rsidP="007005B2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7E0D5D7E" w14:textId="77DE7835" w:rsidR="007005B2" w:rsidRPr="00E94DB8" w:rsidRDefault="00373E67" w:rsidP="007005B2">
            <w:pPr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2060"/>
                <w:sz w:val="18"/>
                <w:szCs w:val="18"/>
              </w:rPr>
              <w:t>INVICTA   5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61C89E76" w14:textId="28C7F71C" w:rsidR="007005B2" w:rsidRPr="004D4C51" w:rsidRDefault="007005B2" w:rsidP="007005B2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8740016" w14:textId="77777777" w:rsidR="007005B2" w:rsidRPr="00E94DB8" w:rsidRDefault="007005B2" w:rsidP="007005B2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</w:tcBorders>
          </w:tcPr>
          <w:p w14:paraId="4534496C" w14:textId="77777777" w:rsidR="007005B2" w:rsidRPr="00E94DB8" w:rsidRDefault="007005B2" w:rsidP="007005B2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</w:tr>
      <w:tr w:rsidR="007005B2" w:rsidRPr="004D4C51" w14:paraId="3768E7C7" w14:textId="77777777" w:rsidTr="007005B2">
        <w:trPr>
          <w:gridAfter w:val="1"/>
          <w:divId w:val="527259509"/>
          <w:wAfter w:w="142" w:type="dxa"/>
          <w:trHeight w:val="300"/>
        </w:trPr>
        <w:tc>
          <w:tcPr>
            <w:tcW w:w="3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B45FC2E" w14:textId="1212169B" w:rsidR="007005B2" w:rsidRPr="0028402F" w:rsidRDefault="007005B2" w:rsidP="007005B2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INVICTA FUTSAL</w:t>
            </w:r>
            <w:r w:rsidR="00373E67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   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36E83114" w14:textId="20FC6794" w:rsidR="007005B2" w:rsidRPr="00E94DB8" w:rsidRDefault="00373E67" w:rsidP="007005B2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INVICTA FUTSAL   10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4AF97DF" w14:textId="63AFD7D6" w:rsidR="007005B2" w:rsidRPr="004D4C51" w:rsidRDefault="007005B2" w:rsidP="007005B2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5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62040D" w14:textId="77777777" w:rsidR="007005B2" w:rsidRPr="00E94DB8" w:rsidRDefault="007005B2" w:rsidP="007005B2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E424FD9" w14:textId="516325D9" w:rsidR="007005B2" w:rsidRPr="004D4C51" w:rsidRDefault="007005B2" w:rsidP="007005B2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0FE0B9A" w14:textId="77777777" w:rsidR="007005B2" w:rsidRPr="00E94DB8" w:rsidRDefault="007005B2" w:rsidP="007005B2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</w:tcBorders>
          </w:tcPr>
          <w:p w14:paraId="0D0FEFA3" w14:textId="77777777" w:rsidR="007005B2" w:rsidRPr="00E94DB8" w:rsidRDefault="007005B2" w:rsidP="007005B2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</w:tr>
      <w:tr w:rsidR="007005B2" w:rsidRPr="004D4C51" w14:paraId="5A7FA4E2" w14:textId="77777777" w:rsidTr="007005B2">
        <w:trPr>
          <w:gridAfter w:val="1"/>
          <w:divId w:val="527259509"/>
          <w:wAfter w:w="142" w:type="dxa"/>
          <w:trHeight w:val="300"/>
        </w:trPr>
        <w:tc>
          <w:tcPr>
            <w:tcW w:w="3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E909389" w14:textId="6C7DF3F4" w:rsidR="007005B2" w:rsidRPr="0028402F" w:rsidRDefault="007005B2" w:rsidP="007005B2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PIETRALACROCE 73</w:t>
            </w:r>
            <w:r w:rsidR="00373E67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   8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78CB3C" w14:textId="77777777" w:rsidR="007005B2" w:rsidRPr="00E94DB8" w:rsidRDefault="007005B2" w:rsidP="007005B2">
            <w:pPr>
              <w:jc w:val="center"/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1975D2" w14:textId="77777777" w:rsidR="007005B2" w:rsidRPr="004D4C51" w:rsidRDefault="007005B2" w:rsidP="007005B2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5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C9B588" w14:textId="77777777" w:rsidR="007005B2" w:rsidRPr="00E94DB8" w:rsidRDefault="007005B2" w:rsidP="007005B2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845FDBE" w14:textId="7D6C8114" w:rsidR="007005B2" w:rsidRPr="004D4C51" w:rsidRDefault="007005B2" w:rsidP="007005B2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0244BFA" w14:textId="69F6F096" w:rsidR="007005B2" w:rsidRPr="00E94DB8" w:rsidRDefault="00373E67" w:rsidP="007005B2">
            <w:pPr>
              <w:rPr>
                <w:rFonts w:ascii="Arial" w:hAnsi="Arial" w:cs="Arial"/>
                <w:b/>
                <w:color w:val="002060"/>
                <w:sz w:val="17"/>
                <w:szCs w:val="17"/>
              </w:rPr>
            </w:pPr>
            <w:r>
              <w:rPr>
                <w:rFonts w:ascii="Arial" w:hAnsi="Arial" w:cs="Arial"/>
                <w:b/>
                <w:color w:val="002060"/>
                <w:sz w:val="17"/>
                <w:szCs w:val="17"/>
              </w:rPr>
              <w:t>U.MANDOLESI 5</w:t>
            </w:r>
          </w:p>
        </w:tc>
        <w:tc>
          <w:tcPr>
            <w:tcW w:w="1541" w:type="dxa"/>
            <w:tcBorders>
              <w:top w:val="nil"/>
              <w:left w:val="nil"/>
            </w:tcBorders>
          </w:tcPr>
          <w:p w14:paraId="5B836327" w14:textId="77777777" w:rsidR="007005B2" w:rsidRPr="00E94DB8" w:rsidRDefault="007005B2" w:rsidP="007005B2">
            <w:pPr>
              <w:rPr>
                <w:rFonts w:ascii="Arial" w:hAnsi="Arial" w:cs="Arial"/>
                <w:b/>
                <w:color w:val="002060"/>
                <w:sz w:val="17"/>
                <w:szCs w:val="17"/>
              </w:rPr>
            </w:pPr>
          </w:p>
        </w:tc>
      </w:tr>
      <w:tr w:rsidR="007005B2" w:rsidRPr="004D4C51" w14:paraId="6376E59D" w14:textId="77777777" w:rsidTr="007005B2">
        <w:trPr>
          <w:divId w:val="527259509"/>
          <w:trHeight w:val="300"/>
        </w:trPr>
        <w:tc>
          <w:tcPr>
            <w:tcW w:w="3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</w:tcPr>
          <w:p w14:paraId="6DE56A82" w14:textId="4FC1D1CD" w:rsidR="007005B2" w:rsidRPr="0028402F" w:rsidRDefault="007005B2" w:rsidP="007005B2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CASENUOVE</w:t>
            </w:r>
            <w:r w:rsidR="00373E67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   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1533F976" w14:textId="6428C1F9" w:rsidR="007005B2" w:rsidRPr="00E94DB8" w:rsidRDefault="00373E67" w:rsidP="007005B2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U.MANDOLESI   6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05F5DDA4" w14:textId="2D6379BE" w:rsidR="007005B2" w:rsidRPr="004D4C51" w:rsidRDefault="007005B2" w:rsidP="007005B2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5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4491C7" w14:textId="77777777" w:rsidR="007005B2" w:rsidRPr="00E94DB8" w:rsidRDefault="007005B2" w:rsidP="007005B2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59957C9" w14:textId="2384815C" w:rsidR="007005B2" w:rsidRPr="004D4C51" w:rsidRDefault="007005B2" w:rsidP="007005B2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</w:tcPr>
          <w:p w14:paraId="36C9815A" w14:textId="77777777" w:rsidR="007005B2" w:rsidRPr="004D4C51" w:rsidRDefault="007005B2" w:rsidP="007005B2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6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743089" w14:textId="77777777" w:rsidR="007005B2" w:rsidRPr="004D4C51" w:rsidRDefault="007005B2" w:rsidP="007005B2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7005B2" w:rsidRPr="004D4C51" w14:paraId="7EDF3D66" w14:textId="77777777" w:rsidTr="00373E67">
        <w:trPr>
          <w:divId w:val="527259509"/>
          <w:trHeight w:val="300"/>
        </w:trPr>
        <w:tc>
          <w:tcPr>
            <w:tcW w:w="3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</w:tcPr>
          <w:p w14:paraId="63539CF6" w14:textId="28CB2415" w:rsidR="007005B2" w:rsidRPr="0028402F" w:rsidRDefault="007005B2" w:rsidP="007005B2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U.MANDOLESI</w:t>
            </w:r>
            <w:r w:rsidR="00373E67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   8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B97CE9" w14:textId="77777777" w:rsidR="007005B2" w:rsidRPr="00E94DB8" w:rsidRDefault="007005B2" w:rsidP="007005B2">
            <w:pPr>
              <w:jc w:val="center"/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BF9AD90" w14:textId="0A770A0C" w:rsidR="007005B2" w:rsidRPr="004D4C51" w:rsidRDefault="007005B2" w:rsidP="007005B2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348472FC" w14:textId="72C2ED30" w:rsidR="007005B2" w:rsidRPr="00373E67" w:rsidRDefault="00373E67" w:rsidP="007005B2">
            <w:pPr>
              <w:ind w:right="-538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373E67">
              <w:rPr>
                <w:rFonts w:ascii="Arial" w:hAnsi="Arial" w:cs="Arial"/>
                <w:b/>
                <w:color w:val="002060"/>
                <w:sz w:val="18"/>
                <w:szCs w:val="18"/>
              </w:rPr>
              <w:t>U.MANDOLESI</w:t>
            </w:r>
            <w:r>
              <w:rPr>
                <w:rFonts w:ascii="Arial" w:hAnsi="Arial" w:cs="Arial"/>
                <w:b/>
                <w:color w:val="002060"/>
                <w:sz w:val="18"/>
                <w:szCs w:val="18"/>
              </w:rPr>
              <w:t xml:space="preserve"> </w:t>
            </w:r>
            <w:r w:rsidRPr="00373E67">
              <w:rPr>
                <w:rFonts w:ascii="Arial" w:hAnsi="Arial" w:cs="Arial"/>
                <w:b/>
                <w:color w:val="00206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color w:val="002060"/>
                <w:sz w:val="18"/>
                <w:szCs w:val="18"/>
              </w:rPr>
              <w:t>6</w:t>
            </w:r>
          </w:p>
        </w:tc>
        <w:tc>
          <w:tcPr>
            <w:tcW w:w="17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83C092F" w14:textId="319CD345" w:rsidR="007005B2" w:rsidRPr="00373E67" w:rsidRDefault="007005B2" w:rsidP="007005B2">
            <w:pPr>
              <w:jc w:val="right"/>
              <w:rPr>
                <w:rFonts w:ascii="Arial" w:hAnsi="Arial" w:cs="Arial"/>
                <w:b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</w:tcPr>
          <w:p w14:paraId="12392F89" w14:textId="77777777" w:rsidR="007005B2" w:rsidRPr="004D4C51" w:rsidRDefault="007005B2" w:rsidP="007005B2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6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E15DFB" w14:textId="77777777" w:rsidR="007005B2" w:rsidRPr="004D4C51" w:rsidRDefault="007005B2" w:rsidP="007005B2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7005B2" w:rsidRPr="004D4C51" w14:paraId="38F14D4D" w14:textId="77777777" w:rsidTr="007005B2">
        <w:trPr>
          <w:divId w:val="527259509"/>
          <w:trHeight w:val="300"/>
        </w:trPr>
        <w:tc>
          <w:tcPr>
            <w:tcW w:w="3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5435C61" w14:textId="07B10627" w:rsidR="007005B2" w:rsidRPr="0028402F" w:rsidRDefault="007005B2" w:rsidP="007005B2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NUOVA JUVENTINA FFC   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143BC57D" w14:textId="4D8A1B67" w:rsidR="007005B2" w:rsidRPr="00E94DB8" w:rsidRDefault="007005B2" w:rsidP="007005B2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NUOVA JUVENTINA</w:t>
            </w:r>
            <w:r w:rsidR="00373E67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 xml:space="preserve">   5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414147E" w14:textId="2526EBCC" w:rsidR="007005B2" w:rsidRPr="004D4C51" w:rsidRDefault="007005B2" w:rsidP="007005B2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5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62F593" w14:textId="77777777" w:rsidR="007005B2" w:rsidRPr="004D4C51" w:rsidRDefault="007005B2" w:rsidP="007005B2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73CD09" w14:textId="77777777" w:rsidR="007005B2" w:rsidRPr="004D4C51" w:rsidRDefault="007005B2" w:rsidP="007005B2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</w:tcPr>
          <w:p w14:paraId="318DBACC" w14:textId="77777777" w:rsidR="007005B2" w:rsidRPr="004D4C51" w:rsidRDefault="007005B2" w:rsidP="007005B2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6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43E693" w14:textId="77777777" w:rsidR="007005B2" w:rsidRPr="004D4C51" w:rsidRDefault="007005B2" w:rsidP="007005B2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7005B2" w:rsidRPr="00FB7100" w14:paraId="05E96801" w14:textId="77777777" w:rsidTr="007005B2">
        <w:trPr>
          <w:divId w:val="527259509"/>
          <w:trHeight w:val="300"/>
        </w:trPr>
        <w:tc>
          <w:tcPr>
            <w:tcW w:w="3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C2F49C8" w14:textId="43431E69" w:rsidR="007005B2" w:rsidRPr="0028402F" w:rsidRDefault="007005B2" w:rsidP="007005B2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AMICI DEL CENTROS.    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E4A15" w14:textId="77777777" w:rsidR="007005B2" w:rsidRPr="008A1A2E" w:rsidRDefault="007005B2" w:rsidP="007005B2">
            <w:pPr>
              <w:jc w:val="center"/>
              <w:rPr>
                <w:rFonts w:ascii="Arial" w:hAnsi="Arial" w:cs="Arial"/>
                <w:b/>
                <w:bCs/>
                <w:color w:val="00009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CEBF5" w14:textId="77777777" w:rsidR="007005B2" w:rsidRPr="00FB7100" w:rsidRDefault="007005B2" w:rsidP="007005B2">
            <w:pPr>
              <w:rPr>
                <w:rFonts w:ascii="Arial" w:hAnsi="Arial" w:cs="Arial"/>
                <w:color w:val="000090"/>
                <w:sz w:val="10"/>
                <w:szCs w:val="10"/>
              </w:rPr>
            </w:pPr>
          </w:p>
        </w:tc>
        <w:tc>
          <w:tcPr>
            <w:tcW w:w="15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4F829" w14:textId="77777777" w:rsidR="007005B2" w:rsidRPr="00FB7100" w:rsidRDefault="007005B2" w:rsidP="007005B2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114CA" w14:textId="77777777" w:rsidR="007005B2" w:rsidRPr="00FB7100" w:rsidRDefault="007005B2" w:rsidP="007005B2">
            <w:pPr>
              <w:jc w:val="right"/>
              <w:rPr>
                <w:rFonts w:ascii="Arial" w:hAnsi="Arial" w:cs="Arial"/>
                <w:i/>
                <w:iCs/>
                <w:color w:val="000090"/>
                <w:sz w:val="10"/>
                <w:szCs w:val="10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</w:tcPr>
          <w:p w14:paraId="4D473F55" w14:textId="77777777" w:rsidR="007005B2" w:rsidRPr="00FB7100" w:rsidRDefault="007005B2" w:rsidP="007005B2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16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57154" w14:textId="77777777" w:rsidR="007005B2" w:rsidRPr="00FB7100" w:rsidRDefault="007005B2" w:rsidP="007005B2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</w:tbl>
    <w:p w14:paraId="6647A296" w14:textId="77777777" w:rsidR="007005B2" w:rsidRDefault="007005B2" w:rsidP="007005B2">
      <w:pPr>
        <w:pStyle w:val="TITOLOPRINC"/>
        <w:jc w:val="left"/>
        <w:divId w:val="527259509"/>
        <w:rPr>
          <w:b w:val="0"/>
          <w:color w:val="002060"/>
          <w:sz w:val="22"/>
          <w:szCs w:val="22"/>
        </w:rPr>
      </w:pPr>
      <w:bookmarkStart w:id="200" w:name="_Toc12618950"/>
      <w:r w:rsidRPr="00521205">
        <w:rPr>
          <w:b w:val="0"/>
          <w:i/>
          <w:color w:val="002060"/>
          <w:sz w:val="22"/>
          <w:szCs w:val="22"/>
        </w:rPr>
        <w:t>* risultato aggregato (andata + ritorno)</w:t>
      </w:r>
      <w:bookmarkEnd w:id="200"/>
    </w:p>
    <w:p w14:paraId="456E9580" w14:textId="1FB9027E" w:rsidR="007005B2" w:rsidRDefault="007005B2" w:rsidP="007005B2">
      <w:pPr>
        <w:pStyle w:val="TITOLOPRINC"/>
        <w:spacing w:before="0" w:beforeAutospacing="0" w:after="0" w:afterAutospacing="0"/>
        <w:jc w:val="both"/>
        <w:divId w:val="527259509"/>
        <w:rPr>
          <w:b w:val="0"/>
          <w:color w:val="002060"/>
          <w:sz w:val="22"/>
          <w:szCs w:val="22"/>
        </w:rPr>
      </w:pPr>
      <w:bookmarkStart w:id="201" w:name="_Toc517941423"/>
      <w:bookmarkStart w:id="202" w:name="_Toc12618951"/>
      <w:r>
        <w:rPr>
          <w:b w:val="0"/>
          <w:color w:val="002060"/>
          <w:sz w:val="22"/>
          <w:szCs w:val="22"/>
        </w:rPr>
        <w:t>La Società U.MANDOLESI CALCIO è Campione Regionale Calcio a Cinque Under 21.</w:t>
      </w:r>
      <w:bookmarkEnd w:id="201"/>
      <w:bookmarkEnd w:id="202"/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</w:p>
    <w:p w14:paraId="26A79156" w14:textId="5009EF60" w:rsidR="00C16296" w:rsidRPr="00457470" w:rsidRDefault="00C16296" w:rsidP="00C16296">
      <w:pPr>
        <w:pStyle w:val="TITOLOPRINC"/>
        <w:divId w:val="527259509"/>
        <w:rPr>
          <w:color w:val="002060"/>
        </w:rPr>
      </w:pPr>
      <w:bookmarkStart w:id="203" w:name="_Toc12618952"/>
      <w:r>
        <w:rPr>
          <w:color w:val="002060"/>
        </w:rPr>
        <w:t>GRADUATORIA COPPA DISCIPLINA</w:t>
      </w:r>
      <w:bookmarkEnd w:id="203"/>
    </w:p>
    <w:p w14:paraId="057F5C73" w14:textId="77777777" w:rsidR="00C16296" w:rsidRPr="00457470" w:rsidRDefault="00C16296" w:rsidP="00C16296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457470">
        <w:rPr>
          <w:rStyle w:val="Enfasigrassetto"/>
          <w:rFonts w:ascii="Courier New" w:hAnsi="Courier New" w:cs="Courier New"/>
          <w:b w:val="0"/>
          <w:color w:val="002060"/>
        </w:rPr>
        <w:t xml:space="preserve">                          TOTALE PUNTI   SOCIETA DIRIGENTI   TECNICI CALCIATORI</w:t>
      </w:r>
    </w:p>
    <w:p w14:paraId="52113663" w14:textId="63298B03" w:rsidR="00C16296" w:rsidRPr="00C16296" w:rsidRDefault="00C16296" w:rsidP="00C16296">
      <w:pPr>
        <w:pStyle w:val="A121"/>
        <w:ind w:left="0"/>
        <w:divId w:val="527259509"/>
        <w:rPr>
          <w:rFonts w:ascii="Courier New" w:hAnsi="Courier New" w:cs="Courier New"/>
          <w:color w:val="002060"/>
        </w:rPr>
      </w:pPr>
      <w:r w:rsidRPr="00C16296">
        <w:rPr>
          <w:rFonts w:ascii="Courier New" w:hAnsi="Courier New" w:cs="Courier New"/>
          <w:color w:val="002060"/>
        </w:rPr>
        <w:t xml:space="preserve"> CASTELBELLINO CALCIO A 5  OF      ,60                                      ,60</w:t>
      </w:r>
    </w:p>
    <w:p w14:paraId="79606793" w14:textId="77777777" w:rsidR="00C16296" w:rsidRPr="00C16296" w:rsidRDefault="00C16296" w:rsidP="00C16296">
      <w:pPr>
        <w:pStyle w:val="A121"/>
        <w:ind w:left="0"/>
        <w:divId w:val="527259509"/>
        <w:rPr>
          <w:rFonts w:ascii="Courier New" w:hAnsi="Courier New" w:cs="Courier New"/>
          <w:color w:val="002060"/>
        </w:rPr>
      </w:pPr>
      <w:r w:rsidRPr="00C16296">
        <w:rPr>
          <w:rFonts w:ascii="Courier New" w:hAnsi="Courier New" w:cs="Courier New"/>
          <w:color w:val="002060"/>
        </w:rPr>
        <w:t xml:space="preserve"> AMICI DEL CENTROSOCIO SP. OF     1,20                                     1,20</w:t>
      </w:r>
    </w:p>
    <w:p w14:paraId="02727D06" w14:textId="77777777" w:rsidR="00C16296" w:rsidRPr="00C16296" w:rsidRDefault="00C16296" w:rsidP="00C16296">
      <w:pPr>
        <w:pStyle w:val="A121"/>
        <w:ind w:left="0"/>
        <w:divId w:val="527259509"/>
        <w:rPr>
          <w:rFonts w:ascii="Courier New" w:hAnsi="Courier New" w:cs="Courier New"/>
          <w:color w:val="002060"/>
        </w:rPr>
      </w:pPr>
      <w:r w:rsidRPr="00C16296">
        <w:rPr>
          <w:rFonts w:ascii="Courier New" w:hAnsi="Courier New" w:cs="Courier New"/>
          <w:color w:val="002060"/>
        </w:rPr>
        <w:t xml:space="preserve"> C.U.S. ANCONA             OF     1,80                                     1,80</w:t>
      </w:r>
    </w:p>
    <w:p w14:paraId="7D330427" w14:textId="77777777" w:rsidR="00C16296" w:rsidRPr="00C16296" w:rsidRDefault="00C16296" w:rsidP="00C16296">
      <w:pPr>
        <w:pStyle w:val="A121"/>
        <w:ind w:left="0"/>
        <w:divId w:val="527259509"/>
        <w:rPr>
          <w:rFonts w:ascii="Courier New" w:hAnsi="Courier New" w:cs="Courier New"/>
          <w:color w:val="002060"/>
        </w:rPr>
      </w:pPr>
      <w:r w:rsidRPr="00C16296">
        <w:rPr>
          <w:rFonts w:ascii="Courier New" w:hAnsi="Courier New" w:cs="Courier New"/>
          <w:color w:val="002060"/>
        </w:rPr>
        <w:t xml:space="preserve"> FFJ CALCIO A 5            SA     2,85                                     2,85</w:t>
      </w:r>
    </w:p>
    <w:p w14:paraId="2933361F" w14:textId="77777777" w:rsidR="00C16296" w:rsidRPr="00C16296" w:rsidRDefault="00C16296" w:rsidP="00C16296">
      <w:pPr>
        <w:pStyle w:val="A121"/>
        <w:ind w:left="0"/>
        <w:divId w:val="527259509"/>
        <w:rPr>
          <w:rFonts w:ascii="Courier New" w:hAnsi="Courier New" w:cs="Courier New"/>
          <w:color w:val="002060"/>
        </w:rPr>
      </w:pPr>
      <w:r w:rsidRPr="00C16296">
        <w:rPr>
          <w:rFonts w:ascii="Courier New" w:hAnsi="Courier New" w:cs="Courier New"/>
          <w:color w:val="002060"/>
        </w:rPr>
        <w:t xml:space="preserve"> CITTA DI FALCONARA        QF     3,00                                     3,00</w:t>
      </w:r>
    </w:p>
    <w:p w14:paraId="2CB007AC" w14:textId="77777777" w:rsidR="00C16296" w:rsidRPr="00C16296" w:rsidRDefault="00C16296" w:rsidP="00C16296">
      <w:pPr>
        <w:pStyle w:val="A121"/>
        <w:ind w:left="0"/>
        <w:divId w:val="527259509"/>
        <w:rPr>
          <w:rFonts w:ascii="Courier New" w:hAnsi="Courier New" w:cs="Courier New"/>
          <w:color w:val="002060"/>
        </w:rPr>
      </w:pPr>
      <w:r w:rsidRPr="00C16296">
        <w:rPr>
          <w:rFonts w:ascii="Courier New" w:hAnsi="Courier New" w:cs="Courier New"/>
          <w:color w:val="002060"/>
        </w:rPr>
        <w:t xml:space="preserve"> MONTELUPONE CALCIO A 5    OF     3,00                                     3,00</w:t>
      </w:r>
    </w:p>
    <w:p w14:paraId="7823251A" w14:textId="77777777" w:rsidR="00C16296" w:rsidRPr="00C16296" w:rsidRDefault="00C16296" w:rsidP="00C16296">
      <w:pPr>
        <w:pStyle w:val="A121"/>
        <w:ind w:left="0"/>
        <w:divId w:val="527259509"/>
        <w:rPr>
          <w:rFonts w:ascii="Courier New" w:hAnsi="Courier New" w:cs="Courier New"/>
          <w:color w:val="002060"/>
        </w:rPr>
      </w:pPr>
      <w:r w:rsidRPr="00C16296">
        <w:rPr>
          <w:rFonts w:ascii="Courier New" w:hAnsi="Courier New" w:cs="Courier New"/>
          <w:color w:val="002060"/>
        </w:rPr>
        <w:t xml:space="preserve"> FUTSAL COBA SPORTIVA DIL  SB     3,45                                     3,45</w:t>
      </w:r>
    </w:p>
    <w:p w14:paraId="77534B8E" w14:textId="77777777" w:rsidR="00C16296" w:rsidRPr="00C16296" w:rsidRDefault="00C16296" w:rsidP="00C16296">
      <w:pPr>
        <w:pStyle w:val="A121"/>
        <w:ind w:left="0"/>
        <w:divId w:val="527259509"/>
        <w:rPr>
          <w:rFonts w:ascii="Courier New" w:hAnsi="Courier New" w:cs="Courier New"/>
          <w:color w:val="002060"/>
        </w:rPr>
      </w:pPr>
      <w:r w:rsidRPr="00C16296">
        <w:rPr>
          <w:rFonts w:ascii="Courier New" w:hAnsi="Courier New" w:cs="Courier New"/>
          <w:color w:val="002060"/>
        </w:rPr>
        <w:t xml:space="preserve"> SANTA MARIA NUOVA A.S.D.  SA     3,75                                     3,75</w:t>
      </w:r>
    </w:p>
    <w:p w14:paraId="51868331" w14:textId="77777777" w:rsidR="00C16296" w:rsidRPr="00C16296" w:rsidRDefault="00C16296" w:rsidP="00C16296">
      <w:pPr>
        <w:pStyle w:val="A121"/>
        <w:ind w:left="0"/>
        <w:divId w:val="527259509"/>
        <w:rPr>
          <w:rFonts w:ascii="Courier New" w:hAnsi="Courier New" w:cs="Courier New"/>
          <w:color w:val="002060"/>
        </w:rPr>
      </w:pPr>
      <w:r w:rsidRPr="00C16296">
        <w:rPr>
          <w:rFonts w:ascii="Courier New" w:hAnsi="Courier New" w:cs="Courier New"/>
          <w:color w:val="002060"/>
        </w:rPr>
        <w:t xml:space="preserve"> FANO CALCIO A 5           SA     5,10                                     5,10</w:t>
      </w:r>
    </w:p>
    <w:p w14:paraId="3063CB57" w14:textId="77777777" w:rsidR="00C16296" w:rsidRPr="00C16296" w:rsidRDefault="00C16296" w:rsidP="00C16296">
      <w:pPr>
        <w:pStyle w:val="A121"/>
        <w:ind w:left="0"/>
        <w:divId w:val="527259509"/>
        <w:rPr>
          <w:rFonts w:ascii="Courier New" w:hAnsi="Courier New" w:cs="Courier New"/>
          <w:color w:val="002060"/>
        </w:rPr>
      </w:pPr>
      <w:r w:rsidRPr="00C16296">
        <w:rPr>
          <w:rFonts w:ascii="Courier New" w:hAnsi="Courier New" w:cs="Courier New"/>
          <w:color w:val="002060"/>
        </w:rPr>
        <w:t xml:space="preserve"> ACLI MANTOVANI CALCIO A 5 QF     6,15                                     6,15</w:t>
      </w:r>
    </w:p>
    <w:p w14:paraId="7F7C8897" w14:textId="77777777" w:rsidR="00C16296" w:rsidRPr="00C16296" w:rsidRDefault="00C16296" w:rsidP="00C16296">
      <w:pPr>
        <w:pStyle w:val="A121"/>
        <w:ind w:left="0"/>
        <w:divId w:val="527259509"/>
        <w:rPr>
          <w:rFonts w:ascii="Courier New" w:hAnsi="Courier New" w:cs="Courier New"/>
          <w:color w:val="002060"/>
        </w:rPr>
      </w:pPr>
      <w:r w:rsidRPr="00C16296">
        <w:rPr>
          <w:rFonts w:ascii="Courier New" w:hAnsi="Courier New" w:cs="Courier New"/>
          <w:color w:val="002060"/>
        </w:rPr>
        <w:t xml:space="preserve"> VERBENA C5 ANCONA         OF     6,25                          1,15       5,10</w:t>
      </w:r>
    </w:p>
    <w:p w14:paraId="67910DB4" w14:textId="77777777" w:rsidR="00C16296" w:rsidRPr="00C16296" w:rsidRDefault="00C16296" w:rsidP="00C16296">
      <w:pPr>
        <w:pStyle w:val="A121"/>
        <w:ind w:left="0"/>
        <w:divId w:val="527259509"/>
        <w:rPr>
          <w:rFonts w:ascii="Courier New" w:hAnsi="Courier New" w:cs="Courier New"/>
          <w:color w:val="002060"/>
        </w:rPr>
      </w:pPr>
      <w:r w:rsidRPr="00C16296">
        <w:rPr>
          <w:rFonts w:ascii="Courier New" w:hAnsi="Courier New" w:cs="Courier New"/>
          <w:color w:val="002060"/>
        </w:rPr>
        <w:t xml:space="preserve"> NUOVA JUVENTINA FFC       QF     6,90                                     6,90</w:t>
      </w:r>
    </w:p>
    <w:p w14:paraId="42C78E2E" w14:textId="77777777" w:rsidR="00C16296" w:rsidRPr="00C16296" w:rsidRDefault="00C16296" w:rsidP="00C16296">
      <w:pPr>
        <w:pStyle w:val="A121"/>
        <w:ind w:left="0"/>
        <w:divId w:val="527259509"/>
        <w:rPr>
          <w:rFonts w:ascii="Courier New" w:hAnsi="Courier New" w:cs="Courier New"/>
          <w:color w:val="002060"/>
        </w:rPr>
      </w:pPr>
      <w:r w:rsidRPr="00C16296">
        <w:rPr>
          <w:rFonts w:ascii="Courier New" w:hAnsi="Courier New" w:cs="Courier New"/>
          <w:color w:val="002060"/>
        </w:rPr>
        <w:t xml:space="preserve"> U.MANDOLESI CALCIO        QF     7,00                4,00                 3,00</w:t>
      </w:r>
    </w:p>
    <w:p w14:paraId="7CA641BD" w14:textId="77777777" w:rsidR="00C16296" w:rsidRPr="00C16296" w:rsidRDefault="00C16296" w:rsidP="00C16296">
      <w:pPr>
        <w:pStyle w:val="A121"/>
        <w:ind w:left="0"/>
        <w:divId w:val="527259509"/>
        <w:rPr>
          <w:rFonts w:ascii="Courier New" w:hAnsi="Courier New" w:cs="Courier New"/>
          <w:color w:val="002060"/>
        </w:rPr>
      </w:pPr>
      <w:r w:rsidRPr="00C16296">
        <w:rPr>
          <w:rFonts w:ascii="Courier New" w:hAnsi="Courier New" w:cs="Courier New"/>
          <w:color w:val="002060"/>
        </w:rPr>
        <w:t xml:space="preserve"> PIETRALACROCE 73          OF     7,05                                     7,05</w:t>
      </w:r>
    </w:p>
    <w:p w14:paraId="1134F75C" w14:textId="77777777" w:rsidR="00C16296" w:rsidRPr="00C16296" w:rsidRDefault="00C16296" w:rsidP="00C16296">
      <w:pPr>
        <w:pStyle w:val="A121"/>
        <w:ind w:left="0"/>
        <w:divId w:val="527259509"/>
        <w:rPr>
          <w:rFonts w:ascii="Courier New" w:hAnsi="Courier New" w:cs="Courier New"/>
          <w:color w:val="002060"/>
        </w:rPr>
      </w:pPr>
      <w:r w:rsidRPr="00C16296">
        <w:rPr>
          <w:rFonts w:ascii="Courier New" w:hAnsi="Courier New" w:cs="Courier New"/>
          <w:color w:val="002060"/>
        </w:rPr>
        <w:t xml:space="preserve"> CERRETO D ESI C5 A.S.D.   QF     7,30                4,00                 3,30</w:t>
      </w:r>
    </w:p>
    <w:p w14:paraId="3802361A" w14:textId="77777777" w:rsidR="00C16296" w:rsidRPr="00C16296" w:rsidRDefault="00C16296" w:rsidP="00C16296">
      <w:pPr>
        <w:pStyle w:val="A121"/>
        <w:ind w:left="0"/>
        <w:divId w:val="527259509"/>
        <w:rPr>
          <w:rFonts w:ascii="Courier New" w:hAnsi="Courier New" w:cs="Courier New"/>
          <w:color w:val="002060"/>
        </w:rPr>
      </w:pPr>
      <w:r w:rsidRPr="00C16296">
        <w:rPr>
          <w:rFonts w:ascii="Courier New" w:hAnsi="Courier New" w:cs="Courier New"/>
          <w:color w:val="002060"/>
        </w:rPr>
        <w:t xml:space="preserve"> FUTSAL MONTURANO          SB     8,30                2,00                 6,30</w:t>
      </w:r>
    </w:p>
    <w:p w14:paraId="47E24755" w14:textId="77777777" w:rsidR="00C16296" w:rsidRPr="00C16296" w:rsidRDefault="00C16296" w:rsidP="00C16296">
      <w:pPr>
        <w:pStyle w:val="A121"/>
        <w:ind w:left="0"/>
        <w:divId w:val="527259509"/>
        <w:rPr>
          <w:rFonts w:ascii="Courier New" w:hAnsi="Courier New" w:cs="Courier New"/>
          <w:color w:val="002060"/>
        </w:rPr>
      </w:pPr>
      <w:r w:rsidRPr="00C16296">
        <w:rPr>
          <w:rFonts w:ascii="Courier New" w:hAnsi="Courier New" w:cs="Courier New"/>
          <w:color w:val="002060"/>
        </w:rPr>
        <w:t xml:space="preserve"> REAL S.COSTANZO CALCIO 5  OF     8,40                                     8,40</w:t>
      </w:r>
    </w:p>
    <w:p w14:paraId="4ED75115" w14:textId="77777777" w:rsidR="00C16296" w:rsidRPr="00C16296" w:rsidRDefault="00C16296" w:rsidP="00C16296">
      <w:pPr>
        <w:pStyle w:val="A121"/>
        <w:ind w:left="0"/>
        <w:divId w:val="527259509"/>
        <w:rPr>
          <w:rFonts w:ascii="Courier New" w:hAnsi="Courier New" w:cs="Courier New"/>
          <w:color w:val="002060"/>
        </w:rPr>
      </w:pPr>
      <w:r w:rsidRPr="00C16296">
        <w:rPr>
          <w:rFonts w:ascii="Courier New" w:hAnsi="Courier New" w:cs="Courier New"/>
          <w:color w:val="002060"/>
        </w:rPr>
        <w:t xml:space="preserve"> CASENUOVE                 OF     9,25                4,00                 5,25</w:t>
      </w:r>
    </w:p>
    <w:p w14:paraId="354E7E3A" w14:textId="77777777" w:rsidR="00C16296" w:rsidRPr="00C16296" w:rsidRDefault="00C16296" w:rsidP="00C16296">
      <w:pPr>
        <w:pStyle w:val="A121"/>
        <w:ind w:left="0"/>
        <w:divId w:val="527259509"/>
        <w:rPr>
          <w:rFonts w:ascii="Courier New" w:hAnsi="Courier New" w:cs="Courier New"/>
          <w:color w:val="002060"/>
        </w:rPr>
      </w:pPr>
      <w:r w:rsidRPr="00C16296">
        <w:rPr>
          <w:rFonts w:ascii="Courier New" w:hAnsi="Courier New" w:cs="Courier New"/>
          <w:color w:val="002060"/>
        </w:rPr>
        <w:t xml:space="preserve"> OSTRENSE                  QF     9,95                4,00      1,15       4,80</w:t>
      </w:r>
    </w:p>
    <w:p w14:paraId="1F4D4A9E" w14:textId="77777777" w:rsidR="00C16296" w:rsidRPr="00C16296" w:rsidRDefault="00C16296" w:rsidP="00C16296">
      <w:pPr>
        <w:pStyle w:val="A121"/>
        <w:ind w:left="0"/>
        <w:divId w:val="527259509"/>
        <w:rPr>
          <w:rFonts w:ascii="Courier New" w:hAnsi="Courier New" w:cs="Courier New"/>
          <w:color w:val="002060"/>
        </w:rPr>
      </w:pPr>
      <w:r w:rsidRPr="00C16296">
        <w:rPr>
          <w:rFonts w:ascii="Courier New" w:hAnsi="Courier New" w:cs="Courier New"/>
          <w:color w:val="002060"/>
        </w:rPr>
        <w:t xml:space="preserve"> AUDAX 1970 S.ANGELO       QF    10,55      4,00                1,15       5,40</w:t>
      </w:r>
    </w:p>
    <w:p w14:paraId="7334572D" w14:textId="77777777" w:rsidR="00C16296" w:rsidRPr="00C16296" w:rsidRDefault="00C16296" w:rsidP="00C16296">
      <w:pPr>
        <w:pStyle w:val="A121"/>
        <w:ind w:left="0"/>
        <w:divId w:val="527259509"/>
        <w:rPr>
          <w:rFonts w:ascii="Courier New" w:hAnsi="Courier New" w:cs="Courier New"/>
          <w:color w:val="002060"/>
        </w:rPr>
      </w:pPr>
      <w:r w:rsidRPr="00C16296">
        <w:rPr>
          <w:rFonts w:ascii="Courier New" w:hAnsi="Courier New" w:cs="Courier New"/>
          <w:color w:val="002060"/>
        </w:rPr>
        <w:t xml:space="preserve"> CANDIA BARACCOLA ASPIO    SB    10,70      2,00                           8,70</w:t>
      </w:r>
    </w:p>
    <w:p w14:paraId="6197C7CA" w14:textId="3A015A00" w:rsidR="00C16296" w:rsidRPr="00C16296" w:rsidRDefault="00C16296" w:rsidP="00C16296">
      <w:pPr>
        <w:pStyle w:val="A121"/>
        <w:ind w:left="0"/>
        <w:divId w:val="527259509"/>
        <w:rPr>
          <w:rFonts w:ascii="Courier New" w:hAnsi="Courier New" w:cs="Courier New"/>
          <w:color w:val="002060"/>
        </w:rPr>
      </w:pPr>
      <w:r w:rsidRPr="00C16296">
        <w:rPr>
          <w:rFonts w:ascii="Courier New" w:hAnsi="Courier New" w:cs="Courier New"/>
          <w:color w:val="002060"/>
        </w:rPr>
        <w:t xml:space="preserve"> INVICTA FUTSAL MACERATA   QF    19,15               16,00                 3,15</w:t>
      </w:r>
    </w:p>
    <w:p w14:paraId="5C80BD34" w14:textId="1ED6B13C" w:rsidR="00C16296" w:rsidRDefault="00C16296" w:rsidP="00457470">
      <w:pPr>
        <w:pStyle w:val="A121"/>
        <w:ind w:left="0"/>
        <w:divId w:val="527259509"/>
        <w:rPr>
          <w:rFonts w:cs="Arial"/>
          <w:b/>
          <w:color w:val="002060"/>
          <w:sz w:val="22"/>
          <w:szCs w:val="22"/>
        </w:rPr>
      </w:pPr>
    </w:p>
    <w:p w14:paraId="7E84A321" w14:textId="77777777" w:rsidR="004025B6" w:rsidRPr="004025B6" w:rsidRDefault="004025B6" w:rsidP="004025B6">
      <w:pPr>
        <w:pStyle w:val="A121"/>
        <w:ind w:left="0"/>
        <w:divId w:val="527259509"/>
        <w:rPr>
          <w:rFonts w:cs="Arial"/>
          <w:i/>
          <w:color w:val="002060"/>
          <w:sz w:val="22"/>
          <w:szCs w:val="22"/>
        </w:rPr>
      </w:pPr>
      <w:r>
        <w:rPr>
          <w:rFonts w:cs="Arial"/>
          <w:i/>
          <w:color w:val="002060"/>
          <w:sz w:val="22"/>
          <w:szCs w:val="22"/>
        </w:rPr>
        <w:t>La graduatoria della Coppa Disciplina è calcolata al termine della Seconda Fase.</w:t>
      </w:r>
    </w:p>
    <w:p w14:paraId="2D59FF9F" w14:textId="77777777" w:rsidR="004025B6" w:rsidRDefault="004025B6" w:rsidP="00457470">
      <w:pPr>
        <w:pStyle w:val="A121"/>
        <w:ind w:left="0"/>
        <w:divId w:val="527259509"/>
        <w:rPr>
          <w:rFonts w:cs="Arial"/>
          <w:b/>
          <w:color w:val="002060"/>
          <w:sz w:val="22"/>
          <w:szCs w:val="22"/>
        </w:rPr>
      </w:pPr>
    </w:p>
    <w:p w14:paraId="5A317139" w14:textId="77777777" w:rsidR="00C16296" w:rsidRPr="006F5CC1" w:rsidRDefault="00C16296" w:rsidP="00C16296">
      <w:pPr>
        <w:pStyle w:val="TITOLOCAMPIONATO"/>
        <w:shd w:val="clear" w:color="auto" w:fill="CCCCCC"/>
        <w:spacing w:before="80" w:after="40"/>
        <w:divId w:val="527259509"/>
        <w:rPr>
          <w:color w:val="002060"/>
        </w:rPr>
      </w:pPr>
      <w:bookmarkStart w:id="204" w:name="_Toc12618953"/>
      <w:r w:rsidRPr="006F5CC1">
        <w:rPr>
          <w:color w:val="002060"/>
        </w:rPr>
        <w:t>UNDER 19 CALCIO A 5 REGIONALE</w:t>
      </w:r>
      <w:bookmarkEnd w:id="204"/>
    </w:p>
    <w:p w14:paraId="0C45A1E9" w14:textId="66B7AC89" w:rsidR="00B45889" w:rsidRPr="00B45889" w:rsidRDefault="00B45889" w:rsidP="00B45889">
      <w:pPr>
        <w:pStyle w:val="TITOLOPRINC"/>
        <w:divId w:val="527259509"/>
        <w:rPr>
          <w:color w:val="002060"/>
        </w:rPr>
      </w:pPr>
      <w:bookmarkStart w:id="205" w:name="_Toc12618954"/>
      <w:r w:rsidRPr="00B45889">
        <w:rPr>
          <w:color w:val="002060"/>
        </w:rPr>
        <w:t>CLASSIFICA PRIMA FASE</w:t>
      </w:r>
      <w:bookmarkEnd w:id="205"/>
    </w:p>
    <w:p w14:paraId="66611A12" w14:textId="77777777" w:rsidR="00B45889" w:rsidRPr="00B45889" w:rsidRDefault="00B45889" w:rsidP="00B45889">
      <w:pPr>
        <w:pStyle w:val="breakline"/>
        <w:divId w:val="527259509"/>
        <w:rPr>
          <w:color w:val="002060"/>
        </w:rPr>
      </w:pPr>
    </w:p>
    <w:p w14:paraId="363207BF" w14:textId="77777777" w:rsidR="00B45889" w:rsidRPr="00B45889" w:rsidRDefault="00B45889" w:rsidP="00B45889">
      <w:pPr>
        <w:pStyle w:val="breakline"/>
        <w:divId w:val="527259509"/>
        <w:rPr>
          <w:color w:val="002060"/>
        </w:rPr>
      </w:pPr>
    </w:p>
    <w:p w14:paraId="385FF0BF" w14:textId="77777777" w:rsidR="00B45889" w:rsidRPr="00B45889" w:rsidRDefault="00B45889" w:rsidP="00B45889">
      <w:pPr>
        <w:pStyle w:val="SOTTOTITOLOCAMPIONATO1"/>
        <w:divId w:val="527259509"/>
        <w:rPr>
          <w:color w:val="002060"/>
        </w:rPr>
      </w:pPr>
      <w:r w:rsidRPr="00B45889">
        <w:rPr>
          <w:color w:val="002060"/>
        </w:rPr>
        <w:t>GIRONE 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B45889" w:rsidRPr="00B45889" w14:paraId="00B4873F" w14:textId="77777777" w:rsidTr="00B45889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3A3985E" w14:textId="77777777" w:rsidR="00B45889" w:rsidRPr="00B45889" w:rsidRDefault="00B45889" w:rsidP="008E1A73">
            <w:pPr>
              <w:pStyle w:val="HEADERTABELLA"/>
              <w:rPr>
                <w:color w:val="002060"/>
              </w:rPr>
            </w:pPr>
            <w:r w:rsidRPr="00B45889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61924D7" w14:textId="77777777" w:rsidR="00B45889" w:rsidRPr="00B45889" w:rsidRDefault="00B45889" w:rsidP="008E1A73">
            <w:pPr>
              <w:pStyle w:val="HEADERTABELLA"/>
              <w:rPr>
                <w:color w:val="002060"/>
              </w:rPr>
            </w:pPr>
            <w:r w:rsidRPr="00B45889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DA72C03" w14:textId="77777777" w:rsidR="00B45889" w:rsidRPr="00B45889" w:rsidRDefault="00B45889" w:rsidP="008E1A73">
            <w:pPr>
              <w:pStyle w:val="HEADERTABELLA"/>
              <w:rPr>
                <w:color w:val="002060"/>
              </w:rPr>
            </w:pPr>
            <w:r w:rsidRPr="00B45889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1505C1D" w14:textId="77777777" w:rsidR="00B45889" w:rsidRPr="00B45889" w:rsidRDefault="00B45889" w:rsidP="008E1A73">
            <w:pPr>
              <w:pStyle w:val="HEADERTABELLA"/>
              <w:rPr>
                <w:color w:val="002060"/>
              </w:rPr>
            </w:pPr>
            <w:r w:rsidRPr="00B45889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2EA8307" w14:textId="77777777" w:rsidR="00B45889" w:rsidRPr="00B45889" w:rsidRDefault="00B45889" w:rsidP="008E1A73">
            <w:pPr>
              <w:pStyle w:val="HEADERTABELLA"/>
              <w:rPr>
                <w:color w:val="002060"/>
              </w:rPr>
            </w:pPr>
            <w:r w:rsidRPr="00B45889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9B169C1" w14:textId="77777777" w:rsidR="00B45889" w:rsidRPr="00B45889" w:rsidRDefault="00B45889" w:rsidP="008E1A73">
            <w:pPr>
              <w:pStyle w:val="HEADERTABELLA"/>
              <w:rPr>
                <w:color w:val="002060"/>
              </w:rPr>
            </w:pPr>
            <w:r w:rsidRPr="00B45889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632CC28" w14:textId="77777777" w:rsidR="00B45889" w:rsidRPr="00B45889" w:rsidRDefault="00B45889" w:rsidP="008E1A73">
            <w:pPr>
              <w:pStyle w:val="HEADERTABELLA"/>
              <w:rPr>
                <w:color w:val="002060"/>
              </w:rPr>
            </w:pPr>
            <w:r w:rsidRPr="00B45889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5CEF978" w14:textId="77777777" w:rsidR="00B45889" w:rsidRPr="00B45889" w:rsidRDefault="00B45889" w:rsidP="008E1A73">
            <w:pPr>
              <w:pStyle w:val="HEADERTABELLA"/>
              <w:rPr>
                <w:color w:val="002060"/>
              </w:rPr>
            </w:pPr>
            <w:r w:rsidRPr="00B45889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452965" w14:textId="77777777" w:rsidR="00B45889" w:rsidRPr="00B45889" w:rsidRDefault="00B45889" w:rsidP="008E1A73">
            <w:pPr>
              <w:pStyle w:val="HEADERTABELLA"/>
              <w:rPr>
                <w:color w:val="002060"/>
              </w:rPr>
            </w:pPr>
            <w:r w:rsidRPr="00B45889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851AF07" w14:textId="77777777" w:rsidR="00B45889" w:rsidRPr="00B45889" w:rsidRDefault="00B45889" w:rsidP="008E1A73">
            <w:pPr>
              <w:pStyle w:val="HEADERTABELLA"/>
              <w:rPr>
                <w:color w:val="002060"/>
              </w:rPr>
            </w:pPr>
            <w:r w:rsidRPr="00B45889">
              <w:rPr>
                <w:color w:val="002060"/>
              </w:rPr>
              <w:t>PE</w:t>
            </w:r>
          </w:p>
        </w:tc>
      </w:tr>
      <w:tr w:rsidR="00B45889" w:rsidRPr="00B45889" w14:paraId="380CE2BB" w14:textId="77777777" w:rsidTr="00B45889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8B53E5A" w14:textId="77777777" w:rsidR="00B45889" w:rsidRPr="00B45889" w:rsidRDefault="00B45889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A.S.D. ATL URBINO C5 1999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C25BA98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E742B87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9B6B528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1509493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B60AB75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69EA275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ECB658E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C03C697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7E645B4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0</w:t>
            </w:r>
          </w:p>
        </w:tc>
      </w:tr>
      <w:tr w:rsidR="00B45889" w:rsidRPr="00B45889" w14:paraId="31BB2689" w14:textId="77777777" w:rsidTr="00B45889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162FFB1" w14:textId="77777777" w:rsidR="00B45889" w:rsidRPr="00B45889" w:rsidRDefault="00B45889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A.S.D. REAL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DF80863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F6684B3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AFD8C7D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C035980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78D3EEC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0B398C9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4F92193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489D3FB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95F3EA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0</w:t>
            </w:r>
          </w:p>
        </w:tc>
      </w:tr>
      <w:tr w:rsidR="00B45889" w:rsidRPr="00B45889" w14:paraId="29A06272" w14:textId="77777777" w:rsidTr="00B45889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C21707" w14:textId="77777777" w:rsidR="00B45889" w:rsidRPr="00B45889" w:rsidRDefault="00B45889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A.S.D. ACLI MANTOVANI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7FA6FC2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D9E6E5E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1FD06F5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300B3AF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CF9E969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A7C3AC3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AE71E9B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8E235D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AEF4E6C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0</w:t>
            </w:r>
          </w:p>
        </w:tc>
      </w:tr>
      <w:tr w:rsidR="00B45889" w:rsidRPr="00B45889" w14:paraId="5B0F0CD4" w14:textId="77777777" w:rsidTr="00B45889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8ED87C2" w14:textId="77777777" w:rsidR="00B45889" w:rsidRPr="00B45889" w:rsidRDefault="00B45889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lastRenderedPageBreak/>
              <w:t>A.S.D. AMICI DEL CENTROSOCIO SP.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B7DD6E0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5A90818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0A86DD2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889B062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540880E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7B047F9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C5C87E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EA9439F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E93E6EF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0</w:t>
            </w:r>
          </w:p>
        </w:tc>
      </w:tr>
      <w:tr w:rsidR="00B45889" w:rsidRPr="00B45889" w14:paraId="423AEF52" w14:textId="77777777" w:rsidTr="00B45889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B6C0F15" w14:textId="77777777" w:rsidR="00B45889" w:rsidRPr="00B45889" w:rsidRDefault="00B45889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A.S.D. PIETRALACROCE 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B8B9250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478E04E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C41D0A0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3ED5E1F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440967E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CDA2157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73DB79C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5B9AD93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F4481F8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0</w:t>
            </w:r>
          </w:p>
        </w:tc>
      </w:tr>
      <w:tr w:rsidR="00B45889" w:rsidRPr="00B45889" w14:paraId="588B3D8A" w14:textId="77777777" w:rsidTr="00B45889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9FBE9AA" w14:textId="77777777" w:rsidR="00B45889" w:rsidRPr="00B45889" w:rsidRDefault="00B45889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A.S. CAMPOCAVALLO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040068A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3477F33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8E7A1AB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931F2B0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C38346A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33F7E41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5DB62D9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C6BF380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4695915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0</w:t>
            </w:r>
          </w:p>
        </w:tc>
      </w:tr>
      <w:tr w:rsidR="00B45889" w:rsidRPr="00B45889" w14:paraId="13DCF3B0" w14:textId="77777777" w:rsidTr="00B45889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0C4B8D6" w14:textId="77777777" w:rsidR="00B45889" w:rsidRPr="00B45889" w:rsidRDefault="00B45889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A.S.D. DINAMIS 1990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5F3E48D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893C3F9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7D1FDA1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DFBB89E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CE668E7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E534826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C03B8BD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5D309D1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C2C8AFE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0</w:t>
            </w:r>
          </w:p>
        </w:tc>
      </w:tr>
      <w:tr w:rsidR="00B45889" w:rsidRPr="00B45889" w14:paraId="3435B47C" w14:textId="77777777" w:rsidTr="00B45889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E7D705F" w14:textId="77777777" w:rsidR="00B45889" w:rsidRPr="00B45889" w:rsidRDefault="00B45889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G.S. AUDAX 1970 S.ANGELO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D4CA049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ADFE11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0F89B15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C624459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0E514B9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F58E9ED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1131871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49D7DBD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8EDC1EE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0</w:t>
            </w:r>
          </w:p>
        </w:tc>
      </w:tr>
      <w:tr w:rsidR="00B45889" w:rsidRPr="00B45889" w14:paraId="7006E196" w14:textId="77777777" w:rsidTr="00B45889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B59B78A" w14:textId="77777777" w:rsidR="00B45889" w:rsidRPr="00B45889" w:rsidRDefault="00B45889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A.S.D. SPORTLAND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BE2EF58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C04BE04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CFA5805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B0FBD57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5DF8075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A4FD7C7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415CDE1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87E962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0113ABB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0</w:t>
            </w:r>
          </w:p>
        </w:tc>
      </w:tr>
      <w:tr w:rsidR="00B45889" w:rsidRPr="00B45889" w14:paraId="31C21364" w14:textId="77777777" w:rsidTr="00B45889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3092689" w14:textId="77777777" w:rsidR="00B45889" w:rsidRPr="00B45889" w:rsidRDefault="00B45889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C.S.D. VIRTUS TEAM SOC.COOP.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118371B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906B869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1DD776C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83B5DED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88F11F5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3B0BB13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E057DED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3BCC584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-41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BF21952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0</w:t>
            </w:r>
          </w:p>
        </w:tc>
      </w:tr>
      <w:tr w:rsidR="00B45889" w:rsidRPr="00B45889" w14:paraId="25E40D39" w14:textId="77777777" w:rsidTr="00B45889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D6EAA6F" w14:textId="77777777" w:rsidR="00B45889" w:rsidRPr="00B45889" w:rsidRDefault="00B45889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A.S.D. JESI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98D4CA1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CC169F8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30B32C1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FA6B98E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A295335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E69E1D5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099073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CF79772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-25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179BA12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0</w:t>
            </w:r>
          </w:p>
        </w:tc>
      </w:tr>
      <w:tr w:rsidR="00B45889" w:rsidRPr="00B45889" w14:paraId="1E3DF74D" w14:textId="77777777" w:rsidTr="00B45889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8DBFE87" w14:textId="77777777" w:rsidR="00B45889" w:rsidRPr="00B45889" w:rsidRDefault="00B45889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A.S.D. CASENUOVE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AC04B12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E0CDD0F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E897B63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B4F7761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2A3AC2A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C109EB3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4A511E5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BAC4201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-35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A6CE299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0</w:t>
            </w:r>
          </w:p>
        </w:tc>
      </w:tr>
    </w:tbl>
    <w:p w14:paraId="4A451825" w14:textId="77777777" w:rsidR="00B45889" w:rsidRPr="00B45889" w:rsidRDefault="00B45889" w:rsidP="00B45889">
      <w:pPr>
        <w:pStyle w:val="breakline"/>
        <w:divId w:val="527259509"/>
        <w:rPr>
          <w:color w:val="002060"/>
        </w:rPr>
      </w:pPr>
    </w:p>
    <w:p w14:paraId="57BC0EBE" w14:textId="77777777" w:rsidR="00B45889" w:rsidRPr="00B45889" w:rsidRDefault="00B45889" w:rsidP="00B45889">
      <w:pPr>
        <w:pStyle w:val="breakline"/>
        <w:divId w:val="527259509"/>
        <w:rPr>
          <w:color w:val="002060"/>
        </w:rPr>
      </w:pPr>
    </w:p>
    <w:p w14:paraId="648E7DEA" w14:textId="77777777" w:rsidR="00B45889" w:rsidRPr="00B45889" w:rsidRDefault="00B45889" w:rsidP="00B45889">
      <w:pPr>
        <w:pStyle w:val="SOTTOTITOLOCAMPIONATO1"/>
        <w:divId w:val="527259509"/>
        <w:rPr>
          <w:color w:val="002060"/>
        </w:rPr>
      </w:pPr>
      <w:r w:rsidRPr="00B45889">
        <w:rPr>
          <w:color w:val="002060"/>
        </w:rPr>
        <w:t>GIRONE B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B45889" w:rsidRPr="00B45889" w14:paraId="1A291472" w14:textId="77777777" w:rsidTr="00B45889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981739E" w14:textId="77777777" w:rsidR="00B45889" w:rsidRPr="00B45889" w:rsidRDefault="00B45889" w:rsidP="008E1A73">
            <w:pPr>
              <w:pStyle w:val="HEADERTABELLA"/>
              <w:rPr>
                <w:color w:val="002060"/>
              </w:rPr>
            </w:pPr>
            <w:r w:rsidRPr="00B45889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63D46AC" w14:textId="77777777" w:rsidR="00B45889" w:rsidRPr="00B45889" w:rsidRDefault="00B45889" w:rsidP="008E1A73">
            <w:pPr>
              <w:pStyle w:val="HEADERTABELLA"/>
              <w:rPr>
                <w:color w:val="002060"/>
              </w:rPr>
            </w:pPr>
            <w:r w:rsidRPr="00B45889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7CCF8E4" w14:textId="77777777" w:rsidR="00B45889" w:rsidRPr="00B45889" w:rsidRDefault="00B45889" w:rsidP="008E1A73">
            <w:pPr>
              <w:pStyle w:val="HEADERTABELLA"/>
              <w:rPr>
                <w:color w:val="002060"/>
              </w:rPr>
            </w:pPr>
            <w:r w:rsidRPr="00B45889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D753CD1" w14:textId="77777777" w:rsidR="00B45889" w:rsidRPr="00B45889" w:rsidRDefault="00B45889" w:rsidP="008E1A73">
            <w:pPr>
              <w:pStyle w:val="HEADERTABELLA"/>
              <w:rPr>
                <w:color w:val="002060"/>
              </w:rPr>
            </w:pPr>
            <w:r w:rsidRPr="00B45889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5AAC64F" w14:textId="77777777" w:rsidR="00B45889" w:rsidRPr="00B45889" w:rsidRDefault="00B45889" w:rsidP="008E1A73">
            <w:pPr>
              <w:pStyle w:val="HEADERTABELLA"/>
              <w:rPr>
                <w:color w:val="002060"/>
              </w:rPr>
            </w:pPr>
            <w:r w:rsidRPr="00B45889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386C13A" w14:textId="77777777" w:rsidR="00B45889" w:rsidRPr="00B45889" w:rsidRDefault="00B45889" w:rsidP="008E1A73">
            <w:pPr>
              <w:pStyle w:val="HEADERTABELLA"/>
              <w:rPr>
                <w:color w:val="002060"/>
              </w:rPr>
            </w:pPr>
            <w:r w:rsidRPr="00B45889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3AFC9ED" w14:textId="77777777" w:rsidR="00B45889" w:rsidRPr="00B45889" w:rsidRDefault="00B45889" w:rsidP="008E1A73">
            <w:pPr>
              <w:pStyle w:val="HEADERTABELLA"/>
              <w:rPr>
                <w:color w:val="002060"/>
              </w:rPr>
            </w:pPr>
            <w:r w:rsidRPr="00B45889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9E26C9A" w14:textId="77777777" w:rsidR="00B45889" w:rsidRPr="00B45889" w:rsidRDefault="00B45889" w:rsidP="008E1A73">
            <w:pPr>
              <w:pStyle w:val="HEADERTABELLA"/>
              <w:rPr>
                <w:color w:val="002060"/>
              </w:rPr>
            </w:pPr>
            <w:r w:rsidRPr="00B45889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E6D322E" w14:textId="77777777" w:rsidR="00B45889" w:rsidRPr="00B45889" w:rsidRDefault="00B45889" w:rsidP="008E1A73">
            <w:pPr>
              <w:pStyle w:val="HEADERTABELLA"/>
              <w:rPr>
                <w:color w:val="002060"/>
              </w:rPr>
            </w:pPr>
            <w:r w:rsidRPr="00B45889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E2AC736" w14:textId="77777777" w:rsidR="00B45889" w:rsidRPr="00B45889" w:rsidRDefault="00B45889" w:rsidP="008E1A73">
            <w:pPr>
              <w:pStyle w:val="HEADERTABELLA"/>
              <w:rPr>
                <w:color w:val="002060"/>
              </w:rPr>
            </w:pPr>
            <w:r w:rsidRPr="00B45889">
              <w:rPr>
                <w:color w:val="002060"/>
              </w:rPr>
              <w:t>PE</w:t>
            </w:r>
          </w:p>
        </w:tc>
      </w:tr>
      <w:tr w:rsidR="00B45889" w:rsidRPr="00B45889" w14:paraId="28D8B319" w14:textId="77777777" w:rsidTr="00B45889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5022B3D" w14:textId="77777777" w:rsidR="00B45889" w:rsidRPr="00B45889" w:rsidRDefault="00B45889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A.S.D. FUTSAL POTENZA PICENA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F418420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76859B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0F07E2E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525495C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27C0D11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C0DFE76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E7B652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74A2185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1F4D695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0</w:t>
            </w:r>
          </w:p>
        </w:tc>
      </w:tr>
      <w:tr w:rsidR="00B45889" w:rsidRPr="00B45889" w14:paraId="05458C49" w14:textId="77777777" w:rsidTr="00B45889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C5B9CEE" w14:textId="77777777" w:rsidR="00B45889" w:rsidRPr="00B45889" w:rsidRDefault="00B45889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A.S.D. CANTINE RIUNITE CSI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1A00E96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45C45D7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2F02F89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35C657A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AADB078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457B971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47219B1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8505584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CEDAE53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0</w:t>
            </w:r>
          </w:p>
        </w:tc>
      </w:tr>
      <w:tr w:rsidR="00B45889" w:rsidRPr="00B45889" w14:paraId="42A654CC" w14:textId="77777777" w:rsidTr="00B45889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8236FBC" w14:textId="77777777" w:rsidR="00B45889" w:rsidRPr="00B45889" w:rsidRDefault="00B45889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A.S.D. FUTSAL FBC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282675F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FC48CD1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25AF794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6D8D7D0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DC0187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E33965E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C1C9DCB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DE4226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99C77A2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0</w:t>
            </w:r>
          </w:p>
        </w:tc>
      </w:tr>
      <w:tr w:rsidR="00B45889" w:rsidRPr="00B45889" w14:paraId="4EDE6790" w14:textId="77777777" w:rsidTr="00B45889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20FF2E0" w14:textId="77777777" w:rsidR="00B45889" w:rsidRPr="00B45889" w:rsidRDefault="00B45889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A.S.D. ACLI AUDAX MONTECOSARO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8E529E8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A857B68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DDC1241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EB540C5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A82BAD5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4463B32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559C163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5CACBB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15B83DD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0</w:t>
            </w:r>
          </w:p>
        </w:tc>
      </w:tr>
      <w:tr w:rsidR="00B45889" w:rsidRPr="00B45889" w14:paraId="3C972B89" w14:textId="77777777" w:rsidTr="00B45889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537D495" w14:textId="77777777" w:rsidR="00B45889" w:rsidRPr="00B45889" w:rsidRDefault="00B45889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9E326BB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A519C2A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7E0D4FE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57F707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4ACB0D1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00823A1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34BD24C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ECF7C48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8DFCBB7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0</w:t>
            </w:r>
          </w:p>
        </w:tc>
      </w:tr>
      <w:tr w:rsidR="00B45889" w:rsidRPr="00B45889" w14:paraId="0DFD6705" w14:textId="77777777" w:rsidTr="00B45889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E6DEA95" w14:textId="77777777" w:rsidR="00B45889" w:rsidRPr="00B45889" w:rsidRDefault="00B45889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U.S.D. ACLI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9CD185E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C2C9781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5BD0309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2A3B93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23C3EEE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C472A12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125C6D0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148DDF8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3786D14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0</w:t>
            </w:r>
          </w:p>
        </w:tc>
      </w:tr>
      <w:tr w:rsidR="00B45889" w:rsidRPr="00B45889" w14:paraId="6CC45689" w14:textId="77777777" w:rsidTr="00B45889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D65DA9F" w14:textId="77777777" w:rsidR="00B45889" w:rsidRPr="00B45889" w:rsidRDefault="00B45889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A.S.D. HELVIA RECINA FUTSAL RECA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780DB41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568301F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90AD122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05BDD8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A510606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160E614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D675532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03C4764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38B9448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0</w:t>
            </w:r>
          </w:p>
        </w:tc>
      </w:tr>
      <w:tr w:rsidR="00B45889" w:rsidRPr="00B45889" w14:paraId="0C9661C3" w14:textId="77777777" w:rsidTr="00B45889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338B171" w14:textId="77777777" w:rsidR="00B45889" w:rsidRPr="00B45889" w:rsidRDefault="00B45889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A.S.D. C.U.S. MACERATA CALCIO A5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0FC16A3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1FD5C36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FC733CC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81AEB14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BB95388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FC64626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47DED0E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DFC1657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AF1E2CB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0</w:t>
            </w:r>
          </w:p>
        </w:tc>
      </w:tr>
      <w:tr w:rsidR="00B45889" w:rsidRPr="00B45889" w14:paraId="6A8C3A76" w14:textId="77777777" w:rsidTr="00B45889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0312B6B" w14:textId="77777777" w:rsidR="00B45889" w:rsidRPr="00B45889" w:rsidRDefault="00B45889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A.S.D. NUOVA JUVENTINA FFC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95B5679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0115F69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5862651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78F633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989D745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145C9E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031D81D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3CABA5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991D458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0</w:t>
            </w:r>
          </w:p>
        </w:tc>
      </w:tr>
      <w:tr w:rsidR="00B45889" w:rsidRPr="00B45889" w14:paraId="43E9964A" w14:textId="77777777" w:rsidTr="00B45889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0ABC2DF" w14:textId="77777777" w:rsidR="00B45889" w:rsidRPr="00B45889" w:rsidRDefault="00B45889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POL. CSI STELLA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85F9E1B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7415B63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15B95E4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1923D1E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23F9A50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D0FD6EA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3B49F69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3542ECD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943608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0</w:t>
            </w:r>
          </w:p>
        </w:tc>
      </w:tr>
      <w:tr w:rsidR="00B45889" w:rsidRPr="00B45889" w14:paraId="34539A20" w14:textId="77777777" w:rsidTr="00B45889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37765D" w14:textId="77777777" w:rsidR="00B45889" w:rsidRPr="00B45889" w:rsidRDefault="00B45889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A.S.D. MONTELUPONE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1C4B3B0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22E41F9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3A5E1E6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DD7F25F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079FABB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294B810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E663FBD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3A80E4D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-48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139753E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0</w:t>
            </w:r>
          </w:p>
        </w:tc>
      </w:tr>
    </w:tbl>
    <w:p w14:paraId="63019539" w14:textId="77777777" w:rsidR="00B45889" w:rsidRPr="00B45889" w:rsidRDefault="00B45889" w:rsidP="00CB086B">
      <w:pPr>
        <w:pStyle w:val="TITOLOPRINC"/>
        <w:divId w:val="527259509"/>
        <w:rPr>
          <w:color w:val="002060"/>
          <w:sz w:val="12"/>
          <w:szCs w:val="12"/>
        </w:rPr>
      </w:pPr>
    </w:p>
    <w:p w14:paraId="7F4F2C5C" w14:textId="12C9CE72" w:rsidR="00CB086B" w:rsidRPr="00CD08BA" w:rsidRDefault="00CB086B" w:rsidP="00CB086B">
      <w:pPr>
        <w:pStyle w:val="TITOLOPRINC"/>
        <w:divId w:val="527259509"/>
        <w:rPr>
          <w:color w:val="002060"/>
        </w:rPr>
      </w:pPr>
      <w:bookmarkStart w:id="206" w:name="_Toc12618955"/>
      <w:r w:rsidRPr="00CD08BA">
        <w:rPr>
          <w:color w:val="002060"/>
        </w:rPr>
        <w:t>CLASSIFICA</w:t>
      </w:r>
      <w:r>
        <w:rPr>
          <w:color w:val="002060"/>
        </w:rPr>
        <w:t xml:space="preserve"> </w:t>
      </w:r>
      <w:r w:rsidR="00B45889">
        <w:rPr>
          <w:color w:val="002060"/>
        </w:rPr>
        <w:t>SECONDA</w:t>
      </w:r>
      <w:r>
        <w:rPr>
          <w:color w:val="002060"/>
        </w:rPr>
        <w:t xml:space="preserve"> FASE</w:t>
      </w:r>
      <w:bookmarkEnd w:id="206"/>
    </w:p>
    <w:p w14:paraId="1B65B1D8" w14:textId="77777777" w:rsidR="00CB086B" w:rsidRPr="00CD08BA" w:rsidRDefault="00CB086B" w:rsidP="00CB086B">
      <w:pPr>
        <w:pStyle w:val="breakline"/>
        <w:divId w:val="527259509"/>
        <w:rPr>
          <w:color w:val="002060"/>
        </w:rPr>
      </w:pPr>
    </w:p>
    <w:p w14:paraId="27647F04" w14:textId="77777777" w:rsidR="00CB086B" w:rsidRPr="00CD08BA" w:rsidRDefault="00CB086B" w:rsidP="00CB086B">
      <w:pPr>
        <w:pStyle w:val="breakline"/>
        <w:divId w:val="527259509"/>
        <w:rPr>
          <w:color w:val="002060"/>
        </w:rPr>
      </w:pPr>
    </w:p>
    <w:p w14:paraId="5569843C" w14:textId="77777777" w:rsidR="00CB086B" w:rsidRPr="00CD08BA" w:rsidRDefault="00CB086B" w:rsidP="00CB086B">
      <w:pPr>
        <w:pStyle w:val="SOTTOTITOLOCAMPIONATO1"/>
        <w:divId w:val="527259509"/>
        <w:rPr>
          <w:color w:val="002060"/>
        </w:rPr>
      </w:pPr>
      <w:r w:rsidRPr="00CD08BA">
        <w:rPr>
          <w:color w:val="002060"/>
        </w:rPr>
        <w:t>GIRONE G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CB086B" w:rsidRPr="00CD08BA" w14:paraId="669D7382" w14:textId="77777777" w:rsidTr="00CB086B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C02CC16" w14:textId="77777777" w:rsidR="00CB086B" w:rsidRPr="00CD08BA" w:rsidRDefault="00CB086B" w:rsidP="008E1A73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25C3D1D" w14:textId="77777777" w:rsidR="00CB086B" w:rsidRPr="00CD08BA" w:rsidRDefault="00CB086B" w:rsidP="008E1A73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7A14233" w14:textId="77777777" w:rsidR="00CB086B" w:rsidRPr="00CD08BA" w:rsidRDefault="00CB086B" w:rsidP="008E1A73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756F01" w14:textId="77777777" w:rsidR="00CB086B" w:rsidRPr="00CD08BA" w:rsidRDefault="00CB086B" w:rsidP="008E1A73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4302FFD" w14:textId="77777777" w:rsidR="00CB086B" w:rsidRPr="00CD08BA" w:rsidRDefault="00CB086B" w:rsidP="008E1A73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7ADC058" w14:textId="77777777" w:rsidR="00CB086B" w:rsidRPr="00CD08BA" w:rsidRDefault="00CB086B" w:rsidP="008E1A73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FB8DC16" w14:textId="77777777" w:rsidR="00CB086B" w:rsidRPr="00CD08BA" w:rsidRDefault="00CB086B" w:rsidP="008E1A73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1E03C51" w14:textId="77777777" w:rsidR="00CB086B" w:rsidRPr="00CD08BA" w:rsidRDefault="00CB086B" w:rsidP="008E1A73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276C0E0" w14:textId="77777777" w:rsidR="00CB086B" w:rsidRPr="00CD08BA" w:rsidRDefault="00CB086B" w:rsidP="008E1A73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D215DD" w14:textId="77777777" w:rsidR="00CB086B" w:rsidRPr="00CD08BA" w:rsidRDefault="00CB086B" w:rsidP="008E1A73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PE</w:t>
            </w:r>
          </w:p>
        </w:tc>
      </w:tr>
      <w:tr w:rsidR="00CB086B" w:rsidRPr="00CD08BA" w14:paraId="516B001D" w14:textId="77777777" w:rsidTr="00CB086B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1653338" w14:textId="77777777" w:rsidR="00CB086B" w:rsidRPr="00CB086B" w:rsidRDefault="00CB086B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A.S.D. ACLI MANTOVANI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26AC1E2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49CF370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433DE97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4EF0498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0902ED5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6185A2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6507330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75FE264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47CC3A9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0</w:t>
            </w:r>
          </w:p>
        </w:tc>
      </w:tr>
      <w:tr w:rsidR="00CB086B" w:rsidRPr="00CD08BA" w14:paraId="63C1524A" w14:textId="77777777" w:rsidTr="00CB086B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F02A96" w14:textId="77777777" w:rsidR="00CB086B" w:rsidRPr="00CB086B" w:rsidRDefault="00CB086B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A.S.D. REAL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89E6BFF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0A1F59F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058A264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35A90B2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46DE99D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7A7F1F2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0F99672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20D82D5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B61031D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0</w:t>
            </w:r>
          </w:p>
        </w:tc>
      </w:tr>
      <w:tr w:rsidR="00CB086B" w:rsidRPr="00CD08BA" w14:paraId="1E051AFC" w14:textId="77777777" w:rsidTr="00CB086B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A7ECA29" w14:textId="77777777" w:rsidR="00CB086B" w:rsidRPr="00CB086B" w:rsidRDefault="00CB086B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A.S.D. ATL URBINO C5 1999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D1E423D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CDFF29B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66AF2FC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F87CC0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AD68500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2B93422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11BBBE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15C351F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96EE2F2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0</w:t>
            </w:r>
          </w:p>
        </w:tc>
      </w:tr>
      <w:tr w:rsidR="00CB086B" w:rsidRPr="00CD08BA" w14:paraId="43C0EB28" w14:textId="77777777" w:rsidTr="00CB086B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4E8EA72" w14:textId="77777777" w:rsidR="00CB086B" w:rsidRPr="00CB086B" w:rsidRDefault="00CB086B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A.S.D. FUTSAL FBC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76FA65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D70CC83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B626C92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9EBF29B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BC70EC7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E8EECC5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C1DFA6F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51D6F5B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545D9C9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0</w:t>
            </w:r>
          </w:p>
        </w:tc>
      </w:tr>
      <w:tr w:rsidR="00CB086B" w:rsidRPr="00CD08BA" w14:paraId="76895E1A" w14:textId="77777777" w:rsidTr="00CB086B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B0A3007" w14:textId="77777777" w:rsidR="00CB086B" w:rsidRPr="00CB086B" w:rsidRDefault="00CB086B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A.S.D. AMICI DEL CENTROSOCIO SP.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0E155DC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FA7A02E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CB8D495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9C04A19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0E75F33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73BF142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1A340A1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EF31730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ECD56D8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0</w:t>
            </w:r>
          </w:p>
        </w:tc>
      </w:tr>
      <w:tr w:rsidR="00CB086B" w:rsidRPr="00CD08BA" w14:paraId="72F74CC3" w14:textId="77777777" w:rsidTr="00CB086B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EEC1026" w14:textId="77777777" w:rsidR="00CB086B" w:rsidRPr="00CB086B" w:rsidRDefault="00CB086B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A.S.D. FUTSAL POTENZA PICENA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134294C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920F186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FDE5BE7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0786591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5DD2B71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0D857A1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A6A390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1DDB09E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0CD670D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0</w:t>
            </w:r>
          </w:p>
        </w:tc>
      </w:tr>
      <w:tr w:rsidR="00CB086B" w:rsidRPr="00CD08BA" w14:paraId="692D22A4" w14:textId="77777777" w:rsidTr="00CB086B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448DC63" w14:textId="77777777" w:rsidR="00CB086B" w:rsidRPr="00CB086B" w:rsidRDefault="00CB086B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A.S.D. CANTINE RIUNITE CSI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A3B8C12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9795AAA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F981A93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9406C0B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77DB889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D1D581B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9C9D2DB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EAB0D9A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3591F4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0</w:t>
            </w:r>
          </w:p>
        </w:tc>
      </w:tr>
      <w:tr w:rsidR="00CB086B" w:rsidRPr="00CD08BA" w14:paraId="200D8D9B" w14:textId="77777777" w:rsidTr="00CB086B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396E817" w14:textId="77777777" w:rsidR="00CB086B" w:rsidRPr="00CB086B" w:rsidRDefault="00CB086B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A.S.D. ACLI AUDAX MONTECOSARO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F526D28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8327737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3145119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D77F6F0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E491A45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581B50B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C0B10BB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F8DB671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A9CE517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0</w:t>
            </w:r>
          </w:p>
        </w:tc>
      </w:tr>
    </w:tbl>
    <w:p w14:paraId="42FE3C84" w14:textId="77777777" w:rsidR="00CB086B" w:rsidRPr="00CD08BA" w:rsidRDefault="00CB086B" w:rsidP="00CB086B">
      <w:pPr>
        <w:pStyle w:val="breakline"/>
        <w:divId w:val="527259509"/>
        <w:rPr>
          <w:color w:val="002060"/>
        </w:rPr>
      </w:pPr>
    </w:p>
    <w:p w14:paraId="2E645930" w14:textId="77777777" w:rsidR="00CB086B" w:rsidRPr="00CD08BA" w:rsidRDefault="00CB086B" w:rsidP="00CB086B">
      <w:pPr>
        <w:pStyle w:val="breakline"/>
        <w:divId w:val="527259509"/>
        <w:rPr>
          <w:color w:val="002060"/>
        </w:rPr>
      </w:pPr>
    </w:p>
    <w:p w14:paraId="5ABE59FB" w14:textId="77777777" w:rsidR="00CB086B" w:rsidRPr="00CD08BA" w:rsidRDefault="00CB086B" w:rsidP="00CB086B">
      <w:pPr>
        <w:pStyle w:val="SOTTOTITOLOCAMPIONATO1"/>
        <w:divId w:val="527259509"/>
        <w:rPr>
          <w:color w:val="002060"/>
        </w:rPr>
      </w:pPr>
      <w:r w:rsidRPr="00CD08BA">
        <w:rPr>
          <w:color w:val="002060"/>
        </w:rPr>
        <w:t>GIRONE SA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CB086B" w:rsidRPr="00CD08BA" w14:paraId="64DD8780" w14:textId="77777777" w:rsidTr="00CB086B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38EE054" w14:textId="77777777" w:rsidR="00CB086B" w:rsidRPr="00CD08BA" w:rsidRDefault="00CB086B" w:rsidP="008E1A73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B40D0CE" w14:textId="77777777" w:rsidR="00CB086B" w:rsidRPr="00CD08BA" w:rsidRDefault="00CB086B" w:rsidP="008E1A73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09743F4" w14:textId="77777777" w:rsidR="00CB086B" w:rsidRPr="00CD08BA" w:rsidRDefault="00CB086B" w:rsidP="008E1A73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616CEAA" w14:textId="77777777" w:rsidR="00CB086B" w:rsidRPr="00CD08BA" w:rsidRDefault="00CB086B" w:rsidP="008E1A73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40346AB" w14:textId="77777777" w:rsidR="00CB086B" w:rsidRPr="00CD08BA" w:rsidRDefault="00CB086B" w:rsidP="008E1A73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CBAF226" w14:textId="77777777" w:rsidR="00CB086B" w:rsidRPr="00CD08BA" w:rsidRDefault="00CB086B" w:rsidP="008E1A73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AE88873" w14:textId="77777777" w:rsidR="00CB086B" w:rsidRPr="00CD08BA" w:rsidRDefault="00CB086B" w:rsidP="008E1A73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5C78C4E" w14:textId="77777777" w:rsidR="00CB086B" w:rsidRPr="00CD08BA" w:rsidRDefault="00CB086B" w:rsidP="008E1A73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5E4EB8" w14:textId="77777777" w:rsidR="00CB086B" w:rsidRPr="00CD08BA" w:rsidRDefault="00CB086B" w:rsidP="008E1A73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3FEE681" w14:textId="77777777" w:rsidR="00CB086B" w:rsidRPr="00CD08BA" w:rsidRDefault="00CB086B" w:rsidP="008E1A73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PE</w:t>
            </w:r>
          </w:p>
        </w:tc>
      </w:tr>
      <w:tr w:rsidR="00CB086B" w:rsidRPr="00CD08BA" w14:paraId="0B642E1C" w14:textId="77777777" w:rsidTr="00CB086B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1A432E3" w14:textId="77777777" w:rsidR="00CB086B" w:rsidRPr="00CB086B" w:rsidRDefault="00CB086B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A.S.D. SPORTLAND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340EBD5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CA41B26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EB279AB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FF24813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CC3C829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DE29CC5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9A4FD2B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9913F06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42BB24E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0</w:t>
            </w:r>
          </w:p>
        </w:tc>
      </w:tr>
      <w:tr w:rsidR="00CB086B" w:rsidRPr="00CD08BA" w14:paraId="73CBE44D" w14:textId="77777777" w:rsidTr="00CB086B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D499E7F" w14:textId="77777777" w:rsidR="00CB086B" w:rsidRPr="00CB086B" w:rsidRDefault="00CB086B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A.S.D. PIETRALACROCE 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C523C10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9D7080E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95CDD8B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AAC233D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8D0E434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0CF8146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9F20DC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ABC8E3C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EA96671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0</w:t>
            </w:r>
          </w:p>
        </w:tc>
      </w:tr>
      <w:tr w:rsidR="00CB086B" w:rsidRPr="00CD08BA" w14:paraId="12363B55" w14:textId="77777777" w:rsidTr="00CB086B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002437F" w14:textId="77777777" w:rsidR="00CB086B" w:rsidRPr="00CB086B" w:rsidRDefault="00CB086B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G.S. AUDAX 1970 S.ANGELO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1E46423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1E25613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0CFC0E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42E872B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044D9F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8228DCC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0A6BE6C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7E4240D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647F95E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0</w:t>
            </w:r>
          </w:p>
        </w:tc>
      </w:tr>
      <w:tr w:rsidR="00CB086B" w:rsidRPr="00CD08BA" w14:paraId="1938C685" w14:textId="77777777" w:rsidTr="00CB086B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58ED77D" w14:textId="77777777" w:rsidR="00CB086B" w:rsidRPr="00CB086B" w:rsidRDefault="00CB086B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A.S. CAMPOCAVALLO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3EDA550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EEBABCE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22ACB16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EBDEF3F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901F13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F04F7EB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CA7A7F3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E2C3E1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4818E31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0</w:t>
            </w:r>
          </w:p>
        </w:tc>
      </w:tr>
      <w:tr w:rsidR="00CB086B" w:rsidRPr="00CD08BA" w14:paraId="0547A5CD" w14:textId="77777777" w:rsidTr="00CB086B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2249231" w14:textId="77777777" w:rsidR="00CB086B" w:rsidRPr="00CB086B" w:rsidRDefault="00CB086B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A.S.D. DINAMIS 1990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0092C48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AF48EC3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315A90D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1034C3E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69084F1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1490804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9C54737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049C093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86DBF10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0</w:t>
            </w:r>
          </w:p>
        </w:tc>
      </w:tr>
      <w:tr w:rsidR="00CB086B" w:rsidRPr="00CD08BA" w14:paraId="783521CF" w14:textId="77777777" w:rsidTr="00CB086B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8B06CE9" w14:textId="77777777" w:rsidR="00CB086B" w:rsidRPr="00CB086B" w:rsidRDefault="00CB086B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A.S.D. JESI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34EEC68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5D00961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9049F8A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16927AF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A24210B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7146CE0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5A1AAF5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628742F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8FE2097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0</w:t>
            </w:r>
          </w:p>
        </w:tc>
      </w:tr>
      <w:tr w:rsidR="00CB086B" w:rsidRPr="00CD08BA" w14:paraId="14507EB2" w14:textId="77777777" w:rsidTr="00CB086B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95F040D" w14:textId="77777777" w:rsidR="00CB086B" w:rsidRPr="00CB086B" w:rsidRDefault="00CB086B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C.S.D. VIRTUS TEAM SOC.COOP.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D2B3852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E1C7436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4A30DF6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E5B881B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88169AB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7BFBA9D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166C552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EAC9BAD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EDD213A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0</w:t>
            </w:r>
          </w:p>
        </w:tc>
      </w:tr>
      <w:tr w:rsidR="00CB086B" w:rsidRPr="00CD08BA" w14:paraId="14BC00A8" w14:textId="77777777" w:rsidTr="00CB086B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F193739" w14:textId="77777777" w:rsidR="00CB086B" w:rsidRPr="00CB086B" w:rsidRDefault="00CB086B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A.S.D. CASENUOVE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5686744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14E625D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7204847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C819200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1CAF6DF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26DA001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2A01BC8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356A432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-37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DE5D228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0</w:t>
            </w:r>
          </w:p>
        </w:tc>
      </w:tr>
    </w:tbl>
    <w:p w14:paraId="0B71E262" w14:textId="77777777" w:rsidR="00CB086B" w:rsidRPr="00CD08BA" w:rsidRDefault="00CB086B" w:rsidP="00CB086B">
      <w:pPr>
        <w:pStyle w:val="breakline"/>
        <w:divId w:val="527259509"/>
        <w:rPr>
          <w:color w:val="002060"/>
        </w:rPr>
      </w:pPr>
    </w:p>
    <w:p w14:paraId="2B0689AB" w14:textId="77777777" w:rsidR="00CB086B" w:rsidRPr="00CD08BA" w:rsidRDefault="00CB086B" w:rsidP="00CB086B">
      <w:pPr>
        <w:pStyle w:val="breakline"/>
        <w:divId w:val="527259509"/>
        <w:rPr>
          <w:color w:val="002060"/>
        </w:rPr>
      </w:pPr>
    </w:p>
    <w:p w14:paraId="34DC2436" w14:textId="77777777" w:rsidR="00CB086B" w:rsidRPr="00CD08BA" w:rsidRDefault="00CB086B" w:rsidP="00CB086B">
      <w:pPr>
        <w:pStyle w:val="SOTTOTITOLOCAMPIONATO1"/>
        <w:divId w:val="527259509"/>
        <w:rPr>
          <w:color w:val="002060"/>
        </w:rPr>
      </w:pPr>
      <w:r w:rsidRPr="00CD08BA">
        <w:rPr>
          <w:color w:val="002060"/>
        </w:rPr>
        <w:t>GIRONE SB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CB086B" w:rsidRPr="00CD08BA" w14:paraId="4D2CD590" w14:textId="77777777" w:rsidTr="00CB086B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C660334" w14:textId="77777777" w:rsidR="00CB086B" w:rsidRPr="00CD08BA" w:rsidRDefault="00CB086B" w:rsidP="008E1A73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095EF0E" w14:textId="77777777" w:rsidR="00CB086B" w:rsidRPr="00CD08BA" w:rsidRDefault="00CB086B" w:rsidP="008E1A73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300CE04" w14:textId="77777777" w:rsidR="00CB086B" w:rsidRPr="00CD08BA" w:rsidRDefault="00CB086B" w:rsidP="008E1A73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EC58E1" w14:textId="77777777" w:rsidR="00CB086B" w:rsidRPr="00CD08BA" w:rsidRDefault="00CB086B" w:rsidP="008E1A73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61A7904" w14:textId="77777777" w:rsidR="00CB086B" w:rsidRPr="00CD08BA" w:rsidRDefault="00CB086B" w:rsidP="008E1A73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0A18105" w14:textId="77777777" w:rsidR="00CB086B" w:rsidRPr="00CD08BA" w:rsidRDefault="00CB086B" w:rsidP="008E1A73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EDF6C3D" w14:textId="77777777" w:rsidR="00CB086B" w:rsidRPr="00CD08BA" w:rsidRDefault="00CB086B" w:rsidP="008E1A73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C484EAE" w14:textId="77777777" w:rsidR="00CB086B" w:rsidRPr="00CD08BA" w:rsidRDefault="00CB086B" w:rsidP="008E1A73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CFF3FFA" w14:textId="77777777" w:rsidR="00CB086B" w:rsidRPr="00CD08BA" w:rsidRDefault="00CB086B" w:rsidP="008E1A73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74640B3" w14:textId="77777777" w:rsidR="00CB086B" w:rsidRPr="00CD08BA" w:rsidRDefault="00CB086B" w:rsidP="008E1A73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PE</w:t>
            </w:r>
          </w:p>
        </w:tc>
      </w:tr>
      <w:tr w:rsidR="00CB086B" w:rsidRPr="00CD08BA" w14:paraId="75D2661F" w14:textId="77777777" w:rsidTr="00CB086B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C09DA8A" w14:textId="77777777" w:rsidR="00CB086B" w:rsidRPr="00CB086B" w:rsidRDefault="00CB086B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111C92F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25FDCE1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2A95E30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8EFEA0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6CB19E5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8AD2189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4EC5938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A2761A7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3DA393B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0</w:t>
            </w:r>
          </w:p>
        </w:tc>
      </w:tr>
      <w:tr w:rsidR="00CB086B" w:rsidRPr="00CD08BA" w14:paraId="5B2C646B" w14:textId="77777777" w:rsidTr="00CB086B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3A49D5D" w14:textId="77777777" w:rsidR="00CB086B" w:rsidRPr="00CB086B" w:rsidRDefault="00CB086B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A.S.D. HELVIA RECINA FUTSAL RECA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D35B40D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494A91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BE4942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D0D45BD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139388D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B3B71B5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2860996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B2AC1B8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2567DFE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0</w:t>
            </w:r>
          </w:p>
        </w:tc>
      </w:tr>
      <w:tr w:rsidR="00CB086B" w:rsidRPr="00CD08BA" w14:paraId="436F4727" w14:textId="77777777" w:rsidTr="00CB086B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1155355" w14:textId="77777777" w:rsidR="00CB086B" w:rsidRPr="00CB086B" w:rsidRDefault="00CB086B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U.S.D. ACLI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A2AC463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5BCE202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A372A9D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16A923F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07919C1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0DDFB05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EF3E894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E2E2FB0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CE83614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0</w:t>
            </w:r>
          </w:p>
        </w:tc>
      </w:tr>
      <w:tr w:rsidR="00CB086B" w:rsidRPr="00CD08BA" w14:paraId="1C7FBE6A" w14:textId="77777777" w:rsidTr="00CB086B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F096B40" w14:textId="77777777" w:rsidR="00CB086B" w:rsidRPr="00CB086B" w:rsidRDefault="00CB086B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lastRenderedPageBreak/>
              <w:t>A.S.D. NUOVA JUVENTINA FFC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764460C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CE0255B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E05FC95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6B7C8F3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3A516FB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F6F42AB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A5D8FC3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260E636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A6C6C34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0</w:t>
            </w:r>
          </w:p>
        </w:tc>
      </w:tr>
      <w:tr w:rsidR="00CB086B" w:rsidRPr="00CD08BA" w14:paraId="1DFBACC7" w14:textId="77777777" w:rsidTr="00CB086B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BB8B2D6" w14:textId="77777777" w:rsidR="00CB086B" w:rsidRPr="00CB086B" w:rsidRDefault="00CB086B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POL. CSI STELLA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7B19CC7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3D83A75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947953C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A350CDE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03B740A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3DFAA35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6916F6C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46C569B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B434004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0</w:t>
            </w:r>
          </w:p>
        </w:tc>
      </w:tr>
      <w:tr w:rsidR="00CB086B" w:rsidRPr="00CD08BA" w14:paraId="0FDEE884" w14:textId="77777777" w:rsidTr="00CB086B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B20012B" w14:textId="77777777" w:rsidR="00CB086B" w:rsidRPr="00CB086B" w:rsidRDefault="00CB086B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A.S.D. C.U.S. MACERATA CALCIO A5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5D9B545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C0C126D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2BAAE7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4482873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F449706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5629374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1BF8D8D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CA62DD8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E398638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0</w:t>
            </w:r>
          </w:p>
        </w:tc>
      </w:tr>
      <w:tr w:rsidR="00CB086B" w:rsidRPr="00CD08BA" w14:paraId="170902CE" w14:textId="77777777" w:rsidTr="00CB086B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58ABF15" w14:textId="77777777" w:rsidR="00CB086B" w:rsidRPr="00CB086B" w:rsidRDefault="00CB086B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A.S.D. MONTELUPONE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D16C22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B2E3696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6F0D0FE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F8E5219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1F08144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29BF508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413F9F7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D694C34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-28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B9D27B4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0</w:t>
            </w:r>
          </w:p>
        </w:tc>
      </w:tr>
    </w:tbl>
    <w:p w14:paraId="4FBD4737" w14:textId="77777777" w:rsidR="00CB086B" w:rsidRPr="00CD08BA" w:rsidRDefault="00CB086B" w:rsidP="00CB086B">
      <w:pPr>
        <w:pStyle w:val="breakline"/>
        <w:divId w:val="527259509"/>
        <w:rPr>
          <w:color w:val="002060"/>
        </w:rPr>
      </w:pPr>
    </w:p>
    <w:p w14:paraId="3E268D86" w14:textId="77777777" w:rsidR="00187CAE" w:rsidRPr="003D52F2" w:rsidRDefault="00187CAE" w:rsidP="00187CAE">
      <w:pPr>
        <w:pStyle w:val="TITOLOPRINC"/>
        <w:divId w:val="527259509"/>
        <w:rPr>
          <w:color w:val="002060"/>
        </w:rPr>
      </w:pPr>
      <w:bookmarkStart w:id="207" w:name="_Toc12618956"/>
      <w:r>
        <w:rPr>
          <w:color w:val="002060"/>
        </w:rPr>
        <w:t>FASE FINALE</w:t>
      </w:r>
      <w:bookmarkEnd w:id="207"/>
    </w:p>
    <w:tbl>
      <w:tblPr>
        <w:tblW w:w="902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4"/>
        <w:gridCol w:w="209"/>
        <w:gridCol w:w="2069"/>
        <w:gridCol w:w="209"/>
        <w:gridCol w:w="1718"/>
        <w:gridCol w:w="209"/>
        <w:gridCol w:w="1549"/>
      </w:tblGrid>
      <w:tr w:rsidR="00187CAE" w:rsidRPr="00D34730" w14:paraId="76F51162" w14:textId="77777777" w:rsidTr="00187CAE">
        <w:trPr>
          <w:divId w:val="527259509"/>
          <w:trHeight w:val="240"/>
        </w:trPr>
        <w:tc>
          <w:tcPr>
            <w:tcW w:w="3064" w:type="dxa"/>
            <w:tcBorders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681018D5" w14:textId="3453655C" w:rsidR="00187CAE" w:rsidRPr="00D34730" w:rsidRDefault="00187CAE" w:rsidP="008E1A73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           Ottavi di Finale*</w:t>
            </w:r>
          </w:p>
        </w:tc>
        <w:tc>
          <w:tcPr>
            <w:tcW w:w="209" w:type="dxa"/>
            <w:tcBorders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4C958456" w14:textId="77777777" w:rsidR="00187CAE" w:rsidRPr="00D34730" w:rsidRDefault="00187CAE" w:rsidP="008E1A73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D34730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2069" w:type="dxa"/>
            <w:tcBorders>
              <w:top w:val="nil"/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1F02B2BB" w14:textId="77777777" w:rsidR="00187CAE" w:rsidRPr="00D34730" w:rsidRDefault="00187CAE" w:rsidP="008E1A73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Quarti di Finale*</w:t>
            </w:r>
          </w:p>
        </w:tc>
        <w:tc>
          <w:tcPr>
            <w:tcW w:w="209" w:type="dxa"/>
            <w:tcBorders>
              <w:top w:val="nil"/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458F8175" w14:textId="77777777" w:rsidR="00187CAE" w:rsidRPr="00D34730" w:rsidRDefault="00187CAE" w:rsidP="008E1A73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D34730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1718" w:type="dxa"/>
            <w:tcBorders>
              <w:top w:val="nil"/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2D6630F5" w14:textId="77777777" w:rsidR="00187CAE" w:rsidRPr="00D34730" w:rsidRDefault="00187CAE" w:rsidP="008E1A73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Semifinali*</w:t>
            </w:r>
          </w:p>
        </w:tc>
        <w:tc>
          <w:tcPr>
            <w:tcW w:w="209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4470FD79" w14:textId="77777777" w:rsidR="00187CAE" w:rsidRPr="00D34730" w:rsidRDefault="00187CAE" w:rsidP="008E1A73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D34730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3DB8D5F6" w14:textId="77777777" w:rsidR="00187CAE" w:rsidRPr="00D34730" w:rsidRDefault="00187CAE" w:rsidP="008E1A73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Finale</w:t>
            </w:r>
          </w:p>
        </w:tc>
      </w:tr>
    </w:tbl>
    <w:p w14:paraId="32A8E6B2" w14:textId="77777777" w:rsidR="00187CAE" w:rsidRDefault="00187CAE" w:rsidP="00187CAE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</w:p>
    <w:tbl>
      <w:tblPr>
        <w:tblW w:w="10407" w:type="dxa"/>
        <w:tblInd w:w="6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54"/>
        <w:gridCol w:w="2268"/>
        <w:gridCol w:w="160"/>
        <w:gridCol w:w="1530"/>
        <w:gridCol w:w="11"/>
        <w:gridCol w:w="160"/>
        <w:gridCol w:w="1541"/>
        <w:gridCol w:w="1541"/>
        <w:gridCol w:w="142"/>
      </w:tblGrid>
      <w:tr w:rsidR="00187CAE" w:rsidRPr="004D4C51" w14:paraId="551FB338" w14:textId="77777777" w:rsidTr="00187CAE">
        <w:trPr>
          <w:divId w:val="527259509"/>
          <w:trHeight w:val="300"/>
        </w:trPr>
        <w:tc>
          <w:tcPr>
            <w:tcW w:w="305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</w:tcPr>
          <w:p w14:paraId="14A70B84" w14:textId="70BF1368" w:rsidR="00187CAE" w:rsidRPr="004D4C51" w:rsidRDefault="00187CAE" w:rsidP="008E1A73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CAMPOCAVALLO    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67717A0D" w14:textId="176C777F" w:rsidR="00187CAE" w:rsidRPr="00E94DB8" w:rsidRDefault="00187CAE" w:rsidP="008E1A73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CAMPOCAVALLO   2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07644048" w14:textId="77777777" w:rsidR="00187CAE" w:rsidRPr="004D4C51" w:rsidRDefault="00187CAE" w:rsidP="008E1A73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5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02D1CA" w14:textId="77777777" w:rsidR="00187CAE" w:rsidRPr="004D4C51" w:rsidRDefault="00187CAE" w:rsidP="008E1A73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36FEBD" w14:textId="77777777" w:rsidR="00187CAE" w:rsidRPr="004D4C51" w:rsidRDefault="00187CAE" w:rsidP="008E1A73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</w:tcPr>
          <w:p w14:paraId="6FD74FA8" w14:textId="77777777" w:rsidR="00187CAE" w:rsidRPr="004D4C51" w:rsidRDefault="00187CAE" w:rsidP="008E1A73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6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17C650" w14:textId="77777777" w:rsidR="00187CAE" w:rsidRPr="004D4C51" w:rsidRDefault="00187CAE" w:rsidP="008E1A73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187CAE" w:rsidRPr="004D4C51" w14:paraId="3CD3A96A" w14:textId="77777777" w:rsidTr="00187CAE">
        <w:trPr>
          <w:divId w:val="527259509"/>
          <w:trHeight w:val="300"/>
        </w:trPr>
        <w:tc>
          <w:tcPr>
            <w:tcW w:w="3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</w:tcPr>
          <w:p w14:paraId="3C2B421C" w14:textId="7ED8D82A" w:rsidR="00187CAE" w:rsidRPr="004D4C51" w:rsidRDefault="00187CAE" w:rsidP="008E1A73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ACLI MANTOVANI    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94130C" w14:textId="77777777" w:rsidR="00187CAE" w:rsidRPr="00E94DB8" w:rsidRDefault="00187CAE" w:rsidP="008E1A73">
            <w:pPr>
              <w:jc w:val="center"/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5AB9C42" w14:textId="77777777" w:rsidR="00187CAE" w:rsidRPr="004D4C51" w:rsidRDefault="00187CAE" w:rsidP="008E1A73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03967535" w14:textId="0B2020B5" w:rsidR="00187CAE" w:rsidRPr="002A1EE4" w:rsidRDefault="00187CAE" w:rsidP="002A1EE4">
            <w:pPr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2A1EE4">
              <w:rPr>
                <w:rFonts w:ascii="Arial" w:hAnsi="Arial" w:cs="Arial"/>
                <w:b/>
                <w:color w:val="002060"/>
                <w:sz w:val="18"/>
                <w:szCs w:val="18"/>
              </w:rPr>
              <w:t>P</w:t>
            </w:r>
            <w:r w:rsidR="002A1EE4" w:rsidRPr="002A1EE4">
              <w:rPr>
                <w:rFonts w:ascii="Arial" w:hAnsi="Arial" w:cs="Arial"/>
                <w:b/>
                <w:color w:val="002060"/>
                <w:sz w:val="18"/>
                <w:szCs w:val="18"/>
              </w:rPr>
              <w:t>.</w:t>
            </w:r>
            <w:r w:rsidRPr="002A1EE4">
              <w:rPr>
                <w:rFonts w:ascii="Arial" w:hAnsi="Arial" w:cs="Arial"/>
                <w:b/>
                <w:color w:val="002060"/>
                <w:sz w:val="18"/>
                <w:szCs w:val="18"/>
              </w:rPr>
              <w:t>LACROCE</w:t>
            </w:r>
            <w:r w:rsidR="002A1EE4">
              <w:rPr>
                <w:rFonts w:ascii="Arial" w:hAnsi="Arial" w:cs="Arial"/>
                <w:b/>
                <w:color w:val="002060"/>
                <w:sz w:val="18"/>
                <w:szCs w:val="18"/>
              </w:rPr>
              <w:t xml:space="preserve">   7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3E1B34F1" w14:textId="77777777" w:rsidR="00187CAE" w:rsidRPr="004D4C51" w:rsidRDefault="00187CAE" w:rsidP="008E1A73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</w:tcPr>
          <w:p w14:paraId="34CACE5A" w14:textId="77777777" w:rsidR="00187CAE" w:rsidRPr="004D4C51" w:rsidRDefault="00187CAE" w:rsidP="008E1A73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6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5B3380" w14:textId="77777777" w:rsidR="00187CAE" w:rsidRPr="004D4C51" w:rsidRDefault="00187CAE" w:rsidP="008E1A73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187CAE" w:rsidRPr="004D4C51" w14:paraId="6B01B037" w14:textId="77777777" w:rsidTr="00187CAE">
        <w:trPr>
          <w:divId w:val="527259509"/>
          <w:trHeight w:val="300"/>
        </w:trPr>
        <w:tc>
          <w:tcPr>
            <w:tcW w:w="3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F172146" w14:textId="69E4F7B0" w:rsidR="00187CAE" w:rsidRPr="004D4C51" w:rsidRDefault="00187CAE" w:rsidP="008E1A73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PIETRALACROCE 73    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55644522" w14:textId="2E8087B1" w:rsidR="00187CAE" w:rsidRPr="00E94DB8" w:rsidRDefault="00187CAE" w:rsidP="008E1A73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PIETRALACROCE 73   8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2BD06DE" w14:textId="77777777" w:rsidR="00187CAE" w:rsidRPr="004D4C51" w:rsidRDefault="00187CAE" w:rsidP="008E1A73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5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BD1A23" w14:textId="77777777" w:rsidR="00187CAE" w:rsidRPr="00E94DB8" w:rsidRDefault="00187CAE" w:rsidP="008E1A73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9A07FFD" w14:textId="77777777" w:rsidR="00187CAE" w:rsidRPr="004D4C51" w:rsidRDefault="00187CAE" w:rsidP="008E1A73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</w:tcPr>
          <w:p w14:paraId="1D5B0480" w14:textId="77777777" w:rsidR="00187CAE" w:rsidRPr="004D4C51" w:rsidRDefault="00187CAE" w:rsidP="008E1A73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6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C85214" w14:textId="77777777" w:rsidR="00187CAE" w:rsidRPr="004D4C51" w:rsidRDefault="00187CAE" w:rsidP="008E1A73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187CAE" w:rsidRPr="004D4C51" w14:paraId="37A9F72E" w14:textId="77777777" w:rsidTr="00187CAE">
        <w:trPr>
          <w:gridAfter w:val="1"/>
          <w:divId w:val="527259509"/>
          <w:wAfter w:w="142" w:type="dxa"/>
          <w:trHeight w:val="300"/>
        </w:trPr>
        <w:tc>
          <w:tcPr>
            <w:tcW w:w="3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AD21DD9" w14:textId="70CE423D" w:rsidR="00187CAE" w:rsidRPr="004D4C51" w:rsidRDefault="00187CAE" w:rsidP="00187CAE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ACLI AUDAX M.COSARO  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CFEF04" w14:textId="77777777" w:rsidR="00187CAE" w:rsidRPr="00E94DB8" w:rsidRDefault="00187CAE" w:rsidP="008E1A73">
            <w:pPr>
              <w:jc w:val="center"/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11367C" w14:textId="77777777" w:rsidR="00187CAE" w:rsidRPr="004D4C51" w:rsidRDefault="00187CAE" w:rsidP="008E1A73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5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63F835" w14:textId="77777777" w:rsidR="00187CAE" w:rsidRPr="00E94DB8" w:rsidRDefault="00187CAE" w:rsidP="008E1A73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A35D5D4" w14:textId="77777777" w:rsidR="00187CAE" w:rsidRPr="004D4C51" w:rsidRDefault="00187CAE" w:rsidP="008E1A73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5E591848" w14:textId="1E7F3864" w:rsidR="00187CAE" w:rsidRPr="002A1EE4" w:rsidRDefault="002A1EE4" w:rsidP="008E1A73">
            <w:pPr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2060"/>
                <w:sz w:val="16"/>
                <w:szCs w:val="16"/>
              </w:rPr>
              <w:t>P.</w:t>
            </w:r>
            <w:r w:rsidRPr="002A1EE4">
              <w:rPr>
                <w:rFonts w:ascii="Arial" w:hAnsi="Arial" w:cs="Arial"/>
                <w:b/>
                <w:color w:val="002060"/>
                <w:sz w:val="16"/>
                <w:szCs w:val="16"/>
              </w:rPr>
              <w:t>LACROCE 2</w:t>
            </w:r>
          </w:p>
        </w:tc>
        <w:tc>
          <w:tcPr>
            <w:tcW w:w="1541" w:type="dxa"/>
            <w:tcBorders>
              <w:top w:val="nil"/>
              <w:left w:val="nil"/>
              <w:right w:val="nil"/>
            </w:tcBorders>
          </w:tcPr>
          <w:p w14:paraId="1B055C13" w14:textId="77777777" w:rsidR="00187CAE" w:rsidRPr="00E94DB8" w:rsidRDefault="00187CAE" w:rsidP="008E1A73">
            <w:pPr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</w:tr>
      <w:tr w:rsidR="00187CAE" w:rsidRPr="004D4C51" w14:paraId="6C6C74A9" w14:textId="77777777" w:rsidTr="00187CAE">
        <w:trPr>
          <w:gridAfter w:val="1"/>
          <w:divId w:val="527259509"/>
          <w:wAfter w:w="142" w:type="dxa"/>
          <w:trHeight w:val="300"/>
        </w:trPr>
        <w:tc>
          <w:tcPr>
            <w:tcW w:w="3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</w:tcPr>
          <w:p w14:paraId="0E7C74FC" w14:textId="3126A77F" w:rsidR="00187CAE" w:rsidRPr="004D4C51" w:rsidRDefault="00187CAE" w:rsidP="008E1A73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AUDAX 1970 S.ANGELO   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57A08FC8" w14:textId="32376C5F" w:rsidR="00187CAE" w:rsidRPr="00E94DB8" w:rsidRDefault="00187CAE" w:rsidP="008E1A73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 xml:space="preserve">FUTSAL FBC   </w:t>
            </w:r>
            <w:r w:rsidR="002A1EE4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3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45B8DA40" w14:textId="77777777" w:rsidR="00187CAE" w:rsidRPr="004D4C51" w:rsidRDefault="00187CAE" w:rsidP="008E1A73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5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99A6FC" w14:textId="77777777" w:rsidR="00187CAE" w:rsidRPr="00E94DB8" w:rsidRDefault="00187CAE" w:rsidP="008E1A73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4A7F44E" w14:textId="77777777" w:rsidR="00187CAE" w:rsidRPr="004D4C51" w:rsidRDefault="00187CAE" w:rsidP="008E1A73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54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A54173F" w14:textId="77777777" w:rsidR="00187CAE" w:rsidRPr="00E94DB8" w:rsidRDefault="00187CAE" w:rsidP="008E1A73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541" w:type="dxa"/>
            <w:tcBorders>
              <w:left w:val="nil"/>
              <w:bottom w:val="nil"/>
            </w:tcBorders>
          </w:tcPr>
          <w:p w14:paraId="670CAD97" w14:textId="77777777" w:rsidR="00187CAE" w:rsidRPr="00E94DB8" w:rsidRDefault="00187CAE" w:rsidP="008E1A73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</w:tr>
      <w:tr w:rsidR="00187CAE" w:rsidRPr="004D4C51" w14:paraId="01800EBA" w14:textId="77777777" w:rsidTr="00187CAE">
        <w:trPr>
          <w:gridAfter w:val="1"/>
          <w:divId w:val="527259509"/>
          <w:wAfter w:w="142" w:type="dxa"/>
          <w:trHeight w:val="300"/>
        </w:trPr>
        <w:tc>
          <w:tcPr>
            <w:tcW w:w="3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</w:tcPr>
          <w:p w14:paraId="17C46C6F" w14:textId="071B6B99" w:rsidR="00187CAE" w:rsidRPr="004D4C51" w:rsidRDefault="00187CAE" w:rsidP="008E1A73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FUTSAL FBC    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80ADAC" w14:textId="77777777" w:rsidR="00187CAE" w:rsidRPr="00E94DB8" w:rsidRDefault="00187CAE" w:rsidP="008E1A73">
            <w:pPr>
              <w:jc w:val="center"/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493870A" w14:textId="77777777" w:rsidR="00187CAE" w:rsidRPr="004D4C51" w:rsidRDefault="00187CAE" w:rsidP="008E1A73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7AB03F27" w14:textId="34C36547" w:rsidR="00187CAE" w:rsidRPr="00E94DB8" w:rsidRDefault="002A1EE4" w:rsidP="008E1A73">
            <w:pPr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2060"/>
                <w:sz w:val="18"/>
                <w:szCs w:val="18"/>
              </w:rPr>
              <w:t>SPORTLAND   4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673C808" w14:textId="77777777" w:rsidR="00187CAE" w:rsidRPr="004D4C51" w:rsidRDefault="00187CAE" w:rsidP="008E1A73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2CDC754" w14:textId="77777777" w:rsidR="00187CAE" w:rsidRPr="00E94DB8" w:rsidRDefault="00187CAE" w:rsidP="008E1A73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</w:tcBorders>
          </w:tcPr>
          <w:p w14:paraId="1B64B4FD" w14:textId="77777777" w:rsidR="00187CAE" w:rsidRPr="00E94DB8" w:rsidRDefault="00187CAE" w:rsidP="008E1A73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</w:tr>
      <w:tr w:rsidR="00187CAE" w:rsidRPr="004D4C51" w14:paraId="77FD8A24" w14:textId="77777777" w:rsidTr="00187CAE">
        <w:trPr>
          <w:gridAfter w:val="1"/>
          <w:divId w:val="527259509"/>
          <w:wAfter w:w="142" w:type="dxa"/>
          <w:trHeight w:val="300"/>
        </w:trPr>
        <w:tc>
          <w:tcPr>
            <w:tcW w:w="3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8C1AD9E" w14:textId="37F498F9" w:rsidR="00187CAE" w:rsidRPr="0028402F" w:rsidRDefault="00187CAE" w:rsidP="008E1A73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SPORTLAND    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292E5B25" w14:textId="33CBC445" w:rsidR="00187CAE" w:rsidRPr="00E94DB8" w:rsidRDefault="00187CAE" w:rsidP="008E1A73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 xml:space="preserve">SPORTLAND   </w:t>
            </w:r>
            <w:r w:rsidR="002A1EE4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9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26B6A20" w14:textId="77777777" w:rsidR="00187CAE" w:rsidRPr="004D4C51" w:rsidRDefault="00187CAE" w:rsidP="008E1A73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5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D3415B" w14:textId="77777777" w:rsidR="00187CAE" w:rsidRPr="00E94DB8" w:rsidRDefault="00187CAE" w:rsidP="008E1A73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7EF555" w14:textId="77777777" w:rsidR="00187CAE" w:rsidRPr="004D4C51" w:rsidRDefault="00187CAE" w:rsidP="008E1A73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D969D57" w14:textId="77777777" w:rsidR="00187CAE" w:rsidRPr="00E94DB8" w:rsidRDefault="00187CAE" w:rsidP="008E1A73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</w:tcBorders>
          </w:tcPr>
          <w:p w14:paraId="561ED5D1" w14:textId="77777777" w:rsidR="00187CAE" w:rsidRPr="00E94DB8" w:rsidRDefault="00187CAE" w:rsidP="008E1A73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</w:tr>
      <w:tr w:rsidR="00187CAE" w:rsidRPr="004D4C51" w14:paraId="25CB00EC" w14:textId="77777777" w:rsidTr="00187CAE">
        <w:trPr>
          <w:gridAfter w:val="1"/>
          <w:divId w:val="527259509"/>
          <w:wAfter w:w="142" w:type="dxa"/>
          <w:trHeight w:val="300"/>
        </w:trPr>
        <w:tc>
          <w:tcPr>
            <w:tcW w:w="3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4A97167" w14:textId="2FA3357B" w:rsidR="00187CAE" w:rsidRPr="0028402F" w:rsidRDefault="00187CAE" w:rsidP="008E1A73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AMICI DEL CENTROS.    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704CAC" w14:textId="77777777" w:rsidR="00187CAE" w:rsidRPr="00E94DB8" w:rsidRDefault="00187CAE" w:rsidP="008E1A73">
            <w:pPr>
              <w:jc w:val="center"/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3A0435" w14:textId="77777777" w:rsidR="00187CAE" w:rsidRPr="004D4C51" w:rsidRDefault="00187CAE" w:rsidP="008E1A73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5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C00EB0" w14:textId="77777777" w:rsidR="00187CAE" w:rsidRPr="00E94DB8" w:rsidRDefault="00187CAE" w:rsidP="008E1A73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0060F0" w14:textId="77777777" w:rsidR="00187CAE" w:rsidRPr="004D4C51" w:rsidRDefault="00187CAE" w:rsidP="008E1A73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A939959" w14:textId="77777777" w:rsidR="00187CAE" w:rsidRPr="00E94DB8" w:rsidRDefault="00187CAE" w:rsidP="008E1A73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541" w:type="dxa"/>
            <w:tcBorders>
              <w:top w:val="nil"/>
              <w:left w:val="nil"/>
            </w:tcBorders>
          </w:tcPr>
          <w:p w14:paraId="3B6ED415" w14:textId="77777777" w:rsidR="00187CAE" w:rsidRPr="00E94DB8" w:rsidRDefault="00187CAE" w:rsidP="008E1A73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</w:tr>
      <w:tr w:rsidR="00187CAE" w:rsidRPr="004D4C51" w14:paraId="466CF0AC" w14:textId="77777777" w:rsidTr="00187CAE">
        <w:trPr>
          <w:gridAfter w:val="1"/>
          <w:divId w:val="527259509"/>
          <w:wAfter w:w="142" w:type="dxa"/>
          <w:trHeight w:val="300"/>
        </w:trPr>
        <w:tc>
          <w:tcPr>
            <w:tcW w:w="3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EF28A9" w14:textId="77777777" w:rsidR="00187CAE" w:rsidRPr="0028402F" w:rsidRDefault="00187CAE" w:rsidP="008E1A73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F7CDD0" w14:textId="77777777" w:rsidR="00187CAE" w:rsidRPr="00E94DB8" w:rsidRDefault="00187CAE" w:rsidP="008E1A73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9F6620" w14:textId="77777777" w:rsidR="00187CAE" w:rsidRPr="004D4C51" w:rsidRDefault="00187CAE" w:rsidP="008E1A73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5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1DB0FE" w14:textId="77777777" w:rsidR="00187CAE" w:rsidRPr="00E94DB8" w:rsidRDefault="00187CAE" w:rsidP="008E1A73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1BD22C" w14:textId="77777777" w:rsidR="00187CAE" w:rsidRPr="004D4C51" w:rsidRDefault="00187CAE" w:rsidP="008E1A73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75AA9EA" w14:textId="77777777" w:rsidR="00187CAE" w:rsidRPr="00E94DB8" w:rsidRDefault="00187CAE" w:rsidP="008E1A73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</w:tcBorders>
          </w:tcPr>
          <w:p w14:paraId="1C355E3C" w14:textId="2C1FF9F6" w:rsidR="00187CAE" w:rsidRPr="00E94DB8" w:rsidRDefault="002A1EE4" w:rsidP="008E1A73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2060"/>
                <w:sz w:val="18"/>
                <w:szCs w:val="18"/>
              </w:rPr>
              <w:t>ATL URBINO</w:t>
            </w:r>
          </w:p>
        </w:tc>
      </w:tr>
      <w:tr w:rsidR="00187CAE" w:rsidRPr="004D4C51" w14:paraId="291F3C27" w14:textId="77777777" w:rsidTr="00187CAE">
        <w:trPr>
          <w:gridAfter w:val="1"/>
          <w:divId w:val="527259509"/>
          <w:wAfter w:w="142" w:type="dxa"/>
          <w:trHeight w:val="300"/>
        </w:trPr>
        <w:tc>
          <w:tcPr>
            <w:tcW w:w="305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</w:tcPr>
          <w:p w14:paraId="5C59DE42" w14:textId="20FC8974" w:rsidR="00187CAE" w:rsidRPr="0028402F" w:rsidRDefault="00187CAE" w:rsidP="008E1A73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ACLI VILLA MUSONE   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7EB079C4" w14:textId="3E5E91F5" w:rsidR="00187CAE" w:rsidRPr="00E94DB8" w:rsidRDefault="00187CAE" w:rsidP="008E1A73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ATL URBINO C5   8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533C54B4" w14:textId="77777777" w:rsidR="00187CAE" w:rsidRPr="004D4C51" w:rsidRDefault="00187CAE" w:rsidP="008E1A73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5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8A6B03" w14:textId="77777777" w:rsidR="00187CAE" w:rsidRPr="00E94DB8" w:rsidRDefault="00187CAE" w:rsidP="008E1A73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3821F6" w14:textId="77777777" w:rsidR="00187CAE" w:rsidRPr="004D4C51" w:rsidRDefault="00187CAE" w:rsidP="008E1A73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57BCC56" w14:textId="77777777" w:rsidR="00187CAE" w:rsidRPr="00E94DB8" w:rsidRDefault="00187CAE" w:rsidP="008E1A73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nil"/>
            </w:tcBorders>
          </w:tcPr>
          <w:p w14:paraId="795ABD5B" w14:textId="77777777" w:rsidR="00187CAE" w:rsidRPr="00E94DB8" w:rsidRDefault="00187CAE" w:rsidP="008E1A73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</w:tr>
      <w:tr w:rsidR="00187CAE" w:rsidRPr="004D4C51" w14:paraId="5D5E03C5" w14:textId="77777777" w:rsidTr="00187CAE">
        <w:trPr>
          <w:gridAfter w:val="1"/>
          <w:divId w:val="527259509"/>
          <w:wAfter w:w="142" w:type="dxa"/>
          <w:trHeight w:val="300"/>
        </w:trPr>
        <w:tc>
          <w:tcPr>
            <w:tcW w:w="3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</w:tcPr>
          <w:p w14:paraId="2E5373D1" w14:textId="30924F53" w:rsidR="00187CAE" w:rsidRPr="0028402F" w:rsidRDefault="00187CAE" w:rsidP="008E1A73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ATL URBINO C5 1999    12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8EF5FC" w14:textId="77777777" w:rsidR="00187CAE" w:rsidRPr="00E94DB8" w:rsidRDefault="00187CAE" w:rsidP="008E1A73">
            <w:pPr>
              <w:jc w:val="center"/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17FB550" w14:textId="77777777" w:rsidR="00187CAE" w:rsidRPr="004D4C51" w:rsidRDefault="00187CAE" w:rsidP="008E1A73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2B5BA611" w14:textId="026C7B74" w:rsidR="00187CAE" w:rsidRPr="00E94DB8" w:rsidRDefault="00187CAE" w:rsidP="002A1EE4">
            <w:pPr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2060"/>
                <w:sz w:val="18"/>
                <w:szCs w:val="18"/>
              </w:rPr>
              <w:t>ATL URBINO</w:t>
            </w:r>
            <w:r w:rsidR="002A1EE4">
              <w:rPr>
                <w:rFonts w:ascii="Arial" w:hAnsi="Arial" w:cs="Arial"/>
                <w:b/>
                <w:color w:val="002060"/>
                <w:sz w:val="18"/>
                <w:szCs w:val="18"/>
              </w:rPr>
              <w:t xml:space="preserve">   8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75FE9225" w14:textId="77777777" w:rsidR="00187CAE" w:rsidRPr="004D4C51" w:rsidRDefault="00187CAE" w:rsidP="008E1A73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2398995" w14:textId="77777777" w:rsidR="00187CAE" w:rsidRPr="00E94DB8" w:rsidRDefault="00187CAE" w:rsidP="008E1A73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</w:tcBorders>
          </w:tcPr>
          <w:p w14:paraId="345FE196" w14:textId="77777777" w:rsidR="00187CAE" w:rsidRPr="00E94DB8" w:rsidRDefault="00187CAE" w:rsidP="008E1A73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</w:tr>
      <w:tr w:rsidR="00187CAE" w:rsidRPr="004D4C51" w14:paraId="1CB1E98D" w14:textId="77777777" w:rsidTr="00187CAE">
        <w:trPr>
          <w:gridAfter w:val="1"/>
          <w:divId w:val="527259509"/>
          <w:wAfter w:w="142" w:type="dxa"/>
          <w:trHeight w:val="300"/>
        </w:trPr>
        <w:tc>
          <w:tcPr>
            <w:tcW w:w="3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AC372F5" w14:textId="6786C030" w:rsidR="00187CAE" w:rsidRPr="0028402F" w:rsidRDefault="00187CAE" w:rsidP="008E1A73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HELVIA RECINA    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371E0B67" w14:textId="60B4C014" w:rsidR="00187CAE" w:rsidRPr="00E94DB8" w:rsidRDefault="00187CAE" w:rsidP="008E1A73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HELVIA RECINA   7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6A84590" w14:textId="77777777" w:rsidR="00187CAE" w:rsidRPr="004D4C51" w:rsidRDefault="00187CAE" w:rsidP="008E1A73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5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81624E" w14:textId="77777777" w:rsidR="00187CAE" w:rsidRPr="00E94DB8" w:rsidRDefault="00187CAE" w:rsidP="008E1A73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EA51EA2" w14:textId="77777777" w:rsidR="00187CAE" w:rsidRPr="004D4C51" w:rsidRDefault="00187CAE" w:rsidP="008E1A73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F94ED96" w14:textId="77777777" w:rsidR="00187CAE" w:rsidRPr="00E94DB8" w:rsidRDefault="00187CAE" w:rsidP="008E1A73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</w:tcBorders>
          </w:tcPr>
          <w:p w14:paraId="3F6B914C" w14:textId="77777777" w:rsidR="00187CAE" w:rsidRPr="00E94DB8" w:rsidRDefault="00187CAE" w:rsidP="008E1A73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</w:tr>
      <w:tr w:rsidR="00187CAE" w:rsidRPr="004D4C51" w14:paraId="2AC6BC15" w14:textId="77777777" w:rsidTr="00187CAE">
        <w:trPr>
          <w:gridAfter w:val="1"/>
          <w:divId w:val="527259509"/>
          <w:wAfter w:w="142" w:type="dxa"/>
          <w:trHeight w:val="300"/>
        </w:trPr>
        <w:tc>
          <w:tcPr>
            <w:tcW w:w="3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0599100" w14:textId="04A50245" w:rsidR="00187CAE" w:rsidRPr="0028402F" w:rsidRDefault="00187CAE" w:rsidP="008E1A73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FUTSAL POTENZA PIC.    4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1C917B" w14:textId="77777777" w:rsidR="00187CAE" w:rsidRPr="00E94DB8" w:rsidRDefault="00187CAE" w:rsidP="008E1A73">
            <w:pPr>
              <w:jc w:val="center"/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05E57D" w14:textId="77777777" w:rsidR="00187CAE" w:rsidRPr="004D4C51" w:rsidRDefault="00187CAE" w:rsidP="008E1A73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5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41C308" w14:textId="77777777" w:rsidR="00187CAE" w:rsidRPr="00E94DB8" w:rsidRDefault="00187CAE" w:rsidP="008E1A73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CE3BC7C" w14:textId="77777777" w:rsidR="00187CAE" w:rsidRPr="004D4C51" w:rsidRDefault="00187CAE" w:rsidP="008E1A73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7C2ABD3" w14:textId="13002B12" w:rsidR="00187CAE" w:rsidRPr="00E94DB8" w:rsidRDefault="002A1EE4" w:rsidP="008E1A73">
            <w:pPr>
              <w:rPr>
                <w:rFonts w:ascii="Arial" w:hAnsi="Arial" w:cs="Arial"/>
                <w:b/>
                <w:color w:val="002060"/>
                <w:sz w:val="17"/>
                <w:szCs w:val="17"/>
              </w:rPr>
            </w:pPr>
            <w:r>
              <w:rPr>
                <w:rFonts w:ascii="Arial" w:hAnsi="Arial" w:cs="Arial"/>
                <w:b/>
                <w:color w:val="002060"/>
                <w:sz w:val="17"/>
                <w:szCs w:val="17"/>
              </w:rPr>
              <w:t>ATL URBINO 4</w:t>
            </w:r>
          </w:p>
        </w:tc>
        <w:tc>
          <w:tcPr>
            <w:tcW w:w="1541" w:type="dxa"/>
            <w:tcBorders>
              <w:top w:val="nil"/>
              <w:left w:val="nil"/>
            </w:tcBorders>
          </w:tcPr>
          <w:p w14:paraId="4246A222" w14:textId="77777777" w:rsidR="00187CAE" w:rsidRPr="00E94DB8" w:rsidRDefault="00187CAE" w:rsidP="008E1A73">
            <w:pPr>
              <w:rPr>
                <w:rFonts w:ascii="Arial" w:hAnsi="Arial" w:cs="Arial"/>
                <w:b/>
                <w:color w:val="002060"/>
                <w:sz w:val="17"/>
                <w:szCs w:val="17"/>
              </w:rPr>
            </w:pPr>
          </w:p>
        </w:tc>
      </w:tr>
      <w:tr w:rsidR="00187CAE" w:rsidRPr="004D4C51" w14:paraId="075E88B6" w14:textId="77777777" w:rsidTr="00187CAE">
        <w:trPr>
          <w:divId w:val="527259509"/>
          <w:trHeight w:val="300"/>
        </w:trPr>
        <w:tc>
          <w:tcPr>
            <w:tcW w:w="3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</w:tcPr>
          <w:p w14:paraId="252A4148" w14:textId="6AAE2EBE" w:rsidR="00187CAE" w:rsidRPr="0028402F" w:rsidRDefault="00187CAE" w:rsidP="008E1A73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NUOVA JUVENTINA FFC  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61171DDA" w14:textId="6F4D5996" w:rsidR="00187CAE" w:rsidRPr="00E94DB8" w:rsidRDefault="00187CAE" w:rsidP="008E1A73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 xml:space="preserve">REAL FABRIANO   </w:t>
            </w:r>
            <w:r w:rsidR="002A1EE4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14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4EE124F6" w14:textId="77777777" w:rsidR="00187CAE" w:rsidRPr="004D4C51" w:rsidRDefault="00187CAE" w:rsidP="008E1A73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5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53D95E" w14:textId="77777777" w:rsidR="00187CAE" w:rsidRPr="00E94DB8" w:rsidRDefault="00187CAE" w:rsidP="008E1A73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1C6C97B" w14:textId="77777777" w:rsidR="00187CAE" w:rsidRPr="004D4C51" w:rsidRDefault="00187CAE" w:rsidP="008E1A73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</w:tcPr>
          <w:p w14:paraId="222C67D3" w14:textId="77777777" w:rsidR="00187CAE" w:rsidRPr="004D4C51" w:rsidRDefault="00187CAE" w:rsidP="008E1A73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6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97D1F6" w14:textId="77777777" w:rsidR="00187CAE" w:rsidRPr="004D4C51" w:rsidRDefault="00187CAE" w:rsidP="008E1A73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187CAE" w:rsidRPr="004D4C51" w14:paraId="06000932" w14:textId="77777777" w:rsidTr="002A1EE4">
        <w:trPr>
          <w:divId w:val="527259509"/>
          <w:trHeight w:val="300"/>
        </w:trPr>
        <w:tc>
          <w:tcPr>
            <w:tcW w:w="3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</w:tcPr>
          <w:p w14:paraId="50AF6663" w14:textId="565B0B2E" w:rsidR="00187CAE" w:rsidRPr="0028402F" w:rsidRDefault="00187CAE" w:rsidP="008E1A73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REAL FABRIANO    17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F7CD9C" w14:textId="77777777" w:rsidR="00187CAE" w:rsidRPr="00E94DB8" w:rsidRDefault="00187CAE" w:rsidP="008E1A73">
            <w:pPr>
              <w:jc w:val="center"/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497DE39" w14:textId="77777777" w:rsidR="00187CAE" w:rsidRPr="004D4C51" w:rsidRDefault="00187CAE" w:rsidP="008E1A73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5134F09F" w14:textId="7FC27B35" w:rsidR="00187CAE" w:rsidRPr="00373E67" w:rsidRDefault="002A1EE4" w:rsidP="008E1A73">
            <w:pPr>
              <w:ind w:right="-538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2060"/>
                <w:sz w:val="18"/>
                <w:szCs w:val="18"/>
              </w:rPr>
              <w:t>R. FABRIANO   5</w:t>
            </w:r>
          </w:p>
        </w:tc>
        <w:tc>
          <w:tcPr>
            <w:tcW w:w="17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6FFDB46" w14:textId="77777777" w:rsidR="00187CAE" w:rsidRPr="00373E67" w:rsidRDefault="00187CAE" w:rsidP="008E1A73">
            <w:pPr>
              <w:jc w:val="right"/>
              <w:rPr>
                <w:rFonts w:ascii="Arial" w:hAnsi="Arial" w:cs="Arial"/>
                <w:b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</w:tcPr>
          <w:p w14:paraId="508C12A0" w14:textId="77777777" w:rsidR="00187CAE" w:rsidRPr="004D4C51" w:rsidRDefault="00187CAE" w:rsidP="008E1A73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6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B36A41" w14:textId="77777777" w:rsidR="00187CAE" w:rsidRPr="004D4C51" w:rsidRDefault="00187CAE" w:rsidP="008E1A73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187CAE" w:rsidRPr="004D4C51" w14:paraId="0829DC41" w14:textId="77777777" w:rsidTr="00187CAE">
        <w:trPr>
          <w:divId w:val="527259509"/>
          <w:trHeight w:val="300"/>
        </w:trPr>
        <w:tc>
          <w:tcPr>
            <w:tcW w:w="3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A6D84E0" w14:textId="5E128776" w:rsidR="00187CAE" w:rsidRPr="0028402F" w:rsidRDefault="00187CAE" w:rsidP="008E1A73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U.MANDOLESI    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668F6AAD" w14:textId="67E321EB" w:rsidR="00187CAE" w:rsidRPr="00E94DB8" w:rsidRDefault="00187CAE" w:rsidP="008E1A73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 xml:space="preserve">CANTINE RIUNITE   </w:t>
            </w:r>
            <w:r w:rsidR="002A1EE4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10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6FC5EDE" w14:textId="77777777" w:rsidR="00187CAE" w:rsidRPr="004D4C51" w:rsidRDefault="00187CAE" w:rsidP="008E1A73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5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D03354" w14:textId="77777777" w:rsidR="00187CAE" w:rsidRPr="004D4C51" w:rsidRDefault="00187CAE" w:rsidP="008E1A73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4DFEB2" w14:textId="77777777" w:rsidR="00187CAE" w:rsidRPr="004D4C51" w:rsidRDefault="00187CAE" w:rsidP="008E1A73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</w:tcPr>
          <w:p w14:paraId="2B30E30F" w14:textId="77777777" w:rsidR="00187CAE" w:rsidRPr="004D4C51" w:rsidRDefault="00187CAE" w:rsidP="008E1A73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6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837B9D" w14:textId="77777777" w:rsidR="00187CAE" w:rsidRPr="004D4C51" w:rsidRDefault="00187CAE" w:rsidP="008E1A73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187CAE" w:rsidRPr="00FB7100" w14:paraId="20BD4599" w14:textId="77777777" w:rsidTr="00187CAE">
        <w:trPr>
          <w:divId w:val="527259509"/>
          <w:trHeight w:val="300"/>
        </w:trPr>
        <w:tc>
          <w:tcPr>
            <w:tcW w:w="3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8F34F27" w14:textId="0C0AD7D6" w:rsidR="00187CAE" w:rsidRPr="0028402F" w:rsidRDefault="00187CAE" w:rsidP="008E1A73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CANTINE RIUNITE CSI    9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306515" w14:textId="77777777" w:rsidR="00187CAE" w:rsidRPr="008A1A2E" w:rsidRDefault="00187CAE" w:rsidP="008E1A73">
            <w:pPr>
              <w:jc w:val="center"/>
              <w:rPr>
                <w:rFonts w:ascii="Arial" w:hAnsi="Arial" w:cs="Arial"/>
                <w:b/>
                <w:bCs/>
                <w:color w:val="00009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A2AF46" w14:textId="77777777" w:rsidR="00187CAE" w:rsidRPr="00FB7100" w:rsidRDefault="00187CAE" w:rsidP="008E1A73">
            <w:pPr>
              <w:rPr>
                <w:rFonts w:ascii="Arial" w:hAnsi="Arial" w:cs="Arial"/>
                <w:color w:val="000090"/>
                <w:sz w:val="10"/>
                <w:szCs w:val="10"/>
              </w:rPr>
            </w:pPr>
          </w:p>
        </w:tc>
        <w:tc>
          <w:tcPr>
            <w:tcW w:w="15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2ABF56" w14:textId="77777777" w:rsidR="00187CAE" w:rsidRPr="00FB7100" w:rsidRDefault="00187CAE" w:rsidP="008E1A73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FB14D8" w14:textId="77777777" w:rsidR="00187CAE" w:rsidRPr="00FB7100" w:rsidRDefault="00187CAE" w:rsidP="008E1A73">
            <w:pPr>
              <w:jc w:val="right"/>
              <w:rPr>
                <w:rFonts w:ascii="Arial" w:hAnsi="Arial" w:cs="Arial"/>
                <w:i/>
                <w:iCs/>
                <w:color w:val="000090"/>
                <w:sz w:val="10"/>
                <w:szCs w:val="10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</w:tcPr>
          <w:p w14:paraId="215B6AB4" w14:textId="77777777" w:rsidR="00187CAE" w:rsidRPr="00FB7100" w:rsidRDefault="00187CAE" w:rsidP="008E1A73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16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1932C3" w14:textId="77777777" w:rsidR="00187CAE" w:rsidRPr="00FB7100" w:rsidRDefault="00187CAE" w:rsidP="008E1A73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</w:tbl>
    <w:p w14:paraId="1823C17F" w14:textId="77777777" w:rsidR="00187CAE" w:rsidRDefault="00187CAE" w:rsidP="00187CAE">
      <w:pPr>
        <w:pStyle w:val="TITOLOPRINC"/>
        <w:jc w:val="left"/>
        <w:divId w:val="527259509"/>
        <w:rPr>
          <w:b w:val="0"/>
          <w:color w:val="002060"/>
          <w:sz w:val="22"/>
          <w:szCs w:val="22"/>
        </w:rPr>
      </w:pPr>
      <w:bookmarkStart w:id="208" w:name="_Toc12618957"/>
      <w:r w:rsidRPr="00521205">
        <w:rPr>
          <w:b w:val="0"/>
          <w:i/>
          <w:color w:val="002060"/>
          <w:sz w:val="22"/>
          <w:szCs w:val="22"/>
        </w:rPr>
        <w:t>* risultato aggregato (andata + ritorno)</w:t>
      </w:r>
      <w:bookmarkEnd w:id="208"/>
    </w:p>
    <w:p w14:paraId="1122AA92" w14:textId="5851A355" w:rsidR="00187CAE" w:rsidRDefault="00187CAE" w:rsidP="00187CAE">
      <w:pPr>
        <w:pStyle w:val="TITOLOPRINC"/>
        <w:jc w:val="left"/>
        <w:divId w:val="527259509"/>
        <w:rPr>
          <w:b w:val="0"/>
          <w:color w:val="002060"/>
          <w:sz w:val="22"/>
          <w:szCs w:val="22"/>
        </w:rPr>
      </w:pPr>
      <w:bookmarkStart w:id="209" w:name="_Toc12618958"/>
      <w:r>
        <w:rPr>
          <w:b w:val="0"/>
          <w:color w:val="002060"/>
          <w:sz w:val="22"/>
          <w:szCs w:val="22"/>
        </w:rPr>
        <w:t>La Società ATL URBINO C5 1999 è Campione Regionale Calcio a Cinque Under 19.</w:t>
      </w:r>
      <w:bookmarkEnd w:id="209"/>
      <w:r>
        <w:rPr>
          <w:b w:val="0"/>
          <w:color w:val="002060"/>
          <w:sz w:val="22"/>
          <w:szCs w:val="22"/>
        </w:rPr>
        <w:tab/>
      </w:r>
    </w:p>
    <w:p w14:paraId="6C14A50C" w14:textId="05A7CAFB" w:rsidR="00C16296" w:rsidRPr="00457470" w:rsidRDefault="00C16296" w:rsidP="00187CAE">
      <w:pPr>
        <w:pStyle w:val="TITOLOPRINC"/>
        <w:divId w:val="527259509"/>
        <w:rPr>
          <w:color w:val="002060"/>
        </w:rPr>
      </w:pPr>
      <w:bookmarkStart w:id="210" w:name="_Toc12618959"/>
      <w:r>
        <w:rPr>
          <w:color w:val="002060"/>
        </w:rPr>
        <w:t>GRADUATORIA COPPA DISCIPLINA</w:t>
      </w:r>
      <w:bookmarkEnd w:id="210"/>
    </w:p>
    <w:p w14:paraId="6D289776" w14:textId="77777777" w:rsidR="00C16296" w:rsidRPr="00C16296" w:rsidRDefault="00C16296" w:rsidP="00C16296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C16296">
        <w:rPr>
          <w:rStyle w:val="Enfasigrassetto"/>
          <w:rFonts w:ascii="Courier New" w:hAnsi="Courier New" w:cs="Courier New"/>
          <w:b w:val="0"/>
          <w:color w:val="002060"/>
        </w:rPr>
        <w:t xml:space="preserve">                          TOTALE PUNTI   SOCIETA DIRIGENTI   TECNICI CALCIATORI</w:t>
      </w:r>
    </w:p>
    <w:p w14:paraId="494774DD" w14:textId="77777777" w:rsidR="00C16296" w:rsidRPr="00C16296" w:rsidRDefault="00C16296" w:rsidP="00C16296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C16296">
        <w:rPr>
          <w:rStyle w:val="Enfasigrassetto"/>
          <w:rFonts w:ascii="Courier New" w:hAnsi="Courier New" w:cs="Courier New"/>
          <w:b w:val="0"/>
          <w:color w:val="002060"/>
        </w:rPr>
        <w:t xml:space="preserve"> U.MANDOLESI CALCIO        OF     1,65                                     1,65</w:t>
      </w:r>
    </w:p>
    <w:p w14:paraId="555B2ACF" w14:textId="77777777" w:rsidR="00C16296" w:rsidRPr="00C16296" w:rsidRDefault="00C16296" w:rsidP="00C16296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C16296">
        <w:rPr>
          <w:rStyle w:val="Enfasigrassetto"/>
          <w:rFonts w:ascii="Courier New" w:hAnsi="Courier New" w:cs="Courier New"/>
          <w:b w:val="0"/>
          <w:color w:val="002060"/>
        </w:rPr>
        <w:t xml:space="preserve"> CANTINE RIUNITE CSI       QF     1,95                                     1,95</w:t>
      </w:r>
    </w:p>
    <w:p w14:paraId="25862FF3" w14:textId="77777777" w:rsidR="00C16296" w:rsidRPr="00C16296" w:rsidRDefault="00C16296" w:rsidP="00C16296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C16296">
        <w:rPr>
          <w:rStyle w:val="Enfasigrassetto"/>
          <w:rFonts w:ascii="Courier New" w:hAnsi="Courier New" w:cs="Courier New"/>
          <w:b w:val="0"/>
          <w:color w:val="002060"/>
        </w:rPr>
        <w:t xml:space="preserve"> FUTSAL FBC                QF     1,95                                     1,95</w:t>
      </w:r>
    </w:p>
    <w:p w14:paraId="27EA5492" w14:textId="77777777" w:rsidR="00C16296" w:rsidRPr="00C16296" w:rsidRDefault="00C16296" w:rsidP="00C16296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C16296">
        <w:rPr>
          <w:rStyle w:val="Enfasigrassetto"/>
          <w:rFonts w:ascii="Courier New" w:hAnsi="Courier New" w:cs="Courier New"/>
          <w:b w:val="0"/>
          <w:color w:val="002060"/>
        </w:rPr>
        <w:t xml:space="preserve"> REAL FABRIANO             QF     2,65                          1,15       1,50</w:t>
      </w:r>
    </w:p>
    <w:p w14:paraId="63BB2FF7" w14:textId="77777777" w:rsidR="00C16296" w:rsidRPr="00C16296" w:rsidRDefault="00C16296" w:rsidP="00C16296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C16296">
        <w:rPr>
          <w:rStyle w:val="Enfasigrassetto"/>
          <w:rFonts w:ascii="Courier New" w:hAnsi="Courier New" w:cs="Courier New"/>
          <w:b w:val="0"/>
          <w:color w:val="002060"/>
        </w:rPr>
        <w:t xml:space="preserve"> ACLI AUDAX MONTECOSARO C5 OF     2,70                                     2,70</w:t>
      </w:r>
    </w:p>
    <w:p w14:paraId="1F2C0926" w14:textId="77777777" w:rsidR="00C16296" w:rsidRPr="00C16296" w:rsidRDefault="00C16296" w:rsidP="00C16296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C16296">
        <w:rPr>
          <w:rStyle w:val="Enfasigrassetto"/>
          <w:rFonts w:ascii="Courier New" w:hAnsi="Courier New" w:cs="Courier New"/>
          <w:b w:val="0"/>
          <w:color w:val="002060"/>
        </w:rPr>
        <w:t xml:space="preserve"> ATL URBINO C5 1999        QF     2,70                                     2,70</w:t>
      </w:r>
    </w:p>
    <w:p w14:paraId="7767B84A" w14:textId="77777777" w:rsidR="00C16296" w:rsidRPr="00C16296" w:rsidRDefault="00C16296" w:rsidP="00C16296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C16296">
        <w:rPr>
          <w:rStyle w:val="Enfasigrassetto"/>
          <w:rFonts w:ascii="Courier New" w:hAnsi="Courier New" w:cs="Courier New"/>
          <w:b w:val="0"/>
          <w:color w:val="002060"/>
        </w:rPr>
        <w:t xml:space="preserve"> AMICI DEL CENTROSOCIO SP. OF     2,85                                     2,85</w:t>
      </w:r>
    </w:p>
    <w:p w14:paraId="6115E5A4" w14:textId="77777777" w:rsidR="00C16296" w:rsidRPr="00C16296" w:rsidRDefault="00C16296" w:rsidP="00C16296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C16296">
        <w:rPr>
          <w:rStyle w:val="Enfasigrassetto"/>
          <w:rFonts w:ascii="Courier New" w:hAnsi="Courier New" w:cs="Courier New"/>
          <w:b w:val="0"/>
          <w:color w:val="002060"/>
        </w:rPr>
        <w:t xml:space="preserve"> MONTELUPONE CALCIO A 5    SB     2,85                                     2,85</w:t>
      </w:r>
    </w:p>
    <w:p w14:paraId="2017C109" w14:textId="77777777" w:rsidR="00C16296" w:rsidRPr="00C16296" w:rsidRDefault="00C16296" w:rsidP="00C16296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C16296">
        <w:rPr>
          <w:rStyle w:val="Enfasigrassetto"/>
          <w:rFonts w:ascii="Courier New" w:hAnsi="Courier New" w:cs="Courier New"/>
          <w:b w:val="0"/>
          <w:color w:val="002060"/>
        </w:rPr>
        <w:t xml:space="preserve"> C.U.S. MACERATA CALCIO A5 SB     3,90                                     3,90</w:t>
      </w:r>
    </w:p>
    <w:p w14:paraId="4A5544CB" w14:textId="77777777" w:rsidR="00C16296" w:rsidRPr="00C16296" w:rsidRDefault="00C16296" w:rsidP="00C16296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C16296">
        <w:rPr>
          <w:rStyle w:val="Enfasigrassetto"/>
          <w:rFonts w:ascii="Courier New" w:hAnsi="Courier New" w:cs="Courier New"/>
          <w:b w:val="0"/>
          <w:color w:val="002060"/>
        </w:rPr>
        <w:t xml:space="preserve"> HELVIA RECINA FUTSAL RECA QF     3,90                                     3,90</w:t>
      </w:r>
    </w:p>
    <w:p w14:paraId="443D075F" w14:textId="77777777" w:rsidR="00C16296" w:rsidRPr="00C16296" w:rsidRDefault="00C16296" w:rsidP="00C16296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C16296">
        <w:rPr>
          <w:rStyle w:val="Enfasigrassetto"/>
          <w:rFonts w:ascii="Courier New" w:hAnsi="Courier New" w:cs="Courier New"/>
          <w:b w:val="0"/>
          <w:color w:val="002060"/>
        </w:rPr>
        <w:t xml:space="preserve"> CSI STELLA A.S.D.         SB     4,05                                     4,05</w:t>
      </w:r>
    </w:p>
    <w:p w14:paraId="7450A95D" w14:textId="77777777" w:rsidR="00C16296" w:rsidRPr="00C16296" w:rsidRDefault="00C16296" w:rsidP="00C16296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C16296">
        <w:rPr>
          <w:rStyle w:val="Enfasigrassetto"/>
          <w:rFonts w:ascii="Courier New" w:hAnsi="Courier New" w:cs="Courier New"/>
          <w:b w:val="0"/>
          <w:color w:val="002060"/>
        </w:rPr>
        <w:t xml:space="preserve"> PIETRALACROCE 73          QF     4,20                                     4,20</w:t>
      </w:r>
    </w:p>
    <w:p w14:paraId="557E5D87" w14:textId="77777777" w:rsidR="00C16296" w:rsidRPr="00C16296" w:rsidRDefault="00C16296" w:rsidP="00C16296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C16296">
        <w:rPr>
          <w:rStyle w:val="Enfasigrassetto"/>
          <w:rFonts w:ascii="Courier New" w:hAnsi="Courier New" w:cs="Courier New"/>
          <w:b w:val="0"/>
          <w:color w:val="002060"/>
        </w:rPr>
        <w:t xml:space="preserve"> ACLI VILLA MUSONE         OF     4,75                4,00                  ,75</w:t>
      </w:r>
    </w:p>
    <w:p w14:paraId="6BD6F0E9" w14:textId="77777777" w:rsidR="00C16296" w:rsidRPr="00C16296" w:rsidRDefault="00C16296" w:rsidP="00C16296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C16296">
        <w:rPr>
          <w:rStyle w:val="Enfasigrassetto"/>
          <w:rFonts w:ascii="Courier New" w:hAnsi="Courier New" w:cs="Courier New"/>
          <w:b w:val="0"/>
          <w:color w:val="002060"/>
        </w:rPr>
        <w:t xml:space="preserve"> CASENUOVE                 SA     5,05                          1,15       3,90</w:t>
      </w:r>
    </w:p>
    <w:p w14:paraId="2FE517ED" w14:textId="77777777" w:rsidR="00C16296" w:rsidRPr="00C16296" w:rsidRDefault="00C16296" w:rsidP="00C16296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C16296">
        <w:rPr>
          <w:rStyle w:val="Enfasigrassetto"/>
          <w:rFonts w:ascii="Courier New" w:hAnsi="Courier New" w:cs="Courier New"/>
          <w:b w:val="0"/>
          <w:color w:val="002060"/>
        </w:rPr>
        <w:t xml:space="preserve"> SPORTLAND                 QF     5,10                                     5,10</w:t>
      </w:r>
    </w:p>
    <w:p w14:paraId="02D3AD8D" w14:textId="77777777" w:rsidR="00C16296" w:rsidRPr="00C16296" w:rsidRDefault="00C16296" w:rsidP="00C16296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C16296">
        <w:rPr>
          <w:rStyle w:val="Enfasigrassetto"/>
          <w:rFonts w:ascii="Courier New" w:hAnsi="Courier New" w:cs="Courier New"/>
          <w:b w:val="0"/>
          <w:color w:val="002060"/>
        </w:rPr>
        <w:t xml:space="preserve"> DINAMIS 1990              SA     5,60      2,00                           3,60</w:t>
      </w:r>
    </w:p>
    <w:p w14:paraId="0DB5B485" w14:textId="77777777" w:rsidR="00C16296" w:rsidRPr="00C16296" w:rsidRDefault="00C16296" w:rsidP="00C16296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C16296">
        <w:rPr>
          <w:rStyle w:val="Enfasigrassetto"/>
          <w:rFonts w:ascii="Courier New" w:hAnsi="Courier New" w:cs="Courier New"/>
          <w:b w:val="0"/>
          <w:color w:val="002060"/>
        </w:rPr>
        <w:lastRenderedPageBreak/>
        <w:t xml:space="preserve"> NUOVA JUVENTINA FFC       OF     8,10      2,00      4,00                 2,10</w:t>
      </w:r>
    </w:p>
    <w:p w14:paraId="0EDB11F0" w14:textId="77777777" w:rsidR="00C16296" w:rsidRPr="00C16296" w:rsidRDefault="00C16296" w:rsidP="00C16296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C16296">
        <w:rPr>
          <w:rStyle w:val="Enfasigrassetto"/>
          <w:rFonts w:ascii="Courier New" w:hAnsi="Courier New" w:cs="Courier New"/>
          <w:b w:val="0"/>
          <w:color w:val="002060"/>
        </w:rPr>
        <w:t xml:space="preserve"> VIRTUS TEAM SOC.COOP.     SA     8,30      4,00                1,15       3,15</w:t>
      </w:r>
    </w:p>
    <w:p w14:paraId="054BD079" w14:textId="77777777" w:rsidR="00C16296" w:rsidRPr="00C16296" w:rsidRDefault="00C16296" w:rsidP="00C16296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C16296">
        <w:rPr>
          <w:rStyle w:val="Enfasigrassetto"/>
          <w:rFonts w:ascii="Courier New" w:hAnsi="Courier New" w:cs="Courier New"/>
          <w:b w:val="0"/>
          <w:color w:val="002060"/>
        </w:rPr>
        <w:t xml:space="preserve"> CAMPOCAVALLO              QF     9,10                4,00                 5,10</w:t>
      </w:r>
    </w:p>
    <w:p w14:paraId="488972D8" w14:textId="77777777" w:rsidR="00C16296" w:rsidRPr="00C16296" w:rsidRDefault="00C16296" w:rsidP="00C16296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C16296">
        <w:rPr>
          <w:rStyle w:val="Enfasigrassetto"/>
          <w:rFonts w:ascii="Courier New" w:hAnsi="Courier New" w:cs="Courier New"/>
          <w:b w:val="0"/>
          <w:color w:val="002060"/>
        </w:rPr>
        <w:t xml:space="preserve"> ACLI MANTOVANI CALCIO A 5 OF    10,00      4,00      2,00      1,15       2,85</w:t>
      </w:r>
    </w:p>
    <w:p w14:paraId="5C07ADD8" w14:textId="77777777" w:rsidR="00C16296" w:rsidRPr="00C16296" w:rsidRDefault="00C16296" w:rsidP="00C16296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C16296">
        <w:rPr>
          <w:rStyle w:val="Enfasigrassetto"/>
          <w:rFonts w:ascii="Courier New" w:hAnsi="Courier New" w:cs="Courier New"/>
          <w:b w:val="0"/>
          <w:color w:val="002060"/>
        </w:rPr>
        <w:t xml:space="preserve"> JESI CALCIO A 5           SA    10,60      4,00                           6,60</w:t>
      </w:r>
    </w:p>
    <w:p w14:paraId="2DA52E75" w14:textId="77777777" w:rsidR="00C16296" w:rsidRPr="00C16296" w:rsidRDefault="00C16296" w:rsidP="00C16296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C16296">
        <w:rPr>
          <w:rStyle w:val="Enfasigrassetto"/>
          <w:rFonts w:ascii="Courier New" w:hAnsi="Courier New" w:cs="Courier New"/>
          <w:b w:val="0"/>
          <w:color w:val="002060"/>
        </w:rPr>
        <w:t xml:space="preserve"> AUDAX 1970 S.ANGELO       OF    10,75      2,00      2,00                 6,75</w:t>
      </w:r>
    </w:p>
    <w:p w14:paraId="4B0A0351" w14:textId="78D34863" w:rsidR="00C16296" w:rsidRDefault="00C16296" w:rsidP="00C16296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C16296">
        <w:rPr>
          <w:rStyle w:val="Enfasigrassetto"/>
          <w:rFonts w:ascii="Courier New" w:hAnsi="Courier New" w:cs="Courier New"/>
          <w:b w:val="0"/>
          <w:color w:val="002060"/>
        </w:rPr>
        <w:t xml:space="preserve"> FUTSAL POTENZA PICENA     OF    13,10                8,00                 5,10</w:t>
      </w:r>
    </w:p>
    <w:p w14:paraId="5C8D07D5" w14:textId="56851EA3" w:rsidR="00C16296" w:rsidRDefault="00C16296" w:rsidP="00C16296">
      <w:pPr>
        <w:pStyle w:val="A121"/>
        <w:ind w:left="0"/>
        <w:divId w:val="527259509"/>
        <w:rPr>
          <w:rFonts w:cs="Arial"/>
          <w:b/>
          <w:color w:val="002060"/>
          <w:sz w:val="22"/>
          <w:szCs w:val="22"/>
        </w:rPr>
      </w:pPr>
    </w:p>
    <w:p w14:paraId="3588071A" w14:textId="77777777" w:rsidR="004025B6" w:rsidRPr="004025B6" w:rsidRDefault="004025B6" w:rsidP="004025B6">
      <w:pPr>
        <w:pStyle w:val="A121"/>
        <w:ind w:left="0"/>
        <w:divId w:val="527259509"/>
        <w:rPr>
          <w:rFonts w:cs="Arial"/>
          <w:i/>
          <w:color w:val="002060"/>
          <w:sz w:val="22"/>
          <w:szCs w:val="22"/>
        </w:rPr>
      </w:pPr>
      <w:r>
        <w:rPr>
          <w:rFonts w:cs="Arial"/>
          <w:i/>
          <w:color w:val="002060"/>
          <w:sz w:val="22"/>
          <w:szCs w:val="22"/>
        </w:rPr>
        <w:t>La graduatoria della Coppa Disciplina è calcolata al termine della Seconda Fase.</w:t>
      </w:r>
    </w:p>
    <w:p w14:paraId="4BF53166" w14:textId="77777777" w:rsidR="004025B6" w:rsidRDefault="004025B6" w:rsidP="00C16296">
      <w:pPr>
        <w:pStyle w:val="A121"/>
        <w:ind w:left="0"/>
        <w:divId w:val="527259509"/>
        <w:rPr>
          <w:rFonts w:cs="Arial"/>
          <w:b/>
          <w:color w:val="002060"/>
          <w:sz w:val="22"/>
          <w:szCs w:val="22"/>
        </w:rPr>
      </w:pPr>
    </w:p>
    <w:p w14:paraId="373540F0" w14:textId="77777777" w:rsidR="00C16296" w:rsidRPr="006F5CC1" w:rsidRDefault="00C16296" w:rsidP="00C16296">
      <w:pPr>
        <w:pStyle w:val="TITOLOCAMPIONATO"/>
        <w:shd w:val="clear" w:color="auto" w:fill="CCCCCC"/>
        <w:spacing w:before="80" w:after="40"/>
        <w:divId w:val="527259509"/>
        <w:rPr>
          <w:color w:val="002060"/>
        </w:rPr>
      </w:pPr>
      <w:bookmarkStart w:id="211" w:name="_Toc12618960"/>
      <w:r w:rsidRPr="006F5CC1">
        <w:rPr>
          <w:color w:val="002060"/>
        </w:rPr>
        <w:t>UNDER 17 C5 REGIONALI MASCHILI</w:t>
      </w:r>
      <w:bookmarkEnd w:id="211"/>
    </w:p>
    <w:p w14:paraId="00ECC946" w14:textId="60F4A05B" w:rsidR="00B45889" w:rsidRPr="00B45889" w:rsidRDefault="00B45889" w:rsidP="00B45889">
      <w:pPr>
        <w:pStyle w:val="TITOLOPRINC"/>
        <w:divId w:val="527259509"/>
        <w:rPr>
          <w:color w:val="002060"/>
        </w:rPr>
      </w:pPr>
      <w:bookmarkStart w:id="212" w:name="_Toc12618961"/>
      <w:r w:rsidRPr="00B45889">
        <w:rPr>
          <w:color w:val="002060"/>
        </w:rPr>
        <w:t>CLASSIFICA PRIMA FASE</w:t>
      </w:r>
      <w:bookmarkEnd w:id="212"/>
    </w:p>
    <w:p w14:paraId="16F225B9" w14:textId="77777777" w:rsidR="00B45889" w:rsidRPr="00B45889" w:rsidRDefault="00B45889" w:rsidP="00B45889">
      <w:pPr>
        <w:pStyle w:val="breakline"/>
        <w:divId w:val="527259509"/>
        <w:rPr>
          <w:color w:val="002060"/>
        </w:rPr>
      </w:pPr>
    </w:p>
    <w:p w14:paraId="629DF2E3" w14:textId="77777777" w:rsidR="00B45889" w:rsidRPr="00B45889" w:rsidRDefault="00B45889" w:rsidP="00B45889">
      <w:pPr>
        <w:pStyle w:val="breakline"/>
        <w:divId w:val="527259509"/>
        <w:rPr>
          <w:color w:val="002060"/>
        </w:rPr>
      </w:pPr>
    </w:p>
    <w:p w14:paraId="607BDB26" w14:textId="77777777" w:rsidR="00B45889" w:rsidRPr="00B45889" w:rsidRDefault="00B45889" w:rsidP="00B45889">
      <w:pPr>
        <w:pStyle w:val="SOTTOTITOLOCAMPIONATO1"/>
        <w:divId w:val="527259509"/>
        <w:rPr>
          <w:color w:val="002060"/>
        </w:rPr>
      </w:pPr>
      <w:r w:rsidRPr="00B45889">
        <w:rPr>
          <w:color w:val="002060"/>
        </w:rPr>
        <w:t>GIRONE 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B45889" w:rsidRPr="00B45889" w14:paraId="54D80091" w14:textId="77777777" w:rsidTr="00B45889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A931986" w14:textId="77777777" w:rsidR="00B45889" w:rsidRPr="00B45889" w:rsidRDefault="00B45889" w:rsidP="008E1A73">
            <w:pPr>
              <w:pStyle w:val="HEADERTABELLA"/>
              <w:rPr>
                <w:color w:val="002060"/>
              </w:rPr>
            </w:pPr>
            <w:r w:rsidRPr="00B45889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846DF8E" w14:textId="77777777" w:rsidR="00B45889" w:rsidRPr="00B45889" w:rsidRDefault="00B45889" w:rsidP="008E1A73">
            <w:pPr>
              <w:pStyle w:val="HEADERTABELLA"/>
              <w:rPr>
                <w:color w:val="002060"/>
              </w:rPr>
            </w:pPr>
            <w:r w:rsidRPr="00B45889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1FB1510" w14:textId="77777777" w:rsidR="00B45889" w:rsidRPr="00B45889" w:rsidRDefault="00B45889" w:rsidP="008E1A73">
            <w:pPr>
              <w:pStyle w:val="HEADERTABELLA"/>
              <w:rPr>
                <w:color w:val="002060"/>
              </w:rPr>
            </w:pPr>
            <w:r w:rsidRPr="00B45889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863F5C7" w14:textId="77777777" w:rsidR="00B45889" w:rsidRPr="00B45889" w:rsidRDefault="00B45889" w:rsidP="008E1A73">
            <w:pPr>
              <w:pStyle w:val="HEADERTABELLA"/>
              <w:rPr>
                <w:color w:val="002060"/>
              </w:rPr>
            </w:pPr>
            <w:r w:rsidRPr="00B45889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DD8D3DF" w14:textId="77777777" w:rsidR="00B45889" w:rsidRPr="00B45889" w:rsidRDefault="00B45889" w:rsidP="008E1A73">
            <w:pPr>
              <w:pStyle w:val="HEADERTABELLA"/>
              <w:rPr>
                <w:color w:val="002060"/>
              </w:rPr>
            </w:pPr>
            <w:r w:rsidRPr="00B45889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244E029" w14:textId="77777777" w:rsidR="00B45889" w:rsidRPr="00B45889" w:rsidRDefault="00B45889" w:rsidP="008E1A73">
            <w:pPr>
              <w:pStyle w:val="HEADERTABELLA"/>
              <w:rPr>
                <w:color w:val="002060"/>
              </w:rPr>
            </w:pPr>
            <w:r w:rsidRPr="00B45889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758700A" w14:textId="77777777" w:rsidR="00B45889" w:rsidRPr="00B45889" w:rsidRDefault="00B45889" w:rsidP="008E1A73">
            <w:pPr>
              <w:pStyle w:val="HEADERTABELLA"/>
              <w:rPr>
                <w:color w:val="002060"/>
              </w:rPr>
            </w:pPr>
            <w:r w:rsidRPr="00B45889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6CF263E" w14:textId="77777777" w:rsidR="00B45889" w:rsidRPr="00B45889" w:rsidRDefault="00B45889" w:rsidP="008E1A73">
            <w:pPr>
              <w:pStyle w:val="HEADERTABELLA"/>
              <w:rPr>
                <w:color w:val="002060"/>
              </w:rPr>
            </w:pPr>
            <w:r w:rsidRPr="00B45889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3FB06F9" w14:textId="77777777" w:rsidR="00B45889" w:rsidRPr="00B45889" w:rsidRDefault="00B45889" w:rsidP="008E1A73">
            <w:pPr>
              <w:pStyle w:val="HEADERTABELLA"/>
              <w:rPr>
                <w:color w:val="002060"/>
              </w:rPr>
            </w:pPr>
            <w:r w:rsidRPr="00B45889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047280B" w14:textId="77777777" w:rsidR="00B45889" w:rsidRPr="00B45889" w:rsidRDefault="00B45889" w:rsidP="008E1A73">
            <w:pPr>
              <w:pStyle w:val="HEADERTABELLA"/>
              <w:rPr>
                <w:color w:val="002060"/>
              </w:rPr>
            </w:pPr>
            <w:r w:rsidRPr="00B45889">
              <w:rPr>
                <w:color w:val="002060"/>
              </w:rPr>
              <w:t>PE</w:t>
            </w:r>
          </w:p>
        </w:tc>
      </w:tr>
      <w:tr w:rsidR="00B45889" w:rsidRPr="00B45889" w14:paraId="2ADE4431" w14:textId="77777777" w:rsidTr="00B45889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D9A9AF5" w14:textId="77777777" w:rsidR="00B45889" w:rsidRPr="00B45889" w:rsidRDefault="00B45889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A.S.D. REAL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F379281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1FC2F1E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2A8339E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9D10433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29AF429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D95CEB8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101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7282C35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B34AC0C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EB90414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0</w:t>
            </w:r>
          </w:p>
        </w:tc>
      </w:tr>
      <w:tr w:rsidR="00B45889" w:rsidRPr="00B45889" w14:paraId="004ABC81" w14:textId="77777777" w:rsidTr="00B45889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BEAC5DF" w14:textId="77777777" w:rsidR="00B45889" w:rsidRPr="00B45889" w:rsidRDefault="00B45889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C.U.S. ANCONA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8B5CD15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1898D00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4F301D5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99A1122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6902D80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42E73C5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51C3877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6AEF64A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89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12B2C2E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0</w:t>
            </w:r>
          </w:p>
        </w:tc>
      </w:tr>
      <w:tr w:rsidR="00B45889" w:rsidRPr="00B45889" w14:paraId="46298F3A" w14:textId="77777777" w:rsidTr="00B45889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E2E4188" w14:textId="77777777" w:rsidR="00B45889" w:rsidRPr="00B45889" w:rsidRDefault="00B45889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G.S. AUDAX 1970 S.ANGELO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F94DFBD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D583C02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D031D92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B926C31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B4D5AE9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1A55E95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101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02A4DF9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1FE2D1E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157B58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0</w:t>
            </w:r>
          </w:p>
        </w:tc>
      </w:tr>
      <w:tr w:rsidR="00B45889" w:rsidRPr="00B45889" w14:paraId="43E9683A" w14:textId="77777777" w:rsidTr="00B45889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3686DA6" w14:textId="77777777" w:rsidR="00B45889" w:rsidRPr="00B45889" w:rsidRDefault="00B45889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A.S.D. REAL S.COSTANZO CALCIO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436162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BFBAB8A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0F0BD27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E9549ED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041CAE2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7112C5F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86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8E02469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9E19933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EBF1730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0</w:t>
            </w:r>
          </w:p>
        </w:tc>
      </w:tr>
      <w:tr w:rsidR="00B45889" w:rsidRPr="00B45889" w14:paraId="5A9D327D" w14:textId="77777777" w:rsidTr="00B45889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C50401A" w14:textId="77777777" w:rsidR="00B45889" w:rsidRPr="00B45889" w:rsidRDefault="00B45889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A.S. ETA BETA FOOTBALL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DB806C7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7E8D855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AC01F21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776FE57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B084924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7EAB587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242F8E1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E527487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C4D4001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0</w:t>
            </w:r>
          </w:p>
        </w:tc>
      </w:tr>
      <w:tr w:rsidR="00B45889" w:rsidRPr="00B45889" w14:paraId="69BAD5CE" w14:textId="77777777" w:rsidTr="00B45889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BA6D43A" w14:textId="77777777" w:rsidR="00B45889" w:rsidRPr="00B45889" w:rsidRDefault="00B45889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A.S.D. CALCIO A 5 CORINALDO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A28A7B6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4B6C782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310B0A0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254C144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873110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571E0BF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CC7C020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6226311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3F5C0B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0</w:t>
            </w:r>
          </w:p>
        </w:tc>
      </w:tr>
      <w:tr w:rsidR="00B45889" w:rsidRPr="00B45889" w14:paraId="4ADB9F2A" w14:textId="77777777" w:rsidTr="00B45889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FA92870" w14:textId="77777777" w:rsidR="00B45889" w:rsidRPr="00B45889" w:rsidRDefault="00B45889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A.S.D. AMICI DEL CENTROSOCIO SP.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7811A0B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ED0EB2B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DA9BEC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09C9BA2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30B42BD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20BF892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4BC8F4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668F48C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37A6E05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0</w:t>
            </w:r>
          </w:p>
        </w:tc>
      </w:tr>
      <w:tr w:rsidR="00B45889" w:rsidRPr="00B45889" w14:paraId="1644524A" w14:textId="77777777" w:rsidTr="00B45889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75F6EE" w14:textId="77777777" w:rsidR="00B45889" w:rsidRPr="00B45889" w:rsidRDefault="00B45889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SSDARL ITALSERVICE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68EFF25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6DF23DB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96F543C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EFF6D2B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80BEFB2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CF78124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E221720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CDDE051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6F37E63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0</w:t>
            </w:r>
          </w:p>
        </w:tc>
      </w:tr>
      <w:tr w:rsidR="00B45889" w:rsidRPr="00B45889" w14:paraId="165C93E4" w14:textId="77777777" w:rsidTr="00B45889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615AECF" w14:textId="77777777" w:rsidR="00B45889" w:rsidRPr="00B45889" w:rsidRDefault="00B45889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C.S.D. VIRTUS TEAM SOC.COOP.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E01172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09F883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48F98FA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3EC6B11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FD42026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7E23BC1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94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D1B2EF4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101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6E550A9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6542D59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0</w:t>
            </w:r>
          </w:p>
        </w:tc>
      </w:tr>
      <w:tr w:rsidR="00B45889" w:rsidRPr="00B45889" w14:paraId="31D5441B" w14:textId="77777777" w:rsidTr="00B45889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8A23C4F" w14:textId="77777777" w:rsidR="00B45889" w:rsidRPr="00B45889" w:rsidRDefault="00B45889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A.S.D. DINAMIS 1990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2F0A288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497EA62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307AD89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8993BE2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99B2225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79C581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D9A9418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E303955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-29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B1438D6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0</w:t>
            </w:r>
          </w:p>
        </w:tc>
      </w:tr>
      <w:tr w:rsidR="00B45889" w:rsidRPr="00B45889" w14:paraId="7D2B5152" w14:textId="77777777" w:rsidTr="00B45889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DA29BE5" w14:textId="77777777" w:rsidR="00B45889" w:rsidRPr="00B45889" w:rsidRDefault="00B45889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A.S.D. FFJ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2438319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30926EE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12751EE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C7EC64A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689F2E2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537798D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C3F11ED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108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A9FAD1B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-65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AC0AFF6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0</w:t>
            </w:r>
          </w:p>
        </w:tc>
      </w:tr>
      <w:tr w:rsidR="00B45889" w:rsidRPr="00B45889" w14:paraId="2BE6083D" w14:textId="77777777" w:rsidTr="00B45889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1DBB8A5" w14:textId="77777777" w:rsidR="00B45889" w:rsidRPr="00B45889" w:rsidRDefault="00B45889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A.S.D. POL.CAGLI SPORT ASSOCIATI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5473D2C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902B9C5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89DA3EA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2A630D5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CAC39B7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62EEF43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19D7F48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228D1DD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-94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307C38F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0</w:t>
            </w:r>
          </w:p>
        </w:tc>
      </w:tr>
      <w:tr w:rsidR="00B45889" w:rsidRPr="00B45889" w14:paraId="4C947808" w14:textId="77777777" w:rsidTr="00B45889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2D6C3FC" w14:textId="77777777" w:rsidR="00B45889" w:rsidRPr="00B45889" w:rsidRDefault="00B45889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A.S. CALCETTO NUMANA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4295A62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17D5883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0B97D9E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715031F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C258552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785216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0F1F1C8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99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CD54CB0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-63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DEBDD45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0</w:t>
            </w:r>
          </w:p>
        </w:tc>
      </w:tr>
      <w:tr w:rsidR="00B45889" w:rsidRPr="00B45889" w14:paraId="735D08E4" w14:textId="77777777" w:rsidTr="00B45889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6CDAE2F" w14:textId="77777777" w:rsidR="00B45889" w:rsidRPr="00B45889" w:rsidRDefault="00B45889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U.S. TAVERNELLE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BA034C3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C150810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DE324E1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E0AA81F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9E0AC0A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B34E25C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6DCBE75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106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D8382F2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-81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9433BE2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0</w:t>
            </w:r>
          </w:p>
        </w:tc>
      </w:tr>
    </w:tbl>
    <w:p w14:paraId="532B1115" w14:textId="77777777" w:rsidR="00B45889" w:rsidRPr="00B45889" w:rsidRDefault="00B45889" w:rsidP="00B45889">
      <w:pPr>
        <w:pStyle w:val="breakline"/>
        <w:divId w:val="527259509"/>
        <w:rPr>
          <w:color w:val="002060"/>
        </w:rPr>
      </w:pPr>
    </w:p>
    <w:p w14:paraId="363B2F04" w14:textId="77777777" w:rsidR="00B45889" w:rsidRPr="00B45889" w:rsidRDefault="00B45889" w:rsidP="00B45889">
      <w:pPr>
        <w:pStyle w:val="breakline"/>
        <w:divId w:val="527259509"/>
        <w:rPr>
          <w:color w:val="002060"/>
        </w:rPr>
      </w:pPr>
    </w:p>
    <w:p w14:paraId="178784DF" w14:textId="77777777" w:rsidR="00B45889" w:rsidRPr="00B45889" w:rsidRDefault="00B45889" w:rsidP="00B45889">
      <w:pPr>
        <w:pStyle w:val="SOTTOTITOLOCAMPIONATO1"/>
        <w:divId w:val="527259509"/>
        <w:rPr>
          <w:color w:val="002060"/>
        </w:rPr>
      </w:pPr>
      <w:r w:rsidRPr="00B45889">
        <w:rPr>
          <w:color w:val="002060"/>
        </w:rPr>
        <w:t>GIRONE B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B45889" w:rsidRPr="00B45889" w14:paraId="5DA4A45D" w14:textId="77777777" w:rsidTr="00B45889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5011F60" w14:textId="77777777" w:rsidR="00B45889" w:rsidRPr="00B45889" w:rsidRDefault="00B45889" w:rsidP="008E1A73">
            <w:pPr>
              <w:pStyle w:val="HEADERTABELLA"/>
              <w:rPr>
                <w:color w:val="002060"/>
              </w:rPr>
            </w:pPr>
            <w:r w:rsidRPr="00B45889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71D80D6" w14:textId="77777777" w:rsidR="00B45889" w:rsidRPr="00B45889" w:rsidRDefault="00B45889" w:rsidP="008E1A73">
            <w:pPr>
              <w:pStyle w:val="HEADERTABELLA"/>
              <w:rPr>
                <w:color w:val="002060"/>
              </w:rPr>
            </w:pPr>
            <w:r w:rsidRPr="00B45889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1E47F37" w14:textId="77777777" w:rsidR="00B45889" w:rsidRPr="00B45889" w:rsidRDefault="00B45889" w:rsidP="008E1A73">
            <w:pPr>
              <w:pStyle w:val="HEADERTABELLA"/>
              <w:rPr>
                <w:color w:val="002060"/>
              </w:rPr>
            </w:pPr>
            <w:r w:rsidRPr="00B45889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5F122EB" w14:textId="77777777" w:rsidR="00B45889" w:rsidRPr="00B45889" w:rsidRDefault="00B45889" w:rsidP="008E1A73">
            <w:pPr>
              <w:pStyle w:val="HEADERTABELLA"/>
              <w:rPr>
                <w:color w:val="002060"/>
              </w:rPr>
            </w:pPr>
            <w:r w:rsidRPr="00B45889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ED56538" w14:textId="77777777" w:rsidR="00B45889" w:rsidRPr="00B45889" w:rsidRDefault="00B45889" w:rsidP="008E1A73">
            <w:pPr>
              <w:pStyle w:val="HEADERTABELLA"/>
              <w:rPr>
                <w:color w:val="002060"/>
              </w:rPr>
            </w:pPr>
            <w:r w:rsidRPr="00B45889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B98D2A2" w14:textId="77777777" w:rsidR="00B45889" w:rsidRPr="00B45889" w:rsidRDefault="00B45889" w:rsidP="008E1A73">
            <w:pPr>
              <w:pStyle w:val="HEADERTABELLA"/>
              <w:rPr>
                <w:color w:val="002060"/>
              </w:rPr>
            </w:pPr>
            <w:r w:rsidRPr="00B45889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0D58105" w14:textId="77777777" w:rsidR="00B45889" w:rsidRPr="00B45889" w:rsidRDefault="00B45889" w:rsidP="008E1A73">
            <w:pPr>
              <w:pStyle w:val="HEADERTABELLA"/>
              <w:rPr>
                <w:color w:val="002060"/>
              </w:rPr>
            </w:pPr>
            <w:r w:rsidRPr="00B45889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9C37383" w14:textId="77777777" w:rsidR="00B45889" w:rsidRPr="00B45889" w:rsidRDefault="00B45889" w:rsidP="008E1A73">
            <w:pPr>
              <w:pStyle w:val="HEADERTABELLA"/>
              <w:rPr>
                <w:color w:val="002060"/>
              </w:rPr>
            </w:pPr>
            <w:r w:rsidRPr="00B45889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A332223" w14:textId="77777777" w:rsidR="00B45889" w:rsidRPr="00B45889" w:rsidRDefault="00B45889" w:rsidP="008E1A73">
            <w:pPr>
              <w:pStyle w:val="HEADERTABELLA"/>
              <w:rPr>
                <w:color w:val="002060"/>
              </w:rPr>
            </w:pPr>
            <w:r w:rsidRPr="00B45889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6B15F60" w14:textId="77777777" w:rsidR="00B45889" w:rsidRPr="00B45889" w:rsidRDefault="00B45889" w:rsidP="008E1A73">
            <w:pPr>
              <w:pStyle w:val="HEADERTABELLA"/>
              <w:rPr>
                <w:color w:val="002060"/>
              </w:rPr>
            </w:pPr>
            <w:r w:rsidRPr="00B45889">
              <w:rPr>
                <w:color w:val="002060"/>
              </w:rPr>
              <w:t>PE</w:t>
            </w:r>
          </w:p>
        </w:tc>
      </w:tr>
      <w:tr w:rsidR="00B45889" w:rsidRPr="00B45889" w14:paraId="45DF7CFF" w14:textId="77777777" w:rsidTr="00B45889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42705C" w14:textId="77777777" w:rsidR="00B45889" w:rsidRPr="00B45889" w:rsidRDefault="00B45889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A.S.D. HELVIA RECINA FUTSAL RECA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FDD3477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432982A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404626A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7407093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E2B78BE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4C3D37D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951A4E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E1F0F81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83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8A2BAA7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0</w:t>
            </w:r>
          </w:p>
        </w:tc>
      </w:tr>
      <w:tr w:rsidR="00B45889" w:rsidRPr="00B45889" w14:paraId="021284C8" w14:textId="77777777" w:rsidTr="00B45889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9CB24CB" w14:textId="77777777" w:rsidR="00B45889" w:rsidRPr="00B45889" w:rsidRDefault="00B45889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A.S.D. C.U.S. MACERATA CALCIO A5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14F57A2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BE1E488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408E07D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3990643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091ECB6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933010C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4BBF7D0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A1EA0DB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74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40DD789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0</w:t>
            </w:r>
          </w:p>
        </w:tc>
      </w:tr>
      <w:tr w:rsidR="00B45889" w:rsidRPr="00B45889" w14:paraId="0019874F" w14:textId="77777777" w:rsidTr="00B45889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B7C9040" w14:textId="77777777" w:rsidR="00B45889" w:rsidRPr="00B45889" w:rsidRDefault="00B45889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A.S.D. FUTSAL ASKL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4B6A572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DF5C7C1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FCF994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BFF5AAA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E45F291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C77711A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89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D3AD6C6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54E4C2A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7CC9FC0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0</w:t>
            </w:r>
          </w:p>
        </w:tc>
      </w:tr>
      <w:tr w:rsidR="00B45889" w:rsidRPr="00B45889" w14:paraId="705F6150" w14:textId="77777777" w:rsidTr="00B45889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E688D3B" w14:textId="77777777" w:rsidR="00B45889" w:rsidRPr="00B45889" w:rsidRDefault="00B45889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A.S.D. ACLI AUDAX MONTECOSARO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BFEFEBB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07F1B95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520030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FDE2234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7D30CE5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6A2652A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F0FCA08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BC68393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9B2832F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0</w:t>
            </w:r>
          </w:p>
        </w:tc>
      </w:tr>
      <w:tr w:rsidR="00B45889" w:rsidRPr="00B45889" w14:paraId="23A3636C" w14:textId="77777777" w:rsidTr="00B45889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6251F98" w14:textId="77777777" w:rsidR="00B45889" w:rsidRPr="00B45889" w:rsidRDefault="00B45889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A.S.D. L ALTRO SPORT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939C27E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7E71F10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89F60A2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54B0D0E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B40A2A2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9AC04CF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74138AA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C27A5D4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8118837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0</w:t>
            </w:r>
          </w:p>
        </w:tc>
      </w:tr>
      <w:tr w:rsidR="00B45889" w:rsidRPr="00B45889" w14:paraId="2DDB4E32" w14:textId="77777777" w:rsidTr="00B45889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E29FDFA" w14:textId="77777777" w:rsidR="00B45889" w:rsidRPr="00B45889" w:rsidRDefault="00B45889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A.S.D. GROTTACCIA 2005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C012E32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4560DDB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45E4E4B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0EE74E0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706A938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59675EE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36E1DD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C8389D2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D4AE90C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0</w:t>
            </w:r>
          </w:p>
        </w:tc>
      </w:tr>
      <w:tr w:rsidR="00B45889" w:rsidRPr="00B45889" w14:paraId="4B3A9F70" w14:textId="77777777" w:rsidTr="00B45889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153B007" w14:textId="77777777" w:rsidR="00B45889" w:rsidRPr="00B45889" w:rsidRDefault="00B45889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A.S.D. CANTINE RIUNITE CSI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294CA8C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12B13B4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C9FDF19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C3E7B8D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416B646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5B8468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FF34F9D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4421EF6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7AAB6FB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0</w:t>
            </w:r>
          </w:p>
        </w:tc>
      </w:tr>
      <w:tr w:rsidR="00B45889" w:rsidRPr="00B45889" w14:paraId="7357B67F" w14:textId="77777777" w:rsidTr="00B45889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30366E1" w14:textId="77777777" w:rsidR="00B45889" w:rsidRPr="00B45889" w:rsidRDefault="00B45889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A.S.D. AMICI 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48E7B63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92060E6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A3252E2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7A2A7B5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6088B0B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0CAF8FE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5BEF380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9905D6D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25CF609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0</w:t>
            </w:r>
          </w:p>
        </w:tc>
      </w:tr>
      <w:tr w:rsidR="00B45889" w:rsidRPr="00B45889" w14:paraId="23B94A18" w14:textId="77777777" w:rsidTr="00B45889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7011077" w14:textId="77777777" w:rsidR="00B45889" w:rsidRPr="00B45889" w:rsidRDefault="00B45889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U.S.D. ACLI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EE14F1D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4A4F9FB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816E1FC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0E8452E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9B2DE3C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E048C8B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F90AE27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C75D92C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-55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0194001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0</w:t>
            </w:r>
          </w:p>
        </w:tc>
      </w:tr>
      <w:tr w:rsidR="00B45889" w:rsidRPr="00B45889" w14:paraId="1368A4C0" w14:textId="77777777" w:rsidTr="00B45889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65C4B7F" w14:textId="77777777" w:rsidR="00B45889" w:rsidRPr="00B45889" w:rsidRDefault="00B45889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DC8F344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1297761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ED5B1DC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71514CC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ECBA1B6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507A786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1B28270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88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42FCD3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-56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CE9E0F9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0</w:t>
            </w:r>
          </w:p>
        </w:tc>
      </w:tr>
      <w:tr w:rsidR="00B45889" w:rsidRPr="00B45889" w14:paraId="28445631" w14:textId="77777777" w:rsidTr="00B45889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08509A1" w14:textId="77777777" w:rsidR="00B45889" w:rsidRPr="00B45889" w:rsidRDefault="00B45889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A.S.D. FUTSAL FBC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ACF41F2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C21E6A8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B9AC413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B60EF49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C889F5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8612596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1EBE46D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1A70A09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-33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038A5FA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0</w:t>
            </w:r>
          </w:p>
        </w:tc>
      </w:tr>
      <w:tr w:rsidR="00B45889" w:rsidRPr="00B45889" w14:paraId="6F0B3E99" w14:textId="77777777" w:rsidTr="00B45889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0AB5EA1" w14:textId="77777777" w:rsidR="00B45889" w:rsidRPr="00B45889" w:rsidRDefault="00B45889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S.R.L. FUTSAL COBA SPORTIVA DIL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95A359C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4C76376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03F6BC6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C1676D3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4D96C13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413CC32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8D9C51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1B29688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-34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B45C7B4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0</w:t>
            </w:r>
          </w:p>
        </w:tc>
      </w:tr>
      <w:tr w:rsidR="00B45889" w:rsidRPr="00B45889" w14:paraId="356B416C" w14:textId="77777777" w:rsidTr="00B45889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D6D5750" w14:textId="77777777" w:rsidR="00B45889" w:rsidRPr="00B45889" w:rsidRDefault="00B45889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SCSSD POLISPORTIVA GAGLIARDA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6BB68EA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EB48C1B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F6FE35D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27254C8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72B4902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29CAF16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FF5C545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100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29DBF96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-71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8CB96F6" w14:textId="77777777" w:rsidR="00B45889" w:rsidRPr="00B45889" w:rsidRDefault="00B45889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B45889">
              <w:rPr>
                <w:color w:val="002060"/>
                <w:sz w:val="16"/>
                <w:szCs w:val="16"/>
              </w:rPr>
              <w:t>0</w:t>
            </w:r>
          </w:p>
        </w:tc>
      </w:tr>
    </w:tbl>
    <w:p w14:paraId="535067ED" w14:textId="77777777" w:rsidR="00B45889" w:rsidRPr="00B45889" w:rsidRDefault="00B45889" w:rsidP="00CB086B">
      <w:pPr>
        <w:pStyle w:val="TITOLOPRINC"/>
        <w:divId w:val="527259509"/>
        <w:rPr>
          <w:color w:val="002060"/>
          <w:sz w:val="12"/>
          <w:szCs w:val="12"/>
        </w:rPr>
      </w:pPr>
    </w:p>
    <w:p w14:paraId="66C39B7E" w14:textId="3A07ABA3" w:rsidR="00CB086B" w:rsidRPr="00CD08BA" w:rsidRDefault="00CB086B" w:rsidP="00CB086B">
      <w:pPr>
        <w:pStyle w:val="TITOLOPRINC"/>
        <w:divId w:val="527259509"/>
        <w:rPr>
          <w:color w:val="002060"/>
        </w:rPr>
      </w:pPr>
      <w:bookmarkStart w:id="213" w:name="_Toc12618962"/>
      <w:r w:rsidRPr="00CD08BA">
        <w:rPr>
          <w:color w:val="002060"/>
        </w:rPr>
        <w:t>CLASSIFICA</w:t>
      </w:r>
      <w:r>
        <w:rPr>
          <w:color w:val="002060"/>
        </w:rPr>
        <w:t xml:space="preserve"> SECONDA FASE</w:t>
      </w:r>
      <w:bookmarkEnd w:id="213"/>
    </w:p>
    <w:p w14:paraId="79312236" w14:textId="77777777" w:rsidR="00CB086B" w:rsidRPr="00CD08BA" w:rsidRDefault="00CB086B" w:rsidP="00CB086B">
      <w:pPr>
        <w:pStyle w:val="breakline"/>
        <w:divId w:val="527259509"/>
        <w:rPr>
          <w:color w:val="002060"/>
        </w:rPr>
      </w:pPr>
    </w:p>
    <w:p w14:paraId="6CFA71F8" w14:textId="77777777" w:rsidR="00CB086B" w:rsidRPr="00CD08BA" w:rsidRDefault="00CB086B" w:rsidP="00CB086B">
      <w:pPr>
        <w:pStyle w:val="breakline"/>
        <w:divId w:val="527259509"/>
        <w:rPr>
          <w:color w:val="002060"/>
        </w:rPr>
      </w:pPr>
    </w:p>
    <w:p w14:paraId="5EF316C7" w14:textId="77777777" w:rsidR="00CB086B" w:rsidRPr="00CD08BA" w:rsidRDefault="00CB086B" w:rsidP="00CB086B">
      <w:pPr>
        <w:pStyle w:val="SOTTOTITOLOCAMPIONATO1"/>
        <w:divId w:val="527259509"/>
        <w:rPr>
          <w:color w:val="002060"/>
        </w:rPr>
      </w:pPr>
      <w:r w:rsidRPr="00CD08BA">
        <w:rPr>
          <w:color w:val="002060"/>
        </w:rPr>
        <w:t>GIRONE G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CB086B" w:rsidRPr="00CD08BA" w14:paraId="4D18F58D" w14:textId="77777777" w:rsidTr="00CB086B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EBDA87C" w14:textId="77777777" w:rsidR="00CB086B" w:rsidRPr="00CD08BA" w:rsidRDefault="00CB086B" w:rsidP="008E1A73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lastRenderedPageBreak/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CF56EDE" w14:textId="77777777" w:rsidR="00CB086B" w:rsidRPr="00CD08BA" w:rsidRDefault="00CB086B" w:rsidP="008E1A73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EAB21FA" w14:textId="77777777" w:rsidR="00CB086B" w:rsidRPr="00CD08BA" w:rsidRDefault="00CB086B" w:rsidP="008E1A73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64339CD" w14:textId="77777777" w:rsidR="00CB086B" w:rsidRPr="00CD08BA" w:rsidRDefault="00CB086B" w:rsidP="008E1A73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C0D6057" w14:textId="77777777" w:rsidR="00CB086B" w:rsidRPr="00CD08BA" w:rsidRDefault="00CB086B" w:rsidP="008E1A73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835AE9C" w14:textId="77777777" w:rsidR="00CB086B" w:rsidRPr="00CD08BA" w:rsidRDefault="00CB086B" w:rsidP="008E1A73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E78A20A" w14:textId="77777777" w:rsidR="00CB086B" w:rsidRPr="00CD08BA" w:rsidRDefault="00CB086B" w:rsidP="008E1A73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4ED2DC7" w14:textId="77777777" w:rsidR="00CB086B" w:rsidRPr="00CD08BA" w:rsidRDefault="00CB086B" w:rsidP="008E1A73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A020476" w14:textId="77777777" w:rsidR="00CB086B" w:rsidRPr="00CD08BA" w:rsidRDefault="00CB086B" w:rsidP="008E1A73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A71DC31" w14:textId="77777777" w:rsidR="00CB086B" w:rsidRPr="00CD08BA" w:rsidRDefault="00CB086B" w:rsidP="008E1A73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PE</w:t>
            </w:r>
          </w:p>
        </w:tc>
      </w:tr>
      <w:tr w:rsidR="00CB086B" w:rsidRPr="00CD08BA" w14:paraId="53BEA784" w14:textId="77777777" w:rsidTr="00CB086B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1911370" w14:textId="77777777" w:rsidR="00CB086B" w:rsidRPr="00CB086B" w:rsidRDefault="00CB086B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A.S.D. HELVIA RECINA FUTSAL RECA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5A39B22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0835353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920672D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B2302E3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9329AA0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562D600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BB88ACD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1B1BB47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A6A86B5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0</w:t>
            </w:r>
          </w:p>
        </w:tc>
      </w:tr>
      <w:tr w:rsidR="00CB086B" w:rsidRPr="00CD08BA" w14:paraId="5BE1EFED" w14:textId="77777777" w:rsidTr="00CB086B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42D6405" w14:textId="77777777" w:rsidR="00CB086B" w:rsidRPr="00CB086B" w:rsidRDefault="00CB086B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C.U.S. ANCONA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C62F153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AD0F15E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CC87280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0DD59B1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C68FD3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A887827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765C98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7CAE054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D0CB755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0</w:t>
            </w:r>
          </w:p>
        </w:tc>
      </w:tr>
      <w:tr w:rsidR="00CB086B" w:rsidRPr="00CD08BA" w14:paraId="40054CC8" w14:textId="77777777" w:rsidTr="00CB086B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5BE2BD8" w14:textId="77777777" w:rsidR="00CB086B" w:rsidRPr="00CB086B" w:rsidRDefault="00CB086B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G.S. AUDAX 1970 S.ANGELO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BA4C1A7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AA608BF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EAA6293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9947D6A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09C2772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1A21562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21B29B2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1B4404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C0D29B2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0</w:t>
            </w:r>
          </w:p>
        </w:tc>
      </w:tr>
      <w:tr w:rsidR="00CB086B" w:rsidRPr="00CD08BA" w14:paraId="1E8ACF11" w14:textId="77777777" w:rsidTr="00CB086B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65F7A90" w14:textId="77777777" w:rsidR="00CB086B" w:rsidRPr="00CB086B" w:rsidRDefault="00CB086B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A.S.D. REAL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7ED9AFD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15FA9FD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E090CBA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C3A0FC9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A7C9884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8F3DB96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E3C0F51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12459CA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A95592D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0</w:t>
            </w:r>
          </w:p>
        </w:tc>
      </w:tr>
      <w:tr w:rsidR="00CB086B" w:rsidRPr="00CD08BA" w14:paraId="41C879BF" w14:textId="77777777" w:rsidTr="00CB086B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E369019" w14:textId="77777777" w:rsidR="00CB086B" w:rsidRPr="00CB086B" w:rsidRDefault="00CB086B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A.S.D. C.U.S. MACERATA CALCIO A5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E42EF84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8EB6C07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A9C108C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033BA0D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B7573D8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3E9E742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F5994E2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AB18E00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8A15F0E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0</w:t>
            </w:r>
          </w:p>
        </w:tc>
      </w:tr>
      <w:tr w:rsidR="00CB086B" w:rsidRPr="00CD08BA" w14:paraId="24534C70" w14:textId="77777777" w:rsidTr="00CB086B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2F3702D" w14:textId="77777777" w:rsidR="00CB086B" w:rsidRPr="00CB086B" w:rsidRDefault="00CB086B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A.S.D. FUTSAL ASKL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233562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1C3AB92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A99D801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B0081A5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D7A6445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B656FEC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D83AE29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FBD5DCB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EC41B2C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0</w:t>
            </w:r>
          </w:p>
        </w:tc>
      </w:tr>
      <w:tr w:rsidR="00CB086B" w:rsidRPr="00CD08BA" w14:paraId="1822A707" w14:textId="77777777" w:rsidTr="00CB086B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AA83C48" w14:textId="77777777" w:rsidR="00CB086B" w:rsidRPr="00CB086B" w:rsidRDefault="00CB086B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A.S.D. REAL S.COSTANZO CALCIO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31D5699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8FE726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6A38628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A5E6ED8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3CF24CB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CC34ECC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BB2B3C9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1A81164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7B00E55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0</w:t>
            </w:r>
          </w:p>
        </w:tc>
      </w:tr>
      <w:tr w:rsidR="00CB086B" w:rsidRPr="00CD08BA" w14:paraId="3AB28D93" w14:textId="77777777" w:rsidTr="00CB086B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46E6A59" w14:textId="77777777" w:rsidR="00CB086B" w:rsidRPr="00CB086B" w:rsidRDefault="00CB086B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A.S. ETA BETA FOOTBALL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AF291A8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CA8BC8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36168E0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B011E75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4FA5A7B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36DCA59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5F86B81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6413663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ED05DFE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0</w:t>
            </w:r>
          </w:p>
        </w:tc>
      </w:tr>
      <w:tr w:rsidR="00CB086B" w:rsidRPr="00CD08BA" w14:paraId="6DF4A997" w14:textId="77777777" w:rsidTr="00CB086B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EEE11FF" w14:textId="77777777" w:rsidR="00CB086B" w:rsidRPr="00CB086B" w:rsidRDefault="00CB086B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A.S.D. ACLI AUDAX MONTECOSARO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E355C6C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0276D95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3A3B882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AEA22B9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34308B1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DB16750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9D528F3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190D7A8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-39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CAE18A7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0</w:t>
            </w:r>
          </w:p>
        </w:tc>
      </w:tr>
    </w:tbl>
    <w:p w14:paraId="5E1AE77C" w14:textId="77777777" w:rsidR="00CB086B" w:rsidRPr="00CD08BA" w:rsidRDefault="00CB086B" w:rsidP="00CB086B">
      <w:pPr>
        <w:pStyle w:val="breakline"/>
        <w:divId w:val="527259509"/>
        <w:rPr>
          <w:color w:val="002060"/>
        </w:rPr>
      </w:pPr>
    </w:p>
    <w:p w14:paraId="492F73F6" w14:textId="77777777" w:rsidR="00CB086B" w:rsidRPr="00CD08BA" w:rsidRDefault="00CB086B" w:rsidP="00CB086B">
      <w:pPr>
        <w:pStyle w:val="breakline"/>
        <w:divId w:val="527259509"/>
        <w:rPr>
          <w:color w:val="002060"/>
        </w:rPr>
      </w:pPr>
    </w:p>
    <w:p w14:paraId="3C807E22" w14:textId="77777777" w:rsidR="00CB086B" w:rsidRPr="00CD08BA" w:rsidRDefault="00CB086B" w:rsidP="00CB086B">
      <w:pPr>
        <w:pStyle w:val="SOTTOTITOLOCAMPIONATO1"/>
        <w:divId w:val="527259509"/>
        <w:rPr>
          <w:color w:val="002060"/>
        </w:rPr>
      </w:pPr>
      <w:r w:rsidRPr="00CD08BA">
        <w:rPr>
          <w:color w:val="002060"/>
        </w:rPr>
        <w:t>GIRONE SA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CB086B" w:rsidRPr="00CD08BA" w14:paraId="0C93CB9F" w14:textId="77777777" w:rsidTr="00CB086B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873A90F" w14:textId="77777777" w:rsidR="00CB086B" w:rsidRPr="00CD08BA" w:rsidRDefault="00CB086B" w:rsidP="008E1A73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8295B98" w14:textId="77777777" w:rsidR="00CB086B" w:rsidRPr="00CD08BA" w:rsidRDefault="00CB086B" w:rsidP="008E1A73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5ABCA6E" w14:textId="77777777" w:rsidR="00CB086B" w:rsidRPr="00CD08BA" w:rsidRDefault="00CB086B" w:rsidP="008E1A73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A81D3AD" w14:textId="77777777" w:rsidR="00CB086B" w:rsidRPr="00CD08BA" w:rsidRDefault="00CB086B" w:rsidP="008E1A73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1A25509" w14:textId="77777777" w:rsidR="00CB086B" w:rsidRPr="00CD08BA" w:rsidRDefault="00CB086B" w:rsidP="008E1A73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BA51528" w14:textId="77777777" w:rsidR="00CB086B" w:rsidRPr="00CD08BA" w:rsidRDefault="00CB086B" w:rsidP="008E1A73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7298608" w14:textId="77777777" w:rsidR="00CB086B" w:rsidRPr="00CD08BA" w:rsidRDefault="00CB086B" w:rsidP="008E1A73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F07CD54" w14:textId="77777777" w:rsidR="00CB086B" w:rsidRPr="00CD08BA" w:rsidRDefault="00CB086B" w:rsidP="008E1A73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95CE2FD" w14:textId="77777777" w:rsidR="00CB086B" w:rsidRPr="00CD08BA" w:rsidRDefault="00CB086B" w:rsidP="008E1A73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B7CC4B9" w14:textId="77777777" w:rsidR="00CB086B" w:rsidRPr="00CD08BA" w:rsidRDefault="00CB086B" w:rsidP="008E1A73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PE</w:t>
            </w:r>
          </w:p>
        </w:tc>
      </w:tr>
      <w:tr w:rsidR="00CB086B" w:rsidRPr="00CD08BA" w14:paraId="23B59F59" w14:textId="77777777" w:rsidTr="00CB086B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CF74125" w14:textId="77777777" w:rsidR="00CB086B" w:rsidRPr="00CB086B" w:rsidRDefault="00CB086B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SSDARL ITALSERVICE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48AECA0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0A49B33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5E2F500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EDDFC69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52901EA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13B4992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A823E87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1A5AEBD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C2D5F80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0</w:t>
            </w:r>
          </w:p>
        </w:tc>
      </w:tr>
      <w:tr w:rsidR="00CB086B" w:rsidRPr="00CD08BA" w14:paraId="3A6C890A" w14:textId="77777777" w:rsidTr="00CB086B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9AED7E7" w14:textId="77777777" w:rsidR="00CB086B" w:rsidRPr="00CB086B" w:rsidRDefault="00CB086B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A.S.D. CALCIO A 5 CORINALDO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39D5FBC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76E6639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15451A8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ACD4F4F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16842CC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7D75AD3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BC41032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BAE02D6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DAFC02E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0</w:t>
            </w:r>
          </w:p>
        </w:tc>
      </w:tr>
      <w:tr w:rsidR="00CB086B" w:rsidRPr="00CD08BA" w14:paraId="54C521E3" w14:textId="77777777" w:rsidTr="00CB086B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0D226C9" w14:textId="77777777" w:rsidR="00CB086B" w:rsidRPr="00CB086B" w:rsidRDefault="00CB086B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A.S.D. AMICI DEL CENTROSOCIO SP.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926EB46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51CB8D0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9EB0257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7C5AA54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52459D7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E977ABB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44C0184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2E31DE3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DFE6DBF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0</w:t>
            </w:r>
          </w:p>
        </w:tc>
      </w:tr>
      <w:tr w:rsidR="00CB086B" w:rsidRPr="00CD08BA" w14:paraId="2864C70B" w14:textId="77777777" w:rsidTr="00CB086B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9B1D1B7" w14:textId="77777777" w:rsidR="00CB086B" w:rsidRPr="00CB086B" w:rsidRDefault="00CB086B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A.S.D. DINAMIS 1990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5C72190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35F611C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D1D5A2B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A190C25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DF3D031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D86BF17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55DC6A6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99A9A5C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B207CE8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0</w:t>
            </w:r>
          </w:p>
        </w:tc>
      </w:tr>
      <w:tr w:rsidR="00CB086B" w:rsidRPr="00CD08BA" w14:paraId="54DC3C4D" w14:textId="77777777" w:rsidTr="00CB086B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D34C717" w14:textId="77777777" w:rsidR="00CB086B" w:rsidRPr="00CB086B" w:rsidRDefault="00CB086B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C.S.D. VIRTUS TEAM SOC.COOP.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CC68BE2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7F11E5D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826B7A4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05FF0F5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BABD3CC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9E92F6B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1CD14CE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3A4031F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187F65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0</w:t>
            </w:r>
          </w:p>
        </w:tc>
      </w:tr>
      <w:tr w:rsidR="00CB086B" w:rsidRPr="00CD08BA" w14:paraId="4093FF4D" w14:textId="77777777" w:rsidTr="00CB086B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002446B" w14:textId="77777777" w:rsidR="00CB086B" w:rsidRPr="00CB086B" w:rsidRDefault="00CB086B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A.S.D. FFJ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2078CAC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6AC671E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EFCD26C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42161FC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FB8D7D7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13D1E08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0B60B53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2DD30A3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A9FD3FA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0</w:t>
            </w:r>
          </w:p>
        </w:tc>
      </w:tr>
      <w:tr w:rsidR="00CB086B" w:rsidRPr="00CD08BA" w14:paraId="1A8E8024" w14:textId="77777777" w:rsidTr="00CB086B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8B612E1" w14:textId="77777777" w:rsidR="00CB086B" w:rsidRPr="00CB086B" w:rsidRDefault="00CB086B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U.S. TAVERNELLE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BFEF66A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400E96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77C4E4F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D500EB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4911782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D3F8B6E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9D4AD17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F0112B0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736C0C7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0</w:t>
            </w:r>
          </w:p>
        </w:tc>
      </w:tr>
      <w:tr w:rsidR="00CB086B" w:rsidRPr="00CD08BA" w14:paraId="181249EC" w14:textId="77777777" w:rsidTr="00CB086B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D6A37E" w14:textId="77777777" w:rsidR="00CB086B" w:rsidRPr="00CB086B" w:rsidRDefault="00CB086B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A.S. CALCETTO NUMANA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04AFE61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80D8E67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B1CE3FA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E62D081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FE5A0CF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756E4AA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B8F21D3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D119436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-21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66FBF7F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0</w:t>
            </w:r>
          </w:p>
        </w:tc>
      </w:tr>
      <w:tr w:rsidR="00CB086B" w:rsidRPr="00CD08BA" w14:paraId="16B2B862" w14:textId="77777777" w:rsidTr="00CB086B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AAB3F6" w14:textId="77777777" w:rsidR="00CB086B" w:rsidRPr="00CB086B" w:rsidRDefault="00CB086B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A.S.D. POL.CAGLI SPORT ASSOCIATI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C693F1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02691DF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2B6BB4D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73C6805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36F5106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0841869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6A96E0E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77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CEFD6DD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-42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812DCF0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0</w:t>
            </w:r>
          </w:p>
        </w:tc>
      </w:tr>
    </w:tbl>
    <w:p w14:paraId="61584F3B" w14:textId="77777777" w:rsidR="00CB086B" w:rsidRPr="00CD08BA" w:rsidRDefault="00CB086B" w:rsidP="00CB086B">
      <w:pPr>
        <w:pStyle w:val="breakline"/>
        <w:divId w:val="527259509"/>
        <w:rPr>
          <w:color w:val="002060"/>
        </w:rPr>
      </w:pPr>
    </w:p>
    <w:p w14:paraId="13E47D27" w14:textId="77777777" w:rsidR="00CB086B" w:rsidRPr="00CD08BA" w:rsidRDefault="00CB086B" w:rsidP="00CB086B">
      <w:pPr>
        <w:pStyle w:val="breakline"/>
        <w:divId w:val="527259509"/>
        <w:rPr>
          <w:color w:val="002060"/>
        </w:rPr>
      </w:pPr>
    </w:p>
    <w:p w14:paraId="3FA1F82A" w14:textId="77777777" w:rsidR="00CB086B" w:rsidRPr="00CD08BA" w:rsidRDefault="00CB086B" w:rsidP="00CB086B">
      <w:pPr>
        <w:pStyle w:val="SOTTOTITOLOCAMPIONATO1"/>
        <w:divId w:val="527259509"/>
        <w:rPr>
          <w:color w:val="002060"/>
        </w:rPr>
      </w:pPr>
      <w:r w:rsidRPr="00CD08BA">
        <w:rPr>
          <w:color w:val="002060"/>
        </w:rPr>
        <w:t>GIRONE SB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CB086B" w:rsidRPr="00CD08BA" w14:paraId="7D28CC1B" w14:textId="77777777" w:rsidTr="00CB086B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3BA4989" w14:textId="77777777" w:rsidR="00CB086B" w:rsidRPr="00CD08BA" w:rsidRDefault="00CB086B" w:rsidP="008E1A73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CA3E449" w14:textId="77777777" w:rsidR="00CB086B" w:rsidRPr="00CD08BA" w:rsidRDefault="00CB086B" w:rsidP="008E1A73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679A45B" w14:textId="77777777" w:rsidR="00CB086B" w:rsidRPr="00CD08BA" w:rsidRDefault="00CB086B" w:rsidP="008E1A73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3A2F6BF" w14:textId="77777777" w:rsidR="00CB086B" w:rsidRPr="00CD08BA" w:rsidRDefault="00CB086B" w:rsidP="008E1A73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DE0E65D" w14:textId="77777777" w:rsidR="00CB086B" w:rsidRPr="00CD08BA" w:rsidRDefault="00CB086B" w:rsidP="008E1A73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7F2439F" w14:textId="77777777" w:rsidR="00CB086B" w:rsidRPr="00CD08BA" w:rsidRDefault="00CB086B" w:rsidP="008E1A73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418E954" w14:textId="77777777" w:rsidR="00CB086B" w:rsidRPr="00CD08BA" w:rsidRDefault="00CB086B" w:rsidP="008E1A73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ABC08B2" w14:textId="77777777" w:rsidR="00CB086B" w:rsidRPr="00CD08BA" w:rsidRDefault="00CB086B" w:rsidP="008E1A73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AA64B96" w14:textId="77777777" w:rsidR="00CB086B" w:rsidRPr="00CD08BA" w:rsidRDefault="00CB086B" w:rsidP="008E1A73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AE98CE" w14:textId="77777777" w:rsidR="00CB086B" w:rsidRPr="00CD08BA" w:rsidRDefault="00CB086B" w:rsidP="008E1A73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PE</w:t>
            </w:r>
          </w:p>
        </w:tc>
      </w:tr>
      <w:tr w:rsidR="00CB086B" w:rsidRPr="00CD08BA" w14:paraId="173D49D7" w14:textId="77777777" w:rsidTr="00CB086B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12B2DA2" w14:textId="77777777" w:rsidR="00CB086B" w:rsidRPr="00CB086B" w:rsidRDefault="00CB086B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A.S.D. GROTTACCIA 2005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826337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524F3C4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5A8AEA6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340E74D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BF65C5F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5429BD4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760DC78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9F6DA3C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E1F0630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0</w:t>
            </w:r>
          </w:p>
        </w:tc>
      </w:tr>
      <w:tr w:rsidR="00CB086B" w:rsidRPr="00CD08BA" w14:paraId="0F08C94F" w14:textId="77777777" w:rsidTr="00CB086B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5466DE3" w14:textId="77777777" w:rsidR="00CB086B" w:rsidRPr="00CB086B" w:rsidRDefault="00CB086B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A.S.D. CANTINE RIUNITE CSI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9F25A76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1850ECD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8958F35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CA3E20F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6243DC7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762DD72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6D65CAC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8ADE883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2BD9BA5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0</w:t>
            </w:r>
          </w:p>
        </w:tc>
      </w:tr>
      <w:tr w:rsidR="00CB086B" w:rsidRPr="00CD08BA" w14:paraId="4A4BB28A" w14:textId="77777777" w:rsidTr="00CB086B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F1F904C" w14:textId="77777777" w:rsidR="00CB086B" w:rsidRPr="00CB086B" w:rsidRDefault="00CB086B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A.S.D. AMICI 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8EFA114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C036490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935E286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33FEC0D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64F5923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D1B3FD8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96D4126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691611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D8033B0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0</w:t>
            </w:r>
          </w:p>
        </w:tc>
      </w:tr>
      <w:tr w:rsidR="00CB086B" w:rsidRPr="00CD08BA" w14:paraId="2E880A7E" w14:textId="77777777" w:rsidTr="00CB086B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50D3C89" w14:textId="77777777" w:rsidR="00CB086B" w:rsidRPr="00CB086B" w:rsidRDefault="00CB086B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A.S.D. L ALTRO SPORT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7D83CE4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DA4F0F6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BBCEA33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971A8C1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863C244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206F7C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561DE83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6A201BD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0296156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0</w:t>
            </w:r>
          </w:p>
        </w:tc>
      </w:tr>
      <w:tr w:rsidR="00CB086B" w:rsidRPr="00CD08BA" w14:paraId="033587DF" w14:textId="77777777" w:rsidTr="00CB086B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4074CFB" w14:textId="77777777" w:rsidR="00CB086B" w:rsidRPr="00CB086B" w:rsidRDefault="00CB086B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720FE6C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CD226A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3AE2AA7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BA722F6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5F4E620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F2D1A4A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056595B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BAED50B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D2FF0CC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0</w:t>
            </w:r>
          </w:p>
        </w:tc>
      </w:tr>
      <w:tr w:rsidR="00CB086B" w:rsidRPr="00CD08BA" w14:paraId="34047D29" w14:textId="77777777" w:rsidTr="00CB086B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7AA2D9C" w14:textId="77777777" w:rsidR="00CB086B" w:rsidRPr="00CB086B" w:rsidRDefault="00CB086B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S.R.L. FUTSAL COBA SPORTIVA DIL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6A48AF9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1744002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3C8667E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A10BA7A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ECEB7D5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B6F343A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4338AB6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85D227C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800DBFE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0</w:t>
            </w:r>
          </w:p>
        </w:tc>
      </w:tr>
      <w:tr w:rsidR="00CB086B" w:rsidRPr="00CD08BA" w14:paraId="6C7252AC" w14:textId="77777777" w:rsidTr="00CB086B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B42583A" w14:textId="77777777" w:rsidR="00CB086B" w:rsidRPr="00CB086B" w:rsidRDefault="00CB086B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A.S.D. FUTSAL FBC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B3F63BE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9E22C1E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4C3484D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2B97DCD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11BF46B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87C89A3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CB8E0BF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B92D182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A7C4510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0</w:t>
            </w:r>
          </w:p>
        </w:tc>
      </w:tr>
      <w:tr w:rsidR="00CB086B" w:rsidRPr="00CD08BA" w14:paraId="683B51A6" w14:textId="77777777" w:rsidTr="00CB086B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8DA84D8" w14:textId="77777777" w:rsidR="00CB086B" w:rsidRPr="00CB086B" w:rsidRDefault="00CB086B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SCSSD POLISPORTIVA GAGLIARDA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227561D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A1F9C48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9BB58D6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34BEC0D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2AB6E31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5AEFB82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4F3936D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6B9755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-26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D9996CE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0</w:t>
            </w:r>
          </w:p>
        </w:tc>
      </w:tr>
      <w:tr w:rsidR="00CB086B" w:rsidRPr="00CD08BA" w14:paraId="46A0DBBA" w14:textId="77777777" w:rsidTr="00CB086B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6B82DF6" w14:textId="77777777" w:rsidR="00CB086B" w:rsidRPr="00CB086B" w:rsidRDefault="00CB086B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U.S.D. ACLI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2C81C59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1F43DF9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1FA69C6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EB8B58F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F1A069D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47CA2CE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C7E96A6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6621AB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-45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C265BE9" w14:textId="77777777" w:rsidR="00CB086B" w:rsidRPr="00CB086B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CB086B">
              <w:rPr>
                <w:color w:val="002060"/>
                <w:sz w:val="16"/>
                <w:szCs w:val="16"/>
              </w:rPr>
              <w:t>0</w:t>
            </w:r>
          </w:p>
        </w:tc>
      </w:tr>
    </w:tbl>
    <w:p w14:paraId="1818C1F0" w14:textId="77777777" w:rsidR="00CB086B" w:rsidRPr="00CB086B" w:rsidRDefault="00CB086B" w:rsidP="00C16296">
      <w:pPr>
        <w:pStyle w:val="TITOLOPRINC"/>
        <w:divId w:val="527259509"/>
        <w:rPr>
          <w:color w:val="002060"/>
          <w:sz w:val="12"/>
          <w:szCs w:val="12"/>
        </w:rPr>
      </w:pPr>
    </w:p>
    <w:p w14:paraId="3BAED1D8" w14:textId="77777777" w:rsidR="002C0968" w:rsidRPr="003D52F2" w:rsidRDefault="002C0968" w:rsidP="002C0968">
      <w:pPr>
        <w:pStyle w:val="TITOLOPRINC"/>
        <w:divId w:val="527259509"/>
        <w:rPr>
          <w:color w:val="002060"/>
        </w:rPr>
      </w:pPr>
      <w:bookmarkStart w:id="214" w:name="_Toc12618963"/>
      <w:r>
        <w:rPr>
          <w:color w:val="002060"/>
        </w:rPr>
        <w:t>TABELLONE FASE FINALE</w:t>
      </w:r>
      <w:bookmarkEnd w:id="214"/>
    </w:p>
    <w:tbl>
      <w:tblPr>
        <w:tblW w:w="1001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21"/>
        <w:gridCol w:w="209"/>
        <w:gridCol w:w="2069"/>
        <w:gridCol w:w="209"/>
        <w:gridCol w:w="1718"/>
        <w:gridCol w:w="209"/>
        <w:gridCol w:w="1975"/>
      </w:tblGrid>
      <w:tr w:rsidR="002C0968" w:rsidRPr="00D34730" w14:paraId="7479BAAE" w14:textId="77777777" w:rsidTr="002C0968">
        <w:trPr>
          <w:divId w:val="527259509"/>
          <w:trHeight w:val="240"/>
        </w:trPr>
        <w:tc>
          <w:tcPr>
            <w:tcW w:w="3621" w:type="dxa"/>
            <w:tcBorders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3CB52755" w14:textId="77777777" w:rsidR="002C0968" w:rsidRPr="00D34730" w:rsidRDefault="002C0968" w:rsidP="008E1A73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           Ottavi di Finale</w:t>
            </w:r>
          </w:p>
        </w:tc>
        <w:tc>
          <w:tcPr>
            <w:tcW w:w="209" w:type="dxa"/>
            <w:tcBorders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0CB2B5E2" w14:textId="77777777" w:rsidR="002C0968" w:rsidRPr="00D34730" w:rsidRDefault="002C0968" w:rsidP="008E1A73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D34730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2069" w:type="dxa"/>
            <w:tcBorders>
              <w:top w:val="nil"/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3EF855F3" w14:textId="77777777" w:rsidR="002C0968" w:rsidRPr="00D34730" w:rsidRDefault="002C0968" w:rsidP="008E1A73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 Quarti di Finale</w:t>
            </w:r>
          </w:p>
        </w:tc>
        <w:tc>
          <w:tcPr>
            <w:tcW w:w="209" w:type="dxa"/>
            <w:tcBorders>
              <w:top w:val="nil"/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5806239E" w14:textId="77777777" w:rsidR="002C0968" w:rsidRPr="00D34730" w:rsidRDefault="002C0968" w:rsidP="008E1A73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D34730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1718" w:type="dxa"/>
            <w:tcBorders>
              <w:top w:val="nil"/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7E914427" w14:textId="77777777" w:rsidR="002C0968" w:rsidRPr="00D34730" w:rsidRDefault="002C0968" w:rsidP="008E1A73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     Semifinali</w:t>
            </w:r>
          </w:p>
        </w:tc>
        <w:tc>
          <w:tcPr>
            <w:tcW w:w="209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25F0919E" w14:textId="77777777" w:rsidR="002C0968" w:rsidRPr="00D34730" w:rsidRDefault="002C0968" w:rsidP="008E1A73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D34730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190F2135" w14:textId="77777777" w:rsidR="002C0968" w:rsidRPr="00D34730" w:rsidRDefault="002C0968" w:rsidP="008E1A73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           </w:t>
            </w:r>
          </w:p>
        </w:tc>
      </w:tr>
    </w:tbl>
    <w:p w14:paraId="7CFB8989" w14:textId="77777777" w:rsidR="002C0968" w:rsidRDefault="002C0968" w:rsidP="002C0968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</w:p>
    <w:tbl>
      <w:tblPr>
        <w:tblW w:w="8465" w:type="dxa"/>
        <w:tblInd w:w="6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79"/>
        <w:gridCol w:w="2268"/>
        <w:gridCol w:w="567"/>
        <w:gridCol w:w="1985"/>
        <w:gridCol w:w="166"/>
      </w:tblGrid>
      <w:tr w:rsidR="002C0968" w:rsidRPr="004D4C51" w14:paraId="28ECD12D" w14:textId="77777777" w:rsidTr="002C0968">
        <w:trPr>
          <w:divId w:val="527259509"/>
          <w:trHeight w:val="300"/>
        </w:trPr>
        <w:tc>
          <w:tcPr>
            <w:tcW w:w="347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</w:tcPr>
          <w:p w14:paraId="7E4FAFB7" w14:textId="42126387" w:rsidR="002C0968" w:rsidRPr="004D4C51" w:rsidRDefault="002C0968" w:rsidP="002C0968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HELVIA RECINA FUTSAL   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52150500" w14:textId="61292381" w:rsidR="002C0968" w:rsidRPr="004D4C51" w:rsidRDefault="002C0968" w:rsidP="008E1A73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HELVIA RECINA   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0B6DC538" w14:textId="77777777" w:rsidR="002C0968" w:rsidRPr="004D4C51" w:rsidRDefault="002C0968" w:rsidP="008E1A73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339E42" w14:textId="77777777" w:rsidR="002C0968" w:rsidRPr="004D4C51" w:rsidRDefault="002C0968" w:rsidP="008E1A73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B0433" w14:textId="77777777" w:rsidR="002C0968" w:rsidRPr="004D4C51" w:rsidRDefault="002C0968" w:rsidP="008E1A73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2C0968" w:rsidRPr="004D4C51" w14:paraId="2D0AD42F" w14:textId="77777777" w:rsidTr="002C0968">
        <w:trPr>
          <w:divId w:val="527259509"/>
          <w:trHeight w:val="300"/>
        </w:trPr>
        <w:tc>
          <w:tcPr>
            <w:tcW w:w="34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</w:tcPr>
          <w:p w14:paraId="3D17011E" w14:textId="489AF69E" w:rsidR="002C0968" w:rsidRPr="004D4C51" w:rsidRDefault="002C0968" w:rsidP="008E1A73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DINAMIS 1990   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929D9D" w14:textId="77777777" w:rsidR="002C0968" w:rsidRPr="004D4C51" w:rsidRDefault="002C0968" w:rsidP="008E1A73">
            <w:pPr>
              <w:jc w:val="center"/>
              <w:rPr>
                <w:rFonts w:ascii="Arial" w:hAnsi="Arial" w:cs="Arial"/>
                <w:b/>
                <w:bCs/>
                <w:color w:val="00206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1B54EFA" w14:textId="77777777" w:rsidR="002C0968" w:rsidRPr="004D4C51" w:rsidRDefault="002C0968" w:rsidP="008E1A73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13A3967A" w14:textId="68632B61" w:rsidR="002C0968" w:rsidRPr="006667C0" w:rsidRDefault="00490E5A" w:rsidP="008E1A73">
            <w:pPr>
              <w:rPr>
                <w:rFonts w:ascii="Arial" w:hAnsi="Arial" w:cs="Arial"/>
                <w:b/>
                <w:color w:val="002060"/>
              </w:rPr>
            </w:pPr>
            <w:r>
              <w:rPr>
                <w:rFonts w:ascii="Arial" w:hAnsi="Arial" w:cs="Arial"/>
                <w:b/>
                <w:color w:val="002060"/>
              </w:rPr>
              <w:t>HELVIA RECINA</w:t>
            </w:r>
          </w:p>
        </w:tc>
        <w:tc>
          <w:tcPr>
            <w:tcW w:w="1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D08F01" w14:textId="77777777" w:rsidR="002C0968" w:rsidRPr="004D4C51" w:rsidRDefault="002C0968" w:rsidP="008E1A73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  <w:r w:rsidRPr="004D4C51">
              <w:rPr>
                <w:rFonts w:ascii="Arial" w:hAnsi="Arial" w:cs="Arial"/>
                <w:color w:val="002060"/>
                <w:sz w:val="17"/>
                <w:szCs w:val="17"/>
              </w:rPr>
              <w:t> </w:t>
            </w:r>
          </w:p>
        </w:tc>
      </w:tr>
      <w:tr w:rsidR="002C0968" w:rsidRPr="004D4C51" w14:paraId="7E27E6A6" w14:textId="77777777" w:rsidTr="002C0968">
        <w:trPr>
          <w:divId w:val="527259509"/>
          <w:trHeight w:val="300"/>
        </w:trPr>
        <w:tc>
          <w:tcPr>
            <w:tcW w:w="34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AE7A5F7" w14:textId="5AD2307A" w:rsidR="002C0968" w:rsidRPr="004D4C51" w:rsidRDefault="002C0968" w:rsidP="008E1A73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ETA BETA FOOTBALL   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53D6E7AB" w14:textId="233EDC6E" w:rsidR="002C0968" w:rsidRPr="004D4C51" w:rsidRDefault="002C0968" w:rsidP="008E1A73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ETA BETA   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6827D89" w14:textId="77777777" w:rsidR="002C0968" w:rsidRPr="004D4C51" w:rsidRDefault="002C0968" w:rsidP="008E1A73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16D8A0" w14:textId="77777777" w:rsidR="002C0968" w:rsidRPr="006667C0" w:rsidRDefault="002C0968" w:rsidP="008E1A73">
            <w:pPr>
              <w:jc w:val="center"/>
              <w:rPr>
                <w:rFonts w:ascii="Arial" w:hAnsi="Arial" w:cs="Arial"/>
                <w:b/>
                <w:color w:val="002060"/>
              </w:rPr>
            </w:pPr>
          </w:p>
        </w:tc>
        <w:tc>
          <w:tcPr>
            <w:tcW w:w="166" w:type="dxa"/>
            <w:tcBorders>
              <w:top w:val="single" w:sz="8" w:space="0" w:color="auto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2811C50" w14:textId="77777777" w:rsidR="002C0968" w:rsidRPr="004D4C51" w:rsidRDefault="002C0968" w:rsidP="008E1A73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  <w:r w:rsidRPr="004D4C51">
              <w:rPr>
                <w:rFonts w:ascii="Arial" w:hAnsi="Arial" w:cs="Arial"/>
                <w:color w:val="002060"/>
                <w:sz w:val="17"/>
                <w:szCs w:val="17"/>
              </w:rPr>
              <w:t> </w:t>
            </w:r>
          </w:p>
        </w:tc>
      </w:tr>
      <w:tr w:rsidR="002C0968" w:rsidRPr="004D4C51" w14:paraId="2B34B825" w14:textId="77777777" w:rsidTr="002C0968">
        <w:trPr>
          <w:divId w:val="527259509"/>
          <w:trHeight w:val="300"/>
        </w:trPr>
        <w:tc>
          <w:tcPr>
            <w:tcW w:w="34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50A6E8A" w14:textId="18C99F60" w:rsidR="002C0968" w:rsidRPr="004D4C51" w:rsidRDefault="002C0968" w:rsidP="008E1A73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ITALSERVICE C5   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3F858A" w14:textId="77777777" w:rsidR="002C0968" w:rsidRPr="004D4C51" w:rsidRDefault="002C0968" w:rsidP="008E1A73">
            <w:pPr>
              <w:jc w:val="center"/>
              <w:rPr>
                <w:rFonts w:ascii="Arial" w:hAnsi="Arial" w:cs="Arial"/>
                <w:b/>
                <w:bCs/>
                <w:color w:val="00206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F2DE11" w14:textId="77777777" w:rsidR="002C0968" w:rsidRPr="004D4C51" w:rsidRDefault="002C0968" w:rsidP="008E1A73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3E116A" w14:textId="77777777" w:rsidR="002C0968" w:rsidRPr="006667C0" w:rsidRDefault="002C0968" w:rsidP="008E1A73">
            <w:pPr>
              <w:jc w:val="center"/>
              <w:rPr>
                <w:rFonts w:ascii="Arial" w:hAnsi="Arial" w:cs="Arial"/>
                <w:b/>
                <w:color w:val="002060"/>
              </w:rPr>
            </w:pPr>
          </w:p>
        </w:tc>
        <w:tc>
          <w:tcPr>
            <w:tcW w:w="16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B2EBDD0" w14:textId="77777777" w:rsidR="002C0968" w:rsidRPr="004D4C51" w:rsidRDefault="002C0968" w:rsidP="008E1A73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  <w:r w:rsidRPr="004D4C51"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  <w:t> </w:t>
            </w:r>
          </w:p>
        </w:tc>
      </w:tr>
      <w:tr w:rsidR="002C0968" w:rsidRPr="004D4C51" w14:paraId="778A14DC" w14:textId="77777777" w:rsidTr="002C0968">
        <w:trPr>
          <w:divId w:val="527259509"/>
          <w:trHeight w:val="300"/>
        </w:trPr>
        <w:tc>
          <w:tcPr>
            <w:tcW w:w="34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</w:tcPr>
          <w:p w14:paraId="488E4C88" w14:textId="70906AA2" w:rsidR="002C0968" w:rsidRPr="004D4C51" w:rsidRDefault="002C0968" w:rsidP="008E1A73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REAL FABRIANO   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161AD5F9" w14:textId="4C2B5C0A" w:rsidR="002C0968" w:rsidRPr="004D4C51" w:rsidRDefault="002C0968" w:rsidP="008E1A73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 xml:space="preserve">REAL FABRIANO   2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1E8F7FC2" w14:textId="77777777" w:rsidR="002C0968" w:rsidRPr="004D4C51" w:rsidRDefault="002C0968" w:rsidP="008E1A73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250834" w14:textId="77777777" w:rsidR="002C0968" w:rsidRPr="006667C0" w:rsidRDefault="002C0968" w:rsidP="008E1A73">
            <w:pPr>
              <w:jc w:val="center"/>
              <w:rPr>
                <w:rFonts w:ascii="Arial" w:hAnsi="Arial" w:cs="Arial"/>
                <w:b/>
                <w:color w:val="002060"/>
              </w:rPr>
            </w:pPr>
          </w:p>
        </w:tc>
        <w:tc>
          <w:tcPr>
            <w:tcW w:w="16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1B85462" w14:textId="77777777" w:rsidR="002C0968" w:rsidRPr="004D4C51" w:rsidRDefault="002C0968" w:rsidP="008E1A73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4D4C51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</w:tr>
      <w:tr w:rsidR="002C0968" w:rsidRPr="004D4C51" w14:paraId="734C71E9" w14:textId="77777777" w:rsidTr="002C0968">
        <w:trPr>
          <w:divId w:val="527259509"/>
          <w:trHeight w:val="300"/>
        </w:trPr>
        <w:tc>
          <w:tcPr>
            <w:tcW w:w="34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</w:tcPr>
          <w:p w14:paraId="0221F313" w14:textId="37F989D3" w:rsidR="002C0968" w:rsidRPr="004D4C51" w:rsidRDefault="002C0968" w:rsidP="008E1A73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AMICI 84   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76C750" w14:textId="77777777" w:rsidR="002C0968" w:rsidRPr="004D4C51" w:rsidRDefault="002C0968" w:rsidP="008E1A73">
            <w:pPr>
              <w:jc w:val="center"/>
              <w:rPr>
                <w:rFonts w:ascii="Arial" w:hAnsi="Arial" w:cs="Arial"/>
                <w:b/>
                <w:bCs/>
                <w:color w:val="00206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6C936BC" w14:textId="77777777" w:rsidR="002C0968" w:rsidRPr="004D4C51" w:rsidRDefault="002C0968" w:rsidP="008E1A73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30459FA4" w14:textId="4E34DEB3" w:rsidR="002C0968" w:rsidRPr="006667C0" w:rsidRDefault="00490E5A" w:rsidP="008E1A73">
            <w:pPr>
              <w:rPr>
                <w:rFonts w:ascii="Arial" w:hAnsi="Arial" w:cs="Arial"/>
                <w:b/>
                <w:color w:val="002060"/>
              </w:rPr>
            </w:pPr>
            <w:r>
              <w:rPr>
                <w:rFonts w:ascii="Arial" w:hAnsi="Arial" w:cs="Arial"/>
                <w:b/>
                <w:color w:val="002060"/>
              </w:rPr>
              <w:t>C.U.S. MACERATA</w:t>
            </w:r>
          </w:p>
        </w:tc>
        <w:tc>
          <w:tcPr>
            <w:tcW w:w="166" w:type="dxa"/>
            <w:tcBorders>
              <w:top w:val="nil"/>
              <w:left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0A2C25" w14:textId="77777777" w:rsidR="002C0968" w:rsidRPr="004D4C51" w:rsidRDefault="002C0968" w:rsidP="008E1A73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  <w:r w:rsidRPr="004D4C51"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  <w:t> </w:t>
            </w:r>
          </w:p>
        </w:tc>
      </w:tr>
      <w:tr w:rsidR="002C0968" w:rsidRPr="004D4C51" w14:paraId="684C5860" w14:textId="77777777" w:rsidTr="002C0968">
        <w:trPr>
          <w:divId w:val="527259509"/>
          <w:trHeight w:val="300"/>
        </w:trPr>
        <w:tc>
          <w:tcPr>
            <w:tcW w:w="34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E69CA14" w14:textId="572086E3" w:rsidR="002C0968" w:rsidRPr="0028402F" w:rsidRDefault="002C0968" w:rsidP="002C0968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C.U.S. MACERATA   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1B7A38C9" w14:textId="699E56C9" w:rsidR="002C0968" w:rsidRPr="004D4C51" w:rsidRDefault="002C0968" w:rsidP="008E1A73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C.U.S. MACERATA   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AE1307D" w14:textId="77777777" w:rsidR="002C0968" w:rsidRPr="004D4C51" w:rsidRDefault="002C0968" w:rsidP="008E1A73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0E1176" w14:textId="77777777" w:rsidR="002C0968" w:rsidRPr="006667C0" w:rsidRDefault="002C0968" w:rsidP="008E1A73">
            <w:pPr>
              <w:jc w:val="center"/>
              <w:rPr>
                <w:rFonts w:ascii="Arial" w:hAnsi="Arial" w:cs="Arial"/>
                <w:b/>
                <w:color w:val="002060"/>
              </w:rPr>
            </w:pPr>
          </w:p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0C4D7" w14:textId="77777777" w:rsidR="002C0968" w:rsidRPr="004D4C51" w:rsidRDefault="002C0968" w:rsidP="008E1A73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</w:tr>
      <w:tr w:rsidR="002C0968" w:rsidRPr="004D4C51" w14:paraId="48EC837F" w14:textId="77777777" w:rsidTr="002C0968">
        <w:trPr>
          <w:divId w:val="527259509"/>
          <w:trHeight w:val="300"/>
        </w:trPr>
        <w:tc>
          <w:tcPr>
            <w:tcW w:w="34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A95C2DA" w14:textId="71B6E0E5" w:rsidR="002C0968" w:rsidRPr="0028402F" w:rsidRDefault="002C0968" w:rsidP="008E1A73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4F214A">
              <w:rPr>
                <w:rFonts w:ascii="Arial" w:hAnsi="Arial" w:cs="Arial"/>
                <w:b/>
                <w:color w:val="002060"/>
                <w:sz w:val="22"/>
              </w:rPr>
              <w:t>CALCIO A 5 CORINALDO</w:t>
            </w:r>
            <w:r>
              <w:rPr>
                <w:rFonts w:ascii="Arial" w:hAnsi="Arial" w:cs="Arial"/>
                <w:b/>
                <w:color w:val="002060"/>
                <w:sz w:val="22"/>
              </w:rPr>
              <w:t xml:space="preserve">    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61251A" w14:textId="77777777" w:rsidR="002C0968" w:rsidRPr="004D4C51" w:rsidRDefault="002C0968" w:rsidP="008E1A73">
            <w:pPr>
              <w:jc w:val="center"/>
              <w:rPr>
                <w:rFonts w:ascii="Arial" w:hAnsi="Arial" w:cs="Arial"/>
                <w:b/>
                <w:bCs/>
                <w:color w:val="00206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D90C3F" w14:textId="77777777" w:rsidR="002C0968" w:rsidRPr="004D4C51" w:rsidRDefault="002C0968" w:rsidP="008E1A73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B79067" w14:textId="77777777" w:rsidR="002C0968" w:rsidRPr="006667C0" w:rsidRDefault="002C0968" w:rsidP="008E1A73">
            <w:pPr>
              <w:jc w:val="center"/>
              <w:rPr>
                <w:rFonts w:ascii="Arial" w:hAnsi="Arial" w:cs="Arial"/>
                <w:b/>
                <w:color w:val="002060"/>
              </w:rPr>
            </w:pPr>
          </w:p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B65C9" w14:textId="77777777" w:rsidR="002C0968" w:rsidRPr="004D4C51" w:rsidRDefault="002C0968" w:rsidP="008E1A73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</w:tr>
      <w:tr w:rsidR="002C0968" w:rsidRPr="004D4C51" w14:paraId="686B27D2" w14:textId="77777777" w:rsidTr="002C0968">
        <w:trPr>
          <w:divId w:val="527259509"/>
          <w:trHeight w:val="300"/>
        </w:trPr>
        <w:tc>
          <w:tcPr>
            <w:tcW w:w="3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5D8E97" w14:textId="77777777" w:rsidR="002C0968" w:rsidRPr="0028402F" w:rsidRDefault="002C0968" w:rsidP="008E1A73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340514" w14:textId="77777777" w:rsidR="002C0968" w:rsidRPr="004D4C51" w:rsidRDefault="002C0968" w:rsidP="008E1A73">
            <w:pPr>
              <w:rPr>
                <w:rFonts w:ascii="Arial" w:hAnsi="Arial" w:cs="Arial"/>
                <w:b/>
                <w:bCs/>
                <w:color w:val="00206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B3C261" w14:textId="77777777" w:rsidR="002C0968" w:rsidRPr="004D4C51" w:rsidRDefault="002C0968" w:rsidP="008E1A73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34F595" w14:textId="77777777" w:rsidR="002C0968" w:rsidRPr="006667C0" w:rsidRDefault="002C0968" w:rsidP="008E1A73">
            <w:pPr>
              <w:jc w:val="center"/>
              <w:rPr>
                <w:rFonts w:ascii="Arial" w:hAnsi="Arial" w:cs="Arial"/>
                <w:b/>
                <w:color w:val="002060"/>
              </w:rPr>
            </w:pPr>
          </w:p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E0FA5" w14:textId="77777777" w:rsidR="002C0968" w:rsidRPr="004D4C51" w:rsidRDefault="002C0968" w:rsidP="008E1A73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</w:tr>
      <w:tr w:rsidR="002C0968" w:rsidRPr="004D4C51" w14:paraId="391205A4" w14:textId="77777777" w:rsidTr="002C0968">
        <w:trPr>
          <w:divId w:val="527259509"/>
          <w:trHeight w:val="300"/>
        </w:trPr>
        <w:tc>
          <w:tcPr>
            <w:tcW w:w="347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</w:tcPr>
          <w:p w14:paraId="4462F1B0" w14:textId="37B206CE" w:rsidR="002C0968" w:rsidRPr="0028402F" w:rsidRDefault="002C0968" w:rsidP="008E1A73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AUDAX 1970 S.ANGELO   13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22DEC714" w14:textId="00C87DEF" w:rsidR="002C0968" w:rsidRPr="004D4C51" w:rsidRDefault="002C0968" w:rsidP="008E1A73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AUDAX 1970  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57881172" w14:textId="77777777" w:rsidR="002C0968" w:rsidRPr="004D4C51" w:rsidRDefault="002C0968" w:rsidP="008E1A73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1231AF" w14:textId="77777777" w:rsidR="002C0968" w:rsidRPr="006667C0" w:rsidRDefault="002C0968" w:rsidP="008E1A73">
            <w:pPr>
              <w:jc w:val="center"/>
              <w:rPr>
                <w:rFonts w:ascii="Arial" w:hAnsi="Arial" w:cs="Arial"/>
                <w:b/>
                <w:color w:val="002060"/>
              </w:rPr>
            </w:pPr>
          </w:p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8D64C" w14:textId="77777777" w:rsidR="002C0968" w:rsidRPr="004D4C51" w:rsidRDefault="002C0968" w:rsidP="008E1A73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</w:tr>
      <w:tr w:rsidR="002C0968" w:rsidRPr="004D4C51" w14:paraId="19D62876" w14:textId="77777777" w:rsidTr="002C0968">
        <w:trPr>
          <w:divId w:val="527259509"/>
          <w:trHeight w:val="300"/>
        </w:trPr>
        <w:tc>
          <w:tcPr>
            <w:tcW w:w="34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</w:tcPr>
          <w:p w14:paraId="5ACC224C" w14:textId="009E53C9" w:rsidR="002C0968" w:rsidRPr="0028402F" w:rsidRDefault="002C0968" w:rsidP="008E1A73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AMICI DEL CENTROSOCIO   2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4C986C" w14:textId="77777777" w:rsidR="002C0968" w:rsidRPr="004D4C51" w:rsidRDefault="002C0968" w:rsidP="008E1A73">
            <w:pPr>
              <w:jc w:val="center"/>
              <w:rPr>
                <w:rFonts w:ascii="Arial" w:hAnsi="Arial" w:cs="Arial"/>
                <w:b/>
                <w:bCs/>
                <w:color w:val="00206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98046C4" w14:textId="77777777" w:rsidR="002C0968" w:rsidRPr="004D4C51" w:rsidRDefault="002C0968" w:rsidP="008E1A73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7927BDBE" w14:textId="5C40F253" w:rsidR="002C0968" w:rsidRPr="006667C0" w:rsidRDefault="00490E5A" w:rsidP="008E1A73">
            <w:pPr>
              <w:rPr>
                <w:rFonts w:ascii="Arial" w:hAnsi="Arial" w:cs="Arial"/>
                <w:b/>
                <w:color w:val="002060"/>
              </w:rPr>
            </w:pPr>
            <w:r>
              <w:rPr>
                <w:rFonts w:ascii="Arial" w:hAnsi="Arial" w:cs="Arial"/>
                <w:b/>
                <w:color w:val="002060"/>
              </w:rPr>
              <w:t>AUDAX 1970</w:t>
            </w:r>
          </w:p>
        </w:tc>
        <w:tc>
          <w:tcPr>
            <w:tcW w:w="1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A71B7C" w14:textId="77777777" w:rsidR="002C0968" w:rsidRPr="004D4C51" w:rsidRDefault="002C0968" w:rsidP="008E1A73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4D4C51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</w:tr>
      <w:tr w:rsidR="002C0968" w:rsidRPr="004D4C51" w14:paraId="06991E19" w14:textId="77777777" w:rsidTr="002C0968">
        <w:trPr>
          <w:divId w:val="527259509"/>
          <w:trHeight w:val="300"/>
        </w:trPr>
        <w:tc>
          <w:tcPr>
            <w:tcW w:w="34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36E6E60" w14:textId="3E4B2D51" w:rsidR="002C0968" w:rsidRPr="0028402F" w:rsidRDefault="002C0968" w:rsidP="008E1A73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lastRenderedPageBreak/>
              <w:t>FUTSAL ASKL   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2E8D2F0B" w14:textId="0628F0E9" w:rsidR="002C0968" w:rsidRPr="004D4C51" w:rsidRDefault="002C0968" w:rsidP="008E1A73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FUTSAL ASKL   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9528E7C" w14:textId="77777777" w:rsidR="002C0968" w:rsidRPr="004D4C51" w:rsidRDefault="002C0968" w:rsidP="008E1A73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3134EA" w14:textId="77777777" w:rsidR="002C0968" w:rsidRPr="006667C0" w:rsidRDefault="002C0968" w:rsidP="008E1A73">
            <w:pPr>
              <w:jc w:val="center"/>
              <w:rPr>
                <w:rFonts w:ascii="Arial" w:hAnsi="Arial" w:cs="Arial"/>
                <w:b/>
                <w:color w:val="002060"/>
              </w:rPr>
            </w:pPr>
          </w:p>
        </w:tc>
        <w:tc>
          <w:tcPr>
            <w:tcW w:w="16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DC7D73D" w14:textId="77777777" w:rsidR="002C0968" w:rsidRPr="004D4C51" w:rsidRDefault="002C0968" w:rsidP="008E1A73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4D4C51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</w:tr>
      <w:tr w:rsidR="002C0968" w:rsidRPr="004D4C51" w14:paraId="1365E8EC" w14:textId="77777777" w:rsidTr="002C0968">
        <w:trPr>
          <w:divId w:val="527259509"/>
          <w:trHeight w:val="300"/>
        </w:trPr>
        <w:tc>
          <w:tcPr>
            <w:tcW w:w="34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D324E6F" w14:textId="4FC24E15" w:rsidR="002C0968" w:rsidRPr="0028402F" w:rsidRDefault="002C0968" w:rsidP="008E1A73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CANTINE RIUNITE CSI   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F80664" w14:textId="77777777" w:rsidR="002C0968" w:rsidRPr="004D4C51" w:rsidRDefault="002C0968" w:rsidP="008E1A73">
            <w:pPr>
              <w:jc w:val="center"/>
              <w:rPr>
                <w:rFonts w:ascii="Arial" w:hAnsi="Arial" w:cs="Arial"/>
                <w:b/>
                <w:bCs/>
                <w:color w:val="00206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19ECC9" w14:textId="77777777" w:rsidR="002C0968" w:rsidRPr="004D4C51" w:rsidRDefault="002C0968" w:rsidP="008E1A73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9DDFA5" w14:textId="77777777" w:rsidR="002C0968" w:rsidRPr="006667C0" w:rsidRDefault="002C0968" w:rsidP="008E1A73">
            <w:pPr>
              <w:jc w:val="center"/>
              <w:rPr>
                <w:rFonts w:ascii="Arial" w:hAnsi="Arial" w:cs="Arial"/>
                <w:b/>
                <w:color w:val="002060"/>
              </w:rPr>
            </w:pPr>
          </w:p>
        </w:tc>
        <w:tc>
          <w:tcPr>
            <w:tcW w:w="16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39983E6" w14:textId="77777777" w:rsidR="002C0968" w:rsidRPr="004D4C51" w:rsidRDefault="002C0968" w:rsidP="008E1A73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  <w:r w:rsidRPr="004D4C51"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  <w:t> </w:t>
            </w:r>
          </w:p>
        </w:tc>
      </w:tr>
      <w:tr w:rsidR="002C0968" w:rsidRPr="004D4C51" w14:paraId="50F12327" w14:textId="77777777" w:rsidTr="002C0968">
        <w:trPr>
          <w:divId w:val="527259509"/>
          <w:trHeight w:val="300"/>
        </w:trPr>
        <w:tc>
          <w:tcPr>
            <w:tcW w:w="34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</w:tcPr>
          <w:p w14:paraId="2DB27A69" w14:textId="10768962" w:rsidR="002C0968" w:rsidRPr="0028402F" w:rsidRDefault="002C0968" w:rsidP="008E1A73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C.U.S ANCONA   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330EDEFE" w14:textId="6ABE9397" w:rsidR="002C0968" w:rsidRPr="004D4C51" w:rsidRDefault="00490E5A" w:rsidP="008E1A73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C.U.S. ANCONA   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5C8D8FBD" w14:textId="77777777" w:rsidR="002C0968" w:rsidRPr="004D4C51" w:rsidRDefault="002C0968" w:rsidP="008E1A73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D01ADB" w14:textId="77777777" w:rsidR="002C0968" w:rsidRPr="006667C0" w:rsidRDefault="002C0968" w:rsidP="008E1A73">
            <w:pPr>
              <w:jc w:val="center"/>
              <w:rPr>
                <w:rFonts w:ascii="Arial" w:hAnsi="Arial" w:cs="Arial"/>
                <w:b/>
                <w:color w:val="002060"/>
              </w:rPr>
            </w:pPr>
          </w:p>
        </w:tc>
        <w:tc>
          <w:tcPr>
            <w:tcW w:w="16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3A30B30" w14:textId="77777777" w:rsidR="002C0968" w:rsidRPr="004D4C51" w:rsidRDefault="002C0968" w:rsidP="008E1A73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4D4C51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</w:tr>
      <w:tr w:rsidR="002C0968" w:rsidRPr="004D4C51" w14:paraId="35CAF0DB" w14:textId="77777777" w:rsidTr="002C0968">
        <w:trPr>
          <w:divId w:val="527259509"/>
          <w:trHeight w:val="300"/>
        </w:trPr>
        <w:tc>
          <w:tcPr>
            <w:tcW w:w="34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</w:tcPr>
          <w:p w14:paraId="68F93D30" w14:textId="3D8DD005" w:rsidR="002C0968" w:rsidRPr="0028402F" w:rsidRDefault="002C0968" w:rsidP="008E1A73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L’ALTRO SPORT C5   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AD5432" w14:textId="77777777" w:rsidR="002C0968" w:rsidRPr="004D4C51" w:rsidRDefault="002C0968" w:rsidP="008E1A73">
            <w:pPr>
              <w:jc w:val="center"/>
              <w:rPr>
                <w:rFonts w:ascii="Arial" w:hAnsi="Arial" w:cs="Arial"/>
                <w:b/>
                <w:bCs/>
                <w:color w:val="00206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083E25F" w14:textId="77777777" w:rsidR="002C0968" w:rsidRPr="004D4C51" w:rsidRDefault="002C0968" w:rsidP="008E1A73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3E90390B" w14:textId="0E79E0FD" w:rsidR="002C0968" w:rsidRPr="006667C0" w:rsidRDefault="00490E5A" w:rsidP="008E1A73">
            <w:pPr>
              <w:rPr>
                <w:rFonts w:ascii="Arial" w:hAnsi="Arial" w:cs="Arial"/>
                <w:b/>
                <w:color w:val="002060"/>
              </w:rPr>
            </w:pPr>
            <w:r>
              <w:rPr>
                <w:rFonts w:ascii="Arial" w:hAnsi="Arial" w:cs="Arial"/>
                <w:b/>
                <w:color w:val="002060"/>
              </w:rPr>
              <w:t>C.U.S. ANCONA</w:t>
            </w:r>
          </w:p>
        </w:tc>
        <w:tc>
          <w:tcPr>
            <w:tcW w:w="166" w:type="dxa"/>
            <w:tcBorders>
              <w:top w:val="nil"/>
              <w:left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E92F5E" w14:textId="77777777" w:rsidR="002C0968" w:rsidRPr="004D4C51" w:rsidRDefault="002C0968" w:rsidP="008E1A73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  <w:r w:rsidRPr="004D4C51"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  <w:t> </w:t>
            </w:r>
          </w:p>
        </w:tc>
      </w:tr>
      <w:tr w:rsidR="002C0968" w:rsidRPr="004D4C51" w14:paraId="783207C4" w14:textId="77777777" w:rsidTr="002C0968">
        <w:trPr>
          <w:divId w:val="527259509"/>
          <w:trHeight w:val="300"/>
        </w:trPr>
        <w:tc>
          <w:tcPr>
            <w:tcW w:w="34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0A194FA" w14:textId="7A2FB7BC" w:rsidR="002C0968" w:rsidRPr="0028402F" w:rsidRDefault="002C0968" w:rsidP="002C0968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REAL S.COSTANZO C5    14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31DD2179" w14:textId="29C176F0" w:rsidR="002C0968" w:rsidRPr="00C819FF" w:rsidRDefault="00490E5A" w:rsidP="008E1A73">
            <w:pPr>
              <w:rPr>
                <w:rFonts w:ascii="Arial" w:hAnsi="Arial" w:cs="Arial"/>
                <w:b/>
                <w:bCs/>
                <w:color w:val="002060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19"/>
                <w:szCs w:val="19"/>
              </w:rPr>
              <w:t>REAL S.COSTANZO   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B59F2F5" w14:textId="77777777" w:rsidR="002C0968" w:rsidRPr="004D4C51" w:rsidRDefault="002C0968" w:rsidP="008E1A73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CA45DF" w14:textId="77777777" w:rsidR="002C0968" w:rsidRPr="006667C0" w:rsidRDefault="002C0968" w:rsidP="008E1A73">
            <w:pPr>
              <w:jc w:val="center"/>
              <w:rPr>
                <w:rFonts w:ascii="Arial" w:hAnsi="Arial" w:cs="Arial"/>
                <w:b/>
                <w:color w:val="002060"/>
              </w:rPr>
            </w:pPr>
          </w:p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73D93" w14:textId="77777777" w:rsidR="002C0968" w:rsidRPr="004D4C51" w:rsidRDefault="002C0968" w:rsidP="008E1A73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</w:tr>
      <w:tr w:rsidR="002C0968" w:rsidRPr="00FB7100" w14:paraId="4F951EEF" w14:textId="77777777" w:rsidTr="002C0968">
        <w:trPr>
          <w:divId w:val="527259509"/>
          <w:trHeight w:val="300"/>
        </w:trPr>
        <w:tc>
          <w:tcPr>
            <w:tcW w:w="34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9DCB73C" w14:textId="5E6CFA53" w:rsidR="002C0968" w:rsidRPr="0028402F" w:rsidRDefault="002C0968" w:rsidP="008E1A73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GROTTACCIA 2005   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6E67FE" w14:textId="77777777" w:rsidR="002C0968" w:rsidRPr="00FB7100" w:rsidRDefault="002C0968" w:rsidP="008E1A73">
            <w:pPr>
              <w:jc w:val="center"/>
              <w:rPr>
                <w:rFonts w:ascii="Arial" w:hAnsi="Arial" w:cs="Arial"/>
                <w:b/>
                <w:bCs/>
                <w:color w:val="00009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984408" w14:textId="77777777" w:rsidR="002C0968" w:rsidRPr="00FB7100" w:rsidRDefault="002C0968" w:rsidP="008E1A73">
            <w:pPr>
              <w:rPr>
                <w:rFonts w:ascii="Arial" w:hAnsi="Arial" w:cs="Arial"/>
                <w:color w:val="000090"/>
                <w:sz w:val="10"/>
                <w:szCs w:val="1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76A8B1" w14:textId="77777777" w:rsidR="002C0968" w:rsidRPr="00FB7100" w:rsidRDefault="002C0968" w:rsidP="008E1A73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27A92" w14:textId="77777777" w:rsidR="002C0968" w:rsidRPr="00FB7100" w:rsidRDefault="002C0968" w:rsidP="008E1A73">
            <w:pPr>
              <w:jc w:val="right"/>
              <w:rPr>
                <w:rFonts w:ascii="Arial" w:hAnsi="Arial" w:cs="Arial"/>
                <w:i/>
                <w:iCs/>
                <w:color w:val="000090"/>
                <w:sz w:val="10"/>
                <w:szCs w:val="10"/>
              </w:rPr>
            </w:pPr>
          </w:p>
        </w:tc>
      </w:tr>
    </w:tbl>
    <w:p w14:paraId="573457F4" w14:textId="77777777" w:rsidR="00490E5A" w:rsidRDefault="00490E5A" w:rsidP="00490E5A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14:paraId="16925BDE" w14:textId="20617E3B" w:rsidR="00490E5A" w:rsidRDefault="00490E5A" w:rsidP="00490E5A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Le gare di semifinale sono state determinate mediante sorteggio.</w:t>
      </w:r>
    </w:p>
    <w:p w14:paraId="55B52393" w14:textId="77777777" w:rsidR="00490E5A" w:rsidRPr="00490E5A" w:rsidRDefault="00490E5A" w:rsidP="00490E5A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tbl>
      <w:tblPr>
        <w:tblW w:w="982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36"/>
        <w:gridCol w:w="255"/>
        <w:gridCol w:w="2917"/>
        <w:gridCol w:w="255"/>
        <w:gridCol w:w="2060"/>
      </w:tblGrid>
      <w:tr w:rsidR="00490E5A" w:rsidRPr="00D64994" w14:paraId="20533A6F" w14:textId="77777777" w:rsidTr="00490E5A">
        <w:trPr>
          <w:divId w:val="527259509"/>
          <w:trHeight w:val="240"/>
        </w:trPr>
        <w:tc>
          <w:tcPr>
            <w:tcW w:w="3527" w:type="dxa"/>
            <w:tcBorders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5C61D997" w14:textId="6B0EA871" w:rsidR="00490E5A" w:rsidRPr="00D64994" w:rsidRDefault="00490E5A" w:rsidP="00490E5A">
            <w:pPr>
              <w:pStyle w:val="Nessunaspaziatura"/>
              <w:jc w:val="both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 xml:space="preserve">           </w:t>
            </w:r>
            <w:r w:rsidRPr="00D64994">
              <w:rPr>
                <w:rFonts w:ascii="Arial" w:hAnsi="Arial" w:cs="Arial"/>
                <w:b/>
                <w:bCs/>
                <w:color w:val="002060"/>
              </w:rPr>
              <w:t>Semifinal</w:t>
            </w:r>
            <w:r>
              <w:rPr>
                <w:rFonts w:ascii="Arial" w:hAnsi="Arial" w:cs="Arial"/>
                <w:b/>
                <w:bCs/>
                <w:color w:val="002060"/>
              </w:rPr>
              <w:t>i</w:t>
            </w:r>
          </w:p>
        </w:tc>
        <w:tc>
          <w:tcPr>
            <w:tcW w:w="207" w:type="dxa"/>
            <w:tcBorders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30E554CA" w14:textId="77777777" w:rsidR="00490E5A" w:rsidRPr="00D64994" w:rsidRDefault="00490E5A" w:rsidP="008E1A73">
            <w:pPr>
              <w:pStyle w:val="Nessunaspaziatura"/>
              <w:jc w:val="both"/>
              <w:rPr>
                <w:rFonts w:ascii="Arial" w:hAnsi="Arial" w:cs="Arial"/>
                <w:b/>
                <w:bCs/>
                <w:color w:val="002060"/>
              </w:rPr>
            </w:pPr>
            <w:r w:rsidRPr="00D64994">
              <w:rPr>
                <w:rFonts w:ascii="Arial" w:hAnsi="Arial" w:cs="Arial"/>
                <w:b/>
                <w:bCs/>
                <w:color w:val="002060"/>
              </w:rPr>
              <w:t> </w:t>
            </w:r>
          </w:p>
        </w:tc>
        <w:tc>
          <w:tcPr>
            <w:tcW w:w="2372" w:type="dxa"/>
            <w:tcBorders>
              <w:top w:val="nil"/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4038AA32" w14:textId="51F248C7" w:rsidR="00490E5A" w:rsidRPr="00D64994" w:rsidRDefault="00490E5A" w:rsidP="008E1A73">
            <w:pPr>
              <w:pStyle w:val="Nessunaspaziatura"/>
              <w:jc w:val="both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 xml:space="preserve">            </w:t>
            </w:r>
            <w:r w:rsidRPr="00D64994">
              <w:rPr>
                <w:rFonts w:ascii="Arial" w:hAnsi="Arial" w:cs="Arial"/>
                <w:b/>
                <w:bCs/>
                <w:color w:val="002060"/>
              </w:rPr>
              <w:t>Finale</w:t>
            </w:r>
          </w:p>
        </w:tc>
        <w:tc>
          <w:tcPr>
            <w:tcW w:w="207" w:type="dxa"/>
            <w:tcBorders>
              <w:top w:val="nil"/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58E627DD" w14:textId="77777777" w:rsidR="00490E5A" w:rsidRPr="00D64994" w:rsidRDefault="00490E5A" w:rsidP="008E1A73">
            <w:pPr>
              <w:pStyle w:val="Nessunaspaziatura"/>
              <w:jc w:val="both"/>
              <w:rPr>
                <w:rFonts w:ascii="Arial" w:hAnsi="Arial" w:cs="Arial"/>
                <w:b/>
                <w:bCs/>
                <w:color w:val="002060"/>
              </w:rPr>
            </w:pPr>
            <w:r w:rsidRPr="00D64994">
              <w:rPr>
                <w:rFonts w:ascii="Arial" w:hAnsi="Arial" w:cs="Arial"/>
                <w:b/>
                <w:bCs/>
                <w:color w:val="002060"/>
              </w:rPr>
              <w:t> </w:t>
            </w:r>
          </w:p>
        </w:tc>
        <w:tc>
          <w:tcPr>
            <w:tcW w:w="1675" w:type="dxa"/>
            <w:tcBorders>
              <w:top w:val="nil"/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1094321D" w14:textId="77777777" w:rsidR="00490E5A" w:rsidRPr="00D64994" w:rsidRDefault="00490E5A" w:rsidP="008E1A73">
            <w:pPr>
              <w:pStyle w:val="Nessunaspaziatura"/>
              <w:jc w:val="both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 xml:space="preserve">    </w:t>
            </w:r>
            <w:r w:rsidRPr="00D64994">
              <w:rPr>
                <w:rFonts w:ascii="Arial" w:hAnsi="Arial" w:cs="Arial"/>
                <w:b/>
                <w:bCs/>
                <w:color w:val="002060"/>
              </w:rPr>
              <w:t>Vincente</w:t>
            </w:r>
          </w:p>
        </w:tc>
      </w:tr>
      <w:tr w:rsidR="00490E5A" w:rsidRPr="00D64994" w14:paraId="0EAD7523" w14:textId="77777777" w:rsidTr="00490E5A">
        <w:trPr>
          <w:divId w:val="527259509"/>
          <w:trHeight w:val="240"/>
        </w:trPr>
        <w:tc>
          <w:tcPr>
            <w:tcW w:w="37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F57B22" w14:textId="77777777" w:rsidR="00490E5A" w:rsidRPr="00D64994" w:rsidRDefault="00490E5A" w:rsidP="008E1A73">
            <w:pPr>
              <w:pStyle w:val="Nessunaspaziatura"/>
              <w:jc w:val="both"/>
              <w:rPr>
                <w:rFonts w:ascii="Arial" w:hAnsi="Arial" w:cs="Arial"/>
                <w:b/>
                <w:color w:val="002060"/>
                <w:szCs w:val="14"/>
              </w:rPr>
            </w:pPr>
          </w:p>
        </w:tc>
        <w:tc>
          <w:tcPr>
            <w:tcW w:w="23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193C7" w14:textId="77777777" w:rsidR="00490E5A" w:rsidRPr="00D64994" w:rsidRDefault="00490E5A" w:rsidP="008E1A73">
            <w:pPr>
              <w:pStyle w:val="Nessunaspaziatura"/>
              <w:jc w:val="both"/>
              <w:rPr>
                <w:rFonts w:ascii="Arial" w:hAnsi="Arial" w:cs="Arial"/>
                <w:b/>
                <w:color w:val="002060"/>
              </w:rPr>
            </w:pPr>
          </w:p>
        </w:tc>
        <w:tc>
          <w:tcPr>
            <w:tcW w:w="2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F1D9F" w14:textId="77777777" w:rsidR="00490E5A" w:rsidRPr="00D64994" w:rsidRDefault="00490E5A" w:rsidP="008E1A73">
            <w:pPr>
              <w:pStyle w:val="Nessunaspaziatura"/>
              <w:jc w:val="both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03EFF" w14:textId="77777777" w:rsidR="00490E5A" w:rsidRPr="00D64994" w:rsidRDefault="00490E5A" w:rsidP="008E1A73">
            <w:pPr>
              <w:pStyle w:val="Nessunaspaziatura"/>
              <w:jc w:val="both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490E5A" w:rsidRPr="00D64994" w14:paraId="55BE6E74" w14:textId="77777777" w:rsidTr="00490E5A">
        <w:trPr>
          <w:divId w:val="527259509"/>
          <w:trHeight w:val="240"/>
        </w:trPr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2F73718B" w14:textId="7B490B41" w:rsidR="00490E5A" w:rsidRPr="00490E5A" w:rsidRDefault="00490E5A" w:rsidP="00490E5A">
            <w:pPr>
              <w:pStyle w:val="Nessunaspaziatura"/>
              <w:jc w:val="both"/>
              <w:rPr>
                <w:rFonts w:ascii="Arial" w:hAnsi="Arial" w:cs="Arial"/>
                <w:b/>
                <w:color w:val="002060"/>
              </w:rPr>
            </w:pPr>
            <w:r w:rsidRPr="00490E5A">
              <w:rPr>
                <w:rFonts w:ascii="Arial" w:hAnsi="Arial" w:cs="Arial"/>
                <w:b/>
                <w:color w:val="002060"/>
              </w:rPr>
              <w:t>pos. 1 C.U.S. ANCONA</w:t>
            </w:r>
            <w:r>
              <w:rPr>
                <w:rFonts w:ascii="Arial" w:hAnsi="Arial" w:cs="Arial"/>
                <w:b/>
                <w:color w:val="002060"/>
              </w:rPr>
              <w:t xml:space="preserve">   1</w:t>
            </w:r>
          </w:p>
        </w:tc>
        <w:tc>
          <w:tcPr>
            <w:tcW w:w="237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D7B351" w14:textId="4E16042F" w:rsidR="00490E5A" w:rsidRPr="00490E5A" w:rsidRDefault="00490E5A" w:rsidP="008E1A73">
            <w:pPr>
              <w:pStyle w:val="Nessunaspaziatura"/>
              <w:jc w:val="both"/>
              <w:rPr>
                <w:rFonts w:ascii="Arial" w:hAnsi="Arial" w:cs="Arial"/>
                <w:b/>
                <w:color w:val="002060"/>
              </w:rPr>
            </w:pPr>
            <w:r w:rsidRPr="00490E5A">
              <w:rPr>
                <w:rFonts w:ascii="Arial" w:hAnsi="Arial" w:cs="Arial"/>
                <w:b/>
                <w:color w:val="002060"/>
              </w:rPr>
              <w:t>AUDAX 1970 S.ANGELO   3</w:t>
            </w:r>
          </w:p>
        </w:tc>
        <w:tc>
          <w:tcPr>
            <w:tcW w:w="20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0711C1" w14:textId="77777777" w:rsidR="00490E5A" w:rsidRPr="00D64994" w:rsidRDefault="00490E5A" w:rsidP="008E1A73">
            <w:pPr>
              <w:pStyle w:val="Nessunaspaziatura"/>
              <w:jc w:val="both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0DF2B" w14:textId="77777777" w:rsidR="00490E5A" w:rsidRPr="00D64994" w:rsidRDefault="00490E5A" w:rsidP="008E1A73">
            <w:pPr>
              <w:pStyle w:val="Nessunaspaziatura"/>
              <w:jc w:val="both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490E5A" w:rsidRPr="00D64994" w14:paraId="0CF1B92C" w14:textId="77777777" w:rsidTr="00490E5A">
        <w:trPr>
          <w:divId w:val="527259509"/>
          <w:trHeight w:val="240"/>
        </w:trPr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5A03F52" w14:textId="0AD20953" w:rsidR="00490E5A" w:rsidRPr="00490E5A" w:rsidRDefault="00490E5A" w:rsidP="00490E5A">
            <w:pPr>
              <w:pStyle w:val="Nessunaspaziatura"/>
              <w:jc w:val="both"/>
              <w:rPr>
                <w:rFonts w:ascii="Arial" w:hAnsi="Arial" w:cs="Arial"/>
                <w:b/>
                <w:color w:val="002060"/>
              </w:rPr>
            </w:pPr>
            <w:r w:rsidRPr="00490E5A">
              <w:rPr>
                <w:rFonts w:ascii="Arial" w:hAnsi="Arial" w:cs="Arial"/>
                <w:b/>
                <w:color w:val="002060"/>
              </w:rPr>
              <w:t>pos. 2 AUDAX 1970 S.ANGELO</w:t>
            </w:r>
            <w:r>
              <w:rPr>
                <w:rFonts w:ascii="Arial" w:hAnsi="Arial" w:cs="Arial"/>
                <w:b/>
                <w:color w:val="002060"/>
              </w:rPr>
              <w:t xml:space="preserve">   2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9E4D5" w14:textId="77777777" w:rsidR="00490E5A" w:rsidRPr="00490E5A" w:rsidRDefault="00490E5A" w:rsidP="008E1A73">
            <w:pPr>
              <w:pStyle w:val="Nessunaspaziatura"/>
              <w:jc w:val="both"/>
              <w:rPr>
                <w:rFonts w:ascii="Arial" w:hAnsi="Arial" w:cs="Arial"/>
                <w:b/>
                <w:color w:val="002060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CBA7C" w14:textId="77777777" w:rsidR="00490E5A" w:rsidRPr="00D64994" w:rsidRDefault="00490E5A" w:rsidP="008E1A73">
            <w:pPr>
              <w:pStyle w:val="Nessunaspaziatura"/>
              <w:jc w:val="both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4B11AB" w14:textId="71386EEA" w:rsidR="00490E5A" w:rsidRPr="00490E5A" w:rsidRDefault="00490E5A" w:rsidP="008E1A73">
            <w:pPr>
              <w:pStyle w:val="Nessunaspaziatura"/>
              <w:jc w:val="both"/>
              <w:rPr>
                <w:rFonts w:ascii="Arial" w:hAnsi="Arial" w:cs="Arial"/>
                <w:b/>
                <w:color w:val="002060"/>
              </w:rPr>
            </w:pPr>
            <w:r w:rsidRPr="00490E5A">
              <w:rPr>
                <w:rFonts w:ascii="Arial" w:hAnsi="Arial" w:cs="Arial"/>
                <w:b/>
                <w:color w:val="002060"/>
              </w:rPr>
              <w:t>AUDAX 1970</w:t>
            </w:r>
          </w:p>
        </w:tc>
      </w:tr>
      <w:tr w:rsidR="00490E5A" w:rsidRPr="00D64994" w14:paraId="79F890E1" w14:textId="77777777" w:rsidTr="00490E5A">
        <w:trPr>
          <w:divId w:val="527259509"/>
          <w:trHeight w:val="240"/>
        </w:trPr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597D9D" w14:textId="70A7E731" w:rsidR="00490E5A" w:rsidRPr="00490E5A" w:rsidRDefault="00490E5A" w:rsidP="00490E5A">
            <w:pPr>
              <w:pStyle w:val="Nessunaspaziatura"/>
              <w:jc w:val="both"/>
              <w:rPr>
                <w:rFonts w:ascii="Arial" w:hAnsi="Arial" w:cs="Arial"/>
                <w:b/>
                <w:color w:val="002060"/>
              </w:rPr>
            </w:pPr>
            <w:r w:rsidRPr="00490E5A">
              <w:rPr>
                <w:rFonts w:ascii="Arial" w:hAnsi="Arial" w:cs="Arial"/>
                <w:b/>
                <w:color w:val="002060"/>
              </w:rPr>
              <w:t>pos. 3 HELVIA RECINA</w:t>
            </w:r>
            <w:r>
              <w:rPr>
                <w:rFonts w:ascii="Arial" w:hAnsi="Arial" w:cs="Arial"/>
                <w:b/>
                <w:color w:val="002060"/>
              </w:rPr>
              <w:t xml:space="preserve">   3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34C573" w14:textId="0EB82C3E" w:rsidR="00490E5A" w:rsidRPr="00490E5A" w:rsidRDefault="00490E5A" w:rsidP="008E1A73">
            <w:pPr>
              <w:pStyle w:val="Nessunaspaziatura"/>
              <w:jc w:val="both"/>
              <w:rPr>
                <w:rFonts w:ascii="Arial" w:hAnsi="Arial" w:cs="Arial"/>
                <w:b/>
                <w:color w:val="002060"/>
                <w:sz w:val="21"/>
                <w:szCs w:val="21"/>
              </w:rPr>
            </w:pPr>
            <w:r w:rsidRPr="00490E5A">
              <w:rPr>
                <w:rFonts w:ascii="Arial" w:hAnsi="Arial" w:cs="Arial"/>
                <w:b/>
                <w:color w:val="002060"/>
                <w:sz w:val="21"/>
                <w:szCs w:val="21"/>
              </w:rPr>
              <w:t>HELVIA RECINA FUTSAL   1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7CFAE" w14:textId="77777777" w:rsidR="00490E5A" w:rsidRPr="00D64994" w:rsidRDefault="00490E5A" w:rsidP="008E1A73">
            <w:pPr>
              <w:pStyle w:val="Nessunaspaziatura"/>
              <w:jc w:val="both"/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70647" w14:textId="77777777" w:rsidR="00490E5A" w:rsidRPr="00D64994" w:rsidRDefault="00490E5A" w:rsidP="008E1A73">
            <w:pPr>
              <w:pStyle w:val="Nessunaspaziatura"/>
              <w:jc w:val="both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490E5A" w:rsidRPr="00D64994" w14:paraId="3D6AD4A9" w14:textId="77777777" w:rsidTr="00490E5A">
        <w:trPr>
          <w:divId w:val="527259509"/>
          <w:trHeight w:val="240"/>
        </w:trPr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DB05B1" w14:textId="07135B94" w:rsidR="00490E5A" w:rsidRPr="00490E5A" w:rsidRDefault="00490E5A" w:rsidP="008E1A73">
            <w:pPr>
              <w:pStyle w:val="Nessunaspaziatura"/>
              <w:jc w:val="both"/>
              <w:rPr>
                <w:rFonts w:ascii="Arial" w:hAnsi="Arial" w:cs="Arial"/>
                <w:b/>
                <w:color w:val="002060"/>
              </w:rPr>
            </w:pPr>
            <w:r w:rsidRPr="00490E5A">
              <w:rPr>
                <w:rFonts w:ascii="Arial" w:hAnsi="Arial" w:cs="Arial"/>
                <w:b/>
                <w:color w:val="002060"/>
              </w:rPr>
              <w:t>pos. 4 C.U.S. MACERATA</w:t>
            </w:r>
            <w:r>
              <w:rPr>
                <w:rFonts w:ascii="Arial" w:hAnsi="Arial" w:cs="Arial"/>
                <w:b/>
                <w:color w:val="002060"/>
              </w:rPr>
              <w:t xml:space="preserve">   1</w:t>
            </w:r>
          </w:p>
        </w:tc>
        <w:tc>
          <w:tcPr>
            <w:tcW w:w="2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63E2E" w14:textId="77777777" w:rsidR="00490E5A" w:rsidRPr="00D64994" w:rsidRDefault="00490E5A" w:rsidP="008E1A73">
            <w:pPr>
              <w:pStyle w:val="Nessunaspaziatura"/>
              <w:jc w:val="both"/>
              <w:rPr>
                <w:rFonts w:ascii="Arial" w:hAnsi="Arial" w:cs="Arial"/>
                <w:color w:val="002060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C2D3F" w14:textId="77777777" w:rsidR="00490E5A" w:rsidRPr="00D64994" w:rsidRDefault="00490E5A" w:rsidP="008E1A73">
            <w:pPr>
              <w:pStyle w:val="Nessunaspaziatura"/>
              <w:jc w:val="both"/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0AF1D" w14:textId="77777777" w:rsidR="00490E5A" w:rsidRPr="00D64994" w:rsidRDefault="00490E5A" w:rsidP="008E1A73">
            <w:pPr>
              <w:pStyle w:val="Nessunaspaziatura"/>
              <w:jc w:val="both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</w:tbl>
    <w:p w14:paraId="29E85D46" w14:textId="0E82C2A2" w:rsidR="002C0968" w:rsidRPr="00CB086B" w:rsidRDefault="002C0968" w:rsidP="002C0968">
      <w:pPr>
        <w:pStyle w:val="TITOLOPRINC"/>
        <w:jc w:val="left"/>
        <w:divId w:val="527259509"/>
        <w:rPr>
          <w:color w:val="002060"/>
          <w:sz w:val="12"/>
          <w:szCs w:val="12"/>
        </w:rPr>
      </w:pPr>
      <w:bookmarkStart w:id="215" w:name="_Toc12618964"/>
      <w:r>
        <w:rPr>
          <w:b w:val="0"/>
          <w:color w:val="002060"/>
          <w:sz w:val="22"/>
          <w:szCs w:val="22"/>
        </w:rPr>
        <w:t>La Società AUDAX 1970 S.ANGELO è Campione Regionale Calcio a Cinque Under 17.</w:t>
      </w:r>
      <w:bookmarkEnd w:id="215"/>
    </w:p>
    <w:p w14:paraId="0887D3A5" w14:textId="5688B55F" w:rsidR="00C16296" w:rsidRPr="00457470" w:rsidRDefault="00C16296" w:rsidP="00C16296">
      <w:pPr>
        <w:pStyle w:val="TITOLOPRINC"/>
        <w:divId w:val="527259509"/>
        <w:rPr>
          <w:color w:val="002060"/>
        </w:rPr>
      </w:pPr>
      <w:bookmarkStart w:id="216" w:name="_Toc12618965"/>
      <w:r>
        <w:rPr>
          <w:color w:val="002060"/>
        </w:rPr>
        <w:t>GRADUATORIA COPPA DISCIPLINA</w:t>
      </w:r>
      <w:bookmarkEnd w:id="216"/>
    </w:p>
    <w:p w14:paraId="5DCF0473" w14:textId="4F817A81" w:rsidR="00C16296" w:rsidRDefault="00C16296" w:rsidP="00C16296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457470">
        <w:rPr>
          <w:rStyle w:val="Enfasigrassetto"/>
          <w:rFonts w:ascii="Courier New" w:hAnsi="Courier New" w:cs="Courier New"/>
          <w:b w:val="0"/>
          <w:color w:val="002060"/>
        </w:rPr>
        <w:t xml:space="preserve">                          TOTALE PUNTI   SOCIETA DIRIGENTI   TECNICI CALCIATORI</w:t>
      </w:r>
    </w:p>
    <w:p w14:paraId="05A83BFE" w14:textId="77777777" w:rsidR="00EA290C" w:rsidRPr="00EA290C" w:rsidRDefault="00EA290C" w:rsidP="00EA290C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EA290C">
        <w:rPr>
          <w:rStyle w:val="Enfasigrassetto"/>
          <w:rFonts w:ascii="Courier New" w:hAnsi="Courier New" w:cs="Courier New"/>
          <w:b w:val="0"/>
          <w:color w:val="002060"/>
        </w:rPr>
        <w:t>GROTTACCIA 2005           OF     1,20                                 1,20</w:t>
      </w:r>
    </w:p>
    <w:p w14:paraId="22123706" w14:textId="77777777" w:rsidR="00EA290C" w:rsidRPr="00EA290C" w:rsidRDefault="00EA290C" w:rsidP="00EA290C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EA290C">
        <w:rPr>
          <w:rStyle w:val="Enfasigrassetto"/>
          <w:rFonts w:ascii="Courier New" w:hAnsi="Courier New" w:cs="Courier New"/>
          <w:b w:val="0"/>
          <w:color w:val="002060"/>
        </w:rPr>
        <w:t>AMICI DEL CENTROSOCIO SP. OF     2,20                                 2,20</w:t>
      </w:r>
    </w:p>
    <w:p w14:paraId="2FD59A0D" w14:textId="77777777" w:rsidR="00EA290C" w:rsidRPr="00EA290C" w:rsidRDefault="00EA290C" w:rsidP="00EA290C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EA290C">
        <w:rPr>
          <w:rStyle w:val="Enfasigrassetto"/>
          <w:rFonts w:ascii="Courier New" w:hAnsi="Courier New" w:cs="Courier New"/>
          <w:b w:val="0"/>
          <w:color w:val="002060"/>
        </w:rPr>
        <w:t>AMICI 84                  OF     2,20                                 2,20</w:t>
      </w:r>
    </w:p>
    <w:p w14:paraId="3083B965" w14:textId="77777777" w:rsidR="00EA290C" w:rsidRPr="00EA290C" w:rsidRDefault="00EA290C" w:rsidP="00EA290C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EA290C">
        <w:rPr>
          <w:rStyle w:val="Enfasigrassetto"/>
          <w:rFonts w:ascii="Courier New" w:hAnsi="Courier New" w:cs="Courier New"/>
          <w:b w:val="0"/>
          <w:color w:val="002060"/>
        </w:rPr>
        <w:t>TAVERNELLE                SA     4,20                                 4,20</w:t>
      </w:r>
    </w:p>
    <w:p w14:paraId="486C14E8" w14:textId="77777777" w:rsidR="00EA290C" w:rsidRPr="00EA290C" w:rsidRDefault="00EA290C" w:rsidP="00EA290C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EA290C">
        <w:rPr>
          <w:rStyle w:val="Enfasigrassetto"/>
          <w:rFonts w:ascii="Courier New" w:hAnsi="Courier New" w:cs="Courier New"/>
          <w:b w:val="0"/>
          <w:color w:val="002060"/>
        </w:rPr>
        <w:t>ACLI VILLA MUSONE         SB     5,40                                 5,40</w:t>
      </w:r>
    </w:p>
    <w:p w14:paraId="756AF17A" w14:textId="77777777" w:rsidR="00EA290C" w:rsidRPr="00EA290C" w:rsidRDefault="00EA290C" w:rsidP="00EA290C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EA290C">
        <w:rPr>
          <w:rStyle w:val="Enfasigrassetto"/>
          <w:rFonts w:ascii="Courier New" w:hAnsi="Courier New" w:cs="Courier New"/>
          <w:b w:val="0"/>
          <w:color w:val="002060"/>
        </w:rPr>
        <w:t>CANTINE RIUNITE CSI       OF     5,80                                 5,80</w:t>
      </w:r>
    </w:p>
    <w:p w14:paraId="22BED66D" w14:textId="77777777" w:rsidR="00EA290C" w:rsidRPr="00EA290C" w:rsidRDefault="00EA290C" w:rsidP="00EA290C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EA290C">
        <w:rPr>
          <w:rStyle w:val="Enfasigrassetto"/>
          <w:rFonts w:ascii="Courier New" w:hAnsi="Courier New" w:cs="Courier New"/>
          <w:b w:val="0"/>
          <w:color w:val="002060"/>
        </w:rPr>
        <w:t>L ALTRO SPORT CALCIO A 5  OF     5,90     1,50                        4,40</w:t>
      </w:r>
    </w:p>
    <w:p w14:paraId="0E34C5E1" w14:textId="77777777" w:rsidR="00EA290C" w:rsidRPr="00EA290C" w:rsidRDefault="00EA290C" w:rsidP="00EA290C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EA290C">
        <w:rPr>
          <w:rStyle w:val="Enfasigrassetto"/>
          <w:rFonts w:ascii="Courier New" w:hAnsi="Courier New" w:cs="Courier New"/>
          <w:b w:val="0"/>
          <w:color w:val="002060"/>
        </w:rPr>
        <w:t>ETA BETA FOOTBALL         QF     6,20                                 6,20</w:t>
      </w:r>
    </w:p>
    <w:p w14:paraId="1997F7A5" w14:textId="77777777" w:rsidR="00EA290C" w:rsidRPr="00EA290C" w:rsidRDefault="00EA290C" w:rsidP="00EA290C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EA290C">
        <w:rPr>
          <w:rStyle w:val="Enfasigrassetto"/>
          <w:rFonts w:ascii="Courier New" w:hAnsi="Courier New" w:cs="Courier New"/>
          <w:b w:val="0"/>
          <w:color w:val="002060"/>
        </w:rPr>
        <w:t>FUTSAL ASKL               QF     6,40                                 6,40</w:t>
      </w:r>
    </w:p>
    <w:p w14:paraId="7604438A" w14:textId="77777777" w:rsidR="00EA290C" w:rsidRPr="00EA290C" w:rsidRDefault="00EA290C" w:rsidP="00EA290C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EA290C">
        <w:rPr>
          <w:rStyle w:val="Enfasigrassetto"/>
          <w:rFonts w:ascii="Courier New" w:hAnsi="Courier New" w:cs="Courier New"/>
          <w:b w:val="0"/>
          <w:color w:val="002060"/>
        </w:rPr>
        <w:t>CALCETTO NUMANA           SA     6,80                                 6,80</w:t>
      </w:r>
    </w:p>
    <w:p w14:paraId="1C9FF3BB" w14:textId="77777777" w:rsidR="00EA290C" w:rsidRPr="00EA290C" w:rsidRDefault="00EA290C" w:rsidP="00EA290C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EA290C">
        <w:rPr>
          <w:rStyle w:val="Enfasigrassetto"/>
          <w:rFonts w:ascii="Courier New" w:hAnsi="Courier New" w:cs="Courier New"/>
          <w:b w:val="0"/>
          <w:color w:val="002060"/>
        </w:rPr>
        <w:t>ACLI AUDAX MONTECOSARO C5  G     6,90                                 6,90</w:t>
      </w:r>
    </w:p>
    <w:p w14:paraId="3F56044E" w14:textId="77777777" w:rsidR="00EA290C" w:rsidRPr="00EA290C" w:rsidRDefault="00EA290C" w:rsidP="00EA290C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EA290C">
        <w:rPr>
          <w:rStyle w:val="Enfasigrassetto"/>
          <w:rFonts w:ascii="Courier New" w:hAnsi="Courier New" w:cs="Courier New"/>
          <w:b w:val="0"/>
          <w:color w:val="002060"/>
        </w:rPr>
        <w:t>HELVIA RECINA FUTSAL RECA FF     6,90                                 6,90</w:t>
      </w:r>
    </w:p>
    <w:p w14:paraId="61F00717" w14:textId="77777777" w:rsidR="00EA290C" w:rsidRPr="00EA290C" w:rsidRDefault="00EA290C" w:rsidP="00EA290C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EA290C">
        <w:rPr>
          <w:rStyle w:val="Enfasigrassetto"/>
          <w:rFonts w:ascii="Courier New" w:hAnsi="Courier New" w:cs="Courier New"/>
          <w:b w:val="0"/>
          <w:color w:val="002060"/>
        </w:rPr>
        <w:t>FFJ CALCIO A 5            SA     7,00                                 7,00</w:t>
      </w:r>
    </w:p>
    <w:p w14:paraId="504CE6A1" w14:textId="77777777" w:rsidR="00EA290C" w:rsidRPr="00EA290C" w:rsidRDefault="00EA290C" w:rsidP="00EA290C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EA290C">
        <w:rPr>
          <w:rStyle w:val="Enfasigrassetto"/>
          <w:rFonts w:ascii="Courier New" w:hAnsi="Courier New" w:cs="Courier New"/>
          <w:b w:val="0"/>
          <w:color w:val="002060"/>
        </w:rPr>
        <w:t>REAL S.COSTANZO CALCIO 5  QF     7,20                                 7,20</w:t>
      </w:r>
    </w:p>
    <w:p w14:paraId="31389032" w14:textId="77777777" w:rsidR="00EA290C" w:rsidRPr="00EA290C" w:rsidRDefault="00EA290C" w:rsidP="00EA290C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EA290C">
        <w:rPr>
          <w:rStyle w:val="Enfasigrassetto"/>
          <w:rFonts w:ascii="Courier New" w:hAnsi="Courier New" w:cs="Courier New"/>
          <w:b w:val="0"/>
          <w:color w:val="002060"/>
        </w:rPr>
        <w:t>CALCIO A 5 CORINALDO      OF     7,70                                 7,70</w:t>
      </w:r>
    </w:p>
    <w:p w14:paraId="6200A29B" w14:textId="77777777" w:rsidR="00EA290C" w:rsidRPr="00EA290C" w:rsidRDefault="00EA290C" w:rsidP="00EA290C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EA290C">
        <w:rPr>
          <w:rStyle w:val="Enfasigrassetto"/>
          <w:rFonts w:ascii="Courier New" w:hAnsi="Courier New" w:cs="Courier New"/>
          <w:b w:val="0"/>
          <w:color w:val="002060"/>
        </w:rPr>
        <w:t>ITALSERVICE C5            OF     7,80              3,00               4,80</w:t>
      </w:r>
    </w:p>
    <w:p w14:paraId="4D6B0959" w14:textId="77777777" w:rsidR="00EA290C" w:rsidRPr="00EA290C" w:rsidRDefault="00EA290C" w:rsidP="00EA290C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EA290C">
        <w:rPr>
          <w:rStyle w:val="Enfasigrassetto"/>
          <w:rFonts w:ascii="Courier New" w:hAnsi="Courier New" w:cs="Courier New"/>
          <w:b w:val="0"/>
          <w:color w:val="002060"/>
        </w:rPr>
        <w:t>FUTSAL FBC                SB     8,20                                 8,20</w:t>
      </w:r>
    </w:p>
    <w:p w14:paraId="1E526A89" w14:textId="77777777" w:rsidR="00EA290C" w:rsidRPr="00EA290C" w:rsidRDefault="00EA290C" w:rsidP="00EA290C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EA290C">
        <w:rPr>
          <w:rStyle w:val="Enfasigrassetto"/>
          <w:rFonts w:ascii="Courier New" w:hAnsi="Courier New" w:cs="Courier New"/>
          <w:b w:val="0"/>
          <w:color w:val="002060"/>
        </w:rPr>
        <w:t>POLISPORTIVA GAGLIARDA    SB     8,30              1,50               6,80</w:t>
      </w:r>
    </w:p>
    <w:p w14:paraId="5ACDBD05" w14:textId="77777777" w:rsidR="00EA290C" w:rsidRPr="00EA290C" w:rsidRDefault="00EA290C" w:rsidP="00EA290C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EA290C">
        <w:rPr>
          <w:rStyle w:val="Enfasigrassetto"/>
          <w:rFonts w:ascii="Courier New" w:hAnsi="Courier New" w:cs="Courier New"/>
          <w:b w:val="0"/>
          <w:color w:val="002060"/>
        </w:rPr>
        <w:t>C.U.S. ANCONA             SF     8,70                                 8,70</w:t>
      </w:r>
    </w:p>
    <w:p w14:paraId="35457623" w14:textId="74A19495" w:rsidR="00EA290C" w:rsidRDefault="00EA290C" w:rsidP="00EA290C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EA290C">
        <w:rPr>
          <w:rStyle w:val="Enfasigrassetto"/>
          <w:rFonts w:ascii="Courier New" w:hAnsi="Courier New" w:cs="Courier New"/>
          <w:b w:val="0"/>
          <w:color w:val="002060"/>
        </w:rPr>
        <w:t>C.U.S. MACERATA CALCIO A5 SF     9,40              5,00               4,40</w:t>
      </w:r>
    </w:p>
    <w:p w14:paraId="2A4EE87E" w14:textId="77777777" w:rsidR="00EA290C" w:rsidRPr="00EA290C" w:rsidRDefault="00EA290C" w:rsidP="00EA290C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EA290C">
        <w:rPr>
          <w:rStyle w:val="Enfasigrassetto"/>
          <w:rFonts w:ascii="Courier New" w:hAnsi="Courier New" w:cs="Courier New"/>
          <w:b w:val="0"/>
          <w:color w:val="002060"/>
        </w:rPr>
        <w:t>FERMO SSD ARL             SB    11,60                                11,60</w:t>
      </w:r>
    </w:p>
    <w:p w14:paraId="303A01D1" w14:textId="77777777" w:rsidR="00EA290C" w:rsidRPr="00EA290C" w:rsidRDefault="00EA290C" w:rsidP="00EA290C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EA290C">
        <w:rPr>
          <w:rStyle w:val="Enfasigrassetto"/>
          <w:rFonts w:ascii="Courier New" w:hAnsi="Courier New" w:cs="Courier New"/>
          <w:b w:val="0"/>
          <w:color w:val="002060"/>
        </w:rPr>
        <w:t>VIRTUS TEAM SOC.COOP.     SA    12,20                       5,00      7,20</w:t>
      </w:r>
    </w:p>
    <w:p w14:paraId="3C6472D0" w14:textId="77777777" w:rsidR="00EA290C" w:rsidRPr="00EA290C" w:rsidRDefault="00EA290C" w:rsidP="00EA290C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EA290C">
        <w:rPr>
          <w:rStyle w:val="Enfasigrassetto"/>
          <w:rFonts w:ascii="Courier New" w:hAnsi="Courier New" w:cs="Courier New"/>
          <w:b w:val="0"/>
          <w:color w:val="002060"/>
        </w:rPr>
        <w:t>AUDAX 1970 S.ANGELO       FF    13,70     3,00                       10,70</w:t>
      </w:r>
    </w:p>
    <w:p w14:paraId="74955EC4" w14:textId="77777777" w:rsidR="00EA290C" w:rsidRPr="00EA290C" w:rsidRDefault="00EA290C" w:rsidP="00EA290C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EA290C">
        <w:rPr>
          <w:rStyle w:val="Enfasigrassetto"/>
          <w:rFonts w:ascii="Courier New" w:hAnsi="Courier New" w:cs="Courier New"/>
          <w:b w:val="0"/>
          <w:color w:val="002060"/>
        </w:rPr>
        <w:t>DINAMIS 1990              OF    13,80              5,00               8,80</w:t>
      </w:r>
    </w:p>
    <w:p w14:paraId="216170CD" w14:textId="77777777" w:rsidR="00EA290C" w:rsidRPr="00EA290C" w:rsidRDefault="00EA290C" w:rsidP="00EA290C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EA290C">
        <w:rPr>
          <w:rStyle w:val="Enfasigrassetto"/>
          <w:rFonts w:ascii="Courier New" w:hAnsi="Courier New" w:cs="Courier New"/>
          <w:b w:val="0"/>
          <w:color w:val="002060"/>
        </w:rPr>
        <w:t>FUTSAL COBA SPORTIVA DIL  SB    13,80              3,00     5,00      5,80</w:t>
      </w:r>
    </w:p>
    <w:p w14:paraId="32313C05" w14:textId="77777777" w:rsidR="00EA290C" w:rsidRPr="00EA290C" w:rsidRDefault="00EA290C" w:rsidP="00EA290C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EA290C">
        <w:rPr>
          <w:rStyle w:val="Enfasigrassetto"/>
          <w:rFonts w:ascii="Courier New" w:hAnsi="Courier New" w:cs="Courier New"/>
          <w:b w:val="0"/>
          <w:color w:val="002060"/>
        </w:rPr>
        <w:t>REAL FABRIANO             QF    15,60                                15,60</w:t>
      </w:r>
    </w:p>
    <w:p w14:paraId="75CE1F26" w14:textId="25D8539A" w:rsidR="00EA290C" w:rsidRPr="00457470" w:rsidRDefault="00EA290C" w:rsidP="00EA290C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EA290C">
        <w:rPr>
          <w:rStyle w:val="Enfasigrassetto"/>
          <w:rFonts w:ascii="Courier New" w:hAnsi="Courier New" w:cs="Courier New"/>
          <w:b w:val="0"/>
          <w:color w:val="002060"/>
        </w:rPr>
        <w:t>POL.CAGLI SPORT ASSOCIATI SA    22,00    10,00    10,00               2,00</w:t>
      </w:r>
    </w:p>
    <w:p w14:paraId="00D3EECE" w14:textId="6E91E435" w:rsidR="00C16296" w:rsidRDefault="00C16296" w:rsidP="00457470">
      <w:pPr>
        <w:pStyle w:val="A121"/>
        <w:ind w:left="0"/>
        <w:divId w:val="527259509"/>
        <w:rPr>
          <w:rFonts w:cs="Arial"/>
          <w:b/>
          <w:color w:val="002060"/>
          <w:sz w:val="22"/>
          <w:szCs w:val="22"/>
        </w:rPr>
      </w:pPr>
    </w:p>
    <w:p w14:paraId="0BD3A11E" w14:textId="77777777" w:rsidR="004025B6" w:rsidRPr="004025B6" w:rsidRDefault="004025B6" w:rsidP="004025B6">
      <w:pPr>
        <w:pStyle w:val="A121"/>
        <w:ind w:left="0"/>
        <w:divId w:val="527259509"/>
        <w:rPr>
          <w:rFonts w:cs="Arial"/>
          <w:i/>
          <w:color w:val="002060"/>
          <w:sz w:val="22"/>
          <w:szCs w:val="22"/>
        </w:rPr>
      </w:pPr>
      <w:r>
        <w:rPr>
          <w:rFonts w:cs="Arial"/>
          <w:i/>
          <w:color w:val="002060"/>
          <w:sz w:val="22"/>
          <w:szCs w:val="22"/>
        </w:rPr>
        <w:t>La graduatoria della Coppa Disciplina è calcolata al termine della Seconda Fase.</w:t>
      </w:r>
    </w:p>
    <w:p w14:paraId="6DECADB4" w14:textId="77777777" w:rsidR="004025B6" w:rsidRDefault="004025B6" w:rsidP="00457470">
      <w:pPr>
        <w:pStyle w:val="A121"/>
        <w:ind w:left="0"/>
        <w:divId w:val="527259509"/>
        <w:rPr>
          <w:rFonts w:cs="Arial"/>
          <w:b/>
          <w:color w:val="002060"/>
          <w:sz w:val="22"/>
          <w:szCs w:val="22"/>
        </w:rPr>
      </w:pPr>
    </w:p>
    <w:p w14:paraId="5BBAAEF9" w14:textId="77777777" w:rsidR="00C16296" w:rsidRPr="006F5CC1" w:rsidRDefault="00C16296" w:rsidP="00C16296">
      <w:pPr>
        <w:pStyle w:val="TITOLOCAMPIONATO"/>
        <w:shd w:val="clear" w:color="auto" w:fill="CCCCCC"/>
        <w:spacing w:before="80" w:after="40"/>
        <w:divId w:val="527259509"/>
        <w:rPr>
          <w:color w:val="002060"/>
        </w:rPr>
      </w:pPr>
      <w:bookmarkStart w:id="217" w:name="_Toc12618966"/>
      <w:r w:rsidRPr="006F5CC1">
        <w:rPr>
          <w:color w:val="002060"/>
        </w:rPr>
        <w:t>UNDER 15 C5 REGIONALI MASCHILI</w:t>
      </w:r>
      <w:bookmarkEnd w:id="217"/>
    </w:p>
    <w:p w14:paraId="0E3D29C9" w14:textId="77777777" w:rsidR="00CB086B" w:rsidRPr="00CD08BA" w:rsidRDefault="00CB086B" w:rsidP="00CB086B">
      <w:pPr>
        <w:pStyle w:val="TITOLOPRINC"/>
        <w:divId w:val="527259509"/>
        <w:rPr>
          <w:color w:val="002060"/>
        </w:rPr>
      </w:pPr>
      <w:bookmarkStart w:id="218" w:name="_Toc12618967"/>
      <w:r w:rsidRPr="00CD08BA">
        <w:rPr>
          <w:color w:val="002060"/>
        </w:rPr>
        <w:lastRenderedPageBreak/>
        <w:t>CLASSIFICA</w:t>
      </w:r>
      <w:bookmarkEnd w:id="218"/>
    </w:p>
    <w:p w14:paraId="5B78CD4C" w14:textId="77777777" w:rsidR="00CB086B" w:rsidRPr="00CD08BA" w:rsidRDefault="00CB086B" w:rsidP="00CB086B">
      <w:pPr>
        <w:pStyle w:val="breakline"/>
        <w:divId w:val="527259509"/>
        <w:rPr>
          <w:color w:val="002060"/>
        </w:rPr>
      </w:pPr>
    </w:p>
    <w:p w14:paraId="4468CF2D" w14:textId="77777777" w:rsidR="00CB086B" w:rsidRPr="00CD08BA" w:rsidRDefault="00CB086B" w:rsidP="00CB086B">
      <w:pPr>
        <w:pStyle w:val="breakline"/>
        <w:divId w:val="527259509"/>
        <w:rPr>
          <w:color w:val="002060"/>
        </w:rPr>
      </w:pPr>
    </w:p>
    <w:p w14:paraId="03E0C0C7" w14:textId="77777777" w:rsidR="00CB086B" w:rsidRPr="00CD08BA" w:rsidRDefault="00CB086B" w:rsidP="00CB086B">
      <w:pPr>
        <w:pStyle w:val="SOTTOTITOLOCAMPIONATO1"/>
        <w:divId w:val="527259509"/>
        <w:rPr>
          <w:color w:val="002060"/>
        </w:rPr>
      </w:pPr>
      <w:r w:rsidRPr="00CD08BA">
        <w:rPr>
          <w:color w:val="002060"/>
        </w:rPr>
        <w:t>GIRONE 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CB086B" w:rsidRPr="00CD08BA" w14:paraId="7602BF8F" w14:textId="77777777" w:rsidTr="00CB086B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0503416" w14:textId="77777777" w:rsidR="00CB086B" w:rsidRPr="00CD08BA" w:rsidRDefault="00CB086B" w:rsidP="008E1A73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EB06C1" w14:textId="77777777" w:rsidR="00CB086B" w:rsidRPr="00CD08BA" w:rsidRDefault="00CB086B" w:rsidP="008E1A73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66F275A" w14:textId="77777777" w:rsidR="00CB086B" w:rsidRPr="00CD08BA" w:rsidRDefault="00CB086B" w:rsidP="008E1A73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14590AC" w14:textId="77777777" w:rsidR="00CB086B" w:rsidRPr="00CD08BA" w:rsidRDefault="00CB086B" w:rsidP="008E1A73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4CBDC65" w14:textId="77777777" w:rsidR="00CB086B" w:rsidRPr="00CD08BA" w:rsidRDefault="00CB086B" w:rsidP="008E1A73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BD2D43A" w14:textId="77777777" w:rsidR="00CB086B" w:rsidRPr="00CD08BA" w:rsidRDefault="00CB086B" w:rsidP="008E1A73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2247E21" w14:textId="77777777" w:rsidR="00CB086B" w:rsidRPr="00CD08BA" w:rsidRDefault="00CB086B" w:rsidP="008E1A73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D076F49" w14:textId="77777777" w:rsidR="00CB086B" w:rsidRPr="00CD08BA" w:rsidRDefault="00CB086B" w:rsidP="008E1A73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1451F4F" w14:textId="77777777" w:rsidR="00CB086B" w:rsidRPr="00CD08BA" w:rsidRDefault="00CB086B" w:rsidP="008E1A73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3CEF7BC" w14:textId="77777777" w:rsidR="00CB086B" w:rsidRPr="00CD08BA" w:rsidRDefault="00CB086B" w:rsidP="008E1A73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PE</w:t>
            </w:r>
          </w:p>
        </w:tc>
      </w:tr>
      <w:tr w:rsidR="00CB086B" w:rsidRPr="00CD08BA" w14:paraId="68F58D08" w14:textId="77777777" w:rsidTr="00CB086B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27BD01A" w14:textId="77777777" w:rsidR="00CB086B" w:rsidRPr="00187CAE" w:rsidRDefault="00CB086B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SENIGALLIA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2EB58BA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9B7A4E5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53DD069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F714993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2068F1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E66A58A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139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2E97D9E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284F21C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110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149029A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0</w:t>
            </w:r>
          </w:p>
        </w:tc>
      </w:tr>
      <w:tr w:rsidR="00CB086B" w:rsidRPr="00CD08BA" w14:paraId="342E9CFA" w14:textId="77777777" w:rsidTr="00CB086B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F3069DD" w14:textId="77777777" w:rsidR="00CB086B" w:rsidRPr="00187CAE" w:rsidRDefault="00CB086B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A.S.D. AMICI DEL CENTROSOCIO SP.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F5A0F2F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D057E59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6CD1B57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59E8797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DC45B10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0E638EC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86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B2293D7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88EA4B3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3516223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0</w:t>
            </w:r>
          </w:p>
        </w:tc>
      </w:tr>
      <w:tr w:rsidR="00CB086B" w:rsidRPr="00CD08BA" w14:paraId="388DF935" w14:textId="77777777" w:rsidTr="00CB086B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B48E880" w14:textId="77777777" w:rsidR="00CB086B" w:rsidRPr="00187CAE" w:rsidRDefault="00CB086B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G.S. AUDAX 1970 S.ANGELO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70C73DB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C56E0D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81BCC39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D76AF4D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D2FFBE9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4DFD271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99906C1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EA4DB73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583B39A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0</w:t>
            </w:r>
          </w:p>
        </w:tc>
      </w:tr>
      <w:tr w:rsidR="00CB086B" w:rsidRPr="00CD08BA" w14:paraId="06B00D20" w14:textId="77777777" w:rsidTr="00CB086B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99E2D10" w14:textId="77777777" w:rsidR="00CB086B" w:rsidRPr="00187CAE" w:rsidRDefault="00CB086B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A.S.D. REAL S.COSTANZO CALCIO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4338B3E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871877D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667A891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1BA9A92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EC888FD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E3C235C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42544E8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4D152DF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D64FFA4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0</w:t>
            </w:r>
          </w:p>
        </w:tc>
      </w:tr>
      <w:tr w:rsidR="00CB086B" w:rsidRPr="00CD08BA" w14:paraId="18843A03" w14:textId="77777777" w:rsidTr="00CB086B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AF4303C" w14:textId="77777777" w:rsidR="00CB086B" w:rsidRPr="00187CAE" w:rsidRDefault="00CB086B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U.S. TAVERNELLE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4EB3CB2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845CC4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3E7BED2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C903C41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4646BC6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B873C76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E2730D1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0889360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-22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28A8E5D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0</w:t>
            </w:r>
          </w:p>
        </w:tc>
      </w:tr>
      <w:tr w:rsidR="00CB086B" w:rsidRPr="00CD08BA" w14:paraId="3B19A607" w14:textId="77777777" w:rsidTr="00CB086B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3B24FB9" w14:textId="77777777" w:rsidR="00CB086B" w:rsidRPr="00187CAE" w:rsidRDefault="00CB086B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SSDARL ITALSERVICE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AA93364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254C3C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9EA6985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0DEF758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4C3D79D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8338A69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C51B8F4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316E89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-25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16A6E64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0</w:t>
            </w:r>
          </w:p>
        </w:tc>
      </w:tr>
      <w:tr w:rsidR="00CB086B" w:rsidRPr="00CD08BA" w14:paraId="4AF5E813" w14:textId="77777777" w:rsidTr="00CB086B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203411E" w14:textId="77777777" w:rsidR="00CB086B" w:rsidRPr="00187CAE" w:rsidRDefault="00CB086B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U.S. PIANACCIO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1E60F4A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1E5593B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9D13FC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314856F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54FD9D4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3646012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CC68C60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100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803FFB1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-68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C74E15A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0</w:t>
            </w:r>
          </w:p>
        </w:tc>
      </w:tr>
      <w:tr w:rsidR="00CB086B" w:rsidRPr="00CD08BA" w14:paraId="710F3362" w14:textId="77777777" w:rsidTr="00CB086B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6D50B73" w14:textId="77777777" w:rsidR="00CB086B" w:rsidRPr="00187CAE" w:rsidRDefault="00CB086B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A.S. BULDOG T.N.T. LUCREZIA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6251FDB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943EFAD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E4E6E87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1F3111B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4E3E70A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6234740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27119D8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111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7F96B22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-95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68FADE7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0</w:t>
            </w:r>
          </w:p>
        </w:tc>
      </w:tr>
      <w:tr w:rsidR="00CB086B" w:rsidRPr="00CD08BA" w14:paraId="5B026C91" w14:textId="77777777" w:rsidTr="00CB086B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F3326D7" w14:textId="77777777" w:rsidR="00CB086B" w:rsidRPr="00187CAE" w:rsidRDefault="00CB086B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sq.B AMICI DEL CENTROSOCIOsq.B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660A35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DA24FB9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6D93615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5FCC795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D814DA9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48D1E83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4D88ACA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2514351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29075C2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0</w:t>
            </w:r>
          </w:p>
        </w:tc>
      </w:tr>
    </w:tbl>
    <w:p w14:paraId="070BCF65" w14:textId="77777777" w:rsidR="00CB086B" w:rsidRPr="00CD08BA" w:rsidRDefault="00CB086B" w:rsidP="00CB086B">
      <w:pPr>
        <w:pStyle w:val="breakline"/>
        <w:divId w:val="527259509"/>
        <w:rPr>
          <w:color w:val="002060"/>
        </w:rPr>
      </w:pPr>
    </w:p>
    <w:p w14:paraId="6B200B90" w14:textId="77777777" w:rsidR="00CB086B" w:rsidRPr="00CD08BA" w:rsidRDefault="00CB086B" w:rsidP="00CB086B">
      <w:pPr>
        <w:pStyle w:val="breakline"/>
        <w:divId w:val="527259509"/>
        <w:rPr>
          <w:color w:val="002060"/>
        </w:rPr>
      </w:pPr>
    </w:p>
    <w:p w14:paraId="47688428" w14:textId="77777777" w:rsidR="00CB086B" w:rsidRPr="00CD08BA" w:rsidRDefault="00CB086B" w:rsidP="00CB086B">
      <w:pPr>
        <w:pStyle w:val="SOTTOTITOLOCAMPIONATO1"/>
        <w:divId w:val="527259509"/>
        <w:rPr>
          <w:color w:val="002060"/>
        </w:rPr>
      </w:pPr>
      <w:r w:rsidRPr="00CD08BA">
        <w:rPr>
          <w:color w:val="002060"/>
        </w:rPr>
        <w:t>GIRONE B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CB086B" w:rsidRPr="00CD08BA" w14:paraId="6C3B5259" w14:textId="77777777" w:rsidTr="00CB086B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A2BB4A" w14:textId="77777777" w:rsidR="00CB086B" w:rsidRPr="00CD08BA" w:rsidRDefault="00CB086B" w:rsidP="008E1A73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0F7C7AB" w14:textId="77777777" w:rsidR="00CB086B" w:rsidRPr="00CD08BA" w:rsidRDefault="00CB086B" w:rsidP="008E1A73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CB3D764" w14:textId="77777777" w:rsidR="00CB086B" w:rsidRPr="00CD08BA" w:rsidRDefault="00CB086B" w:rsidP="008E1A73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A5B034D" w14:textId="77777777" w:rsidR="00CB086B" w:rsidRPr="00CD08BA" w:rsidRDefault="00CB086B" w:rsidP="008E1A73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09A7113" w14:textId="77777777" w:rsidR="00CB086B" w:rsidRPr="00CD08BA" w:rsidRDefault="00CB086B" w:rsidP="008E1A73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FF0A00C" w14:textId="77777777" w:rsidR="00CB086B" w:rsidRPr="00CD08BA" w:rsidRDefault="00CB086B" w:rsidP="008E1A73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D38C467" w14:textId="77777777" w:rsidR="00CB086B" w:rsidRPr="00CD08BA" w:rsidRDefault="00CB086B" w:rsidP="008E1A73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5D3674D" w14:textId="77777777" w:rsidR="00CB086B" w:rsidRPr="00CD08BA" w:rsidRDefault="00CB086B" w:rsidP="008E1A73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A2EE48A" w14:textId="77777777" w:rsidR="00CB086B" w:rsidRPr="00CD08BA" w:rsidRDefault="00CB086B" w:rsidP="008E1A73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4026DCF" w14:textId="77777777" w:rsidR="00CB086B" w:rsidRPr="00CD08BA" w:rsidRDefault="00CB086B" w:rsidP="008E1A73">
            <w:pPr>
              <w:pStyle w:val="HEADERTABELLA"/>
              <w:rPr>
                <w:color w:val="002060"/>
              </w:rPr>
            </w:pPr>
            <w:r w:rsidRPr="00CD08BA">
              <w:rPr>
                <w:color w:val="002060"/>
              </w:rPr>
              <w:t>PE</w:t>
            </w:r>
          </w:p>
        </w:tc>
      </w:tr>
      <w:tr w:rsidR="00CB086B" w:rsidRPr="00CD08BA" w14:paraId="77AA5CE5" w14:textId="77777777" w:rsidTr="00CB086B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AD30A5B" w14:textId="77777777" w:rsidR="00CB086B" w:rsidRPr="00187CAE" w:rsidRDefault="00CB086B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A.S.D. ACLI MANTOVANI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D411FCC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66DADAC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8AC9426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FBC4887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5372AE7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0759AD1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122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AC0EE90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68CCB5B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81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262141D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0</w:t>
            </w:r>
          </w:p>
        </w:tc>
      </w:tr>
      <w:tr w:rsidR="00CB086B" w:rsidRPr="00CD08BA" w14:paraId="514C48B6" w14:textId="77777777" w:rsidTr="00CB086B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DBABE84" w14:textId="77777777" w:rsidR="00CB086B" w:rsidRPr="00187CAE" w:rsidRDefault="00CB086B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A.S.D. FUTBOL3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02BBB92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8C7C648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0E5D65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921D019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13911D7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56E5F3D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139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4883FF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6FCA981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5FF6181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0</w:t>
            </w:r>
          </w:p>
        </w:tc>
      </w:tr>
      <w:tr w:rsidR="00CB086B" w:rsidRPr="00CD08BA" w14:paraId="087B34CD" w14:textId="77777777" w:rsidTr="00CB086B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68E4674" w14:textId="77777777" w:rsidR="00CB086B" w:rsidRPr="00187CAE" w:rsidRDefault="00CB086B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A.S.D. FUTSAL ASKL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B31D643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1F5A793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82A8712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28CA11E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0DE51A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81ACAD1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E3B2DA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85149DC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18B4FA4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0</w:t>
            </w:r>
          </w:p>
        </w:tc>
      </w:tr>
      <w:tr w:rsidR="00CB086B" w:rsidRPr="00CD08BA" w14:paraId="22CB919F" w14:textId="77777777" w:rsidTr="00CB086B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9A55770" w14:textId="77777777" w:rsidR="00CB086B" w:rsidRPr="00187CAE" w:rsidRDefault="00CB086B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A.S.D. C.U.S. MACERATA CALCIO A5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7186204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D7516E2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FFBB75D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6B64DC4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AD23018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C8BE508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DDE355B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0B1A88C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A9BB715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0</w:t>
            </w:r>
          </w:p>
        </w:tc>
      </w:tr>
      <w:tr w:rsidR="00CB086B" w:rsidRPr="00CD08BA" w14:paraId="28ED2154" w14:textId="77777777" w:rsidTr="00CB086B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69E574D" w14:textId="77777777" w:rsidR="00CB086B" w:rsidRPr="00187CAE" w:rsidRDefault="00CB086B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A.S.D. CANTINE RIUNITE CSI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3881D4F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7D92EC1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1E3476E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7380BF8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C300E19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A99A93B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3FDEF3D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CFB07C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-28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DB236CD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0</w:t>
            </w:r>
          </w:p>
        </w:tc>
      </w:tr>
      <w:tr w:rsidR="00CB086B" w:rsidRPr="00CD08BA" w14:paraId="5F553A85" w14:textId="77777777" w:rsidTr="00CB086B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C24589A" w14:textId="77777777" w:rsidR="00CB086B" w:rsidRPr="00187CAE" w:rsidRDefault="00CB086B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A.S.D. ACLI AUDAX MONTECOSARO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967D18F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EDF049B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CC0AE35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6E829DC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39A811E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958051C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0C8D944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443D43B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9319CB2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0</w:t>
            </w:r>
          </w:p>
        </w:tc>
      </w:tr>
      <w:tr w:rsidR="00CB086B" w:rsidRPr="00CD08BA" w14:paraId="1AB05FF2" w14:textId="77777777" w:rsidTr="00CB086B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3B2E2B2" w14:textId="77777777" w:rsidR="00CB086B" w:rsidRPr="00187CAE" w:rsidRDefault="00CB086B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C.S.D. VIRTUS TEAM SOC.COOP.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0AFB375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F8485D1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A0E7580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7BE696C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EDF175F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F9067C3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1E96BEC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112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2DE0C89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-56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B93A867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0</w:t>
            </w:r>
          </w:p>
        </w:tc>
      </w:tr>
      <w:tr w:rsidR="00CB086B" w:rsidRPr="00CD08BA" w14:paraId="295EBEAE" w14:textId="77777777" w:rsidTr="00CB086B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B5D895F" w14:textId="77777777" w:rsidR="00CB086B" w:rsidRPr="00187CAE" w:rsidRDefault="00CB086B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A.S.D. FUTSAL FBC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E6C0622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13433AD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AAF27D8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C988BEB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33C9946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6D109A4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C6BB20B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140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A9A2531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-80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691906E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1</w:t>
            </w:r>
          </w:p>
        </w:tc>
      </w:tr>
      <w:tr w:rsidR="00CB086B" w:rsidRPr="00CD08BA" w14:paraId="0CC92C21" w14:textId="77777777" w:rsidTr="00CB086B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2C5D036" w14:textId="77777777" w:rsidR="00CB086B" w:rsidRPr="00187CAE" w:rsidRDefault="00CB086B" w:rsidP="008E1A73">
            <w:pPr>
              <w:pStyle w:val="ROWTABELLA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sq.B ACLI MANTOVANI CALCIOsq.B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9D16787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17DA3ED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C067491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EB2C4BA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B31FCB2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7B80C70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AC1DB03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9FBD004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C67FFB3" w14:textId="77777777" w:rsidR="00CB086B" w:rsidRPr="00187CAE" w:rsidRDefault="00CB086B" w:rsidP="008E1A73">
            <w:pPr>
              <w:pStyle w:val="ROWTABELLA"/>
              <w:jc w:val="center"/>
              <w:rPr>
                <w:color w:val="002060"/>
                <w:sz w:val="16"/>
                <w:szCs w:val="16"/>
              </w:rPr>
            </w:pPr>
            <w:r w:rsidRPr="00187CAE">
              <w:rPr>
                <w:color w:val="002060"/>
                <w:sz w:val="16"/>
                <w:szCs w:val="16"/>
              </w:rPr>
              <w:t>0</w:t>
            </w:r>
          </w:p>
        </w:tc>
      </w:tr>
    </w:tbl>
    <w:p w14:paraId="7D382705" w14:textId="248479EC" w:rsidR="00CB086B" w:rsidRDefault="00CB086B" w:rsidP="00C16296">
      <w:pPr>
        <w:pStyle w:val="TITOLOPRINC"/>
        <w:divId w:val="527259509"/>
        <w:rPr>
          <w:color w:val="002060"/>
          <w:sz w:val="12"/>
          <w:szCs w:val="12"/>
        </w:rPr>
      </w:pPr>
    </w:p>
    <w:p w14:paraId="562B169C" w14:textId="77777777" w:rsidR="00187CAE" w:rsidRPr="003D52F2" w:rsidRDefault="00187CAE" w:rsidP="00187CAE">
      <w:pPr>
        <w:pStyle w:val="TITOLOPRINC"/>
        <w:divId w:val="527259509"/>
        <w:rPr>
          <w:color w:val="002060"/>
        </w:rPr>
      </w:pPr>
      <w:bookmarkStart w:id="219" w:name="_Toc12618968"/>
      <w:r>
        <w:rPr>
          <w:color w:val="002060"/>
        </w:rPr>
        <w:t>FASE FINALE</w:t>
      </w:r>
      <w:bookmarkEnd w:id="219"/>
    </w:p>
    <w:tbl>
      <w:tblPr>
        <w:tblW w:w="902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4"/>
        <w:gridCol w:w="209"/>
        <w:gridCol w:w="2069"/>
        <w:gridCol w:w="209"/>
        <w:gridCol w:w="1718"/>
        <w:gridCol w:w="209"/>
        <w:gridCol w:w="1549"/>
      </w:tblGrid>
      <w:tr w:rsidR="00187CAE" w:rsidRPr="00D34730" w14:paraId="05834989" w14:textId="77777777" w:rsidTr="00187CAE">
        <w:trPr>
          <w:divId w:val="527259509"/>
          <w:trHeight w:val="240"/>
        </w:trPr>
        <w:tc>
          <w:tcPr>
            <w:tcW w:w="3064" w:type="dxa"/>
            <w:tcBorders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4E0F306B" w14:textId="79839B05" w:rsidR="00187CAE" w:rsidRPr="00D34730" w:rsidRDefault="00187CAE" w:rsidP="008E1A73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           Ottavi di Finale</w:t>
            </w:r>
            <w:r w:rsidR="00A664D8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*</w:t>
            </w:r>
          </w:p>
        </w:tc>
        <w:tc>
          <w:tcPr>
            <w:tcW w:w="209" w:type="dxa"/>
            <w:tcBorders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37C1593B" w14:textId="77777777" w:rsidR="00187CAE" w:rsidRPr="00D34730" w:rsidRDefault="00187CAE" w:rsidP="008E1A73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D34730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2069" w:type="dxa"/>
            <w:tcBorders>
              <w:top w:val="nil"/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0F88F68A" w14:textId="77777777" w:rsidR="00187CAE" w:rsidRPr="00D34730" w:rsidRDefault="00187CAE" w:rsidP="008E1A73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Quarti di Finale*</w:t>
            </w:r>
          </w:p>
        </w:tc>
        <w:tc>
          <w:tcPr>
            <w:tcW w:w="209" w:type="dxa"/>
            <w:tcBorders>
              <w:top w:val="nil"/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1466D843" w14:textId="77777777" w:rsidR="00187CAE" w:rsidRPr="00D34730" w:rsidRDefault="00187CAE" w:rsidP="008E1A73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D34730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1718" w:type="dxa"/>
            <w:tcBorders>
              <w:top w:val="nil"/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48834ACC" w14:textId="77777777" w:rsidR="00187CAE" w:rsidRPr="00D34730" w:rsidRDefault="00187CAE" w:rsidP="008E1A73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Semifinali*</w:t>
            </w:r>
          </w:p>
        </w:tc>
        <w:tc>
          <w:tcPr>
            <w:tcW w:w="209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6FD94062" w14:textId="77777777" w:rsidR="00187CAE" w:rsidRPr="00D34730" w:rsidRDefault="00187CAE" w:rsidP="008E1A73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D34730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7C87EC5B" w14:textId="77777777" w:rsidR="00187CAE" w:rsidRPr="00D34730" w:rsidRDefault="00187CAE" w:rsidP="008E1A73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Finale</w:t>
            </w:r>
          </w:p>
        </w:tc>
      </w:tr>
    </w:tbl>
    <w:p w14:paraId="18A8C498" w14:textId="77777777" w:rsidR="00187CAE" w:rsidRDefault="00187CAE" w:rsidP="00187CAE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</w:p>
    <w:tbl>
      <w:tblPr>
        <w:tblW w:w="10407" w:type="dxa"/>
        <w:tblInd w:w="6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54"/>
        <w:gridCol w:w="2268"/>
        <w:gridCol w:w="160"/>
        <w:gridCol w:w="1530"/>
        <w:gridCol w:w="11"/>
        <w:gridCol w:w="160"/>
        <w:gridCol w:w="1541"/>
        <w:gridCol w:w="1541"/>
        <w:gridCol w:w="142"/>
      </w:tblGrid>
      <w:tr w:rsidR="00187CAE" w:rsidRPr="004D4C51" w14:paraId="5B95930E" w14:textId="77777777" w:rsidTr="00187CAE">
        <w:trPr>
          <w:divId w:val="527259509"/>
          <w:trHeight w:val="300"/>
        </w:trPr>
        <w:tc>
          <w:tcPr>
            <w:tcW w:w="305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</w:tcPr>
          <w:p w14:paraId="1D8ABB0F" w14:textId="3F8C269A" w:rsidR="00187CAE" w:rsidRPr="004D4C51" w:rsidRDefault="00187CAE" w:rsidP="008E1A73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FUTSAL FBC</w:t>
            </w:r>
            <w:r w:rsidR="00A664D8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  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6E36FEFF" w14:textId="7E46AC91" w:rsidR="00187CAE" w:rsidRPr="00E94DB8" w:rsidRDefault="00A664D8" w:rsidP="00F41A5D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SENIGALLIA CALCIO</w:t>
            </w:r>
            <w:r w:rsidR="00F41A5D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 xml:space="preserve">  16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4EE16097" w14:textId="77777777" w:rsidR="00187CAE" w:rsidRPr="004D4C51" w:rsidRDefault="00187CAE" w:rsidP="008E1A73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5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4366AF" w14:textId="77777777" w:rsidR="00187CAE" w:rsidRPr="004D4C51" w:rsidRDefault="00187CAE" w:rsidP="008E1A73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C71BA5" w14:textId="77777777" w:rsidR="00187CAE" w:rsidRPr="004D4C51" w:rsidRDefault="00187CAE" w:rsidP="008E1A73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</w:tcPr>
          <w:p w14:paraId="047C5B24" w14:textId="77777777" w:rsidR="00187CAE" w:rsidRPr="004D4C51" w:rsidRDefault="00187CAE" w:rsidP="008E1A73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6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C13185" w14:textId="77777777" w:rsidR="00187CAE" w:rsidRPr="004D4C51" w:rsidRDefault="00187CAE" w:rsidP="008E1A73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187CAE" w:rsidRPr="004D4C51" w14:paraId="49028072" w14:textId="77777777" w:rsidTr="00187CAE">
        <w:trPr>
          <w:divId w:val="527259509"/>
          <w:trHeight w:val="300"/>
        </w:trPr>
        <w:tc>
          <w:tcPr>
            <w:tcW w:w="3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</w:tcPr>
          <w:p w14:paraId="143774D4" w14:textId="0BA5BDBA" w:rsidR="00187CAE" w:rsidRPr="004D4C51" w:rsidRDefault="00187CAE" w:rsidP="008E1A73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SENIGALLIA CALCIO</w:t>
            </w:r>
            <w:r w:rsidR="00A664D8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   28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899C58" w14:textId="77777777" w:rsidR="00187CAE" w:rsidRPr="00E94DB8" w:rsidRDefault="00187CAE" w:rsidP="008E1A73">
            <w:pPr>
              <w:jc w:val="center"/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03F9FB4" w14:textId="77777777" w:rsidR="00187CAE" w:rsidRPr="004D4C51" w:rsidRDefault="00187CAE" w:rsidP="008E1A73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53DE9E05" w14:textId="05EAD229" w:rsidR="00187CAE" w:rsidRPr="00E94DB8" w:rsidRDefault="00F41A5D" w:rsidP="00F41A5D">
            <w:pPr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2060"/>
                <w:sz w:val="18"/>
                <w:szCs w:val="18"/>
              </w:rPr>
              <w:t>SENIGALLIA  25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1E6119BC" w14:textId="77777777" w:rsidR="00187CAE" w:rsidRPr="004D4C51" w:rsidRDefault="00187CAE" w:rsidP="008E1A73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</w:tcPr>
          <w:p w14:paraId="0E24F4B3" w14:textId="77777777" w:rsidR="00187CAE" w:rsidRPr="004D4C51" w:rsidRDefault="00187CAE" w:rsidP="008E1A73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6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CC41BB" w14:textId="77777777" w:rsidR="00187CAE" w:rsidRPr="004D4C51" w:rsidRDefault="00187CAE" w:rsidP="008E1A73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187CAE" w:rsidRPr="004D4C51" w14:paraId="50FAD844" w14:textId="77777777" w:rsidTr="00187CAE">
        <w:trPr>
          <w:divId w:val="527259509"/>
          <w:trHeight w:val="300"/>
        </w:trPr>
        <w:tc>
          <w:tcPr>
            <w:tcW w:w="3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0066345" w14:textId="523B58FE" w:rsidR="00187CAE" w:rsidRPr="004D4C51" w:rsidRDefault="00187CAE" w:rsidP="008E1A73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TAVERNELLE</w:t>
            </w:r>
            <w:r w:rsidR="00A664D8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 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101AF6FB" w14:textId="1DD08E3C" w:rsidR="00187CAE" w:rsidRPr="00E94DB8" w:rsidRDefault="00A664D8" w:rsidP="008E1A73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 xml:space="preserve">C.U.S. MACERATA   </w:t>
            </w:r>
            <w:r w:rsidR="00F41A5D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3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581B567" w14:textId="77777777" w:rsidR="00187CAE" w:rsidRPr="004D4C51" w:rsidRDefault="00187CAE" w:rsidP="008E1A73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5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191D16" w14:textId="77777777" w:rsidR="00187CAE" w:rsidRPr="00E94DB8" w:rsidRDefault="00187CAE" w:rsidP="008E1A73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A7D8F36" w14:textId="77777777" w:rsidR="00187CAE" w:rsidRPr="004D4C51" w:rsidRDefault="00187CAE" w:rsidP="008E1A73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</w:tcPr>
          <w:p w14:paraId="7DEBE99F" w14:textId="77777777" w:rsidR="00187CAE" w:rsidRPr="004D4C51" w:rsidRDefault="00187CAE" w:rsidP="008E1A73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6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6E8540" w14:textId="77777777" w:rsidR="00187CAE" w:rsidRPr="004D4C51" w:rsidRDefault="00187CAE" w:rsidP="008E1A73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187CAE" w:rsidRPr="004D4C51" w14:paraId="5DEDD0EA" w14:textId="77777777" w:rsidTr="00187CAE">
        <w:trPr>
          <w:gridAfter w:val="1"/>
          <w:divId w:val="527259509"/>
          <w:wAfter w:w="142" w:type="dxa"/>
          <w:trHeight w:val="300"/>
        </w:trPr>
        <w:tc>
          <w:tcPr>
            <w:tcW w:w="3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24797BF" w14:textId="55FA429D" w:rsidR="00187CAE" w:rsidRPr="004D4C51" w:rsidRDefault="00187CAE" w:rsidP="008E1A73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C.U.S. MACERATA</w:t>
            </w:r>
            <w:r w:rsidR="00A664D8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  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955B91" w14:textId="77777777" w:rsidR="00187CAE" w:rsidRPr="00E94DB8" w:rsidRDefault="00187CAE" w:rsidP="008E1A73">
            <w:pPr>
              <w:jc w:val="center"/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E6BA12" w14:textId="77777777" w:rsidR="00187CAE" w:rsidRPr="004D4C51" w:rsidRDefault="00187CAE" w:rsidP="008E1A73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5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7D09B3" w14:textId="77777777" w:rsidR="00187CAE" w:rsidRPr="00E94DB8" w:rsidRDefault="00187CAE" w:rsidP="008E1A73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4E9E49A" w14:textId="77777777" w:rsidR="00187CAE" w:rsidRPr="004D4C51" w:rsidRDefault="00187CAE" w:rsidP="008E1A73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4BF3DA36" w14:textId="6B32120C" w:rsidR="00187CAE" w:rsidRPr="00E94DB8" w:rsidRDefault="00F41A5D" w:rsidP="008E1A73">
            <w:pPr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2060"/>
                <w:sz w:val="18"/>
                <w:szCs w:val="18"/>
              </w:rPr>
              <w:t>SENIGALLIA   5</w:t>
            </w:r>
          </w:p>
        </w:tc>
        <w:tc>
          <w:tcPr>
            <w:tcW w:w="1541" w:type="dxa"/>
            <w:tcBorders>
              <w:top w:val="nil"/>
              <w:left w:val="nil"/>
              <w:right w:val="nil"/>
            </w:tcBorders>
          </w:tcPr>
          <w:p w14:paraId="6507239B" w14:textId="77777777" w:rsidR="00187CAE" w:rsidRPr="00E94DB8" w:rsidRDefault="00187CAE" w:rsidP="008E1A73">
            <w:pPr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</w:tr>
      <w:tr w:rsidR="00187CAE" w:rsidRPr="004D4C51" w14:paraId="359C0DED" w14:textId="77777777" w:rsidTr="00187CAE">
        <w:trPr>
          <w:gridAfter w:val="1"/>
          <w:divId w:val="527259509"/>
          <w:wAfter w:w="142" w:type="dxa"/>
          <w:trHeight w:val="300"/>
        </w:trPr>
        <w:tc>
          <w:tcPr>
            <w:tcW w:w="3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</w:tcPr>
          <w:p w14:paraId="07749886" w14:textId="08E08913" w:rsidR="00187CAE" w:rsidRPr="004D4C51" w:rsidRDefault="00187CAE" w:rsidP="008E1A73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PIANACCIO</w:t>
            </w:r>
            <w:r w:rsidR="00A664D8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  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1F0BF54B" w14:textId="0F6BFC80" w:rsidR="00187CAE" w:rsidRPr="00E94DB8" w:rsidRDefault="00A664D8" w:rsidP="008E1A73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 xml:space="preserve">FUTBOL3    </w:t>
            </w:r>
            <w:r w:rsidR="00F41A5D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11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28CE02F5" w14:textId="77777777" w:rsidR="00187CAE" w:rsidRPr="004D4C51" w:rsidRDefault="00187CAE" w:rsidP="008E1A73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5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543A23" w14:textId="77777777" w:rsidR="00187CAE" w:rsidRPr="00E94DB8" w:rsidRDefault="00187CAE" w:rsidP="008E1A73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4470EFA" w14:textId="77777777" w:rsidR="00187CAE" w:rsidRPr="004D4C51" w:rsidRDefault="00187CAE" w:rsidP="008E1A73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54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5168ADA" w14:textId="77777777" w:rsidR="00187CAE" w:rsidRPr="00E94DB8" w:rsidRDefault="00187CAE" w:rsidP="008E1A73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541" w:type="dxa"/>
            <w:tcBorders>
              <w:left w:val="nil"/>
              <w:bottom w:val="nil"/>
            </w:tcBorders>
          </w:tcPr>
          <w:p w14:paraId="2CD9ABAE" w14:textId="77777777" w:rsidR="00187CAE" w:rsidRPr="00E94DB8" w:rsidRDefault="00187CAE" w:rsidP="008E1A73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</w:tr>
      <w:tr w:rsidR="00187CAE" w:rsidRPr="004D4C51" w14:paraId="73F0C18B" w14:textId="77777777" w:rsidTr="00187CAE">
        <w:trPr>
          <w:gridAfter w:val="1"/>
          <w:divId w:val="527259509"/>
          <w:wAfter w:w="142" w:type="dxa"/>
          <w:trHeight w:val="300"/>
        </w:trPr>
        <w:tc>
          <w:tcPr>
            <w:tcW w:w="3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</w:tcPr>
          <w:p w14:paraId="3ECEFD29" w14:textId="3FF85014" w:rsidR="00187CAE" w:rsidRPr="004D4C51" w:rsidRDefault="00187CAE" w:rsidP="008E1A73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FUTBOL3</w:t>
            </w:r>
            <w:r w:rsidR="00A664D8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   25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D2F359" w14:textId="77777777" w:rsidR="00187CAE" w:rsidRPr="00E94DB8" w:rsidRDefault="00187CAE" w:rsidP="008E1A73">
            <w:pPr>
              <w:jc w:val="center"/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8CE74ED" w14:textId="77777777" w:rsidR="00187CAE" w:rsidRPr="004D4C51" w:rsidRDefault="00187CAE" w:rsidP="008E1A73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1368688A" w14:textId="458CCA76" w:rsidR="00187CAE" w:rsidRPr="00E94DB8" w:rsidRDefault="00F41A5D" w:rsidP="008E1A73">
            <w:pPr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2060"/>
                <w:sz w:val="18"/>
                <w:szCs w:val="18"/>
              </w:rPr>
              <w:t>FUTBOL3  6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77F31B4" w14:textId="77777777" w:rsidR="00187CAE" w:rsidRPr="004D4C51" w:rsidRDefault="00187CAE" w:rsidP="008E1A73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5A28960" w14:textId="77777777" w:rsidR="00187CAE" w:rsidRPr="00E94DB8" w:rsidRDefault="00187CAE" w:rsidP="008E1A73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</w:tcBorders>
          </w:tcPr>
          <w:p w14:paraId="577D108C" w14:textId="77777777" w:rsidR="00187CAE" w:rsidRPr="00E94DB8" w:rsidRDefault="00187CAE" w:rsidP="008E1A73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</w:tr>
      <w:tr w:rsidR="00187CAE" w:rsidRPr="004D4C51" w14:paraId="39C4FC39" w14:textId="77777777" w:rsidTr="00187CAE">
        <w:trPr>
          <w:gridAfter w:val="1"/>
          <w:divId w:val="527259509"/>
          <w:wAfter w:w="142" w:type="dxa"/>
          <w:trHeight w:val="300"/>
        </w:trPr>
        <w:tc>
          <w:tcPr>
            <w:tcW w:w="3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63DE6E8" w14:textId="79C2E568" w:rsidR="00187CAE" w:rsidRPr="0028402F" w:rsidRDefault="00187CAE" w:rsidP="008E1A73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ACLI AUDAX M.COSARO</w:t>
            </w:r>
            <w:r w:rsidR="00A664D8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 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3FD04466" w14:textId="3DD928C4" w:rsidR="00187CAE" w:rsidRPr="00E94DB8" w:rsidRDefault="00A664D8" w:rsidP="008E1A73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 xml:space="preserve">AUDAX 1970   </w:t>
            </w:r>
            <w:r w:rsidR="00F41A5D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8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3DCC91C" w14:textId="77777777" w:rsidR="00187CAE" w:rsidRPr="004D4C51" w:rsidRDefault="00187CAE" w:rsidP="008E1A73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5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1BF8A9" w14:textId="77777777" w:rsidR="00187CAE" w:rsidRPr="00E94DB8" w:rsidRDefault="00187CAE" w:rsidP="008E1A73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1F3BCB" w14:textId="77777777" w:rsidR="00187CAE" w:rsidRPr="004D4C51" w:rsidRDefault="00187CAE" w:rsidP="008E1A73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D45B0C3" w14:textId="77777777" w:rsidR="00187CAE" w:rsidRPr="00E94DB8" w:rsidRDefault="00187CAE" w:rsidP="008E1A73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</w:tcBorders>
          </w:tcPr>
          <w:p w14:paraId="559B16C2" w14:textId="77777777" w:rsidR="00187CAE" w:rsidRPr="00E94DB8" w:rsidRDefault="00187CAE" w:rsidP="008E1A73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</w:tr>
      <w:tr w:rsidR="00187CAE" w:rsidRPr="004D4C51" w14:paraId="731ADA6A" w14:textId="77777777" w:rsidTr="00187CAE">
        <w:trPr>
          <w:gridAfter w:val="1"/>
          <w:divId w:val="527259509"/>
          <w:wAfter w:w="142" w:type="dxa"/>
          <w:trHeight w:val="300"/>
        </w:trPr>
        <w:tc>
          <w:tcPr>
            <w:tcW w:w="3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50CF830" w14:textId="11F87E4C" w:rsidR="00187CAE" w:rsidRPr="0028402F" w:rsidRDefault="00187CAE" w:rsidP="00A664D8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AUDAX 1970 S.ANGELO</w:t>
            </w:r>
            <w:r w:rsidR="00A664D8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 13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9A2F56" w14:textId="77777777" w:rsidR="00187CAE" w:rsidRPr="00E94DB8" w:rsidRDefault="00187CAE" w:rsidP="008E1A73">
            <w:pPr>
              <w:jc w:val="center"/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16F7A5" w14:textId="77777777" w:rsidR="00187CAE" w:rsidRPr="004D4C51" w:rsidRDefault="00187CAE" w:rsidP="008E1A73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5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274318" w14:textId="77777777" w:rsidR="00187CAE" w:rsidRPr="00E94DB8" w:rsidRDefault="00187CAE" w:rsidP="008E1A73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45B480" w14:textId="77777777" w:rsidR="00187CAE" w:rsidRPr="004D4C51" w:rsidRDefault="00187CAE" w:rsidP="008E1A73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D2A88F6" w14:textId="77777777" w:rsidR="00187CAE" w:rsidRPr="00E94DB8" w:rsidRDefault="00187CAE" w:rsidP="008E1A73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541" w:type="dxa"/>
            <w:tcBorders>
              <w:top w:val="nil"/>
              <w:left w:val="nil"/>
            </w:tcBorders>
          </w:tcPr>
          <w:p w14:paraId="13D525E1" w14:textId="77777777" w:rsidR="00187CAE" w:rsidRPr="00E94DB8" w:rsidRDefault="00187CAE" w:rsidP="008E1A73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</w:tr>
      <w:tr w:rsidR="00187CAE" w:rsidRPr="004D4C51" w14:paraId="6150A053" w14:textId="77777777" w:rsidTr="00187CAE">
        <w:trPr>
          <w:gridAfter w:val="1"/>
          <w:divId w:val="527259509"/>
          <w:wAfter w:w="142" w:type="dxa"/>
          <w:trHeight w:val="300"/>
        </w:trPr>
        <w:tc>
          <w:tcPr>
            <w:tcW w:w="3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39FEC1" w14:textId="77777777" w:rsidR="00187CAE" w:rsidRPr="0028402F" w:rsidRDefault="00187CAE" w:rsidP="008E1A73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EF21D6" w14:textId="77777777" w:rsidR="00187CAE" w:rsidRPr="00E94DB8" w:rsidRDefault="00187CAE" w:rsidP="008E1A73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F1BB8C" w14:textId="77777777" w:rsidR="00187CAE" w:rsidRPr="004D4C51" w:rsidRDefault="00187CAE" w:rsidP="008E1A73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5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B4DB86" w14:textId="77777777" w:rsidR="00187CAE" w:rsidRPr="00E94DB8" w:rsidRDefault="00187CAE" w:rsidP="008E1A73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569294" w14:textId="77777777" w:rsidR="00187CAE" w:rsidRPr="004D4C51" w:rsidRDefault="00187CAE" w:rsidP="008E1A73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C41E4A5" w14:textId="77777777" w:rsidR="00187CAE" w:rsidRPr="00E94DB8" w:rsidRDefault="00187CAE" w:rsidP="008E1A73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</w:tcBorders>
          </w:tcPr>
          <w:p w14:paraId="06ED8694" w14:textId="210D5037" w:rsidR="00187CAE" w:rsidRPr="00E94DB8" w:rsidRDefault="00F41A5D" w:rsidP="008E1A73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2060"/>
                <w:sz w:val="18"/>
                <w:szCs w:val="18"/>
              </w:rPr>
              <w:t>SENIGALLIA</w:t>
            </w:r>
          </w:p>
        </w:tc>
      </w:tr>
      <w:tr w:rsidR="00187CAE" w:rsidRPr="004D4C51" w14:paraId="6442173A" w14:textId="77777777" w:rsidTr="00187CAE">
        <w:trPr>
          <w:gridAfter w:val="1"/>
          <w:divId w:val="527259509"/>
          <w:wAfter w:w="142" w:type="dxa"/>
          <w:trHeight w:val="300"/>
        </w:trPr>
        <w:tc>
          <w:tcPr>
            <w:tcW w:w="305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</w:tcPr>
          <w:p w14:paraId="6D2371B5" w14:textId="68F6F834" w:rsidR="00187CAE" w:rsidRPr="0028402F" w:rsidRDefault="00187CAE" w:rsidP="008E1A73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VIRTUS TEAM S.C.</w:t>
            </w:r>
            <w:r w:rsidR="00A664D8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  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03CE19A1" w14:textId="17EA4DFE" w:rsidR="00187CAE" w:rsidRPr="00E94DB8" w:rsidRDefault="00A664D8" w:rsidP="008E1A73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 xml:space="preserve">AMICI DEL CENTROS. </w:t>
            </w:r>
            <w:r w:rsidR="00F41A5D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24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14B9E61F" w14:textId="77777777" w:rsidR="00187CAE" w:rsidRPr="004D4C51" w:rsidRDefault="00187CAE" w:rsidP="008E1A73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5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BDE251" w14:textId="77777777" w:rsidR="00187CAE" w:rsidRPr="00E94DB8" w:rsidRDefault="00187CAE" w:rsidP="008E1A73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A019F7" w14:textId="77777777" w:rsidR="00187CAE" w:rsidRPr="004D4C51" w:rsidRDefault="00187CAE" w:rsidP="008E1A73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610D8B9" w14:textId="77777777" w:rsidR="00187CAE" w:rsidRPr="00E94DB8" w:rsidRDefault="00187CAE" w:rsidP="008E1A73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nil"/>
            </w:tcBorders>
          </w:tcPr>
          <w:p w14:paraId="1F56E955" w14:textId="77777777" w:rsidR="00187CAE" w:rsidRPr="00E94DB8" w:rsidRDefault="00187CAE" w:rsidP="008E1A73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</w:tr>
      <w:tr w:rsidR="00187CAE" w:rsidRPr="004D4C51" w14:paraId="10546B9B" w14:textId="77777777" w:rsidTr="00187CAE">
        <w:trPr>
          <w:gridAfter w:val="1"/>
          <w:divId w:val="527259509"/>
          <w:wAfter w:w="142" w:type="dxa"/>
          <w:trHeight w:val="300"/>
        </w:trPr>
        <w:tc>
          <w:tcPr>
            <w:tcW w:w="3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</w:tcPr>
          <w:p w14:paraId="5681F27F" w14:textId="34E8542B" w:rsidR="00187CAE" w:rsidRPr="0028402F" w:rsidRDefault="00187CAE" w:rsidP="00A664D8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AMICI DEL CENTROS.</w:t>
            </w:r>
            <w:r w:rsidR="00A664D8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  20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40D797" w14:textId="77777777" w:rsidR="00187CAE" w:rsidRPr="00E94DB8" w:rsidRDefault="00187CAE" w:rsidP="008E1A73">
            <w:pPr>
              <w:jc w:val="center"/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C9B9373" w14:textId="77777777" w:rsidR="00187CAE" w:rsidRPr="004D4C51" w:rsidRDefault="00187CAE" w:rsidP="008E1A73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17746338" w14:textId="466FF34F" w:rsidR="00187CAE" w:rsidRPr="00E94DB8" w:rsidRDefault="00F41A5D" w:rsidP="008E1A73">
            <w:pPr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2060"/>
                <w:sz w:val="18"/>
                <w:szCs w:val="18"/>
              </w:rPr>
              <w:t>AMICI D.C.SP.10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670F16E9" w14:textId="77777777" w:rsidR="00187CAE" w:rsidRPr="004D4C51" w:rsidRDefault="00187CAE" w:rsidP="008E1A73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8EED1FE" w14:textId="77777777" w:rsidR="00187CAE" w:rsidRPr="00E94DB8" w:rsidRDefault="00187CAE" w:rsidP="008E1A73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</w:tcBorders>
          </w:tcPr>
          <w:p w14:paraId="0CFAE5F4" w14:textId="77777777" w:rsidR="00187CAE" w:rsidRPr="00E94DB8" w:rsidRDefault="00187CAE" w:rsidP="008E1A73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</w:tr>
      <w:tr w:rsidR="00187CAE" w:rsidRPr="004D4C51" w14:paraId="3951BBF8" w14:textId="77777777" w:rsidTr="00187CAE">
        <w:trPr>
          <w:gridAfter w:val="1"/>
          <w:divId w:val="527259509"/>
          <w:wAfter w:w="142" w:type="dxa"/>
          <w:trHeight w:val="300"/>
        </w:trPr>
        <w:tc>
          <w:tcPr>
            <w:tcW w:w="3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1B0C1FF" w14:textId="055F3112" w:rsidR="00187CAE" w:rsidRPr="0028402F" w:rsidRDefault="00187CAE" w:rsidP="008E1A73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ITALSERVICE C5</w:t>
            </w:r>
            <w:r w:rsidR="00A664D8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   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450F1F50" w14:textId="3CAEEFA5" w:rsidR="00187CAE" w:rsidRPr="00E94DB8" w:rsidRDefault="00A664D8" w:rsidP="008E1A73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 xml:space="preserve">ITALSERVICE C5   </w:t>
            </w:r>
            <w:r w:rsidR="00F41A5D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1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0312B6F" w14:textId="77777777" w:rsidR="00187CAE" w:rsidRPr="004D4C51" w:rsidRDefault="00187CAE" w:rsidP="008E1A73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5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5C2654" w14:textId="77777777" w:rsidR="00187CAE" w:rsidRPr="00E94DB8" w:rsidRDefault="00187CAE" w:rsidP="008E1A73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F3738A9" w14:textId="77777777" w:rsidR="00187CAE" w:rsidRPr="004D4C51" w:rsidRDefault="00187CAE" w:rsidP="008E1A73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4858490" w14:textId="77777777" w:rsidR="00187CAE" w:rsidRPr="00E94DB8" w:rsidRDefault="00187CAE" w:rsidP="008E1A73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</w:tcBorders>
          </w:tcPr>
          <w:p w14:paraId="613B41A2" w14:textId="77777777" w:rsidR="00187CAE" w:rsidRPr="00E94DB8" w:rsidRDefault="00187CAE" w:rsidP="008E1A73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</w:tr>
      <w:tr w:rsidR="00187CAE" w:rsidRPr="004D4C51" w14:paraId="23B0C365" w14:textId="77777777" w:rsidTr="00187CAE">
        <w:trPr>
          <w:gridAfter w:val="1"/>
          <w:divId w:val="527259509"/>
          <w:wAfter w:w="142" w:type="dxa"/>
          <w:trHeight w:val="300"/>
        </w:trPr>
        <w:tc>
          <w:tcPr>
            <w:tcW w:w="3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FA4E3F3" w14:textId="219D8DED" w:rsidR="00187CAE" w:rsidRPr="0028402F" w:rsidRDefault="00187CAE" w:rsidP="008E1A73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FUTSAL ASKL</w:t>
            </w:r>
            <w:r w:rsidR="00A664D8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  4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C9A65C" w14:textId="77777777" w:rsidR="00187CAE" w:rsidRPr="00E94DB8" w:rsidRDefault="00187CAE" w:rsidP="008E1A73">
            <w:pPr>
              <w:jc w:val="center"/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000365" w14:textId="77777777" w:rsidR="00187CAE" w:rsidRPr="004D4C51" w:rsidRDefault="00187CAE" w:rsidP="008E1A73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5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8F09B7" w14:textId="77777777" w:rsidR="00187CAE" w:rsidRPr="00E94DB8" w:rsidRDefault="00187CAE" w:rsidP="008E1A73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3748B05" w14:textId="77777777" w:rsidR="00187CAE" w:rsidRPr="004D4C51" w:rsidRDefault="00187CAE" w:rsidP="008E1A73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9061AFB" w14:textId="4B57FC63" w:rsidR="00187CAE" w:rsidRPr="00E94DB8" w:rsidRDefault="00F41A5D" w:rsidP="008E1A73">
            <w:pPr>
              <w:rPr>
                <w:rFonts w:ascii="Arial" w:hAnsi="Arial" w:cs="Arial"/>
                <w:b/>
                <w:color w:val="002060"/>
                <w:sz w:val="17"/>
                <w:szCs w:val="17"/>
              </w:rPr>
            </w:pPr>
            <w:r>
              <w:rPr>
                <w:rFonts w:ascii="Arial" w:hAnsi="Arial" w:cs="Arial"/>
                <w:b/>
                <w:color w:val="002060"/>
                <w:sz w:val="17"/>
                <w:szCs w:val="17"/>
              </w:rPr>
              <w:t>AMICI D.C.S.  2</w:t>
            </w:r>
          </w:p>
        </w:tc>
        <w:tc>
          <w:tcPr>
            <w:tcW w:w="1541" w:type="dxa"/>
            <w:tcBorders>
              <w:top w:val="nil"/>
              <w:left w:val="nil"/>
            </w:tcBorders>
          </w:tcPr>
          <w:p w14:paraId="3A45D2B2" w14:textId="77777777" w:rsidR="00187CAE" w:rsidRPr="00E94DB8" w:rsidRDefault="00187CAE" w:rsidP="008E1A73">
            <w:pPr>
              <w:rPr>
                <w:rFonts w:ascii="Arial" w:hAnsi="Arial" w:cs="Arial"/>
                <w:b/>
                <w:color w:val="002060"/>
                <w:sz w:val="17"/>
                <w:szCs w:val="17"/>
              </w:rPr>
            </w:pPr>
          </w:p>
        </w:tc>
      </w:tr>
      <w:tr w:rsidR="00187CAE" w:rsidRPr="004D4C51" w14:paraId="0482A6F0" w14:textId="77777777" w:rsidTr="00187CAE">
        <w:trPr>
          <w:divId w:val="527259509"/>
          <w:trHeight w:val="300"/>
        </w:trPr>
        <w:tc>
          <w:tcPr>
            <w:tcW w:w="3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</w:tcPr>
          <w:p w14:paraId="4F44AD2B" w14:textId="2D358059" w:rsidR="00187CAE" w:rsidRPr="0028402F" w:rsidRDefault="00187CAE" w:rsidP="008E1A73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BULDOG T.N.T.</w:t>
            </w:r>
            <w:r w:rsidR="00A664D8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  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18B41C4C" w14:textId="2B9D0B23" w:rsidR="00187CAE" w:rsidRPr="00E94DB8" w:rsidRDefault="00A664D8" w:rsidP="008E1A73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ACLI MANTOVANI    6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50AE42A3" w14:textId="77777777" w:rsidR="00187CAE" w:rsidRPr="004D4C51" w:rsidRDefault="00187CAE" w:rsidP="008E1A73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5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3F3571" w14:textId="77777777" w:rsidR="00187CAE" w:rsidRPr="00E94DB8" w:rsidRDefault="00187CAE" w:rsidP="008E1A73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BF1FBCE" w14:textId="77777777" w:rsidR="00187CAE" w:rsidRPr="004D4C51" w:rsidRDefault="00187CAE" w:rsidP="008E1A73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</w:tcPr>
          <w:p w14:paraId="4D55D9D0" w14:textId="77777777" w:rsidR="00187CAE" w:rsidRPr="004D4C51" w:rsidRDefault="00187CAE" w:rsidP="008E1A73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6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91E171" w14:textId="77777777" w:rsidR="00187CAE" w:rsidRPr="004D4C51" w:rsidRDefault="00187CAE" w:rsidP="008E1A73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187CAE" w:rsidRPr="004D4C51" w14:paraId="05654146" w14:textId="77777777" w:rsidTr="00187CAE">
        <w:trPr>
          <w:divId w:val="527259509"/>
          <w:trHeight w:val="300"/>
        </w:trPr>
        <w:tc>
          <w:tcPr>
            <w:tcW w:w="3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</w:tcPr>
          <w:p w14:paraId="234AF478" w14:textId="04AEFBD8" w:rsidR="00187CAE" w:rsidRPr="0028402F" w:rsidRDefault="00187CAE" w:rsidP="008E1A73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ACLI MANTOVANI</w:t>
            </w:r>
            <w:r w:rsidR="00A664D8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  18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916AAD" w14:textId="77777777" w:rsidR="00187CAE" w:rsidRPr="00E94DB8" w:rsidRDefault="00187CAE" w:rsidP="008E1A73">
            <w:pPr>
              <w:jc w:val="center"/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EB6227A" w14:textId="77777777" w:rsidR="00187CAE" w:rsidRPr="004D4C51" w:rsidRDefault="00187CAE" w:rsidP="008E1A73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4C555B91" w14:textId="0CE221AA" w:rsidR="00187CAE" w:rsidRPr="00373E67" w:rsidRDefault="00A664D8" w:rsidP="008E1A73">
            <w:pPr>
              <w:ind w:right="-538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2060"/>
                <w:sz w:val="18"/>
                <w:szCs w:val="18"/>
              </w:rPr>
              <w:t>A.MANTOVANI</w:t>
            </w:r>
            <w:r w:rsidR="00F41A5D">
              <w:rPr>
                <w:rFonts w:ascii="Arial" w:hAnsi="Arial" w:cs="Arial"/>
                <w:b/>
                <w:color w:val="002060"/>
                <w:sz w:val="18"/>
                <w:szCs w:val="18"/>
              </w:rPr>
              <w:t xml:space="preserve"> 9</w:t>
            </w:r>
          </w:p>
        </w:tc>
        <w:tc>
          <w:tcPr>
            <w:tcW w:w="17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1A69AD4" w14:textId="77777777" w:rsidR="00187CAE" w:rsidRPr="00373E67" w:rsidRDefault="00187CAE" w:rsidP="008E1A73">
            <w:pPr>
              <w:jc w:val="right"/>
              <w:rPr>
                <w:rFonts w:ascii="Arial" w:hAnsi="Arial" w:cs="Arial"/>
                <w:b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</w:tcPr>
          <w:p w14:paraId="6F8E5FA0" w14:textId="77777777" w:rsidR="00187CAE" w:rsidRPr="004D4C51" w:rsidRDefault="00187CAE" w:rsidP="008E1A73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6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F76833" w14:textId="77777777" w:rsidR="00187CAE" w:rsidRPr="004D4C51" w:rsidRDefault="00187CAE" w:rsidP="008E1A73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187CAE" w:rsidRPr="004D4C51" w14:paraId="261C4B4B" w14:textId="77777777" w:rsidTr="00187CAE">
        <w:trPr>
          <w:divId w:val="527259509"/>
          <w:trHeight w:val="300"/>
        </w:trPr>
        <w:tc>
          <w:tcPr>
            <w:tcW w:w="3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885DE9E" w14:textId="370B413A" w:rsidR="00187CAE" w:rsidRPr="0028402F" w:rsidRDefault="00187CAE" w:rsidP="008E1A73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CANTINE RIUNITE CSI</w:t>
            </w:r>
            <w:r w:rsidR="00A664D8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  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62BA121D" w14:textId="059EE554" w:rsidR="00187CAE" w:rsidRPr="00E94DB8" w:rsidRDefault="00A664D8" w:rsidP="008E1A73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REAL S.COSTANZO   4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755BDA7" w14:textId="77777777" w:rsidR="00187CAE" w:rsidRPr="004D4C51" w:rsidRDefault="00187CAE" w:rsidP="008E1A73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5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595E59" w14:textId="77777777" w:rsidR="00187CAE" w:rsidRPr="004D4C51" w:rsidRDefault="00187CAE" w:rsidP="008E1A73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855C64" w14:textId="77777777" w:rsidR="00187CAE" w:rsidRPr="004D4C51" w:rsidRDefault="00187CAE" w:rsidP="008E1A73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</w:tcPr>
          <w:p w14:paraId="41363CEC" w14:textId="77777777" w:rsidR="00187CAE" w:rsidRPr="004D4C51" w:rsidRDefault="00187CAE" w:rsidP="008E1A73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6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CC0658" w14:textId="77777777" w:rsidR="00187CAE" w:rsidRPr="004D4C51" w:rsidRDefault="00187CAE" w:rsidP="008E1A73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187CAE" w:rsidRPr="00FB7100" w14:paraId="6B30E90B" w14:textId="77777777" w:rsidTr="00187CAE">
        <w:trPr>
          <w:divId w:val="527259509"/>
          <w:trHeight w:val="300"/>
        </w:trPr>
        <w:tc>
          <w:tcPr>
            <w:tcW w:w="3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6813040" w14:textId="7835F1B6" w:rsidR="00187CAE" w:rsidRPr="0028402F" w:rsidRDefault="00187CAE" w:rsidP="008E1A73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REAL S.COSTANZO</w:t>
            </w:r>
            <w:r w:rsidR="00A664D8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   12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24BCF9" w14:textId="77777777" w:rsidR="00187CAE" w:rsidRPr="008A1A2E" w:rsidRDefault="00187CAE" w:rsidP="008E1A73">
            <w:pPr>
              <w:jc w:val="center"/>
              <w:rPr>
                <w:rFonts w:ascii="Arial" w:hAnsi="Arial" w:cs="Arial"/>
                <w:b/>
                <w:bCs/>
                <w:color w:val="00009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727F5D" w14:textId="77777777" w:rsidR="00187CAE" w:rsidRPr="00FB7100" w:rsidRDefault="00187CAE" w:rsidP="008E1A73">
            <w:pPr>
              <w:rPr>
                <w:rFonts w:ascii="Arial" w:hAnsi="Arial" w:cs="Arial"/>
                <w:color w:val="000090"/>
                <w:sz w:val="10"/>
                <w:szCs w:val="10"/>
              </w:rPr>
            </w:pPr>
          </w:p>
        </w:tc>
        <w:tc>
          <w:tcPr>
            <w:tcW w:w="15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8CE3A3" w14:textId="77777777" w:rsidR="00187CAE" w:rsidRPr="00FB7100" w:rsidRDefault="00187CAE" w:rsidP="008E1A73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059750" w14:textId="77777777" w:rsidR="00187CAE" w:rsidRPr="00FB7100" w:rsidRDefault="00187CAE" w:rsidP="008E1A73">
            <w:pPr>
              <w:jc w:val="right"/>
              <w:rPr>
                <w:rFonts w:ascii="Arial" w:hAnsi="Arial" w:cs="Arial"/>
                <w:i/>
                <w:iCs/>
                <w:color w:val="000090"/>
                <w:sz w:val="10"/>
                <w:szCs w:val="10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</w:tcPr>
          <w:p w14:paraId="458AD39F" w14:textId="77777777" w:rsidR="00187CAE" w:rsidRPr="00FB7100" w:rsidRDefault="00187CAE" w:rsidP="008E1A73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16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E54264" w14:textId="77777777" w:rsidR="00187CAE" w:rsidRPr="00FB7100" w:rsidRDefault="00187CAE" w:rsidP="008E1A73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</w:tbl>
    <w:p w14:paraId="4E69286E" w14:textId="77777777" w:rsidR="00187CAE" w:rsidRDefault="00187CAE" w:rsidP="00187CAE">
      <w:pPr>
        <w:pStyle w:val="TITOLOPRINC"/>
        <w:jc w:val="left"/>
        <w:divId w:val="527259509"/>
        <w:rPr>
          <w:b w:val="0"/>
          <w:color w:val="002060"/>
          <w:sz w:val="22"/>
          <w:szCs w:val="22"/>
        </w:rPr>
      </w:pPr>
      <w:bookmarkStart w:id="220" w:name="_Toc12618969"/>
      <w:r w:rsidRPr="00521205">
        <w:rPr>
          <w:b w:val="0"/>
          <w:i/>
          <w:color w:val="002060"/>
          <w:sz w:val="22"/>
          <w:szCs w:val="22"/>
        </w:rPr>
        <w:lastRenderedPageBreak/>
        <w:t>* risultato aggregato (andata + ritorno)</w:t>
      </w:r>
      <w:bookmarkEnd w:id="220"/>
    </w:p>
    <w:p w14:paraId="09461619" w14:textId="2031F9A7" w:rsidR="00187CAE" w:rsidRPr="00CB086B" w:rsidRDefault="00187CAE" w:rsidP="00187CAE">
      <w:pPr>
        <w:pStyle w:val="TITOLOPRINC"/>
        <w:jc w:val="left"/>
        <w:divId w:val="527259509"/>
        <w:rPr>
          <w:color w:val="002060"/>
          <w:sz w:val="12"/>
          <w:szCs w:val="12"/>
        </w:rPr>
      </w:pPr>
      <w:bookmarkStart w:id="221" w:name="_Toc12618970"/>
      <w:r>
        <w:rPr>
          <w:b w:val="0"/>
          <w:color w:val="002060"/>
          <w:sz w:val="22"/>
          <w:szCs w:val="22"/>
        </w:rPr>
        <w:t>La Società SENIGALLIA CALCIO è Campione Regionale Calcio a Cinque Under 15.</w:t>
      </w:r>
      <w:bookmarkEnd w:id="221"/>
    </w:p>
    <w:p w14:paraId="1BE7F9AC" w14:textId="181BCA9A" w:rsidR="00C16296" w:rsidRPr="00457470" w:rsidRDefault="00C16296" w:rsidP="00C16296">
      <w:pPr>
        <w:pStyle w:val="TITOLOPRINC"/>
        <w:divId w:val="527259509"/>
        <w:rPr>
          <w:color w:val="002060"/>
        </w:rPr>
      </w:pPr>
      <w:bookmarkStart w:id="222" w:name="_Toc12618971"/>
      <w:r>
        <w:rPr>
          <w:color w:val="002060"/>
        </w:rPr>
        <w:t>GRADUATORIA COPPA DISCIPLINA</w:t>
      </w:r>
      <w:bookmarkEnd w:id="222"/>
    </w:p>
    <w:p w14:paraId="2D61F09C" w14:textId="77777777" w:rsidR="00C16296" w:rsidRPr="00C16296" w:rsidRDefault="00C16296" w:rsidP="00C16296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C16296">
        <w:rPr>
          <w:rStyle w:val="Enfasigrassetto"/>
          <w:rFonts w:ascii="Courier New" w:hAnsi="Courier New" w:cs="Courier New"/>
          <w:b w:val="0"/>
          <w:color w:val="002060"/>
        </w:rPr>
        <w:t xml:space="preserve">                          TOTALE PUNTI   SOCIETA DIRIGENTI   TECNICI CALCIATORI</w:t>
      </w:r>
    </w:p>
    <w:p w14:paraId="1DC409DA" w14:textId="77777777" w:rsidR="00C16296" w:rsidRPr="00C16296" w:rsidRDefault="00C16296" w:rsidP="00C16296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C16296">
        <w:rPr>
          <w:rStyle w:val="Enfasigrassetto"/>
          <w:rFonts w:ascii="Courier New" w:hAnsi="Courier New" w:cs="Courier New"/>
          <w:b w:val="0"/>
          <w:color w:val="002060"/>
        </w:rPr>
        <w:t xml:space="preserve"> ACLI MANTOVANI CALCIOsq.B  B</w:t>
      </w:r>
    </w:p>
    <w:p w14:paraId="04BAA2DA" w14:textId="77777777" w:rsidR="00C16296" w:rsidRPr="00C16296" w:rsidRDefault="00C16296" w:rsidP="00C16296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C16296">
        <w:rPr>
          <w:rStyle w:val="Enfasigrassetto"/>
          <w:rFonts w:ascii="Courier New" w:hAnsi="Courier New" w:cs="Courier New"/>
          <w:b w:val="0"/>
          <w:color w:val="002060"/>
        </w:rPr>
        <w:t xml:space="preserve"> TAVERNELLE                OF</w:t>
      </w:r>
    </w:p>
    <w:p w14:paraId="07063095" w14:textId="77777777" w:rsidR="00C16296" w:rsidRPr="00C16296" w:rsidRDefault="00C16296" w:rsidP="00C16296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C16296">
        <w:rPr>
          <w:rStyle w:val="Enfasigrassetto"/>
          <w:rFonts w:ascii="Courier New" w:hAnsi="Courier New" w:cs="Courier New"/>
          <w:b w:val="0"/>
          <w:color w:val="002060"/>
        </w:rPr>
        <w:t xml:space="preserve"> AMICI DEL CENTROSOCIOsq.B  A      ,15                                      ,15</w:t>
      </w:r>
    </w:p>
    <w:p w14:paraId="13827E20" w14:textId="77777777" w:rsidR="00C16296" w:rsidRPr="00C16296" w:rsidRDefault="00C16296" w:rsidP="00C16296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C16296">
        <w:rPr>
          <w:rStyle w:val="Enfasigrassetto"/>
          <w:rFonts w:ascii="Courier New" w:hAnsi="Courier New" w:cs="Courier New"/>
          <w:b w:val="0"/>
          <w:color w:val="002060"/>
        </w:rPr>
        <w:t xml:space="preserve"> BULDOG T.N.T. LUCREZIA    OF      ,15                                      ,15</w:t>
      </w:r>
    </w:p>
    <w:p w14:paraId="102D5BBB" w14:textId="77777777" w:rsidR="00C16296" w:rsidRPr="00C16296" w:rsidRDefault="00C16296" w:rsidP="00C16296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C16296">
        <w:rPr>
          <w:rStyle w:val="Enfasigrassetto"/>
          <w:rFonts w:ascii="Courier New" w:hAnsi="Courier New" w:cs="Courier New"/>
          <w:b w:val="0"/>
          <w:color w:val="002060"/>
        </w:rPr>
        <w:t xml:space="preserve"> C.U.S. MACERATA CALCIO A5 QF      ,15                                      ,15</w:t>
      </w:r>
    </w:p>
    <w:p w14:paraId="3724E110" w14:textId="77777777" w:rsidR="00C16296" w:rsidRPr="00C16296" w:rsidRDefault="00C16296" w:rsidP="00C16296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C16296">
        <w:rPr>
          <w:rStyle w:val="Enfasigrassetto"/>
          <w:rFonts w:ascii="Courier New" w:hAnsi="Courier New" w:cs="Courier New"/>
          <w:b w:val="0"/>
          <w:color w:val="002060"/>
        </w:rPr>
        <w:t xml:space="preserve"> PIANACCIO                 OF      ,15                                      ,15</w:t>
      </w:r>
    </w:p>
    <w:p w14:paraId="1CDAEB45" w14:textId="77777777" w:rsidR="00C16296" w:rsidRPr="00C16296" w:rsidRDefault="00C16296" w:rsidP="00C16296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C16296">
        <w:rPr>
          <w:rStyle w:val="Enfasigrassetto"/>
          <w:rFonts w:ascii="Courier New" w:hAnsi="Courier New" w:cs="Courier New"/>
          <w:b w:val="0"/>
          <w:color w:val="002060"/>
        </w:rPr>
        <w:t xml:space="preserve"> FUTBOL3                   QF      ,30                                      ,30</w:t>
      </w:r>
    </w:p>
    <w:p w14:paraId="15808259" w14:textId="77777777" w:rsidR="00C16296" w:rsidRPr="00C16296" w:rsidRDefault="00C16296" w:rsidP="00C16296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C16296">
        <w:rPr>
          <w:rStyle w:val="Enfasigrassetto"/>
          <w:rFonts w:ascii="Courier New" w:hAnsi="Courier New" w:cs="Courier New"/>
          <w:b w:val="0"/>
          <w:color w:val="002060"/>
        </w:rPr>
        <w:t xml:space="preserve"> SENIGALLIA CALCIO         QF      ,30                                      ,30</w:t>
      </w:r>
    </w:p>
    <w:p w14:paraId="7E15405C" w14:textId="77777777" w:rsidR="00C16296" w:rsidRPr="00C16296" w:rsidRDefault="00C16296" w:rsidP="00C16296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C16296">
        <w:rPr>
          <w:rStyle w:val="Enfasigrassetto"/>
          <w:rFonts w:ascii="Courier New" w:hAnsi="Courier New" w:cs="Courier New"/>
          <w:b w:val="0"/>
          <w:color w:val="002060"/>
        </w:rPr>
        <w:t xml:space="preserve"> REAL S.COSTANZO CALCIO 5  QF      ,45                                      ,45</w:t>
      </w:r>
    </w:p>
    <w:p w14:paraId="1052F3D3" w14:textId="77777777" w:rsidR="00C16296" w:rsidRPr="00C16296" w:rsidRDefault="00C16296" w:rsidP="00C16296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C16296">
        <w:rPr>
          <w:rStyle w:val="Enfasigrassetto"/>
          <w:rFonts w:ascii="Courier New" w:hAnsi="Courier New" w:cs="Courier New"/>
          <w:b w:val="0"/>
          <w:color w:val="002060"/>
        </w:rPr>
        <w:t xml:space="preserve"> AMICI DEL CENTROSOCIO SP. QF      ,60                                      ,60</w:t>
      </w:r>
    </w:p>
    <w:p w14:paraId="5960966E" w14:textId="77777777" w:rsidR="00C16296" w:rsidRPr="00C16296" w:rsidRDefault="00C16296" w:rsidP="00C16296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C16296">
        <w:rPr>
          <w:rStyle w:val="Enfasigrassetto"/>
          <w:rFonts w:ascii="Courier New" w:hAnsi="Courier New" w:cs="Courier New"/>
          <w:b w:val="0"/>
          <w:color w:val="002060"/>
        </w:rPr>
        <w:t xml:space="preserve"> CANTINE RIUNITE CSI       OF      ,75                                      ,75</w:t>
      </w:r>
    </w:p>
    <w:p w14:paraId="6977DD50" w14:textId="77777777" w:rsidR="00C16296" w:rsidRPr="00C16296" w:rsidRDefault="00C16296" w:rsidP="00C16296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C16296">
        <w:rPr>
          <w:rStyle w:val="Enfasigrassetto"/>
          <w:rFonts w:ascii="Courier New" w:hAnsi="Courier New" w:cs="Courier New"/>
          <w:b w:val="0"/>
          <w:color w:val="002060"/>
        </w:rPr>
        <w:t xml:space="preserve"> FUTSAL ASKL               OF      ,90                                      ,90</w:t>
      </w:r>
    </w:p>
    <w:p w14:paraId="367240B9" w14:textId="77777777" w:rsidR="00C16296" w:rsidRPr="00C16296" w:rsidRDefault="00C16296" w:rsidP="00C16296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C16296">
        <w:rPr>
          <w:rStyle w:val="Enfasigrassetto"/>
          <w:rFonts w:ascii="Courier New" w:hAnsi="Courier New" w:cs="Courier New"/>
          <w:b w:val="0"/>
          <w:color w:val="002060"/>
        </w:rPr>
        <w:t xml:space="preserve"> AUDAX 1970 S.ANGELO       QF     1,05                                     1,05</w:t>
      </w:r>
    </w:p>
    <w:p w14:paraId="5829B9F2" w14:textId="77777777" w:rsidR="00C16296" w:rsidRPr="00C16296" w:rsidRDefault="00C16296" w:rsidP="00C16296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C16296">
        <w:rPr>
          <w:rStyle w:val="Enfasigrassetto"/>
          <w:rFonts w:ascii="Courier New" w:hAnsi="Courier New" w:cs="Courier New"/>
          <w:b w:val="0"/>
          <w:color w:val="002060"/>
        </w:rPr>
        <w:t xml:space="preserve"> VIRTUS TEAM SOC.COOP.     OF     1,15                          1,15</w:t>
      </w:r>
    </w:p>
    <w:p w14:paraId="53CF505B" w14:textId="77777777" w:rsidR="00C16296" w:rsidRPr="00C16296" w:rsidRDefault="00C16296" w:rsidP="00C16296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C16296">
        <w:rPr>
          <w:rStyle w:val="Enfasigrassetto"/>
          <w:rFonts w:ascii="Courier New" w:hAnsi="Courier New" w:cs="Courier New"/>
          <w:b w:val="0"/>
          <w:color w:val="002060"/>
        </w:rPr>
        <w:t xml:space="preserve"> ITALSERVICE C5            QF     1,60      1,00                            ,60</w:t>
      </w:r>
    </w:p>
    <w:p w14:paraId="534A8BEC" w14:textId="77777777" w:rsidR="00C16296" w:rsidRPr="00C16296" w:rsidRDefault="00C16296" w:rsidP="00C16296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C16296">
        <w:rPr>
          <w:rStyle w:val="Enfasigrassetto"/>
          <w:rFonts w:ascii="Courier New" w:hAnsi="Courier New" w:cs="Courier New"/>
          <w:b w:val="0"/>
          <w:color w:val="002060"/>
        </w:rPr>
        <w:t xml:space="preserve"> ACLI MANTOVANI CALCIO A 5 QF     2,05                          1,15        ,90</w:t>
      </w:r>
    </w:p>
    <w:p w14:paraId="6DE6C6E8" w14:textId="77777777" w:rsidR="00C16296" w:rsidRPr="00C16296" w:rsidRDefault="00C16296" w:rsidP="00C16296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C16296">
        <w:rPr>
          <w:rStyle w:val="Enfasigrassetto"/>
          <w:rFonts w:ascii="Courier New" w:hAnsi="Courier New" w:cs="Courier New"/>
          <w:b w:val="0"/>
          <w:color w:val="002060"/>
        </w:rPr>
        <w:t xml:space="preserve"> ACLI AUDAX MONTECOSARO C5 OF     5,60                4,00      1,15        ,45</w:t>
      </w:r>
    </w:p>
    <w:p w14:paraId="1CB8B526" w14:textId="49699AE2" w:rsidR="00C16296" w:rsidRDefault="00C16296" w:rsidP="00C16296">
      <w:pPr>
        <w:pStyle w:val="A121"/>
        <w:ind w:left="0"/>
        <w:divId w:val="527259509"/>
        <w:rPr>
          <w:rStyle w:val="Enfasigrassetto"/>
          <w:rFonts w:ascii="Courier New" w:hAnsi="Courier New" w:cs="Courier New"/>
          <w:b w:val="0"/>
          <w:color w:val="002060"/>
        </w:rPr>
      </w:pPr>
      <w:r w:rsidRPr="00C16296">
        <w:rPr>
          <w:rStyle w:val="Enfasigrassetto"/>
          <w:rFonts w:ascii="Courier New" w:hAnsi="Courier New" w:cs="Courier New"/>
          <w:b w:val="0"/>
          <w:color w:val="002060"/>
        </w:rPr>
        <w:t xml:space="preserve"> FUTSAL FBC                OF    22,15     22,00                            ,15</w:t>
      </w:r>
    </w:p>
    <w:p w14:paraId="3214BA61" w14:textId="77777777" w:rsidR="00C16296" w:rsidRPr="00457470" w:rsidRDefault="00C16296" w:rsidP="00457470">
      <w:pPr>
        <w:pStyle w:val="A121"/>
        <w:ind w:left="0"/>
        <w:divId w:val="527259509"/>
        <w:rPr>
          <w:rFonts w:cs="Arial"/>
          <w:b/>
          <w:color w:val="002060"/>
          <w:sz w:val="22"/>
          <w:szCs w:val="22"/>
        </w:rPr>
      </w:pPr>
    </w:p>
    <w:bookmarkEnd w:id="4"/>
    <w:p w14:paraId="6C98C46B" w14:textId="0DCD688F" w:rsidR="00393556" w:rsidRPr="004025B6" w:rsidRDefault="00393556" w:rsidP="00393556">
      <w:pPr>
        <w:pStyle w:val="A121"/>
        <w:ind w:left="0"/>
        <w:divId w:val="527259509"/>
        <w:rPr>
          <w:rFonts w:cs="Arial"/>
          <w:i/>
          <w:color w:val="002060"/>
          <w:sz w:val="22"/>
          <w:szCs w:val="22"/>
        </w:rPr>
      </w:pPr>
      <w:r>
        <w:rPr>
          <w:rFonts w:cs="Arial"/>
          <w:i/>
          <w:color w:val="002060"/>
          <w:sz w:val="22"/>
          <w:szCs w:val="22"/>
        </w:rPr>
        <w:t>La graduatoria della Coppa Disciplina è calcolata al termine della regular season.</w:t>
      </w:r>
    </w:p>
    <w:p w14:paraId="3D5FCBE1" w14:textId="2E0A9741" w:rsidR="00490E5A" w:rsidRDefault="00490E5A" w:rsidP="007F3D43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</w:p>
    <w:p w14:paraId="3FDFF43F" w14:textId="77777777" w:rsidR="00490E5A" w:rsidRPr="00D77C16" w:rsidRDefault="00490E5A" w:rsidP="00490E5A">
      <w:pPr>
        <w:pStyle w:val="TITOLOCAMPIONATO"/>
        <w:shd w:val="clear" w:color="auto" w:fill="CCCCCC"/>
        <w:spacing w:before="80" w:after="40"/>
        <w:divId w:val="527259509"/>
        <w:rPr>
          <w:color w:val="002060"/>
        </w:rPr>
      </w:pPr>
      <w:bookmarkStart w:id="223" w:name="_Toc517941447"/>
      <w:bookmarkStart w:id="224" w:name="_Toc12618972"/>
      <w:r>
        <w:rPr>
          <w:color w:val="002060"/>
        </w:rPr>
        <w:t>CALCIO A CINQUE SERIE D</w:t>
      </w:r>
      <w:bookmarkEnd w:id="223"/>
      <w:bookmarkEnd w:id="224"/>
    </w:p>
    <w:p w14:paraId="0DA9FBFE" w14:textId="77777777" w:rsidR="00490E5A" w:rsidRPr="00675E04" w:rsidRDefault="00490E5A" w:rsidP="00490E5A">
      <w:pPr>
        <w:pStyle w:val="TITOLOPRINC"/>
        <w:divId w:val="527259509"/>
        <w:rPr>
          <w:color w:val="002060"/>
        </w:rPr>
      </w:pPr>
      <w:bookmarkStart w:id="225" w:name="_Toc517941448"/>
      <w:bookmarkStart w:id="226" w:name="_Toc12618973"/>
      <w:r>
        <w:rPr>
          <w:color w:val="002060"/>
        </w:rPr>
        <w:t>TITOLO REGIONALE CALCIO A CINQUE SERIE D</w:t>
      </w:r>
      <w:bookmarkEnd w:id="225"/>
      <w:bookmarkEnd w:id="226"/>
    </w:p>
    <w:p w14:paraId="4D34F05A" w14:textId="77777777" w:rsidR="00490E5A" w:rsidRPr="00535245" w:rsidRDefault="00490E5A" w:rsidP="00490E5A">
      <w:pPr>
        <w:pStyle w:val="Corpodeltesto21"/>
        <w:divId w:val="527259509"/>
        <w:rPr>
          <w:rFonts w:ascii="Arial" w:hAnsi="Arial" w:cs="Arial"/>
          <w:b/>
          <w:color w:val="002060"/>
          <w:sz w:val="22"/>
        </w:rPr>
      </w:pPr>
      <w:r w:rsidRPr="009022A2">
        <w:rPr>
          <w:rFonts w:ascii="Arial" w:hAnsi="Arial" w:cs="Arial"/>
          <w:b/>
          <w:color w:val="002060"/>
          <w:sz w:val="22"/>
        </w:rPr>
        <w:t>GIRONE "A"</w:t>
      </w:r>
    </w:p>
    <w:p w14:paraId="02F58590" w14:textId="4B78BD13" w:rsidR="00490E5A" w:rsidRDefault="00490E5A" w:rsidP="00490E5A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BORGOROSSO TOLENTINO – SENIGALLIA CALCIO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  <w:t>2-9</w:t>
      </w:r>
    </w:p>
    <w:p w14:paraId="2011A920" w14:textId="25ECB3EE" w:rsidR="00490E5A" w:rsidRDefault="00490E5A" w:rsidP="00490E5A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FUTSAL D. E G. – BORGOROSSO TOLENTINO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  <w:t>3-1</w:t>
      </w:r>
    </w:p>
    <w:p w14:paraId="6091F2DD" w14:textId="42300411" w:rsidR="00490E5A" w:rsidRDefault="00490E5A" w:rsidP="00490E5A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SENIGALLIA CALCIO – FUTSAL D. E G.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  <w:t>4-9</w:t>
      </w:r>
    </w:p>
    <w:p w14:paraId="5A1EE8A4" w14:textId="77777777" w:rsidR="00490E5A" w:rsidRDefault="00490E5A" w:rsidP="00490E5A">
      <w:pPr>
        <w:pStyle w:val="Corpodeltesto21"/>
        <w:divId w:val="527259509"/>
        <w:rPr>
          <w:rFonts w:ascii="Arial" w:hAnsi="Arial" w:cs="Arial"/>
          <w:b/>
          <w:color w:val="002060"/>
          <w:sz w:val="22"/>
          <w:szCs w:val="22"/>
        </w:rPr>
      </w:pPr>
    </w:p>
    <w:p w14:paraId="6ECFCC0B" w14:textId="77777777" w:rsidR="00490E5A" w:rsidRPr="00535245" w:rsidRDefault="00490E5A" w:rsidP="00490E5A">
      <w:pPr>
        <w:pStyle w:val="Corpodeltesto21"/>
        <w:divId w:val="527259509"/>
        <w:rPr>
          <w:rFonts w:ascii="Arial" w:hAnsi="Arial" w:cs="Arial"/>
          <w:b/>
          <w:color w:val="002060"/>
          <w:sz w:val="22"/>
        </w:rPr>
      </w:pPr>
      <w:r w:rsidRPr="009022A2">
        <w:rPr>
          <w:rFonts w:ascii="Arial" w:hAnsi="Arial" w:cs="Arial"/>
          <w:b/>
          <w:color w:val="002060"/>
          <w:sz w:val="22"/>
        </w:rPr>
        <w:t>GIRONE "</w:t>
      </w:r>
      <w:r>
        <w:rPr>
          <w:rFonts w:ascii="Arial" w:hAnsi="Arial" w:cs="Arial"/>
          <w:b/>
          <w:color w:val="002060"/>
          <w:sz w:val="22"/>
        </w:rPr>
        <w:t>B</w:t>
      </w:r>
      <w:r w:rsidRPr="009022A2">
        <w:rPr>
          <w:rFonts w:ascii="Arial" w:hAnsi="Arial" w:cs="Arial"/>
          <w:b/>
          <w:color w:val="002060"/>
          <w:sz w:val="22"/>
        </w:rPr>
        <w:t>"</w:t>
      </w:r>
    </w:p>
    <w:p w14:paraId="34D3B47D" w14:textId="0A0E72FC" w:rsidR="00490E5A" w:rsidRDefault="00490E5A" w:rsidP="00490E5A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ALMA JUVENTUS FANO – FREELY SPORT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  <w:t>6-5</w:t>
      </w:r>
    </w:p>
    <w:p w14:paraId="38BFE7DE" w14:textId="5C0E8FA8" w:rsidR="00490E5A" w:rsidRDefault="00490E5A" w:rsidP="00490E5A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FREELY SPORT – ALMA JUVENTUS FANO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  <w:t>7-9</w:t>
      </w:r>
    </w:p>
    <w:p w14:paraId="352EFBED" w14:textId="77777777" w:rsidR="00490E5A" w:rsidRDefault="00490E5A" w:rsidP="00490E5A">
      <w:pPr>
        <w:pStyle w:val="Corpodeltesto21"/>
        <w:divId w:val="527259509"/>
        <w:rPr>
          <w:rFonts w:ascii="Arial" w:hAnsi="Arial" w:cs="Arial"/>
          <w:b/>
          <w:color w:val="002060"/>
          <w:sz w:val="22"/>
          <w:szCs w:val="22"/>
        </w:rPr>
      </w:pPr>
    </w:p>
    <w:p w14:paraId="6683897D" w14:textId="77777777" w:rsidR="00490E5A" w:rsidRPr="00535245" w:rsidRDefault="00490E5A" w:rsidP="00490E5A">
      <w:pPr>
        <w:pStyle w:val="Corpodeltesto21"/>
        <w:divId w:val="527259509"/>
        <w:rPr>
          <w:rFonts w:ascii="Arial" w:hAnsi="Arial" w:cs="Arial"/>
          <w:b/>
          <w:color w:val="002060"/>
          <w:sz w:val="22"/>
        </w:rPr>
      </w:pPr>
      <w:r>
        <w:rPr>
          <w:rFonts w:ascii="Arial" w:hAnsi="Arial" w:cs="Arial"/>
          <w:b/>
          <w:color w:val="002060"/>
          <w:sz w:val="22"/>
        </w:rPr>
        <w:t>FINALE</w:t>
      </w:r>
    </w:p>
    <w:p w14:paraId="5F3E6ACF" w14:textId="4D2A1BEE" w:rsidR="00490E5A" w:rsidRDefault="00490E5A" w:rsidP="00490E5A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FUTSAL D. E G. – ALMA JUVENTUS FANO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  <w:t>5-4</w:t>
      </w:r>
    </w:p>
    <w:p w14:paraId="78945E56" w14:textId="77777777" w:rsidR="00490E5A" w:rsidRDefault="00490E5A" w:rsidP="00490E5A">
      <w:pPr>
        <w:pStyle w:val="Corpodeltesto21"/>
        <w:divId w:val="527259509"/>
        <w:rPr>
          <w:rFonts w:ascii="Arial" w:hAnsi="Arial" w:cs="Arial"/>
          <w:b/>
          <w:color w:val="002060"/>
          <w:sz w:val="22"/>
          <w:szCs w:val="22"/>
        </w:rPr>
      </w:pPr>
    </w:p>
    <w:p w14:paraId="6EF412F5" w14:textId="17793F50" w:rsidR="00490E5A" w:rsidRPr="00CC121B" w:rsidRDefault="00490E5A" w:rsidP="00490E5A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  <w:r w:rsidRPr="00CC121B">
        <w:rPr>
          <w:rFonts w:ascii="Arial" w:hAnsi="Arial" w:cs="Arial"/>
          <w:color w:val="002060"/>
          <w:sz w:val="22"/>
          <w:szCs w:val="22"/>
        </w:rPr>
        <w:t xml:space="preserve">La Società </w:t>
      </w:r>
      <w:r>
        <w:rPr>
          <w:rFonts w:ascii="Arial" w:hAnsi="Arial" w:cs="Arial"/>
          <w:color w:val="002060"/>
          <w:sz w:val="22"/>
          <w:szCs w:val="22"/>
        </w:rPr>
        <w:t>FUTSAL D. E G.</w:t>
      </w:r>
      <w:r w:rsidRPr="00CC121B">
        <w:rPr>
          <w:rFonts w:ascii="Arial" w:hAnsi="Arial" w:cs="Arial"/>
          <w:color w:val="002060"/>
          <w:sz w:val="22"/>
          <w:szCs w:val="22"/>
        </w:rPr>
        <w:t xml:space="preserve"> è Campione Regionale Calcio a Cinque </w:t>
      </w:r>
      <w:r>
        <w:rPr>
          <w:rFonts w:ascii="Arial" w:hAnsi="Arial" w:cs="Arial"/>
          <w:color w:val="002060"/>
          <w:sz w:val="22"/>
          <w:szCs w:val="22"/>
        </w:rPr>
        <w:t>Serie D</w:t>
      </w:r>
      <w:r w:rsidRPr="00CC121B">
        <w:rPr>
          <w:rFonts w:ascii="Arial" w:hAnsi="Arial" w:cs="Arial"/>
          <w:color w:val="002060"/>
          <w:sz w:val="22"/>
          <w:szCs w:val="22"/>
        </w:rPr>
        <w:t>.</w:t>
      </w:r>
      <w:r w:rsidRPr="00CC121B">
        <w:rPr>
          <w:rFonts w:ascii="Arial" w:hAnsi="Arial" w:cs="Arial"/>
          <w:color w:val="002060"/>
          <w:sz w:val="22"/>
          <w:szCs w:val="22"/>
        </w:rPr>
        <w:tab/>
      </w:r>
    </w:p>
    <w:p w14:paraId="539845FC" w14:textId="19B460FF" w:rsidR="00490E5A" w:rsidRDefault="00490E5A" w:rsidP="007F3D43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</w:p>
    <w:p w14:paraId="37F9CD1C" w14:textId="4858B8F2" w:rsidR="008E1A73" w:rsidRDefault="008E1A73" w:rsidP="007F3D43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</w:p>
    <w:p w14:paraId="1633EA6F" w14:textId="4FCE37F3" w:rsidR="008E1A73" w:rsidRPr="00AD41A0" w:rsidRDefault="008E1A73" w:rsidP="008E1A73">
      <w:pPr>
        <w:pStyle w:val="TITOLOCAMPIONATO"/>
        <w:shd w:val="clear" w:color="auto" w:fill="002060"/>
        <w:spacing w:before="0" w:beforeAutospacing="0" w:after="0" w:afterAutospacing="0"/>
        <w:divId w:val="527259509"/>
        <w:rPr>
          <w:color w:val="FFFFFF"/>
        </w:rPr>
      </w:pPr>
      <w:bookmarkStart w:id="227" w:name="_Toc517941449"/>
      <w:bookmarkStart w:id="228" w:name="_Toc12618974"/>
      <w:r>
        <w:rPr>
          <w:color w:val="FFFFFF"/>
        </w:rPr>
        <w:t>COPPE REGIONALI CALCIO A CINQUE S.S. 2018/201</w:t>
      </w:r>
      <w:bookmarkEnd w:id="227"/>
      <w:r>
        <w:rPr>
          <w:color w:val="FFFFFF"/>
        </w:rPr>
        <w:t>9</w:t>
      </w:r>
      <w:bookmarkEnd w:id="228"/>
    </w:p>
    <w:p w14:paraId="60B57279" w14:textId="77777777" w:rsidR="008E1A73" w:rsidRDefault="008E1A73" w:rsidP="008E1A73">
      <w:pPr>
        <w:pStyle w:val="LndNormale1"/>
        <w:divId w:val="527259509"/>
        <w:rPr>
          <w:rFonts w:cs="Arial"/>
          <w:b/>
          <w:color w:val="002060"/>
          <w:sz w:val="26"/>
          <w:szCs w:val="26"/>
        </w:rPr>
      </w:pPr>
    </w:p>
    <w:p w14:paraId="2BF5771B" w14:textId="77777777" w:rsidR="008E1A73" w:rsidRPr="003B2B8F" w:rsidRDefault="008E1A73" w:rsidP="008E1A73">
      <w:pPr>
        <w:pStyle w:val="LndNormale1"/>
        <w:divId w:val="527259509"/>
        <w:rPr>
          <w:rFonts w:cs="Arial"/>
          <w:b/>
          <w:color w:val="002060"/>
          <w:sz w:val="26"/>
          <w:szCs w:val="26"/>
        </w:rPr>
      </w:pPr>
      <w:r w:rsidRPr="003B2B8F">
        <w:rPr>
          <w:rFonts w:cs="Arial"/>
          <w:b/>
          <w:color w:val="002060"/>
          <w:sz w:val="26"/>
          <w:szCs w:val="26"/>
        </w:rPr>
        <w:t>COPPA ITALIA SERIE C CALCIO A CINQUE</w:t>
      </w:r>
    </w:p>
    <w:p w14:paraId="02E716E9" w14:textId="3495FB41" w:rsidR="008E1A73" w:rsidRPr="00DE0C3F" w:rsidRDefault="008E1A73" w:rsidP="008E1A73">
      <w:pPr>
        <w:pStyle w:val="LndNormale1"/>
        <w:divId w:val="527259509"/>
        <w:rPr>
          <w:rFonts w:cs="Arial"/>
          <w:color w:val="002060"/>
          <w:szCs w:val="22"/>
        </w:rPr>
      </w:pPr>
      <w:r w:rsidRPr="00DE0C3F">
        <w:rPr>
          <w:rFonts w:cs="Arial"/>
          <w:color w:val="002060"/>
          <w:szCs w:val="22"/>
        </w:rPr>
        <w:t xml:space="preserve">Squadra vincitrice </w:t>
      </w:r>
      <w:r>
        <w:rPr>
          <w:rFonts w:cs="Arial"/>
          <w:color w:val="002060"/>
          <w:szCs w:val="22"/>
        </w:rPr>
        <w:tab/>
      </w:r>
      <w:r>
        <w:rPr>
          <w:rFonts w:cs="Arial"/>
          <w:color w:val="002060"/>
          <w:szCs w:val="22"/>
        </w:rPr>
        <w:tab/>
      </w:r>
      <w:r>
        <w:rPr>
          <w:rFonts w:cs="Arial"/>
          <w:color w:val="002060"/>
          <w:szCs w:val="22"/>
        </w:rPr>
        <w:tab/>
      </w:r>
      <w:r>
        <w:rPr>
          <w:rFonts w:cs="Arial"/>
          <w:b/>
          <w:color w:val="002060"/>
          <w:szCs w:val="22"/>
        </w:rPr>
        <w:t>JESI CALCIO A 5</w:t>
      </w:r>
      <w:r w:rsidRPr="00DE0C3F">
        <w:rPr>
          <w:rFonts w:cs="Arial"/>
          <w:i/>
          <w:color w:val="002060"/>
          <w:szCs w:val="22"/>
        </w:rPr>
        <w:tab/>
      </w:r>
      <w:r w:rsidRPr="00DE0C3F">
        <w:rPr>
          <w:rFonts w:cs="Arial"/>
          <w:i/>
          <w:color w:val="002060"/>
          <w:szCs w:val="22"/>
        </w:rPr>
        <w:tab/>
      </w:r>
      <w:r w:rsidRPr="00DE0C3F">
        <w:rPr>
          <w:rFonts w:cs="Arial"/>
          <w:i/>
          <w:color w:val="002060"/>
          <w:szCs w:val="22"/>
        </w:rPr>
        <w:tab/>
      </w:r>
      <w:r w:rsidRPr="00DE0C3F">
        <w:rPr>
          <w:rFonts w:cs="Arial"/>
          <w:i/>
          <w:color w:val="002060"/>
          <w:szCs w:val="22"/>
        </w:rPr>
        <w:tab/>
      </w:r>
      <w:r w:rsidRPr="00DE0C3F">
        <w:rPr>
          <w:rFonts w:cs="Arial"/>
          <w:i/>
          <w:color w:val="002060"/>
          <w:szCs w:val="22"/>
        </w:rPr>
        <w:tab/>
      </w:r>
    </w:p>
    <w:p w14:paraId="7666A2C9" w14:textId="77777777" w:rsidR="008E1A73" w:rsidRPr="003B2B8F" w:rsidRDefault="008E1A73" w:rsidP="008E1A73">
      <w:pPr>
        <w:pStyle w:val="LndNormale1"/>
        <w:jc w:val="left"/>
        <w:divId w:val="527259509"/>
        <w:rPr>
          <w:rFonts w:cs="Arial"/>
          <w:color w:val="002060"/>
          <w:sz w:val="26"/>
          <w:szCs w:val="26"/>
        </w:rPr>
      </w:pPr>
    </w:p>
    <w:p w14:paraId="5A7FF76D" w14:textId="77777777" w:rsidR="008E1A73" w:rsidRPr="003B2B8F" w:rsidRDefault="008E1A73" w:rsidP="008E1A73">
      <w:pPr>
        <w:pStyle w:val="LndNormale1"/>
        <w:divId w:val="527259509"/>
        <w:rPr>
          <w:rFonts w:cs="Arial"/>
          <w:b/>
          <w:color w:val="002060"/>
          <w:sz w:val="26"/>
          <w:szCs w:val="26"/>
        </w:rPr>
      </w:pPr>
      <w:r w:rsidRPr="003B2B8F">
        <w:rPr>
          <w:rFonts w:cs="Arial"/>
          <w:b/>
          <w:color w:val="002060"/>
          <w:sz w:val="26"/>
          <w:szCs w:val="26"/>
        </w:rPr>
        <w:lastRenderedPageBreak/>
        <w:t>COPPA ITALIA CALCIO A CINQUE FEMMINILE</w:t>
      </w:r>
    </w:p>
    <w:p w14:paraId="7A43EB7C" w14:textId="004B2DE7" w:rsidR="008E1A73" w:rsidRPr="00326131" w:rsidRDefault="008E1A73" w:rsidP="008E1A73">
      <w:pPr>
        <w:pStyle w:val="LndNormale1"/>
        <w:divId w:val="527259509"/>
        <w:rPr>
          <w:rFonts w:cs="Arial"/>
          <w:color w:val="002060"/>
          <w:szCs w:val="22"/>
        </w:rPr>
      </w:pPr>
      <w:r>
        <w:rPr>
          <w:rFonts w:cs="Arial"/>
          <w:color w:val="002060"/>
          <w:szCs w:val="22"/>
        </w:rPr>
        <w:t>Squadra vincitrice</w:t>
      </w:r>
      <w:r>
        <w:rPr>
          <w:rFonts w:cs="Arial"/>
          <w:color w:val="002060"/>
          <w:szCs w:val="22"/>
        </w:rPr>
        <w:tab/>
      </w:r>
      <w:r>
        <w:rPr>
          <w:rFonts w:cs="Arial"/>
          <w:color w:val="002060"/>
          <w:szCs w:val="22"/>
        </w:rPr>
        <w:tab/>
      </w:r>
      <w:r>
        <w:rPr>
          <w:rFonts w:cs="Arial"/>
          <w:color w:val="002060"/>
          <w:szCs w:val="22"/>
        </w:rPr>
        <w:tab/>
      </w:r>
      <w:r w:rsidR="00E27A5C">
        <w:rPr>
          <w:rFonts w:cs="Arial"/>
          <w:b/>
          <w:color w:val="002060"/>
          <w:szCs w:val="22"/>
        </w:rPr>
        <w:t>CANTINE RIUNITE CSI</w:t>
      </w:r>
      <w:r w:rsidRPr="00DE0C3F">
        <w:rPr>
          <w:rFonts w:cs="Arial"/>
          <w:color w:val="002060"/>
          <w:szCs w:val="22"/>
        </w:rPr>
        <w:tab/>
      </w:r>
      <w:r w:rsidRPr="00DE0C3F">
        <w:rPr>
          <w:rFonts w:cs="Arial"/>
          <w:i/>
          <w:color w:val="002060"/>
          <w:szCs w:val="22"/>
        </w:rPr>
        <w:tab/>
      </w:r>
      <w:r w:rsidRPr="00DE0C3F">
        <w:rPr>
          <w:rFonts w:cs="Arial"/>
          <w:i/>
          <w:color w:val="002060"/>
          <w:szCs w:val="22"/>
        </w:rPr>
        <w:tab/>
      </w:r>
      <w:r w:rsidRPr="00DE0C3F">
        <w:rPr>
          <w:rFonts w:cs="Arial"/>
          <w:i/>
          <w:color w:val="002060"/>
          <w:szCs w:val="22"/>
        </w:rPr>
        <w:tab/>
      </w:r>
      <w:r w:rsidRPr="00DE0C3F">
        <w:rPr>
          <w:rFonts w:cs="Arial"/>
          <w:i/>
          <w:color w:val="002060"/>
          <w:szCs w:val="22"/>
        </w:rPr>
        <w:tab/>
      </w:r>
      <w:r w:rsidRPr="00DE0C3F">
        <w:rPr>
          <w:rFonts w:cs="Arial"/>
          <w:i/>
          <w:color w:val="002060"/>
          <w:szCs w:val="22"/>
        </w:rPr>
        <w:tab/>
      </w:r>
    </w:p>
    <w:p w14:paraId="1AADDA8D" w14:textId="77777777" w:rsidR="008E1A73" w:rsidRDefault="008E1A73" w:rsidP="008E1A73">
      <w:pPr>
        <w:pStyle w:val="LndNormale1"/>
        <w:divId w:val="527259509"/>
        <w:rPr>
          <w:rFonts w:cs="Arial"/>
          <w:b/>
          <w:color w:val="002060"/>
          <w:sz w:val="26"/>
          <w:szCs w:val="26"/>
        </w:rPr>
      </w:pPr>
    </w:p>
    <w:p w14:paraId="1AA61949" w14:textId="77777777" w:rsidR="008E1A73" w:rsidRPr="003B2B8F" w:rsidRDefault="008E1A73" w:rsidP="008E1A73">
      <w:pPr>
        <w:pStyle w:val="LndNormale1"/>
        <w:divId w:val="527259509"/>
        <w:rPr>
          <w:rFonts w:cs="Arial"/>
          <w:b/>
          <w:color w:val="002060"/>
          <w:sz w:val="26"/>
          <w:szCs w:val="26"/>
        </w:rPr>
      </w:pPr>
      <w:r w:rsidRPr="003B2B8F">
        <w:rPr>
          <w:rFonts w:cs="Arial"/>
          <w:b/>
          <w:color w:val="002060"/>
          <w:sz w:val="26"/>
          <w:szCs w:val="26"/>
        </w:rPr>
        <w:t>COPPA MARCHE UNDER 21 CALCIO A CINQUE</w:t>
      </w:r>
    </w:p>
    <w:p w14:paraId="7124B2A0" w14:textId="1EEF7422" w:rsidR="008E1A73" w:rsidRPr="00DE0C3F" w:rsidRDefault="008E1A73" w:rsidP="008E1A73">
      <w:pPr>
        <w:pStyle w:val="LndNormale1"/>
        <w:divId w:val="527259509"/>
        <w:rPr>
          <w:rFonts w:cs="Arial"/>
          <w:color w:val="002060"/>
          <w:szCs w:val="22"/>
        </w:rPr>
      </w:pPr>
      <w:r>
        <w:rPr>
          <w:rFonts w:cs="Arial"/>
          <w:color w:val="002060"/>
          <w:szCs w:val="22"/>
        </w:rPr>
        <w:t>Squadra vincitrice</w:t>
      </w:r>
      <w:r w:rsidRPr="00DE0C3F">
        <w:rPr>
          <w:rFonts w:cs="Arial"/>
          <w:color w:val="002060"/>
          <w:szCs w:val="22"/>
        </w:rPr>
        <w:t xml:space="preserve"> </w:t>
      </w:r>
      <w:r>
        <w:rPr>
          <w:rFonts w:cs="Arial"/>
          <w:color w:val="002060"/>
          <w:szCs w:val="22"/>
        </w:rPr>
        <w:tab/>
      </w:r>
      <w:r>
        <w:rPr>
          <w:rFonts w:cs="Arial"/>
          <w:color w:val="002060"/>
          <w:szCs w:val="22"/>
        </w:rPr>
        <w:tab/>
      </w:r>
      <w:r>
        <w:rPr>
          <w:rFonts w:cs="Arial"/>
          <w:color w:val="002060"/>
          <w:szCs w:val="22"/>
        </w:rPr>
        <w:tab/>
      </w:r>
      <w:r>
        <w:rPr>
          <w:rFonts w:cs="Arial"/>
          <w:b/>
          <w:color w:val="002060"/>
          <w:szCs w:val="22"/>
        </w:rPr>
        <w:t>C.U.S. ANCONA</w:t>
      </w:r>
      <w:r w:rsidRPr="00DE0C3F">
        <w:rPr>
          <w:rFonts w:cs="Arial"/>
          <w:color w:val="002060"/>
          <w:szCs w:val="22"/>
        </w:rPr>
        <w:tab/>
      </w:r>
      <w:r w:rsidRPr="00DE0C3F">
        <w:rPr>
          <w:rFonts w:cs="Arial"/>
          <w:i/>
          <w:color w:val="002060"/>
          <w:szCs w:val="22"/>
        </w:rPr>
        <w:tab/>
      </w:r>
      <w:r w:rsidRPr="00DE0C3F">
        <w:rPr>
          <w:rFonts w:cs="Arial"/>
          <w:i/>
          <w:color w:val="002060"/>
          <w:szCs w:val="22"/>
        </w:rPr>
        <w:tab/>
      </w:r>
      <w:r w:rsidRPr="00DE0C3F">
        <w:rPr>
          <w:rFonts w:cs="Arial"/>
          <w:i/>
          <w:color w:val="002060"/>
          <w:szCs w:val="22"/>
        </w:rPr>
        <w:tab/>
      </w:r>
      <w:r w:rsidRPr="00DE0C3F">
        <w:rPr>
          <w:rFonts w:cs="Arial"/>
          <w:i/>
          <w:color w:val="002060"/>
          <w:szCs w:val="22"/>
        </w:rPr>
        <w:tab/>
      </w:r>
      <w:r w:rsidRPr="00DE0C3F">
        <w:rPr>
          <w:rFonts w:cs="Arial"/>
          <w:i/>
          <w:color w:val="002060"/>
          <w:szCs w:val="22"/>
        </w:rPr>
        <w:tab/>
      </w:r>
    </w:p>
    <w:p w14:paraId="27E58B4E" w14:textId="77777777" w:rsidR="008E1A73" w:rsidRPr="003B2B8F" w:rsidRDefault="008E1A73" w:rsidP="008E1A73">
      <w:pPr>
        <w:pStyle w:val="LndNormale1"/>
        <w:jc w:val="left"/>
        <w:divId w:val="527259509"/>
        <w:rPr>
          <w:rFonts w:cs="Arial"/>
          <w:color w:val="002060"/>
          <w:sz w:val="26"/>
          <w:szCs w:val="26"/>
        </w:rPr>
      </w:pPr>
    </w:p>
    <w:p w14:paraId="2C1DE775" w14:textId="0F6B9B3F" w:rsidR="008E1A73" w:rsidRPr="003B2B8F" w:rsidRDefault="008E1A73" w:rsidP="008E1A73">
      <w:pPr>
        <w:pStyle w:val="LndNormale1"/>
        <w:divId w:val="527259509"/>
        <w:rPr>
          <w:rFonts w:cs="Arial"/>
          <w:b/>
          <w:color w:val="002060"/>
          <w:sz w:val="26"/>
          <w:szCs w:val="26"/>
        </w:rPr>
      </w:pPr>
      <w:r w:rsidRPr="003B2B8F">
        <w:rPr>
          <w:rFonts w:cs="Arial"/>
          <w:b/>
          <w:color w:val="002060"/>
          <w:sz w:val="26"/>
          <w:szCs w:val="26"/>
        </w:rPr>
        <w:t xml:space="preserve">COPPA MARCHE </w:t>
      </w:r>
      <w:r>
        <w:rPr>
          <w:rFonts w:cs="Arial"/>
          <w:b/>
          <w:color w:val="002060"/>
          <w:sz w:val="26"/>
          <w:szCs w:val="26"/>
        </w:rPr>
        <w:t>UNDER 19</w:t>
      </w:r>
      <w:r w:rsidRPr="003B2B8F">
        <w:rPr>
          <w:rFonts w:cs="Arial"/>
          <w:b/>
          <w:color w:val="002060"/>
          <w:sz w:val="26"/>
          <w:szCs w:val="26"/>
        </w:rPr>
        <w:t xml:space="preserve"> CALCIO A CINQUE</w:t>
      </w:r>
    </w:p>
    <w:p w14:paraId="12454F38" w14:textId="23A609FE" w:rsidR="008E1A73" w:rsidRPr="00DE0C3F" w:rsidRDefault="008E1A73" w:rsidP="008E1A73">
      <w:pPr>
        <w:pStyle w:val="LndNormale1"/>
        <w:divId w:val="527259509"/>
        <w:rPr>
          <w:rFonts w:cs="Arial"/>
          <w:color w:val="002060"/>
          <w:szCs w:val="22"/>
        </w:rPr>
      </w:pPr>
      <w:r>
        <w:rPr>
          <w:rFonts w:cs="Arial"/>
          <w:color w:val="002060"/>
          <w:szCs w:val="22"/>
        </w:rPr>
        <w:t>Squadra vincitrice</w:t>
      </w:r>
      <w:r w:rsidRPr="00DE0C3F">
        <w:rPr>
          <w:rFonts w:cs="Arial"/>
          <w:color w:val="002060"/>
          <w:szCs w:val="22"/>
        </w:rPr>
        <w:t xml:space="preserve"> </w:t>
      </w:r>
      <w:r>
        <w:rPr>
          <w:rFonts w:cs="Arial"/>
          <w:color w:val="002060"/>
          <w:szCs w:val="22"/>
        </w:rPr>
        <w:tab/>
      </w:r>
      <w:r>
        <w:rPr>
          <w:rFonts w:cs="Arial"/>
          <w:color w:val="002060"/>
          <w:szCs w:val="22"/>
        </w:rPr>
        <w:tab/>
      </w:r>
      <w:r>
        <w:rPr>
          <w:rFonts w:cs="Arial"/>
          <w:color w:val="002060"/>
          <w:szCs w:val="22"/>
        </w:rPr>
        <w:tab/>
      </w:r>
      <w:r>
        <w:rPr>
          <w:rFonts w:cs="Arial"/>
          <w:b/>
          <w:color w:val="002060"/>
          <w:szCs w:val="22"/>
        </w:rPr>
        <w:t>AMICI DEL CENTROSOCIO SP.</w:t>
      </w:r>
      <w:r w:rsidRPr="00DE0C3F">
        <w:rPr>
          <w:rFonts w:cs="Arial"/>
          <w:i/>
          <w:color w:val="002060"/>
          <w:szCs w:val="22"/>
        </w:rPr>
        <w:tab/>
      </w:r>
      <w:r w:rsidRPr="00DE0C3F">
        <w:rPr>
          <w:rFonts w:cs="Arial"/>
          <w:i/>
          <w:color w:val="002060"/>
          <w:szCs w:val="22"/>
        </w:rPr>
        <w:tab/>
      </w:r>
      <w:r w:rsidRPr="00DE0C3F">
        <w:rPr>
          <w:rFonts w:cs="Arial"/>
          <w:i/>
          <w:color w:val="002060"/>
          <w:szCs w:val="22"/>
        </w:rPr>
        <w:tab/>
      </w:r>
      <w:r w:rsidRPr="00DE0C3F">
        <w:rPr>
          <w:rFonts w:cs="Arial"/>
          <w:i/>
          <w:color w:val="002060"/>
          <w:szCs w:val="22"/>
        </w:rPr>
        <w:tab/>
      </w:r>
      <w:r w:rsidRPr="00DE0C3F">
        <w:rPr>
          <w:rFonts w:cs="Arial"/>
          <w:i/>
          <w:color w:val="002060"/>
          <w:szCs w:val="22"/>
        </w:rPr>
        <w:tab/>
      </w:r>
    </w:p>
    <w:p w14:paraId="07FCD769" w14:textId="77777777" w:rsidR="008E1A73" w:rsidRPr="003B2B8F" w:rsidRDefault="008E1A73" w:rsidP="008E1A73">
      <w:pPr>
        <w:pStyle w:val="LndNormale1"/>
        <w:jc w:val="left"/>
        <w:divId w:val="527259509"/>
        <w:rPr>
          <w:rFonts w:cs="Arial"/>
          <w:color w:val="002060"/>
          <w:sz w:val="26"/>
          <w:szCs w:val="26"/>
        </w:rPr>
      </w:pPr>
    </w:p>
    <w:p w14:paraId="281DB823" w14:textId="5DFA12DE" w:rsidR="008E1A73" w:rsidRPr="003B2B8F" w:rsidRDefault="008E1A73" w:rsidP="008E1A73">
      <w:pPr>
        <w:pStyle w:val="LndNormale1"/>
        <w:divId w:val="527259509"/>
        <w:rPr>
          <w:rFonts w:cs="Arial"/>
          <w:b/>
          <w:color w:val="002060"/>
          <w:sz w:val="26"/>
          <w:szCs w:val="26"/>
        </w:rPr>
      </w:pPr>
      <w:r w:rsidRPr="003B2B8F">
        <w:rPr>
          <w:rFonts w:cs="Arial"/>
          <w:b/>
          <w:color w:val="002060"/>
          <w:sz w:val="26"/>
          <w:szCs w:val="26"/>
        </w:rPr>
        <w:t xml:space="preserve">COPPA MARCHE </w:t>
      </w:r>
      <w:r w:rsidR="00E27A5C">
        <w:rPr>
          <w:rFonts w:cs="Arial"/>
          <w:b/>
          <w:color w:val="002060"/>
          <w:sz w:val="26"/>
          <w:szCs w:val="26"/>
        </w:rPr>
        <w:t>UNDER 17</w:t>
      </w:r>
      <w:r w:rsidRPr="003B2B8F">
        <w:rPr>
          <w:rFonts w:cs="Arial"/>
          <w:b/>
          <w:color w:val="002060"/>
          <w:sz w:val="26"/>
          <w:szCs w:val="26"/>
        </w:rPr>
        <w:t xml:space="preserve"> CALCIO A CINQUE</w:t>
      </w:r>
    </w:p>
    <w:p w14:paraId="172DD9B4" w14:textId="0CE8B358" w:rsidR="008E1A73" w:rsidRPr="00E27A5C" w:rsidRDefault="008E1A73" w:rsidP="008E1A73">
      <w:pPr>
        <w:pStyle w:val="LndNormale1"/>
        <w:jc w:val="left"/>
        <w:divId w:val="527259509"/>
        <w:rPr>
          <w:rFonts w:cs="Arial"/>
          <w:color w:val="002060"/>
          <w:sz w:val="26"/>
          <w:szCs w:val="26"/>
        </w:rPr>
      </w:pPr>
      <w:r>
        <w:rPr>
          <w:rFonts w:cs="Arial"/>
          <w:color w:val="002060"/>
          <w:szCs w:val="22"/>
        </w:rPr>
        <w:t>Squadra vincitrice</w:t>
      </w:r>
      <w:r w:rsidRPr="00DE0C3F">
        <w:rPr>
          <w:rFonts w:cs="Arial"/>
          <w:color w:val="002060"/>
          <w:szCs w:val="22"/>
        </w:rPr>
        <w:t xml:space="preserve"> </w:t>
      </w:r>
      <w:r>
        <w:rPr>
          <w:rFonts w:cs="Arial"/>
          <w:color w:val="002060"/>
          <w:szCs w:val="22"/>
        </w:rPr>
        <w:tab/>
      </w:r>
      <w:r>
        <w:rPr>
          <w:rFonts w:cs="Arial"/>
          <w:color w:val="002060"/>
          <w:szCs w:val="22"/>
        </w:rPr>
        <w:tab/>
      </w:r>
      <w:r>
        <w:rPr>
          <w:rFonts w:cs="Arial"/>
          <w:color w:val="002060"/>
          <w:szCs w:val="22"/>
        </w:rPr>
        <w:tab/>
      </w:r>
      <w:r w:rsidR="00E27A5C">
        <w:rPr>
          <w:rFonts w:cs="Arial"/>
          <w:b/>
          <w:color w:val="002060"/>
          <w:szCs w:val="22"/>
        </w:rPr>
        <w:t>HELVIA RECINA FUTSAL RECA</w:t>
      </w:r>
      <w:r w:rsidRPr="00DE0C3F">
        <w:rPr>
          <w:rFonts w:cs="Arial"/>
          <w:color w:val="002060"/>
          <w:szCs w:val="22"/>
        </w:rPr>
        <w:tab/>
      </w:r>
      <w:r w:rsidRPr="00DE0C3F">
        <w:rPr>
          <w:rFonts w:cs="Arial"/>
          <w:color w:val="002060"/>
          <w:szCs w:val="22"/>
        </w:rPr>
        <w:tab/>
      </w:r>
      <w:r w:rsidRPr="00DE0C3F">
        <w:rPr>
          <w:rFonts w:cs="Arial"/>
          <w:color w:val="002060"/>
          <w:szCs w:val="22"/>
        </w:rPr>
        <w:tab/>
      </w:r>
      <w:r w:rsidRPr="00DE0C3F">
        <w:rPr>
          <w:rFonts w:cs="Arial"/>
          <w:color w:val="002060"/>
          <w:szCs w:val="22"/>
        </w:rPr>
        <w:tab/>
      </w:r>
      <w:r w:rsidRPr="00DE0C3F">
        <w:rPr>
          <w:rFonts w:cs="Arial"/>
          <w:color w:val="002060"/>
          <w:szCs w:val="22"/>
        </w:rPr>
        <w:tab/>
      </w:r>
      <w:r w:rsidRPr="00DE0C3F">
        <w:rPr>
          <w:rFonts w:cs="Arial"/>
          <w:i/>
          <w:color w:val="002060"/>
          <w:szCs w:val="22"/>
        </w:rPr>
        <w:tab/>
      </w:r>
      <w:r w:rsidRPr="00DE0C3F">
        <w:rPr>
          <w:rFonts w:cs="Arial"/>
          <w:i/>
          <w:color w:val="002060"/>
          <w:szCs w:val="22"/>
        </w:rPr>
        <w:tab/>
      </w:r>
      <w:r w:rsidRPr="00DE0C3F">
        <w:rPr>
          <w:rFonts w:cs="Arial"/>
          <w:i/>
          <w:color w:val="002060"/>
          <w:szCs w:val="22"/>
        </w:rPr>
        <w:tab/>
      </w:r>
    </w:p>
    <w:p w14:paraId="550590B4" w14:textId="501570AF" w:rsidR="008E1A73" w:rsidRPr="003B2B8F" w:rsidRDefault="008E1A73" w:rsidP="008E1A73">
      <w:pPr>
        <w:pStyle w:val="LndNormale1"/>
        <w:divId w:val="527259509"/>
        <w:rPr>
          <w:rFonts w:cs="Arial"/>
          <w:b/>
          <w:color w:val="002060"/>
          <w:sz w:val="26"/>
          <w:szCs w:val="26"/>
        </w:rPr>
      </w:pPr>
      <w:r w:rsidRPr="003B2B8F">
        <w:rPr>
          <w:rFonts w:cs="Arial"/>
          <w:b/>
          <w:color w:val="002060"/>
          <w:sz w:val="26"/>
          <w:szCs w:val="26"/>
        </w:rPr>
        <w:t xml:space="preserve">COPPA MARCHE </w:t>
      </w:r>
      <w:r w:rsidR="00E27A5C">
        <w:rPr>
          <w:rFonts w:cs="Arial"/>
          <w:b/>
          <w:color w:val="002060"/>
          <w:sz w:val="26"/>
          <w:szCs w:val="26"/>
        </w:rPr>
        <w:t>UNDER 15</w:t>
      </w:r>
      <w:r w:rsidRPr="003B2B8F">
        <w:rPr>
          <w:rFonts w:cs="Arial"/>
          <w:b/>
          <w:color w:val="002060"/>
          <w:sz w:val="26"/>
          <w:szCs w:val="26"/>
        </w:rPr>
        <w:t xml:space="preserve"> CALCIO A CINQUE</w:t>
      </w:r>
    </w:p>
    <w:p w14:paraId="518D19B7" w14:textId="77777777" w:rsidR="008E1A73" w:rsidRPr="00DE0C3F" w:rsidRDefault="008E1A73" w:rsidP="008E1A73">
      <w:pPr>
        <w:pStyle w:val="LndNormale1"/>
        <w:jc w:val="left"/>
        <w:divId w:val="527259509"/>
        <w:rPr>
          <w:rFonts w:cs="Arial"/>
          <w:i/>
          <w:color w:val="002060"/>
          <w:szCs w:val="22"/>
        </w:rPr>
      </w:pPr>
      <w:r>
        <w:rPr>
          <w:rFonts w:cs="Arial"/>
          <w:color w:val="002060"/>
          <w:szCs w:val="22"/>
        </w:rPr>
        <w:t>Squadra vincitrice</w:t>
      </w:r>
      <w:r w:rsidRPr="00DE0C3F">
        <w:rPr>
          <w:rFonts w:cs="Arial"/>
          <w:color w:val="002060"/>
          <w:szCs w:val="22"/>
        </w:rPr>
        <w:t xml:space="preserve"> </w:t>
      </w:r>
      <w:r>
        <w:rPr>
          <w:rFonts w:cs="Arial"/>
          <w:color w:val="002060"/>
          <w:szCs w:val="22"/>
        </w:rPr>
        <w:tab/>
      </w:r>
      <w:r>
        <w:rPr>
          <w:rFonts w:cs="Arial"/>
          <w:color w:val="002060"/>
          <w:szCs w:val="22"/>
        </w:rPr>
        <w:tab/>
      </w:r>
      <w:r>
        <w:rPr>
          <w:rFonts w:cs="Arial"/>
          <w:color w:val="002060"/>
          <w:szCs w:val="22"/>
        </w:rPr>
        <w:tab/>
      </w:r>
      <w:r w:rsidRPr="00326131">
        <w:rPr>
          <w:rFonts w:cs="Arial"/>
          <w:b/>
          <w:color w:val="002060"/>
          <w:szCs w:val="22"/>
        </w:rPr>
        <w:t>AMICI DEL CENTROSOCIO SP.</w:t>
      </w:r>
      <w:r w:rsidRPr="00DE0C3F">
        <w:rPr>
          <w:rFonts w:cs="Arial"/>
          <w:color w:val="002060"/>
          <w:szCs w:val="22"/>
        </w:rPr>
        <w:tab/>
      </w:r>
      <w:r w:rsidRPr="00DE0C3F">
        <w:rPr>
          <w:rFonts w:cs="Arial"/>
          <w:i/>
          <w:color w:val="002060"/>
          <w:szCs w:val="22"/>
        </w:rPr>
        <w:tab/>
      </w:r>
      <w:r w:rsidRPr="00DE0C3F">
        <w:rPr>
          <w:rFonts w:cs="Arial"/>
          <w:i/>
          <w:color w:val="002060"/>
          <w:szCs w:val="22"/>
        </w:rPr>
        <w:tab/>
      </w:r>
      <w:r w:rsidRPr="00DE0C3F">
        <w:rPr>
          <w:rFonts w:cs="Arial"/>
          <w:i/>
          <w:color w:val="002060"/>
          <w:szCs w:val="22"/>
        </w:rPr>
        <w:tab/>
      </w:r>
    </w:p>
    <w:p w14:paraId="2D205088" w14:textId="77777777" w:rsidR="008E1A73" w:rsidRDefault="008E1A73" w:rsidP="008E1A73">
      <w:pPr>
        <w:pStyle w:val="LndNormale1"/>
        <w:divId w:val="527259509"/>
        <w:rPr>
          <w:rFonts w:cs="Arial"/>
          <w:b/>
          <w:color w:val="002060"/>
          <w:sz w:val="26"/>
          <w:szCs w:val="26"/>
        </w:rPr>
      </w:pPr>
    </w:p>
    <w:p w14:paraId="4BBE3D15" w14:textId="77777777" w:rsidR="008E1A73" w:rsidRPr="003B2B8F" w:rsidRDefault="008E1A73" w:rsidP="008E1A73">
      <w:pPr>
        <w:pStyle w:val="LndNormale1"/>
        <w:divId w:val="527259509"/>
        <w:rPr>
          <w:rFonts w:cs="Arial"/>
          <w:b/>
          <w:color w:val="002060"/>
          <w:sz w:val="26"/>
          <w:szCs w:val="26"/>
        </w:rPr>
      </w:pPr>
      <w:r w:rsidRPr="003B2B8F">
        <w:rPr>
          <w:rFonts w:cs="Arial"/>
          <w:b/>
          <w:color w:val="002060"/>
          <w:sz w:val="26"/>
          <w:szCs w:val="26"/>
        </w:rPr>
        <w:t>COPPA MARCHE SERIE D CALCIO A CINQUE</w:t>
      </w:r>
    </w:p>
    <w:p w14:paraId="5C3A3A00" w14:textId="4CE748C2" w:rsidR="008E1A73" w:rsidRPr="00DE0C3F" w:rsidRDefault="008E1A73" w:rsidP="008E1A73">
      <w:pPr>
        <w:pStyle w:val="LndNormale1"/>
        <w:jc w:val="left"/>
        <w:divId w:val="527259509"/>
        <w:rPr>
          <w:rFonts w:cs="Arial"/>
          <w:i/>
          <w:color w:val="002060"/>
          <w:szCs w:val="22"/>
        </w:rPr>
      </w:pPr>
      <w:r>
        <w:rPr>
          <w:rFonts w:cs="Arial"/>
          <w:color w:val="002060"/>
          <w:szCs w:val="22"/>
        </w:rPr>
        <w:t>Squadra vincitrice</w:t>
      </w:r>
      <w:r w:rsidRPr="00DE0C3F">
        <w:rPr>
          <w:rFonts w:cs="Arial"/>
          <w:color w:val="002060"/>
          <w:szCs w:val="22"/>
        </w:rPr>
        <w:t xml:space="preserve"> </w:t>
      </w:r>
      <w:r>
        <w:rPr>
          <w:rFonts w:cs="Arial"/>
          <w:color w:val="002060"/>
          <w:szCs w:val="22"/>
        </w:rPr>
        <w:tab/>
      </w:r>
      <w:r>
        <w:rPr>
          <w:rFonts w:cs="Arial"/>
          <w:color w:val="002060"/>
          <w:szCs w:val="22"/>
        </w:rPr>
        <w:tab/>
      </w:r>
      <w:r>
        <w:rPr>
          <w:rFonts w:cs="Arial"/>
          <w:color w:val="002060"/>
          <w:szCs w:val="22"/>
        </w:rPr>
        <w:tab/>
      </w:r>
      <w:r w:rsidR="00E27A5C">
        <w:rPr>
          <w:rFonts w:cs="Arial"/>
          <w:b/>
          <w:color w:val="002060"/>
          <w:szCs w:val="22"/>
        </w:rPr>
        <w:t>MONTECASSIANO CALCIO</w:t>
      </w:r>
      <w:r w:rsidRPr="00DE0C3F">
        <w:rPr>
          <w:rFonts w:cs="Arial"/>
          <w:i/>
          <w:color w:val="002060"/>
          <w:szCs w:val="22"/>
        </w:rPr>
        <w:tab/>
      </w:r>
      <w:r w:rsidRPr="00DE0C3F">
        <w:rPr>
          <w:rFonts w:cs="Arial"/>
          <w:i/>
          <w:color w:val="002060"/>
          <w:szCs w:val="22"/>
        </w:rPr>
        <w:tab/>
      </w:r>
    </w:p>
    <w:p w14:paraId="40CFF701" w14:textId="77777777" w:rsidR="008E1A73" w:rsidRDefault="008E1A73" w:rsidP="008E1A73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</w:p>
    <w:p w14:paraId="0543B583" w14:textId="77777777" w:rsidR="008E1A73" w:rsidRDefault="008E1A73" w:rsidP="008E1A73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</w:p>
    <w:p w14:paraId="11971565" w14:textId="2AD5201A" w:rsidR="008E1A73" w:rsidRPr="00AD41A0" w:rsidRDefault="008E1A73" w:rsidP="008E1A73">
      <w:pPr>
        <w:pStyle w:val="TITOLOCAMPIONATO"/>
        <w:shd w:val="clear" w:color="auto" w:fill="002060"/>
        <w:spacing w:before="0" w:beforeAutospacing="0" w:after="0" w:afterAutospacing="0"/>
        <w:divId w:val="527259509"/>
        <w:rPr>
          <w:color w:val="FFFFFF"/>
        </w:rPr>
      </w:pPr>
      <w:bookmarkStart w:id="229" w:name="_Toc517941450"/>
      <w:bookmarkStart w:id="230" w:name="_Toc12618975"/>
      <w:r>
        <w:rPr>
          <w:color w:val="FFFFFF"/>
        </w:rPr>
        <w:t>SUPERCOPPE REG.LI CALCIO A CINQUE S.S. 201</w:t>
      </w:r>
      <w:r w:rsidR="005610B6">
        <w:rPr>
          <w:color w:val="FFFFFF"/>
        </w:rPr>
        <w:t>8</w:t>
      </w:r>
      <w:r>
        <w:rPr>
          <w:color w:val="FFFFFF"/>
        </w:rPr>
        <w:t>/201</w:t>
      </w:r>
      <w:bookmarkEnd w:id="229"/>
      <w:r w:rsidR="005610B6">
        <w:rPr>
          <w:color w:val="FFFFFF"/>
        </w:rPr>
        <w:t>9</w:t>
      </w:r>
      <w:bookmarkEnd w:id="230"/>
    </w:p>
    <w:p w14:paraId="6C1C7D02" w14:textId="77777777" w:rsidR="008E1A73" w:rsidRPr="00833798" w:rsidRDefault="008E1A73" w:rsidP="008E1A73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</w:p>
    <w:p w14:paraId="1BF4B435" w14:textId="77777777" w:rsidR="008E1A73" w:rsidRPr="003B2B8F" w:rsidRDefault="008E1A73" w:rsidP="008E1A73">
      <w:pPr>
        <w:pStyle w:val="LndNormale1"/>
        <w:divId w:val="527259509"/>
        <w:rPr>
          <w:rFonts w:cs="Arial"/>
          <w:b/>
          <w:color w:val="002060"/>
          <w:sz w:val="26"/>
          <w:szCs w:val="26"/>
        </w:rPr>
      </w:pPr>
      <w:r w:rsidRPr="003B2B8F">
        <w:rPr>
          <w:rFonts w:cs="Arial"/>
          <w:b/>
          <w:color w:val="002060"/>
          <w:sz w:val="26"/>
          <w:szCs w:val="26"/>
        </w:rPr>
        <w:t>SUPERCOPPA SERIE C CALCIO A CINQUE</w:t>
      </w:r>
    </w:p>
    <w:p w14:paraId="15B2201C" w14:textId="7E326A39" w:rsidR="008E1A73" w:rsidRPr="003B2B8F" w:rsidRDefault="008E1A73" w:rsidP="008E1A73">
      <w:pPr>
        <w:pStyle w:val="LndNormale1"/>
        <w:divId w:val="527259509"/>
        <w:rPr>
          <w:rFonts w:cs="Arial"/>
          <w:color w:val="002060"/>
          <w:sz w:val="26"/>
          <w:szCs w:val="26"/>
        </w:rPr>
      </w:pPr>
      <w:r>
        <w:rPr>
          <w:rFonts w:cs="Arial"/>
          <w:color w:val="002060"/>
          <w:szCs w:val="22"/>
        </w:rPr>
        <w:t>Squadra vincitrice</w:t>
      </w:r>
      <w:r w:rsidRPr="00DE0C3F">
        <w:rPr>
          <w:rFonts w:cs="Arial"/>
          <w:color w:val="002060"/>
          <w:szCs w:val="22"/>
        </w:rPr>
        <w:t xml:space="preserve"> </w:t>
      </w:r>
      <w:r>
        <w:rPr>
          <w:rFonts w:cs="Arial"/>
          <w:color w:val="002060"/>
          <w:szCs w:val="22"/>
        </w:rPr>
        <w:tab/>
      </w:r>
      <w:r>
        <w:rPr>
          <w:rFonts w:cs="Arial"/>
          <w:color w:val="002060"/>
          <w:szCs w:val="22"/>
        </w:rPr>
        <w:tab/>
      </w:r>
      <w:r>
        <w:rPr>
          <w:rFonts w:cs="Arial"/>
          <w:color w:val="002060"/>
          <w:szCs w:val="22"/>
        </w:rPr>
        <w:tab/>
      </w:r>
      <w:r w:rsidR="005610B6">
        <w:rPr>
          <w:rFonts w:cs="Arial"/>
          <w:b/>
          <w:color w:val="002060"/>
          <w:szCs w:val="22"/>
        </w:rPr>
        <w:t>POL.CAGLI SPORT ASSOCIATI</w:t>
      </w:r>
      <w:r w:rsidRPr="003B2B8F">
        <w:rPr>
          <w:rFonts w:cs="Arial"/>
          <w:i/>
          <w:color w:val="002060"/>
          <w:sz w:val="26"/>
          <w:szCs w:val="26"/>
        </w:rPr>
        <w:tab/>
      </w:r>
      <w:r w:rsidRPr="003B2B8F">
        <w:rPr>
          <w:rFonts w:cs="Arial"/>
          <w:i/>
          <w:color w:val="002060"/>
          <w:sz w:val="26"/>
          <w:szCs w:val="26"/>
        </w:rPr>
        <w:tab/>
      </w:r>
      <w:r w:rsidRPr="003B2B8F">
        <w:rPr>
          <w:rFonts w:cs="Arial"/>
          <w:i/>
          <w:color w:val="002060"/>
          <w:sz w:val="26"/>
          <w:szCs w:val="26"/>
        </w:rPr>
        <w:tab/>
      </w:r>
      <w:r w:rsidRPr="003B2B8F">
        <w:rPr>
          <w:rFonts w:cs="Arial"/>
          <w:i/>
          <w:color w:val="002060"/>
          <w:sz w:val="26"/>
          <w:szCs w:val="26"/>
        </w:rPr>
        <w:tab/>
      </w:r>
    </w:p>
    <w:p w14:paraId="6D869741" w14:textId="77777777" w:rsidR="008E1A73" w:rsidRPr="004C2601" w:rsidRDefault="008E1A73" w:rsidP="008E1A73">
      <w:pPr>
        <w:pStyle w:val="LndNormale1"/>
        <w:jc w:val="left"/>
        <w:divId w:val="527259509"/>
        <w:rPr>
          <w:rFonts w:cs="Arial"/>
          <w:color w:val="002060"/>
          <w:szCs w:val="22"/>
        </w:rPr>
      </w:pPr>
    </w:p>
    <w:p w14:paraId="5F658495" w14:textId="77777777" w:rsidR="008E1A73" w:rsidRPr="003B2B8F" w:rsidRDefault="008E1A73" w:rsidP="008E1A73">
      <w:pPr>
        <w:pStyle w:val="LndNormale1"/>
        <w:divId w:val="527259509"/>
        <w:rPr>
          <w:rFonts w:cs="Arial"/>
          <w:b/>
          <w:color w:val="002060"/>
          <w:sz w:val="26"/>
          <w:szCs w:val="26"/>
        </w:rPr>
      </w:pPr>
      <w:r w:rsidRPr="003B2B8F">
        <w:rPr>
          <w:rFonts w:cs="Arial"/>
          <w:b/>
          <w:color w:val="002060"/>
          <w:sz w:val="26"/>
          <w:szCs w:val="26"/>
        </w:rPr>
        <w:t>SUPERCOPPA CALCIO A CINQUE FEMMINILE</w:t>
      </w:r>
    </w:p>
    <w:p w14:paraId="549C3E97" w14:textId="4C870D71" w:rsidR="008E1A73" w:rsidRPr="00E16658" w:rsidRDefault="008E1A73" w:rsidP="008E1A73">
      <w:pPr>
        <w:pStyle w:val="LndNormale1"/>
        <w:divId w:val="527259509"/>
        <w:rPr>
          <w:rFonts w:cs="Arial"/>
          <w:color w:val="002060"/>
          <w:szCs w:val="22"/>
        </w:rPr>
      </w:pPr>
      <w:r w:rsidRPr="00E16658">
        <w:rPr>
          <w:rFonts w:cs="Arial"/>
          <w:color w:val="002060"/>
          <w:szCs w:val="22"/>
        </w:rPr>
        <w:t xml:space="preserve">Squadra vincitrice </w:t>
      </w:r>
      <w:r w:rsidRPr="00E16658">
        <w:rPr>
          <w:rFonts w:cs="Arial"/>
          <w:color w:val="002060"/>
          <w:szCs w:val="22"/>
        </w:rPr>
        <w:tab/>
      </w:r>
      <w:r w:rsidRPr="00E16658">
        <w:rPr>
          <w:rFonts w:cs="Arial"/>
          <w:color w:val="002060"/>
          <w:szCs w:val="22"/>
        </w:rPr>
        <w:tab/>
      </w:r>
      <w:r w:rsidRPr="00E16658">
        <w:rPr>
          <w:rFonts w:cs="Arial"/>
          <w:color w:val="002060"/>
          <w:szCs w:val="22"/>
        </w:rPr>
        <w:tab/>
      </w:r>
      <w:r w:rsidR="00E16658" w:rsidRPr="00E16658">
        <w:rPr>
          <w:rFonts w:cs="Arial"/>
          <w:b/>
          <w:color w:val="002060"/>
          <w:szCs w:val="22"/>
        </w:rPr>
        <w:t>FUTSAL PRANDONE</w:t>
      </w:r>
      <w:r w:rsidRPr="00E16658">
        <w:rPr>
          <w:rFonts w:cs="Arial"/>
          <w:i/>
          <w:color w:val="002060"/>
          <w:szCs w:val="22"/>
        </w:rPr>
        <w:tab/>
      </w:r>
      <w:r w:rsidRPr="00E16658">
        <w:rPr>
          <w:rFonts w:cs="Arial"/>
          <w:i/>
          <w:color w:val="002060"/>
          <w:szCs w:val="22"/>
        </w:rPr>
        <w:tab/>
      </w:r>
      <w:r w:rsidRPr="00E16658">
        <w:rPr>
          <w:rFonts w:cs="Arial"/>
          <w:i/>
          <w:color w:val="002060"/>
          <w:szCs w:val="22"/>
        </w:rPr>
        <w:tab/>
      </w:r>
      <w:r w:rsidRPr="00E16658">
        <w:rPr>
          <w:rFonts w:cs="Arial"/>
          <w:i/>
          <w:color w:val="002060"/>
          <w:szCs w:val="22"/>
        </w:rPr>
        <w:tab/>
      </w:r>
    </w:p>
    <w:p w14:paraId="091A075E" w14:textId="77777777" w:rsidR="008E1A73" w:rsidRPr="00E16658" w:rsidRDefault="008E1A73" w:rsidP="008E1A73">
      <w:pPr>
        <w:pStyle w:val="LndNormale1"/>
        <w:jc w:val="left"/>
        <w:divId w:val="527259509"/>
        <w:rPr>
          <w:rFonts w:cs="Arial"/>
          <w:color w:val="002060"/>
          <w:szCs w:val="22"/>
        </w:rPr>
      </w:pPr>
    </w:p>
    <w:p w14:paraId="469952D3" w14:textId="77777777" w:rsidR="008E1A73" w:rsidRPr="00E16658" w:rsidRDefault="008E1A73" w:rsidP="008E1A73">
      <w:pPr>
        <w:pStyle w:val="LndNormale1"/>
        <w:divId w:val="527259509"/>
        <w:rPr>
          <w:rFonts w:cs="Arial"/>
          <w:b/>
          <w:color w:val="002060"/>
          <w:sz w:val="26"/>
          <w:szCs w:val="26"/>
        </w:rPr>
      </w:pPr>
      <w:r w:rsidRPr="00E16658">
        <w:rPr>
          <w:rFonts w:cs="Arial"/>
          <w:b/>
          <w:color w:val="002060"/>
          <w:sz w:val="26"/>
          <w:szCs w:val="26"/>
        </w:rPr>
        <w:t>SUPERCOPPA MARCHE UNDER 21 CALCIO A CINQUE</w:t>
      </w:r>
    </w:p>
    <w:p w14:paraId="030B52E8" w14:textId="39874947" w:rsidR="008E1A73" w:rsidRPr="00E16658" w:rsidRDefault="008E1A73" w:rsidP="008E1A73">
      <w:pPr>
        <w:pStyle w:val="LndNormale1"/>
        <w:divId w:val="527259509"/>
        <w:rPr>
          <w:rFonts w:cs="Arial"/>
          <w:color w:val="002060"/>
          <w:szCs w:val="22"/>
        </w:rPr>
      </w:pPr>
      <w:r w:rsidRPr="00E16658">
        <w:rPr>
          <w:rFonts w:cs="Arial"/>
          <w:color w:val="002060"/>
          <w:szCs w:val="22"/>
        </w:rPr>
        <w:t xml:space="preserve">Squadra vincitrice </w:t>
      </w:r>
      <w:r w:rsidRPr="00E16658">
        <w:rPr>
          <w:rFonts w:cs="Arial"/>
          <w:color w:val="002060"/>
          <w:szCs w:val="22"/>
        </w:rPr>
        <w:tab/>
      </w:r>
      <w:r w:rsidRPr="00E16658">
        <w:rPr>
          <w:rFonts w:cs="Arial"/>
          <w:color w:val="002060"/>
          <w:szCs w:val="22"/>
        </w:rPr>
        <w:tab/>
      </w:r>
      <w:r w:rsidRPr="00E16658">
        <w:rPr>
          <w:rFonts w:cs="Arial"/>
          <w:color w:val="002060"/>
          <w:szCs w:val="22"/>
        </w:rPr>
        <w:tab/>
      </w:r>
      <w:r w:rsidR="00E16658" w:rsidRPr="00E16658">
        <w:rPr>
          <w:rFonts w:cs="Arial"/>
          <w:b/>
          <w:color w:val="002060"/>
          <w:szCs w:val="22"/>
        </w:rPr>
        <w:t>U.MANDOLESI CALCIO</w:t>
      </w:r>
      <w:r w:rsidRPr="00E16658">
        <w:rPr>
          <w:rFonts w:cs="Arial"/>
          <w:i/>
          <w:color w:val="002060"/>
          <w:szCs w:val="22"/>
        </w:rPr>
        <w:tab/>
      </w:r>
      <w:r w:rsidRPr="00E16658">
        <w:rPr>
          <w:rFonts w:cs="Arial"/>
          <w:i/>
          <w:color w:val="002060"/>
          <w:szCs w:val="22"/>
        </w:rPr>
        <w:tab/>
      </w:r>
      <w:r w:rsidRPr="00E16658">
        <w:rPr>
          <w:rFonts w:cs="Arial"/>
          <w:i/>
          <w:color w:val="002060"/>
          <w:szCs w:val="22"/>
        </w:rPr>
        <w:tab/>
      </w:r>
      <w:r w:rsidRPr="00E16658">
        <w:rPr>
          <w:rFonts w:cs="Arial"/>
          <w:i/>
          <w:color w:val="002060"/>
          <w:szCs w:val="22"/>
        </w:rPr>
        <w:tab/>
      </w:r>
    </w:p>
    <w:p w14:paraId="6478311F" w14:textId="77777777" w:rsidR="008E1A73" w:rsidRPr="00E16658" w:rsidRDefault="008E1A73" w:rsidP="008E1A73">
      <w:pPr>
        <w:pStyle w:val="LndNormale1"/>
        <w:jc w:val="left"/>
        <w:divId w:val="527259509"/>
        <w:rPr>
          <w:rFonts w:cs="Arial"/>
          <w:color w:val="002060"/>
          <w:szCs w:val="22"/>
        </w:rPr>
      </w:pPr>
    </w:p>
    <w:p w14:paraId="72015DDC" w14:textId="71137D76" w:rsidR="008E1A73" w:rsidRPr="00E16658" w:rsidRDefault="008E1A73" w:rsidP="008E1A73">
      <w:pPr>
        <w:pStyle w:val="LndNormale1"/>
        <w:divId w:val="527259509"/>
        <w:rPr>
          <w:rFonts w:cs="Arial"/>
          <w:b/>
          <w:color w:val="002060"/>
          <w:sz w:val="26"/>
          <w:szCs w:val="26"/>
        </w:rPr>
      </w:pPr>
      <w:r w:rsidRPr="00E16658">
        <w:rPr>
          <w:rFonts w:cs="Arial"/>
          <w:b/>
          <w:color w:val="002060"/>
          <w:sz w:val="26"/>
          <w:szCs w:val="26"/>
        </w:rPr>
        <w:t xml:space="preserve">SUPERCOPPA MARCHE </w:t>
      </w:r>
      <w:r w:rsidR="005610B6" w:rsidRPr="00E16658">
        <w:rPr>
          <w:rFonts w:cs="Arial"/>
          <w:b/>
          <w:color w:val="002060"/>
          <w:sz w:val="26"/>
          <w:szCs w:val="26"/>
        </w:rPr>
        <w:t>UNDER 19</w:t>
      </w:r>
      <w:r w:rsidRPr="00E16658">
        <w:rPr>
          <w:rFonts w:cs="Arial"/>
          <w:b/>
          <w:color w:val="002060"/>
          <w:sz w:val="26"/>
          <w:szCs w:val="26"/>
        </w:rPr>
        <w:t xml:space="preserve"> CALCIO A CINQUE</w:t>
      </w:r>
    </w:p>
    <w:p w14:paraId="397AAB78" w14:textId="156183E0" w:rsidR="008E1A73" w:rsidRPr="00E16658" w:rsidRDefault="008E1A73" w:rsidP="008E1A73">
      <w:pPr>
        <w:pStyle w:val="LndNormale1"/>
        <w:divId w:val="527259509"/>
        <w:rPr>
          <w:rFonts w:cs="Arial"/>
          <w:color w:val="002060"/>
          <w:szCs w:val="22"/>
        </w:rPr>
      </w:pPr>
      <w:r w:rsidRPr="00E16658">
        <w:rPr>
          <w:rFonts w:cs="Arial"/>
          <w:color w:val="002060"/>
          <w:szCs w:val="22"/>
        </w:rPr>
        <w:t xml:space="preserve">Squadra vincitrice </w:t>
      </w:r>
      <w:r w:rsidRPr="00E16658">
        <w:rPr>
          <w:rFonts w:cs="Arial"/>
          <w:color w:val="002060"/>
          <w:szCs w:val="22"/>
        </w:rPr>
        <w:tab/>
      </w:r>
      <w:r w:rsidRPr="00E16658">
        <w:rPr>
          <w:rFonts w:cs="Arial"/>
          <w:color w:val="002060"/>
          <w:szCs w:val="22"/>
        </w:rPr>
        <w:tab/>
      </w:r>
      <w:r w:rsidRPr="00E16658">
        <w:rPr>
          <w:rFonts w:cs="Arial"/>
          <w:color w:val="002060"/>
          <w:szCs w:val="22"/>
        </w:rPr>
        <w:tab/>
      </w:r>
      <w:r w:rsidR="006A238A" w:rsidRPr="00E16658">
        <w:rPr>
          <w:rFonts w:cs="Arial"/>
          <w:b/>
          <w:color w:val="002060"/>
          <w:szCs w:val="22"/>
        </w:rPr>
        <w:t>AMICI DEL CENTROSOCIO SP.</w:t>
      </w:r>
      <w:bookmarkStart w:id="231" w:name="_GoBack"/>
      <w:bookmarkEnd w:id="231"/>
      <w:r w:rsidRPr="00E16658">
        <w:rPr>
          <w:rFonts w:cs="Arial"/>
          <w:i/>
          <w:color w:val="002060"/>
          <w:szCs w:val="22"/>
        </w:rPr>
        <w:tab/>
      </w:r>
      <w:r w:rsidRPr="00E16658">
        <w:rPr>
          <w:rFonts w:cs="Arial"/>
          <w:i/>
          <w:color w:val="002060"/>
          <w:szCs w:val="22"/>
        </w:rPr>
        <w:tab/>
      </w:r>
      <w:r w:rsidRPr="00E16658">
        <w:rPr>
          <w:rFonts w:cs="Arial"/>
          <w:i/>
          <w:color w:val="002060"/>
          <w:szCs w:val="22"/>
        </w:rPr>
        <w:tab/>
      </w:r>
      <w:r w:rsidRPr="00E16658">
        <w:rPr>
          <w:rFonts w:cs="Arial"/>
          <w:i/>
          <w:color w:val="002060"/>
          <w:szCs w:val="22"/>
        </w:rPr>
        <w:tab/>
      </w:r>
      <w:r w:rsidRPr="00E16658">
        <w:rPr>
          <w:rFonts w:cs="Arial"/>
          <w:i/>
          <w:color w:val="002060"/>
          <w:szCs w:val="22"/>
        </w:rPr>
        <w:tab/>
      </w:r>
    </w:p>
    <w:p w14:paraId="3210FFD3" w14:textId="77777777" w:rsidR="008E1A73" w:rsidRPr="00E16658" w:rsidRDefault="008E1A73" w:rsidP="008E1A73">
      <w:pPr>
        <w:pStyle w:val="LndNormale1"/>
        <w:jc w:val="left"/>
        <w:divId w:val="527259509"/>
        <w:rPr>
          <w:rFonts w:cs="Arial"/>
          <w:color w:val="002060"/>
          <w:szCs w:val="22"/>
        </w:rPr>
      </w:pPr>
    </w:p>
    <w:p w14:paraId="51330456" w14:textId="0EB90F30" w:rsidR="008E1A73" w:rsidRPr="00E16658" w:rsidRDefault="008E1A73" w:rsidP="008E1A73">
      <w:pPr>
        <w:pStyle w:val="LndNormale1"/>
        <w:divId w:val="527259509"/>
        <w:rPr>
          <w:rFonts w:cs="Arial"/>
          <w:b/>
          <w:color w:val="002060"/>
          <w:sz w:val="26"/>
          <w:szCs w:val="26"/>
        </w:rPr>
      </w:pPr>
      <w:r w:rsidRPr="00E16658">
        <w:rPr>
          <w:rFonts w:cs="Arial"/>
          <w:b/>
          <w:color w:val="002060"/>
          <w:sz w:val="26"/>
          <w:szCs w:val="26"/>
        </w:rPr>
        <w:t xml:space="preserve">SUPERCOPPA MARCHE </w:t>
      </w:r>
      <w:r w:rsidR="005610B6" w:rsidRPr="00E16658">
        <w:rPr>
          <w:rFonts w:cs="Arial"/>
          <w:b/>
          <w:color w:val="002060"/>
          <w:sz w:val="26"/>
          <w:szCs w:val="26"/>
        </w:rPr>
        <w:t>UNDER 17</w:t>
      </w:r>
      <w:r w:rsidRPr="00E16658">
        <w:rPr>
          <w:rFonts w:cs="Arial"/>
          <w:b/>
          <w:color w:val="002060"/>
          <w:sz w:val="26"/>
          <w:szCs w:val="26"/>
        </w:rPr>
        <w:t xml:space="preserve"> CALCIO A CINQUE</w:t>
      </w:r>
    </w:p>
    <w:p w14:paraId="2D3A4A69" w14:textId="335472B9" w:rsidR="008E1A73" w:rsidRPr="00E16658" w:rsidRDefault="008E1A73" w:rsidP="008E1A73">
      <w:pPr>
        <w:pStyle w:val="LndNormale1"/>
        <w:jc w:val="left"/>
        <w:divId w:val="527259509"/>
        <w:rPr>
          <w:rFonts w:cs="Arial"/>
          <w:color w:val="002060"/>
          <w:szCs w:val="22"/>
        </w:rPr>
      </w:pPr>
      <w:r w:rsidRPr="00E16658">
        <w:rPr>
          <w:rFonts w:cs="Arial"/>
          <w:color w:val="002060"/>
          <w:szCs w:val="22"/>
        </w:rPr>
        <w:t xml:space="preserve">Squadra vincitrice </w:t>
      </w:r>
      <w:r w:rsidRPr="00E16658">
        <w:rPr>
          <w:rFonts w:cs="Arial"/>
          <w:color w:val="002060"/>
          <w:szCs w:val="22"/>
        </w:rPr>
        <w:tab/>
      </w:r>
      <w:r w:rsidRPr="00E16658">
        <w:rPr>
          <w:rFonts w:cs="Arial"/>
          <w:color w:val="002060"/>
          <w:szCs w:val="22"/>
        </w:rPr>
        <w:tab/>
      </w:r>
      <w:r w:rsidRPr="00E16658">
        <w:rPr>
          <w:rFonts w:cs="Arial"/>
          <w:color w:val="002060"/>
          <w:szCs w:val="22"/>
        </w:rPr>
        <w:tab/>
      </w:r>
      <w:r w:rsidR="00E16658" w:rsidRPr="00E16658">
        <w:rPr>
          <w:rFonts w:cs="Arial"/>
          <w:b/>
          <w:color w:val="002060"/>
          <w:szCs w:val="22"/>
        </w:rPr>
        <w:t>AUDAX 1970 S.ANGELO</w:t>
      </w:r>
      <w:r w:rsidRPr="00E16658">
        <w:rPr>
          <w:rFonts w:cs="Arial"/>
          <w:b/>
          <w:color w:val="002060"/>
          <w:szCs w:val="22"/>
        </w:rPr>
        <w:tab/>
      </w:r>
      <w:r w:rsidRPr="00E16658">
        <w:rPr>
          <w:rFonts w:cs="Arial"/>
          <w:b/>
          <w:color w:val="002060"/>
          <w:szCs w:val="22"/>
        </w:rPr>
        <w:tab/>
      </w:r>
      <w:r w:rsidRPr="00E16658">
        <w:rPr>
          <w:rFonts w:cs="Arial"/>
          <w:b/>
          <w:color w:val="002060"/>
          <w:szCs w:val="22"/>
        </w:rPr>
        <w:tab/>
      </w:r>
      <w:r w:rsidRPr="00E16658">
        <w:rPr>
          <w:rFonts w:cs="Arial"/>
          <w:b/>
          <w:color w:val="002060"/>
          <w:szCs w:val="22"/>
        </w:rPr>
        <w:tab/>
      </w:r>
      <w:r w:rsidRPr="00E16658">
        <w:rPr>
          <w:rFonts w:cs="Arial"/>
          <w:b/>
          <w:color w:val="002060"/>
          <w:szCs w:val="22"/>
        </w:rPr>
        <w:tab/>
      </w:r>
      <w:r w:rsidRPr="00E16658">
        <w:rPr>
          <w:rFonts w:cs="Arial"/>
          <w:i/>
          <w:color w:val="002060"/>
          <w:szCs w:val="22"/>
        </w:rPr>
        <w:tab/>
      </w:r>
      <w:r w:rsidRPr="00E16658">
        <w:rPr>
          <w:rFonts w:cs="Arial"/>
          <w:i/>
          <w:color w:val="002060"/>
          <w:szCs w:val="22"/>
        </w:rPr>
        <w:tab/>
      </w:r>
      <w:r w:rsidRPr="00E16658">
        <w:rPr>
          <w:rFonts w:cs="Arial"/>
          <w:i/>
          <w:color w:val="002060"/>
          <w:szCs w:val="22"/>
        </w:rPr>
        <w:tab/>
      </w:r>
    </w:p>
    <w:p w14:paraId="30455897" w14:textId="18872C32" w:rsidR="008E1A73" w:rsidRPr="00E16658" w:rsidRDefault="008E1A73" w:rsidP="008E1A73">
      <w:pPr>
        <w:pStyle w:val="LndNormale1"/>
        <w:divId w:val="527259509"/>
        <w:rPr>
          <w:rFonts w:cs="Arial"/>
          <w:b/>
          <w:color w:val="002060"/>
          <w:sz w:val="26"/>
          <w:szCs w:val="26"/>
        </w:rPr>
      </w:pPr>
      <w:r w:rsidRPr="00E16658">
        <w:rPr>
          <w:rFonts w:cs="Arial"/>
          <w:b/>
          <w:color w:val="002060"/>
          <w:sz w:val="26"/>
          <w:szCs w:val="26"/>
        </w:rPr>
        <w:t xml:space="preserve">SUPERCOPPA MARCHE </w:t>
      </w:r>
      <w:r w:rsidR="005610B6" w:rsidRPr="00E16658">
        <w:rPr>
          <w:rFonts w:cs="Arial"/>
          <w:b/>
          <w:color w:val="002060"/>
          <w:sz w:val="26"/>
          <w:szCs w:val="26"/>
        </w:rPr>
        <w:t>UNDER 15</w:t>
      </w:r>
      <w:r w:rsidRPr="00E16658">
        <w:rPr>
          <w:rFonts w:cs="Arial"/>
          <w:b/>
          <w:color w:val="002060"/>
          <w:sz w:val="26"/>
          <w:szCs w:val="26"/>
        </w:rPr>
        <w:t xml:space="preserve"> CALCIO A CINQUE</w:t>
      </w:r>
    </w:p>
    <w:p w14:paraId="6F646667" w14:textId="77777777" w:rsidR="008E1A73" w:rsidRPr="00E16658" w:rsidRDefault="008E1A73" w:rsidP="008E1A73">
      <w:pPr>
        <w:pStyle w:val="LndNormale1"/>
        <w:jc w:val="left"/>
        <w:divId w:val="527259509"/>
        <w:rPr>
          <w:rFonts w:cs="Arial"/>
          <w:i/>
          <w:color w:val="002060"/>
          <w:szCs w:val="22"/>
        </w:rPr>
      </w:pPr>
      <w:r w:rsidRPr="00E16658">
        <w:rPr>
          <w:rFonts w:cs="Arial"/>
          <w:color w:val="002060"/>
          <w:szCs w:val="22"/>
        </w:rPr>
        <w:t xml:space="preserve">Squadra vincitrice </w:t>
      </w:r>
      <w:r w:rsidRPr="00E16658">
        <w:rPr>
          <w:rFonts w:cs="Arial"/>
          <w:color w:val="002060"/>
          <w:szCs w:val="22"/>
        </w:rPr>
        <w:tab/>
      </w:r>
      <w:r w:rsidRPr="00E16658">
        <w:rPr>
          <w:rFonts w:cs="Arial"/>
          <w:color w:val="002060"/>
          <w:szCs w:val="22"/>
        </w:rPr>
        <w:tab/>
      </w:r>
      <w:r w:rsidRPr="00E16658">
        <w:rPr>
          <w:rFonts w:cs="Arial"/>
          <w:color w:val="002060"/>
          <w:szCs w:val="22"/>
        </w:rPr>
        <w:tab/>
      </w:r>
      <w:r w:rsidRPr="00E16658">
        <w:rPr>
          <w:rFonts w:cs="Arial"/>
          <w:b/>
          <w:color w:val="002060"/>
          <w:szCs w:val="22"/>
        </w:rPr>
        <w:t>AMICI DEL CENTROSOCIO SP.</w:t>
      </w:r>
      <w:r w:rsidRPr="00E16658">
        <w:rPr>
          <w:rFonts w:cs="Arial"/>
          <w:b/>
          <w:color w:val="002060"/>
          <w:szCs w:val="22"/>
        </w:rPr>
        <w:tab/>
      </w:r>
      <w:r w:rsidRPr="00E16658">
        <w:rPr>
          <w:rFonts w:cs="Arial"/>
          <w:i/>
          <w:color w:val="002060"/>
          <w:szCs w:val="22"/>
        </w:rPr>
        <w:tab/>
      </w:r>
      <w:r w:rsidRPr="00E16658">
        <w:rPr>
          <w:rFonts w:cs="Arial"/>
          <w:i/>
          <w:color w:val="002060"/>
          <w:szCs w:val="22"/>
        </w:rPr>
        <w:tab/>
      </w:r>
      <w:r w:rsidRPr="00E16658">
        <w:rPr>
          <w:rFonts w:cs="Arial"/>
          <w:i/>
          <w:color w:val="002060"/>
          <w:szCs w:val="22"/>
        </w:rPr>
        <w:tab/>
      </w:r>
    </w:p>
    <w:p w14:paraId="79B97D8B" w14:textId="77777777" w:rsidR="008E1A73" w:rsidRPr="00E16658" w:rsidRDefault="008E1A73" w:rsidP="008E1A73">
      <w:pPr>
        <w:pStyle w:val="LndNormale1"/>
        <w:jc w:val="left"/>
        <w:divId w:val="527259509"/>
        <w:rPr>
          <w:rFonts w:cs="Arial"/>
          <w:i/>
          <w:color w:val="002060"/>
          <w:szCs w:val="22"/>
        </w:rPr>
      </w:pPr>
    </w:p>
    <w:p w14:paraId="5C122EB6" w14:textId="77777777" w:rsidR="008E1A73" w:rsidRPr="00E16658" w:rsidRDefault="008E1A73" w:rsidP="008E1A73">
      <w:pPr>
        <w:pStyle w:val="LndNormale1"/>
        <w:divId w:val="527259509"/>
        <w:rPr>
          <w:rFonts w:cs="Arial"/>
          <w:b/>
          <w:color w:val="002060"/>
          <w:sz w:val="26"/>
          <w:szCs w:val="26"/>
        </w:rPr>
      </w:pPr>
      <w:r w:rsidRPr="00E16658">
        <w:rPr>
          <w:rFonts w:cs="Arial"/>
          <w:b/>
          <w:color w:val="002060"/>
          <w:sz w:val="26"/>
          <w:szCs w:val="26"/>
        </w:rPr>
        <w:t>SUPERCOPPA MARCHE SERIE D CALCIO A CINQUE</w:t>
      </w:r>
    </w:p>
    <w:p w14:paraId="4096E7A4" w14:textId="4E1C8784" w:rsidR="008E1A73" w:rsidRPr="00E16658" w:rsidRDefault="008E1A73" w:rsidP="008E1A73">
      <w:pPr>
        <w:pStyle w:val="LndNormale1"/>
        <w:jc w:val="left"/>
        <w:divId w:val="527259509"/>
        <w:rPr>
          <w:rFonts w:cs="Arial"/>
          <w:i/>
          <w:color w:val="002060"/>
          <w:szCs w:val="22"/>
        </w:rPr>
      </w:pPr>
      <w:r w:rsidRPr="00E16658">
        <w:rPr>
          <w:rFonts w:cs="Arial"/>
          <w:color w:val="002060"/>
          <w:szCs w:val="22"/>
        </w:rPr>
        <w:t xml:space="preserve">Squadra vincitrice </w:t>
      </w:r>
      <w:r w:rsidRPr="00E16658">
        <w:rPr>
          <w:rFonts w:cs="Arial"/>
          <w:color w:val="002060"/>
          <w:szCs w:val="22"/>
        </w:rPr>
        <w:tab/>
      </w:r>
      <w:r w:rsidRPr="00E16658">
        <w:rPr>
          <w:rFonts w:cs="Arial"/>
          <w:color w:val="002060"/>
          <w:szCs w:val="22"/>
        </w:rPr>
        <w:tab/>
      </w:r>
      <w:r w:rsidRPr="00E16658">
        <w:rPr>
          <w:rFonts w:cs="Arial"/>
          <w:color w:val="002060"/>
          <w:szCs w:val="22"/>
        </w:rPr>
        <w:tab/>
      </w:r>
      <w:r w:rsidR="00E16658" w:rsidRPr="00E16658">
        <w:rPr>
          <w:rFonts w:cs="Arial"/>
          <w:b/>
          <w:color w:val="002060"/>
          <w:szCs w:val="22"/>
        </w:rPr>
        <w:t>FUTSAL D. E G.</w:t>
      </w:r>
      <w:r w:rsidRPr="00E16658">
        <w:rPr>
          <w:rFonts w:cs="Arial"/>
          <w:i/>
          <w:color w:val="002060"/>
          <w:szCs w:val="22"/>
        </w:rPr>
        <w:tab/>
      </w:r>
      <w:r w:rsidRPr="00E16658">
        <w:rPr>
          <w:rFonts w:cs="Arial"/>
          <w:i/>
          <w:color w:val="002060"/>
          <w:szCs w:val="22"/>
        </w:rPr>
        <w:tab/>
      </w:r>
    </w:p>
    <w:p w14:paraId="78414B27" w14:textId="77777777" w:rsidR="008E1A73" w:rsidRDefault="008E1A73" w:rsidP="008E1A73">
      <w:pPr>
        <w:pStyle w:val="LndNormale1"/>
        <w:jc w:val="left"/>
        <w:divId w:val="527259509"/>
        <w:rPr>
          <w:rFonts w:cs="Arial"/>
          <w:i/>
          <w:color w:val="002060"/>
          <w:szCs w:val="22"/>
        </w:rPr>
      </w:pPr>
    </w:p>
    <w:p w14:paraId="7BED096E" w14:textId="77777777" w:rsidR="008E1A73" w:rsidRDefault="008E1A73" w:rsidP="008E1A73">
      <w:pPr>
        <w:pStyle w:val="LndNormale1"/>
        <w:jc w:val="left"/>
        <w:divId w:val="527259509"/>
        <w:rPr>
          <w:rFonts w:cs="Arial"/>
          <w:i/>
          <w:color w:val="002060"/>
          <w:szCs w:val="22"/>
        </w:rPr>
      </w:pPr>
    </w:p>
    <w:p w14:paraId="4F8FC150" w14:textId="01ABECF3" w:rsidR="008E1A73" w:rsidRPr="00AD41A0" w:rsidRDefault="008E1A73" w:rsidP="008E1A73">
      <w:pPr>
        <w:pStyle w:val="TITOLOCAMPIONATO"/>
        <w:shd w:val="clear" w:color="auto" w:fill="002060"/>
        <w:spacing w:before="0" w:beforeAutospacing="0" w:after="0" w:afterAutospacing="0"/>
        <w:divId w:val="527259509"/>
        <w:rPr>
          <w:color w:val="FFFFFF"/>
        </w:rPr>
      </w:pPr>
      <w:bookmarkStart w:id="232" w:name="_Toc517941451"/>
      <w:bookmarkStart w:id="233" w:name="_Toc12618976"/>
      <w:r>
        <w:rPr>
          <w:color w:val="FFFFFF"/>
        </w:rPr>
        <w:t>TORNEI PRIMAVERILI CALCIO A CINQUE S.S. 201</w:t>
      </w:r>
      <w:r w:rsidR="00F54765">
        <w:rPr>
          <w:color w:val="FFFFFF"/>
        </w:rPr>
        <w:t>8</w:t>
      </w:r>
      <w:r>
        <w:rPr>
          <w:color w:val="FFFFFF"/>
        </w:rPr>
        <w:t>/201</w:t>
      </w:r>
      <w:bookmarkEnd w:id="232"/>
      <w:r w:rsidR="00F54765">
        <w:rPr>
          <w:color w:val="FFFFFF"/>
        </w:rPr>
        <w:t>9</w:t>
      </w:r>
      <w:bookmarkEnd w:id="233"/>
    </w:p>
    <w:p w14:paraId="58F7F9BF" w14:textId="77777777" w:rsidR="008E1A73" w:rsidRPr="001E19AC" w:rsidRDefault="008E1A73" w:rsidP="008E1A73">
      <w:pPr>
        <w:pStyle w:val="LndNormale1"/>
        <w:jc w:val="left"/>
        <w:divId w:val="527259509"/>
        <w:rPr>
          <w:rFonts w:cs="Arial"/>
          <w:i/>
          <w:color w:val="002060"/>
          <w:szCs w:val="22"/>
        </w:rPr>
      </w:pPr>
      <w:r w:rsidRPr="004C2601">
        <w:rPr>
          <w:rFonts w:cs="Arial"/>
          <w:i/>
          <w:color w:val="002060"/>
          <w:szCs w:val="22"/>
        </w:rPr>
        <w:tab/>
      </w:r>
    </w:p>
    <w:p w14:paraId="3C34EC81" w14:textId="3915391D" w:rsidR="008E1A73" w:rsidRPr="003B2B8F" w:rsidRDefault="008E1A73" w:rsidP="008E1A73">
      <w:pPr>
        <w:pStyle w:val="LndNormale1"/>
        <w:divId w:val="527259509"/>
        <w:rPr>
          <w:rFonts w:cs="Arial"/>
          <w:b/>
          <w:color w:val="002060"/>
          <w:sz w:val="26"/>
          <w:szCs w:val="26"/>
        </w:rPr>
      </w:pPr>
      <w:r w:rsidRPr="003B2B8F">
        <w:rPr>
          <w:rFonts w:cs="Arial"/>
          <w:b/>
          <w:color w:val="002060"/>
          <w:sz w:val="26"/>
          <w:szCs w:val="26"/>
        </w:rPr>
        <w:t xml:space="preserve">TORNEO PRIMAVERILE CALCIO A CINQUE </w:t>
      </w:r>
      <w:r w:rsidR="005610B6">
        <w:rPr>
          <w:rFonts w:cs="Arial"/>
          <w:b/>
          <w:color w:val="002060"/>
          <w:sz w:val="26"/>
          <w:szCs w:val="26"/>
        </w:rPr>
        <w:t>UNDER 19</w:t>
      </w:r>
    </w:p>
    <w:p w14:paraId="5561DBB7" w14:textId="47C84CE2" w:rsidR="008E1A73" w:rsidRDefault="008E1A73" w:rsidP="008E1A73">
      <w:pPr>
        <w:pStyle w:val="LndNormale1"/>
        <w:divId w:val="527259509"/>
        <w:rPr>
          <w:rFonts w:cs="Arial"/>
          <w:b/>
          <w:color w:val="002060"/>
          <w:szCs w:val="22"/>
        </w:rPr>
      </w:pPr>
      <w:r>
        <w:rPr>
          <w:rFonts w:cs="Arial"/>
          <w:color w:val="002060"/>
          <w:szCs w:val="22"/>
        </w:rPr>
        <w:t>Squadra vincitrice</w:t>
      </w:r>
      <w:r w:rsidRPr="00DE0C3F">
        <w:rPr>
          <w:rFonts w:cs="Arial"/>
          <w:color w:val="002060"/>
          <w:szCs w:val="22"/>
        </w:rPr>
        <w:t xml:space="preserve"> </w:t>
      </w:r>
      <w:r>
        <w:rPr>
          <w:rFonts w:cs="Arial"/>
          <w:color w:val="002060"/>
          <w:szCs w:val="22"/>
        </w:rPr>
        <w:tab/>
      </w:r>
      <w:r>
        <w:rPr>
          <w:rFonts w:cs="Arial"/>
          <w:color w:val="002060"/>
          <w:szCs w:val="22"/>
        </w:rPr>
        <w:tab/>
      </w:r>
      <w:r>
        <w:rPr>
          <w:rFonts w:cs="Arial"/>
          <w:color w:val="002060"/>
          <w:szCs w:val="22"/>
        </w:rPr>
        <w:tab/>
      </w:r>
      <w:r w:rsidR="005610B6">
        <w:rPr>
          <w:rFonts w:cs="Arial"/>
          <w:b/>
          <w:color w:val="002060"/>
          <w:szCs w:val="22"/>
        </w:rPr>
        <w:t>AMICI DEL CENTROSOCIO SP.</w:t>
      </w:r>
    </w:p>
    <w:p w14:paraId="2636E6EE" w14:textId="77777777" w:rsidR="008E1A73" w:rsidRDefault="008E1A73" w:rsidP="008E1A73">
      <w:pPr>
        <w:pStyle w:val="LndNormale1"/>
        <w:divId w:val="527259509"/>
        <w:rPr>
          <w:rFonts w:cs="Arial"/>
          <w:b/>
          <w:color w:val="002060"/>
          <w:szCs w:val="22"/>
        </w:rPr>
      </w:pPr>
    </w:p>
    <w:p w14:paraId="2345FE12" w14:textId="3082C2BC" w:rsidR="008E1A73" w:rsidRPr="003B2B8F" w:rsidRDefault="008E1A73" w:rsidP="008E1A73">
      <w:pPr>
        <w:pStyle w:val="LndNormale1"/>
        <w:divId w:val="527259509"/>
        <w:rPr>
          <w:rFonts w:cs="Arial"/>
          <w:b/>
          <w:color w:val="002060"/>
          <w:sz w:val="26"/>
          <w:szCs w:val="26"/>
        </w:rPr>
      </w:pPr>
      <w:r w:rsidRPr="003B2B8F">
        <w:rPr>
          <w:rFonts w:cs="Arial"/>
          <w:b/>
          <w:color w:val="002060"/>
          <w:sz w:val="26"/>
          <w:szCs w:val="26"/>
        </w:rPr>
        <w:t xml:space="preserve">TORNEO PRIMAVERILE CALCIO A CINQUE </w:t>
      </w:r>
      <w:r w:rsidR="005610B6">
        <w:rPr>
          <w:rFonts w:cs="Arial"/>
          <w:b/>
          <w:color w:val="002060"/>
          <w:sz w:val="26"/>
          <w:szCs w:val="26"/>
        </w:rPr>
        <w:t>UNDER 17</w:t>
      </w:r>
    </w:p>
    <w:p w14:paraId="4F30C890" w14:textId="1F27DE93" w:rsidR="008E1A73" w:rsidRDefault="008E1A73" w:rsidP="008E1A73">
      <w:pPr>
        <w:pStyle w:val="LndNormale1"/>
        <w:divId w:val="527259509"/>
        <w:rPr>
          <w:rFonts w:cs="Arial"/>
          <w:b/>
          <w:color w:val="002060"/>
          <w:szCs w:val="22"/>
        </w:rPr>
      </w:pPr>
      <w:r>
        <w:rPr>
          <w:rFonts w:cs="Arial"/>
          <w:color w:val="002060"/>
          <w:szCs w:val="22"/>
        </w:rPr>
        <w:t>Squadra vincitrice</w:t>
      </w:r>
      <w:r w:rsidRPr="00DE0C3F">
        <w:rPr>
          <w:rFonts w:cs="Arial"/>
          <w:color w:val="002060"/>
          <w:szCs w:val="22"/>
        </w:rPr>
        <w:t xml:space="preserve"> </w:t>
      </w:r>
      <w:r>
        <w:rPr>
          <w:rFonts w:cs="Arial"/>
          <w:color w:val="002060"/>
          <w:szCs w:val="22"/>
        </w:rPr>
        <w:tab/>
      </w:r>
      <w:r>
        <w:rPr>
          <w:rFonts w:cs="Arial"/>
          <w:color w:val="002060"/>
          <w:szCs w:val="22"/>
        </w:rPr>
        <w:tab/>
      </w:r>
      <w:r>
        <w:rPr>
          <w:rFonts w:cs="Arial"/>
          <w:color w:val="002060"/>
          <w:szCs w:val="22"/>
        </w:rPr>
        <w:tab/>
      </w:r>
      <w:r w:rsidR="005610B6">
        <w:rPr>
          <w:rFonts w:cs="Arial"/>
          <w:b/>
          <w:color w:val="002060"/>
          <w:szCs w:val="22"/>
        </w:rPr>
        <w:t>CALCIO A 5 CORINALDO</w:t>
      </w:r>
    </w:p>
    <w:p w14:paraId="1D8B15DB" w14:textId="77777777" w:rsidR="008E1A73" w:rsidRDefault="008E1A73" w:rsidP="008E1A73">
      <w:pPr>
        <w:pStyle w:val="LndNormale1"/>
        <w:divId w:val="527259509"/>
        <w:rPr>
          <w:rFonts w:cs="Arial"/>
          <w:b/>
          <w:color w:val="002060"/>
          <w:szCs w:val="22"/>
        </w:rPr>
      </w:pPr>
    </w:p>
    <w:p w14:paraId="7BD2285B" w14:textId="56E3D5D2" w:rsidR="008E1A73" w:rsidRPr="003B2B8F" w:rsidRDefault="008E1A73" w:rsidP="008E1A73">
      <w:pPr>
        <w:pStyle w:val="LndNormale1"/>
        <w:divId w:val="527259509"/>
        <w:rPr>
          <w:rFonts w:cs="Arial"/>
          <w:b/>
          <w:color w:val="002060"/>
          <w:sz w:val="26"/>
          <w:szCs w:val="26"/>
        </w:rPr>
      </w:pPr>
      <w:r w:rsidRPr="003B2B8F">
        <w:rPr>
          <w:rFonts w:cs="Arial"/>
          <w:b/>
          <w:color w:val="002060"/>
          <w:sz w:val="26"/>
          <w:szCs w:val="26"/>
        </w:rPr>
        <w:t xml:space="preserve">TORNEO PRIMAVERILE CALCIO A CINQUE </w:t>
      </w:r>
      <w:r w:rsidR="005610B6">
        <w:rPr>
          <w:rFonts w:cs="Arial"/>
          <w:b/>
          <w:color w:val="002060"/>
          <w:sz w:val="26"/>
          <w:szCs w:val="26"/>
        </w:rPr>
        <w:t>UNDER 15</w:t>
      </w:r>
      <w:r>
        <w:rPr>
          <w:rFonts w:cs="Arial"/>
          <w:b/>
          <w:color w:val="002060"/>
          <w:sz w:val="26"/>
          <w:szCs w:val="26"/>
        </w:rPr>
        <w:t xml:space="preserve"> “MEMORIAL BRACCI”</w:t>
      </w:r>
    </w:p>
    <w:p w14:paraId="486314EF" w14:textId="3D2586CF" w:rsidR="008E1A73" w:rsidRDefault="008E1A73" w:rsidP="008E1A73">
      <w:pPr>
        <w:pStyle w:val="LndNormale1"/>
        <w:divId w:val="527259509"/>
        <w:rPr>
          <w:rFonts w:cs="Arial"/>
          <w:b/>
          <w:color w:val="002060"/>
          <w:szCs w:val="22"/>
        </w:rPr>
      </w:pPr>
      <w:r>
        <w:rPr>
          <w:rFonts w:cs="Arial"/>
          <w:color w:val="002060"/>
          <w:szCs w:val="22"/>
        </w:rPr>
        <w:t>Squadra vincitrice</w:t>
      </w:r>
      <w:r w:rsidRPr="00DE0C3F">
        <w:rPr>
          <w:rFonts w:cs="Arial"/>
          <w:color w:val="002060"/>
          <w:szCs w:val="22"/>
        </w:rPr>
        <w:t xml:space="preserve"> </w:t>
      </w:r>
      <w:r>
        <w:rPr>
          <w:rFonts w:cs="Arial"/>
          <w:color w:val="002060"/>
          <w:szCs w:val="22"/>
        </w:rPr>
        <w:tab/>
      </w:r>
      <w:r>
        <w:rPr>
          <w:rFonts w:cs="Arial"/>
          <w:color w:val="002060"/>
          <w:szCs w:val="22"/>
        </w:rPr>
        <w:tab/>
      </w:r>
      <w:r>
        <w:rPr>
          <w:rFonts w:cs="Arial"/>
          <w:color w:val="002060"/>
          <w:szCs w:val="22"/>
        </w:rPr>
        <w:tab/>
      </w:r>
      <w:r w:rsidR="005610B6">
        <w:rPr>
          <w:rFonts w:cs="Arial"/>
          <w:b/>
          <w:color w:val="002060"/>
          <w:szCs w:val="22"/>
        </w:rPr>
        <w:t>ACLI MANTOVANI CALCIO A 5</w:t>
      </w:r>
    </w:p>
    <w:p w14:paraId="1C26E1A1" w14:textId="77777777" w:rsidR="008E1A73" w:rsidRDefault="008E1A73" w:rsidP="008E1A73">
      <w:pPr>
        <w:pStyle w:val="LndNormale1"/>
        <w:divId w:val="527259509"/>
        <w:rPr>
          <w:rFonts w:cs="Arial"/>
          <w:b/>
          <w:color w:val="002060"/>
          <w:szCs w:val="22"/>
        </w:rPr>
      </w:pPr>
    </w:p>
    <w:p w14:paraId="1AAA97EF" w14:textId="77777777" w:rsidR="008E1A73" w:rsidRPr="003B2B8F" w:rsidRDefault="008E1A73" w:rsidP="008E1A73">
      <w:pPr>
        <w:pStyle w:val="LndNormale1"/>
        <w:divId w:val="527259509"/>
        <w:rPr>
          <w:rFonts w:cs="Arial"/>
          <w:b/>
          <w:color w:val="002060"/>
          <w:sz w:val="26"/>
          <w:szCs w:val="26"/>
        </w:rPr>
      </w:pPr>
      <w:r w:rsidRPr="003B2B8F">
        <w:rPr>
          <w:rFonts w:cs="Arial"/>
          <w:b/>
          <w:color w:val="002060"/>
          <w:sz w:val="26"/>
          <w:szCs w:val="26"/>
        </w:rPr>
        <w:t xml:space="preserve">TORNEO PRIMAVERILE CALCIO A CINQUE </w:t>
      </w:r>
      <w:r>
        <w:rPr>
          <w:rFonts w:cs="Arial"/>
          <w:b/>
          <w:color w:val="002060"/>
          <w:sz w:val="26"/>
          <w:szCs w:val="26"/>
        </w:rPr>
        <w:t>FEMMINILE</w:t>
      </w:r>
    </w:p>
    <w:p w14:paraId="1D937961" w14:textId="1379D327" w:rsidR="008E1A73" w:rsidRDefault="008E1A73" w:rsidP="008E1A73">
      <w:pPr>
        <w:pStyle w:val="LndNormale1"/>
        <w:divId w:val="527259509"/>
        <w:rPr>
          <w:rFonts w:cs="Arial"/>
          <w:b/>
          <w:color w:val="002060"/>
          <w:szCs w:val="22"/>
        </w:rPr>
      </w:pPr>
      <w:r>
        <w:rPr>
          <w:rFonts w:cs="Arial"/>
          <w:color w:val="002060"/>
          <w:szCs w:val="22"/>
        </w:rPr>
        <w:t>Squadra vincitrice</w:t>
      </w:r>
      <w:r w:rsidRPr="00DE0C3F">
        <w:rPr>
          <w:rFonts w:cs="Arial"/>
          <w:color w:val="002060"/>
          <w:szCs w:val="22"/>
        </w:rPr>
        <w:t xml:space="preserve"> </w:t>
      </w:r>
      <w:r>
        <w:rPr>
          <w:rFonts w:cs="Arial"/>
          <w:color w:val="002060"/>
          <w:szCs w:val="22"/>
        </w:rPr>
        <w:tab/>
      </w:r>
      <w:r>
        <w:rPr>
          <w:rFonts w:cs="Arial"/>
          <w:color w:val="002060"/>
          <w:szCs w:val="22"/>
        </w:rPr>
        <w:tab/>
      </w:r>
      <w:r>
        <w:rPr>
          <w:rFonts w:cs="Arial"/>
          <w:color w:val="002060"/>
          <w:szCs w:val="22"/>
        </w:rPr>
        <w:tab/>
      </w:r>
      <w:r w:rsidR="005610B6">
        <w:rPr>
          <w:rFonts w:cs="Arial"/>
          <w:b/>
          <w:color w:val="002060"/>
          <w:szCs w:val="22"/>
        </w:rPr>
        <w:t>POLISPORTIVA FILOTTRANO P</w:t>
      </w:r>
    </w:p>
    <w:p w14:paraId="0EBBF681" w14:textId="77777777" w:rsidR="008E1A73" w:rsidRPr="00A357DD" w:rsidRDefault="008E1A73" w:rsidP="007F3D43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</w:p>
    <w:p w14:paraId="438B0CF6" w14:textId="77777777" w:rsidR="006E182A" w:rsidRDefault="006E182A" w:rsidP="007F3D43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</w:p>
    <w:p w14:paraId="680FD2C3" w14:textId="77777777" w:rsidR="00A43DF1" w:rsidRPr="00D06B37" w:rsidRDefault="00A43DF1" w:rsidP="00A43DF1">
      <w:pPr>
        <w:pStyle w:val="breakline"/>
        <w:divId w:val="527259509"/>
        <w:rPr>
          <w:color w:val="0F243E" w:themeColor="text2" w:themeShade="80"/>
        </w:rPr>
      </w:pPr>
    </w:p>
    <w:p w14:paraId="3B8FD1FC" w14:textId="77777777" w:rsidR="0022051B" w:rsidRPr="007F5272" w:rsidRDefault="0022051B" w:rsidP="0022051B">
      <w:pPr>
        <w:pStyle w:val="LndNormale1"/>
        <w:rPr>
          <w:color w:val="002060"/>
        </w:rPr>
      </w:pPr>
    </w:p>
    <w:p w14:paraId="17777FC0" w14:textId="089C87E1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8E1A73">
        <w:rPr>
          <w:b/>
          <w:color w:val="002060"/>
          <w:u w:val="single"/>
        </w:rPr>
        <w:t>29</w:t>
      </w:r>
      <w:r w:rsidR="005C12EC" w:rsidRPr="007F5272">
        <w:rPr>
          <w:b/>
          <w:color w:val="002060"/>
          <w:u w:val="single"/>
        </w:rPr>
        <w:t>/</w:t>
      </w:r>
      <w:r w:rsidR="00056C7C">
        <w:rPr>
          <w:b/>
          <w:color w:val="002060"/>
          <w:u w:val="single"/>
        </w:rPr>
        <w:t>06</w:t>
      </w:r>
      <w:r w:rsidR="00863DF3" w:rsidRPr="007F5272">
        <w:rPr>
          <w:b/>
          <w:color w:val="002060"/>
          <w:u w:val="single"/>
        </w:rPr>
        <w:t>/2019</w:t>
      </w:r>
      <w:r w:rsidRPr="007F5272">
        <w:rPr>
          <w:b/>
          <w:color w:val="002060"/>
          <w:u w:val="single"/>
        </w:rPr>
        <w:t>.</w:t>
      </w:r>
    </w:p>
    <w:p w14:paraId="5E6C9C00" w14:textId="77777777" w:rsidR="0022051B" w:rsidRPr="007F5272" w:rsidRDefault="0022051B" w:rsidP="0022051B">
      <w:pPr>
        <w:rPr>
          <w:color w:val="002060"/>
        </w:rPr>
      </w:pPr>
    </w:p>
    <w:p w14:paraId="07A98F22" w14:textId="77777777" w:rsidR="00DD52EA" w:rsidRPr="007F5272" w:rsidRDefault="00DD52EA" w:rsidP="0022051B">
      <w:pPr>
        <w:rPr>
          <w:color w:val="002060"/>
        </w:rPr>
      </w:pPr>
    </w:p>
    <w:p w14:paraId="0EE4CABF" w14:textId="77777777" w:rsidR="0022051B" w:rsidRPr="007F5272" w:rsidRDefault="0022051B" w:rsidP="0022051B">
      <w:pPr>
        <w:rPr>
          <w:color w:val="002060"/>
        </w:rPr>
      </w:pPr>
    </w:p>
    <w:p w14:paraId="7A42A81F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013D4383" w14:textId="77777777">
        <w:trPr>
          <w:jc w:val="center"/>
        </w:trPr>
        <w:tc>
          <w:tcPr>
            <w:tcW w:w="2886" w:type="pct"/>
          </w:tcPr>
          <w:p w14:paraId="6A38A9F1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1ADC65FC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14412973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22DFDD65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(Paolo Cellini)</w:t>
            </w:r>
          </w:p>
        </w:tc>
      </w:tr>
    </w:tbl>
    <w:p w14:paraId="2653A792" w14:textId="77777777" w:rsidR="003F141D" w:rsidRPr="007F5272" w:rsidRDefault="003F141D" w:rsidP="00ED05C4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9E21CA">
      <w:type w:val="continuous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E900D3" w14:textId="77777777" w:rsidR="00D16D0F" w:rsidRDefault="00D16D0F">
      <w:r>
        <w:separator/>
      </w:r>
    </w:p>
  </w:endnote>
  <w:endnote w:type="continuationSeparator" w:id="0">
    <w:p w14:paraId="360BD95B" w14:textId="77777777" w:rsidR="00D16D0F" w:rsidRDefault="00D16D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70BAFA" w14:textId="77777777" w:rsidR="008E1A73" w:rsidRDefault="008E1A73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47C1F936" w14:textId="77777777" w:rsidR="008E1A73" w:rsidRDefault="008E1A73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47C9A7" w14:textId="57363879" w:rsidR="008E1A73" w:rsidRPr="00687C6B" w:rsidRDefault="008E1A73" w:rsidP="00F17603">
    <w:pPr>
      <w:pStyle w:val="Pidipagina"/>
      <w:framePr w:wrap="around" w:vAnchor="text" w:hAnchor="page" w:x="5494" w:y="-29"/>
      <w:rPr>
        <w:rStyle w:val="Numeropagina"/>
        <w:rFonts w:ascii="Arial" w:hAnsi="Arial" w:cs="Arial"/>
        <w:color w:val="002060"/>
      </w:rPr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 w:rsidR="006A238A"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>
      <w:rPr>
        <w:rStyle w:val="Numeropagina"/>
        <w:rFonts w:ascii="Arial" w:hAnsi="Arial" w:cs="Arial"/>
        <w:color w:val="002060"/>
      </w:rPr>
      <w:t>1</w:t>
    </w:r>
    <w:r w:rsidR="00E16658">
      <w:rPr>
        <w:rStyle w:val="Numeropagina"/>
        <w:rFonts w:ascii="Arial" w:hAnsi="Arial" w:cs="Arial"/>
        <w:color w:val="002060"/>
      </w:rPr>
      <w:t>23</w:t>
    </w:r>
  </w:p>
  <w:p w14:paraId="540FFE15" w14:textId="77777777" w:rsidR="008E1A73" w:rsidRPr="00B41648" w:rsidRDefault="008E1A73" w:rsidP="001947BD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C52F57" w14:textId="77777777" w:rsidR="008E1A73" w:rsidRDefault="008E1A73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50B603B5" w14:textId="77777777" w:rsidR="008E1A73" w:rsidRDefault="008E1A7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626D07" w14:textId="69515F6E" w:rsidR="008E1A73" w:rsidRPr="00687C6B" w:rsidRDefault="008E1A73" w:rsidP="00A122CB">
    <w:pPr>
      <w:pStyle w:val="Pidipagina"/>
      <w:framePr w:wrap="around" w:vAnchor="text" w:hAnchor="page" w:x="5626" w:y="21"/>
      <w:rPr>
        <w:rStyle w:val="Numeropagina"/>
        <w:rFonts w:ascii="Arial" w:hAnsi="Arial" w:cs="Arial"/>
        <w:color w:val="002060"/>
      </w:rPr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 w:rsidR="006A238A">
      <w:rPr>
        <w:rStyle w:val="Numeropagina"/>
        <w:rFonts w:ascii="Arial" w:hAnsi="Arial" w:cs="Arial"/>
        <w:noProof/>
        <w:color w:val="002060"/>
      </w:rPr>
      <w:t>15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BB0A01">
      <w:rPr>
        <w:rFonts w:ascii="Arial" w:hAnsi="Arial" w:cs="Arial"/>
        <w:color w:val="002060"/>
      </w:rPr>
      <w:t>123</w:t>
    </w:r>
  </w:p>
  <w:p w14:paraId="51FD8FDE" w14:textId="77777777" w:rsidR="008E1A73" w:rsidRPr="00B41648" w:rsidRDefault="008E1A73" w:rsidP="00234029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EDFD48" w14:textId="77777777" w:rsidR="00D16D0F" w:rsidRDefault="00D16D0F">
      <w:r>
        <w:separator/>
      </w:r>
    </w:p>
  </w:footnote>
  <w:footnote w:type="continuationSeparator" w:id="0">
    <w:p w14:paraId="7C4C5C8C" w14:textId="77777777" w:rsidR="00D16D0F" w:rsidRDefault="00D16D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1FCBF6" w14:textId="77777777" w:rsidR="008E1A73" w:rsidRDefault="008E1A73" w:rsidP="001F4353">
    <w:pPr>
      <w:pStyle w:val="Intestazione"/>
      <w:tabs>
        <w:tab w:val="clear" w:pos="4819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8E1A73" w14:paraId="45F9ECDC" w14:textId="77777777">
      <w:tc>
        <w:tcPr>
          <w:tcW w:w="2050" w:type="dxa"/>
        </w:tcPr>
        <w:p w14:paraId="22F66615" w14:textId="77777777" w:rsidR="008E1A73" w:rsidRDefault="008E1A73">
          <w:pPr>
            <w:pStyle w:val="Intestazione"/>
          </w:pPr>
          <w:r>
            <w:rPr>
              <w:noProof/>
            </w:rPr>
            <w:drawing>
              <wp:inline distT="0" distB="0" distL="0" distR="0" wp14:anchorId="74E838DE" wp14:editId="0BDA9117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61B709A5" w14:textId="77777777" w:rsidR="008E1A73" w:rsidRDefault="008E1A73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20009FAC" w14:textId="77777777" w:rsidR="008E1A73" w:rsidRDefault="008E1A73">
    <w:pPr>
      <w:pStyle w:val="Intestazione"/>
      <w:pBdr>
        <w:top w:val="single" w:sz="4" w:space="1" w:color="auto"/>
      </w:pBdr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8A02A6" w14:textId="77777777" w:rsidR="008E1A73" w:rsidRPr="00C828DB" w:rsidRDefault="008E1A73" w:rsidP="00102631">
    <w:pPr>
      <w:pStyle w:val="Intestazione"/>
    </w:pPr>
    <w:r w:rsidRPr="00C828DB">
      <w:t xml:space="preserve">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8E1A73" w14:paraId="0E02D0E3" w14:textId="77777777">
      <w:tc>
        <w:tcPr>
          <w:tcW w:w="2050" w:type="dxa"/>
        </w:tcPr>
        <w:p w14:paraId="1589EAC5" w14:textId="77777777" w:rsidR="008E1A73" w:rsidRDefault="008E1A73">
          <w:pPr>
            <w:pStyle w:val="Intestazione"/>
          </w:pPr>
          <w:r>
            <w:rPr>
              <w:noProof/>
            </w:rPr>
            <w:drawing>
              <wp:inline distT="0" distB="0" distL="0" distR="0" wp14:anchorId="32837987" wp14:editId="78DA0C94">
                <wp:extent cx="1181100" cy="342900"/>
                <wp:effectExtent l="19050" t="0" r="0" b="0"/>
                <wp:docPr id="5" name="Immagine 5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6700351F" w14:textId="77777777" w:rsidR="008E1A73" w:rsidRDefault="008E1A73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D145A27" w14:textId="77777777" w:rsidR="008E1A73" w:rsidRDefault="008E1A73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F26292"/>
    <w:multiLevelType w:val="hybridMultilevel"/>
    <w:tmpl w:val="B1AC99F4"/>
    <w:lvl w:ilvl="0" w:tplc="9F7CF9A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2D653D"/>
    <w:multiLevelType w:val="hybridMultilevel"/>
    <w:tmpl w:val="064AAE4A"/>
    <w:lvl w:ilvl="0" w:tplc="2C8071AC">
      <w:start w:val="1"/>
      <w:numFmt w:val="lowerLetter"/>
      <w:lvlText w:val="%1)"/>
      <w:lvlJc w:val="left"/>
      <w:pPr>
        <w:ind w:left="644" w:hanging="360"/>
      </w:pPr>
      <w:rPr>
        <w:rFonts w:ascii="Arial" w:eastAsia="Calibri" w:hAnsi="Arial" w:cs="Arial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72108F3"/>
    <w:multiLevelType w:val="hybridMultilevel"/>
    <w:tmpl w:val="5BD695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1026DA"/>
    <w:multiLevelType w:val="hybridMultilevel"/>
    <w:tmpl w:val="6F3833E2"/>
    <w:lvl w:ilvl="0" w:tplc="4E8E0E80">
      <w:start w:val="16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  <w:b w:val="0"/>
        <w:u w:val="none"/>
      </w:rPr>
    </w:lvl>
    <w:lvl w:ilvl="1" w:tplc="0410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9312732"/>
    <w:multiLevelType w:val="hybridMultilevel"/>
    <w:tmpl w:val="1CD0B27C"/>
    <w:lvl w:ilvl="0" w:tplc="25DA7724">
      <w:numFmt w:val="bullet"/>
      <w:lvlText w:val="-"/>
      <w:lvlJc w:val="left"/>
      <w:pPr>
        <w:ind w:left="720" w:hanging="360"/>
      </w:pPr>
      <w:rPr>
        <w:rFonts w:ascii="Arial" w:eastAsia="Lucida Sans Unicode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FF635F"/>
    <w:multiLevelType w:val="hybridMultilevel"/>
    <w:tmpl w:val="8586E5C2"/>
    <w:lvl w:ilvl="0" w:tplc="4E8E0E8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4837A2"/>
    <w:multiLevelType w:val="hybridMultilevel"/>
    <w:tmpl w:val="5CE2A122"/>
    <w:lvl w:ilvl="0" w:tplc="D580109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260E2BD9"/>
    <w:multiLevelType w:val="hybridMultilevel"/>
    <w:tmpl w:val="DD2EBD10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28C2612B"/>
    <w:multiLevelType w:val="hybridMultilevel"/>
    <w:tmpl w:val="EBF00336"/>
    <w:lvl w:ilvl="0" w:tplc="541E9B5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9" w15:restartNumberingAfterBreak="0">
    <w:nsid w:val="29833B6A"/>
    <w:multiLevelType w:val="hybridMultilevel"/>
    <w:tmpl w:val="001CA150"/>
    <w:lvl w:ilvl="0" w:tplc="D7069358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0" w15:restartNumberingAfterBreak="0">
    <w:nsid w:val="2B663437"/>
    <w:multiLevelType w:val="hybridMultilevel"/>
    <w:tmpl w:val="BBC4D49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FD67CF"/>
    <w:multiLevelType w:val="hybridMultilevel"/>
    <w:tmpl w:val="E37246C6"/>
    <w:lvl w:ilvl="0" w:tplc="A496A03A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85D09AD"/>
    <w:multiLevelType w:val="hybridMultilevel"/>
    <w:tmpl w:val="E888375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087CBC"/>
    <w:multiLevelType w:val="hybridMultilevel"/>
    <w:tmpl w:val="2FCC1CE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54604B"/>
    <w:multiLevelType w:val="hybridMultilevel"/>
    <w:tmpl w:val="B2ECA14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5F0D34"/>
    <w:multiLevelType w:val="hybridMultilevel"/>
    <w:tmpl w:val="3742357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FB1BAA"/>
    <w:multiLevelType w:val="hybridMultilevel"/>
    <w:tmpl w:val="57E2CC4E"/>
    <w:lvl w:ilvl="0" w:tplc="4E8E0E8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5D26A5"/>
    <w:multiLevelType w:val="hybridMultilevel"/>
    <w:tmpl w:val="87F2F092"/>
    <w:lvl w:ilvl="0" w:tplc="D7069358">
      <w:start w:val="1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9" w15:restartNumberingAfterBreak="0">
    <w:nsid w:val="5492273E"/>
    <w:multiLevelType w:val="hybridMultilevel"/>
    <w:tmpl w:val="4D7CDE2E"/>
    <w:lvl w:ilvl="0" w:tplc="5CF0CB7A">
      <w:start w:val="3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6E4BE6"/>
    <w:multiLevelType w:val="hybridMultilevel"/>
    <w:tmpl w:val="D4E040F8"/>
    <w:lvl w:ilvl="0" w:tplc="7A74185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494F48"/>
    <w:multiLevelType w:val="hybridMultilevel"/>
    <w:tmpl w:val="42C039A2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D262410"/>
    <w:multiLevelType w:val="hybridMultilevel"/>
    <w:tmpl w:val="3742357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873555"/>
    <w:multiLevelType w:val="hybridMultilevel"/>
    <w:tmpl w:val="E3B41E22"/>
    <w:lvl w:ilvl="0" w:tplc="70A85F3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49380F"/>
    <w:multiLevelType w:val="hybridMultilevel"/>
    <w:tmpl w:val="9544DED6"/>
    <w:lvl w:ilvl="0" w:tplc="4E8E0E8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7"/>
  </w:num>
  <w:num w:numId="3">
    <w:abstractNumId w:val="22"/>
  </w:num>
  <w:num w:numId="4">
    <w:abstractNumId w:val="16"/>
  </w:num>
  <w:num w:numId="5">
    <w:abstractNumId w:val="9"/>
  </w:num>
  <w:num w:numId="6">
    <w:abstractNumId w:val="3"/>
  </w:num>
  <w:num w:numId="7">
    <w:abstractNumId w:val="18"/>
  </w:num>
  <w:num w:numId="8">
    <w:abstractNumId w:val="13"/>
  </w:num>
  <w:num w:numId="9">
    <w:abstractNumId w:val="8"/>
  </w:num>
  <w:num w:numId="10">
    <w:abstractNumId w:val="17"/>
  </w:num>
  <w:num w:numId="11">
    <w:abstractNumId w:val="5"/>
  </w:num>
  <w:num w:numId="12">
    <w:abstractNumId w:val="24"/>
  </w:num>
  <w:num w:numId="13">
    <w:abstractNumId w:val="0"/>
  </w:num>
  <w:num w:numId="14">
    <w:abstractNumId w:val="12"/>
  </w:num>
  <w:num w:numId="15">
    <w:abstractNumId w:val="10"/>
  </w:num>
  <w:num w:numId="16">
    <w:abstractNumId w:val="25"/>
  </w:num>
  <w:num w:numId="1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</w:num>
  <w:num w:numId="19">
    <w:abstractNumId w:val="21"/>
  </w:num>
  <w:num w:numId="20">
    <w:abstractNumId w:val="1"/>
  </w:num>
  <w:num w:numId="21">
    <w:abstractNumId w:val="19"/>
  </w:num>
  <w:num w:numId="22">
    <w:abstractNumId w:val="6"/>
  </w:num>
  <w:num w:numId="23">
    <w:abstractNumId w:val="2"/>
  </w:num>
  <w:num w:numId="24">
    <w:abstractNumId w:val="20"/>
  </w:num>
  <w:num w:numId="25">
    <w:abstractNumId w:val="15"/>
  </w:num>
  <w:num w:numId="26">
    <w:abstractNumId w:val="23"/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F78"/>
    <w:rsid w:val="000002B3"/>
    <w:rsid w:val="00001C1D"/>
    <w:rsid w:val="00001C67"/>
    <w:rsid w:val="00004B3E"/>
    <w:rsid w:val="0000615B"/>
    <w:rsid w:val="00007DAD"/>
    <w:rsid w:val="000147A2"/>
    <w:rsid w:val="00015453"/>
    <w:rsid w:val="00015DFF"/>
    <w:rsid w:val="00017AB2"/>
    <w:rsid w:val="00017CC1"/>
    <w:rsid w:val="00021079"/>
    <w:rsid w:val="00021AE9"/>
    <w:rsid w:val="00021EF2"/>
    <w:rsid w:val="00022670"/>
    <w:rsid w:val="00024134"/>
    <w:rsid w:val="000260E9"/>
    <w:rsid w:val="00026891"/>
    <w:rsid w:val="000270F1"/>
    <w:rsid w:val="00027382"/>
    <w:rsid w:val="00031779"/>
    <w:rsid w:val="00032228"/>
    <w:rsid w:val="0003269E"/>
    <w:rsid w:val="000334EC"/>
    <w:rsid w:val="00036089"/>
    <w:rsid w:val="00040500"/>
    <w:rsid w:val="00042E43"/>
    <w:rsid w:val="00044BFA"/>
    <w:rsid w:val="00044DFA"/>
    <w:rsid w:val="00045E1D"/>
    <w:rsid w:val="0005158A"/>
    <w:rsid w:val="00052314"/>
    <w:rsid w:val="00053AF2"/>
    <w:rsid w:val="00056C7C"/>
    <w:rsid w:val="000600C2"/>
    <w:rsid w:val="00061D99"/>
    <w:rsid w:val="00062542"/>
    <w:rsid w:val="00065CD1"/>
    <w:rsid w:val="00066479"/>
    <w:rsid w:val="000669CC"/>
    <w:rsid w:val="00067183"/>
    <w:rsid w:val="0007055B"/>
    <w:rsid w:val="000709F5"/>
    <w:rsid w:val="00070E37"/>
    <w:rsid w:val="00073FA0"/>
    <w:rsid w:val="00075B1B"/>
    <w:rsid w:val="00076533"/>
    <w:rsid w:val="00076847"/>
    <w:rsid w:val="00076856"/>
    <w:rsid w:val="00082180"/>
    <w:rsid w:val="000822F3"/>
    <w:rsid w:val="00085C39"/>
    <w:rsid w:val="000872DA"/>
    <w:rsid w:val="00087876"/>
    <w:rsid w:val="00087AD7"/>
    <w:rsid w:val="00087F8B"/>
    <w:rsid w:val="00090139"/>
    <w:rsid w:val="00090180"/>
    <w:rsid w:val="00091B0B"/>
    <w:rsid w:val="00093000"/>
    <w:rsid w:val="000930FA"/>
    <w:rsid w:val="000958D7"/>
    <w:rsid w:val="00096498"/>
    <w:rsid w:val="00096A3D"/>
    <w:rsid w:val="00097AC7"/>
    <w:rsid w:val="000A0E80"/>
    <w:rsid w:val="000A1A20"/>
    <w:rsid w:val="000A1FC8"/>
    <w:rsid w:val="000A4314"/>
    <w:rsid w:val="000A48FC"/>
    <w:rsid w:val="000A4CD9"/>
    <w:rsid w:val="000A5520"/>
    <w:rsid w:val="000B05DF"/>
    <w:rsid w:val="000B09CA"/>
    <w:rsid w:val="000B0CBE"/>
    <w:rsid w:val="000B2CA3"/>
    <w:rsid w:val="000B2E0C"/>
    <w:rsid w:val="000B4152"/>
    <w:rsid w:val="000B6171"/>
    <w:rsid w:val="000C30D5"/>
    <w:rsid w:val="000C3E7B"/>
    <w:rsid w:val="000C539B"/>
    <w:rsid w:val="000C5BAA"/>
    <w:rsid w:val="000C6676"/>
    <w:rsid w:val="000C7505"/>
    <w:rsid w:val="000C7BA3"/>
    <w:rsid w:val="000D2B0F"/>
    <w:rsid w:val="000D4B1C"/>
    <w:rsid w:val="000D4C5B"/>
    <w:rsid w:val="000D5D44"/>
    <w:rsid w:val="000D5D8D"/>
    <w:rsid w:val="000D6A1D"/>
    <w:rsid w:val="000D7469"/>
    <w:rsid w:val="000E2C64"/>
    <w:rsid w:val="000E3E01"/>
    <w:rsid w:val="000E4A63"/>
    <w:rsid w:val="000E6986"/>
    <w:rsid w:val="000F0759"/>
    <w:rsid w:val="000F1A9F"/>
    <w:rsid w:val="000F2632"/>
    <w:rsid w:val="000F278B"/>
    <w:rsid w:val="000F45DB"/>
    <w:rsid w:val="000F4F31"/>
    <w:rsid w:val="000F4F60"/>
    <w:rsid w:val="000F5BEF"/>
    <w:rsid w:val="000F5D34"/>
    <w:rsid w:val="000F7C58"/>
    <w:rsid w:val="00101DBD"/>
    <w:rsid w:val="00102631"/>
    <w:rsid w:val="00102D1B"/>
    <w:rsid w:val="00103746"/>
    <w:rsid w:val="00106825"/>
    <w:rsid w:val="00107E03"/>
    <w:rsid w:val="00111202"/>
    <w:rsid w:val="001113D0"/>
    <w:rsid w:val="00111A25"/>
    <w:rsid w:val="00112AB2"/>
    <w:rsid w:val="00113BDF"/>
    <w:rsid w:val="001147EE"/>
    <w:rsid w:val="00115366"/>
    <w:rsid w:val="00115D04"/>
    <w:rsid w:val="0011616A"/>
    <w:rsid w:val="001166A3"/>
    <w:rsid w:val="0011687F"/>
    <w:rsid w:val="00116C05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75B9"/>
    <w:rsid w:val="0012790C"/>
    <w:rsid w:val="00127B1E"/>
    <w:rsid w:val="00132459"/>
    <w:rsid w:val="00132FDD"/>
    <w:rsid w:val="001348E2"/>
    <w:rsid w:val="001353D4"/>
    <w:rsid w:val="00135DC7"/>
    <w:rsid w:val="00135DF0"/>
    <w:rsid w:val="00136327"/>
    <w:rsid w:val="00137DE0"/>
    <w:rsid w:val="0014344F"/>
    <w:rsid w:val="0014462E"/>
    <w:rsid w:val="00146487"/>
    <w:rsid w:val="00146A28"/>
    <w:rsid w:val="001470AF"/>
    <w:rsid w:val="001516D8"/>
    <w:rsid w:val="0015253A"/>
    <w:rsid w:val="00152877"/>
    <w:rsid w:val="001530ED"/>
    <w:rsid w:val="00154121"/>
    <w:rsid w:val="00157388"/>
    <w:rsid w:val="0016034C"/>
    <w:rsid w:val="00161ADE"/>
    <w:rsid w:val="00165AF7"/>
    <w:rsid w:val="00165D5E"/>
    <w:rsid w:val="001665F9"/>
    <w:rsid w:val="00166D2B"/>
    <w:rsid w:val="00167D8D"/>
    <w:rsid w:val="00167F50"/>
    <w:rsid w:val="0017299B"/>
    <w:rsid w:val="00175377"/>
    <w:rsid w:val="001776D9"/>
    <w:rsid w:val="001800CC"/>
    <w:rsid w:val="00180139"/>
    <w:rsid w:val="001809B7"/>
    <w:rsid w:val="00181F44"/>
    <w:rsid w:val="001820C0"/>
    <w:rsid w:val="00184689"/>
    <w:rsid w:val="00185090"/>
    <w:rsid w:val="00186502"/>
    <w:rsid w:val="00187CAE"/>
    <w:rsid w:val="0019095B"/>
    <w:rsid w:val="00191B35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77D1"/>
    <w:rsid w:val="001A7C6B"/>
    <w:rsid w:val="001B197F"/>
    <w:rsid w:val="001B3335"/>
    <w:rsid w:val="001B3670"/>
    <w:rsid w:val="001B5DD6"/>
    <w:rsid w:val="001B6722"/>
    <w:rsid w:val="001B73A3"/>
    <w:rsid w:val="001C0343"/>
    <w:rsid w:val="001C06DD"/>
    <w:rsid w:val="001C1F73"/>
    <w:rsid w:val="001C41B1"/>
    <w:rsid w:val="001C5328"/>
    <w:rsid w:val="001D030C"/>
    <w:rsid w:val="001D0453"/>
    <w:rsid w:val="001D0803"/>
    <w:rsid w:val="001D084F"/>
    <w:rsid w:val="001D131A"/>
    <w:rsid w:val="001D1325"/>
    <w:rsid w:val="001D1FDC"/>
    <w:rsid w:val="001D23BC"/>
    <w:rsid w:val="001D3A7C"/>
    <w:rsid w:val="001D4D49"/>
    <w:rsid w:val="001D5034"/>
    <w:rsid w:val="001D671C"/>
    <w:rsid w:val="001D69E2"/>
    <w:rsid w:val="001D7FE1"/>
    <w:rsid w:val="001E251A"/>
    <w:rsid w:val="001E3411"/>
    <w:rsid w:val="001E3676"/>
    <w:rsid w:val="001E4766"/>
    <w:rsid w:val="001E5A40"/>
    <w:rsid w:val="001E63F2"/>
    <w:rsid w:val="001E6A72"/>
    <w:rsid w:val="001E6FC7"/>
    <w:rsid w:val="001E7F86"/>
    <w:rsid w:val="001F06E2"/>
    <w:rsid w:val="001F0ADE"/>
    <w:rsid w:val="001F3475"/>
    <w:rsid w:val="001F4353"/>
    <w:rsid w:val="001F4E6F"/>
    <w:rsid w:val="001F552D"/>
    <w:rsid w:val="001F5F0F"/>
    <w:rsid w:val="0020062B"/>
    <w:rsid w:val="002009F1"/>
    <w:rsid w:val="00200A7E"/>
    <w:rsid w:val="00202AC1"/>
    <w:rsid w:val="00202CAB"/>
    <w:rsid w:val="0020364C"/>
    <w:rsid w:val="0020745A"/>
    <w:rsid w:val="00210424"/>
    <w:rsid w:val="00210F80"/>
    <w:rsid w:val="00211492"/>
    <w:rsid w:val="0021468E"/>
    <w:rsid w:val="00214778"/>
    <w:rsid w:val="00217A46"/>
    <w:rsid w:val="00217C7D"/>
    <w:rsid w:val="0022051B"/>
    <w:rsid w:val="00222539"/>
    <w:rsid w:val="00222EED"/>
    <w:rsid w:val="00227BFB"/>
    <w:rsid w:val="00230821"/>
    <w:rsid w:val="00232835"/>
    <w:rsid w:val="002333F3"/>
    <w:rsid w:val="00233888"/>
    <w:rsid w:val="00233CB4"/>
    <w:rsid w:val="00234029"/>
    <w:rsid w:val="002379CA"/>
    <w:rsid w:val="00237BB3"/>
    <w:rsid w:val="002408E9"/>
    <w:rsid w:val="00240A71"/>
    <w:rsid w:val="00241A56"/>
    <w:rsid w:val="0024293C"/>
    <w:rsid w:val="0024301B"/>
    <w:rsid w:val="00243C54"/>
    <w:rsid w:val="002448E6"/>
    <w:rsid w:val="00244D0E"/>
    <w:rsid w:val="00244D45"/>
    <w:rsid w:val="002476A9"/>
    <w:rsid w:val="002522CE"/>
    <w:rsid w:val="00252716"/>
    <w:rsid w:val="002544A2"/>
    <w:rsid w:val="0025498D"/>
    <w:rsid w:val="00254E50"/>
    <w:rsid w:val="002559E3"/>
    <w:rsid w:val="00255F3A"/>
    <w:rsid w:val="00260A9B"/>
    <w:rsid w:val="0026318E"/>
    <w:rsid w:val="00264E76"/>
    <w:rsid w:val="00266B19"/>
    <w:rsid w:val="0026741F"/>
    <w:rsid w:val="002735B5"/>
    <w:rsid w:val="00273EB4"/>
    <w:rsid w:val="00274BAC"/>
    <w:rsid w:val="00275108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912BB"/>
    <w:rsid w:val="00292B28"/>
    <w:rsid w:val="00294D49"/>
    <w:rsid w:val="00294EBD"/>
    <w:rsid w:val="002950F9"/>
    <w:rsid w:val="002964ED"/>
    <w:rsid w:val="0029656A"/>
    <w:rsid w:val="00297957"/>
    <w:rsid w:val="00297C62"/>
    <w:rsid w:val="002A0FA1"/>
    <w:rsid w:val="002A14E3"/>
    <w:rsid w:val="002A1EE4"/>
    <w:rsid w:val="002A2805"/>
    <w:rsid w:val="002A3F67"/>
    <w:rsid w:val="002A4210"/>
    <w:rsid w:val="002A4E64"/>
    <w:rsid w:val="002A5A2C"/>
    <w:rsid w:val="002A5EBC"/>
    <w:rsid w:val="002A7F4E"/>
    <w:rsid w:val="002B032F"/>
    <w:rsid w:val="002B0641"/>
    <w:rsid w:val="002B26CC"/>
    <w:rsid w:val="002B2A42"/>
    <w:rsid w:val="002B2BF9"/>
    <w:rsid w:val="002B3B30"/>
    <w:rsid w:val="002B520C"/>
    <w:rsid w:val="002B53FD"/>
    <w:rsid w:val="002B6DDC"/>
    <w:rsid w:val="002C0968"/>
    <w:rsid w:val="002C1673"/>
    <w:rsid w:val="002C2424"/>
    <w:rsid w:val="002C2D6C"/>
    <w:rsid w:val="002C4987"/>
    <w:rsid w:val="002C5D51"/>
    <w:rsid w:val="002D1B3F"/>
    <w:rsid w:val="002D1F32"/>
    <w:rsid w:val="002D295E"/>
    <w:rsid w:val="002D39AE"/>
    <w:rsid w:val="002D494F"/>
    <w:rsid w:val="002D5C48"/>
    <w:rsid w:val="002D6EAC"/>
    <w:rsid w:val="002D77C9"/>
    <w:rsid w:val="002E116E"/>
    <w:rsid w:val="002E16E7"/>
    <w:rsid w:val="002E3BFF"/>
    <w:rsid w:val="002E41ED"/>
    <w:rsid w:val="002E50FF"/>
    <w:rsid w:val="002F0537"/>
    <w:rsid w:val="002F0F65"/>
    <w:rsid w:val="002F15C5"/>
    <w:rsid w:val="002F27BF"/>
    <w:rsid w:val="002F2A09"/>
    <w:rsid w:val="002F3133"/>
    <w:rsid w:val="002F3219"/>
    <w:rsid w:val="002F5CFB"/>
    <w:rsid w:val="002F63EF"/>
    <w:rsid w:val="002F6DFC"/>
    <w:rsid w:val="0030087D"/>
    <w:rsid w:val="00301D0D"/>
    <w:rsid w:val="00302A2D"/>
    <w:rsid w:val="00305179"/>
    <w:rsid w:val="00305BB5"/>
    <w:rsid w:val="00306653"/>
    <w:rsid w:val="00307BA9"/>
    <w:rsid w:val="00310A35"/>
    <w:rsid w:val="00311503"/>
    <w:rsid w:val="00311512"/>
    <w:rsid w:val="00312288"/>
    <w:rsid w:val="003130BF"/>
    <w:rsid w:val="00313AAF"/>
    <w:rsid w:val="00315BF7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3187"/>
    <w:rsid w:val="003331FB"/>
    <w:rsid w:val="003340C4"/>
    <w:rsid w:val="003357BF"/>
    <w:rsid w:val="00335B8D"/>
    <w:rsid w:val="00335DC8"/>
    <w:rsid w:val="00336BC3"/>
    <w:rsid w:val="00337322"/>
    <w:rsid w:val="00342E13"/>
    <w:rsid w:val="00343A01"/>
    <w:rsid w:val="003449B4"/>
    <w:rsid w:val="0034532F"/>
    <w:rsid w:val="003465F8"/>
    <w:rsid w:val="003522B2"/>
    <w:rsid w:val="0035255B"/>
    <w:rsid w:val="003525CD"/>
    <w:rsid w:val="0035278D"/>
    <w:rsid w:val="00352A90"/>
    <w:rsid w:val="00354324"/>
    <w:rsid w:val="003571E4"/>
    <w:rsid w:val="00360BB3"/>
    <w:rsid w:val="003645BC"/>
    <w:rsid w:val="0036552C"/>
    <w:rsid w:val="00365D44"/>
    <w:rsid w:val="00365E3D"/>
    <w:rsid w:val="003705E0"/>
    <w:rsid w:val="003733E5"/>
    <w:rsid w:val="00373E67"/>
    <w:rsid w:val="0037517C"/>
    <w:rsid w:val="0037615A"/>
    <w:rsid w:val="00376E37"/>
    <w:rsid w:val="0037740D"/>
    <w:rsid w:val="0037758B"/>
    <w:rsid w:val="0038034B"/>
    <w:rsid w:val="00380A49"/>
    <w:rsid w:val="003815EE"/>
    <w:rsid w:val="003832A3"/>
    <w:rsid w:val="0038357D"/>
    <w:rsid w:val="003849FA"/>
    <w:rsid w:val="003912CF"/>
    <w:rsid w:val="003929EF"/>
    <w:rsid w:val="00393556"/>
    <w:rsid w:val="00397434"/>
    <w:rsid w:val="00397AB1"/>
    <w:rsid w:val="003A192C"/>
    <w:rsid w:val="003A4647"/>
    <w:rsid w:val="003A5E44"/>
    <w:rsid w:val="003B03A2"/>
    <w:rsid w:val="003B17EA"/>
    <w:rsid w:val="003B2186"/>
    <w:rsid w:val="003B24F1"/>
    <w:rsid w:val="003B2B2D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6AB0"/>
    <w:rsid w:val="003C730F"/>
    <w:rsid w:val="003C78BA"/>
    <w:rsid w:val="003D10E8"/>
    <w:rsid w:val="003D1E6B"/>
    <w:rsid w:val="003D2C6C"/>
    <w:rsid w:val="003D3151"/>
    <w:rsid w:val="003D4540"/>
    <w:rsid w:val="003D504D"/>
    <w:rsid w:val="003D52F2"/>
    <w:rsid w:val="003D6892"/>
    <w:rsid w:val="003D69EA"/>
    <w:rsid w:val="003E09B8"/>
    <w:rsid w:val="003E20F7"/>
    <w:rsid w:val="003E2A21"/>
    <w:rsid w:val="003E4440"/>
    <w:rsid w:val="003F141D"/>
    <w:rsid w:val="003F2C9C"/>
    <w:rsid w:val="003F79AC"/>
    <w:rsid w:val="003F7BDF"/>
    <w:rsid w:val="004007F4"/>
    <w:rsid w:val="00401931"/>
    <w:rsid w:val="00401C85"/>
    <w:rsid w:val="004025B6"/>
    <w:rsid w:val="00404893"/>
    <w:rsid w:val="00404967"/>
    <w:rsid w:val="0040539E"/>
    <w:rsid w:val="0040753D"/>
    <w:rsid w:val="00410265"/>
    <w:rsid w:val="00414B88"/>
    <w:rsid w:val="00416370"/>
    <w:rsid w:val="00417ADC"/>
    <w:rsid w:val="00417F78"/>
    <w:rsid w:val="00417FAE"/>
    <w:rsid w:val="00420411"/>
    <w:rsid w:val="00420864"/>
    <w:rsid w:val="00421858"/>
    <w:rsid w:val="004251EF"/>
    <w:rsid w:val="004270FF"/>
    <w:rsid w:val="004272A8"/>
    <w:rsid w:val="00427B64"/>
    <w:rsid w:val="00427F0B"/>
    <w:rsid w:val="004300C2"/>
    <w:rsid w:val="0043326E"/>
    <w:rsid w:val="00435BBB"/>
    <w:rsid w:val="00436136"/>
    <w:rsid w:val="004361AF"/>
    <w:rsid w:val="00436BAA"/>
    <w:rsid w:val="00436F00"/>
    <w:rsid w:val="004405B1"/>
    <w:rsid w:val="0044169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674E"/>
    <w:rsid w:val="004567F3"/>
    <w:rsid w:val="004568AD"/>
    <w:rsid w:val="00456EC6"/>
    <w:rsid w:val="00457470"/>
    <w:rsid w:val="00460790"/>
    <w:rsid w:val="00462B23"/>
    <w:rsid w:val="00465D20"/>
    <w:rsid w:val="004669EA"/>
    <w:rsid w:val="0046717D"/>
    <w:rsid w:val="00467C26"/>
    <w:rsid w:val="00471162"/>
    <w:rsid w:val="004711CF"/>
    <w:rsid w:val="00471540"/>
    <w:rsid w:val="00473C7C"/>
    <w:rsid w:val="004744E3"/>
    <w:rsid w:val="00474695"/>
    <w:rsid w:val="0047650C"/>
    <w:rsid w:val="00476B85"/>
    <w:rsid w:val="00477B8D"/>
    <w:rsid w:val="00480FB5"/>
    <w:rsid w:val="0048215F"/>
    <w:rsid w:val="00482D70"/>
    <w:rsid w:val="004847B2"/>
    <w:rsid w:val="00486565"/>
    <w:rsid w:val="004866C8"/>
    <w:rsid w:val="00490E5A"/>
    <w:rsid w:val="00495DDA"/>
    <w:rsid w:val="0049680A"/>
    <w:rsid w:val="00496849"/>
    <w:rsid w:val="00496EC9"/>
    <w:rsid w:val="004A023E"/>
    <w:rsid w:val="004A051C"/>
    <w:rsid w:val="004A3585"/>
    <w:rsid w:val="004A4C05"/>
    <w:rsid w:val="004A56F3"/>
    <w:rsid w:val="004A5841"/>
    <w:rsid w:val="004A59BB"/>
    <w:rsid w:val="004A75E4"/>
    <w:rsid w:val="004B13FD"/>
    <w:rsid w:val="004B14A5"/>
    <w:rsid w:val="004B28F1"/>
    <w:rsid w:val="004B394B"/>
    <w:rsid w:val="004B39DA"/>
    <w:rsid w:val="004B5BB8"/>
    <w:rsid w:val="004B6963"/>
    <w:rsid w:val="004C0577"/>
    <w:rsid w:val="004C0932"/>
    <w:rsid w:val="004C2FE5"/>
    <w:rsid w:val="004C447C"/>
    <w:rsid w:val="004C4520"/>
    <w:rsid w:val="004C7B3E"/>
    <w:rsid w:val="004D12DE"/>
    <w:rsid w:val="004D1ABE"/>
    <w:rsid w:val="004D2BC6"/>
    <w:rsid w:val="004D2DED"/>
    <w:rsid w:val="004D3B80"/>
    <w:rsid w:val="004D4C51"/>
    <w:rsid w:val="004D4DF7"/>
    <w:rsid w:val="004D4FC1"/>
    <w:rsid w:val="004D51A8"/>
    <w:rsid w:val="004D52DD"/>
    <w:rsid w:val="004E111D"/>
    <w:rsid w:val="004E1F88"/>
    <w:rsid w:val="004E2C24"/>
    <w:rsid w:val="004F2B60"/>
    <w:rsid w:val="004F3641"/>
    <w:rsid w:val="004F7010"/>
    <w:rsid w:val="004F70E2"/>
    <w:rsid w:val="00500457"/>
    <w:rsid w:val="00501261"/>
    <w:rsid w:val="00502C14"/>
    <w:rsid w:val="00503E06"/>
    <w:rsid w:val="0050710E"/>
    <w:rsid w:val="00510FD7"/>
    <w:rsid w:val="0051150E"/>
    <w:rsid w:val="0051239E"/>
    <w:rsid w:val="00512B86"/>
    <w:rsid w:val="0051626C"/>
    <w:rsid w:val="005173BE"/>
    <w:rsid w:val="0051745B"/>
    <w:rsid w:val="00526208"/>
    <w:rsid w:val="00535245"/>
    <w:rsid w:val="00536217"/>
    <w:rsid w:val="005410A5"/>
    <w:rsid w:val="00542100"/>
    <w:rsid w:val="00544131"/>
    <w:rsid w:val="00546489"/>
    <w:rsid w:val="005468F9"/>
    <w:rsid w:val="00546ED8"/>
    <w:rsid w:val="00547AA6"/>
    <w:rsid w:val="0055204F"/>
    <w:rsid w:val="005527F1"/>
    <w:rsid w:val="00553521"/>
    <w:rsid w:val="00555424"/>
    <w:rsid w:val="0055783E"/>
    <w:rsid w:val="005610B6"/>
    <w:rsid w:val="00561C94"/>
    <w:rsid w:val="00564807"/>
    <w:rsid w:val="00564A57"/>
    <w:rsid w:val="00565280"/>
    <w:rsid w:val="005652B5"/>
    <w:rsid w:val="00565A43"/>
    <w:rsid w:val="0056603E"/>
    <w:rsid w:val="0056626B"/>
    <w:rsid w:val="005708D5"/>
    <w:rsid w:val="00571D25"/>
    <w:rsid w:val="0057285B"/>
    <w:rsid w:val="0057485B"/>
    <w:rsid w:val="005758E7"/>
    <w:rsid w:val="005765EC"/>
    <w:rsid w:val="00580B4F"/>
    <w:rsid w:val="00582224"/>
    <w:rsid w:val="00583441"/>
    <w:rsid w:val="0058410E"/>
    <w:rsid w:val="00584732"/>
    <w:rsid w:val="005866BF"/>
    <w:rsid w:val="005922CC"/>
    <w:rsid w:val="00594020"/>
    <w:rsid w:val="0059439B"/>
    <w:rsid w:val="005A060C"/>
    <w:rsid w:val="005A2024"/>
    <w:rsid w:val="005A34EF"/>
    <w:rsid w:val="005A4D8A"/>
    <w:rsid w:val="005A5B3D"/>
    <w:rsid w:val="005A6ACC"/>
    <w:rsid w:val="005B0A3F"/>
    <w:rsid w:val="005B3435"/>
    <w:rsid w:val="005B5388"/>
    <w:rsid w:val="005B5CE3"/>
    <w:rsid w:val="005B701D"/>
    <w:rsid w:val="005B7064"/>
    <w:rsid w:val="005B7180"/>
    <w:rsid w:val="005B7D8A"/>
    <w:rsid w:val="005C12EC"/>
    <w:rsid w:val="005C2FFF"/>
    <w:rsid w:val="005C6356"/>
    <w:rsid w:val="005C68C1"/>
    <w:rsid w:val="005C7CFA"/>
    <w:rsid w:val="005D1FEE"/>
    <w:rsid w:val="005D28E0"/>
    <w:rsid w:val="005D433D"/>
    <w:rsid w:val="005D68D0"/>
    <w:rsid w:val="005D79C7"/>
    <w:rsid w:val="005D7E4F"/>
    <w:rsid w:val="005E17F8"/>
    <w:rsid w:val="005E1D85"/>
    <w:rsid w:val="005E4D3C"/>
    <w:rsid w:val="005E5503"/>
    <w:rsid w:val="005E566B"/>
    <w:rsid w:val="005E5A14"/>
    <w:rsid w:val="005E64CD"/>
    <w:rsid w:val="005E65E5"/>
    <w:rsid w:val="005E6C2D"/>
    <w:rsid w:val="005F0E90"/>
    <w:rsid w:val="005F12D5"/>
    <w:rsid w:val="005F19C3"/>
    <w:rsid w:val="005F25D4"/>
    <w:rsid w:val="005F285C"/>
    <w:rsid w:val="005F47AA"/>
    <w:rsid w:val="005F6A88"/>
    <w:rsid w:val="005F74B5"/>
    <w:rsid w:val="00601458"/>
    <w:rsid w:val="006015F9"/>
    <w:rsid w:val="006043CD"/>
    <w:rsid w:val="00604F00"/>
    <w:rsid w:val="0060513C"/>
    <w:rsid w:val="0060536A"/>
    <w:rsid w:val="00606E1D"/>
    <w:rsid w:val="00607CBB"/>
    <w:rsid w:val="006103FB"/>
    <w:rsid w:val="00610CC0"/>
    <w:rsid w:val="00612143"/>
    <w:rsid w:val="00612318"/>
    <w:rsid w:val="006136AB"/>
    <w:rsid w:val="00614B7D"/>
    <w:rsid w:val="00614C35"/>
    <w:rsid w:val="006159E2"/>
    <w:rsid w:val="00616D5A"/>
    <w:rsid w:val="0062095D"/>
    <w:rsid w:val="00621C66"/>
    <w:rsid w:val="006223E9"/>
    <w:rsid w:val="00622F36"/>
    <w:rsid w:val="0062360A"/>
    <w:rsid w:val="006242B7"/>
    <w:rsid w:val="00625714"/>
    <w:rsid w:val="00626F79"/>
    <w:rsid w:val="0062729B"/>
    <w:rsid w:val="0063161F"/>
    <w:rsid w:val="00631743"/>
    <w:rsid w:val="006317C1"/>
    <w:rsid w:val="006319C6"/>
    <w:rsid w:val="00631DC6"/>
    <w:rsid w:val="00634B78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792C"/>
    <w:rsid w:val="00651DD4"/>
    <w:rsid w:val="0065273A"/>
    <w:rsid w:val="00653ABD"/>
    <w:rsid w:val="00653B8F"/>
    <w:rsid w:val="00654544"/>
    <w:rsid w:val="00656024"/>
    <w:rsid w:val="0065668B"/>
    <w:rsid w:val="006575FF"/>
    <w:rsid w:val="00660563"/>
    <w:rsid w:val="00664AFB"/>
    <w:rsid w:val="00665A69"/>
    <w:rsid w:val="006667C0"/>
    <w:rsid w:val="006668B7"/>
    <w:rsid w:val="00667D4D"/>
    <w:rsid w:val="00673513"/>
    <w:rsid w:val="0067374C"/>
    <w:rsid w:val="00674877"/>
    <w:rsid w:val="00674B26"/>
    <w:rsid w:val="00675862"/>
    <w:rsid w:val="00677AA4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7C6B"/>
    <w:rsid w:val="00690DD6"/>
    <w:rsid w:val="0069247B"/>
    <w:rsid w:val="0069466F"/>
    <w:rsid w:val="0069524B"/>
    <w:rsid w:val="00695EB7"/>
    <w:rsid w:val="00696510"/>
    <w:rsid w:val="00696D00"/>
    <w:rsid w:val="00697CB9"/>
    <w:rsid w:val="006A238A"/>
    <w:rsid w:val="006A3F47"/>
    <w:rsid w:val="006A5476"/>
    <w:rsid w:val="006A54A5"/>
    <w:rsid w:val="006A5B93"/>
    <w:rsid w:val="006A5E98"/>
    <w:rsid w:val="006A6788"/>
    <w:rsid w:val="006A735E"/>
    <w:rsid w:val="006A767E"/>
    <w:rsid w:val="006B2351"/>
    <w:rsid w:val="006B45A6"/>
    <w:rsid w:val="006B544D"/>
    <w:rsid w:val="006B5818"/>
    <w:rsid w:val="006B5AEE"/>
    <w:rsid w:val="006C0C2A"/>
    <w:rsid w:val="006C170F"/>
    <w:rsid w:val="006C3093"/>
    <w:rsid w:val="006C5B97"/>
    <w:rsid w:val="006D145E"/>
    <w:rsid w:val="006D1E9B"/>
    <w:rsid w:val="006D232F"/>
    <w:rsid w:val="006D23E3"/>
    <w:rsid w:val="006D4DC4"/>
    <w:rsid w:val="006D5453"/>
    <w:rsid w:val="006D5C95"/>
    <w:rsid w:val="006E0EC1"/>
    <w:rsid w:val="006E182A"/>
    <w:rsid w:val="006E3148"/>
    <w:rsid w:val="006E5758"/>
    <w:rsid w:val="006F0737"/>
    <w:rsid w:val="006F1065"/>
    <w:rsid w:val="006F206C"/>
    <w:rsid w:val="006F3B62"/>
    <w:rsid w:val="006F66CC"/>
    <w:rsid w:val="006F7160"/>
    <w:rsid w:val="00700398"/>
    <w:rsid w:val="007005B2"/>
    <w:rsid w:val="00703DD5"/>
    <w:rsid w:val="00704E64"/>
    <w:rsid w:val="00705849"/>
    <w:rsid w:val="0071081C"/>
    <w:rsid w:val="00712A38"/>
    <w:rsid w:val="00714DE7"/>
    <w:rsid w:val="0071504B"/>
    <w:rsid w:val="007162E8"/>
    <w:rsid w:val="00716A7E"/>
    <w:rsid w:val="0071759A"/>
    <w:rsid w:val="00720F0D"/>
    <w:rsid w:val="007216F5"/>
    <w:rsid w:val="00723CA3"/>
    <w:rsid w:val="00724C16"/>
    <w:rsid w:val="00725BAF"/>
    <w:rsid w:val="00732815"/>
    <w:rsid w:val="007401B7"/>
    <w:rsid w:val="00740A81"/>
    <w:rsid w:val="00741F18"/>
    <w:rsid w:val="007466FE"/>
    <w:rsid w:val="00747228"/>
    <w:rsid w:val="0074748C"/>
    <w:rsid w:val="00750473"/>
    <w:rsid w:val="00751ECD"/>
    <w:rsid w:val="00751FC1"/>
    <w:rsid w:val="007523D9"/>
    <w:rsid w:val="0075280F"/>
    <w:rsid w:val="007535A8"/>
    <w:rsid w:val="00754139"/>
    <w:rsid w:val="007549E7"/>
    <w:rsid w:val="00756487"/>
    <w:rsid w:val="00760249"/>
    <w:rsid w:val="00760E70"/>
    <w:rsid w:val="00765E53"/>
    <w:rsid w:val="00767996"/>
    <w:rsid w:val="00771D3A"/>
    <w:rsid w:val="00772BEB"/>
    <w:rsid w:val="00773A03"/>
    <w:rsid w:val="007750F7"/>
    <w:rsid w:val="007752CD"/>
    <w:rsid w:val="00775692"/>
    <w:rsid w:val="007769D2"/>
    <w:rsid w:val="00781706"/>
    <w:rsid w:val="0078244A"/>
    <w:rsid w:val="007831A0"/>
    <w:rsid w:val="00783A96"/>
    <w:rsid w:val="00784B7C"/>
    <w:rsid w:val="00784E4A"/>
    <w:rsid w:val="007851F4"/>
    <w:rsid w:val="007916CE"/>
    <w:rsid w:val="00791876"/>
    <w:rsid w:val="007944A7"/>
    <w:rsid w:val="007954F9"/>
    <w:rsid w:val="00795B2D"/>
    <w:rsid w:val="007A1FCE"/>
    <w:rsid w:val="007A2994"/>
    <w:rsid w:val="007A301E"/>
    <w:rsid w:val="007A4770"/>
    <w:rsid w:val="007A487D"/>
    <w:rsid w:val="007A4C28"/>
    <w:rsid w:val="007A4DD0"/>
    <w:rsid w:val="007A57D2"/>
    <w:rsid w:val="007B0B10"/>
    <w:rsid w:val="007B0F32"/>
    <w:rsid w:val="007B1F0E"/>
    <w:rsid w:val="007B3B65"/>
    <w:rsid w:val="007B5A36"/>
    <w:rsid w:val="007B5F7E"/>
    <w:rsid w:val="007B6736"/>
    <w:rsid w:val="007C0254"/>
    <w:rsid w:val="007C2DC9"/>
    <w:rsid w:val="007C3CE9"/>
    <w:rsid w:val="007C3D2B"/>
    <w:rsid w:val="007C49C0"/>
    <w:rsid w:val="007C54D7"/>
    <w:rsid w:val="007D4406"/>
    <w:rsid w:val="007D52A2"/>
    <w:rsid w:val="007D5AB5"/>
    <w:rsid w:val="007D69C3"/>
    <w:rsid w:val="007E08DE"/>
    <w:rsid w:val="007E180B"/>
    <w:rsid w:val="007E3000"/>
    <w:rsid w:val="007E3E8F"/>
    <w:rsid w:val="007E6F27"/>
    <w:rsid w:val="007F1549"/>
    <w:rsid w:val="007F340C"/>
    <w:rsid w:val="007F3D43"/>
    <w:rsid w:val="007F5272"/>
    <w:rsid w:val="007F5E1E"/>
    <w:rsid w:val="008028C7"/>
    <w:rsid w:val="00803612"/>
    <w:rsid w:val="0080471F"/>
    <w:rsid w:val="00805140"/>
    <w:rsid w:val="008052F6"/>
    <w:rsid w:val="00807500"/>
    <w:rsid w:val="00810281"/>
    <w:rsid w:val="008137F4"/>
    <w:rsid w:val="0081440D"/>
    <w:rsid w:val="00815686"/>
    <w:rsid w:val="00815E6E"/>
    <w:rsid w:val="00821040"/>
    <w:rsid w:val="00821CDA"/>
    <w:rsid w:val="00821E4C"/>
    <w:rsid w:val="00822CD8"/>
    <w:rsid w:val="00824900"/>
    <w:rsid w:val="008268AA"/>
    <w:rsid w:val="00831D17"/>
    <w:rsid w:val="00833798"/>
    <w:rsid w:val="00835D41"/>
    <w:rsid w:val="00835F1D"/>
    <w:rsid w:val="00840214"/>
    <w:rsid w:val="00841AB1"/>
    <w:rsid w:val="00841E0C"/>
    <w:rsid w:val="00842997"/>
    <w:rsid w:val="008456B1"/>
    <w:rsid w:val="00846D2B"/>
    <w:rsid w:val="00847B2E"/>
    <w:rsid w:val="00852025"/>
    <w:rsid w:val="00852726"/>
    <w:rsid w:val="00854ECD"/>
    <w:rsid w:val="00854FBD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6089"/>
    <w:rsid w:val="00876326"/>
    <w:rsid w:val="0087684F"/>
    <w:rsid w:val="00880491"/>
    <w:rsid w:val="00880B66"/>
    <w:rsid w:val="008816A6"/>
    <w:rsid w:val="00887A02"/>
    <w:rsid w:val="008900FF"/>
    <w:rsid w:val="008925DE"/>
    <w:rsid w:val="00892F4F"/>
    <w:rsid w:val="00893F09"/>
    <w:rsid w:val="00897278"/>
    <w:rsid w:val="008973E8"/>
    <w:rsid w:val="00897737"/>
    <w:rsid w:val="008A0752"/>
    <w:rsid w:val="008A1A2E"/>
    <w:rsid w:val="008A2986"/>
    <w:rsid w:val="008A50FB"/>
    <w:rsid w:val="008A51F1"/>
    <w:rsid w:val="008B2436"/>
    <w:rsid w:val="008B265B"/>
    <w:rsid w:val="008B2A42"/>
    <w:rsid w:val="008B2C6F"/>
    <w:rsid w:val="008B3C94"/>
    <w:rsid w:val="008B4921"/>
    <w:rsid w:val="008B5003"/>
    <w:rsid w:val="008B6B20"/>
    <w:rsid w:val="008B6C75"/>
    <w:rsid w:val="008C0157"/>
    <w:rsid w:val="008C1382"/>
    <w:rsid w:val="008C240D"/>
    <w:rsid w:val="008C40FE"/>
    <w:rsid w:val="008C48A7"/>
    <w:rsid w:val="008C582C"/>
    <w:rsid w:val="008C7EB7"/>
    <w:rsid w:val="008D01D5"/>
    <w:rsid w:val="008D0977"/>
    <w:rsid w:val="008D0C91"/>
    <w:rsid w:val="008D2452"/>
    <w:rsid w:val="008D3FA7"/>
    <w:rsid w:val="008D6F88"/>
    <w:rsid w:val="008D7FA3"/>
    <w:rsid w:val="008E0B3C"/>
    <w:rsid w:val="008E0E04"/>
    <w:rsid w:val="008E1A73"/>
    <w:rsid w:val="008E1BBD"/>
    <w:rsid w:val="008E3612"/>
    <w:rsid w:val="008E3853"/>
    <w:rsid w:val="008E7C6C"/>
    <w:rsid w:val="008E7CF1"/>
    <w:rsid w:val="008F035F"/>
    <w:rsid w:val="008F1FBA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A5E"/>
    <w:rsid w:val="00901D73"/>
    <w:rsid w:val="00902068"/>
    <w:rsid w:val="009022A2"/>
    <w:rsid w:val="00904DCE"/>
    <w:rsid w:val="00904F56"/>
    <w:rsid w:val="00905731"/>
    <w:rsid w:val="00905FE2"/>
    <w:rsid w:val="00906000"/>
    <w:rsid w:val="00906527"/>
    <w:rsid w:val="0090774A"/>
    <w:rsid w:val="0091197D"/>
    <w:rsid w:val="0091353D"/>
    <w:rsid w:val="00914048"/>
    <w:rsid w:val="00916DF0"/>
    <w:rsid w:val="00920697"/>
    <w:rsid w:val="009206A6"/>
    <w:rsid w:val="00921169"/>
    <w:rsid w:val="00921F96"/>
    <w:rsid w:val="00922359"/>
    <w:rsid w:val="00924573"/>
    <w:rsid w:val="00924736"/>
    <w:rsid w:val="009306FF"/>
    <w:rsid w:val="0093262F"/>
    <w:rsid w:val="009349AB"/>
    <w:rsid w:val="00937FDE"/>
    <w:rsid w:val="009405C6"/>
    <w:rsid w:val="0094376C"/>
    <w:rsid w:val="009456DB"/>
    <w:rsid w:val="00945A3E"/>
    <w:rsid w:val="009470DA"/>
    <w:rsid w:val="009508DC"/>
    <w:rsid w:val="009509E3"/>
    <w:rsid w:val="00952551"/>
    <w:rsid w:val="009529DD"/>
    <w:rsid w:val="00952F7D"/>
    <w:rsid w:val="00954C53"/>
    <w:rsid w:val="00960044"/>
    <w:rsid w:val="00960130"/>
    <w:rsid w:val="00960B94"/>
    <w:rsid w:val="00960C3F"/>
    <w:rsid w:val="00961611"/>
    <w:rsid w:val="00961809"/>
    <w:rsid w:val="009629CF"/>
    <w:rsid w:val="00962A30"/>
    <w:rsid w:val="00970658"/>
    <w:rsid w:val="00971DED"/>
    <w:rsid w:val="00972FCE"/>
    <w:rsid w:val="00973727"/>
    <w:rsid w:val="00974974"/>
    <w:rsid w:val="009807C5"/>
    <w:rsid w:val="00980B1E"/>
    <w:rsid w:val="00982075"/>
    <w:rsid w:val="00982242"/>
    <w:rsid w:val="00983895"/>
    <w:rsid w:val="00983A93"/>
    <w:rsid w:val="00984B60"/>
    <w:rsid w:val="00984F8C"/>
    <w:rsid w:val="00986F4D"/>
    <w:rsid w:val="00990BE6"/>
    <w:rsid w:val="00991CB0"/>
    <w:rsid w:val="009925DE"/>
    <w:rsid w:val="00993DDD"/>
    <w:rsid w:val="00994D68"/>
    <w:rsid w:val="00994F0A"/>
    <w:rsid w:val="00994F1A"/>
    <w:rsid w:val="00995037"/>
    <w:rsid w:val="00995C70"/>
    <w:rsid w:val="00997683"/>
    <w:rsid w:val="009A250D"/>
    <w:rsid w:val="009A2BCB"/>
    <w:rsid w:val="009A378F"/>
    <w:rsid w:val="009A546D"/>
    <w:rsid w:val="009B02A7"/>
    <w:rsid w:val="009B0789"/>
    <w:rsid w:val="009B2ED2"/>
    <w:rsid w:val="009B3521"/>
    <w:rsid w:val="009B44FB"/>
    <w:rsid w:val="009B6F3C"/>
    <w:rsid w:val="009B701B"/>
    <w:rsid w:val="009C0E1C"/>
    <w:rsid w:val="009C1320"/>
    <w:rsid w:val="009C2E0D"/>
    <w:rsid w:val="009C3AA0"/>
    <w:rsid w:val="009C3BFA"/>
    <w:rsid w:val="009C5ABB"/>
    <w:rsid w:val="009D0B82"/>
    <w:rsid w:val="009D0D94"/>
    <w:rsid w:val="009D13CD"/>
    <w:rsid w:val="009D244C"/>
    <w:rsid w:val="009D38B5"/>
    <w:rsid w:val="009D5D1C"/>
    <w:rsid w:val="009D5D5B"/>
    <w:rsid w:val="009D62BF"/>
    <w:rsid w:val="009D68DE"/>
    <w:rsid w:val="009D6E96"/>
    <w:rsid w:val="009D6EE5"/>
    <w:rsid w:val="009E003A"/>
    <w:rsid w:val="009E01DC"/>
    <w:rsid w:val="009E21CA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7163"/>
    <w:rsid w:val="009F1E91"/>
    <w:rsid w:val="009F21D0"/>
    <w:rsid w:val="009F3950"/>
    <w:rsid w:val="009F5436"/>
    <w:rsid w:val="00A03304"/>
    <w:rsid w:val="00A04810"/>
    <w:rsid w:val="00A04F43"/>
    <w:rsid w:val="00A05395"/>
    <w:rsid w:val="00A05599"/>
    <w:rsid w:val="00A10032"/>
    <w:rsid w:val="00A1098A"/>
    <w:rsid w:val="00A11F83"/>
    <w:rsid w:val="00A122CB"/>
    <w:rsid w:val="00A12864"/>
    <w:rsid w:val="00A12B43"/>
    <w:rsid w:val="00A16111"/>
    <w:rsid w:val="00A21581"/>
    <w:rsid w:val="00A22111"/>
    <w:rsid w:val="00A23016"/>
    <w:rsid w:val="00A23EC7"/>
    <w:rsid w:val="00A2443F"/>
    <w:rsid w:val="00A30EC3"/>
    <w:rsid w:val="00A30FA8"/>
    <w:rsid w:val="00A31289"/>
    <w:rsid w:val="00A32388"/>
    <w:rsid w:val="00A336C4"/>
    <w:rsid w:val="00A34171"/>
    <w:rsid w:val="00A34892"/>
    <w:rsid w:val="00A35050"/>
    <w:rsid w:val="00A357DD"/>
    <w:rsid w:val="00A357E6"/>
    <w:rsid w:val="00A3649B"/>
    <w:rsid w:val="00A3682B"/>
    <w:rsid w:val="00A36AE6"/>
    <w:rsid w:val="00A36FB8"/>
    <w:rsid w:val="00A4094A"/>
    <w:rsid w:val="00A40E36"/>
    <w:rsid w:val="00A43268"/>
    <w:rsid w:val="00A43DF1"/>
    <w:rsid w:val="00A443F5"/>
    <w:rsid w:val="00A446C3"/>
    <w:rsid w:val="00A45666"/>
    <w:rsid w:val="00A46005"/>
    <w:rsid w:val="00A5142C"/>
    <w:rsid w:val="00A51979"/>
    <w:rsid w:val="00A54BA1"/>
    <w:rsid w:val="00A5749D"/>
    <w:rsid w:val="00A57A56"/>
    <w:rsid w:val="00A57A84"/>
    <w:rsid w:val="00A62A2B"/>
    <w:rsid w:val="00A62E18"/>
    <w:rsid w:val="00A637FF"/>
    <w:rsid w:val="00A6439E"/>
    <w:rsid w:val="00A664D8"/>
    <w:rsid w:val="00A66C86"/>
    <w:rsid w:val="00A702C8"/>
    <w:rsid w:val="00A71BC1"/>
    <w:rsid w:val="00A734F4"/>
    <w:rsid w:val="00A74049"/>
    <w:rsid w:val="00A740BE"/>
    <w:rsid w:val="00A7587E"/>
    <w:rsid w:val="00A81727"/>
    <w:rsid w:val="00A86878"/>
    <w:rsid w:val="00A9371C"/>
    <w:rsid w:val="00A94FA9"/>
    <w:rsid w:val="00A962F1"/>
    <w:rsid w:val="00A96440"/>
    <w:rsid w:val="00A965C1"/>
    <w:rsid w:val="00A96CB1"/>
    <w:rsid w:val="00A97291"/>
    <w:rsid w:val="00A97E4E"/>
    <w:rsid w:val="00A97F1C"/>
    <w:rsid w:val="00AA13B6"/>
    <w:rsid w:val="00AA42E7"/>
    <w:rsid w:val="00AA5317"/>
    <w:rsid w:val="00AA574F"/>
    <w:rsid w:val="00AA644A"/>
    <w:rsid w:val="00AB0CFF"/>
    <w:rsid w:val="00AB0D7A"/>
    <w:rsid w:val="00AB10BB"/>
    <w:rsid w:val="00AB369E"/>
    <w:rsid w:val="00AC1432"/>
    <w:rsid w:val="00AC5D91"/>
    <w:rsid w:val="00AC610A"/>
    <w:rsid w:val="00AD0722"/>
    <w:rsid w:val="00AD3759"/>
    <w:rsid w:val="00AD3DF7"/>
    <w:rsid w:val="00AD41A0"/>
    <w:rsid w:val="00AD5F76"/>
    <w:rsid w:val="00AD60C6"/>
    <w:rsid w:val="00AD7281"/>
    <w:rsid w:val="00AE125C"/>
    <w:rsid w:val="00AE20FF"/>
    <w:rsid w:val="00AE4269"/>
    <w:rsid w:val="00AE4A63"/>
    <w:rsid w:val="00AE5A89"/>
    <w:rsid w:val="00AE5D85"/>
    <w:rsid w:val="00AE5DB7"/>
    <w:rsid w:val="00AE6F32"/>
    <w:rsid w:val="00AF2714"/>
    <w:rsid w:val="00AF40A4"/>
    <w:rsid w:val="00AF4F82"/>
    <w:rsid w:val="00AF5DB3"/>
    <w:rsid w:val="00AF742E"/>
    <w:rsid w:val="00B03A23"/>
    <w:rsid w:val="00B11B32"/>
    <w:rsid w:val="00B125E4"/>
    <w:rsid w:val="00B13D00"/>
    <w:rsid w:val="00B16E8F"/>
    <w:rsid w:val="00B174F6"/>
    <w:rsid w:val="00B20610"/>
    <w:rsid w:val="00B219F1"/>
    <w:rsid w:val="00B21C6B"/>
    <w:rsid w:val="00B2214D"/>
    <w:rsid w:val="00B23150"/>
    <w:rsid w:val="00B2697F"/>
    <w:rsid w:val="00B26AB0"/>
    <w:rsid w:val="00B26D9D"/>
    <w:rsid w:val="00B27099"/>
    <w:rsid w:val="00B32715"/>
    <w:rsid w:val="00B34F0B"/>
    <w:rsid w:val="00B34F14"/>
    <w:rsid w:val="00B3516B"/>
    <w:rsid w:val="00B3574D"/>
    <w:rsid w:val="00B35AE7"/>
    <w:rsid w:val="00B368E9"/>
    <w:rsid w:val="00B40254"/>
    <w:rsid w:val="00B40721"/>
    <w:rsid w:val="00B414D4"/>
    <w:rsid w:val="00B43113"/>
    <w:rsid w:val="00B45889"/>
    <w:rsid w:val="00B45C66"/>
    <w:rsid w:val="00B471CE"/>
    <w:rsid w:val="00B520DA"/>
    <w:rsid w:val="00B547F2"/>
    <w:rsid w:val="00B556E6"/>
    <w:rsid w:val="00B61016"/>
    <w:rsid w:val="00B613E7"/>
    <w:rsid w:val="00B65F87"/>
    <w:rsid w:val="00B700B7"/>
    <w:rsid w:val="00B7024C"/>
    <w:rsid w:val="00B70533"/>
    <w:rsid w:val="00B71565"/>
    <w:rsid w:val="00B71DA4"/>
    <w:rsid w:val="00B7213B"/>
    <w:rsid w:val="00B75320"/>
    <w:rsid w:val="00B76D57"/>
    <w:rsid w:val="00B800D6"/>
    <w:rsid w:val="00B80CF0"/>
    <w:rsid w:val="00B82051"/>
    <w:rsid w:val="00B83D2B"/>
    <w:rsid w:val="00B847D9"/>
    <w:rsid w:val="00B855FC"/>
    <w:rsid w:val="00B85AD0"/>
    <w:rsid w:val="00B86311"/>
    <w:rsid w:val="00B906B9"/>
    <w:rsid w:val="00B9171E"/>
    <w:rsid w:val="00B94129"/>
    <w:rsid w:val="00B9439B"/>
    <w:rsid w:val="00B94EC4"/>
    <w:rsid w:val="00B962A2"/>
    <w:rsid w:val="00BA0269"/>
    <w:rsid w:val="00BA0A88"/>
    <w:rsid w:val="00BA1665"/>
    <w:rsid w:val="00BA1A40"/>
    <w:rsid w:val="00BA1D60"/>
    <w:rsid w:val="00BA2378"/>
    <w:rsid w:val="00BA2B63"/>
    <w:rsid w:val="00BA5219"/>
    <w:rsid w:val="00BA6EDB"/>
    <w:rsid w:val="00BB0A01"/>
    <w:rsid w:val="00BB1165"/>
    <w:rsid w:val="00BB3889"/>
    <w:rsid w:val="00BB3A28"/>
    <w:rsid w:val="00BB53DB"/>
    <w:rsid w:val="00BB65C6"/>
    <w:rsid w:val="00BB65DC"/>
    <w:rsid w:val="00BB6C5E"/>
    <w:rsid w:val="00BB7775"/>
    <w:rsid w:val="00BB7A1D"/>
    <w:rsid w:val="00BC09D4"/>
    <w:rsid w:val="00BC3253"/>
    <w:rsid w:val="00BC3ACD"/>
    <w:rsid w:val="00BC5937"/>
    <w:rsid w:val="00BC60AF"/>
    <w:rsid w:val="00BC7206"/>
    <w:rsid w:val="00BD1A6B"/>
    <w:rsid w:val="00BD1F7A"/>
    <w:rsid w:val="00BD2F55"/>
    <w:rsid w:val="00BD3831"/>
    <w:rsid w:val="00BD416C"/>
    <w:rsid w:val="00BD4592"/>
    <w:rsid w:val="00BD4A04"/>
    <w:rsid w:val="00BD5319"/>
    <w:rsid w:val="00BD58E6"/>
    <w:rsid w:val="00BD6546"/>
    <w:rsid w:val="00BE0388"/>
    <w:rsid w:val="00BE0DCF"/>
    <w:rsid w:val="00BE19CC"/>
    <w:rsid w:val="00BE214B"/>
    <w:rsid w:val="00BE230B"/>
    <w:rsid w:val="00BE55DB"/>
    <w:rsid w:val="00BE5DB6"/>
    <w:rsid w:val="00BE6970"/>
    <w:rsid w:val="00BF0D03"/>
    <w:rsid w:val="00BF4F2F"/>
    <w:rsid w:val="00BF62CC"/>
    <w:rsid w:val="00C012D1"/>
    <w:rsid w:val="00C01A54"/>
    <w:rsid w:val="00C01B62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31B5"/>
    <w:rsid w:val="00C13B83"/>
    <w:rsid w:val="00C14974"/>
    <w:rsid w:val="00C15037"/>
    <w:rsid w:val="00C16296"/>
    <w:rsid w:val="00C203B9"/>
    <w:rsid w:val="00C24382"/>
    <w:rsid w:val="00C25960"/>
    <w:rsid w:val="00C26B86"/>
    <w:rsid w:val="00C27B4A"/>
    <w:rsid w:val="00C27F3F"/>
    <w:rsid w:val="00C30A14"/>
    <w:rsid w:val="00C3135E"/>
    <w:rsid w:val="00C316D0"/>
    <w:rsid w:val="00C33899"/>
    <w:rsid w:val="00C35F9E"/>
    <w:rsid w:val="00C36925"/>
    <w:rsid w:val="00C3748E"/>
    <w:rsid w:val="00C37CF5"/>
    <w:rsid w:val="00C4251F"/>
    <w:rsid w:val="00C426AE"/>
    <w:rsid w:val="00C42752"/>
    <w:rsid w:val="00C42F04"/>
    <w:rsid w:val="00C43C05"/>
    <w:rsid w:val="00C44366"/>
    <w:rsid w:val="00C44BC9"/>
    <w:rsid w:val="00C4571E"/>
    <w:rsid w:val="00C5035C"/>
    <w:rsid w:val="00C50DCE"/>
    <w:rsid w:val="00C51FFC"/>
    <w:rsid w:val="00C545D8"/>
    <w:rsid w:val="00C63B93"/>
    <w:rsid w:val="00C63EB5"/>
    <w:rsid w:val="00C6478F"/>
    <w:rsid w:val="00C64B46"/>
    <w:rsid w:val="00C64CBF"/>
    <w:rsid w:val="00C66907"/>
    <w:rsid w:val="00C67A10"/>
    <w:rsid w:val="00C71C0C"/>
    <w:rsid w:val="00C72570"/>
    <w:rsid w:val="00C73CE1"/>
    <w:rsid w:val="00C753E7"/>
    <w:rsid w:val="00C75BC1"/>
    <w:rsid w:val="00C75D82"/>
    <w:rsid w:val="00C76181"/>
    <w:rsid w:val="00C77ABA"/>
    <w:rsid w:val="00C80213"/>
    <w:rsid w:val="00C8166A"/>
    <w:rsid w:val="00C819FF"/>
    <w:rsid w:val="00C83FB5"/>
    <w:rsid w:val="00C8638F"/>
    <w:rsid w:val="00C867EC"/>
    <w:rsid w:val="00C87D9D"/>
    <w:rsid w:val="00C9099D"/>
    <w:rsid w:val="00C91750"/>
    <w:rsid w:val="00C92649"/>
    <w:rsid w:val="00C92E25"/>
    <w:rsid w:val="00C9350C"/>
    <w:rsid w:val="00C93CB3"/>
    <w:rsid w:val="00C967AF"/>
    <w:rsid w:val="00CA1583"/>
    <w:rsid w:val="00CA2185"/>
    <w:rsid w:val="00CA2824"/>
    <w:rsid w:val="00CA2BD8"/>
    <w:rsid w:val="00CA3611"/>
    <w:rsid w:val="00CA51BE"/>
    <w:rsid w:val="00CA6441"/>
    <w:rsid w:val="00CA688D"/>
    <w:rsid w:val="00CA765A"/>
    <w:rsid w:val="00CB086B"/>
    <w:rsid w:val="00CB0BB9"/>
    <w:rsid w:val="00CB2906"/>
    <w:rsid w:val="00CB3088"/>
    <w:rsid w:val="00CB37E5"/>
    <w:rsid w:val="00CB3E10"/>
    <w:rsid w:val="00CB417A"/>
    <w:rsid w:val="00CB43FB"/>
    <w:rsid w:val="00CC10F9"/>
    <w:rsid w:val="00CC27C1"/>
    <w:rsid w:val="00CC505A"/>
    <w:rsid w:val="00CC544C"/>
    <w:rsid w:val="00CC655A"/>
    <w:rsid w:val="00CD05DD"/>
    <w:rsid w:val="00CD3AC4"/>
    <w:rsid w:val="00CD4387"/>
    <w:rsid w:val="00CD4784"/>
    <w:rsid w:val="00CD58F5"/>
    <w:rsid w:val="00CD5E88"/>
    <w:rsid w:val="00CE15FD"/>
    <w:rsid w:val="00CE291A"/>
    <w:rsid w:val="00CE47C1"/>
    <w:rsid w:val="00CE609D"/>
    <w:rsid w:val="00CE785D"/>
    <w:rsid w:val="00CE799E"/>
    <w:rsid w:val="00CE7CF2"/>
    <w:rsid w:val="00CF03A7"/>
    <w:rsid w:val="00CF18B8"/>
    <w:rsid w:val="00CF1A70"/>
    <w:rsid w:val="00CF3318"/>
    <w:rsid w:val="00CF383D"/>
    <w:rsid w:val="00CF4C7D"/>
    <w:rsid w:val="00CF4FB6"/>
    <w:rsid w:val="00CF524E"/>
    <w:rsid w:val="00CF734E"/>
    <w:rsid w:val="00CF79DD"/>
    <w:rsid w:val="00CF7B8D"/>
    <w:rsid w:val="00D0064A"/>
    <w:rsid w:val="00D00E57"/>
    <w:rsid w:val="00D02226"/>
    <w:rsid w:val="00D02381"/>
    <w:rsid w:val="00D04D06"/>
    <w:rsid w:val="00D04E23"/>
    <w:rsid w:val="00D06AD0"/>
    <w:rsid w:val="00D06B37"/>
    <w:rsid w:val="00D07ACA"/>
    <w:rsid w:val="00D16BF6"/>
    <w:rsid w:val="00D16D0F"/>
    <w:rsid w:val="00D17484"/>
    <w:rsid w:val="00D21F62"/>
    <w:rsid w:val="00D23E30"/>
    <w:rsid w:val="00D249C8"/>
    <w:rsid w:val="00D26EE8"/>
    <w:rsid w:val="00D30217"/>
    <w:rsid w:val="00D31490"/>
    <w:rsid w:val="00D31AB5"/>
    <w:rsid w:val="00D31C20"/>
    <w:rsid w:val="00D33729"/>
    <w:rsid w:val="00D33A31"/>
    <w:rsid w:val="00D34617"/>
    <w:rsid w:val="00D34730"/>
    <w:rsid w:val="00D35E0B"/>
    <w:rsid w:val="00D36F4A"/>
    <w:rsid w:val="00D4191A"/>
    <w:rsid w:val="00D43C30"/>
    <w:rsid w:val="00D44462"/>
    <w:rsid w:val="00D44B56"/>
    <w:rsid w:val="00D44EDE"/>
    <w:rsid w:val="00D46629"/>
    <w:rsid w:val="00D50368"/>
    <w:rsid w:val="00D504F7"/>
    <w:rsid w:val="00D50AF9"/>
    <w:rsid w:val="00D50E6F"/>
    <w:rsid w:val="00D5103F"/>
    <w:rsid w:val="00D520D7"/>
    <w:rsid w:val="00D558E4"/>
    <w:rsid w:val="00D55BD4"/>
    <w:rsid w:val="00D573AC"/>
    <w:rsid w:val="00D6137D"/>
    <w:rsid w:val="00D62B5B"/>
    <w:rsid w:val="00D62F20"/>
    <w:rsid w:val="00D63918"/>
    <w:rsid w:val="00D67529"/>
    <w:rsid w:val="00D67AA8"/>
    <w:rsid w:val="00D67E1B"/>
    <w:rsid w:val="00D723B6"/>
    <w:rsid w:val="00D7312C"/>
    <w:rsid w:val="00D73B77"/>
    <w:rsid w:val="00D73D53"/>
    <w:rsid w:val="00D768FE"/>
    <w:rsid w:val="00D76C22"/>
    <w:rsid w:val="00D77C16"/>
    <w:rsid w:val="00D80F39"/>
    <w:rsid w:val="00D8138D"/>
    <w:rsid w:val="00D81601"/>
    <w:rsid w:val="00D819A0"/>
    <w:rsid w:val="00D831C5"/>
    <w:rsid w:val="00D84EC6"/>
    <w:rsid w:val="00D87727"/>
    <w:rsid w:val="00D91620"/>
    <w:rsid w:val="00D92CF3"/>
    <w:rsid w:val="00DA0BD0"/>
    <w:rsid w:val="00DA24A0"/>
    <w:rsid w:val="00DA259D"/>
    <w:rsid w:val="00DA4CF8"/>
    <w:rsid w:val="00DA72DD"/>
    <w:rsid w:val="00DA7864"/>
    <w:rsid w:val="00DB05A5"/>
    <w:rsid w:val="00DB0F4E"/>
    <w:rsid w:val="00DB27C8"/>
    <w:rsid w:val="00DB2EFF"/>
    <w:rsid w:val="00DB3FBF"/>
    <w:rsid w:val="00DB7A48"/>
    <w:rsid w:val="00DC0F71"/>
    <w:rsid w:val="00DC1126"/>
    <w:rsid w:val="00DC1663"/>
    <w:rsid w:val="00DC33D3"/>
    <w:rsid w:val="00DC415E"/>
    <w:rsid w:val="00DC527E"/>
    <w:rsid w:val="00DC53C2"/>
    <w:rsid w:val="00DC5C79"/>
    <w:rsid w:val="00DC6353"/>
    <w:rsid w:val="00DC74C6"/>
    <w:rsid w:val="00DD03B1"/>
    <w:rsid w:val="00DD0C98"/>
    <w:rsid w:val="00DD0D52"/>
    <w:rsid w:val="00DD17AD"/>
    <w:rsid w:val="00DD32AC"/>
    <w:rsid w:val="00DD52EA"/>
    <w:rsid w:val="00DD5398"/>
    <w:rsid w:val="00DD56DE"/>
    <w:rsid w:val="00DD764A"/>
    <w:rsid w:val="00DE17C7"/>
    <w:rsid w:val="00DE3D4F"/>
    <w:rsid w:val="00DE405D"/>
    <w:rsid w:val="00DE4340"/>
    <w:rsid w:val="00DE6C8F"/>
    <w:rsid w:val="00DE7545"/>
    <w:rsid w:val="00DE7A81"/>
    <w:rsid w:val="00DE7B3E"/>
    <w:rsid w:val="00DE7EC2"/>
    <w:rsid w:val="00DF1C23"/>
    <w:rsid w:val="00DF5814"/>
    <w:rsid w:val="00DF623F"/>
    <w:rsid w:val="00DF6277"/>
    <w:rsid w:val="00E00F41"/>
    <w:rsid w:val="00E0255E"/>
    <w:rsid w:val="00E032BF"/>
    <w:rsid w:val="00E0693C"/>
    <w:rsid w:val="00E10017"/>
    <w:rsid w:val="00E10D47"/>
    <w:rsid w:val="00E10EF8"/>
    <w:rsid w:val="00E12175"/>
    <w:rsid w:val="00E127B0"/>
    <w:rsid w:val="00E12908"/>
    <w:rsid w:val="00E12C41"/>
    <w:rsid w:val="00E13D55"/>
    <w:rsid w:val="00E15BE0"/>
    <w:rsid w:val="00E15DA7"/>
    <w:rsid w:val="00E16658"/>
    <w:rsid w:val="00E1702C"/>
    <w:rsid w:val="00E21843"/>
    <w:rsid w:val="00E2216A"/>
    <w:rsid w:val="00E22DEF"/>
    <w:rsid w:val="00E2481C"/>
    <w:rsid w:val="00E250A8"/>
    <w:rsid w:val="00E25FED"/>
    <w:rsid w:val="00E26611"/>
    <w:rsid w:val="00E278CF"/>
    <w:rsid w:val="00E27A5C"/>
    <w:rsid w:val="00E32582"/>
    <w:rsid w:val="00E33D66"/>
    <w:rsid w:val="00E347D4"/>
    <w:rsid w:val="00E36E88"/>
    <w:rsid w:val="00E40B24"/>
    <w:rsid w:val="00E40C48"/>
    <w:rsid w:val="00E43B1F"/>
    <w:rsid w:val="00E44CE0"/>
    <w:rsid w:val="00E4702C"/>
    <w:rsid w:val="00E4754A"/>
    <w:rsid w:val="00E50DF9"/>
    <w:rsid w:val="00E51213"/>
    <w:rsid w:val="00E512B9"/>
    <w:rsid w:val="00E51858"/>
    <w:rsid w:val="00E52C2E"/>
    <w:rsid w:val="00E52CBA"/>
    <w:rsid w:val="00E54836"/>
    <w:rsid w:val="00E553B9"/>
    <w:rsid w:val="00E55B51"/>
    <w:rsid w:val="00E564C1"/>
    <w:rsid w:val="00E566D0"/>
    <w:rsid w:val="00E57B21"/>
    <w:rsid w:val="00E612B9"/>
    <w:rsid w:val="00E61342"/>
    <w:rsid w:val="00E65C16"/>
    <w:rsid w:val="00E67FAF"/>
    <w:rsid w:val="00E728AC"/>
    <w:rsid w:val="00E73BE1"/>
    <w:rsid w:val="00E74573"/>
    <w:rsid w:val="00E77241"/>
    <w:rsid w:val="00E77E05"/>
    <w:rsid w:val="00E81E1E"/>
    <w:rsid w:val="00E821D2"/>
    <w:rsid w:val="00E8276B"/>
    <w:rsid w:val="00E8393F"/>
    <w:rsid w:val="00E83EDD"/>
    <w:rsid w:val="00E85541"/>
    <w:rsid w:val="00E8746D"/>
    <w:rsid w:val="00E8796E"/>
    <w:rsid w:val="00E9051F"/>
    <w:rsid w:val="00E90C17"/>
    <w:rsid w:val="00E92BB5"/>
    <w:rsid w:val="00E941E3"/>
    <w:rsid w:val="00E94DB8"/>
    <w:rsid w:val="00E9671E"/>
    <w:rsid w:val="00E96878"/>
    <w:rsid w:val="00E97B54"/>
    <w:rsid w:val="00EA0059"/>
    <w:rsid w:val="00EA08AB"/>
    <w:rsid w:val="00EA290C"/>
    <w:rsid w:val="00EA49AC"/>
    <w:rsid w:val="00EA4E12"/>
    <w:rsid w:val="00EB0336"/>
    <w:rsid w:val="00EB0EBF"/>
    <w:rsid w:val="00EB10A5"/>
    <w:rsid w:val="00EB5287"/>
    <w:rsid w:val="00EB52AA"/>
    <w:rsid w:val="00EB53CB"/>
    <w:rsid w:val="00EB53D5"/>
    <w:rsid w:val="00EB58CF"/>
    <w:rsid w:val="00EB5D47"/>
    <w:rsid w:val="00EB6CCB"/>
    <w:rsid w:val="00EC14AD"/>
    <w:rsid w:val="00EC2BCF"/>
    <w:rsid w:val="00EC2F4F"/>
    <w:rsid w:val="00EC57B8"/>
    <w:rsid w:val="00EC58E6"/>
    <w:rsid w:val="00EC6602"/>
    <w:rsid w:val="00ED05C4"/>
    <w:rsid w:val="00ED115B"/>
    <w:rsid w:val="00ED1A44"/>
    <w:rsid w:val="00ED3128"/>
    <w:rsid w:val="00ED3B5C"/>
    <w:rsid w:val="00ED4AE4"/>
    <w:rsid w:val="00ED5A09"/>
    <w:rsid w:val="00EE1EAB"/>
    <w:rsid w:val="00EE5524"/>
    <w:rsid w:val="00EE687E"/>
    <w:rsid w:val="00EE6C23"/>
    <w:rsid w:val="00EE6D2E"/>
    <w:rsid w:val="00EE7552"/>
    <w:rsid w:val="00EE7CC5"/>
    <w:rsid w:val="00EF0853"/>
    <w:rsid w:val="00EF3FBD"/>
    <w:rsid w:val="00EF411E"/>
    <w:rsid w:val="00EF4527"/>
    <w:rsid w:val="00EF5396"/>
    <w:rsid w:val="00EF6409"/>
    <w:rsid w:val="00EF7196"/>
    <w:rsid w:val="00F0001D"/>
    <w:rsid w:val="00F00698"/>
    <w:rsid w:val="00F00A5F"/>
    <w:rsid w:val="00F00E88"/>
    <w:rsid w:val="00F02463"/>
    <w:rsid w:val="00F0369E"/>
    <w:rsid w:val="00F03BC9"/>
    <w:rsid w:val="00F048E6"/>
    <w:rsid w:val="00F04BBE"/>
    <w:rsid w:val="00F0649A"/>
    <w:rsid w:val="00F079B5"/>
    <w:rsid w:val="00F10308"/>
    <w:rsid w:val="00F10B84"/>
    <w:rsid w:val="00F117DC"/>
    <w:rsid w:val="00F14878"/>
    <w:rsid w:val="00F14EAC"/>
    <w:rsid w:val="00F16CFD"/>
    <w:rsid w:val="00F17603"/>
    <w:rsid w:val="00F17FA1"/>
    <w:rsid w:val="00F202EF"/>
    <w:rsid w:val="00F21C89"/>
    <w:rsid w:val="00F21D2D"/>
    <w:rsid w:val="00F23658"/>
    <w:rsid w:val="00F245AB"/>
    <w:rsid w:val="00F245EA"/>
    <w:rsid w:val="00F24769"/>
    <w:rsid w:val="00F26500"/>
    <w:rsid w:val="00F267CF"/>
    <w:rsid w:val="00F27EA5"/>
    <w:rsid w:val="00F30849"/>
    <w:rsid w:val="00F30E46"/>
    <w:rsid w:val="00F31119"/>
    <w:rsid w:val="00F3302A"/>
    <w:rsid w:val="00F336CC"/>
    <w:rsid w:val="00F33EAE"/>
    <w:rsid w:val="00F34D3C"/>
    <w:rsid w:val="00F36F29"/>
    <w:rsid w:val="00F37B66"/>
    <w:rsid w:val="00F37B91"/>
    <w:rsid w:val="00F4123B"/>
    <w:rsid w:val="00F41A5D"/>
    <w:rsid w:val="00F42375"/>
    <w:rsid w:val="00F42613"/>
    <w:rsid w:val="00F42747"/>
    <w:rsid w:val="00F42816"/>
    <w:rsid w:val="00F42AF2"/>
    <w:rsid w:val="00F4389C"/>
    <w:rsid w:val="00F44479"/>
    <w:rsid w:val="00F4657A"/>
    <w:rsid w:val="00F47322"/>
    <w:rsid w:val="00F5122E"/>
    <w:rsid w:val="00F51C19"/>
    <w:rsid w:val="00F53C6B"/>
    <w:rsid w:val="00F54731"/>
    <w:rsid w:val="00F54765"/>
    <w:rsid w:val="00F55056"/>
    <w:rsid w:val="00F55985"/>
    <w:rsid w:val="00F601B6"/>
    <w:rsid w:val="00F6032C"/>
    <w:rsid w:val="00F61161"/>
    <w:rsid w:val="00F62F26"/>
    <w:rsid w:val="00F6406A"/>
    <w:rsid w:val="00F65288"/>
    <w:rsid w:val="00F66A68"/>
    <w:rsid w:val="00F66F0B"/>
    <w:rsid w:val="00F7043C"/>
    <w:rsid w:val="00F70DC1"/>
    <w:rsid w:val="00F712D2"/>
    <w:rsid w:val="00F72ECB"/>
    <w:rsid w:val="00F76A4F"/>
    <w:rsid w:val="00F76B63"/>
    <w:rsid w:val="00F8030C"/>
    <w:rsid w:val="00F8298B"/>
    <w:rsid w:val="00F83A6F"/>
    <w:rsid w:val="00F8403C"/>
    <w:rsid w:val="00F84355"/>
    <w:rsid w:val="00F84546"/>
    <w:rsid w:val="00F846EC"/>
    <w:rsid w:val="00F8484F"/>
    <w:rsid w:val="00F861CB"/>
    <w:rsid w:val="00F8664F"/>
    <w:rsid w:val="00F86E77"/>
    <w:rsid w:val="00F90DB0"/>
    <w:rsid w:val="00F917A4"/>
    <w:rsid w:val="00F9256B"/>
    <w:rsid w:val="00F94091"/>
    <w:rsid w:val="00F94CA4"/>
    <w:rsid w:val="00FA1EB5"/>
    <w:rsid w:val="00FA35F0"/>
    <w:rsid w:val="00FA572D"/>
    <w:rsid w:val="00FB0F63"/>
    <w:rsid w:val="00FB3CEB"/>
    <w:rsid w:val="00FB479F"/>
    <w:rsid w:val="00FB615D"/>
    <w:rsid w:val="00FB690E"/>
    <w:rsid w:val="00FB6BF2"/>
    <w:rsid w:val="00FB7100"/>
    <w:rsid w:val="00FB7767"/>
    <w:rsid w:val="00FC0612"/>
    <w:rsid w:val="00FC3735"/>
    <w:rsid w:val="00FC41C2"/>
    <w:rsid w:val="00FC49A6"/>
    <w:rsid w:val="00FC699B"/>
    <w:rsid w:val="00FC6B74"/>
    <w:rsid w:val="00FC7A32"/>
    <w:rsid w:val="00FD0354"/>
    <w:rsid w:val="00FD09C9"/>
    <w:rsid w:val="00FD09F2"/>
    <w:rsid w:val="00FD18BD"/>
    <w:rsid w:val="00FD2E8D"/>
    <w:rsid w:val="00FD3EF5"/>
    <w:rsid w:val="00FD57FF"/>
    <w:rsid w:val="00FD5D65"/>
    <w:rsid w:val="00FD654A"/>
    <w:rsid w:val="00FD6931"/>
    <w:rsid w:val="00FD76F8"/>
    <w:rsid w:val="00FE0DBF"/>
    <w:rsid w:val="00FE3283"/>
    <w:rsid w:val="00FE4671"/>
    <w:rsid w:val="00FE4B89"/>
    <w:rsid w:val="00FE4F4A"/>
    <w:rsid w:val="00FE73F0"/>
    <w:rsid w:val="00FE7E62"/>
    <w:rsid w:val="00FF2116"/>
    <w:rsid w:val="00FF215C"/>
    <w:rsid w:val="00FF3023"/>
    <w:rsid w:val="00FF30D4"/>
    <w:rsid w:val="00FF358D"/>
    <w:rsid w:val="00FF3B66"/>
    <w:rsid w:val="00FF6DF9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1C374F2"/>
  <w15:docId w15:val="{671FD091-0167-458B-91E0-017D3F0F0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semiHidden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paragraph" w:styleId="Sommario4">
    <w:name w:val="toc 4"/>
    <w:basedOn w:val="Normale"/>
    <w:next w:val="Normale"/>
    <w:autoRedefine/>
    <w:uiPriority w:val="39"/>
    <w:unhideWhenUsed/>
    <w:rsid w:val="00F83A6F"/>
    <w:pPr>
      <w:spacing w:after="100" w:line="259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F83A6F"/>
    <w:pPr>
      <w:spacing w:after="100" w:line="259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F83A6F"/>
    <w:pPr>
      <w:spacing w:after="100" w:line="259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F83A6F"/>
    <w:pPr>
      <w:spacing w:after="100" w:line="259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F83A6F"/>
    <w:pPr>
      <w:spacing w:after="100" w:line="259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F83A6F"/>
    <w:pPr>
      <w:spacing w:after="100" w:line="259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72CB8B7-F79C-45EB-91D9-AE4E772753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168</TotalTime>
  <Pages>20</Pages>
  <Words>6115</Words>
  <Characters>34861</Characters>
  <Application>Microsoft Office Word</Application>
  <DocSecurity>0</DocSecurity>
  <Lines>290</Lines>
  <Paragraphs>81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40895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alvertorresi</cp:lastModifiedBy>
  <cp:revision>29</cp:revision>
  <cp:lastPrinted>2019-05-28T10:27:00Z</cp:lastPrinted>
  <dcterms:created xsi:type="dcterms:W3CDTF">2019-06-12T09:47:00Z</dcterms:created>
  <dcterms:modified xsi:type="dcterms:W3CDTF">2019-06-28T10:59:00Z</dcterms:modified>
</cp:coreProperties>
</file>