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77777777" w:rsidR="00AA13B6" w:rsidRPr="00EB53CB" w:rsidRDefault="00AA13B6" w:rsidP="00D50B4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D50B47">
              <w:rPr>
                <w:rFonts w:ascii="Arial" w:hAnsi="Arial" w:cs="Arial"/>
                <w:color w:val="002060"/>
                <w:sz w:val="40"/>
                <w:szCs w:val="40"/>
              </w:rPr>
              <w:t>4</w:t>
            </w:r>
            <w:r w:rsidRPr="00EB53CB">
              <w:rPr>
                <w:rFonts w:ascii="Arial" w:hAnsi="Arial" w:cs="Arial"/>
                <w:color w:val="002060"/>
                <w:sz w:val="40"/>
                <w:szCs w:val="40"/>
              </w:rPr>
              <w:t xml:space="preserve"> del </w:t>
            </w:r>
            <w:r w:rsidR="00D50B47">
              <w:rPr>
                <w:rFonts w:ascii="Arial" w:hAnsi="Arial" w:cs="Arial"/>
                <w:color w:val="002060"/>
                <w:sz w:val="40"/>
                <w:szCs w:val="40"/>
              </w:rPr>
              <w:t>18</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p w14:paraId="27D7B7C9" w14:textId="77777777"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E55CE2">
          <w:rPr>
            <w:noProof/>
            <w:webHidden/>
            <w:color w:val="002060"/>
          </w:rPr>
          <w:t>1</w:t>
        </w:r>
        <w:r w:rsidRPr="00B04E8D">
          <w:rPr>
            <w:noProof/>
            <w:webHidden/>
            <w:color w:val="002060"/>
          </w:rPr>
          <w:fldChar w:fldCharType="end"/>
        </w:r>
      </w:hyperlink>
    </w:p>
    <w:p w14:paraId="19B270DD" w14:textId="77777777" w:rsidR="00B04E8D" w:rsidRPr="00B04E8D" w:rsidRDefault="005050F0">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6DA095C4" w14:textId="77777777" w:rsidR="00B04E8D" w:rsidRPr="00B04E8D" w:rsidRDefault="005050F0">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449E64FB" w14:textId="77777777" w:rsidR="00B04E8D" w:rsidRPr="00B04E8D" w:rsidRDefault="005050F0">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0B94D6DD" w14:textId="77777777" w:rsidR="00B04E8D" w:rsidRPr="00B04E8D" w:rsidRDefault="005050F0">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1</w:t>
        </w:r>
        <w:r w:rsidR="00C859AB" w:rsidRPr="00B04E8D">
          <w:rPr>
            <w:noProof/>
            <w:webHidden/>
            <w:color w:val="002060"/>
          </w:rPr>
          <w:fldChar w:fldCharType="end"/>
        </w:r>
      </w:hyperlink>
    </w:p>
    <w:p w14:paraId="6803A26A" w14:textId="77777777" w:rsidR="00B04E8D" w:rsidRDefault="005050F0">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E55CE2">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bookmarkEnd w:id="1"/>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3E74E72E" w14:textId="77777777" w:rsidR="00C30BEA" w:rsidRPr="00C30BEA" w:rsidRDefault="00C30BEA" w:rsidP="00F336CC">
      <w:pPr>
        <w:rPr>
          <w:rFonts w:ascii="Arial" w:hAnsi="Arial" w:cs="Arial"/>
          <w:color w:val="002060"/>
          <w:sz w:val="22"/>
          <w:szCs w:val="22"/>
        </w:rPr>
      </w:pPr>
    </w:p>
    <w:p w14:paraId="25D5ABBA" w14:textId="77777777" w:rsidR="00CB0BB9" w:rsidRPr="00D7413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1"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BA9AA90" w14:textId="77777777" w:rsidR="000633B3" w:rsidRPr="004142ED" w:rsidRDefault="000633B3" w:rsidP="00264BAF">
      <w:pPr>
        <w:pStyle w:val="LndNormale1"/>
        <w:rPr>
          <w:color w:val="002060"/>
        </w:rPr>
      </w:pPr>
    </w:p>
    <w:p w14:paraId="57010FA2" w14:textId="77777777" w:rsidR="003D353A" w:rsidRPr="004142ED"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4309A1F2" w14:textId="77777777" w:rsidR="00D323C7" w:rsidRDefault="00D323C7" w:rsidP="00D323C7">
      <w:pPr>
        <w:pStyle w:val="breakline"/>
        <w:rPr>
          <w:color w:val="002060"/>
        </w:rPr>
      </w:pPr>
    </w:p>
    <w:p w14:paraId="6396AC5C" w14:textId="77777777" w:rsidR="00E55CE2" w:rsidRPr="00C37312" w:rsidRDefault="00E55CE2" w:rsidP="00E55CE2">
      <w:pPr>
        <w:pStyle w:val="TITOLOCAMPIONATO"/>
        <w:shd w:val="clear" w:color="auto" w:fill="CCCCCC"/>
        <w:spacing w:before="80" w:after="40"/>
        <w:rPr>
          <w:color w:val="002060"/>
        </w:rPr>
      </w:pPr>
      <w:r>
        <w:rPr>
          <w:color w:val="002060"/>
        </w:rPr>
        <w:t>UNDER 19 CALCIO A 5 REGIONALE</w:t>
      </w:r>
    </w:p>
    <w:p w14:paraId="265F3165" w14:textId="77777777" w:rsidR="00E55CE2" w:rsidRPr="00C37312" w:rsidRDefault="00E55CE2" w:rsidP="00E55CE2">
      <w:pPr>
        <w:pStyle w:val="TITOLOPRINC"/>
        <w:rPr>
          <w:color w:val="002060"/>
        </w:rPr>
      </w:pPr>
      <w:r w:rsidRPr="00C37312">
        <w:rPr>
          <w:color w:val="002060"/>
        </w:rPr>
        <w:t>VARIAZIONI AL PROGRAMMA GARE</w:t>
      </w:r>
    </w:p>
    <w:p w14:paraId="2CF6BFB7" w14:textId="77777777" w:rsidR="00E55CE2" w:rsidRPr="00C37312" w:rsidRDefault="00E55CE2" w:rsidP="00E55CE2">
      <w:pPr>
        <w:pStyle w:val="breakline"/>
        <w:rPr>
          <w:color w:val="002060"/>
        </w:rPr>
      </w:pPr>
    </w:p>
    <w:p w14:paraId="1125A906" w14:textId="77777777" w:rsidR="00E55CE2" w:rsidRPr="00C37312" w:rsidRDefault="00E55CE2" w:rsidP="00E55CE2">
      <w:pPr>
        <w:pStyle w:val="SOTTOTITOLOCAMPIONATO1"/>
        <w:rPr>
          <w:color w:val="002060"/>
        </w:rPr>
      </w:pPr>
      <w:r>
        <w:rPr>
          <w:color w:val="002060"/>
        </w:rPr>
        <w:t xml:space="preserve">GIRONE </w:t>
      </w:r>
      <w:r>
        <w:rPr>
          <w:color w:val="002060"/>
        </w:rPr>
        <w: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5BB63FF7" w14:textId="77777777" w:rsidTr="00D8105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D200FA"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7C60B2" w14:textId="77777777" w:rsidR="00E55CE2" w:rsidRPr="00C37312" w:rsidRDefault="00E55CE2" w:rsidP="00D81050">
            <w:pPr>
              <w:pStyle w:val="HEADERTABELLA"/>
              <w:rPr>
                <w:color w:val="002060"/>
              </w:rPr>
            </w:pPr>
            <w:r w:rsidRPr="00C37312">
              <w:rPr>
                <w:color w:val="002060"/>
              </w:rPr>
              <w:t xml:space="preserve">N° </w:t>
            </w:r>
            <w:proofErr w:type="spellStart"/>
            <w:r w:rsidRPr="00C37312">
              <w:rPr>
                <w:color w:val="002060"/>
              </w:rPr>
              <w:t>Gior</w:t>
            </w:r>
            <w:proofErr w:type="spellEnd"/>
            <w:r w:rsidRPr="00C373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65976"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F30B0A"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FB4C30" w14:textId="77777777" w:rsidR="00E55CE2" w:rsidRPr="00C37312" w:rsidRDefault="00E55CE2" w:rsidP="00D81050">
            <w:pPr>
              <w:pStyle w:val="HEADERTABELLA"/>
              <w:rPr>
                <w:color w:val="002060"/>
              </w:rPr>
            </w:pPr>
            <w:r w:rsidRPr="00C37312">
              <w:rPr>
                <w:color w:val="002060"/>
              </w:rPr>
              <w:t xml:space="preserve">Data </w:t>
            </w:r>
            <w:proofErr w:type="spellStart"/>
            <w:r w:rsidRPr="00C37312">
              <w:rPr>
                <w:color w:val="002060"/>
              </w:rPr>
              <w:t>Orig</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A680D6"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Var</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A982D0"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Orig</w:t>
            </w:r>
            <w:proofErr w:type="spellEnd"/>
            <w:r w:rsidRPr="00C3731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0C1CB6" w14:textId="77777777" w:rsidR="00E55CE2" w:rsidRPr="00C37312" w:rsidRDefault="00E55CE2" w:rsidP="00D81050">
            <w:pPr>
              <w:pStyle w:val="HEADERTABELLA"/>
              <w:rPr>
                <w:color w:val="002060"/>
              </w:rPr>
            </w:pPr>
            <w:r w:rsidRPr="00C37312">
              <w:rPr>
                <w:color w:val="002060"/>
              </w:rPr>
              <w:t>Impianto</w:t>
            </w:r>
          </w:p>
        </w:tc>
      </w:tr>
      <w:tr w:rsidR="00E55CE2" w:rsidRPr="00C37312" w14:paraId="55A2DA1D" w14:textId="77777777" w:rsidTr="00D8105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0DC5D" w14:textId="77777777" w:rsidR="00E55CE2" w:rsidRPr="00C37312" w:rsidRDefault="00E55CE2" w:rsidP="00D81050">
            <w:pPr>
              <w:pStyle w:val="ROWTABELLA"/>
              <w:rPr>
                <w:color w:val="002060"/>
                <w:highlight w:val="yellow"/>
              </w:rPr>
            </w:pPr>
            <w:r>
              <w:rPr>
                <w:color w:val="002060"/>
                <w:highlight w:val="yellow"/>
              </w:rPr>
              <w:t>21</w:t>
            </w:r>
            <w:r>
              <w:rPr>
                <w:color w:val="002060"/>
                <w:highlight w:val="yellow"/>
              </w:rPr>
              <w:t>/10/2019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2E2BA" w14:textId="77777777" w:rsidR="00E55CE2" w:rsidRPr="00C37312" w:rsidRDefault="00E55CE2" w:rsidP="00D81050">
            <w:pPr>
              <w:pStyle w:val="ROWTABELLA"/>
              <w:jc w:val="center"/>
              <w:rPr>
                <w:color w:val="002060"/>
                <w:highlight w:val="yellow"/>
              </w:rPr>
            </w:pPr>
            <w:r>
              <w:rPr>
                <w:color w:val="002060"/>
                <w:highlight w:val="yellow"/>
              </w:rPr>
              <w:t>3</w:t>
            </w:r>
            <w:r w:rsidRPr="00C3731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0FF05" w14:textId="77777777" w:rsidR="00E55CE2" w:rsidRPr="00C37312" w:rsidRDefault="00E55CE2" w:rsidP="00D81050">
            <w:pPr>
              <w:pStyle w:val="ROWTABELLA"/>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429A0" w14:textId="77777777" w:rsidR="00E55CE2" w:rsidRPr="00C37312" w:rsidRDefault="00E55CE2" w:rsidP="00D81050">
            <w:pPr>
              <w:pStyle w:val="ROWTABELLA"/>
              <w:rPr>
                <w:color w:val="002060"/>
                <w:highlight w:val="yellow"/>
              </w:rPr>
            </w:pPr>
            <w:r>
              <w:rPr>
                <w:color w:val="002060"/>
                <w:highlight w:val="yellow"/>
              </w:rPr>
              <w:t>CAMPOCAVALLO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DAB8E"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20/10/2019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B248C" w14:textId="77777777" w:rsidR="00E55CE2" w:rsidRPr="00C37312" w:rsidRDefault="00E55CE2" w:rsidP="00D81050">
            <w:pPr>
              <w:pStyle w:val="ROWTABELLA"/>
              <w:jc w:val="center"/>
              <w:rPr>
                <w:color w:val="002060"/>
              </w:rPr>
            </w:pPr>
            <w:r w:rsidRPr="00E55CE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61760"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18:00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BBC48" w14:textId="77777777" w:rsidR="00E55CE2" w:rsidRPr="00C37312" w:rsidRDefault="00E55CE2" w:rsidP="00D81050">
            <w:pPr>
              <w:pStyle w:val="ROWTABELLA"/>
              <w:rPr>
                <w:color w:val="002060"/>
              </w:rPr>
            </w:pPr>
            <w:r w:rsidRPr="00E55CE2">
              <w:rPr>
                <w:color w:val="002060"/>
                <w:highlight w:val="yellow"/>
              </w:rPr>
              <w:t>CAMPO SCOPERTO MONDOLFO VIA AMATO</w:t>
            </w:r>
          </w:p>
        </w:tc>
      </w:tr>
    </w:tbl>
    <w:p w14:paraId="63968112" w14:textId="77777777" w:rsidR="00E55CE2" w:rsidRDefault="00E55CE2" w:rsidP="00D323C7">
      <w:pPr>
        <w:pStyle w:val="breakline"/>
        <w:rPr>
          <w:color w:val="002060"/>
        </w:rPr>
      </w:pPr>
    </w:p>
    <w:p w14:paraId="1FE27704" w14:textId="77777777" w:rsidR="00E55CE2" w:rsidRPr="00C37312" w:rsidRDefault="00E55CE2" w:rsidP="00E55CE2">
      <w:pPr>
        <w:pStyle w:val="SOTTOTITOLOCAMPIONATO1"/>
        <w:rPr>
          <w:color w:val="002060"/>
        </w:rPr>
      </w:pPr>
      <w:r>
        <w:rPr>
          <w:color w:val="002060"/>
        </w:rPr>
        <w:t xml:space="preserve">GIRONE </w:t>
      </w:r>
      <w:r>
        <w:rPr>
          <w:color w:val="002060"/>
        </w:rPr>
        <w:t>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6CD0E5DB" w14:textId="77777777" w:rsidTr="00D8105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FCA85F"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D42F22" w14:textId="77777777" w:rsidR="00E55CE2" w:rsidRPr="00C37312" w:rsidRDefault="00E55CE2" w:rsidP="00D81050">
            <w:pPr>
              <w:pStyle w:val="HEADERTABELLA"/>
              <w:rPr>
                <w:color w:val="002060"/>
              </w:rPr>
            </w:pPr>
            <w:r w:rsidRPr="00C37312">
              <w:rPr>
                <w:color w:val="002060"/>
              </w:rPr>
              <w:t xml:space="preserve">N° </w:t>
            </w:r>
            <w:proofErr w:type="spellStart"/>
            <w:r w:rsidRPr="00C37312">
              <w:rPr>
                <w:color w:val="002060"/>
              </w:rPr>
              <w:t>Gior</w:t>
            </w:r>
            <w:proofErr w:type="spellEnd"/>
            <w:r w:rsidRPr="00C373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211767"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8B7B32"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021084" w14:textId="77777777" w:rsidR="00E55CE2" w:rsidRPr="00C37312" w:rsidRDefault="00E55CE2" w:rsidP="00D81050">
            <w:pPr>
              <w:pStyle w:val="HEADERTABELLA"/>
              <w:rPr>
                <w:color w:val="002060"/>
              </w:rPr>
            </w:pPr>
            <w:r w:rsidRPr="00C37312">
              <w:rPr>
                <w:color w:val="002060"/>
              </w:rPr>
              <w:t xml:space="preserve">Data </w:t>
            </w:r>
            <w:proofErr w:type="spellStart"/>
            <w:r w:rsidRPr="00C37312">
              <w:rPr>
                <w:color w:val="002060"/>
              </w:rPr>
              <w:t>Orig</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092C3"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Var</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4B1183"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Orig</w:t>
            </w:r>
            <w:proofErr w:type="spellEnd"/>
            <w:r w:rsidRPr="00C3731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EBC428" w14:textId="77777777" w:rsidR="00E55CE2" w:rsidRPr="00C37312" w:rsidRDefault="00E55CE2" w:rsidP="00D81050">
            <w:pPr>
              <w:pStyle w:val="HEADERTABELLA"/>
              <w:rPr>
                <w:color w:val="002060"/>
              </w:rPr>
            </w:pPr>
            <w:r w:rsidRPr="00C37312">
              <w:rPr>
                <w:color w:val="002060"/>
              </w:rPr>
              <w:t>Impianto</w:t>
            </w:r>
          </w:p>
        </w:tc>
      </w:tr>
      <w:tr w:rsidR="00E55CE2" w:rsidRPr="00C37312" w14:paraId="668E3AC6" w14:textId="77777777" w:rsidTr="00D8105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0EECA9" w14:textId="77777777" w:rsidR="00E55CE2" w:rsidRPr="00C37312" w:rsidRDefault="00E55CE2" w:rsidP="00D81050">
            <w:pPr>
              <w:pStyle w:val="ROWTABELLA"/>
              <w:rPr>
                <w:color w:val="002060"/>
                <w:highlight w:val="yellow"/>
              </w:rPr>
            </w:pPr>
            <w:r>
              <w:rPr>
                <w:color w:val="002060"/>
                <w:highlight w:val="yellow"/>
              </w:rPr>
              <w:t>21/10/2019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9CAAA" w14:textId="77777777" w:rsidR="00E55CE2" w:rsidRPr="00C37312" w:rsidRDefault="00E55CE2" w:rsidP="00D81050">
            <w:pPr>
              <w:pStyle w:val="ROWTABELLA"/>
              <w:jc w:val="center"/>
              <w:rPr>
                <w:color w:val="002060"/>
                <w:highlight w:val="yellow"/>
              </w:rPr>
            </w:pPr>
            <w:r>
              <w:rPr>
                <w:color w:val="002060"/>
                <w:highlight w:val="yellow"/>
              </w:rPr>
              <w:t>3</w:t>
            </w:r>
            <w:r w:rsidRPr="00C3731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0A93C" w14:textId="77777777" w:rsidR="00E55CE2" w:rsidRPr="00C37312" w:rsidRDefault="00E55CE2" w:rsidP="00D81050">
            <w:pPr>
              <w:pStyle w:val="ROWTABELLA"/>
              <w:rPr>
                <w:color w:val="002060"/>
                <w:highlight w:val="yellow"/>
              </w:rPr>
            </w:pPr>
            <w:r>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93597" w14:textId="77777777" w:rsidR="00E55CE2" w:rsidRPr="00C37312" w:rsidRDefault="00E55CE2" w:rsidP="00D81050">
            <w:pPr>
              <w:pStyle w:val="ROWTABELLA"/>
              <w:rPr>
                <w:color w:val="002060"/>
                <w:highlight w:val="yellow"/>
              </w:rPr>
            </w:pPr>
            <w:r>
              <w:rPr>
                <w:color w:val="002060"/>
                <w:highlight w:val="yellow"/>
              </w:rPr>
              <w:t>FUTSAL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9D70B"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19/10/2019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B9E22" w14:textId="77777777" w:rsidR="00E55CE2" w:rsidRPr="00C37312" w:rsidRDefault="00E55CE2" w:rsidP="00D81050">
            <w:pPr>
              <w:pStyle w:val="ROWTABELLA"/>
              <w:jc w:val="center"/>
              <w:rPr>
                <w:color w:val="002060"/>
              </w:rPr>
            </w:pPr>
            <w:r w:rsidRPr="00E55CE2">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E4FB8"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55017" w14:textId="77777777" w:rsidR="00E55CE2" w:rsidRPr="00C37312" w:rsidRDefault="00E55CE2" w:rsidP="00D81050">
            <w:pPr>
              <w:pStyle w:val="ROWTABELLA"/>
              <w:rPr>
                <w:color w:val="002060"/>
              </w:rPr>
            </w:pPr>
            <w:r w:rsidRPr="00E55CE2">
              <w:rPr>
                <w:color w:val="002060"/>
                <w:highlight w:val="yellow"/>
              </w:rPr>
              <w:t>PALLONE GEODETICO “CIOMMEI” TOLENTINO – VIA WEBER – ZONA STICCHI</w:t>
            </w:r>
          </w:p>
        </w:tc>
      </w:tr>
    </w:tbl>
    <w:p w14:paraId="7971B583" w14:textId="77777777" w:rsidR="00E55CE2" w:rsidRDefault="00E55CE2" w:rsidP="00D323C7">
      <w:pPr>
        <w:pStyle w:val="breakline"/>
        <w:rPr>
          <w:color w:val="002060"/>
        </w:rPr>
      </w:pPr>
    </w:p>
    <w:p w14:paraId="1A4D5EE6" w14:textId="77777777" w:rsidR="00C37312" w:rsidRPr="00C37312" w:rsidRDefault="00C37312" w:rsidP="00C37312">
      <w:pPr>
        <w:pStyle w:val="TITOLOCAMPIONATO"/>
        <w:shd w:val="clear" w:color="auto" w:fill="CCCCCC"/>
        <w:spacing w:before="80" w:after="40"/>
        <w:divId w:val="527259509"/>
        <w:rPr>
          <w:color w:val="002060"/>
        </w:rPr>
      </w:pPr>
      <w:r w:rsidRPr="00C37312">
        <w:rPr>
          <w:color w:val="002060"/>
        </w:rPr>
        <w:t>UNDER 17 C5 REGIONALI MASCHILI</w:t>
      </w:r>
    </w:p>
    <w:p w14:paraId="253E5E38" w14:textId="77777777" w:rsidR="00C37312" w:rsidRPr="00C37312" w:rsidRDefault="00C37312" w:rsidP="00C37312">
      <w:pPr>
        <w:pStyle w:val="TITOLOPRINC"/>
        <w:divId w:val="527259509"/>
        <w:rPr>
          <w:color w:val="002060"/>
        </w:rPr>
      </w:pPr>
      <w:r w:rsidRPr="00C37312">
        <w:rPr>
          <w:color w:val="002060"/>
        </w:rPr>
        <w:t>RISULTATI</w:t>
      </w:r>
    </w:p>
    <w:p w14:paraId="64B15AD1" w14:textId="77777777" w:rsidR="00C37312" w:rsidRPr="00C37312" w:rsidRDefault="00C37312" w:rsidP="00C37312">
      <w:pPr>
        <w:pStyle w:val="breakline"/>
        <w:divId w:val="527259509"/>
        <w:rPr>
          <w:color w:val="002060"/>
        </w:rPr>
      </w:pPr>
    </w:p>
    <w:p w14:paraId="02F5E0EA" w14:textId="77777777" w:rsidR="00C37312" w:rsidRPr="00C37312" w:rsidRDefault="00C37312" w:rsidP="00C37312">
      <w:pPr>
        <w:pStyle w:val="SOTTOTITOLOCAMPIONATO1"/>
        <w:divId w:val="527259509"/>
        <w:rPr>
          <w:color w:val="002060"/>
        </w:rPr>
      </w:pPr>
      <w:r w:rsidRPr="00C37312">
        <w:rPr>
          <w:color w:val="002060"/>
        </w:rPr>
        <w:t>RISULTATI UFFICIALI GARE DEL 16/10/2019</w:t>
      </w:r>
    </w:p>
    <w:p w14:paraId="2DC23472" w14:textId="77777777" w:rsidR="00C37312" w:rsidRPr="00C37312" w:rsidRDefault="00C37312" w:rsidP="00C37312">
      <w:pPr>
        <w:pStyle w:val="SOTTOTITOLOCAMPIONATO2"/>
        <w:divId w:val="527259509"/>
        <w:rPr>
          <w:color w:val="002060"/>
        </w:rPr>
      </w:pPr>
      <w:r w:rsidRPr="00C37312">
        <w:rPr>
          <w:color w:val="002060"/>
        </w:rPr>
        <w:t>Si trascrivono qui di seguito i risultati ufficiali delle gare disputate</w:t>
      </w:r>
    </w:p>
    <w:p w14:paraId="0E62BF2E" w14:textId="77777777" w:rsidR="00C37312" w:rsidRPr="00C37312" w:rsidRDefault="00C37312" w:rsidP="00C373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37312" w:rsidRPr="00C37312" w14:paraId="0E5E6427" w14:textId="77777777" w:rsidTr="00C373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37312" w:rsidRPr="00C37312" w14:paraId="0B9E0583" w14:textId="77777777" w:rsidTr="007F502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CEFF2" w14:textId="77777777" w:rsidR="00C37312" w:rsidRPr="00C37312" w:rsidRDefault="00C37312" w:rsidP="007F502B">
                  <w:pPr>
                    <w:pStyle w:val="HEADERTABELLA"/>
                    <w:rPr>
                      <w:color w:val="002060"/>
                    </w:rPr>
                  </w:pPr>
                  <w:r w:rsidRPr="00C37312">
                    <w:rPr>
                      <w:color w:val="002060"/>
                    </w:rPr>
                    <w:t>GIRONE B - 2 Giornata - A</w:t>
                  </w:r>
                </w:p>
              </w:tc>
            </w:tr>
            <w:tr w:rsidR="00C37312" w:rsidRPr="00C37312" w14:paraId="1635F8C5" w14:textId="77777777" w:rsidTr="007F502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84629F6" w14:textId="77777777" w:rsidR="00C37312" w:rsidRPr="00C37312" w:rsidRDefault="00C37312" w:rsidP="007F502B">
                  <w:pPr>
                    <w:pStyle w:val="ROWTABELLA"/>
                    <w:rPr>
                      <w:color w:val="002060"/>
                    </w:rPr>
                  </w:pPr>
                  <w:r w:rsidRPr="00C37312">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C4A51F" w14:textId="77777777" w:rsidR="00C37312" w:rsidRPr="00C37312" w:rsidRDefault="00C37312" w:rsidP="007F502B">
                  <w:pPr>
                    <w:pStyle w:val="ROWTABELLA"/>
                    <w:rPr>
                      <w:color w:val="002060"/>
                    </w:rPr>
                  </w:pPr>
                  <w:r w:rsidRPr="00C37312">
                    <w:rPr>
                      <w:color w:val="002060"/>
                    </w:rPr>
                    <w:t>- POLISPORTIVA GAGLIARDA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FF7F8A" w14:textId="77777777" w:rsidR="00C37312" w:rsidRPr="00C37312" w:rsidRDefault="00C37312" w:rsidP="007F502B">
                  <w:pPr>
                    <w:pStyle w:val="ROWTABELLA"/>
                    <w:jc w:val="center"/>
                    <w:rPr>
                      <w:color w:val="002060"/>
                    </w:rPr>
                  </w:pPr>
                  <w:r w:rsidRPr="00C37312">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CC8C79" w14:textId="77777777" w:rsidR="00C37312" w:rsidRPr="00C37312" w:rsidRDefault="00C37312" w:rsidP="007F502B">
                  <w:pPr>
                    <w:pStyle w:val="ROWTABELLA"/>
                    <w:jc w:val="center"/>
                    <w:rPr>
                      <w:color w:val="002060"/>
                    </w:rPr>
                  </w:pPr>
                  <w:r w:rsidRPr="00C37312">
                    <w:rPr>
                      <w:color w:val="002060"/>
                    </w:rPr>
                    <w:t> </w:t>
                  </w:r>
                </w:p>
              </w:tc>
            </w:tr>
          </w:tbl>
          <w:p w14:paraId="2F955158" w14:textId="77777777" w:rsidR="00C37312" w:rsidRPr="00C37312" w:rsidRDefault="00C37312" w:rsidP="007F502B">
            <w:pPr>
              <w:rPr>
                <w:color w:val="002060"/>
                <w:sz w:val="24"/>
                <w:szCs w:val="24"/>
              </w:rPr>
            </w:pPr>
          </w:p>
        </w:tc>
      </w:tr>
    </w:tbl>
    <w:p w14:paraId="5634F512" w14:textId="77777777" w:rsidR="00C37312" w:rsidRPr="00C37312" w:rsidRDefault="00C37312" w:rsidP="00C37312">
      <w:pPr>
        <w:pStyle w:val="breakline"/>
        <w:divId w:val="527259509"/>
        <w:rPr>
          <w:color w:val="002060"/>
        </w:rPr>
      </w:pPr>
    </w:p>
    <w:p w14:paraId="48AAA9A0" w14:textId="77777777" w:rsidR="00C37312" w:rsidRPr="00C37312" w:rsidRDefault="00C37312" w:rsidP="00C37312">
      <w:pPr>
        <w:pStyle w:val="breakline"/>
        <w:divId w:val="527259509"/>
        <w:rPr>
          <w:color w:val="002060"/>
        </w:rPr>
      </w:pPr>
    </w:p>
    <w:p w14:paraId="563A4327" w14:textId="77777777" w:rsidR="00C37312" w:rsidRPr="00C37312" w:rsidRDefault="00C37312" w:rsidP="00C37312">
      <w:pPr>
        <w:pStyle w:val="TITOLOPRINC"/>
        <w:divId w:val="527259509"/>
        <w:rPr>
          <w:color w:val="002060"/>
        </w:rPr>
      </w:pPr>
      <w:r w:rsidRPr="00C37312">
        <w:rPr>
          <w:color w:val="002060"/>
        </w:rPr>
        <w:lastRenderedPageBreak/>
        <w:t>CLASSIFICA</w:t>
      </w:r>
    </w:p>
    <w:p w14:paraId="142F1BD1" w14:textId="77777777" w:rsidR="00C37312" w:rsidRPr="00C37312" w:rsidRDefault="00C37312" w:rsidP="00C37312">
      <w:pPr>
        <w:pStyle w:val="breakline"/>
        <w:divId w:val="527259509"/>
        <w:rPr>
          <w:color w:val="002060"/>
        </w:rPr>
      </w:pPr>
    </w:p>
    <w:p w14:paraId="6E4AE2EF" w14:textId="77777777" w:rsidR="00C37312" w:rsidRPr="00C37312" w:rsidRDefault="00C37312" w:rsidP="00C37312">
      <w:pPr>
        <w:pStyle w:val="breakline"/>
        <w:divId w:val="527259509"/>
        <w:rPr>
          <w:color w:val="002060"/>
        </w:rPr>
      </w:pPr>
    </w:p>
    <w:p w14:paraId="49F0EC00" w14:textId="77777777" w:rsidR="00C37312" w:rsidRPr="00C37312" w:rsidRDefault="00C37312" w:rsidP="00C37312">
      <w:pPr>
        <w:pStyle w:val="SOTTOTITOLOCAMPIONATO1"/>
        <w:divId w:val="527259509"/>
        <w:rPr>
          <w:color w:val="002060"/>
        </w:rPr>
      </w:pPr>
      <w:r w:rsidRPr="00C3731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7312" w:rsidRPr="00C37312" w14:paraId="7B6DFE02" w14:textId="77777777" w:rsidTr="00C373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9A9B89" w14:textId="77777777" w:rsidR="00C37312" w:rsidRPr="00C37312" w:rsidRDefault="00C37312" w:rsidP="007F502B">
            <w:pPr>
              <w:pStyle w:val="HEADERTABELLA"/>
              <w:rPr>
                <w:color w:val="002060"/>
              </w:rPr>
            </w:pPr>
            <w:r w:rsidRPr="00C373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4DA0F3" w14:textId="77777777" w:rsidR="00C37312" w:rsidRPr="00C37312" w:rsidRDefault="00C37312" w:rsidP="007F502B">
            <w:pPr>
              <w:pStyle w:val="HEADERTABELLA"/>
              <w:rPr>
                <w:color w:val="002060"/>
              </w:rPr>
            </w:pPr>
            <w:r w:rsidRPr="00C373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245D60" w14:textId="77777777" w:rsidR="00C37312" w:rsidRPr="00C37312" w:rsidRDefault="00C37312" w:rsidP="007F502B">
            <w:pPr>
              <w:pStyle w:val="HEADERTABELLA"/>
              <w:rPr>
                <w:color w:val="002060"/>
              </w:rPr>
            </w:pPr>
            <w:r w:rsidRPr="00C373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EF036" w14:textId="77777777" w:rsidR="00C37312" w:rsidRPr="00C37312" w:rsidRDefault="00C37312" w:rsidP="007F502B">
            <w:pPr>
              <w:pStyle w:val="HEADERTABELLA"/>
              <w:rPr>
                <w:color w:val="002060"/>
              </w:rPr>
            </w:pPr>
            <w:r w:rsidRPr="00C373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F21444" w14:textId="77777777" w:rsidR="00C37312" w:rsidRPr="00C37312" w:rsidRDefault="00C37312" w:rsidP="007F502B">
            <w:pPr>
              <w:pStyle w:val="HEADERTABELLA"/>
              <w:rPr>
                <w:color w:val="002060"/>
              </w:rPr>
            </w:pPr>
            <w:r w:rsidRPr="00C373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006DF1" w14:textId="77777777" w:rsidR="00C37312" w:rsidRPr="00C37312" w:rsidRDefault="00C37312" w:rsidP="007F502B">
            <w:pPr>
              <w:pStyle w:val="HEADERTABELLA"/>
              <w:rPr>
                <w:color w:val="002060"/>
              </w:rPr>
            </w:pPr>
            <w:r w:rsidRPr="00C373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866622" w14:textId="77777777" w:rsidR="00C37312" w:rsidRPr="00C37312" w:rsidRDefault="00C37312" w:rsidP="007F502B">
            <w:pPr>
              <w:pStyle w:val="HEADERTABELLA"/>
              <w:rPr>
                <w:color w:val="002060"/>
              </w:rPr>
            </w:pPr>
            <w:r w:rsidRPr="00C373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08E6F2" w14:textId="77777777" w:rsidR="00C37312" w:rsidRPr="00C37312" w:rsidRDefault="00C37312" w:rsidP="007F502B">
            <w:pPr>
              <w:pStyle w:val="HEADERTABELLA"/>
              <w:rPr>
                <w:color w:val="002060"/>
              </w:rPr>
            </w:pPr>
            <w:r w:rsidRPr="00C373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0750E" w14:textId="77777777" w:rsidR="00C37312" w:rsidRPr="00C37312" w:rsidRDefault="00C37312" w:rsidP="007F502B">
            <w:pPr>
              <w:pStyle w:val="HEADERTABELLA"/>
              <w:rPr>
                <w:color w:val="002060"/>
              </w:rPr>
            </w:pPr>
            <w:r w:rsidRPr="00C373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E77B31" w14:textId="77777777" w:rsidR="00C37312" w:rsidRPr="00C37312" w:rsidRDefault="00C37312" w:rsidP="007F502B">
            <w:pPr>
              <w:pStyle w:val="HEADERTABELLA"/>
              <w:rPr>
                <w:color w:val="002060"/>
              </w:rPr>
            </w:pPr>
            <w:r w:rsidRPr="00C37312">
              <w:rPr>
                <w:color w:val="002060"/>
              </w:rPr>
              <w:t>PE</w:t>
            </w:r>
          </w:p>
        </w:tc>
      </w:tr>
      <w:tr w:rsidR="00C37312" w:rsidRPr="00C37312" w14:paraId="285BE0E8" w14:textId="77777777" w:rsidTr="00C373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B692A1" w14:textId="77777777" w:rsidR="00C37312" w:rsidRPr="00C37312" w:rsidRDefault="00C37312" w:rsidP="007F502B">
            <w:pPr>
              <w:pStyle w:val="ROWTABELLA"/>
              <w:rPr>
                <w:color w:val="002060"/>
              </w:rPr>
            </w:pPr>
            <w:r w:rsidRPr="00C3731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406BB"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2D80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73353"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08F7BC"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48F1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203C7" w14:textId="77777777" w:rsidR="00C37312" w:rsidRPr="00C37312" w:rsidRDefault="00C37312" w:rsidP="007F502B">
            <w:pPr>
              <w:pStyle w:val="ROWTABELLA"/>
              <w:jc w:val="center"/>
              <w:rPr>
                <w:color w:val="002060"/>
              </w:rPr>
            </w:pPr>
            <w:r w:rsidRPr="00C373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7B96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011D7"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916C9" w14:textId="77777777" w:rsidR="00C37312" w:rsidRPr="00C37312" w:rsidRDefault="00C37312" w:rsidP="007F502B">
            <w:pPr>
              <w:pStyle w:val="ROWTABELLA"/>
              <w:jc w:val="center"/>
              <w:rPr>
                <w:color w:val="002060"/>
              </w:rPr>
            </w:pPr>
            <w:r w:rsidRPr="00C37312">
              <w:rPr>
                <w:color w:val="002060"/>
              </w:rPr>
              <w:t>0</w:t>
            </w:r>
          </w:p>
        </w:tc>
      </w:tr>
      <w:tr w:rsidR="00C37312" w:rsidRPr="00C37312" w14:paraId="62345A80"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CFED7C" w14:textId="77777777" w:rsidR="00C37312" w:rsidRPr="00C37312" w:rsidRDefault="00C37312" w:rsidP="007F502B">
            <w:pPr>
              <w:pStyle w:val="ROWTABELLA"/>
              <w:rPr>
                <w:color w:val="002060"/>
              </w:rPr>
            </w:pPr>
            <w:r w:rsidRPr="00C3731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699A5"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1227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4DD3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67B3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2B638"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53AC4"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C426E"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D258A" w14:textId="77777777" w:rsidR="00C37312" w:rsidRPr="00C37312" w:rsidRDefault="00C37312" w:rsidP="007F502B">
            <w:pPr>
              <w:pStyle w:val="ROWTABELLA"/>
              <w:jc w:val="center"/>
              <w:rPr>
                <w:color w:val="002060"/>
              </w:rPr>
            </w:pPr>
            <w:r w:rsidRPr="00C373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60616" w14:textId="77777777" w:rsidR="00C37312" w:rsidRPr="00C37312" w:rsidRDefault="00C37312" w:rsidP="007F502B">
            <w:pPr>
              <w:pStyle w:val="ROWTABELLA"/>
              <w:jc w:val="center"/>
              <w:rPr>
                <w:color w:val="002060"/>
              </w:rPr>
            </w:pPr>
            <w:r w:rsidRPr="00C37312">
              <w:rPr>
                <w:color w:val="002060"/>
              </w:rPr>
              <w:t>0</w:t>
            </w:r>
          </w:p>
        </w:tc>
      </w:tr>
      <w:tr w:rsidR="00C37312" w:rsidRPr="00C37312" w14:paraId="4C69A41C"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80B88B" w14:textId="77777777" w:rsidR="00C37312" w:rsidRPr="00C37312" w:rsidRDefault="00C37312" w:rsidP="007F502B">
            <w:pPr>
              <w:pStyle w:val="ROWTABELLA"/>
              <w:rPr>
                <w:color w:val="002060"/>
              </w:rPr>
            </w:pPr>
            <w:r w:rsidRPr="00C3731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47062"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828C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2527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13FD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C15CB"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CE730" w14:textId="77777777" w:rsidR="00C37312" w:rsidRPr="00C37312" w:rsidRDefault="00C37312" w:rsidP="007F502B">
            <w:pPr>
              <w:pStyle w:val="ROWTABELLA"/>
              <w:jc w:val="center"/>
              <w:rPr>
                <w:color w:val="002060"/>
              </w:rPr>
            </w:pPr>
            <w:r w:rsidRPr="00C373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DD921"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FA5C5"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76E28" w14:textId="77777777" w:rsidR="00C37312" w:rsidRPr="00C37312" w:rsidRDefault="00C37312" w:rsidP="007F502B">
            <w:pPr>
              <w:pStyle w:val="ROWTABELLA"/>
              <w:jc w:val="center"/>
              <w:rPr>
                <w:color w:val="002060"/>
              </w:rPr>
            </w:pPr>
            <w:r w:rsidRPr="00C37312">
              <w:rPr>
                <w:color w:val="002060"/>
              </w:rPr>
              <w:t>0</w:t>
            </w:r>
          </w:p>
        </w:tc>
      </w:tr>
      <w:tr w:rsidR="00C37312" w:rsidRPr="00C37312" w14:paraId="7677D207"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C9AD21" w14:textId="77777777" w:rsidR="00C37312" w:rsidRPr="00C37312" w:rsidRDefault="00C37312" w:rsidP="007F502B">
            <w:pPr>
              <w:pStyle w:val="ROWTABELLA"/>
              <w:rPr>
                <w:color w:val="002060"/>
              </w:rPr>
            </w:pPr>
            <w:r w:rsidRPr="00C3731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37998"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C954F"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8D06A"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04EB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9BFD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27042"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947D3" w14:textId="77777777" w:rsidR="00C37312" w:rsidRPr="00C37312" w:rsidRDefault="00C37312" w:rsidP="007F502B">
            <w:pPr>
              <w:pStyle w:val="ROWTABELLA"/>
              <w:jc w:val="center"/>
              <w:rPr>
                <w:color w:val="002060"/>
              </w:rPr>
            </w:pPr>
            <w:r w:rsidRPr="00C3731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55E2A"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A5C68" w14:textId="77777777" w:rsidR="00C37312" w:rsidRPr="00C37312" w:rsidRDefault="00C37312" w:rsidP="007F502B">
            <w:pPr>
              <w:pStyle w:val="ROWTABELLA"/>
              <w:jc w:val="center"/>
              <w:rPr>
                <w:color w:val="002060"/>
              </w:rPr>
            </w:pPr>
            <w:r w:rsidRPr="00C37312">
              <w:rPr>
                <w:color w:val="002060"/>
              </w:rPr>
              <w:t>0</w:t>
            </w:r>
          </w:p>
        </w:tc>
      </w:tr>
      <w:tr w:rsidR="00C37312" w:rsidRPr="00C37312" w14:paraId="098694AD"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DC144FC" w14:textId="77777777" w:rsidR="00C37312" w:rsidRPr="00C37312" w:rsidRDefault="00C37312" w:rsidP="007F502B">
            <w:pPr>
              <w:pStyle w:val="ROWTABELLA"/>
              <w:rPr>
                <w:color w:val="002060"/>
              </w:rPr>
            </w:pPr>
            <w:r w:rsidRPr="00C37312">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06DD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36392"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F98E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AA179"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195F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22979"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DE89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0B654"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FADAD" w14:textId="77777777" w:rsidR="00C37312" w:rsidRPr="00C37312" w:rsidRDefault="00C37312" w:rsidP="007F502B">
            <w:pPr>
              <w:pStyle w:val="ROWTABELLA"/>
              <w:jc w:val="center"/>
              <w:rPr>
                <w:color w:val="002060"/>
              </w:rPr>
            </w:pPr>
            <w:r w:rsidRPr="00C37312">
              <w:rPr>
                <w:color w:val="002060"/>
              </w:rPr>
              <w:t>0</w:t>
            </w:r>
          </w:p>
        </w:tc>
      </w:tr>
      <w:tr w:rsidR="00C37312" w:rsidRPr="00C37312" w14:paraId="1A9CD37B"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0267A0" w14:textId="77777777" w:rsidR="00C37312" w:rsidRPr="00C37312" w:rsidRDefault="00C37312" w:rsidP="007F502B">
            <w:pPr>
              <w:pStyle w:val="ROWTABELLA"/>
              <w:rPr>
                <w:color w:val="002060"/>
              </w:rPr>
            </w:pPr>
            <w:r w:rsidRPr="00C3731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E1021"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DCC3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0D239"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D7F9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3B39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E9B5A"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A9559"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06660"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45210" w14:textId="77777777" w:rsidR="00C37312" w:rsidRPr="00C37312" w:rsidRDefault="00C37312" w:rsidP="007F502B">
            <w:pPr>
              <w:pStyle w:val="ROWTABELLA"/>
              <w:jc w:val="center"/>
              <w:rPr>
                <w:color w:val="002060"/>
              </w:rPr>
            </w:pPr>
            <w:r w:rsidRPr="00C37312">
              <w:rPr>
                <w:color w:val="002060"/>
              </w:rPr>
              <w:t>0</w:t>
            </w:r>
          </w:p>
        </w:tc>
      </w:tr>
      <w:tr w:rsidR="00C37312" w:rsidRPr="00C37312" w14:paraId="2063BD5D"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D69DAD9" w14:textId="77777777" w:rsidR="00C37312" w:rsidRPr="00C37312" w:rsidRDefault="00C37312" w:rsidP="007F502B">
            <w:pPr>
              <w:pStyle w:val="ROWTABELLA"/>
              <w:rPr>
                <w:color w:val="002060"/>
              </w:rPr>
            </w:pPr>
            <w:r w:rsidRPr="00C3731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D5D0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7614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B2142"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7934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910E1"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96088" w14:textId="77777777" w:rsidR="00C37312" w:rsidRPr="00C37312" w:rsidRDefault="00C37312" w:rsidP="007F502B">
            <w:pPr>
              <w:pStyle w:val="ROWTABELLA"/>
              <w:jc w:val="center"/>
              <w:rPr>
                <w:color w:val="002060"/>
              </w:rPr>
            </w:pPr>
            <w:r w:rsidRPr="00C373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8FE40" w14:textId="77777777" w:rsidR="00C37312" w:rsidRPr="00C37312" w:rsidRDefault="00C37312" w:rsidP="007F502B">
            <w:pPr>
              <w:pStyle w:val="ROWTABELLA"/>
              <w:jc w:val="center"/>
              <w:rPr>
                <w:color w:val="002060"/>
              </w:rPr>
            </w:pPr>
            <w:r w:rsidRPr="00C3731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EA39C"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760A7" w14:textId="77777777" w:rsidR="00C37312" w:rsidRPr="00C37312" w:rsidRDefault="00C37312" w:rsidP="007F502B">
            <w:pPr>
              <w:pStyle w:val="ROWTABELLA"/>
              <w:jc w:val="center"/>
              <w:rPr>
                <w:color w:val="002060"/>
              </w:rPr>
            </w:pPr>
            <w:r w:rsidRPr="00C37312">
              <w:rPr>
                <w:color w:val="002060"/>
              </w:rPr>
              <w:t>0</w:t>
            </w:r>
          </w:p>
        </w:tc>
      </w:tr>
      <w:tr w:rsidR="00C37312" w:rsidRPr="00C37312" w14:paraId="5950AEA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645255" w14:textId="77777777" w:rsidR="00C37312" w:rsidRPr="00C37312" w:rsidRDefault="00C37312" w:rsidP="007F502B">
            <w:pPr>
              <w:pStyle w:val="ROWTABELLA"/>
              <w:rPr>
                <w:color w:val="002060"/>
              </w:rPr>
            </w:pPr>
            <w:r w:rsidRPr="00C3731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74D88"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665A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5717C"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F6B08"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9C23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D57B5"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A816A"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37E01"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58C36" w14:textId="77777777" w:rsidR="00C37312" w:rsidRPr="00C37312" w:rsidRDefault="00C37312" w:rsidP="007F502B">
            <w:pPr>
              <w:pStyle w:val="ROWTABELLA"/>
              <w:jc w:val="center"/>
              <w:rPr>
                <w:color w:val="002060"/>
              </w:rPr>
            </w:pPr>
            <w:r w:rsidRPr="00C37312">
              <w:rPr>
                <w:color w:val="002060"/>
              </w:rPr>
              <w:t>0</w:t>
            </w:r>
          </w:p>
        </w:tc>
      </w:tr>
      <w:tr w:rsidR="00C37312" w:rsidRPr="00C37312" w14:paraId="0F6A5B8C"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4973D5" w14:textId="77777777" w:rsidR="00C37312" w:rsidRPr="00C37312" w:rsidRDefault="00C37312" w:rsidP="007F502B">
            <w:pPr>
              <w:pStyle w:val="ROWTABELLA"/>
              <w:rPr>
                <w:color w:val="002060"/>
              </w:rPr>
            </w:pPr>
            <w:r w:rsidRPr="00C3731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D79D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8D1B3"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1A5A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BF704"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03303"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1DCC6"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F53DF"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177D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F472D" w14:textId="77777777" w:rsidR="00C37312" w:rsidRPr="00C37312" w:rsidRDefault="00C37312" w:rsidP="007F502B">
            <w:pPr>
              <w:pStyle w:val="ROWTABELLA"/>
              <w:jc w:val="center"/>
              <w:rPr>
                <w:color w:val="002060"/>
              </w:rPr>
            </w:pPr>
            <w:r w:rsidRPr="00C37312">
              <w:rPr>
                <w:color w:val="002060"/>
              </w:rPr>
              <w:t>0</w:t>
            </w:r>
          </w:p>
        </w:tc>
      </w:tr>
      <w:tr w:rsidR="00C37312" w:rsidRPr="00C37312" w14:paraId="7BDFD48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46C74C" w14:textId="77777777" w:rsidR="00C37312" w:rsidRPr="00C37312" w:rsidRDefault="00C37312" w:rsidP="007F502B">
            <w:pPr>
              <w:pStyle w:val="ROWTABELLA"/>
              <w:rPr>
                <w:color w:val="002060"/>
              </w:rPr>
            </w:pPr>
            <w:r w:rsidRPr="00C3731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8ACB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6B6E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4A93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BA9D2"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EC22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ACBCC"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94074"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A78D6"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A6349" w14:textId="77777777" w:rsidR="00C37312" w:rsidRPr="00C37312" w:rsidRDefault="00C37312" w:rsidP="007F502B">
            <w:pPr>
              <w:pStyle w:val="ROWTABELLA"/>
              <w:jc w:val="center"/>
              <w:rPr>
                <w:color w:val="002060"/>
              </w:rPr>
            </w:pPr>
            <w:r w:rsidRPr="00C37312">
              <w:rPr>
                <w:color w:val="002060"/>
              </w:rPr>
              <w:t>0</w:t>
            </w:r>
          </w:p>
        </w:tc>
      </w:tr>
      <w:tr w:rsidR="00C37312" w:rsidRPr="00C37312" w14:paraId="4BEF643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E996FC" w14:textId="77777777" w:rsidR="00C37312" w:rsidRPr="00C37312" w:rsidRDefault="00C37312" w:rsidP="007F502B">
            <w:pPr>
              <w:pStyle w:val="ROWTABELLA"/>
              <w:rPr>
                <w:color w:val="002060"/>
              </w:rPr>
            </w:pPr>
            <w:r w:rsidRPr="00C3731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522E4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5D60D"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1610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50FA2"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58081"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FE015"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44BFC" w14:textId="77777777" w:rsidR="00C37312" w:rsidRPr="00C37312" w:rsidRDefault="00C37312" w:rsidP="007F502B">
            <w:pPr>
              <w:pStyle w:val="ROWTABELLA"/>
              <w:jc w:val="center"/>
              <w:rPr>
                <w:color w:val="002060"/>
              </w:rPr>
            </w:pPr>
            <w:r w:rsidRPr="00C373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3F1E4" w14:textId="77777777" w:rsidR="00C37312" w:rsidRPr="00C37312" w:rsidRDefault="00C37312" w:rsidP="007F502B">
            <w:pPr>
              <w:pStyle w:val="ROWTABELLA"/>
              <w:jc w:val="center"/>
              <w:rPr>
                <w:color w:val="002060"/>
              </w:rPr>
            </w:pPr>
            <w:r w:rsidRPr="00C373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38E85" w14:textId="77777777" w:rsidR="00C37312" w:rsidRPr="00C37312" w:rsidRDefault="00C37312" w:rsidP="007F502B">
            <w:pPr>
              <w:pStyle w:val="ROWTABELLA"/>
              <w:jc w:val="center"/>
              <w:rPr>
                <w:color w:val="002060"/>
              </w:rPr>
            </w:pPr>
            <w:r w:rsidRPr="00C37312">
              <w:rPr>
                <w:color w:val="002060"/>
              </w:rPr>
              <w:t>0</w:t>
            </w:r>
          </w:p>
        </w:tc>
      </w:tr>
      <w:tr w:rsidR="00C37312" w:rsidRPr="00C37312" w14:paraId="05A2CFD3"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E4CBBA" w14:textId="77777777" w:rsidR="00C37312" w:rsidRPr="00C37312" w:rsidRDefault="00C37312" w:rsidP="007F502B">
            <w:pPr>
              <w:pStyle w:val="ROWTABELLA"/>
              <w:rPr>
                <w:color w:val="002060"/>
              </w:rPr>
            </w:pPr>
            <w:r w:rsidRPr="00C37312">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8836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6B2C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66A3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6AB7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C86AA"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6F576"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38834" w14:textId="77777777" w:rsidR="00C37312" w:rsidRPr="00C37312" w:rsidRDefault="00C37312" w:rsidP="007F502B">
            <w:pPr>
              <w:pStyle w:val="ROWTABELLA"/>
              <w:jc w:val="center"/>
              <w:rPr>
                <w:color w:val="002060"/>
              </w:rPr>
            </w:pPr>
            <w:r w:rsidRPr="00C3731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9D3903"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A10752" w14:textId="77777777" w:rsidR="00C37312" w:rsidRPr="00C37312" w:rsidRDefault="00C37312" w:rsidP="007F502B">
            <w:pPr>
              <w:pStyle w:val="ROWTABELLA"/>
              <w:jc w:val="center"/>
              <w:rPr>
                <w:color w:val="002060"/>
              </w:rPr>
            </w:pPr>
            <w:r w:rsidRPr="00C37312">
              <w:rPr>
                <w:color w:val="002060"/>
              </w:rPr>
              <w:t>0</w:t>
            </w:r>
          </w:p>
        </w:tc>
      </w:tr>
      <w:tr w:rsidR="00C37312" w:rsidRPr="00C37312" w14:paraId="00D8E379" w14:textId="77777777" w:rsidTr="00C373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0B8EDE" w14:textId="77777777" w:rsidR="00C37312" w:rsidRPr="00C37312" w:rsidRDefault="00C37312" w:rsidP="007F502B">
            <w:pPr>
              <w:pStyle w:val="ROWTABELLA"/>
              <w:rPr>
                <w:color w:val="002060"/>
              </w:rPr>
            </w:pPr>
            <w:proofErr w:type="spellStart"/>
            <w:r w:rsidRPr="00C37312">
              <w:rPr>
                <w:color w:val="002060"/>
              </w:rPr>
              <w:t>sq.B</w:t>
            </w:r>
            <w:proofErr w:type="spellEnd"/>
            <w:r w:rsidRPr="00C37312">
              <w:rPr>
                <w:color w:val="002060"/>
              </w:rPr>
              <w:t xml:space="preserve"> REAL S.COSTANZO </w:t>
            </w:r>
            <w:proofErr w:type="spellStart"/>
            <w:r w:rsidRPr="00C37312">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4C3DA"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A3692"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C579A"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9A39B"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66A64"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C6C8D"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D181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307E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2DA99" w14:textId="77777777" w:rsidR="00C37312" w:rsidRPr="00C37312" w:rsidRDefault="00C37312" w:rsidP="007F502B">
            <w:pPr>
              <w:pStyle w:val="ROWTABELLA"/>
              <w:jc w:val="center"/>
              <w:rPr>
                <w:color w:val="002060"/>
              </w:rPr>
            </w:pPr>
            <w:r w:rsidRPr="00C37312">
              <w:rPr>
                <w:color w:val="002060"/>
              </w:rPr>
              <w:t>0</w:t>
            </w:r>
          </w:p>
        </w:tc>
      </w:tr>
    </w:tbl>
    <w:p w14:paraId="1B9B3BCD" w14:textId="77777777" w:rsidR="00C37312" w:rsidRPr="00C37312" w:rsidRDefault="00C37312" w:rsidP="00C37312">
      <w:pPr>
        <w:pStyle w:val="breakline"/>
        <w:divId w:val="527259509"/>
        <w:rPr>
          <w:color w:val="002060"/>
        </w:rPr>
      </w:pPr>
    </w:p>
    <w:p w14:paraId="2D51ECB6" w14:textId="77777777" w:rsidR="00C37312" w:rsidRPr="00C37312" w:rsidRDefault="00C37312" w:rsidP="00C37312">
      <w:pPr>
        <w:pStyle w:val="breakline"/>
        <w:divId w:val="527259509"/>
        <w:rPr>
          <w:color w:val="002060"/>
        </w:rPr>
      </w:pPr>
    </w:p>
    <w:p w14:paraId="3AF2BACD" w14:textId="77777777" w:rsidR="00C37312" w:rsidRPr="00C37312" w:rsidRDefault="00C37312" w:rsidP="00C37312">
      <w:pPr>
        <w:pStyle w:val="SOTTOTITOLOCAMPIONATO1"/>
        <w:divId w:val="527259509"/>
        <w:rPr>
          <w:color w:val="002060"/>
        </w:rPr>
      </w:pPr>
      <w:r w:rsidRPr="00C3731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37312" w:rsidRPr="00C37312" w14:paraId="57E537D6" w14:textId="77777777" w:rsidTr="00C37312">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F520E8" w14:textId="77777777" w:rsidR="00C37312" w:rsidRPr="00C37312" w:rsidRDefault="00C37312" w:rsidP="007F502B">
            <w:pPr>
              <w:pStyle w:val="HEADERTABELLA"/>
              <w:rPr>
                <w:color w:val="002060"/>
              </w:rPr>
            </w:pPr>
            <w:r w:rsidRPr="00C3731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FC1895" w14:textId="77777777" w:rsidR="00C37312" w:rsidRPr="00C37312" w:rsidRDefault="00C37312" w:rsidP="007F502B">
            <w:pPr>
              <w:pStyle w:val="HEADERTABELLA"/>
              <w:rPr>
                <w:color w:val="002060"/>
              </w:rPr>
            </w:pPr>
            <w:r w:rsidRPr="00C3731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47DDBB" w14:textId="77777777" w:rsidR="00C37312" w:rsidRPr="00C37312" w:rsidRDefault="00C37312" w:rsidP="007F502B">
            <w:pPr>
              <w:pStyle w:val="HEADERTABELLA"/>
              <w:rPr>
                <w:color w:val="002060"/>
              </w:rPr>
            </w:pPr>
            <w:r w:rsidRPr="00C3731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1FAFE" w14:textId="77777777" w:rsidR="00C37312" w:rsidRPr="00C37312" w:rsidRDefault="00C37312" w:rsidP="007F502B">
            <w:pPr>
              <w:pStyle w:val="HEADERTABELLA"/>
              <w:rPr>
                <w:color w:val="002060"/>
              </w:rPr>
            </w:pPr>
            <w:r w:rsidRPr="00C3731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D6B49F" w14:textId="77777777" w:rsidR="00C37312" w:rsidRPr="00C37312" w:rsidRDefault="00C37312" w:rsidP="007F502B">
            <w:pPr>
              <w:pStyle w:val="HEADERTABELLA"/>
              <w:rPr>
                <w:color w:val="002060"/>
              </w:rPr>
            </w:pPr>
            <w:r w:rsidRPr="00C3731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DC0323" w14:textId="77777777" w:rsidR="00C37312" w:rsidRPr="00C37312" w:rsidRDefault="00C37312" w:rsidP="007F502B">
            <w:pPr>
              <w:pStyle w:val="HEADERTABELLA"/>
              <w:rPr>
                <w:color w:val="002060"/>
              </w:rPr>
            </w:pPr>
            <w:r w:rsidRPr="00C3731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14B94" w14:textId="77777777" w:rsidR="00C37312" w:rsidRPr="00C37312" w:rsidRDefault="00C37312" w:rsidP="007F502B">
            <w:pPr>
              <w:pStyle w:val="HEADERTABELLA"/>
              <w:rPr>
                <w:color w:val="002060"/>
              </w:rPr>
            </w:pPr>
            <w:r w:rsidRPr="00C3731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6D3BF7" w14:textId="77777777" w:rsidR="00C37312" w:rsidRPr="00C37312" w:rsidRDefault="00C37312" w:rsidP="007F502B">
            <w:pPr>
              <w:pStyle w:val="HEADERTABELLA"/>
              <w:rPr>
                <w:color w:val="002060"/>
              </w:rPr>
            </w:pPr>
            <w:r w:rsidRPr="00C3731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24C59" w14:textId="77777777" w:rsidR="00C37312" w:rsidRPr="00C37312" w:rsidRDefault="00C37312" w:rsidP="007F502B">
            <w:pPr>
              <w:pStyle w:val="HEADERTABELLA"/>
              <w:rPr>
                <w:color w:val="002060"/>
              </w:rPr>
            </w:pPr>
            <w:r w:rsidRPr="00C3731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57AF19" w14:textId="77777777" w:rsidR="00C37312" w:rsidRPr="00C37312" w:rsidRDefault="00C37312" w:rsidP="007F502B">
            <w:pPr>
              <w:pStyle w:val="HEADERTABELLA"/>
              <w:rPr>
                <w:color w:val="002060"/>
              </w:rPr>
            </w:pPr>
            <w:r w:rsidRPr="00C37312">
              <w:rPr>
                <w:color w:val="002060"/>
              </w:rPr>
              <w:t>PE</w:t>
            </w:r>
          </w:p>
        </w:tc>
      </w:tr>
      <w:tr w:rsidR="00C37312" w:rsidRPr="00C37312" w14:paraId="37B6BD01" w14:textId="77777777" w:rsidTr="00C37312">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9BE563" w14:textId="77777777" w:rsidR="00C37312" w:rsidRPr="00C37312" w:rsidRDefault="00C37312" w:rsidP="007F502B">
            <w:pPr>
              <w:pStyle w:val="ROWTABELLA"/>
              <w:rPr>
                <w:color w:val="002060"/>
              </w:rPr>
            </w:pPr>
            <w:r w:rsidRPr="00C3731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BB5DE"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CFA9D"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7214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40B70"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7AA7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29A53" w14:textId="77777777" w:rsidR="00C37312" w:rsidRPr="00C37312" w:rsidRDefault="00C37312" w:rsidP="007F502B">
            <w:pPr>
              <w:pStyle w:val="ROWTABELLA"/>
              <w:jc w:val="center"/>
              <w:rPr>
                <w:color w:val="002060"/>
              </w:rPr>
            </w:pPr>
            <w:r w:rsidRPr="00C373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743D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3235D" w14:textId="77777777" w:rsidR="00C37312" w:rsidRPr="00C37312" w:rsidRDefault="00C37312" w:rsidP="007F502B">
            <w:pPr>
              <w:pStyle w:val="ROWTABELLA"/>
              <w:jc w:val="center"/>
              <w:rPr>
                <w:color w:val="002060"/>
              </w:rPr>
            </w:pPr>
            <w:r w:rsidRPr="00C373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09BD3" w14:textId="77777777" w:rsidR="00C37312" w:rsidRPr="00C37312" w:rsidRDefault="00C37312" w:rsidP="007F502B">
            <w:pPr>
              <w:pStyle w:val="ROWTABELLA"/>
              <w:jc w:val="center"/>
              <w:rPr>
                <w:color w:val="002060"/>
              </w:rPr>
            </w:pPr>
            <w:r w:rsidRPr="00C37312">
              <w:rPr>
                <w:color w:val="002060"/>
              </w:rPr>
              <w:t>0</w:t>
            </w:r>
          </w:p>
        </w:tc>
      </w:tr>
      <w:tr w:rsidR="00C37312" w:rsidRPr="00C37312" w14:paraId="6A098FF1"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7D908C" w14:textId="77777777" w:rsidR="00C37312" w:rsidRPr="00C37312" w:rsidRDefault="00C37312" w:rsidP="007F502B">
            <w:pPr>
              <w:pStyle w:val="ROWTABELLA"/>
              <w:rPr>
                <w:color w:val="002060"/>
              </w:rPr>
            </w:pPr>
            <w:r w:rsidRPr="00C3731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F4C1D"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7B4C0"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DF6C8"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0FFA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C1E2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CB2E1"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B721E1"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B7ACD"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2B795" w14:textId="77777777" w:rsidR="00C37312" w:rsidRPr="00C37312" w:rsidRDefault="00C37312" w:rsidP="007F502B">
            <w:pPr>
              <w:pStyle w:val="ROWTABELLA"/>
              <w:jc w:val="center"/>
              <w:rPr>
                <w:color w:val="002060"/>
              </w:rPr>
            </w:pPr>
            <w:r w:rsidRPr="00C37312">
              <w:rPr>
                <w:color w:val="002060"/>
              </w:rPr>
              <w:t>0</w:t>
            </w:r>
          </w:p>
        </w:tc>
      </w:tr>
      <w:tr w:rsidR="00C37312" w:rsidRPr="00C37312" w14:paraId="19D8669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E3EEF7" w14:textId="77777777" w:rsidR="00C37312" w:rsidRPr="00C37312" w:rsidRDefault="00C37312" w:rsidP="007F502B">
            <w:pPr>
              <w:pStyle w:val="ROWTABELLA"/>
              <w:rPr>
                <w:color w:val="002060"/>
              </w:rPr>
            </w:pPr>
            <w:r w:rsidRPr="00C3731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3281C"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6A4B9"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A0BEC"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837D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354E0"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BF582"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657CA"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2B8E0"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B30B4" w14:textId="77777777" w:rsidR="00C37312" w:rsidRPr="00C37312" w:rsidRDefault="00C37312" w:rsidP="007F502B">
            <w:pPr>
              <w:pStyle w:val="ROWTABELLA"/>
              <w:jc w:val="center"/>
              <w:rPr>
                <w:color w:val="002060"/>
              </w:rPr>
            </w:pPr>
            <w:r w:rsidRPr="00C37312">
              <w:rPr>
                <w:color w:val="002060"/>
              </w:rPr>
              <w:t>0</w:t>
            </w:r>
          </w:p>
        </w:tc>
      </w:tr>
      <w:tr w:rsidR="00C37312" w:rsidRPr="00C37312" w14:paraId="2EB9FFA8"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E4C324" w14:textId="77777777" w:rsidR="00C37312" w:rsidRPr="00C37312" w:rsidRDefault="00C37312" w:rsidP="007F502B">
            <w:pPr>
              <w:pStyle w:val="ROWTABELLA"/>
              <w:rPr>
                <w:color w:val="002060"/>
              </w:rPr>
            </w:pPr>
            <w:r w:rsidRPr="00C37312">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F0176"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7ED58"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95550"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A99C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A5E93"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B3433" w14:textId="77777777" w:rsidR="00C37312" w:rsidRPr="00C37312" w:rsidRDefault="00C37312" w:rsidP="007F502B">
            <w:pPr>
              <w:pStyle w:val="ROWTABELLA"/>
              <w:jc w:val="center"/>
              <w:rPr>
                <w:color w:val="002060"/>
              </w:rPr>
            </w:pPr>
            <w:r w:rsidRPr="00C373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E59AC"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310D3"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93382" w14:textId="77777777" w:rsidR="00C37312" w:rsidRPr="00C37312" w:rsidRDefault="00C37312" w:rsidP="007F502B">
            <w:pPr>
              <w:pStyle w:val="ROWTABELLA"/>
              <w:jc w:val="center"/>
              <w:rPr>
                <w:color w:val="002060"/>
              </w:rPr>
            </w:pPr>
            <w:r w:rsidRPr="00C37312">
              <w:rPr>
                <w:color w:val="002060"/>
              </w:rPr>
              <w:t>0</w:t>
            </w:r>
          </w:p>
        </w:tc>
      </w:tr>
      <w:tr w:rsidR="00C37312" w:rsidRPr="00C37312" w14:paraId="48237A4E"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91AC92" w14:textId="77777777" w:rsidR="00C37312" w:rsidRPr="00C37312" w:rsidRDefault="00C37312" w:rsidP="007F502B">
            <w:pPr>
              <w:pStyle w:val="ROWTABELLA"/>
              <w:rPr>
                <w:color w:val="002060"/>
              </w:rPr>
            </w:pPr>
            <w:r w:rsidRPr="00C3731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61D0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47408"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40C42"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7000A"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E96517"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7EB97"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5B73B"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30ED4"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C9DEE" w14:textId="77777777" w:rsidR="00C37312" w:rsidRPr="00C37312" w:rsidRDefault="00C37312" w:rsidP="007F502B">
            <w:pPr>
              <w:pStyle w:val="ROWTABELLA"/>
              <w:jc w:val="center"/>
              <w:rPr>
                <w:color w:val="002060"/>
              </w:rPr>
            </w:pPr>
            <w:r w:rsidRPr="00C37312">
              <w:rPr>
                <w:color w:val="002060"/>
              </w:rPr>
              <w:t>0</w:t>
            </w:r>
          </w:p>
        </w:tc>
      </w:tr>
      <w:tr w:rsidR="00C37312" w:rsidRPr="00C37312" w14:paraId="7BCF140C"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17E565" w14:textId="77777777" w:rsidR="00C37312" w:rsidRPr="00C37312" w:rsidRDefault="00C37312" w:rsidP="007F502B">
            <w:pPr>
              <w:pStyle w:val="ROWTABELLA"/>
              <w:rPr>
                <w:color w:val="002060"/>
              </w:rPr>
            </w:pPr>
            <w:r w:rsidRPr="00C3731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80C1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585C2"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9396C"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CA4D3"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BFC2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56BA3" w14:textId="77777777" w:rsidR="00C37312" w:rsidRPr="00C37312" w:rsidRDefault="00C37312" w:rsidP="007F502B">
            <w:pPr>
              <w:pStyle w:val="ROWTABELLA"/>
              <w:jc w:val="center"/>
              <w:rPr>
                <w:color w:val="002060"/>
              </w:rPr>
            </w:pPr>
            <w:r w:rsidRPr="00C3731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F35A4"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99DDB"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9CD1F" w14:textId="77777777" w:rsidR="00C37312" w:rsidRPr="00C37312" w:rsidRDefault="00C37312" w:rsidP="007F502B">
            <w:pPr>
              <w:pStyle w:val="ROWTABELLA"/>
              <w:jc w:val="center"/>
              <w:rPr>
                <w:color w:val="002060"/>
              </w:rPr>
            </w:pPr>
            <w:r w:rsidRPr="00C37312">
              <w:rPr>
                <w:color w:val="002060"/>
              </w:rPr>
              <w:t>0</w:t>
            </w:r>
          </w:p>
        </w:tc>
      </w:tr>
      <w:tr w:rsidR="00C37312" w:rsidRPr="00C37312" w14:paraId="1D264515"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40FEE1" w14:textId="77777777" w:rsidR="00C37312" w:rsidRPr="00C37312" w:rsidRDefault="00C37312" w:rsidP="007F502B">
            <w:pPr>
              <w:pStyle w:val="ROWTABELLA"/>
              <w:rPr>
                <w:color w:val="002060"/>
              </w:rPr>
            </w:pPr>
            <w:r w:rsidRPr="00C37312">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7ED495"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E1F9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F8874"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28975"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013A3"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E2EA8" w14:textId="77777777" w:rsidR="00C37312" w:rsidRPr="00C37312" w:rsidRDefault="00C37312" w:rsidP="007F502B">
            <w:pPr>
              <w:pStyle w:val="ROWTABELLA"/>
              <w:jc w:val="center"/>
              <w:rPr>
                <w:color w:val="002060"/>
              </w:rPr>
            </w:pPr>
            <w:r w:rsidRPr="00C3731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09FB9" w14:textId="77777777" w:rsidR="00C37312" w:rsidRPr="00C37312" w:rsidRDefault="00C37312" w:rsidP="007F502B">
            <w:pPr>
              <w:pStyle w:val="ROWTABELLA"/>
              <w:jc w:val="center"/>
              <w:rPr>
                <w:color w:val="002060"/>
              </w:rPr>
            </w:pPr>
            <w:r w:rsidRPr="00C3731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0C5AFE"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B937E" w14:textId="77777777" w:rsidR="00C37312" w:rsidRPr="00C37312" w:rsidRDefault="00C37312" w:rsidP="007F502B">
            <w:pPr>
              <w:pStyle w:val="ROWTABELLA"/>
              <w:jc w:val="center"/>
              <w:rPr>
                <w:color w:val="002060"/>
              </w:rPr>
            </w:pPr>
            <w:r w:rsidRPr="00C37312">
              <w:rPr>
                <w:color w:val="002060"/>
              </w:rPr>
              <w:t>0</w:t>
            </w:r>
          </w:p>
        </w:tc>
      </w:tr>
      <w:tr w:rsidR="00C37312" w:rsidRPr="00C37312" w14:paraId="1654DF46"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34F74A" w14:textId="77777777" w:rsidR="00C37312" w:rsidRPr="00C37312" w:rsidRDefault="00C37312" w:rsidP="007F502B">
            <w:pPr>
              <w:pStyle w:val="ROWTABELLA"/>
              <w:rPr>
                <w:color w:val="002060"/>
              </w:rPr>
            </w:pPr>
            <w:r w:rsidRPr="00C3731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FC8B7"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417D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309E5"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F3CA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5CD4B"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1AA29"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9C0BD" w14:textId="77777777" w:rsidR="00C37312" w:rsidRPr="00C37312" w:rsidRDefault="00C37312" w:rsidP="007F502B">
            <w:pPr>
              <w:pStyle w:val="ROWTABELLA"/>
              <w:jc w:val="center"/>
              <w:rPr>
                <w:color w:val="002060"/>
              </w:rPr>
            </w:pPr>
            <w:r w:rsidRPr="00C3731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3BDF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BAC7C" w14:textId="77777777" w:rsidR="00C37312" w:rsidRPr="00C37312" w:rsidRDefault="00C37312" w:rsidP="007F502B">
            <w:pPr>
              <w:pStyle w:val="ROWTABELLA"/>
              <w:jc w:val="center"/>
              <w:rPr>
                <w:color w:val="002060"/>
              </w:rPr>
            </w:pPr>
            <w:r w:rsidRPr="00C37312">
              <w:rPr>
                <w:color w:val="002060"/>
              </w:rPr>
              <w:t>0</w:t>
            </w:r>
          </w:p>
        </w:tc>
      </w:tr>
      <w:tr w:rsidR="00C37312" w:rsidRPr="00C37312" w14:paraId="0D401FE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064C2E" w14:textId="77777777" w:rsidR="00C37312" w:rsidRPr="00C37312" w:rsidRDefault="00C37312" w:rsidP="007F502B">
            <w:pPr>
              <w:pStyle w:val="ROWTABELLA"/>
              <w:rPr>
                <w:color w:val="002060"/>
              </w:rPr>
            </w:pPr>
            <w:r w:rsidRPr="00C3731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5730C"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3B9A9B"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700E8"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A7A87"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B7A5D" w14:textId="77777777" w:rsidR="00C37312" w:rsidRPr="00C37312" w:rsidRDefault="00C37312" w:rsidP="007F502B">
            <w:pPr>
              <w:pStyle w:val="ROWTABELLA"/>
              <w:jc w:val="center"/>
              <w:rPr>
                <w:color w:val="002060"/>
              </w:rPr>
            </w:pPr>
            <w:r w:rsidRPr="00C3731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21C26"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EB9E5" w14:textId="77777777" w:rsidR="00C37312" w:rsidRPr="00C37312" w:rsidRDefault="00C37312" w:rsidP="007F502B">
            <w:pPr>
              <w:pStyle w:val="ROWTABELLA"/>
              <w:jc w:val="center"/>
              <w:rPr>
                <w:color w:val="002060"/>
              </w:rPr>
            </w:pPr>
            <w:r w:rsidRPr="00C3731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E42BB"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2F726" w14:textId="77777777" w:rsidR="00C37312" w:rsidRPr="00C37312" w:rsidRDefault="00C37312" w:rsidP="007F502B">
            <w:pPr>
              <w:pStyle w:val="ROWTABELLA"/>
              <w:jc w:val="center"/>
              <w:rPr>
                <w:color w:val="002060"/>
              </w:rPr>
            </w:pPr>
            <w:r w:rsidRPr="00C37312">
              <w:rPr>
                <w:color w:val="002060"/>
              </w:rPr>
              <w:t>0</w:t>
            </w:r>
          </w:p>
        </w:tc>
      </w:tr>
      <w:tr w:rsidR="00C37312" w:rsidRPr="00C37312" w14:paraId="35329623"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14DC79" w14:textId="77777777" w:rsidR="00C37312" w:rsidRPr="00C37312" w:rsidRDefault="00C37312" w:rsidP="007F502B">
            <w:pPr>
              <w:pStyle w:val="ROWTABELLA"/>
              <w:rPr>
                <w:color w:val="002060"/>
              </w:rPr>
            </w:pPr>
            <w:r w:rsidRPr="00C37312">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AFBF3"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08BFF"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76CB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24901"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75865"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6FAE6" w14:textId="77777777" w:rsidR="00C37312" w:rsidRPr="00C37312" w:rsidRDefault="00C37312" w:rsidP="007F502B">
            <w:pPr>
              <w:pStyle w:val="ROWTABELLA"/>
              <w:jc w:val="center"/>
              <w:rPr>
                <w:color w:val="002060"/>
              </w:rPr>
            </w:pPr>
            <w:r w:rsidRPr="00C3731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42C16" w14:textId="77777777" w:rsidR="00C37312" w:rsidRPr="00C37312" w:rsidRDefault="00C37312" w:rsidP="007F502B">
            <w:pPr>
              <w:pStyle w:val="ROWTABELLA"/>
              <w:jc w:val="center"/>
              <w:rPr>
                <w:color w:val="002060"/>
              </w:rPr>
            </w:pPr>
            <w:r w:rsidRPr="00C3731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C1C6F" w14:textId="77777777" w:rsidR="00C37312" w:rsidRPr="00C37312" w:rsidRDefault="00C37312" w:rsidP="007F502B">
            <w:pPr>
              <w:pStyle w:val="ROWTABELLA"/>
              <w:jc w:val="center"/>
              <w:rPr>
                <w:color w:val="002060"/>
              </w:rPr>
            </w:pPr>
            <w:r w:rsidRPr="00C3731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BC35E" w14:textId="77777777" w:rsidR="00C37312" w:rsidRPr="00C37312" w:rsidRDefault="00C37312" w:rsidP="007F502B">
            <w:pPr>
              <w:pStyle w:val="ROWTABELLA"/>
              <w:jc w:val="center"/>
              <w:rPr>
                <w:color w:val="002060"/>
              </w:rPr>
            </w:pPr>
            <w:r w:rsidRPr="00C37312">
              <w:rPr>
                <w:color w:val="002060"/>
              </w:rPr>
              <w:t>0</w:t>
            </w:r>
          </w:p>
        </w:tc>
      </w:tr>
      <w:tr w:rsidR="00C37312" w:rsidRPr="00C37312" w14:paraId="13610699" w14:textId="77777777" w:rsidTr="00C37312">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B67DE6" w14:textId="77777777" w:rsidR="00C37312" w:rsidRPr="00C37312" w:rsidRDefault="00C37312" w:rsidP="007F502B">
            <w:pPr>
              <w:pStyle w:val="ROWTABELLA"/>
              <w:rPr>
                <w:color w:val="002060"/>
              </w:rPr>
            </w:pPr>
            <w:r w:rsidRPr="00C3731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8E1C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B826B"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6E989"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9FC1E"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9F274"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700D1"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A72000" w14:textId="77777777" w:rsidR="00C37312" w:rsidRPr="00C37312" w:rsidRDefault="00C37312" w:rsidP="007F502B">
            <w:pPr>
              <w:pStyle w:val="ROWTABELLA"/>
              <w:jc w:val="center"/>
              <w:rPr>
                <w:color w:val="002060"/>
              </w:rPr>
            </w:pPr>
            <w:r w:rsidRPr="00C3731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3842D" w14:textId="77777777" w:rsidR="00C37312" w:rsidRPr="00C37312" w:rsidRDefault="00C37312" w:rsidP="007F502B">
            <w:pPr>
              <w:pStyle w:val="ROWTABELLA"/>
              <w:jc w:val="center"/>
              <w:rPr>
                <w:color w:val="002060"/>
              </w:rPr>
            </w:pPr>
            <w:r w:rsidRPr="00C3731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2ACEE" w14:textId="77777777" w:rsidR="00C37312" w:rsidRPr="00C37312" w:rsidRDefault="00C37312" w:rsidP="007F502B">
            <w:pPr>
              <w:pStyle w:val="ROWTABELLA"/>
              <w:jc w:val="center"/>
              <w:rPr>
                <w:color w:val="002060"/>
              </w:rPr>
            </w:pPr>
            <w:r w:rsidRPr="00C37312">
              <w:rPr>
                <w:color w:val="002060"/>
              </w:rPr>
              <w:t>0</w:t>
            </w:r>
          </w:p>
        </w:tc>
      </w:tr>
      <w:tr w:rsidR="00C37312" w:rsidRPr="00C37312" w14:paraId="46D33449" w14:textId="77777777" w:rsidTr="00C37312">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46D0C9" w14:textId="77777777" w:rsidR="00C37312" w:rsidRPr="00C37312" w:rsidRDefault="00C37312" w:rsidP="007F502B">
            <w:pPr>
              <w:pStyle w:val="ROWTABELLA"/>
              <w:rPr>
                <w:color w:val="002060"/>
              </w:rPr>
            </w:pPr>
            <w:r w:rsidRPr="00C3731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46126"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CFB622"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B338F"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5BC82" w14:textId="77777777" w:rsidR="00C37312" w:rsidRPr="00C37312" w:rsidRDefault="00C37312" w:rsidP="007F502B">
            <w:pPr>
              <w:pStyle w:val="ROWTABELLA"/>
              <w:jc w:val="center"/>
              <w:rPr>
                <w:color w:val="002060"/>
              </w:rPr>
            </w:pPr>
            <w:r w:rsidRPr="00C3731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D8C9C" w14:textId="77777777" w:rsidR="00C37312" w:rsidRPr="00C37312" w:rsidRDefault="00C37312" w:rsidP="007F502B">
            <w:pPr>
              <w:pStyle w:val="ROWTABELLA"/>
              <w:jc w:val="center"/>
              <w:rPr>
                <w:color w:val="002060"/>
              </w:rPr>
            </w:pPr>
            <w:r w:rsidRPr="00C3731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81E27" w14:textId="77777777" w:rsidR="00C37312" w:rsidRPr="00C37312" w:rsidRDefault="00C37312" w:rsidP="007F502B">
            <w:pPr>
              <w:pStyle w:val="ROWTABELLA"/>
              <w:jc w:val="center"/>
              <w:rPr>
                <w:color w:val="002060"/>
              </w:rPr>
            </w:pPr>
            <w:r w:rsidRPr="00C3731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9A412" w14:textId="77777777" w:rsidR="00C37312" w:rsidRPr="00C37312" w:rsidRDefault="00C37312" w:rsidP="007F502B">
            <w:pPr>
              <w:pStyle w:val="ROWTABELLA"/>
              <w:jc w:val="center"/>
              <w:rPr>
                <w:color w:val="002060"/>
              </w:rPr>
            </w:pPr>
            <w:r w:rsidRPr="00C3731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82193" w14:textId="77777777" w:rsidR="00C37312" w:rsidRPr="00C37312" w:rsidRDefault="00C37312" w:rsidP="007F502B">
            <w:pPr>
              <w:pStyle w:val="ROWTABELLA"/>
              <w:jc w:val="center"/>
              <w:rPr>
                <w:color w:val="002060"/>
              </w:rPr>
            </w:pPr>
            <w:r w:rsidRPr="00C3731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CF8D7" w14:textId="77777777" w:rsidR="00C37312" w:rsidRPr="00C37312" w:rsidRDefault="00C37312" w:rsidP="007F502B">
            <w:pPr>
              <w:pStyle w:val="ROWTABELLA"/>
              <w:jc w:val="center"/>
              <w:rPr>
                <w:color w:val="002060"/>
              </w:rPr>
            </w:pPr>
            <w:r w:rsidRPr="00C37312">
              <w:rPr>
                <w:color w:val="002060"/>
              </w:rPr>
              <w:t>0</w:t>
            </w:r>
          </w:p>
        </w:tc>
      </w:tr>
    </w:tbl>
    <w:p w14:paraId="2F89A8BE" w14:textId="77777777" w:rsidR="00C37312" w:rsidRPr="00C37312" w:rsidRDefault="00C37312" w:rsidP="00C37312">
      <w:pPr>
        <w:pStyle w:val="breakline"/>
        <w:divId w:val="527259509"/>
        <w:rPr>
          <w:color w:val="002060"/>
        </w:rPr>
      </w:pPr>
    </w:p>
    <w:p w14:paraId="4F1B3ACB" w14:textId="77777777" w:rsidR="00C37312" w:rsidRDefault="00C37312" w:rsidP="00C37312">
      <w:pPr>
        <w:pStyle w:val="breakline"/>
        <w:divId w:val="527259509"/>
        <w:rPr>
          <w:color w:val="002060"/>
        </w:rPr>
      </w:pPr>
    </w:p>
    <w:p w14:paraId="62AB594F" w14:textId="77777777" w:rsidR="00C37312" w:rsidRPr="00C37312" w:rsidRDefault="00C37312" w:rsidP="00C37312">
      <w:pPr>
        <w:pStyle w:val="TITOLOCAMPIONATO"/>
        <w:shd w:val="clear" w:color="auto" w:fill="CCCCCC"/>
        <w:spacing w:before="80" w:after="40"/>
        <w:divId w:val="527259509"/>
        <w:rPr>
          <w:color w:val="002060"/>
        </w:rPr>
      </w:pPr>
      <w:r>
        <w:rPr>
          <w:color w:val="002060"/>
        </w:rPr>
        <w:t>COPPA ITALIA FEMM.LE CALCIO A5</w:t>
      </w:r>
    </w:p>
    <w:p w14:paraId="628E0430" w14:textId="77777777" w:rsidR="00C37312" w:rsidRPr="00C37312" w:rsidRDefault="00C37312" w:rsidP="00C37312">
      <w:pPr>
        <w:pStyle w:val="TITOLOPRINC"/>
        <w:divId w:val="527259509"/>
        <w:rPr>
          <w:color w:val="002060"/>
        </w:rPr>
      </w:pPr>
      <w:r w:rsidRPr="00C37312">
        <w:rPr>
          <w:color w:val="002060"/>
        </w:rPr>
        <w:t>VARIAZIONI AL PROGRAMMA GARE</w:t>
      </w:r>
    </w:p>
    <w:p w14:paraId="7D439321" w14:textId="77777777" w:rsidR="00C37312" w:rsidRPr="00C37312" w:rsidRDefault="00C37312" w:rsidP="00C37312">
      <w:pPr>
        <w:pStyle w:val="breakline"/>
        <w:divId w:val="527259509"/>
        <w:rPr>
          <w:color w:val="002060"/>
        </w:rPr>
      </w:pPr>
    </w:p>
    <w:p w14:paraId="24705632" w14:textId="77777777" w:rsidR="00C37312" w:rsidRPr="00C37312" w:rsidRDefault="00C37312" w:rsidP="00C37312">
      <w:pPr>
        <w:pStyle w:val="SOTTOTITOLOCAMPIONATO1"/>
        <w:divId w:val="527259509"/>
        <w:rPr>
          <w:color w:val="002060"/>
        </w:rPr>
      </w:pPr>
      <w:r w:rsidRPr="00C37312">
        <w:rPr>
          <w:color w:val="002060"/>
        </w:rPr>
        <w:t>GIRONE S</w:t>
      </w:r>
      <w:r>
        <w:rPr>
          <w:color w:val="002060"/>
        </w:rPr>
        <w:t>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C37312" w:rsidRPr="00C37312" w14:paraId="4ED1CC41"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A783B9" w14:textId="77777777" w:rsidR="00C37312" w:rsidRPr="00C37312" w:rsidRDefault="00C37312" w:rsidP="007F502B">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751598" w14:textId="77777777" w:rsidR="00C37312" w:rsidRPr="00C37312" w:rsidRDefault="00C37312" w:rsidP="007F502B">
            <w:pPr>
              <w:pStyle w:val="HEADERTABELLA"/>
              <w:rPr>
                <w:color w:val="002060"/>
              </w:rPr>
            </w:pPr>
            <w:r w:rsidRPr="00C37312">
              <w:rPr>
                <w:color w:val="002060"/>
              </w:rPr>
              <w:t xml:space="preserve">N° </w:t>
            </w:r>
            <w:proofErr w:type="spellStart"/>
            <w:r w:rsidRPr="00C37312">
              <w:rPr>
                <w:color w:val="002060"/>
              </w:rPr>
              <w:t>Gior</w:t>
            </w:r>
            <w:proofErr w:type="spellEnd"/>
            <w:r w:rsidRPr="00C373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CA2357" w14:textId="77777777" w:rsidR="00C37312" w:rsidRPr="00C37312" w:rsidRDefault="00C37312" w:rsidP="007F502B">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BA8025" w14:textId="77777777" w:rsidR="00C37312" w:rsidRPr="00C37312" w:rsidRDefault="00C37312" w:rsidP="007F502B">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D2E67A" w14:textId="77777777" w:rsidR="00C37312" w:rsidRPr="00C37312" w:rsidRDefault="00C37312" w:rsidP="007F502B">
            <w:pPr>
              <w:pStyle w:val="HEADERTABELLA"/>
              <w:rPr>
                <w:color w:val="002060"/>
              </w:rPr>
            </w:pPr>
            <w:r w:rsidRPr="00C37312">
              <w:rPr>
                <w:color w:val="002060"/>
              </w:rPr>
              <w:t xml:space="preserve">Data </w:t>
            </w:r>
            <w:proofErr w:type="spellStart"/>
            <w:r w:rsidRPr="00C37312">
              <w:rPr>
                <w:color w:val="002060"/>
              </w:rPr>
              <w:t>Orig</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E0CAC2" w14:textId="77777777" w:rsidR="00C37312" w:rsidRPr="00C37312" w:rsidRDefault="00C37312" w:rsidP="007F502B">
            <w:pPr>
              <w:pStyle w:val="HEADERTABELLA"/>
              <w:rPr>
                <w:color w:val="002060"/>
              </w:rPr>
            </w:pPr>
            <w:r w:rsidRPr="00C37312">
              <w:rPr>
                <w:color w:val="002060"/>
              </w:rPr>
              <w:t xml:space="preserve">Ora </w:t>
            </w:r>
            <w:proofErr w:type="spellStart"/>
            <w:r w:rsidRPr="00C37312">
              <w:rPr>
                <w:color w:val="002060"/>
              </w:rPr>
              <w:t>Var</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CF58A8" w14:textId="77777777" w:rsidR="00C37312" w:rsidRPr="00C37312" w:rsidRDefault="00C37312" w:rsidP="007F502B">
            <w:pPr>
              <w:pStyle w:val="HEADERTABELLA"/>
              <w:rPr>
                <w:color w:val="002060"/>
              </w:rPr>
            </w:pPr>
            <w:r w:rsidRPr="00C37312">
              <w:rPr>
                <w:color w:val="002060"/>
              </w:rPr>
              <w:t xml:space="preserve">Ora </w:t>
            </w:r>
            <w:proofErr w:type="spellStart"/>
            <w:r w:rsidRPr="00C37312">
              <w:rPr>
                <w:color w:val="002060"/>
              </w:rPr>
              <w:t>Orig</w:t>
            </w:r>
            <w:proofErr w:type="spellEnd"/>
            <w:r w:rsidRPr="00C3731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88F954" w14:textId="77777777" w:rsidR="00C37312" w:rsidRPr="00C37312" w:rsidRDefault="00C37312" w:rsidP="007F502B">
            <w:pPr>
              <w:pStyle w:val="HEADERTABELLA"/>
              <w:rPr>
                <w:color w:val="002060"/>
              </w:rPr>
            </w:pPr>
            <w:r w:rsidRPr="00C37312">
              <w:rPr>
                <w:color w:val="002060"/>
              </w:rPr>
              <w:t>Impianto</w:t>
            </w:r>
          </w:p>
        </w:tc>
      </w:tr>
      <w:tr w:rsidR="00C37312" w:rsidRPr="00C37312" w14:paraId="0051C6DA"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95B10E" w14:textId="77777777" w:rsidR="00C37312" w:rsidRPr="00C37312" w:rsidRDefault="00C37312" w:rsidP="007F502B">
            <w:pPr>
              <w:pStyle w:val="ROWTABELLA"/>
              <w:rPr>
                <w:color w:val="002060"/>
                <w:highlight w:val="yellow"/>
              </w:rPr>
            </w:pPr>
            <w:r>
              <w:rPr>
                <w:color w:val="002060"/>
                <w:highlight w:val="yellow"/>
              </w:rPr>
              <w:t>29/10/2019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B63EF3" w14:textId="77777777" w:rsidR="00C37312" w:rsidRPr="00C37312" w:rsidRDefault="00C37312" w:rsidP="007F502B">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9DA73" w14:textId="77777777" w:rsidR="00C37312" w:rsidRPr="00C37312" w:rsidRDefault="00C37312" w:rsidP="007F502B">
            <w:pPr>
              <w:pStyle w:val="ROWTABELLA"/>
              <w:rPr>
                <w:color w:val="002060"/>
                <w:highlight w:val="yellow"/>
              </w:rPr>
            </w:pPr>
            <w:r>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E5661" w14:textId="77777777" w:rsidR="00C37312" w:rsidRPr="00C37312" w:rsidRDefault="00C37312" w:rsidP="007F502B">
            <w:pPr>
              <w:pStyle w:val="ROWTABELLA"/>
              <w:rPr>
                <w:color w:val="002060"/>
                <w:highlight w:val="yellow"/>
              </w:rPr>
            </w:pPr>
            <w:r>
              <w:rPr>
                <w:color w:val="002060"/>
                <w:highlight w:val="yellow"/>
              </w:rPr>
              <w:t>SAN MICHELE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49098" w14:textId="77777777" w:rsidR="00C37312" w:rsidRPr="00C37312" w:rsidRDefault="00C37312" w:rsidP="007F502B">
            <w:pPr>
              <w:jc w:val="cente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CBEA65" w14:textId="77777777" w:rsidR="00C37312" w:rsidRPr="00C37312" w:rsidRDefault="00C37312" w:rsidP="007F502B">
            <w:pPr>
              <w:pStyle w:val="ROWTABELLA"/>
              <w:jc w:val="center"/>
              <w:rPr>
                <w:color w:val="002060"/>
              </w:rPr>
            </w:pPr>
            <w:r w:rsidRPr="00C3731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EBC9A2" w14:textId="77777777" w:rsidR="00C37312" w:rsidRPr="00C37312" w:rsidRDefault="00C37312" w:rsidP="007F502B">
            <w:pPr>
              <w:jc w:val="center"/>
              <w:rPr>
                <w:rFonts w:ascii="Arial" w:hAnsi="Arial" w:cs="Arial"/>
                <w:color w:val="002060"/>
                <w:sz w:val="12"/>
                <w:szCs w:val="12"/>
              </w:rPr>
            </w:pPr>
            <w:r>
              <w:rPr>
                <w:rFonts w:ascii="Arial" w:hAnsi="Arial" w:cs="Arial"/>
                <w:color w:val="002060"/>
                <w:sz w:val="12"/>
                <w:szCs w:val="12"/>
              </w:rPr>
              <w:t>21:00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31461" w14:textId="77777777" w:rsidR="00C37312" w:rsidRPr="00C37312" w:rsidRDefault="00C37312" w:rsidP="007F502B">
            <w:pPr>
              <w:pStyle w:val="ROWTABELLA"/>
              <w:rPr>
                <w:color w:val="002060"/>
              </w:rPr>
            </w:pPr>
          </w:p>
        </w:tc>
      </w:tr>
    </w:tbl>
    <w:p w14:paraId="5C46452D" w14:textId="77777777" w:rsidR="00C37312" w:rsidRDefault="00C37312" w:rsidP="00C37312">
      <w:pPr>
        <w:pStyle w:val="breakline"/>
        <w:divId w:val="527259509"/>
        <w:rPr>
          <w:color w:val="002060"/>
        </w:rPr>
      </w:pPr>
    </w:p>
    <w:p w14:paraId="0ED8C118" w14:textId="77777777" w:rsidR="00E55CE2" w:rsidRDefault="00E55CE2" w:rsidP="00C37312">
      <w:pPr>
        <w:pStyle w:val="breakline"/>
        <w:divId w:val="527259509"/>
        <w:rPr>
          <w:color w:val="002060"/>
        </w:rPr>
      </w:pPr>
    </w:p>
    <w:p w14:paraId="2C746D3E" w14:textId="77777777" w:rsidR="00E55CE2" w:rsidRPr="00C37312" w:rsidRDefault="00E55CE2" w:rsidP="00E55CE2">
      <w:pPr>
        <w:pStyle w:val="TITOLOCAMPIONATO"/>
        <w:shd w:val="clear" w:color="auto" w:fill="CCCCCC"/>
        <w:spacing w:before="80" w:after="40"/>
        <w:divId w:val="527259509"/>
        <w:rPr>
          <w:color w:val="002060"/>
        </w:rPr>
      </w:pPr>
      <w:r>
        <w:rPr>
          <w:color w:val="002060"/>
        </w:rPr>
        <w:t xml:space="preserve">COPPA </w:t>
      </w:r>
      <w:r>
        <w:rPr>
          <w:color w:val="002060"/>
        </w:rPr>
        <w:t>MARCHE UNDER 21</w:t>
      </w:r>
      <w:r>
        <w:rPr>
          <w:color w:val="002060"/>
        </w:rPr>
        <w:t xml:space="preserve"> CALCIO A5</w:t>
      </w:r>
    </w:p>
    <w:p w14:paraId="098FADDB" w14:textId="77777777" w:rsidR="00E55CE2" w:rsidRPr="00C37312" w:rsidRDefault="00E55CE2" w:rsidP="00E55CE2">
      <w:pPr>
        <w:pStyle w:val="TITOLOPRINC"/>
        <w:divId w:val="527259509"/>
        <w:rPr>
          <w:color w:val="002060"/>
        </w:rPr>
      </w:pPr>
      <w:r w:rsidRPr="00C37312">
        <w:rPr>
          <w:color w:val="002060"/>
        </w:rPr>
        <w:t>VARIAZIONI AL PROGRAMMA GARE</w:t>
      </w:r>
    </w:p>
    <w:p w14:paraId="680D653A" w14:textId="77777777" w:rsidR="00E55CE2" w:rsidRPr="00C37312" w:rsidRDefault="00E55CE2" w:rsidP="00E55CE2">
      <w:pPr>
        <w:pStyle w:val="breakline"/>
        <w:divId w:val="527259509"/>
        <w:rPr>
          <w:color w:val="002060"/>
        </w:rPr>
      </w:pPr>
    </w:p>
    <w:p w14:paraId="64F14486" w14:textId="77777777" w:rsidR="00E55CE2" w:rsidRPr="00C37312" w:rsidRDefault="00E55CE2" w:rsidP="00E55CE2">
      <w:pPr>
        <w:pStyle w:val="SOTTOTITOLOCAMPIONATO1"/>
        <w:divId w:val="527259509"/>
        <w:rPr>
          <w:color w:val="002060"/>
        </w:rPr>
      </w:pPr>
      <w:r>
        <w:rPr>
          <w:color w:val="002060"/>
        </w:rPr>
        <w:t>GIRONE Q</w:t>
      </w:r>
      <w:r>
        <w:rPr>
          <w:color w:val="002060"/>
        </w:rPr>
        <w:t>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7A610B05"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DEBC72"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02D3D" w14:textId="77777777" w:rsidR="00E55CE2" w:rsidRPr="00C37312" w:rsidRDefault="00E55CE2" w:rsidP="00D81050">
            <w:pPr>
              <w:pStyle w:val="HEADERTABELLA"/>
              <w:rPr>
                <w:color w:val="002060"/>
              </w:rPr>
            </w:pPr>
            <w:r w:rsidRPr="00C37312">
              <w:rPr>
                <w:color w:val="002060"/>
              </w:rPr>
              <w:t xml:space="preserve">N° </w:t>
            </w:r>
            <w:proofErr w:type="spellStart"/>
            <w:r w:rsidRPr="00C37312">
              <w:rPr>
                <w:color w:val="002060"/>
              </w:rPr>
              <w:t>Gior</w:t>
            </w:r>
            <w:proofErr w:type="spellEnd"/>
            <w:r w:rsidRPr="00C373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047679"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41B66E"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075D2" w14:textId="77777777" w:rsidR="00E55CE2" w:rsidRPr="00C37312" w:rsidRDefault="00E55CE2" w:rsidP="00D81050">
            <w:pPr>
              <w:pStyle w:val="HEADERTABELLA"/>
              <w:rPr>
                <w:color w:val="002060"/>
              </w:rPr>
            </w:pPr>
            <w:r w:rsidRPr="00C37312">
              <w:rPr>
                <w:color w:val="002060"/>
              </w:rPr>
              <w:t xml:space="preserve">Data </w:t>
            </w:r>
            <w:proofErr w:type="spellStart"/>
            <w:r w:rsidRPr="00C37312">
              <w:rPr>
                <w:color w:val="002060"/>
              </w:rPr>
              <w:t>Orig</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B4EDA8"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Var</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0DFCE2"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Orig</w:t>
            </w:r>
            <w:proofErr w:type="spellEnd"/>
            <w:r w:rsidRPr="00C3731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AB1C13" w14:textId="77777777" w:rsidR="00E55CE2" w:rsidRPr="00C37312" w:rsidRDefault="00E55CE2" w:rsidP="00D81050">
            <w:pPr>
              <w:pStyle w:val="HEADERTABELLA"/>
              <w:rPr>
                <w:color w:val="002060"/>
              </w:rPr>
            </w:pPr>
            <w:r w:rsidRPr="00C37312">
              <w:rPr>
                <w:color w:val="002060"/>
              </w:rPr>
              <w:t>Impianto</w:t>
            </w:r>
          </w:p>
        </w:tc>
      </w:tr>
      <w:tr w:rsidR="00E55CE2" w:rsidRPr="00C37312" w14:paraId="21A12D18"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0C469" w14:textId="77777777" w:rsidR="00E55CE2" w:rsidRPr="00C37312" w:rsidRDefault="00E55CE2" w:rsidP="00D81050">
            <w:pPr>
              <w:pStyle w:val="ROWTABELLA"/>
              <w:rPr>
                <w:color w:val="002060"/>
                <w:highlight w:val="yellow"/>
              </w:rPr>
            </w:pPr>
            <w:r>
              <w:rPr>
                <w:color w:val="002060"/>
                <w:highlight w:val="yellow"/>
              </w:rPr>
              <w:t>29/10/2019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BEB40" w14:textId="77777777" w:rsidR="00E55CE2" w:rsidRPr="00C37312" w:rsidRDefault="00E55CE2" w:rsidP="00D81050">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CE0DF" w14:textId="77777777" w:rsidR="00E55CE2" w:rsidRPr="00C37312" w:rsidRDefault="00E55CE2" w:rsidP="00D81050">
            <w:pPr>
              <w:pStyle w:val="ROWTABELLA"/>
              <w:rPr>
                <w:color w:val="002060"/>
                <w:highlight w:val="yellow"/>
              </w:rPr>
            </w:pPr>
            <w:r>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BB70F" w14:textId="77777777" w:rsidR="00E55CE2" w:rsidRPr="00C37312" w:rsidRDefault="00E55CE2" w:rsidP="00D81050">
            <w:pPr>
              <w:pStyle w:val="ROWTABELLA"/>
              <w:rPr>
                <w:color w:val="002060"/>
                <w:highlight w:val="yellow"/>
              </w:rPr>
            </w:pPr>
            <w:r>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AA9172" w14:textId="77777777" w:rsidR="00E55CE2" w:rsidRPr="00C37312" w:rsidRDefault="00E55CE2" w:rsidP="00D81050">
            <w:pPr>
              <w:jc w:val="cente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A7178" w14:textId="77777777" w:rsidR="00E55CE2" w:rsidRPr="00C37312" w:rsidRDefault="00E55CE2" w:rsidP="00D81050">
            <w:pPr>
              <w:pStyle w:val="ROWTABELLA"/>
              <w:jc w:val="center"/>
              <w:rPr>
                <w:color w:val="002060"/>
              </w:rPr>
            </w:pPr>
            <w:r>
              <w:rPr>
                <w:color w:val="002060"/>
                <w:highlight w:val="yellow"/>
              </w:rPr>
              <w:t>21:0</w:t>
            </w:r>
            <w:r w:rsidRPr="00C37312">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FE522"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20:00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60958" w14:textId="77777777" w:rsidR="00E55CE2" w:rsidRPr="00C37312" w:rsidRDefault="00E55CE2" w:rsidP="00D81050">
            <w:pPr>
              <w:pStyle w:val="ROWTABELLA"/>
              <w:rPr>
                <w:color w:val="002060"/>
              </w:rPr>
            </w:pPr>
          </w:p>
        </w:tc>
      </w:tr>
    </w:tbl>
    <w:p w14:paraId="3F4BA711" w14:textId="77777777" w:rsidR="00E55CE2" w:rsidRDefault="00E55CE2" w:rsidP="00C37312">
      <w:pPr>
        <w:pStyle w:val="breakline"/>
        <w:divId w:val="527259509"/>
        <w:rPr>
          <w:color w:val="002060"/>
        </w:rPr>
      </w:pPr>
    </w:p>
    <w:p w14:paraId="54551D9A" w14:textId="77777777" w:rsidR="00E55CE2" w:rsidRDefault="00E55CE2" w:rsidP="00C37312">
      <w:pPr>
        <w:pStyle w:val="breakline"/>
        <w:divId w:val="527259509"/>
        <w:rPr>
          <w:color w:val="002060"/>
        </w:rPr>
      </w:pPr>
    </w:p>
    <w:p w14:paraId="605D8266" w14:textId="77777777" w:rsidR="00E55CE2" w:rsidRPr="00C37312" w:rsidRDefault="00E55CE2" w:rsidP="00E55CE2">
      <w:pPr>
        <w:pStyle w:val="TITOLOCAMPIONATO"/>
        <w:shd w:val="clear" w:color="auto" w:fill="CCCCCC"/>
        <w:spacing w:before="80" w:after="40"/>
        <w:divId w:val="527259509"/>
        <w:rPr>
          <w:color w:val="002060"/>
        </w:rPr>
      </w:pPr>
      <w:r>
        <w:rPr>
          <w:color w:val="002060"/>
        </w:rPr>
        <w:lastRenderedPageBreak/>
        <w:t xml:space="preserve">COPPA MARCHE UNDER </w:t>
      </w:r>
      <w:r>
        <w:rPr>
          <w:color w:val="002060"/>
        </w:rPr>
        <w:t>17</w:t>
      </w:r>
      <w:r>
        <w:rPr>
          <w:color w:val="002060"/>
        </w:rPr>
        <w:t xml:space="preserve"> CALCIO A5</w:t>
      </w:r>
    </w:p>
    <w:p w14:paraId="7E605AA4" w14:textId="77777777" w:rsidR="00E55CE2" w:rsidRPr="00C37312" w:rsidRDefault="00E55CE2" w:rsidP="00E55CE2">
      <w:pPr>
        <w:pStyle w:val="TITOLOPRINC"/>
        <w:divId w:val="527259509"/>
        <w:rPr>
          <w:color w:val="002060"/>
        </w:rPr>
      </w:pPr>
      <w:r w:rsidRPr="00C37312">
        <w:rPr>
          <w:color w:val="002060"/>
        </w:rPr>
        <w:t>VARIAZIONI AL PROGRAMMA GARE</w:t>
      </w:r>
    </w:p>
    <w:p w14:paraId="518252BE" w14:textId="77777777" w:rsidR="00E55CE2" w:rsidRPr="00C37312" w:rsidRDefault="00E55CE2" w:rsidP="00E55CE2">
      <w:pPr>
        <w:pStyle w:val="breakline"/>
        <w:divId w:val="527259509"/>
        <w:rPr>
          <w:color w:val="002060"/>
        </w:rPr>
      </w:pPr>
    </w:p>
    <w:p w14:paraId="0FAD24F5" w14:textId="77777777" w:rsidR="00E55CE2" w:rsidRPr="00C37312" w:rsidRDefault="00E55CE2" w:rsidP="00E55CE2">
      <w:pPr>
        <w:pStyle w:val="SOTTOTITOLOCAMPIONATO1"/>
        <w:divId w:val="527259509"/>
        <w:rPr>
          <w:color w:val="002060"/>
        </w:rPr>
      </w:pPr>
      <w:r>
        <w:rPr>
          <w:color w:val="002060"/>
        </w:rPr>
        <w:t>GIRONE QF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E55CE2" w:rsidRPr="00C37312" w14:paraId="1CDFE49E"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6F8DFE" w14:textId="77777777" w:rsidR="00E55CE2" w:rsidRPr="00C37312" w:rsidRDefault="00E55CE2" w:rsidP="00D81050">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A70B96" w14:textId="77777777" w:rsidR="00E55CE2" w:rsidRPr="00C37312" w:rsidRDefault="00E55CE2" w:rsidP="00D81050">
            <w:pPr>
              <w:pStyle w:val="HEADERTABELLA"/>
              <w:rPr>
                <w:color w:val="002060"/>
              </w:rPr>
            </w:pPr>
            <w:r w:rsidRPr="00C37312">
              <w:rPr>
                <w:color w:val="002060"/>
              </w:rPr>
              <w:t xml:space="preserve">N° </w:t>
            </w:r>
            <w:proofErr w:type="spellStart"/>
            <w:r w:rsidRPr="00C37312">
              <w:rPr>
                <w:color w:val="002060"/>
              </w:rPr>
              <w:t>Gior</w:t>
            </w:r>
            <w:proofErr w:type="spellEnd"/>
            <w:r w:rsidRPr="00C373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7449D0" w14:textId="77777777" w:rsidR="00E55CE2" w:rsidRPr="00C37312" w:rsidRDefault="00E55CE2" w:rsidP="00D81050">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40B171" w14:textId="77777777" w:rsidR="00E55CE2" w:rsidRPr="00C37312" w:rsidRDefault="00E55CE2" w:rsidP="00D81050">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E3FFB6" w14:textId="77777777" w:rsidR="00E55CE2" w:rsidRPr="00C37312" w:rsidRDefault="00E55CE2" w:rsidP="00D81050">
            <w:pPr>
              <w:pStyle w:val="HEADERTABELLA"/>
              <w:rPr>
                <w:color w:val="002060"/>
              </w:rPr>
            </w:pPr>
            <w:r w:rsidRPr="00C37312">
              <w:rPr>
                <w:color w:val="002060"/>
              </w:rPr>
              <w:t xml:space="preserve">Data </w:t>
            </w:r>
            <w:proofErr w:type="spellStart"/>
            <w:r w:rsidRPr="00C37312">
              <w:rPr>
                <w:color w:val="002060"/>
              </w:rPr>
              <w:t>Orig</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D5C3C8"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Var</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4A142" w14:textId="77777777" w:rsidR="00E55CE2" w:rsidRPr="00C37312" w:rsidRDefault="00E55CE2" w:rsidP="00D81050">
            <w:pPr>
              <w:pStyle w:val="HEADERTABELLA"/>
              <w:rPr>
                <w:color w:val="002060"/>
              </w:rPr>
            </w:pPr>
            <w:r w:rsidRPr="00C37312">
              <w:rPr>
                <w:color w:val="002060"/>
              </w:rPr>
              <w:t xml:space="preserve">Ora </w:t>
            </w:r>
            <w:proofErr w:type="spellStart"/>
            <w:r w:rsidRPr="00C37312">
              <w:rPr>
                <w:color w:val="002060"/>
              </w:rPr>
              <w:t>Orig</w:t>
            </w:r>
            <w:proofErr w:type="spellEnd"/>
            <w:r w:rsidRPr="00C3731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6B0D08" w14:textId="77777777" w:rsidR="00E55CE2" w:rsidRPr="00C37312" w:rsidRDefault="00E55CE2" w:rsidP="00D81050">
            <w:pPr>
              <w:pStyle w:val="HEADERTABELLA"/>
              <w:rPr>
                <w:color w:val="002060"/>
              </w:rPr>
            </w:pPr>
            <w:r w:rsidRPr="00C37312">
              <w:rPr>
                <w:color w:val="002060"/>
              </w:rPr>
              <w:t>Impianto</w:t>
            </w:r>
          </w:p>
        </w:tc>
      </w:tr>
      <w:tr w:rsidR="00E55CE2" w:rsidRPr="00C37312" w14:paraId="369E362D" w14:textId="77777777" w:rsidTr="00E55CE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24CC6" w14:textId="77777777" w:rsidR="00E55CE2" w:rsidRPr="00C37312" w:rsidRDefault="00E55CE2" w:rsidP="00D81050">
            <w:pPr>
              <w:pStyle w:val="ROWTABELLA"/>
              <w:rPr>
                <w:color w:val="002060"/>
                <w:highlight w:val="yellow"/>
              </w:rPr>
            </w:pPr>
            <w:r>
              <w:rPr>
                <w:color w:val="002060"/>
                <w:highlight w:val="yellow"/>
              </w:rPr>
              <w:t>23</w:t>
            </w:r>
            <w:r>
              <w:rPr>
                <w:color w:val="002060"/>
                <w:highlight w:val="yellow"/>
              </w:rPr>
              <w:t>/10/2019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83DCA" w14:textId="77777777" w:rsidR="00E55CE2" w:rsidRPr="00C37312" w:rsidRDefault="00E55CE2" w:rsidP="00D81050">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763DE" w14:textId="77777777" w:rsidR="00E55CE2" w:rsidRPr="00C37312" w:rsidRDefault="00E55CE2" w:rsidP="00D81050">
            <w:pPr>
              <w:pStyle w:val="ROWTABELLA"/>
              <w:rPr>
                <w:color w:val="002060"/>
                <w:highlight w:val="yellow"/>
              </w:rPr>
            </w:pPr>
            <w:r>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F34A8" w14:textId="77777777" w:rsidR="00E55CE2" w:rsidRPr="00C37312" w:rsidRDefault="00E55CE2" w:rsidP="00D81050">
            <w:pPr>
              <w:pStyle w:val="ROWTABELLA"/>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3F85B" w14:textId="77777777" w:rsidR="00E55CE2" w:rsidRPr="00C37312" w:rsidRDefault="00E55CE2" w:rsidP="00D81050">
            <w:pPr>
              <w:jc w:val="center"/>
              <w:rPr>
                <w:rFonts w:ascii="Arial" w:hAnsi="Arial" w:cs="Arial"/>
                <w:color w:val="002060"/>
                <w:sz w:val="12"/>
                <w:szCs w:val="12"/>
              </w:rPr>
            </w:pPr>
            <w:r>
              <w:rPr>
                <w:rFonts w:ascii="Arial" w:hAnsi="Arial" w:cs="Arial"/>
                <w:color w:val="002060"/>
                <w:sz w:val="12"/>
                <w:szCs w:val="12"/>
              </w:rPr>
              <w:t>22/10/2019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BA767" w14:textId="77777777" w:rsidR="00E55CE2" w:rsidRPr="00C37312" w:rsidRDefault="00E55CE2" w:rsidP="00D81050">
            <w:pPr>
              <w:pStyle w:val="ROWTABELLA"/>
              <w:jc w:val="center"/>
              <w:rPr>
                <w:color w:val="002060"/>
              </w:rPr>
            </w:pPr>
            <w:r w:rsidRPr="00E55CE2">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20D48" w14:textId="77777777" w:rsidR="00E55CE2" w:rsidRPr="00C37312" w:rsidRDefault="00E55CE2" w:rsidP="00D81050">
            <w:pPr>
              <w:jc w:val="center"/>
              <w:rPr>
                <w:rFonts w:ascii="Arial" w:hAnsi="Arial" w:cs="Arial"/>
                <w:color w:val="002060"/>
                <w:sz w:val="12"/>
                <w:szCs w:val="12"/>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46E73" w14:textId="77777777" w:rsidR="00E55CE2" w:rsidRPr="00C37312" w:rsidRDefault="00E55CE2" w:rsidP="00D81050">
            <w:pPr>
              <w:pStyle w:val="ROWTABELLA"/>
              <w:rPr>
                <w:color w:val="002060"/>
              </w:rPr>
            </w:pPr>
          </w:p>
        </w:tc>
      </w:tr>
    </w:tbl>
    <w:p w14:paraId="6E9134B0" w14:textId="77777777" w:rsidR="00E55CE2" w:rsidRPr="00C37312" w:rsidRDefault="00E55CE2" w:rsidP="00C37312">
      <w:pPr>
        <w:pStyle w:val="breakline"/>
        <w:divId w:val="527259509"/>
        <w:rPr>
          <w:color w:val="002060"/>
        </w:rPr>
      </w:pPr>
    </w:p>
    <w:p w14:paraId="539F23B2" w14:textId="77777777" w:rsidR="00C37312" w:rsidRPr="00C37312" w:rsidRDefault="00C37312" w:rsidP="00C37312">
      <w:pPr>
        <w:pStyle w:val="TITOLOCAMPIONATO"/>
        <w:shd w:val="clear" w:color="auto" w:fill="CCCCCC"/>
        <w:spacing w:before="80" w:after="40"/>
        <w:divId w:val="527259509"/>
        <w:rPr>
          <w:color w:val="002060"/>
        </w:rPr>
      </w:pPr>
      <w:r w:rsidRPr="00C37312">
        <w:rPr>
          <w:color w:val="002060"/>
        </w:rPr>
        <w:t>COPPA MARCHE CALCIO 5 serie D</w:t>
      </w:r>
    </w:p>
    <w:p w14:paraId="1B2942E7" w14:textId="77777777" w:rsidR="00C37312" w:rsidRPr="00C37312" w:rsidRDefault="00C37312" w:rsidP="00C37312">
      <w:pPr>
        <w:pStyle w:val="TITOLOPRINC"/>
        <w:divId w:val="527259509"/>
        <w:rPr>
          <w:color w:val="002060"/>
        </w:rPr>
      </w:pPr>
      <w:r w:rsidRPr="00C37312">
        <w:rPr>
          <w:color w:val="002060"/>
        </w:rPr>
        <w:t>VARIAZIONI AL PROGRAMMA GARE</w:t>
      </w:r>
    </w:p>
    <w:p w14:paraId="18F8463A" w14:textId="77777777" w:rsidR="00C37312" w:rsidRPr="00C37312" w:rsidRDefault="00C37312" w:rsidP="00C37312">
      <w:pPr>
        <w:pStyle w:val="breakline"/>
        <w:divId w:val="527259509"/>
        <w:rPr>
          <w:color w:val="002060"/>
        </w:rPr>
      </w:pPr>
    </w:p>
    <w:p w14:paraId="07AADC4A" w14:textId="77777777" w:rsidR="00C37312" w:rsidRPr="00C37312" w:rsidRDefault="00C37312" w:rsidP="00C37312">
      <w:pPr>
        <w:pStyle w:val="SOTTOTITOLOCAMPIONATO1"/>
        <w:divId w:val="527259509"/>
        <w:rPr>
          <w:color w:val="002060"/>
        </w:rPr>
      </w:pPr>
      <w:r w:rsidRPr="00C37312">
        <w:rPr>
          <w:color w:val="002060"/>
        </w:rPr>
        <w:t>GIRONE S</w:t>
      </w:r>
      <w:r>
        <w:rPr>
          <w:color w:val="002060"/>
        </w:rPr>
        <w:t>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C37312" w:rsidRPr="00C37312" w14:paraId="302C18D8"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D1C5B8" w14:textId="77777777" w:rsidR="00C37312" w:rsidRPr="00C37312" w:rsidRDefault="00C37312" w:rsidP="007F502B">
            <w:pPr>
              <w:pStyle w:val="HEADERTABELLA"/>
              <w:rPr>
                <w:color w:val="002060"/>
              </w:rPr>
            </w:pPr>
            <w:r w:rsidRPr="00C3731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9AFE95" w14:textId="77777777" w:rsidR="00C37312" w:rsidRPr="00C37312" w:rsidRDefault="00C37312" w:rsidP="007F502B">
            <w:pPr>
              <w:pStyle w:val="HEADERTABELLA"/>
              <w:rPr>
                <w:color w:val="002060"/>
              </w:rPr>
            </w:pPr>
            <w:r w:rsidRPr="00C37312">
              <w:rPr>
                <w:color w:val="002060"/>
              </w:rPr>
              <w:t xml:space="preserve">N° </w:t>
            </w:r>
            <w:proofErr w:type="spellStart"/>
            <w:r w:rsidRPr="00C37312">
              <w:rPr>
                <w:color w:val="002060"/>
              </w:rPr>
              <w:t>Gior</w:t>
            </w:r>
            <w:proofErr w:type="spellEnd"/>
            <w:r w:rsidRPr="00C3731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2572B2" w14:textId="77777777" w:rsidR="00C37312" w:rsidRPr="00C37312" w:rsidRDefault="00C37312" w:rsidP="007F502B">
            <w:pPr>
              <w:pStyle w:val="HEADERTABELLA"/>
              <w:rPr>
                <w:color w:val="002060"/>
              </w:rPr>
            </w:pPr>
            <w:r w:rsidRPr="00C3731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DE4F7" w14:textId="77777777" w:rsidR="00C37312" w:rsidRPr="00C37312" w:rsidRDefault="00C37312" w:rsidP="007F502B">
            <w:pPr>
              <w:pStyle w:val="HEADERTABELLA"/>
              <w:rPr>
                <w:color w:val="002060"/>
              </w:rPr>
            </w:pPr>
            <w:r w:rsidRPr="00C3731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35AA73" w14:textId="77777777" w:rsidR="00C37312" w:rsidRPr="00C37312" w:rsidRDefault="00C37312" w:rsidP="007F502B">
            <w:pPr>
              <w:pStyle w:val="HEADERTABELLA"/>
              <w:rPr>
                <w:color w:val="002060"/>
              </w:rPr>
            </w:pPr>
            <w:r w:rsidRPr="00C37312">
              <w:rPr>
                <w:color w:val="002060"/>
              </w:rPr>
              <w:t xml:space="preserve">Data </w:t>
            </w:r>
            <w:proofErr w:type="spellStart"/>
            <w:r w:rsidRPr="00C37312">
              <w:rPr>
                <w:color w:val="002060"/>
              </w:rPr>
              <w:t>Orig</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D8EC00" w14:textId="77777777" w:rsidR="00C37312" w:rsidRPr="00C37312" w:rsidRDefault="00C37312" w:rsidP="007F502B">
            <w:pPr>
              <w:pStyle w:val="HEADERTABELLA"/>
              <w:rPr>
                <w:color w:val="002060"/>
              </w:rPr>
            </w:pPr>
            <w:r w:rsidRPr="00C37312">
              <w:rPr>
                <w:color w:val="002060"/>
              </w:rPr>
              <w:t xml:space="preserve">Ora </w:t>
            </w:r>
            <w:proofErr w:type="spellStart"/>
            <w:r w:rsidRPr="00C37312">
              <w:rPr>
                <w:color w:val="002060"/>
              </w:rPr>
              <w:t>Var</w:t>
            </w:r>
            <w:proofErr w:type="spellEnd"/>
            <w:r w:rsidRPr="00C3731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E276E6" w14:textId="77777777" w:rsidR="00C37312" w:rsidRPr="00C37312" w:rsidRDefault="00C37312" w:rsidP="007F502B">
            <w:pPr>
              <w:pStyle w:val="HEADERTABELLA"/>
              <w:rPr>
                <w:color w:val="002060"/>
              </w:rPr>
            </w:pPr>
            <w:r w:rsidRPr="00C37312">
              <w:rPr>
                <w:color w:val="002060"/>
              </w:rPr>
              <w:t xml:space="preserve">Ora </w:t>
            </w:r>
            <w:proofErr w:type="spellStart"/>
            <w:r w:rsidRPr="00C37312">
              <w:rPr>
                <w:color w:val="002060"/>
              </w:rPr>
              <w:t>Orig</w:t>
            </w:r>
            <w:proofErr w:type="spellEnd"/>
            <w:r w:rsidRPr="00C3731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F80030" w14:textId="77777777" w:rsidR="00C37312" w:rsidRPr="00C37312" w:rsidRDefault="00C37312" w:rsidP="007F502B">
            <w:pPr>
              <w:pStyle w:val="HEADERTABELLA"/>
              <w:rPr>
                <w:color w:val="002060"/>
              </w:rPr>
            </w:pPr>
            <w:r w:rsidRPr="00C37312">
              <w:rPr>
                <w:color w:val="002060"/>
              </w:rPr>
              <w:t>Impianto</w:t>
            </w:r>
          </w:p>
        </w:tc>
      </w:tr>
      <w:tr w:rsidR="00C37312" w:rsidRPr="00C37312" w14:paraId="2C6E2454" w14:textId="77777777" w:rsidTr="00C3731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1D410" w14:textId="77777777" w:rsidR="00C37312" w:rsidRPr="00C37312" w:rsidRDefault="00C37312" w:rsidP="007F502B">
            <w:pPr>
              <w:pStyle w:val="ROWTABELLA"/>
              <w:rPr>
                <w:color w:val="002060"/>
                <w:highlight w:val="yellow"/>
              </w:rPr>
            </w:pPr>
            <w:r w:rsidRPr="00C37312">
              <w:rPr>
                <w:color w:val="002060"/>
                <w:highlight w:val="yellow"/>
              </w:rPr>
              <w:t>21/10/2019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12920" w14:textId="77777777" w:rsidR="00C37312" w:rsidRPr="00C37312" w:rsidRDefault="00C37312" w:rsidP="007F502B">
            <w:pPr>
              <w:pStyle w:val="ROWTABELLA"/>
              <w:jc w:val="center"/>
              <w:rPr>
                <w:color w:val="002060"/>
                <w:highlight w:val="yellow"/>
              </w:rPr>
            </w:pPr>
            <w:r w:rsidRPr="00C3731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39D1F" w14:textId="77777777" w:rsidR="00C37312" w:rsidRPr="00C37312" w:rsidRDefault="00C37312" w:rsidP="007F502B">
            <w:pPr>
              <w:pStyle w:val="ROWTABELLA"/>
              <w:rPr>
                <w:color w:val="002060"/>
                <w:highlight w:val="yellow"/>
              </w:rPr>
            </w:pPr>
            <w:r w:rsidRPr="00C37312">
              <w:rPr>
                <w:color w:val="002060"/>
                <w:highlight w:val="yellow"/>
              </w:rPr>
              <w:t>VIS CONCORDIA MORROVALLE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F88B4" w14:textId="77777777" w:rsidR="00C37312" w:rsidRPr="00C37312" w:rsidRDefault="00C37312" w:rsidP="007F502B">
            <w:pPr>
              <w:pStyle w:val="ROWTABELLA"/>
              <w:rPr>
                <w:color w:val="002060"/>
                <w:highlight w:val="yellow"/>
              </w:rPr>
            </w:pPr>
            <w:r w:rsidRPr="00C3731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DC1E16" w14:textId="77777777" w:rsidR="00C37312" w:rsidRPr="00C37312" w:rsidRDefault="00C37312" w:rsidP="00C37312">
            <w:pPr>
              <w:jc w:val="center"/>
              <w:rPr>
                <w:rFonts w:ascii="Arial" w:hAnsi="Arial" w:cs="Arial"/>
                <w:color w:val="002060"/>
                <w:sz w:val="12"/>
                <w:szCs w:val="12"/>
              </w:rPr>
            </w:pPr>
            <w:r>
              <w:rPr>
                <w:rFonts w:ascii="Arial" w:hAnsi="Arial" w:cs="Arial"/>
                <w:color w:val="002060"/>
                <w:sz w:val="12"/>
                <w:szCs w:val="12"/>
              </w:rPr>
              <w:t>22/10/2019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AEA69" w14:textId="77777777" w:rsidR="00C37312" w:rsidRPr="00C37312" w:rsidRDefault="00C37312" w:rsidP="00C37312">
            <w:pPr>
              <w:pStyle w:val="ROWTABELLA"/>
              <w:jc w:val="center"/>
              <w:rPr>
                <w:color w:val="002060"/>
              </w:rPr>
            </w:pPr>
            <w:r w:rsidRPr="00C3731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FB5BC" w14:textId="77777777" w:rsidR="00C37312" w:rsidRPr="00C37312" w:rsidRDefault="00C37312" w:rsidP="00C37312">
            <w:pPr>
              <w:jc w:val="center"/>
              <w:rPr>
                <w:rFonts w:ascii="Arial" w:hAnsi="Arial" w:cs="Arial"/>
                <w:color w:val="002060"/>
                <w:sz w:val="12"/>
                <w:szCs w:val="12"/>
              </w:rPr>
            </w:pPr>
            <w:r>
              <w:rPr>
                <w:rFonts w:ascii="Arial" w:hAnsi="Arial" w:cs="Arial"/>
                <w:color w:val="002060"/>
                <w:sz w:val="12"/>
                <w:szCs w:val="12"/>
              </w:rPr>
              <w:t>22:00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B9CE1" w14:textId="77777777" w:rsidR="00C37312" w:rsidRPr="00C37312" w:rsidRDefault="00C37312" w:rsidP="007F502B">
            <w:pPr>
              <w:pStyle w:val="ROWTABELLA"/>
              <w:rPr>
                <w:color w:val="002060"/>
              </w:rPr>
            </w:pPr>
          </w:p>
        </w:tc>
      </w:tr>
    </w:tbl>
    <w:p w14:paraId="18747406" w14:textId="77777777" w:rsidR="00C37312" w:rsidRPr="00C37312" w:rsidRDefault="00C37312" w:rsidP="00C37312">
      <w:pPr>
        <w:pStyle w:val="breakline"/>
        <w:divId w:val="527259509"/>
        <w:rPr>
          <w:color w:val="002060"/>
        </w:rPr>
      </w:pPr>
    </w:p>
    <w:p w14:paraId="4693C4EC" w14:textId="77777777" w:rsidR="00C37312" w:rsidRPr="00C37312" w:rsidRDefault="00C37312" w:rsidP="00C37312">
      <w:pPr>
        <w:pStyle w:val="breakline"/>
        <w:divId w:val="527259509"/>
        <w:rPr>
          <w:color w:val="002060"/>
        </w:rPr>
      </w:pPr>
    </w:p>
    <w:p w14:paraId="2DF67B29" w14:textId="77777777" w:rsidR="0001569C" w:rsidRPr="00C37312" w:rsidRDefault="0001569C" w:rsidP="00ED18D3">
      <w:pPr>
        <w:pStyle w:val="breakline"/>
        <w:divId w:val="527259509"/>
        <w:rPr>
          <w:color w:val="002060"/>
        </w:rPr>
      </w:pPr>
    </w:p>
    <w:p w14:paraId="63DF9D2C" w14:textId="77777777" w:rsidR="008F37C8" w:rsidRPr="00123B86" w:rsidRDefault="008F37C8" w:rsidP="008F37C8">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7777777"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E0879">
        <w:rPr>
          <w:b/>
          <w:color w:val="002060"/>
          <w:u w:val="single"/>
        </w:rPr>
        <w:t>2</w:t>
      </w:r>
      <w:r w:rsidR="00EC10B9">
        <w:rPr>
          <w:b/>
          <w:color w:val="002060"/>
          <w:u w:val="single"/>
        </w:rPr>
        <w:t>8</w:t>
      </w:r>
      <w:r>
        <w:rPr>
          <w:b/>
          <w:color w:val="002060"/>
          <w:u w:val="single"/>
        </w:rPr>
        <w:t>/10/2019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77777777"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C10B9">
        <w:rPr>
          <w:b/>
          <w:color w:val="002060"/>
          <w:u w:val="single"/>
        </w:rPr>
        <w:t>1</w:t>
      </w:r>
      <w:r w:rsidR="009126BA">
        <w:rPr>
          <w:b/>
          <w:color w:val="002060"/>
          <w:u w:val="single"/>
        </w:rPr>
        <w:t>8</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lastRenderedPageBreak/>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AED33" w14:textId="77777777" w:rsidR="00454435" w:rsidRDefault="00454435">
      <w:r>
        <w:separator/>
      </w:r>
    </w:p>
  </w:endnote>
  <w:endnote w:type="continuationSeparator" w:id="0">
    <w:p w14:paraId="5ABCBFA9" w14:textId="77777777" w:rsidR="00454435" w:rsidRDefault="00454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6E4" w14:textId="77777777" w:rsidR="00E676C9" w:rsidRDefault="00E676C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E676C9" w:rsidRDefault="00E676C9">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8384" w14:textId="77777777" w:rsidR="00E676C9" w:rsidRPr="00687C6B" w:rsidRDefault="00E676C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050F0">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37312">
      <w:rPr>
        <w:rStyle w:val="Numeropagina"/>
        <w:rFonts w:ascii="Arial" w:hAnsi="Arial" w:cs="Arial"/>
        <w:color w:val="002060"/>
      </w:rPr>
      <w:t>18</w:t>
    </w:r>
  </w:p>
  <w:p w14:paraId="51693FC2" w14:textId="77777777" w:rsidR="00E676C9" w:rsidRPr="00B41648" w:rsidRDefault="00E676C9"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97697" w14:textId="77777777" w:rsidR="00454435" w:rsidRDefault="00454435">
      <w:r>
        <w:separator/>
      </w:r>
    </w:p>
  </w:footnote>
  <w:footnote w:type="continuationSeparator" w:id="0">
    <w:p w14:paraId="7DC286E3" w14:textId="77777777" w:rsidR="00454435" w:rsidRDefault="004544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C338" w14:textId="77777777" w:rsidR="00E676C9" w:rsidRDefault="00E676C9"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E676C9" w14:paraId="5C6396BE" w14:textId="77777777">
      <w:tc>
        <w:tcPr>
          <w:tcW w:w="2050" w:type="dxa"/>
        </w:tcPr>
        <w:p w14:paraId="56697B17" w14:textId="77777777" w:rsidR="00E676C9" w:rsidRDefault="00E676C9">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E676C9" w:rsidRDefault="00E676C9">
          <w:pPr>
            <w:pStyle w:val="Intestazione"/>
            <w:tabs>
              <w:tab w:val="left" w:pos="435"/>
              <w:tab w:val="right" w:pos="7588"/>
            </w:tabs>
            <w:rPr>
              <w:sz w:val="24"/>
            </w:rPr>
          </w:pPr>
        </w:p>
      </w:tc>
    </w:tr>
  </w:tbl>
  <w:p w14:paraId="739AEB3C" w14:textId="77777777" w:rsidR="00E676C9" w:rsidRDefault="00E676C9">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26BA"/>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3FE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atterepredefinitoparagrafo"/>
    <w:link w:val="Pidipagina"/>
    <w:rsid w:val="00673513"/>
    <w:rPr>
      <w:rFonts w:ascii="Verdana" w:hAnsi="Verdana"/>
    </w:r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character" w:customStyle="1" w:styleId="CorpodeltestoCarattere">
    <w:name w:val="Corpo del testo Carattere"/>
    <w:basedOn w:val="Carattere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atterepredefinitoparagrafo"/>
    <w:link w:val="Pidipagina"/>
    <w:rsid w:val="00673513"/>
    <w:rPr>
      <w:rFonts w:ascii="Verdana" w:hAnsi="Verdana"/>
    </w:r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character" w:customStyle="1" w:styleId="CorpodeltestoCarattere">
    <w:name w:val="Corpo del testo Carattere"/>
    <w:basedOn w:val="Carattere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5marche@lnd.it"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F27F2-8502-8144-878E-DECDE6541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0</TotalTime>
  <Pages>5</Pages>
  <Words>932</Words>
  <Characters>5314</Characters>
  <Application>Microsoft Macintosh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6234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2</cp:revision>
  <cp:lastPrinted>2019-10-09T09:55:00Z</cp:lastPrinted>
  <dcterms:created xsi:type="dcterms:W3CDTF">2019-10-18T12:38:00Z</dcterms:created>
  <dcterms:modified xsi:type="dcterms:W3CDTF">2019-10-18T12:38:00Z</dcterms:modified>
</cp:coreProperties>
</file>