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5CFFA9B4" w:rsidR="00AA13B6" w:rsidRPr="00EB53CB" w:rsidRDefault="00AA13B6" w:rsidP="00CA3786">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CA3786">
              <w:rPr>
                <w:rFonts w:ascii="Arial" w:hAnsi="Arial" w:cs="Arial"/>
                <w:color w:val="002060"/>
                <w:sz w:val="40"/>
                <w:szCs w:val="40"/>
              </w:rPr>
              <w:t>9</w:t>
            </w:r>
            <w:r w:rsidRPr="00EB53CB">
              <w:rPr>
                <w:rFonts w:ascii="Arial" w:hAnsi="Arial" w:cs="Arial"/>
                <w:color w:val="002060"/>
                <w:sz w:val="40"/>
                <w:szCs w:val="40"/>
              </w:rPr>
              <w:t xml:space="preserve"> del </w:t>
            </w:r>
            <w:r w:rsidR="00CA3786">
              <w:rPr>
                <w:rFonts w:ascii="Arial" w:hAnsi="Arial" w:cs="Arial"/>
                <w:color w:val="002060"/>
                <w:sz w:val="40"/>
                <w:szCs w:val="40"/>
              </w:rPr>
              <w:t>04</w:t>
            </w:r>
            <w:r w:rsidR="00CF4C7D" w:rsidRPr="00EB53CB">
              <w:rPr>
                <w:rFonts w:ascii="Arial" w:hAnsi="Arial" w:cs="Arial"/>
                <w:color w:val="002060"/>
                <w:sz w:val="40"/>
                <w:szCs w:val="40"/>
              </w:rPr>
              <w:t>/</w:t>
            </w:r>
            <w:r w:rsidR="00CA3786">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FA409D6"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CA3786">
          <w:rPr>
            <w:noProof/>
            <w:webHidden/>
            <w:color w:val="002060"/>
          </w:rPr>
          <w:t>1</w:t>
        </w:r>
        <w:r w:rsidRPr="00B04E8D">
          <w:rPr>
            <w:noProof/>
            <w:webHidden/>
            <w:color w:val="002060"/>
          </w:rPr>
          <w:fldChar w:fldCharType="end"/>
        </w:r>
      </w:hyperlink>
    </w:p>
    <w:p w14:paraId="19B270DD" w14:textId="6E84A192" w:rsidR="00B04E8D" w:rsidRPr="00B04E8D" w:rsidRDefault="004F494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CA3786">
          <w:rPr>
            <w:noProof/>
            <w:webHidden/>
            <w:color w:val="002060"/>
          </w:rPr>
          <w:t>1</w:t>
        </w:r>
        <w:r w:rsidR="00C859AB" w:rsidRPr="00B04E8D">
          <w:rPr>
            <w:noProof/>
            <w:webHidden/>
            <w:color w:val="002060"/>
          </w:rPr>
          <w:fldChar w:fldCharType="end"/>
        </w:r>
      </w:hyperlink>
    </w:p>
    <w:p w14:paraId="6DA095C4" w14:textId="60ED6E1B" w:rsidR="00B04E8D" w:rsidRPr="00B04E8D" w:rsidRDefault="004F494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CA3786">
          <w:rPr>
            <w:noProof/>
            <w:webHidden/>
            <w:color w:val="002060"/>
          </w:rPr>
          <w:t>1</w:t>
        </w:r>
        <w:r w:rsidR="00C859AB" w:rsidRPr="00B04E8D">
          <w:rPr>
            <w:noProof/>
            <w:webHidden/>
            <w:color w:val="002060"/>
          </w:rPr>
          <w:fldChar w:fldCharType="end"/>
        </w:r>
      </w:hyperlink>
    </w:p>
    <w:p w14:paraId="449E64FB" w14:textId="3830AC0A" w:rsidR="00B04E8D" w:rsidRPr="00B04E8D" w:rsidRDefault="004F494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CA3786">
          <w:rPr>
            <w:noProof/>
            <w:webHidden/>
            <w:color w:val="002060"/>
          </w:rPr>
          <w:t>1</w:t>
        </w:r>
        <w:r w:rsidR="00C859AB" w:rsidRPr="00B04E8D">
          <w:rPr>
            <w:noProof/>
            <w:webHidden/>
            <w:color w:val="002060"/>
          </w:rPr>
          <w:fldChar w:fldCharType="end"/>
        </w:r>
      </w:hyperlink>
    </w:p>
    <w:p w14:paraId="0B94D6DD" w14:textId="47B235C7" w:rsidR="00B04E8D" w:rsidRPr="00B04E8D" w:rsidRDefault="004F494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CA3786">
          <w:rPr>
            <w:noProof/>
            <w:webHidden/>
            <w:color w:val="002060"/>
          </w:rPr>
          <w:t>1</w:t>
        </w:r>
        <w:r w:rsidR="00C859AB" w:rsidRPr="00B04E8D">
          <w:rPr>
            <w:noProof/>
            <w:webHidden/>
            <w:color w:val="002060"/>
          </w:rPr>
          <w:fldChar w:fldCharType="end"/>
        </w:r>
      </w:hyperlink>
    </w:p>
    <w:p w14:paraId="6803A26A" w14:textId="56AB4AF1" w:rsidR="00B04E8D" w:rsidRDefault="004F494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CA3786">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bookmarkStart w:id="3" w:name="_GoBack"/>
      <w:bookmarkEnd w:id="3"/>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6B87B78C"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71DAA8EB" w14:textId="00B3A60D" w:rsidR="00B01770" w:rsidRPr="001502A9" w:rsidRDefault="00B01770" w:rsidP="00B01770">
      <w:pPr>
        <w:pStyle w:val="breakline"/>
        <w:divId w:val="527259509"/>
        <w:rPr>
          <w:color w:val="002060"/>
        </w:rPr>
      </w:pPr>
    </w:p>
    <w:p w14:paraId="5C7A37D8" w14:textId="77777777" w:rsidR="00CA3786" w:rsidRPr="00822BF9" w:rsidRDefault="00CA3786" w:rsidP="00CA3786">
      <w:pPr>
        <w:pStyle w:val="TITOLOCAMPIONATO"/>
        <w:shd w:val="clear" w:color="auto" w:fill="CCCCCC"/>
        <w:spacing w:before="80" w:after="40"/>
        <w:divId w:val="527259509"/>
        <w:rPr>
          <w:color w:val="002060"/>
        </w:rPr>
      </w:pPr>
      <w:r w:rsidRPr="00822BF9">
        <w:rPr>
          <w:color w:val="002060"/>
        </w:rPr>
        <w:t xml:space="preserve">COPPA </w:t>
      </w:r>
      <w:r>
        <w:rPr>
          <w:color w:val="002060"/>
        </w:rPr>
        <w:t>ITALIA CALCIO A 5</w:t>
      </w:r>
    </w:p>
    <w:p w14:paraId="57BD4C08" w14:textId="77777777" w:rsidR="00CA3786" w:rsidRPr="00822BF9" w:rsidRDefault="00CA3786" w:rsidP="00CA3786">
      <w:pPr>
        <w:pStyle w:val="TITOLOPRINC"/>
        <w:divId w:val="527259509"/>
        <w:rPr>
          <w:color w:val="002060"/>
        </w:rPr>
      </w:pPr>
      <w:r w:rsidRPr="00822BF9">
        <w:rPr>
          <w:color w:val="002060"/>
        </w:rPr>
        <w:t>VARIAZIONI AL PROGRAMMA GARE</w:t>
      </w:r>
    </w:p>
    <w:p w14:paraId="141AC4B2" w14:textId="77777777" w:rsidR="00CA3786" w:rsidRPr="00822BF9" w:rsidRDefault="00CA3786" w:rsidP="00CA3786">
      <w:pPr>
        <w:pStyle w:val="breakline"/>
        <w:divId w:val="527259509"/>
        <w:rPr>
          <w:color w:val="002060"/>
        </w:rPr>
      </w:pPr>
    </w:p>
    <w:p w14:paraId="61F8A8D1" w14:textId="77777777" w:rsidR="00CA3786" w:rsidRPr="00822BF9" w:rsidRDefault="00CA3786" w:rsidP="00CA3786">
      <w:pPr>
        <w:pStyle w:val="breakline"/>
        <w:divId w:val="527259509"/>
        <w:rPr>
          <w:color w:val="002060"/>
        </w:rPr>
      </w:pPr>
    </w:p>
    <w:p w14:paraId="1B71570F" w14:textId="77777777" w:rsidR="00CA3786" w:rsidRPr="00822BF9" w:rsidRDefault="00CA3786" w:rsidP="00CA3786">
      <w:pPr>
        <w:pStyle w:val="SOTTOTITOLOCAMPIONATO1"/>
        <w:divId w:val="527259509"/>
        <w:rPr>
          <w:color w:val="002060"/>
        </w:rPr>
      </w:pPr>
      <w:r w:rsidRPr="00822BF9">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A3786" w:rsidRPr="00822BF9" w14:paraId="783E7F7F" w14:textId="77777777" w:rsidTr="00CA3786">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259AF6" w14:textId="77777777" w:rsidR="00CA3786" w:rsidRPr="00822BF9" w:rsidRDefault="00CA3786" w:rsidP="0093679E">
            <w:pPr>
              <w:pStyle w:val="HEADERTABELLA"/>
              <w:rPr>
                <w:color w:val="002060"/>
              </w:rPr>
            </w:pPr>
            <w:r w:rsidRPr="00822BF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B6B844" w14:textId="77777777" w:rsidR="00CA3786" w:rsidRPr="00822BF9" w:rsidRDefault="00CA3786" w:rsidP="0093679E">
            <w:pPr>
              <w:pStyle w:val="HEADERTABELLA"/>
              <w:rPr>
                <w:color w:val="002060"/>
              </w:rPr>
            </w:pPr>
            <w:r w:rsidRPr="00822BF9">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7EDEF" w14:textId="77777777" w:rsidR="00CA3786" w:rsidRPr="00822BF9" w:rsidRDefault="00CA3786" w:rsidP="0093679E">
            <w:pPr>
              <w:pStyle w:val="HEADERTABELLA"/>
              <w:rPr>
                <w:color w:val="002060"/>
              </w:rPr>
            </w:pPr>
            <w:r w:rsidRPr="00822BF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FFAC82" w14:textId="77777777" w:rsidR="00CA3786" w:rsidRPr="00822BF9" w:rsidRDefault="00CA3786" w:rsidP="0093679E">
            <w:pPr>
              <w:pStyle w:val="HEADERTABELLA"/>
              <w:rPr>
                <w:color w:val="002060"/>
              </w:rPr>
            </w:pPr>
            <w:r w:rsidRPr="00822BF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89EA65" w14:textId="77777777" w:rsidR="00CA3786" w:rsidRPr="00822BF9" w:rsidRDefault="00CA3786" w:rsidP="0093679E">
            <w:pPr>
              <w:pStyle w:val="HEADERTABELLA"/>
              <w:rPr>
                <w:color w:val="002060"/>
              </w:rPr>
            </w:pPr>
            <w:r w:rsidRPr="00822BF9">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1DF36" w14:textId="77777777" w:rsidR="00CA3786" w:rsidRPr="00822BF9" w:rsidRDefault="00CA3786" w:rsidP="0093679E">
            <w:pPr>
              <w:pStyle w:val="HEADERTABELLA"/>
              <w:rPr>
                <w:color w:val="002060"/>
              </w:rPr>
            </w:pPr>
            <w:r w:rsidRPr="00822BF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0CEF22" w14:textId="77777777" w:rsidR="00CA3786" w:rsidRPr="00822BF9" w:rsidRDefault="00CA3786" w:rsidP="0093679E">
            <w:pPr>
              <w:pStyle w:val="HEADERTABELLA"/>
              <w:rPr>
                <w:color w:val="002060"/>
              </w:rPr>
            </w:pPr>
            <w:r w:rsidRPr="00822BF9">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3EE75C" w14:textId="77777777" w:rsidR="00CA3786" w:rsidRPr="00822BF9" w:rsidRDefault="00CA3786" w:rsidP="0093679E">
            <w:pPr>
              <w:pStyle w:val="HEADERTABELLA"/>
              <w:rPr>
                <w:color w:val="002060"/>
              </w:rPr>
            </w:pPr>
            <w:r w:rsidRPr="00822BF9">
              <w:rPr>
                <w:color w:val="002060"/>
              </w:rPr>
              <w:t>Impianto</w:t>
            </w:r>
          </w:p>
        </w:tc>
      </w:tr>
      <w:tr w:rsidR="00CA3786" w:rsidRPr="00822BF9" w14:paraId="7CC6870F" w14:textId="77777777" w:rsidTr="00CA3786">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E2B7E" w14:textId="77777777" w:rsidR="00CA3786" w:rsidRPr="00822BF9" w:rsidRDefault="00CA3786" w:rsidP="0093679E">
            <w:pPr>
              <w:pStyle w:val="ROWTABELLA"/>
              <w:jc w:val="center"/>
              <w:rPr>
                <w:color w:val="002060"/>
                <w:highlight w:val="yellow"/>
              </w:rPr>
            </w:pPr>
            <w:r>
              <w:rPr>
                <w:color w:val="002060"/>
                <w:highlight w:val="yellow"/>
              </w:rPr>
              <w:t>18/11/2019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73A19" w14:textId="77777777" w:rsidR="00CA3786" w:rsidRPr="00822BF9" w:rsidRDefault="00CA3786" w:rsidP="0093679E">
            <w:pPr>
              <w:pStyle w:val="ROWTABELLA"/>
              <w:jc w:val="center"/>
              <w:rPr>
                <w:color w:val="002060"/>
                <w:highlight w:val="yellow"/>
              </w:rPr>
            </w:pPr>
            <w:r w:rsidRPr="00822BF9">
              <w:rPr>
                <w:color w:val="002060"/>
                <w:highlight w:val="yellow"/>
              </w:rPr>
              <w:t>1</w:t>
            </w:r>
            <w:r>
              <w:rPr>
                <w:color w:val="002060"/>
                <w:highlight w:val="yellow"/>
              </w:rPr>
              <w:t xml:space="preserve">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C82D5" w14:textId="77777777" w:rsidR="00CA3786" w:rsidRPr="00822BF9" w:rsidRDefault="00CA3786" w:rsidP="0093679E">
            <w:pPr>
              <w:pStyle w:val="ROWTABELLA"/>
              <w:rPr>
                <w:color w:val="002060"/>
                <w:highlight w:val="yellow"/>
              </w:rPr>
            </w:pPr>
            <w:r>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41698" w14:textId="77777777" w:rsidR="00CA3786" w:rsidRPr="00822BF9" w:rsidRDefault="00CA3786" w:rsidP="0093679E">
            <w:pPr>
              <w:pStyle w:val="ROWTABELLA"/>
              <w:rPr>
                <w:color w:val="002060"/>
                <w:highlight w:val="yellow"/>
              </w:rPr>
            </w:pPr>
            <w:r>
              <w:rPr>
                <w:color w:val="002060"/>
                <w:highlight w:val="yellow"/>
              </w:rPr>
              <w:t>MONTESICURO TRE COLLI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3B0AB" w14:textId="77777777" w:rsidR="00CA3786" w:rsidRPr="00822BF9" w:rsidRDefault="00CA3786" w:rsidP="0093679E">
            <w:pPr>
              <w:jc w:val="center"/>
              <w:rPr>
                <w:rFonts w:ascii="Arial" w:hAnsi="Arial" w:cs="Arial"/>
                <w:color w:val="002060"/>
                <w:sz w:val="12"/>
                <w:szCs w:val="12"/>
              </w:rPr>
            </w:pPr>
            <w:r>
              <w:rPr>
                <w:rFonts w:ascii="Arial" w:hAnsi="Arial" w:cs="Arial"/>
                <w:color w:val="002060"/>
                <w:sz w:val="12"/>
                <w:szCs w:val="12"/>
              </w:rPr>
              <w:t>20/11/2019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D55E1" w14:textId="77777777" w:rsidR="00CA3786" w:rsidRPr="00822BF9" w:rsidRDefault="00CA3786" w:rsidP="0093679E">
            <w:pPr>
              <w:pStyle w:val="ROWTABELLA"/>
              <w:jc w:val="center"/>
              <w:rPr>
                <w:color w:val="002060"/>
              </w:rPr>
            </w:pPr>
            <w:r>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476B2" w14:textId="77777777" w:rsidR="00CA3786" w:rsidRPr="00822BF9" w:rsidRDefault="00CA3786" w:rsidP="0093679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A8252" w14:textId="77777777" w:rsidR="00CA3786" w:rsidRPr="00822BF9" w:rsidRDefault="00CA3786" w:rsidP="0093679E">
            <w:pPr>
              <w:pStyle w:val="ROWTABELLA"/>
              <w:rPr>
                <w:color w:val="002060"/>
              </w:rPr>
            </w:pPr>
          </w:p>
        </w:tc>
      </w:tr>
    </w:tbl>
    <w:p w14:paraId="673853A4" w14:textId="77777777" w:rsidR="00CA3786" w:rsidRPr="00822BF9" w:rsidRDefault="00CA3786" w:rsidP="00CA3786">
      <w:pPr>
        <w:pStyle w:val="breakline"/>
        <w:divId w:val="527259509"/>
        <w:rPr>
          <w:color w:val="002060"/>
        </w:rPr>
      </w:pPr>
    </w:p>
    <w:p w14:paraId="76EDAAE5" w14:textId="77777777" w:rsidR="00CA3786" w:rsidRPr="00822BF9" w:rsidRDefault="00CA3786" w:rsidP="00CA3786">
      <w:pPr>
        <w:pStyle w:val="breakline"/>
        <w:divId w:val="527259509"/>
        <w:rPr>
          <w:color w:val="002060"/>
        </w:rPr>
      </w:pPr>
    </w:p>
    <w:p w14:paraId="16C1F7BF" w14:textId="77777777" w:rsidR="00CA3786" w:rsidRPr="00822BF9" w:rsidRDefault="00CA3786" w:rsidP="00CA3786">
      <w:pPr>
        <w:pStyle w:val="TITOLOCAMPIONATO"/>
        <w:shd w:val="clear" w:color="auto" w:fill="CCCCCC"/>
        <w:spacing w:before="80" w:after="40"/>
        <w:divId w:val="527259509"/>
        <w:rPr>
          <w:color w:val="002060"/>
        </w:rPr>
      </w:pPr>
      <w:r w:rsidRPr="00822BF9">
        <w:rPr>
          <w:color w:val="002060"/>
        </w:rPr>
        <w:t>COPPA MARCHE CALCIO 5 serie D</w:t>
      </w:r>
    </w:p>
    <w:p w14:paraId="2A4A2B3C" w14:textId="77777777" w:rsidR="00CA3786" w:rsidRPr="00822BF9" w:rsidRDefault="00CA3786" w:rsidP="00CA3786">
      <w:pPr>
        <w:pStyle w:val="TITOLOPRINC"/>
        <w:divId w:val="527259509"/>
        <w:rPr>
          <w:color w:val="002060"/>
        </w:rPr>
      </w:pPr>
      <w:r w:rsidRPr="00822BF9">
        <w:rPr>
          <w:color w:val="002060"/>
        </w:rPr>
        <w:t>VARIAZIONI AL PROGRAMMA GARE</w:t>
      </w:r>
    </w:p>
    <w:p w14:paraId="7A697642" w14:textId="77777777" w:rsidR="00CA3786" w:rsidRPr="00822BF9" w:rsidRDefault="00CA3786" w:rsidP="00CA3786">
      <w:pPr>
        <w:pStyle w:val="breakline"/>
        <w:divId w:val="527259509"/>
        <w:rPr>
          <w:color w:val="002060"/>
        </w:rPr>
      </w:pPr>
    </w:p>
    <w:p w14:paraId="3AEABD89" w14:textId="77777777" w:rsidR="00CA3786" w:rsidRPr="00822BF9" w:rsidRDefault="00CA3786" w:rsidP="00CA3786">
      <w:pPr>
        <w:pStyle w:val="breakline"/>
        <w:divId w:val="527259509"/>
        <w:rPr>
          <w:color w:val="002060"/>
        </w:rPr>
      </w:pPr>
    </w:p>
    <w:p w14:paraId="5A75F87A" w14:textId="77777777" w:rsidR="00CA3786" w:rsidRPr="00822BF9" w:rsidRDefault="00CA3786" w:rsidP="00CA3786">
      <w:pPr>
        <w:pStyle w:val="SOTTOTITOLOCAMPIONATO1"/>
        <w:divId w:val="527259509"/>
        <w:rPr>
          <w:color w:val="002060"/>
        </w:rPr>
      </w:pPr>
      <w:r w:rsidRPr="00822BF9">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A3786" w:rsidRPr="00822BF9" w14:paraId="2E5BE828" w14:textId="77777777" w:rsidTr="00CA3786">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A33A3" w14:textId="77777777" w:rsidR="00CA3786" w:rsidRPr="00822BF9" w:rsidRDefault="00CA3786" w:rsidP="0093679E">
            <w:pPr>
              <w:pStyle w:val="HEADERTABELLA"/>
              <w:rPr>
                <w:color w:val="002060"/>
              </w:rPr>
            </w:pPr>
            <w:r w:rsidRPr="00822BF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BF3D2" w14:textId="77777777" w:rsidR="00CA3786" w:rsidRPr="00822BF9" w:rsidRDefault="00CA3786" w:rsidP="0093679E">
            <w:pPr>
              <w:pStyle w:val="HEADERTABELLA"/>
              <w:rPr>
                <w:color w:val="002060"/>
              </w:rPr>
            </w:pPr>
            <w:r w:rsidRPr="00822BF9">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357FA7" w14:textId="77777777" w:rsidR="00CA3786" w:rsidRPr="00822BF9" w:rsidRDefault="00CA3786" w:rsidP="0093679E">
            <w:pPr>
              <w:pStyle w:val="HEADERTABELLA"/>
              <w:rPr>
                <w:color w:val="002060"/>
              </w:rPr>
            </w:pPr>
            <w:r w:rsidRPr="00822BF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6F04A1" w14:textId="77777777" w:rsidR="00CA3786" w:rsidRPr="00822BF9" w:rsidRDefault="00CA3786" w:rsidP="0093679E">
            <w:pPr>
              <w:pStyle w:val="HEADERTABELLA"/>
              <w:rPr>
                <w:color w:val="002060"/>
              </w:rPr>
            </w:pPr>
            <w:r w:rsidRPr="00822BF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1181F6" w14:textId="77777777" w:rsidR="00CA3786" w:rsidRPr="00822BF9" w:rsidRDefault="00CA3786" w:rsidP="0093679E">
            <w:pPr>
              <w:pStyle w:val="HEADERTABELLA"/>
              <w:rPr>
                <w:color w:val="002060"/>
              </w:rPr>
            </w:pPr>
            <w:r w:rsidRPr="00822BF9">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37C61" w14:textId="77777777" w:rsidR="00CA3786" w:rsidRPr="00822BF9" w:rsidRDefault="00CA3786" w:rsidP="0093679E">
            <w:pPr>
              <w:pStyle w:val="HEADERTABELLA"/>
              <w:rPr>
                <w:color w:val="002060"/>
              </w:rPr>
            </w:pPr>
            <w:r w:rsidRPr="00822BF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7700E" w14:textId="77777777" w:rsidR="00CA3786" w:rsidRPr="00822BF9" w:rsidRDefault="00CA3786" w:rsidP="0093679E">
            <w:pPr>
              <w:pStyle w:val="HEADERTABELLA"/>
              <w:rPr>
                <w:color w:val="002060"/>
              </w:rPr>
            </w:pPr>
            <w:r w:rsidRPr="00822BF9">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28242" w14:textId="77777777" w:rsidR="00CA3786" w:rsidRPr="00822BF9" w:rsidRDefault="00CA3786" w:rsidP="0093679E">
            <w:pPr>
              <w:pStyle w:val="HEADERTABELLA"/>
              <w:rPr>
                <w:color w:val="002060"/>
              </w:rPr>
            </w:pPr>
            <w:r w:rsidRPr="00822BF9">
              <w:rPr>
                <w:color w:val="002060"/>
              </w:rPr>
              <w:t>Impianto</w:t>
            </w:r>
          </w:p>
        </w:tc>
      </w:tr>
      <w:tr w:rsidR="00CA3786" w:rsidRPr="00822BF9" w14:paraId="3EB52D1B" w14:textId="77777777" w:rsidTr="00CA3786">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19A1" w14:textId="77777777" w:rsidR="00CA3786" w:rsidRPr="00822BF9" w:rsidRDefault="00CA3786" w:rsidP="0093679E">
            <w:pPr>
              <w:pStyle w:val="ROWTABELLA"/>
              <w:rPr>
                <w:color w:val="002060"/>
                <w:highlight w:val="yellow"/>
              </w:rPr>
            </w:pPr>
            <w:r w:rsidRPr="00822BF9">
              <w:rPr>
                <w:color w:val="002060"/>
                <w:highlight w:val="yellow"/>
              </w:rPr>
              <w:t>05/11/2019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1F9D3" w14:textId="77777777" w:rsidR="00CA3786" w:rsidRPr="00822BF9" w:rsidRDefault="00CA3786" w:rsidP="0093679E">
            <w:pPr>
              <w:pStyle w:val="ROWTABELLA"/>
              <w:jc w:val="center"/>
              <w:rPr>
                <w:color w:val="002060"/>
                <w:highlight w:val="yellow"/>
              </w:rPr>
            </w:pPr>
            <w:r w:rsidRPr="00822BF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9E04D" w14:textId="77777777" w:rsidR="00CA3786" w:rsidRPr="00822BF9" w:rsidRDefault="00CA3786" w:rsidP="0093679E">
            <w:pPr>
              <w:pStyle w:val="ROWTABELLA"/>
              <w:rPr>
                <w:color w:val="002060"/>
                <w:highlight w:val="yellow"/>
              </w:rPr>
            </w:pPr>
            <w:r w:rsidRPr="00822BF9">
              <w:rPr>
                <w:color w:val="002060"/>
                <w:highlight w:val="yellow"/>
              </w:rPr>
              <w:t>FUTSAL CAMPIGLIONE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EE336" w14:textId="77777777" w:rsidR="00CA3786" w:rsidRPr="00822BF9" w:rsidRDefault="00CA3786" w:rsidP="0093679E">
            <w:pPr>
              <w:pStyle w:val="ROWTABELLA"/>
              <w:rPr>
                <w:color w:val="002060"/>
                <w:highlight w:val="yellow"/>
              </w:rPr>
            </w:pPr>
            <w:r w:rsidRPr="00822BF9">
              <w:rPr>
                <w:color w:val="002060"/>
                <w:highlight w:val="yellow"/>
              </w:rPr>
              <w:t>ROCCAFLUVIONE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F3E33" w14:textId="77777777" w:rsidR="00CA3786" w:rsidRPr="00822BF9" w:rsidRDefault="00CA3786" w:rsidP="0093679E">
            <w:pPr>
              <w:jc w:val="center"/>
              <w:rPr>
                <w:rFonts w:ascii="Arial" w:hAnsi="Arial" w:cs="Arial"/>
                <w:color w:val="002060"/>
                <w:sz w:val="12"/>
                <w:szCs w:val="12"/>
              </w:rPr>
            </w:pPr>
            <w:r w:rsidRPr="00822BF9">
              <w:rPr>
                <w:rFonts w:ascii="Arial" w:hAnsi="Arial" w:cs="Arial"/>
                <w:color w:val="002060"/>
                <w:sz w:val="12"/>
                <w:szCs w:val="12"/>
              </w:rPr>
              <w:t>04/11/2019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1EB1E" w14:textId="77777777" w:rsidR="00CA3786" w:rsidRPr="00822BF9" w:rsidRDefault="00CA3786" w:rsidP="0093679E">
            <w:pPr>
              <w:pStyle w:val="ROWTABELLA"/>
              <w:jc w:val="center"/>
              <w:rPr>
                <w:color w:val="002060"/>
              </w:rPr>
            </w:pPr>
            <w:r w:rsidRPr="00822BF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5A766" w14:textId="77777777" w:rsidR="00CA3786" w:rsidRPr="00822BF9" w:rsidRDefault="00CA3786" w:rsidP="0093679E">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3FB86" w14:textId="77777777" w:rsidR="00CA3786" w:rsidRPr="00822BF9" w:rsidRDefault="00CA3786" w:rsidP="0093679E">
            <w:pPr>
              <w:pStyle w:val="ROWTABELLA"/>
              <w:rPr>
                <w:color w:val="002060"/>
              </w:rPr>
            </w:pPr>
          </w:p>
        </w:tc>
      </w:tr>
    </w:tbl>
    <w:p w14:paraId="47902E17" w14:textId="77777777" w:rsidR="00CA3786" w:rsidRPr="00822BF9" w:rsidRDefault="00CA3786" w:rsidP="00CA3786">
      <w:pPr>
        <w:pStyle w:val="breakline"/>
        <w:divId w:val="527259509"/>
        <w:rPr>
          <w:color w:val="002060"/>
        </w:rPr>
      </w:pPr>
    </w:p>
    <w:p w14:paraId="0144F490" w14:textId="77777777" w:rsidR="00CA3786" w:rsidRPr="00822BF9" w:rsidRDefault="00CA3786" w:rsidP="00CA3786">
      <w:pPr>
        <w:pStyle w:val="breakline"/>
        <w:divId w:val="527259509"/>
        <w:rPr>
          <w:color w:val="002060"/>
        </w:rPr>
      </w:pPr>
    </w:p>
    <w:p w14:paraId="4D66E15F" w14:textId="77777777" w:rsidR="00CA3786" w:rsidRPr="00822BF9" w:rsidRDefault="00CA3786" w:rsidP="00CA3786">
      <w:pPr>
        <w:pStyle w:val="TITOLOCAMPIONATO"/>
        <w:shd w:val="clear" w:color="auto" w:fill="CCCCCC"/>
        <w:spacing w:before="80" w:after="40"/>
        <w:divId w:val="527259509"/>
        <w:rPr>
          <w:color w:val="002060"/>
        </w:rPr>
      </w:pPr>
      <w:r w:rsidRPr="00822BF9">
        <w:rPr>
          <w:color w:val="002060"/>
        </w:rPr>
        <w:t xml:space="preserve">COPPA MARCHE </w:t>
      </w:r>
      <w:r>
        <w:rPr>
          <w:color w:val="002060"/>
        </w:rPr>
        <w:t>UNDER 17</w:t>
      </w:r>
      <w:r w:rsidRPr="00822BF9">
        <w:rPr>
          <w:color w:val="002060"/>
        </w:rPr>
        <w:t xml:space="preserve"> CALCIO A5</w:t>
      </w:r>
    </w:p>
    <w:p w14:paraId="7EE0E807" w14:textId="77777777" w:rsidR="00CA3786" w:rsidRPr="00822BF9" w:rsidRDefault="00CA3786" w:rsidP="00CA3786">
      <w:pPr>
        <w:pStyle w:val="TITOLOPRINC"/>
        <w:divId w:val="527259509"/>
        <w:rPr>
          <w:color w:val="002060"/>
        </w:rPr>
      </w:pPr>
      <w:r w:rsidRPr="00822BF9">
        <w:rPr>
          <w:color w:val="002060"/>
        </w:rPr>
        <w:lastRenderedPageBreak/>
        <w:t>VARIAZIONI AL PROGRAMMA GARE</w:t>
      </w:r>
    </w:p>
    <w:p w14:paraId="15325D24" w14:textId="77777777" w:rsidR="00CA3786" w:rsidRPr="00822BF9" w:rsidRDefault="00CA3786" w:rsidP="00CA3786">
      <w:pPr>
        <w:pStyle w:val="breakline"/>
        <w:divId w:val="527259509"/>
        <w:rPr>
          <w:color w:val="002060"/>
        </w:rPr>
      </w:pPr>
    </w:p>
    <w:p w14:paraId="482BE6A6" w14:textId="77777777" w:rsidR="00CA3786" w:rsidRPr="00822BF9" w:rsidRDefault="00CA3786" w:rsidP="00CA3786">
      <w:pPr>
        <w:pStyle w:val="SOTTOTITOLOCAMPIONATO1"/>
        <w:divId w:val="527259509"/>
        <w:rPr>
          <w:color w:val="002060"/>
        </w:rPr>
      </w:pPr>
      <w:r w:rsidRPr="00822BF9">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A3786" w:rsidRPr="00822BF9" w14:paraId="5CA1C27D" w14:textId="77777777" w:rsidTr="00CA378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C4D76" w14:textId="77777777" w:rsidR="00CA3786" w:rsidRPr="00822BF9" w:rsidRDefault="00CA3786" w:rsidP="0093679E">
            <w:pPr>
              <w:pStyle w:val="HEADERTABELLA"/>
              <w:rPr>
                <w:color w:val="002060"/>
              </w:rPr>
            </w:pPr>
            <w:r w:rsidRPr="00822BF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749BEE" w14:textId="77777777" w:rsidR="00CA3786" w:rsidRPr="00822BF9" w:rsidRDefault="00CA3786" w:rsidP="0093679E">
            <w:pPr>
              <w:pStyle w:val="HEADERTABELLA"/>
              <w:rPr>
                <w:color w:val="002060"/>
              </w:rPr>
            </w:pPr>
            <w:r w:rsidRPr="00822BF9">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8EE129" w14:textId="77777777" w:rsidR="00CA3786" w:rsidRPr="00822BF9" w:rsidRDefault="00CA3786" w:rsidP="0093679E">
            <w:pPr>
              <w:pStyle w:val="HEADERTABELLA"/>
              <w:rPr>
                <w:color w:val="002060"/>
              </w:rPr>
            </w:pPr>
            <w:r w:rsidRPr="00822BF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60CAB8" w14:textId="77777777" w:rsidR="00CA3786" w:rsidRPr="00822BF9" w:rsidRDefault="00CA3786" w:rsidP="0093679E">
            <w:pPr>
              <w:pStyle w:val="HEADERTABELLA"/>
              <w:rPr>
                <w:color w:val="002060"/>
              </w:rPr>
            </w:pPr>
            <w:r w:rsidRPr="00822BF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4DD32D" w14:textId="77777777" w:rsidR="00CA3786" w:rsidRPr="00822BF9" w:rsidRDefault="00CA3786" w:rsidP="0093679E">
            <w:pPr>
              <w:pStyle w:val="HEADERTABELLA"/>
              <w:rPr>
                <w:color w:val="002060"/>
              </w:rPr>
            </w:pPr>
            <w:r w:rsidRPr="00822BF9">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AB597C" w14:textId="77777777" w:rsidR="00CA3786" w:rsidRPr="00822BF9" w:rsidRDefault="00CA3786" w:rsidP="0093679E">
            <w:pPr>
              <w:pStyle w:val="HEADERTABELLA"/>
              <w:rPr>
                <w:color w:val="002060"/>
              </w:rPr>
            </w:pPr>
            <w:r w:rsidRPr="00822BF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4D8DE" w14:textId="77777777" w:rsidR="00CA3786" w:rsidRPr="00822BF9" w:rsidRDefault="00CA3786" w:rsidP="0093679E">
            <w:pPr>
              <w:pStyle w:val="HEADERTABELLA"/>
              <w:rPr>
                <w:color w:val="002060"/>
              </w:rPr>
            </w:pPr>
            <w:r w:rsidRPr="00822BF9">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088EC" w14:textId="77777777" w:rsidR="00CA3786" w:rsidRPr="00822BF9" w:rsidRDefault="00CA3786" w:rsidP="0093679E">
            <w:pPr>
              <w:pStyle w:val="HEADERTABELLA"/>
              <w:rPr>
                <w:color w:val="002060"/>
              </w:rPr>
            </w:pPr>
            <w:r w:rsidRPr="00822BF9">
              <w:rPr>
                <w:color w:val="002060"/>
              </w:rPr>
              <w:t>Impianto</w:t>
            </w:r>
          </w:p>
        </w:tc>
      </w:tr>
      <w:tr w:rsidR="00CA3786" w:rsidRPr="00822BF9" w14:paraId="02D0A2CC" w14:textId="77777777" w:rsidTr="00CA378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F1FE2" w14:textId="77777777" w:rsidR="00CA3786" w:rsidRPr="00822BF9" w:rsidRDefault="00CA3786" w:rsidP="0093679E">
            <w:pPr>
              <w:pStyle w:val="ROWTABELLA"/>
              <w:rPr>
                <w:color w:val="002060"/>
                <w:highlight w:val="yellow"/>
              </w:rPr>
            </w:pPr>
            <w:r w:rsidRPr="00822BF9">
              <w:rPr>
                <w:color w:val="002060"/>
                <w:highlight w:val="yellow"/>
              </w:rPr>
              <w:t>13/11/2019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6FF37" w14:textId="77777777" w:rsidR="00CA3786" w:rsidRPr="00822BF9" w:rsidRDefault="00CA3786" w:rsidP="0093679E">
            <w:pPr>
              <w:pStyle w:val="ROWTABELLA"/>
              <w:jc w:val="center"/>
              <w:rPr>
                <w:color w:val="002060"/>
                <w:highlight w:val="yellow"/>
              </w:rPr>
            </w:pPr>
            <w:r w:rsidRPr="00822BF9">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999DA" w14:textId="77777777" w:rsidR="00CA3786" w:rsidRPr="00822BF9" w:rsidRDefault="00CA3786" w:rsidP="0093679E">
            <w:pPr>
              <w:pStyle w:val="ROWTABELLA"/>
              <w:rPr>
                <w:color w:val="002060"/>
                <w:highlight w:val="yellow"/>
              </w:rPr>
            </w:pPr>
            <w:r w:rsidRPr="00822BF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014DD" w14:textId="77777777" w:rsidR="00CA3786" w:rsidRPr="00822BF9" w:rsidRDefault="00CA3786" w:rsidP="0093679E">
            <w:pPr>
              <w:pStyle w:val="ROWTABELLA"/>
              <w:rPr>
                <w:color w:val="002060"/>
                <w:highlight w:val="yellow"/>
              </w:rPr>
            </w:pPr>
            <w:r w:rsidRPr="00822BF9">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D45DD" w14:textId="77777777" w:rsidR="00CA3786" w:rsidRPr="00822BF9" w:rsidRDefault="00CA3786" w:rsidP="0093679E">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E187B" w14:textId="77777777" w:rsidR="00CA3786" w:rsidRPr="00822BF9" w:rsidRDefault="00CA3786" w:rsidP="0093679E">
            <w:pPr>
              <w:pStyle w:val="ROWTABELLA"/>
              <w:jc w:val="center"/>
              <w:rPr>
                <w:color w:val="002060"/>
              </w:rPr>
            </w:pPr>
            <w:r w:rsidRPr="00822BF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E27C9" w14:textId="77777777" w:rsidR="00CA3786" w:rsidRPr="00822BF9" w:rsidRDefault="00CA3786" w:rsidP="0093679E">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92295" w14:textId="77777777" w:rsidR="00CA3786" w:rsidRPr="00822BF9" w:rsidRDefault="00CA3786" w:rsidP="0093679E">
            <w:pPr>
              <w:pStyle w:val="ROWTABELLA"/>
              <w:rPr>
                <w:color w:val="002060"/>
                <w:highlight w:val="yellow"/>
              </w:rPr>
            </w:pPr>
            <w:r w:rsidRPr="00822BF9">
              <w:rPr>
                <w:color w:val="002060"/>
                <w:highlight w:val="yellow"/>
              </w:rPr>
              <w:t>CAMPO DI C5 ENTRO PAL OLIMPIA MONTEPORZIO VIA RISORGIMENTO 16</w:t>
            </w:r>
          </w:p>
        </w:tc>
      </w:tr>
    </w:tbl>
    <w:p w14:paraId="1902188B" w14:textId="77777777" w:rsidR="00CA3786" w:rsidRPr="00822BF9" w:rsidRDefault="00CA3786" w:rsidP="00CA3786">
      <w:pPr>
        <w:pStyle w:val="breakline"/>
        <w:divId w:val="527259509"/>
        <w:rPr>
          <w:color w:val="002060"/>
        </w:rPr>
      </w:pPr>
    </w:p>
    <w:p w14:paraId="00745B54" w14:textId="77777777" w:rsidR="00CA3786" w:rsidRPr="00822BF9" w:rsidRDefault="00CA3786" w:rsidP="00CA3786">
      <w:pPr>
        <w:pStyle w:val="breakline"/>
        <w:divId w:val="527259509"/>
        <w:rPr>
          <w:color w:val="002060"/>
        </w:rPr>
      </w:pPr>
    </w:p>
    <w:p w14:paraId="24B2A274" w14:textId="77777777" w:rsidR="009117AF" w:rsidRPr="00573F97" w:rsidRDefault="009117AF" w:rsidP="009117AF">
      <w:pPr>
        <w:pStyle w:val="breakline"/>
        <w:divId w:val="527259509"/>
        <w:rPr>
          <w:color w:val="002060"/>
        </w:rPr>
      </w:pPr>
    </w:p>
    <w:p w14:paraId="740F1382" w14:textId="77777777" w:rsidR="009117AF" w:rsidRPr="00573F97" w:rsidRDefault="009117AF" w:rsidP="009117AF">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6CC66AC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EA0EF6">
        <w:rPr>
          <w:b/>
          <w:color w:val="002060"/>
          <w:u w:val="single"/>
        </w:rPr>
        <w:t>1</w:t>
      </w:r>
      <w:r w:rsidR="00CA3786">
        <w:rPr>
          <w:b/>
          <w:color w:val="002060"/>
          <w:u w:val="single"/>
        </w:rPr>
        <w:t>8</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ADD611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CA3786">
        <w:rPr>
          <w:b/>
          <w:color w:val="002060"/>
          <w:u w:val="single"/>
        </w:rPr>
        <w:t>04</w:t>
      </w:r>
      <w:r w:rsidR="00D76665">
        <w:rPr>
          <w:b/>
          <w:color w:val="002060"/>
          <w:u w:val="single"/>
        </w:rPr>
        <w:t>/</w:t>
      </w:r>
      <w:r w:rsidR="00CA3786">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318A7" w14:textId="77777777" w:rsidR="004F4940" w:rsidRDefault="004F4940">
      <w:r>
        <w:separator/>
      </w:r>
    </w:p>
  </w:endnote>
  <w:endnote w:type="continuationSeparator" w:id="0">
    <w:p w14:paraId="55520250" w14:textId="77777777" w:rsidR="004F4940" w:rsidRDefault="004F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2DC786B7"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A3786">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A3786">
      <w:rPr>
        <w:rStyle w:val="Numeropagina"/>
        <w:rFonts w:ascii="Arial" w:hAnsi="Arial" w:cs="Arial"/>
        <w:color w:val="002060"/>
      </w:rPr>
      <w:t>29</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EAFB6" w14:textId="77777777" w:rsidR="004F4940" w:rsidRDefault="004F4940">
      <w:r>
        <w:separator/>
      </w:r>
    </w:p>
  </w:footnote>
  <w:footnote w:type="continuationSeparator" w:id="0">
    <w:p w14:paraId="49EF38E2" w14:textId="77777777" w:rsidR="004F4940" w:rsidRDefault="004F4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4940"/>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786"/>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7BDF9B40-2FA6-4D88-97B9-AA0B746C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18FC3-666B-426A-B77A-93329077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611</Words>
  <Characters>3483</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4086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2</cp:revision>
  <cp:lastPrinted>2019-10-21T11:00:00Z</cp:lastPrinted>
  <dcterms:created xsi:type="dcterms:W3CDTF">2019-11-04T10:13:00Z</dcterms:created>
  <dcterms:modified xsi:type="dcterms:W3CDTF">2019-11-04T10:13:00Z</dcterms:modified>
</cp:coreProperties>
</file>