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3978C923"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30</w:t>
            </w:r>
            <w:r w:rsidRPr="00EB53CB">
              <w:rPr>
                <w:rFonts w:ascii="Arial" w:hAnsi="Arial" w:cs="Arial"/>
                <w:color w:val="002060"/>
                <w:sz w:val="40"/>
                <w:szCs w:val="40"/>
              </w:rPr>
              <w:t xml:space="preserve"> del </w:t>
            </w:r>
            <w:r w:rsidR="00853255">
              <w:rPr>
                <w:rFonts w:ascii="Arial" w:hAnsi="Arial" w:cs="Arial"/>
                <w:color w:val="002060"/>
                <w:sz w:val="40"/>
                <w:szCs w:val="40"/>
              </w:rPr>
              <w:t>06</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7C485145"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D26D68">
          <w:rPr>
            <w:noProof/>
            <w:webHidden/>
            <w:color w:val="002060"/>
          </w:rPr>
          <w:t>1</w:t>
        </w:r>
        <w:r w:rsidRPr="00B04E8D">
          <w:rPr>
            <w:noProof/>
            <w:webHidden/>
            <w:color w:val="002060"/>
          </w:rPr>
          <w:fldChar w:fldCharType="end"/>
        </w:r>
      </w:hyperlink>
    </w:p>
    <w:p w14:paraId="19B270DD" w14:textId="5E836C65" w:rsidR="00B04E8D" w:rsidRPr="00B04E8D" w:rsidRDefault="00CA3DD7">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D26D68">
          <w:rPr>
            <w:noProof/>
            <w:webHidden/>
            <w:color w:val="002060"/>
          </w:rPr>
          <w:t>1</w:t>
        </w:r>
        <w:r w:rsidR="00C859AB" w:rsidRPr="00B04E8D">
          <w:rPr>
            <w:noProof/>
            <w:webHidden/>
            <w:color w:val="002060"/>
          </w:rPr>
          <w:fldChar w:fldCharType="end"/>
        </w:r>
      </w:hyperlink>
    </w:p>
    <w:p w14:paraId="6DA095C4" w14:textId="03D64891" w:rsidR="00B04E8D" w:rsidRPr="00B04E8D" w:rsidRDefault="00CA3DD7">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D26D68">
          <w:rPr>
            <w:noProof/>
            <w:webHidden/>
            <w:color w:val="002060"/>
          </w:rPr>
          <w:t>1</w:t>
        </w:r>
        <w:r w:rsidR="00C859AB" w:rsidRPr="00B04E8D">
          <w:rPr>
            <w:noProof/>
            <w:webHidden/>
            <w:color w:val="002060"/>
          </w:rPr>
          <w:fldChar w:fldCharType="end"/>
        </w:r>
      </w:hyperlink>
    </w:p>
    <w:p w14:paraId="449E64FB" w14:textId="2707ED51" w:rsidR="00B04E8D" w:rsidRPr="00B04E8D" w:rsidRDefault="00CA3DD7">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D26D68">
          <w:rPr>
            <w:noProof/>
            <w:webHidden/>
            <w:color w:val="002060"/>
          </w:rPr>
          <w:t>1</w:t>
        </w:r>
        <w:r w:rsidR="00C859AB" w:rsidRPr="00B04E8D">
          <w:rPr>
            <w:noProof/>
            <w:webHidden/>
            <w:color w:val="002060"/>
          </w:rPr>
          <w:fldChar w:fldCharType="end"/>
        </w:r>
      </w:hyperlink>
    </w:p>
    <w:p w14:paraId="0B94D6DD" w14:textId="61BF0359" w:rsidR="00B04E8D" w:rsidRPr="00B04E8D" w:rsidRDefault="00CA3DD7">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D26D68">
          <w:rPr>
            <w:noProof/>
            <w:webHidden/>
            <w:color w:val="002060"/>
          </w:rPr>
          <w:t>1</w:t>
        </w:r>
        <w:r w:rsidR="00C859AB" w:rsidRPr="00B04E8D">
          <w:rPr>
            <w:noProof/>
            <w:webHidden/>
            <w:color w:val="002060"/>
          </w:rPr>
          <w:fldChar w:fldCharType="end"/>
        </w:r>
      </w:hyperlink>
    </w:p>
    <w:p w14:paraId="6803A26A" w14:textId="61142255" w:rsidR="00B04E8D" w:rsidRDefault="00CA3DD7">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D26D68">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bookmarkStart w:id="1" w:name="_GoBack"/>
      <w:bookmarkEnd w:id="1"/>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6B87B78C" w:rsidR="00674AFA" w:rsidRPr="00674AFA" w:rsidRDefault="00674AFA"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71DAA8EB" w14:textId="00B3A60D" w:rsidR="00B01770" w:rsidRPr="001502A9" w:rsidRDefault="00B01770" w:rsidP="00B01770">
      <w:pPr>
        <w:pStyle w:val="breakline"/>
        <w:divId w:val="527259509"/>
        <w:rPr>
          <w:color w:val="002060"/>
        </w:rPr>
      </w:pPr>
    </w:p>
    <w:p w14:paraId="7F22B299"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CALCIO A CINQUE SERIE C1</w:t>
      </w:r>
    </w:p>
    <w:p w14:paraId="712A9F80" w14:textId="77777777" w:rsidR="00EC16FE" w:rsidRPr="004B2460" w:rsidRDefault="00EC16FE" w:rsidP="00EC16FE">
      <w:pPr>
        <w:pStyle w:val="TITOLOPRINC"/>
        <w:divId w:val="527259509"/>
        <w:rPr>
          <w:color w:val="002060"/>
        </w:rPr>
      </w:pPr>
      <w:r w:rsidRPr="004B2460">
        <w:rPr>
          <w:color w:val="002060"/>
        </w:rPr>
        <w:t>RISULTATI</w:t>
      </w:r>
    </w:p>
    <w:p w14:paraId="0B35ECC3" w14:textId="77777777" w:rsidR="00EC16FE" w:rsidRPr="004B2460" w:rsidRDefault="00EC16FE" w:rsidP="00EC16FE">
      <w:pPr>
        <w:pStyle w:val="breakline"/>
        <w:divId w:val="527259509"/>
        <w:rPr>
          <w:color w:val="002060"/>
        </w:rPr>
      </w:pPr>
    </w:p>
    <w:p w14:paraId="2EC8A0AD" w14:textId="77777777" w:rsidR="00EC16FE" w:rsidRPr="004B2460" w:rsidRDefault="00EC16FE" w:rsidP="00EC16FE">
      <w:pPr>
        <w:pStyle w:val="SOTTOTITOLOCAMPIONATO1"/>
        <w:divId w:val="527259509"/>
        <w:rPr>
          <w:color w:val="002060"/>
        </w:rPr>
      </w:pPr>
      <w:r w:rsidRPr="004B2460">
        <w:rPr>
          <w:color w:val="002060"/>
        </w:rPr>
        <w:t>RISULTATI UFFICIALI GARE DEL 01/11/2019</w:t>
      </w:r>
    </w:p>
    <w:p w14:paraId="61C8CA4A"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6F05509F"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C16FE" w:rsidRPr="004B2460" w14:paraId="163F7E12"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34688057"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F2D880" w14:textId="77777777" w:rsidR="00EC16FE" w:rsidRPr="004B2460" w:rsidRDefault="00EC16FE" w:rsidP="00323E8F">
                  <w:pPr>
                    <w:pStyle w:val="HEADERTABELLA"/>
                    <w:rPr>
                      <w:color w:val="002060"/>
                    </w:rPr>
                  </w:pPr>
                  <w:r w:rsidRPr="004B2460">
                    <w:rPr>
                      <w:color w:val="002060"/>
                    </w:rPr>
                    <w:t>GIRONE A - 7 Giornata - A</w:t>
                  </w:r>
                </w:p>
              </w:tc>
            </w:tr>
            <w:tr w:rsidR="00EC16FE" w:rsidRPr="004B2460" w14:paraId="727CA98B"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8105B47" w14:textId="77777777" w:rsidR="00EC16FE" w:rsidRPr="004B2460" w:rsidRDefault="00EC16FE" w:rsidP="00323E8F">
                  <w:pPr>
                    <w:pStyle w:val="ROWTABELLA"/>
                    <w:rPr>
                      <w:color w:val="002060"/>
                    </w:rPr>
                  </w:pPr>
                  <w:r w:rsidRPr="004B2460">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8A8C2F" w14:textId="77777777" w:rsidR="00EC16FE" w:rsidRPr="004B2460" w:rsidRDefault="00EC16FE" w:rsidP="00323E8F">
                  <w:pPr>
                    <w:pStyle w:val="ROWTABELLA"/>
                    <w:rPr>
                      <w:color w:val="002060"/>
                    </w:rPr>
                  </w:pPr>
                  <w:r w:rsidRPr="004B2460">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30B54C" w14:textId="77777777" w:rsidR="00EC16FE" w:rsidRPr="004B2460" w:rsidRDefault="00EC16FE" w:rsidP="00323E8F">
                  <w:pPr>
                    <w:pStyle w:val="ROWTABELLA"/>
                    <w:jc w:val="center"/>
                    <w:rPr>
                      <w:color w:val="002060"/>
                    </w:rPr>
                  </w:pPr>
                  <w:r w:rsidRPr="004B2460">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A816B9" w14:textId="77777777" w:rsidR="00EC16FE" w:rsidRPr="004B2460" w:rsidRDefault="00EC16FE" w:rsidP="00323E8F">
                  <w:pPr>
                    <w:pStyle w:val="ROWTABELLA"/>
                    <w:jc w:val="center"/>
                    <w:rPr>
                      <w:color w:val="002060"/>
                    </w:rPr>
                  </w:pPr>
                  <w:r w:rsidRPr="004B2460">
                    <w:rPr>
                      <w:color w:val="002060"/>
                    </w:rPr>
                    <w:t> </w:t>
                  </w:r>
                </w:p>
              </w:tc>
            </w:tr>
            <w:tr w:rsidR="00EC16FE" w:rsidRPr="004B2460" w14:paraId="7546DF2F"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38140BE" w14:textId="77777777" w:rsidR="00EC16FE" w:rsidRPr="004B2460" w:rsidRDefault="00EC16FE" w:rsidP="00323E8F">
                  <w:pPr>
                    <w:pStyle w:val="ROWTABELLA"/>
                    <w:rPr>
                      <w:color w:val="002060"/>
                    </w:rPr>
                  </w:pPr>
                  <w:r w:rsidRPr="004B2460">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09D8D9F" w14:textId="77777777" w:rsidR="00EC16FE" w:rsidRPr="004B2460" w:rsidRDefault="00EC16FE" w:rsidP="00323E8F">
                  <w:pPr>
                    <w:pStyle w:val="ROWTABELLA"/>
                    <w:rPr>
                      <w:color w:val="002060"/>
                    </w:rPr>
                  </w:pPr>
                  <w:r w:rsidRPr="004B2460">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4EC303" w14:textId="77777777" w:rsidR="00EC16FE" w:rsidRPr="004B2460" w:rsidRDefault="00EC16FE" w:rsidP="00323E8F">
                  <w:pPr>
                    <w:pStyle w:val="ROWTABELLA"/>
                    <w:jc w:val="center"/>
                    <w:rPr>
                      <w:color w:val="002060"/>
                    </w:rPr>
                  </w:pPr>
                  <w:r w:rsidRPr="004B2460">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9C110C" w14:textId="77777777" w:rsidR="00EC16FE" w:rsidRPr="004B2460" w:rsidRDefault="00EC16FE" w:rsidP="00323E8F">
                  <w:pPr>
                    <w:pStyle w:val="ROWTABELLA"/>
                    <w:jc w:val="center"/>
                    <w:rPr>
                      <w:color w:val="002060"/>
                    </w:rPr>
                  </w:pPr>
                  <w:r w:rsidRPr="004B2460">
                    <w:rPr>
                      <w:color w:val="002060"/>
                    </w:rPr>
                    <w:t> </w:t>
                  </w:r>
                </w:p>
              </w:tc>
            </w:tr>
            <w:tr w:rsidR="00EC16FE" w:rsidRPr="004B2460" w14:paraId="393360BB"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AED0882" w14:textId="77777777" w:rsidR="00EC16FE" w:rsidRPr="004B2460" w:rsidRDefault="00EC16FE" w:rsidP="00323E8F">
                  <w:pPr>
                    <w:pStyle w:val="ROWTABELLA"/>
                    <w:rPr>
                      <w:color w:val="002060"/>
                    </w:rPr>
                  </w:pPr>
                  <w:r w:rsidRPr="004B246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6C3593" w14:textId="77777777" w:rsidR="00EC16FE" w:rsidRPr="004B2460" w:rsidRDefault="00EC16FE" w:rsidP="00323E8F">
                  <w:pPr>
                    <w:pStyle w:val="ROWTABELLA"/>
                    <w:rPr>
                      <w:color w:val="002060"/>
                    </w:rPr>
                  </w:pPr>
                  <w:r w:rsidRPr="004B2460">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5013C7" w14:textId="77777777" w:rsidR="00EC16FE" w:rsidRPr="004B2460" w:rsidRDefault="00EC16FE" w:rsidP="00323E8F">
                  <w:pPr>
                    <w:pStyle w:val="ROWTABELLA"/>
                    <w:jc w:val="center"/>
                    <w:rPr>
                      <w:color w:val="002060"/>
                    </w:rPr>
                  </w:pPr>
                  <w:r w:rsidRPr="004B246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13AF28" w14:textId="77777777" w:rsidR="00EC16FE" w:rsidRPr="004B2460" w:rsidRDefault="00EC16FE" w:rsidP="00323E8F">
                  <w:pPr>
                    <w:pStyle w:val="ROWTABELLA"/>
                    <w:jc w:val="center"/>
                    <w:rPr>
                      <w:color w:val="002060"/>
                    </w:rPr>
                  </w:pPr>
                  <w:r w:rsidRPr="004B2460">
                    <w:rPr>
                      <w:color w:val="002060"/>
                    </w:rPr>
                    <w:t> </w:t>
                  </w:r>
                </w:p>
              </w:tc>
            </w:tr>
            <w:tr w:rsidR="00EC16FE" w:rsidRPr="004B2460" w14:paraId="091B4212"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12BF8D" w14:textId="77777777" w:rsidR="00EC16FE" w:rsidRPr="004B2460" w:rsidRDefault="00EC16FE" w:rsidP="00323E8F">
                  <w:pPr>
                    <w:pStyle w:val="ROWTABELLA"/>
                    <w:rPr>
                      <w:color w:val="002060"/>
                    </w:rPr>
                  </w:pPr>
                  <w:r w:rsidRPr="004B2460">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4B40FE" w14:textId="77777777" w:rsidR="00EC16FE" w:rsidRPr="004B2460" w:rsidRDefault="00EC16FE" w:rsidP="00323E8F">
                  <w:pPr>
                    <w:pStyle w:val="ROWTABELLA"/>
                    <w:rPr>
                      <w:color w:val="002060"/>
                    </w:rPr>
                  </w:pPr>
                  <w:r w:rsidRPr="004B246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F090FAA" w14:textId="77777777" w:rsidR="00EC16FE" w:rsidRPr="004B2460" w:rsidRDefault="00EC16FE" w:rsidP="00323E8F">
                  <w:pPr>
                    <w:pStyle w:val="ROWTABELLA"/>
                    <w:jc w:val="center"/>
                    <w:rPr>
                      <w:color w:val="002060"/>
                    </w:rPr>
                  </w:pPr>
                  <w:r w:rsidRPr="004B2460">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AAD0DB" w14:textId="77777777" w:rsidR="00EC16FE" w:rsidRPr="004B2460" w:rsidRDefault="00EC16FE" w:rsidP="00323E8F">
                  <w:pPr>
                    <w:pStyle w:val="ROWTABELLA"/>
                    <w:jc w:val="center"/>
                    <w:rPr>
                      <w:color w:val="002060"/>
                    </w:rPr>
                  </w:pPr>
                  <w:r w:rsidRPr="004B2460">
                    <w:rPr>
                      <w:color w:val="002060"/>
                    </w:rPr>
                    <w:t> </w:t>
                  </w:r>
                </w:p>
              </w:tc>
            </w:tr>
            <w:tr w:rsidR="00EC16FE" w:rsidRPr="004B2460" w14:paraId="189EF0E4"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5C25E37" w14:textId="77777777" w:rsidR="00EC16FE" w:rsidRPr="004B2460" w:rsidRDefault="00EC16FE" w:rsidP="00323E8F">
                  <w:pPr>
                    <w:pStyle w:val="ROWTABELLA"/>
                    <w:rPr>
                      <w:color w:val="002060"/>
                    </w:rPr>
                  </w:pPr>
                  <w:r w:rsidRPr="004B2460">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A54E3B" w14:textId="77777777" w:rsidR="00EC16FE" w:rsidRPr="004B2460" w:rsidRDefault="00EC16FE" w:rsidP="00323E8F">
                  <w:pPr>
                    <w:pStyle w:val="ROWTABELLA"/>
                    <w:rPr>
                      <w:color w:val="002060"/>
                    </w:rPr>
                  </w:pPr>
                  <w:r w:rsidRPr="004B2460">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CB6F6CA" w14:textId="77777777" w:rsidR="00EC16FE" w:rsidRPr="004B2460" w:rsidRDefault="00EC16FE" w:rsidP="00323E8F">
                  <w:pPr>
                    <w:pStyle w:val="ROWTABELLA"/>
                    <w:jc w:val="center"/>
                    <w:rPr>
                      <w:color w:val="002060"/>
                    </w:rPr>
                  </w:pPr>
                  <w:r w:rsidRPr="004B246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26768F" w14:textId="77777777" w:rsidR="00EC16FE" w:rsidRPr="004B2460" w:rsidRDefault="00EC16FE" w:rsidP="00323E8F">
                  <w:pPr>
                    <w:pStyle w:val="ROWTABELLA"/>
                    <w:jc w:val="center"/>
                    <w:rPr>
                      <w:color w:val="002060"/>
                    </w:rPr>
                  </w:pPr>
                  <w:r w:rsidRPr="004B2460">
                    <w:rPr>
                      <w:color w:val="002060"/>
                    </w:rPr>
                    <w:t> </w:t>
                  </w:r>
                </w:p>
              </w:tc>
            </w:tr>
            <w:tr w:rsidR="00EC16FE" w:rsidRPr="004B2460" w14:paraId="4C3DF350"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48C235D" w14:textId="77777777" w:rsidR="00EC16FE" w:rsidRPr="004B2460" w:rsidRDefault="00EC16FE" w:rsidP="00323E8F">
                  <w:pPr>
                    <w:pStyle w:val="ROWTABELLA"/>
                    <w:rPr>
                      <w:color w:val="002060"/>
                    </w:rPr>
                  </w:pPr>
                  <w:r w:rsidRPr="004B246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356AAC" w14:textId="77777777" w:rsidR="00EC16FE" w:rsidRPr="004B2460" w:rsidRDefault="00EC16FE" w:rsidP="00323E8F">
                  <w:pPr>
                    <w:pStyle w:val="ROWTABELLA"/>
                    <w:rPr>
                      <w:color w:val="002060"/>
                    </w:rPr>
                  </w:pPr>
                  <w:r w:rsidRPr="004B2460">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4A11B1" w14:textId="77777777" w:rsidR="00EC16FE" w:rsidRPr="004B2460" w:rsidRDefault="00EC16FE" w:rsidP="00323E8F">
                  <w:pPr>
                    <w:pStyle w:val="ROWTABELLA"/>
                    <w:jc w:val="center"/>
                    <w:rPr>
                      <w:color w:val="002060"/>
                    </w:rPr>
                  </w:pPr>
                  <w:r w:rsidRPr="004B2460">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957889" w14:textId="77777777" w:rsidR="00EC16FE" w:rsidRPr="004B2460" w:rsidRDefault="00EC16FE" w:rsidP="00323E8F">
                  <w:pPr>
                    <w:pStyle w:val="ROWTABELLA"/>
                    <w:jc w:val="center"/>
                    <w:rPr>
                      <w:color w:val="002060"/>
                    </w:rPr>
                  </w:pPr>
                  <w:r w:rsidRPr="004B2460">
                    <w:rPr>
                      <w:color w:val="002060"/>
                    </w:rPr>
                    <w:t> </w:t>
                  </w:r>
                </w:p>
              </w:tc>
            </w:tr>
            <w:tr w:rsidR="00EC16FE" w:rsidRPr="004B2460" w14:paraId="66CB102D"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AC3234" w14:textId="77777777" w:rsidR="00EC16FE" w:rsidRPr="004B2460" w:rsidRDefault="00EC16FE" w:rsidP="00323E8F">
                  <w:pPr>
                    <w:pStyle w:val="ROWTABELLA"/>
                    <w:rPr>
                      <w:color w:val="002060"/>
                    </w:rPr>
                  </w:pPr>
                  <w:r w:rsidRPr="004B246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0EF58C" w14:textId="77777777" w:rsidR="00EC16FE" w:rsidRPr="004B2460" w:rsidRDefault="00EC16FE" w:rsidP="00323E8F">
                  <w:pPr>
                    <w:pStyle w:val="ROWTABELLA"/>
                    <w:rPr>
                      <w:color w:val="002060"/>
                    </w:rPr>
                  </w:pPr>
                  <w:r w:rsidRPr="004B2460">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EEAAB1" w14:textId="77777777" w:rsidR="00EC16FE" w:rsidRPr="004B2460" w:rsidRDefault="00EC16FE" w:rsidP="00323E8F">
                  <w:pPr>
                    <w:pStyle w:val="ROWTABELLA"/>
                    <w:jc w:val="center"/>
                    <w:rPr>
                      <w:color w:val="002060"/>
                    </w:rPr>
                  </w:pPr>
                  <w:r w:rsidRPr="004B2460">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170FEF" w14:textId="77777777" w:rsidR="00EC16FE" w:rsidRPr="004B2460" w:rsidRDefault="00EC16FE" w:rsidP="00323E8F">
                  <w:pPr>
                    <w:pStyle w:val="ROWTABELLA"/>
                    <w:jc w:val="center"/>
                    <w:rPr>
                      <w:color w:val="002060"/>
                    </w:rPr>
                  </w:pPr>
                  <w:r w:rsidRPr="004B2460">
                    <w:rPr>
                      <w:color w:val="002060"/>
                    </w:rPr>
                    <w:t> </w:t>
                  </w:r>
                </w:p>
              </w:tc>
            </w:tr>
            <w:tr w:rsidR="00EC16FE" w:rsidRPr="004B2460" w14:paraId="6A88E507"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17386BB6" w14:textId="77777777" w:rsidR="00EC16FE" w:rsidRPr="004B2460" w:rsidRDefault="00EC16FE" w:rsidP="00323E8F">
                  <w:pPr>
                    <w:pStyle w:val="ROWTABELLA"/>
                    <w:rPr>
                      <w:color w:val="002060"/>
                    </w:rPr>
                  </w:pPr>
                  <w:r w:rsidRPr="004B2460">
                    <w:rPr>
                      <w:color w:val="002060"/>
                    </w:rPr>
                    <w:t>(1) - disputata il 02/11/2019</w:t>
                  </w:r>
                </w:p>
              </w:tc>
            </w:tr>
          </w:tbl>
          <w:p w14:paraId="20C73B6D" w14:textId="77777777" w:rsidR="00EC16FE" w:rsidRPr="004B2460" w:rsidRDefault="00EC16FE" w:rsidP="00323E8F">
            <w:pPr>
              <w:rPr>
                <w:color w:val="002060"/>
              </w:rPr>
            </w:pPr>
          </w:p>
        </w:tc>
      </w:tr>
    </w:tbl>
    <w:p w14:paraId="1CD4383B" w14:textId="77777777" w:rsidR="00EC16FE" w:rsidRPr="004B2460" w:rsidRDefault="00EC16FE" w:rsidP="00EC16FE">
      <w:pPr>
        <w:pStyle w:val="breakline"/>
        <w:divId w:val="527259509"/>
        <w:rPr>
          <w:color w:val="002060"/>
        </w:rPr>
      </w:pPr>
    </w:p>
    <w:p w14:paraId="147DF20C" w14:textId="77777777" w:rsidR="00EC16FE" w:rsidRPr="004B2460" w:rsidRDefault="00EC16FE" w:rsidP="00EC16FE">
      <w:pPr>
        <w:pStyle w:val="breakline"/>
        <w:divId w:val="527259509"/>
        <w:rPr>
          <w:color w:val="002060"/>
        </w:rPr>
      </w:pPr>
    </w:p>
    <w:p w14:paraId="3EBB7C31" w14:textId="77777777" w:rsidR="00EC16FE" w:rsidRPr="004B2460" w:rsidRDefault="00EC16FE" w:rsidP="00EC16FE">
      <w:pPr>
        <w:pStyle w:val="TITOLOPRINC"/>
        <w:divId w:val="527259509"/>
        <w:rPr>
          <w:color w:val="002060"/>
        </w:rPr>
      </w:pPr>
      <w:r w:rsidRPr="004B2460">
        <w:rPr>
          <w:color w:val="002060"/>
        </w:rPr>
        <w:t>GIUDICE SPORTIVO</w:t>
      </w:r>
    </w:p>
    <w:p w14:paraId="399848BB"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222AFB1D" w14:textId="77777777" w:rsidR="00EC16FE" w:rsidRPr="004B2460" w:rsidRDefault="00EC16FE" w:rsidP="00EC16FE">
      <w:pPr>
        <w:pStyle w:val="titolo10"/>
        <w:divId w:val="527259509"/>
        <w:rPr>
          <w:color w:val="002060"/>
        </w:rPr>
      </w:pPr>
      <w:r w:rsidRPr="004B2460">
        <w:rPr>
          <w:color w:val="002060"/>
        </w:rPr>
        <w:t xml:space="preserve">GARE DEL 1/11/2019 </w:t>
      </w:r>
    </w:p>
    <w:p w14:paraId="65F03E75"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4C98EDD0"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21E82034" w14:textId="77777777" w:rsidR="00EC16FE" w:rsidRPr="004B2460" w:rsidRDefault="00EC16FE" w:rsidP="00EC16FE">
      <w:pPr>
        <w:pStyle w:val="titolo3"/>
        <w:divId w:val="527259509"/>
        <w:rPr>
          <w:color w:val="002060"/>
        </w:rPr>
      </w:pPr>
      <w:r w:rsidRPr="004B2460">
        <w:rPr>
          <w:color w:val="002060"/>
        </w:rPr>
        <w:t xml:space="preserve">A CARICO DI SOCIETA' </w:t>
      </w:r>
    </w:p>
    <w:p w14:paraId="612823FC" w14:textId="77777777" w:rsidR="00EC16FE" w:rsidRPr="004B2460" w:rsidRDefault="00EC16FE" w:rsidP="00EC16FE">
      <w:pPr>
        <w:pStyle w:val="titolo20"/>
        <w:divId w:val="527259509"/>
        <w:rPr>
          <w:color w:val="002060"/>
        </w:rPr>
      </w:pPr>
      <w:r w:rsidRPr="004B2460">
        <w:rPr>
          <w:color w:val="002060"/>
        </w:rPr>
        <w:t xml:space="preserve">AMMENDA </w:t>
      </w:r>
    </w:p>
    <w:p w14:paraId="5BF9641F"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lastRenderedPageBreak/>
        <w:t xml:space="preserve">Euro 160,00 MONTESICURO TRE COLLI </w:t>
      </w:r>
      <w:r w:rsidRPr="004B2460">
        <w:rPr>
          <w:color w:val="002060"/>
        </w:rPr>
        <w:br/>
        <w:t xml:space="preserve">Per aver la propria tifoseria durante </w:t>
      </w:r>
      <w:r>
        <w:rPr>
          <w:color w:val="002060"/>
        </w:rPr>
        <w:t>tutta la gara rivolto frasi of</w:t>
      </w:r>
      <w:r w:rsidRPr="004B2460">
        <w:rPr>
          <w:color w:val="002060"/>
        </w:rPr>
        <w:t xml:space="preserve">fensive e minacciose nei confronti dell'arbitro. </w:t>
      </w:r>
    </w:p>
    <w:p w14:paraId="0982D07B" w14:textId="77777777" w:rsidR="00EC16FE" w:rsidRPr="004B2460" w:rsidRDefault="00EC16FE" w:rsidP="00EC16FE">
      <w:pPr>
        <w:pStyle w:val="titolo3"/>
        <w:divId w:val="527259509"/>
        <w:rPr>
          <w:color w:val="002060"/>
        </w:rPr>
      </w:pPr>
      <w:r w:rsidRPr="004B2460">
        <w:rPr>
          <w:color w:val="002060"/>
        </w:rPr>
        <w:t xml:space="preserve">A CARICO CALCIATORI ESPULSI DAL CAMPO </w:t>
      </w:r>
    </w:p>
    <w:p w14:paraId="7A84C2A4" w14:textId="77777777" w:rsidR="00EC16FE" w:rsidRPr="004B2460" w:rsidRDefault="00EC16FE" w:rsidP="00EC16FE">
      <w:pPr>
        <w:pStyle w:val="titolo20"/>
        <w:divId w:val="527259509"/>
        <w:rPr>
          <w:color w:val="002060"/>
        </w:rPr>
      </w:pPr>
      <w:r w:rsidRPr="004B2460">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E7D429E" w14:textId="77777777" w:rsidTr="00EC16FE">
        <w:trPr>
          <w:divId w:val="527259509"/>
        </w:trPr>
        <w:tc>
          <w:tcPr>
            <w:tcW w:w="2200" w:type="dxa"/>
            <w:tcMar>
              <w:top w:w="20" w:type="dxa"/>
              <w:left w:w="20" w:type="dxa"/>
              <w:bottom w:w="20" w:type="dxa"/>
              <w:right w:w="20" w:type="dxa"/>
            </w:tcMar>
            <w:vAlign w:val="center"/>
          </w:tcPr>
          <w:p w14:paraId="522C041D" w14:textId="77777777" w:rsidR="00EC16FE" w:rsidRPr="004B2460" w:rsidRDefault="00EC16FE" w:rsidP="00323E8F">
            <w:pPr>
              <w:pStyle w:val="movimento"/>
              <w:rPr>
                <w:color w:val="002060"/>
              </w:rPr>
            </w:pPr>
            <w:r w:rsidRPr="004B2460">
              <w:rPr>
                <w:color w:val="002060"/>
              </w:rPr>
              <w:t>MANCINELLI ALEX</w:t>
            </w:r>
          </w:p>
        </w:tc>
        <w:tc>
          <w:tcPr>
            <w:tcW w:w="2200" w:type="dxa"/>
            <w:tcMar>
              <w:top w:w="20" w:type="dxa"/>
              <w:left w:w="20" w:type="dxa"/>
              <w:bottom w:w="20" w:type="dxa"/>
              <w:right w:w="20" w:type="dxa"/>
            </w:tcMar>
            <w:vAlign w:val="center"/>
          </w:tcPr>
          <w:p w14:paraId="7DA6B428" w14:textId="77777777" w:rsidR="00EC16FE" w:rsidRPr="004B2460" w:rsidRDefault="00EC16FE" w:rsidP="00323E8F">
            <w:pPr>
              <w:pStyle w:val="movimento2"/>
              <w:rPr>
                <w:color w:val="002060"/>
              </w:rPr>
            </w:pPr>
            <w:r w:rsidRPr="004B2460">
              <w:rPr>
                <w:color w:val="002060"/>
              </w:rPr>
              <w:t xml:space="preserve">(NUOVA JUVENTINA FFC) </w:t>
            </w:r>
          </w:p>
        </w:tc>
        <w:tc>
          <w:tcPr>
            <w:tcW w:w="800" w:type="dxa"/>
            <w:tcMar>
              <w:top w:w="20" w:type="dxa"/>
              <w:left w:w="20" w:type="dxa"/>
              <w:bottom w:w="20" w:type="dxa"/>
              <w:right w:w="20" w:type="dxa"/>
            </w:tcMar>
            <w:vAlign w:val="center"/>
          </w:tcPr>
          <w:p w14:paraId="7F5A6ABF"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ABE2A4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C68E099" w14:textId="77777777" w:rsidR="00EC16FE" w:rsidRPr="004B2460" w:rsidRDefault="00EC16FE" w:rsidP="00323E8F">
            <w:pPr>
              <w:pStyle w:val="movimento2"/>
              <w:rPr>
                <w:color w:val="002060"/>
              </w:rPr>
            </w:pPr>
            <w:r w:rsidRPr="004B2460">
              <w:rPr>
                <w:color w:val="002060"/>
              </w:rPr>
              <w:t> </w:t>
            </w:r>
          </w:p>
        </w:tc>
      </w:tr>
    </w:tbl>
    <w:p w14:paraId="06719D1D" w14:textId="77777777" w:rsidR="00EC16FE" w:rsidRPr="004B2460" w:rsidRDefault="00EC16FE" w:rsidP="00EC16FE">
      <w:pPr>
        <w:pStyle w:val="titolo20"/>
        <w:divId w:val="527259509"/>
        <w:rPr>
          <w:color w:val="002060"/>
        </w:rPr>
      </w:pPr>
      <w:r w:rsidRPr="004B246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20C270AA" w14:textId="77777777" w:rsidTr="00EC16FE">
        <w:trPr>
          <w:divId w:val="527259509"/>
        </w:trPr>
        <w:tc>
          <w:tcPr>
            <w:tcW w:w="2200" w:type="dxa"/>
            <w:tcMar>
              <w:top w:w="20" w:type="dxa"/>
              <w:left w:w="20" w:type="dxa"/>
              <w:bottom w:w="20" w:type="dxa"/>
              <w:right w:w="20" w:type="dxa"/>
            </w:tcMar>
            <w:vAlign w:val="center"/>
          </w:tcPr>
          <w:p w14:paraId="4FA522B9" w14:textId="77777777" w:rsidR="00EC16FE" w:rsidRPr="004B2460" w:rsidRDefault="00EC16FE" w:rsidP="00323E8F">
            <w:pPr>
              <w:pStyle w:val="movimento"/>
              <w:rPr>
                <w:color w:val="002060"/>
              </w:rPr>
            </w:pPr>
            <w:r w:rsidRPr="004B2460">
              <w:rPr>
                <w:color w:val="002060"/>
              </w:rPr>
              <w:t>COLOTTO MATTIA</w:t>
            </w:r>
          </w:p>
        </w:tc>
        <w:tc>
          <w:tcPr>
            <w:tcW w:w="2200" w:type="dxa"/>
            <w:tcMar>
              <w:top w:w="20" w:type="dxa"/>
              <w:left w:w="20" w:type="dxa"/>
              <w:bottom w:w="20" w:type="dxa"/>
              <w:right w:w="20" w:type="dxa"/>
            </w:tcMar>
            <w:vAlign w:val="center"/>
          </w:tcPr>
          <w:p w14:paraId="0D31EE19" w14:textId="77777777" w:rsidR="00EC16FE" w:rsidRPr="004B2460" w:rsidRDefault="00EC16FE" w:rsidP="00323E8F">
            <w:pPr>
              <w:pStyle w:val="movimento2"/>
              <w:rPr>
                <w:color w:val="002060"/>
              </w:rPr>
            </w:pPr>
            <w:r w:rsidRPr="004B2460">
              <w:rPr>
                <w:color w:val="002060"/>
              </w:rPr>
              <w:t xml:space="preserve">(MONTELUPONE CALCIO A 5) </w:t>
            </w:r>
          </w:p>
        </w:tc>
        <w:tc>
          <w:tcPr>
            <w:tcW w:w="800" w:type="dxa"/>
            <w:tcMar>
              <w:top w:w="20" w:type="dxa"/>
              <w:left w:w="20" w:type="dxa"/>
              <w:bottom w:w="20" w:type="dxa"/>
              <w:right w:w="20" w:type="dxa"/>
            </w:tcMar>
            <w:vAlign w:val="center"/>
          </w:tcPr>
          <w:p w14:paraId="4F87F53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DD751C4"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8689FAD" w14:textId="77777777" w:rsidR="00EC16FE" w:rsidRPr="004B2460" w:rsidRDefault="00EC16FE" w:rsidP="00323E8F">
            <w:pPr>
              <w:pStyle w:val="movimento2"/>
              <w:rPr>
                <w:color w:val="002060"/>
              </w:rPr>
            </w:pPr>
            <w:r w:rsidRPr="004B2460">
              <w:rPr>
                <w:color w:val="002060"/>
              </w:rPr>
              <w:t> </w:t>
            </w:r>
          </w:p>
        </w:tc>
      </w:tr>
    </w:tbl>
    <w:p w14:paraId="5E68E1CD"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78AB7094" w14:textId="77777777" w:rsidR="00EC16FE" w:rsidRPr="004B2460" w:rsidRDefault="00EC16FE" w:rsidP="00EC16FE">
      <w:pPr>
        <w:pStyle w:val="titolo20"/>
        <w:divId w:val="527259509"/>
        <w:rPr>
          <w:color w:val="002060"/>
        </w:rPr>
      </w:pPr>
      <w:r w:rsidRPr="004B246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1ECDBA61" w14:textId="77777777" w:rsidTr="00EC16FE">
        <w:trPr>
          <w:divId w:val="527259509"/>
        </w:trPr>
        <w:tc>
          <w:tcPr>
            <w:tcW w:w="2200" w:type="dxa"/>
            <w:tcMar>
              <w:top w:w="20" w:type="dxa"/>
              <w:left w:w="20" w:type="dxa"/>
              <w:bottom w:w="20" w:type="dxa"/>
              <w:right w:w="20" w:type="dxa"/>
            </w:tcMar>
            <w:vAlign w:val="center"/>
          </w:tcPr>
          <w:p w14:paraId="640AC850" w14:textId="77777777" w:rsidR="00EC16FE" w:rsidRPr="004B2460" w:rsidRDefault="00EC16FE" w:rsidP="00323E8F">
            <w:pPr>
              <w:pStyle w:val="movimento"/>
              <w:rPr>
                <w:color w:val="002060"/>
              </w:rPr>
            </w:pPr>
            <w:r w:rsidRPr="004B2460">
              <w:rPr>
                <w:color w:val="002060"/>
              </w:rPr>
              <w:t>GABBANELLI MARCO</w:t>
            </w:r>
          </w:p>
        </w:tc>
        <w:tc>
          <w:tcPr>
            <w:tcW w:w="2200" w:type="dxa"/>
            <w:tcMar>
              <w:top w:w="20" w:type="dxa"/>
              <w:left w:w="20" w:type="dxa"/>
              <w:bottom w:w="20" w:type="dxa"/>
              <w:right w:w="20" w:type="dxa"/>
            </w:tcMar>
            <w:vAlign w:val="center"/>
          </w:tcPr>
          <w:p w14:paraId="0CB38A4B" w14:textId="77777777" w:rsidR="00EC16FE" w:rsidRPr="004B2460" w:rsidRDefault="00EC16FE" w:rsidP="00323E8F">
            <w:pPr>
              <w:pStyle w:val="movimento2"/>
              <w:rPr>
                <w:color w:val="002060"/>
              </w:rPr>
            </w:pPr>
            <w:r w:rsidRPr="004B2460">
              <w:rPr>
                <w:color w:val="002060"/>
              </w:rPr>
              <w:t xml:space="preserve">(FUTSAL POTENZA PICENA) </w:t>
            </w:r>
          </w:p>
        </w:tc>
        <w:tc>
          <w:tcPr>
            <w:tcW w:w="800" w:type="dxa"/>
            <w:tcMar>
              <w:top w:w="20" w:type="dxa"/>
              <w:left w:w="20" w:type="dxa"/>
              <w:bottom w:w="20" w:type="dxa"/>
              <w:right w:w="20" w:type="dxa"/>
            </w:tcMar>
            <w:vAlign w:val="center"/>
          </w:tcPr>
          <w:p w14:paraId="5ECD21EE"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E9B9A9F" w14:textId="77777777" w:rsidR="00EC16FE" w:rsidRPr="004B2460" w:rsidRDefault="00EC16FE" w:rsidP="00323E8F">
            <w:pPr>
              <w:pStyle w:val="movimento"/>
              <w:rPr>
                <w:color w:val="002060"/>
              </w:rPr>
            </w:pPr>
            <w:r w:rsidRPr="004B2460">
              <w:rPr>
                <w:color w:val="002060"/>
              </w:rPr>
              <w:t>SIGNORELLI VINCENZO</w:t>
            </w:r>
          </w:p>
        </w:tc>
        <w:tc>
          <w:tcPr>
            <w:tcW w:w="2200" w:type="dxa"/>
            <w:tcMar>
              <w:top w:w="20" w:type="dxa"/>
              <w:left w:w="20" w:type="dxa"/>
              <w:bottom w:w="20" w:type="dxa"/>
              <w:right w:w="20" w:type="dxa"/>
            </w:tcMar>
            <w:vAlign w:val="center"/>
          </w:tcPr>
          <w:p w14:paraId="3287CCEF" w14:textId="77777777" w:rsidR="00EC16FE" w:rsidRPr="004B2460" w:rsidRDefault="00EC16FE" w:rsidP="00323E8F">
            <w:pPr>
              <w:pStyle w:val="movimento2"/>
              <w:rPr>
                <w:color w:val="002060"/>
              </w:rPr>
            </w:pPr>
            <w:r w:rsidRPr="004B2460">
              <w:rPr>
                <w:color w:val="002060"/>
              </w:rPr>
              <w:t xml:space="preserve">(JESI CALCIO A 5) </w:t>
            </w:r>
          </w:p>
        </w:tc>
      </w:tr>
      <w:tr w:rsidR="00EC16FE" w:rsidRPr="004B2460" w14:paraId="345C75AB" w14:textId="77777777" w:rsidTr="00EC16FE">
        <w:trPr>
          <w:divId w:val="527259509"/>
        </w:trPr>
        <w:tc>
          <w:tcPr>
            <w:tcW w:w="2200" w:type="dxa"/>
            <w:tcMar>
              <w:top w:w="20" w:type="dxa"/>
              <w:left w:w="20" w:type="dxa"/>
              <w:bottom w:w="20" w:type="dxa"/>
              <w:right w:w="20" w:type="dxa"/>
            </w:tcMar>
            <w:vAlign w:val="center"/>
          </w:tcPr>
          <w:p w14:paraId="5573CEA3" w14:textId="77777777" w:rsidR="00EC16FE" w:rsidRPr="004B2460" w:rsidRDefault="00EC16FE" w:rsidP="00323E8F">
            <w:pPr>
              <w:pStyle w:val="movimento"/>
              <w:rPr>
                <w:color w:val="002060"/>
              </w:rPr>
            </w:pPr>
            <w:r w:rsidRPr="004B2460">
              <w:rPr>
                <w:color w:val="002060"/>
              </w:rPr>
              <w:t>MASI FRANCESCO</w:t>
            </w:r>
          </w:p>
        </w:tc>
        <w:tc>
          <w:tcPr>
            <w:tcW w:w="2200" w:type="dxa"/>
            <w:tcMar>
              <w:top w:w="20" w:type="dxa"/>
              <w:left w:w="20" w:type="dxa"/>
              <w:bottom w:w="20" w:type="dxa"/>
              <w:right w:w="20" w:type="dxa"/>
            </w:tcMar>
            <w:vAlign w:val="center"/>
          </w:tcPr>
          <w:p w14:paraId="56CB3448" w14:textId="77777777" w:rsidR="00EC16FE" w:rsidRPr="004B2460" w:rsidRDefault="00EC16FE" w:rsidP="00323E8F">
            <w:pPr>
              <w:pStyle w:val="movimento2"/>
              <w:rPr>
                <w:color w:val="002060"/>
              </w:rPr>
            </w:pPr>
            <w:r w:rsidRPr="004B2460">
              <w:rPr>
                <w:color w:val="002060"/>
              </w:rPr>
              <w:t xml:space="preserve">(MONTESICURO TRE COLLI) </w:t>
            </w:r>
          </w:p>
        </w:tc>
        <w:tc>
          <w:tcPr>
            <w:tcW w:w="800" w:type="dxa"/>
            <w:tcMar>
              <w:top w:w="20" w:type="dxa"/>
              <w:left w:w="20" w:type="dxa"/>
              <w:bottom w:w="20" w:type="dxa"/>
              <w:right w:w="20" w:type="dxa"/>
            </w:tcMar>
            <w:vAlign w:val="center"/>
          </w:tcPr>
          <w:p w14:paraId="4CA18BA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C77ECF8" w14:textId="77777777" w:rsidR="00EC16FE" w:rsidRPr="004B2460" w:rsidRDefault="00EC16FE" w:rsidP="00323E8F">
            <w:pPr>
              <w:pStyle w:val="movimento"/>
              <w:rPr>
                <w:color w:val="002060"/>
              </w:rPr>
            </w:pPr>
            <w:r w:rsidRPr="004B2460">
              <w:rPr>
                <w:color w:val="002060"/>
              </w:rPr>
              <w:t>CHIAPPORI STEFANO</w:t>
            </w:r>
          </w:p>
        </w:tc>
        <w:tc>
          <w:tcPr>
            <w:tcW w:w="2200" w:type="dxa"/>
            <w:tcMar>
              <w:top w:w="20" w:type="dxa"/>
              <w:left w:w="20" w:type="dxa"/>
              <w:bottom w:w="20" w:type="dxa"/>
              <w:right w:w="20" w:type="dxa"/>
            </w:tcMar>
            <w:vAlign w:val="center"/>
          </w:tcPr>
          <w:p w14:paraId="4FCADBBB" w14:textId="77777777" w:rsidR="00EC16FE" w:rsidRPr="004B2460" w:rsidRDefault="00EC16FE" w:rsidP="00323E8F">
            <w:pPr>
              <w:pStyle w:val="movimento2"/>
              <w:rPr>
                <w:color w:val="002060"/>
              </w:rPr>
            </w:pPr>
            <w:r w:rsidRPr="004B2460">
              <w:rPr>
                <w:color w:val="002060"/>
              </w:rPr>
              <w:t xml:space="preserve">(OLYMPIA FANO C5) </w:t>
            </w:r>
          </w:p>
        </w:tc>
      </w:tr>
      <w:tr w:rsidR="00EC16FE" w:rsidRPr="004B2460" w14:paraId="732DC7CA" w14:textId="77777777" w:rsidTr="00EC16FE">
        <w:trPr>
          <w:divId w:val="527259509"/>
        </w:trPr>
        <w:tc>
          <w:tcPr>
            <w:tcW w:w="2200" w:type="dxa"/>
            <w:tcMar>
              <w:top w:w="20" w:type="dxa"/>
              <w:left w:w="20" w:type="dxa"/>
              <w:bottom w:w="20" w:type="dxa"/>
              <w:right w:w="20" w:type="dxa"/>
            </w:tcMar>
            <w:vAlign w:val="center"/>
          </w:tcPr>
          <w:p w14:paraId="5A1AE7B4" w14:textId="77777777" w:rsidR="00EC16FE" w:rsidRPr="004B2460" w:rsidRDefault="00EC16FE" w:rsidP="00323E8F">
            <w:pPr>
              <w:pStyle w:val="movimento"/>
              <w:rPr>
                <w:color w:val="002060"/>
              </w:rPr>
            </w:pPr>
            <w:r w:rsidRPr="004B2460">
              <w:rPr>
                <w:color w:val="002060"/>
              </w:rPr>
              <w:t>PACENTI GIACOMO</w:t>
            </w:r>
          </w:p>
        </w:tc>
        <w:tc>
          <w:tcPr>
            <w:tcW w:w="2200" w:type="dxa"/>
            <w:tcMar>
              <w:top w:w="20" w:type="dxa"/>
              <w:left w:w="20" w:type="dxa"/>
              <w:bottom w:w="20" w:type="dxa"/>
              <w:right w:w="20" w:type="dxa"/>
            </w:tcMar>
            <w:vAlign w:val="center"/>
          </w:tcPr>
          <w:p w14:paraId="5537C246" w14:textId="77777777" w:rsidR="00EC16FE" w:rsidRPr="004B2460" w:rsidRDefault="00EC16FE" w:rsidP="00323E8F">
            <w:pPr>
              <w:pStyle w:val="movimento2"/>
              <w:rPr>
                <w:color w:val="002060"/>
              </w:rPr>
            </w:pPr>
            <w:r w:rsidRPr="004B2460">
              <w:rPr>
                <w:color w:val="002060"/>
              </w:rPr>
              <w:t xml:space="preserve">(OSTRENSE) </w:t>
            </w:r>
          </w:p>
        </w:tc>
        <w:tc>
          <w:tcPr>
            <w:tcW w:w="800" w:type="dxa"/>
            <w:tcMar>
              <w:top w:w="20" w:type="dxa"/>
              <w:left w:w="20" w:type="dxa"/>
              <w:bottom w:w="20" w:type="dxa"/>
              <w:right w:w="20" w:type="dxa"/>
            </w:tcMar>
            <w:vAlign w:val="center"/>
          </w:tcPr>
          <w:p w14:paraId="5724E81F"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DE9CE4B" w14:textId="77777777" w:rsidR="00EC16FE" w:rsidRPr="004B2460" w:rsidRDefault="00EC16FE" w:rsidP="00323E8F">
            <w:pPr>
              <w:pStyle w:val="movimento"/>
              <w:rPr>
                <w:color w:val="002060"/>
              </w:rPr>
            </w:pPr>
            <w:r w:rsidRPr="004B2460">
              <w:rPr>
                <w:color w:val="002060"/>
              </w:rPr>
              <w:t>GARAVANI ANDREA</w:t>
            </w:r>
          </w:p>
        </w:tc>
        <w:tc>
          <w:tcPr>
            <w:tcW w:w="2200" w:type="dxa"/>
            <w:tcMar>
              <w:top w:w="20" w:type="dxa"/>
              <w:left w:w="20" w:type="dxa"/>
              <w:bottom w:w="20" w:type="dxa"/>
              <w:right w:w="20" w:type="dxa"/>
            </w:tcMar>
            <w:vAlign w:val="center"/>
          </w:tcPr>
          <w:p w14:paraId="4D9BF5B4" w14:textId="77777777" w:rsidR="00EC16FE" w:rsidRPr="004B2460" w:rsidRDefault="00EC16FE" w:rsidP="00323E8F">
            <w:pPr>
              <w:pStyle w:val="movimento2"/>
              <w:rPr>
                <w:color w:val="002060"/>
              </w:rPr>
            </w:pPr>
            <w:r w:rsidRPr="004B2460">
              <w:rPr>
                <w:color w:val="002060"/>
              </w:rPr>
              <w:t xml:space="preserve">(PIEVE D ICO CALCIO A 5) </w:t>
            </w:r>
          </w:p>
        </w:tc>
      </w:tr>
      <w:tr w:rsidR="00EC16FE" w:rsidRPr="004B2460" w14:paraId="1EF1F851" w14:textId="77777777" w:rsidTr="00EC16FE">
        <w:trPr>
          <w:divId w:val="527259509"/>
        </w:trPr>
        <w:tc>
          <w:tcPr>
            <w:tcW w:w="2200" w:type="dxa"/>
            <w:tcMar>
              <w:top w:w="20" w:type="dxa"/>
              <w:left w:w="20" w:type="dxa"/>
              <w:bottom w:w="20" w:type="dxa"/>
              <w:right w:w="20" w:type="dxa"/>
            </w:tcMar>
            <w:vAlign w:val="center"/>
          </w:tcPr>
          <w:p w14:paraId="3E568293" w14:textId="77777777" w:rsidR="00EC16FE" w:rsidRPr="004B2460" w:rsidRDefault="00EC16FE" w:rsidP="00323E8F">
            <w:pPr>
              <w:pStyle w:val="movimento"/>
              <w:rPr>
                <w:color w:val="002060"/>
              </w:rPr>
            </w:pPr>
            <w:r w:rsidRPr="004B2460">
              <w:rPr>
                <w:color w:val="002060"/>
              </w:rPr>
              <w:t>MARCHETTI ANDREA</w:t>
            </w:r>
          </w:p>
        </w:tc>
        <w:tc>
          <w:tcPr>
            <w:tcW w:w="2200" w:type="dxa"/>
            <w:tcMar>
              <w:top w:w="20" w:type="dxa"/>
              <w:left w:w="20" w:type="dxa"/>
              <w:bottom w:w="20" w:type="dxa"/>
              <w:right w:w="20" w:type="dxa"/>
            </w:tcMar>
            <w:vAlign w:val="center"/>
          </w:tcPr>
          <w:p w14:paraId="17DC145A" w14:textId="77777777" w:rsidR="00EC16FE" w:rsidRPr="004B2460" w:rsidRDefault="00EC16FE" w:rsidP="00323E8F">
            <w:pPr>
              <w:pStyle w:val="movimento2"/>
              <w:rPr>
                <w:color w:val="002060"/>
              </w:rPr>
            </w:pPr>
            <w:r w:rsidRPr="004B2460">
              <w:rPr>
                <w:color w:val="002060"/>
              </w:rPr>
              <w:t xml:space="preserve">(PIEVE D ICO CALCIO A 5) </w:t>
            </w:r>
          </w:p>
        </w:tc>
        <w:tc>
          <w:tcPr>
            <w:tcW w:w="800" w:type="dxa"/>
            <w:tcMar>
              <w:top w:w="20" w:type="dxa"/>
              <w:left w:w="20" w:type="dxa"/>
              <w:bottom w:w="20" w:type="dxa"/>
              <w:right w:w="20" w:type="dxa"/>
            </w:tcMar>
            <w:vAlign w:val="center"/>
          </w:tcPr>
          <w:p w14:paraId="71057717"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9B6A89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F6F613B" w14:textId="77777777" w:rsidR="00EC16FE" w:rsidRPr="004B2460" w:rsidRDefault="00EC16FE" w:rsidP="00323E8F">
            <w:pPr>
              <w:pStyle w:val="movimento2"/>
              <w:rPr>
                <w:color w:val="002060"/>
              </w:rPr>
            </w:pPr>
            <w:r w:rsidRPr="004B2460">
              <w:rPr>
                <w:color w:val="002060"/>
              </w:rPr>
              <w:t> </w:t>
            </w:r>
          </w:p>
        </w:tc>
      </w:tr>
    </w:tbl>
    <w:p w14:paraId="43CFF3D9" w14:textId="77777777" w:rsidR="00EC16FE" w:rsidRPr="004B2460" w:rsidRDefault="00EC16FE" w:rsidP="00EC16FE">
      <w:pPr>
        <w:pStyle w:val="titolo20"/>
        <w:divId w:val="527259509"/>
        <w:rPr>
          <w:color w:val="002060"/>
        </w:rPr>
      </w:pPr>
      <w:r w:rsidRPr="004B246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2A999700" w14:textId="77777777" w:rsidTr="00EC16FE">
        <w:trPr>
          <w:divId w:val="527259509"/>
        </w:trPr>
        <w:tc>
          <w:tcPr>
            <w:tcW w:w="2200" w:type="dxa"/>
            <w:tcMar>
              <w:top w:w="20" w:type="dxa"/>
              <w:left w:w="20" w:type="dxa"/>
              <w:bottom w:w="20" w:type="dxa"/>
              <w:right w:w="20" w:type="dxa"/>
            </w:tcMar>
            <w:vAlign w:val="center"/>
          </w:tcPr>
          <w:p w14:paraId="1BCA9D0F" w14:textId="77777777" w:rsidR="00EC16FE" w:rsidRPr="004B2460" w:rsidRDefault="00EC16FE" w:rsidP="00323E8F">
            <w:pPr>
              <w:pStyle w:val="movimento"/>
              <w:rPr>
                <w:color w:val="002060"/>
              </w:rPr>
            </w:pPr>
            <w:r w:rsidRPr="004B2460">
              <w:rPr>
                <w:color w:val="002060"/>
              </w:rPr>
              <w:t>TITTARELLI ANDREA</w:t>
            </w:r>
          </w:p>
        </w:tc>
        <w:tc>
          <w:tcPr>
            <w:tcW w:w="2200" w:type="dxa"/>
            <w:tcMar>
              <w:top w:w="20" w:type="dxa"/>
              <w:left w:w="20" w:type="dxa"/>
              <w:bottom w:w="20" w:type="dxa"/>
              <w:right w:w="20" w:type="dxa"/>
            </w:tcMar>
            <w:vAlign w:val="center"/>
          </w:tcPr>
          <w:p w14:paraId="46F7F807" w14:textId="77777777" w:rsidR="00EC16FE" w:rsidRPr="004B2460" w:rsidRDefault="00EC16FE" w:rsidP="00323E8F">
            <w:pPr>
              <w:pStyle w:val="movimento2"/>
              <w:rPr>
                <w:color w:val="002060"/>
              </w:rPr>
            </w:pPr>
            <w:r w:rsidRPr="004B2460">
              <w:rPr>
                <w:color w:val="002060"/>
              </w:rPr>
              <w:t xml:space="preserve">(JESI CALCIO A 5) </w:t>
            </w:r>
          </w:p>
        </w:tc>
        <w:tc>
          <w:tcPr>
            <w:tcW w:w="800" w:type="dxa"/>
            <w:tcMar>
              <w:top w:w="20" w:type="dxa"/>
              <w:left w:w="20" w:type="dxa"/>
              <w:bottom w:w="20" w:type="dxa"/>
              <w:right w:w="20" w:type="dxa"/>
            </w:tcMar>
            <w:vAlign w:val="center"/>
          </w:tcPr>
          <w:p w14:paraId="31F30B7F"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40CD0A4" w14:textId="77777777" w:rsidR="00EC16FE" w:rsidRPr="004B2460" w:rsidRDefault="00EC16FE" w:rsidP="00323E8F">
            <w:pPr>
              <w:pStyle w:val="movimento"/>
              <w:rPr>
                <w:color w:val="002060"/>
              </w:rPr>
            </w:pPr>
            <w:r w:rsidRPr="004B2460">
              <w:rPr>
                <w:color w:val="002060"/>
              </w:rPr>
              <w:t>COLOTTO MATTIA</w:t>
            </w:r>
          </w:p>
        </w:tc>
        <w:tc>
          <w:tcPr>
            <w:tcW w:w="2200" w:type="dxa"/>
            <w:tcMar>
              <w:top w:w="20" w:type="dxa"/>
              <w:left w:w="20" w:type="dxa"/>
              <w:bottom w:w="20" w:type="dxa"/>
              <w:right w:w="20" w:type="dxa"/>
            </w:tcMar>
            <w:vAlign w:val="center"/>
          </w:tcPr>
          <w:p w14:paraId="0AAD04B0" w14:textId="77777777" w:rsidR="00EC16FE" w:rsidRPr="004B2460" w:rsidRDefault="00EC16FE" w:rsidP="00323E8F">
            <w:pPr>
              <w:pStyle w:val="movimento2"/>
              <w:rPr>
                <w:color w:val="002060"/>
              </w:rPr>
            </w:pPr>
            <w:r w:rsidRPr="004B2460">
              <w:rPr>
                <w:color w:val="002060"/>
              </w:rPr>
              <w:t xml:space="preserve">(MONTELUPONE CALCIO A 5) </w:t>
            </w:r>
          </w:p>
        </w:tc>
      </w:tr>
      <w:tr w:rsidR="00EC16FE" w:rsidRPr="004B2460" w14:paraId="65C581B9" w14:textId="77777777" w:rsidTr="00EC16FE">
        <w:trPr>
          <w:divId w:val="527259509"/>
        </w:trPr>
        <w:tc>
          <w:tcPr>
            <w:tcW w:w="2200" w:type="dxa"/>
            <w:tcMar>
              <w:top w:w="20" w:type="dxa"/>
              <w:left w:w="20" w:type="dxa"/>
              <w:bottom w:w="20" w:type="dxa"/>
              <w:right w:w="20" w:type="dxa"/>
            </w:tcMar>
            <w:vAlign w:val="center"/>
          </w:tcPr>
          <w:p w14:paraId="6142A447" w14:textId="77777777" w:rsidR="00EC16FE" w:rsidRPr="004B2460" w:rsidRDefault="00EC16FE" w:rsidP="00323E8F">
            <w:pPr>
              <w:pStyle w:val="movimento"/>
              <w:rPr>
                <w:color w:val="002060"/>
              </w:rPr>
            </w:pPr>
            <w:r w:rsidRPr="004B2460">
              <w:rPr>
                <w:color w:val="002060"/>
              </w:rPr>
              <w:t>MANCINELLI ALEX</w:t>
            </w:r>
          </w:p>
        </w:tc>
        <w:tc>
          <w:tcPr>
            <w:tcW w:w="2200" w:type="dxa"/>
            <w:tcMar>
              <w:top w:w="20" w:type="dxa"/>
              <w:left w:w="20" w:type="dxa"/>
              <w:bottom w:w="20" w:type="dxa"/>
              <w:right w:w="20" w:type="dxa"/>
            </w:tcMar>
            <w:vAlign w:val="center"/>
          </w:tcPr>
          <w:p w14:paraId="54A52A5B" w14:textId="77777777" w:rsidR="00EC16FE" w:rsidRPr="004B2460" w:rsidRDefault="00EC16FE" w:rsidP="00323E8F">
            <w:pPr>
              <w:pStyle w:val="movimento2"/>
              <w:rPr>
                <w:color w:val="002060"/>
              </w:rPr>
            </w:pPr>
            <w:r w:rsidRPr="004B2460">
              <w:rPr>
                <w:color w:val="002060"/>
              </w:rPr>
              <w:t xml:space="preserve">(NUOVA JUVENTINA FFC) </w:t>
            </w:r>
          </w:p>
        </w:tc>
        <w:tc>
          <w:tcPr>
            <w:tcW w:w="800" w:type="dxa"/>
            <w:tcMar>
              <w:top w:w="20" w:type="dxa"/>
              <w:left w:w="20" w:type="dxa"/>
              <w:bottom w:w="20" w:type="dxa"/>
              <w:right w:w="20" w:type="dxa"/>
            </w:tcMar>
            <w:vAlign w:val="center"/>
          </w:tcPr>
          <w:p w14:paraId="5F56DAD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2167EFD" w14:textId="77777777" w:rsidR="00EC16FE" w:rsidRPr="004B2460" w:rsidRDefault="00EC16FE" w:rsidP="00323E8F">
            <w:pPr>
              <w:pStyle w:val="movimento"/>
              <w:rPr>
                <w:color w:val="002060"/>
              </w:rPr>
            </w:pPr>
            <w:r w:rsidRPr="004B2460">
              <w:rPr>
                <w:color w:val="002060"/>
              </w:rPr>
              <w:t>BERTOZZI SAMUELE</w:t>
            </w:r>
          </w:p>
        </w:tc>
        <w:tc>
          <w:tcPr>
            <w:tcW w:w="2200" w:type="dxa"/>
            <w:tcMar>
              <w:top w:w="20" w:type="dxa"/>
              <w:left w:w="20" w:type="dxa"/>
              <w:bottom w:w="20" w:type="dxa"/>
              <w:right w:w="20" w:type="dxa"/>
            </w:tcMar>
            <w:vAlign w:val="center"/>
          </w:tcPr>
          <w:p w14:paraId="541286AD" w14:textId="77777777" w:rsidR="00EC16FE" w:rsidRPr="004B2460" w:rsidRDefault="00EC16FE" w:rsidP="00323E8F">
            <w:pPr>
              <w:pStyle w:val="movimento2"/>
              <w:rPr>
                <w:color w:val="002060"/>
              </w:rPr>
            </w:pPr>
            <w:r w:rsidRPr="004B2460">
              <w:rPr>
                <w:color w:val="002060"/>
              </w:rPr>
              <w:t xml:space="preserve">(PIEVE D ICO CALCIO A 5) </w:t>
            </w:r>
          </w:p>
        </w:tc>
      </w:tr>
    </w:tbl>
    <w:p w14:paraId="650E7F1B"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56538DF" w14:textId="77777777" w:rsidTr="00EC16FE">
        <w:trPr>
          <w:divId w:val="527259509"/>
        </w:trPr>
        <w:tc>
          <w:tcPr>
            <w:tcW w:w="2200" w:type="dxa"/>
            <w:tcMar>
              <w:top w:w="20" w:type="dxa"/>
              <w:left w:w="20" w:type="dxa"/>
              <w:bottom w:w="20" w:type="dxa"/>
              <w:right w:w="20" w:type="dxa"/>
            </w:tcMar>
            <w:vAlign w:val="center"/>
          </w:tcPr>
          <w:p w14:paraId="782F1409" w14:textId="77777777" w:rsidR="00EC16FE" w:rsidRPr="004B2460" w:rsidRDefault="00EC16FE" w:rsidP="00323E8F">
            <w:pPr>
              <w:pStyle w:val="movimento"/>
              <w:rPr>
                <w:color w:val="002060"/>
              </w:rPr>
            </w:pPr>
            <w:r w:rsidRPr="004B2460">
              <w:rPr>
                <w:color w:val="002060"/>
              </w:rPr>
              <w:t>BARTOLUCCI DIEGO</w:t>
            </w:r>
          </w:p>
        </w:tc>
        <w:tc>
          <w:tcPr>
            <w:tcW w:w="2200" w:type="dxa"/>
            <w:tcMar>
              <w:top w:w="20" w:type="dxa"/>
              <w:left w:w="20" w:type="dxa"/>
              <w:bottom w:w="20" w:type="dxa"/>
              <w:right w:w="20" w:type="dxa"/>
            </w:tcMar>
            <w:vAlign w:val="center"/>
          </w:tcPr>
          <w:p w14:paraId="41208652" w14:textId="77777777" w:rsidR="00EC16FE" w:rsidRPr="004B2460" w:rsidRDefault="00EC16FE" w:rsidP="00323E8F">
            <w:pPr>
              <w:pStyle w:val="movimento2"/>
              <w:rPr>
                <w:color w:val="002060"/>
              </w:rPr>
            </w:pPr>
            <w:r w:rsidRPr="004B2460">
              <w:rPr>
                <w:color w:val="002060"/>
              </w:rPr>
              <w:t xml:space="preserve">(JESI CALCIO A 5) </w:t>
            </w:r>
          </w:p>
        </w:tc>
        <w:tc>
          <w:tcPr>
            <w:tcW w:w="800" w:type="dxa"/>
            <w:tcMar>
              <w:top w:w="20" w:type="dxa"/>
              <w:left w:w="20" w:type="dxa"/>
              <w:bottom w:w="20" w:type="dxa"/>
              <w:right w:w="20" w:type="dxa"/>
            </w:tcMar>
            <w:vAlign w:val="center"/>
          </w:tcPr>
          <w:p w14:paraId="17CDC4BE"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C017567" w14:textId="77777777" w:rsidR="00EC16FE" w:rsidRPr="004B2460" w:rsidRDefault="00EC16FE" w:rsidP="00323E8F">
            <w:pPr>
              <w:pStyle w:val="movimento"/>
              <w:rPr>
                <w:color w:val="002060"/>
              </w:rPr>
            </w:pPr>
            <w:r w:rsidRPr="004B2460">
              <w:rPr>
                <w:color w:val="002060"/>
              </w:rPr>
              <w:t>TRILLINI FILIPPO</w:t>
            </w:r>
          </w:p>
        </w:tc>
        <w:tc>
          <w:tcPr>
            <w:tcW w:w="2200" w:type="dxa"/>
            <w:tcMar>
              <w:top w:w="20" w:type="dxa"/>
              <w:left w:w="20" w:type="dxa"/>
              <w:bottom w:w="20" w:type="dxa"/>
              <w:right w:w="20" w:type="dxa"/>
            </w:tcMar>
            <w:vAlign w:val="center"/>
          </w:tcPr>
          <w:p w14:paraId="6F01DC16" w14:textId="77777777" w:rsidR="00EC16FE" w:rsidRPr="004B2460" w:rsidRDefault="00EC16FE" w:rsidP="00323E8F">
            <w:pPr>
              <w:pStyle w:val="movimento2"/>
              <w:rPr>
                <w:color w:val="002060"/>
              </w:rPr>
            </w:pPr>
            <w:r w:rsidRPr="004B2460">
              <w:rPr>
                <w:color w:val="002060"/>
              </w:rPr>
              <w:t xml:space="preserve">(JESI CALCIO A 5) </w:t>
            </w:r>
          </w:p>
        </w:tc>
      </w:tr>
      <w:tr w:rsidR="00EC16FE" w:rsidRPr="004B2460" w14:paraId="7E12E697" w14:textId="77777777" w:rsidTr="00EC16FE">
        <w:trPr>
          <w:divId w:val="527259509"/>
        </w:trPr>
        <w:tc>
          <w:tcPr>
            <w:tcW w:w="2200" w:type="dxa"/>
            <w:tcMar>
              <w:top w:w="20" w:type="dxa"/>
              <w:left w:w="20" w:type="dxa"/>
              <w:bottom w:w="20" w:type="dxa"/>
              <w:right w:w="20" w:type="dxa"/>
            </w:tcMar>
            <w:vAlign w:val="center"/>
          </w:tcPr>
          <w:p w14:paraId="074386AD" w14:textId="77777777" w:rsidR="00EC16FE" w:rsidRPr="004B2460" w:rsidRDefault="00EC16FE" w:rsidP="00323E8F">
            <w:pPr>
              <w:pStyle w:val="movimento"/>
              <w:rPr>
                <w:color w:val="002060"/>
              </w:rPr>
            </w:pPr>
            <w:r w:rsidRPr="004B2460">
              <w:rPr>
                <w:color w:val="002060"/>
              </w:rPr>
              <w:t>MELIFFI NICOLA</w:t>
            </w:r>
          </w:p>
        </w:tc>
        <w:tc>
          <w:tcPr>
            <w:tcW w:w="2200" w:type="dxa"/>
            <w:tcMar>
              <w:top w:w="20" w:type="dxa"/>
              <w:left w:w="20" w:type="dxa"/>
              <w:bottom w:w="20" w:type="dxa"/>
              <w:right w:w="20" w:type="dxa"/>
            </w:tcMar>
            <w:vAlign w:val="center"/>
          </w:tcPr>
          <w:p w14:paraId="44924F26" w14:textId="77777777" w:rsidR="00EC16FE" w:rsidRPr="004B2460" w:rsidRDefault="00EC16FE" w:rsidP="00323E8F">
            <w:pPr>
              <w:pStyle w:val="movimento2"/>
              <w:rPr>
                <w:color w:val="002060"/>
              </w:rPr>
            </w:pPr>
            <w:r w:rsidRPr="004B2460">
              <w:rPr>
                <w:color w:val="002060"/>
              </w:rPr>
              <w:t xml:space="preserve">(PIEVE D ICO CALCIO A 5) </w:t>
            </w:r>
          </w:p>
        </w:tc>
        <w:tc>
          <w:tcPr>
            <w:tcW w:w="800" w:type="dxa"/>
            <w:tcMar>
              <w:top w:w="20" w:type="dxa"/>
              <w:left w:w="20" w:type="dxa"/>
              <w:bottom w:w="20" w:type="dxa"/>
              <w:right w:w="20" w:type="dxa"/>
            </w:tcMar>
            <w:vAlign w:val="center"/>
          </w:tcPr>
          <w:p w14:paraId="3BF33667"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C7ADFD6" w14:textId="77777777" w:rsidR="00EC16FE" w:rsidRPr="004B2460" w:rsidRDefault="00EC16FE" w:rsidP="00323E8F">
            <w:pPr>
              <w:pStyle w:val="movimento"/>
              <w:rPr>
                <w:color w:val="002060"/>
              </w:rPr>
            </w:pPr>
            <w:r w:rsidRPr="004B2460">
              <w:rPr>
                <w:color w:val="002060"/>
              </w:rPr>
              <w:t>BORDONI RICCARDO</w:t>
            </w:r>
          </w:p>
        </w:tc>
        <w:tc>
          <w:tcPr>
            <w:tcW w:w="2200" w:type="dxa"/>
            <w:tcMar>
              <w:top w:w="20" w:type="dxa"/>
              <w:left w:w="20" w:type="dxa"/>
              <w:bottom w:w="20" w:type="dxa"/>
              <w:right w:w="20" w:type="dxa"/>
            </w:tcMar>
            <w:vAlign w:val="center"/>
          </w:tcPr>
          <w:p w14:paraId="10EA0D74" w14:textId="77777777" w:rsidR="00EC16FE" w:rsidRPr="004B2460" w:rsidRDefault="00EC16FE" w:rsidP="00323E8F">
            <w:pPr>
              <w:pStyle w:val="movimento2"/>
              <w:rPr>
                <w:color w:val="002060"/>
              </w:rPr>
            </w:pPr>
            <w:r w:rsidRPr="004B2460">
              <w:rPr>
                <w:color w:val="002060"/>
              </w:rPr>
              <w:t xml:space="preserve">(REAL SAN GIORGIO) </w:t>
            </w:r>
          </w:p>
        </w:tc>
      </w:tr>
      <w:tr w:rsidR="00EC16FE" w:rsidRPr="004B2460" w14:paraId="6AD175D6" w14:textId="77777777" w:rsidTr="00EC16FE">
        <w:trPr>
          <w:divId w:val="527259509"/>
        </w:trPr>
        <w:tc>
          <w:tcPr>
            <w:tcW w:w="2200" w:type="dxa"/>
            <w:tcMar>
              <w:top w:w="20" w:type="dxa"/>
              <w:left w:w="20" w:type="dxa"/>
              <w:bottom w:w="20" w:type="dxa"/>
              <w:right w:w="20" w:type="dxa"/>
            </w:tcMar>
            <w:vAlign w:val="center"/>
          </w:tcPr>
          <w:p w14:paraId="36252BB0" w14:textId="77777777" w:rsidR="00EC16FE" w:rsidRPr="004B2460" w:rsidRDefault="00EC16FE" w:rsidP="00323E8F">
            <w:pPr>
              <w:pStyle w:val="movimento"/>
              <w:rPr>
                <w:color w:val="002060"/>
              </w:rPr>
            </w:pPr>
            <w:r w:rsidRPr="004B2460">
              <w:rPr>
                <w:color w:val="002060"/>
              </w:rPr>
              <w:t>CIMMINO RAFFAELE</w:t>
            </w:r>
          </w:p>
        </w:tc>
        <w:tc>
          <w:tcPr>
            <w:tcW w:w="2200" w:type="dxa"/>
            <w:tcMar>
              <w:top w:w="20" w:type="dxa"/>
              <w:left w:w="20" w:type="dxa"/>
              <w:bottom w:w="20" w:type="dxa"/>
              <w:right w:w="20" w:type="dxa"/>
            </w:tcMar>
            <w:vAlign w:val="center"/>
          </w:tcPr>
          <w:p w14:paraId="4B09CA17" w14:textId="77777777" w:rsidR="00EC16FE" w:rsidRPr="004B2460" w:rsidRDefault="00EC16FE" w:rsidP="00323E8F">
            <w:pPr>
              <w:pStyle w:val="movimento2"/>
              <w:rPr>
                <w:color w:val="002060"/>
              </w:rPr>
            </w:pPr>
            <w:r w:rsidRPr="004B2460">
              <w:rPr>
                <w:color w:val="002060"/>
              </w:rPr>
              <w:t xml:space="preserve">(RECANATI CALCIO A 5) </w:t>
            </w:r>
          </w:p>
        </w:tc>
        <w:tc>
          <w:tcPr>
            <w:tcW w:w="800" w:type="dxa"/>
            <w:tcMar>
              <w:top w:w="20" w:type="dxa"/>
              <w:left w:w="20" w:type="dxa"/>
              <w:bottom w:w="20" w:type="dxa"/>
              <w:right w:w="20" w:type="dxa"/>
            </w:tcMar>
            <w:vAlign w:val="center"/>
          </w:tcPr>
          <w:p w14:paraId="519AB55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72A998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85187BE" w14:textId="77777777" w:rsidR="00EC16FE" w:rsidRPr="004B2460" w:rsidRDefault="00EC16FE" w:rsidP="00323E8F">
            <w:pPr>
              <w:pStyle w:val="movimento2"/>
              <w:rPr>
                <w:color w:val="002060"/>
              </w:rPr>
            </w:pPr>
            <w:r w:rsidRPr="004B2460">
              <w:rPr>
                <w:color w:val="002060"/>
              </w:rPr>
              <w:t> </w:t>
            </w:r>
          </w:p>
        </w:tc>
      </w:tr>
    </w:tbl>
    <w:p w14:paraId="00A28FA7" w14:textId="77777777" w:rsidR="00EC16FE" w:rsidRPr="004B2460" w:rsidRDefault="00EC16FE" w:rsidP="00EC16FE">
      <w:pPr>
        <w:pStyle w:val="titolo10"/>
        <w:divId w:val="527259509"/>
        <w:rPr>
          <w:color w:val="002060"/>
        </w:rPr>
      </w:pPr>
      <w:r w:rsidRPr="004B2460">
        <w:rPr>
          <w:color w:val="002060"/>
        </w:rPr>
        <w:t xml:space="preserve">GARE DEL 2/11/2019 </w:t>
      </w:r>
    </w:p>
    <w:p w14:paraId="776DA559"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446D4390"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2EC5D6D6"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76CF9C51" w14:textId="77777777" w:rsidR="00EC16FE" w:rsidRPr="004B2460" w:rsidRDefault="00EC16FE" w:rsidP="00EC16FE">
      <w:pPr>
        <w:pStyle w:val="titolo20"/>
        <w:divId w:val="527259509"/>
        <w:rPr>
          <w:color w:val="002060"/>
        </w:rPr>
      </w:pPr>
      <w:r w:rsidRPr="004B246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4394A3FA" w14:textId="77777777" w:rsidTr="00EC16FE">
        <w:trPr>
          <w:divId w:val="527259509"/>
        </w:trPr>
        <w:tc>
          <w:tcPr>
            <w:tcW w:w="2200" w:type="dxa"/>
            <w:tcMar>
              <w:top w:w="20" w:type="dxa"/>
              <w:left w:w="20" w:type="dxa"/>
              <w:bottom w:w="20" w:type="dxa"/>
              <w:right w:w="20" w:type="dxa"/>
            </w:tcMar>
            <w:vAlign w:val="center"/>
          </w:tcPr>
          <w:p w14:paraId="15ACC1B2" w14:textId="77777777" w:rsidR="00EC16FE" w:rsidRPr="004B2460" w:rsidRDefault="00EC16FE" w:rsidP="00323E8F">
            <w:pPr>
              <w:pStyle w:val="movimento"/>
              <w:rPr>
                <w:color w:val="002060"/>
              </w:rPr>
            </w:pPr>
            <w:r w:rsidRPr="004B2460">
              <w:rPr>
                <w:color w:val="002060"/>
              </w:rPr>
              <w:t>PIETRACCI MARCO</w:t>
            </w:r>
          </w:p>
        </w:tc>
        <w:tc>
          <w:tcPr>
            <w:tcW w:w="2200" w:type="dxa"/>
            <w:tcMar>
              <w:top w:w="20" w:type="dxa"/>
              <w:left w:w="20" w:type="dxa"/>
              <w:bottom w:w="20" w:type="dxa"/>
              <w:right w:w="20" w:type="dxa"/>
            </w:tcMar>
            <w:vAlign w:val="center"/>
          </w:tcPr>
          <w:p w14:paraId="1F8F7D4B" w14:textId="77777777" w:rsidR="00EC16FE" w:rsidRPr="004B2460" w:rsidRDefault="00EC16FE" w:rsidP="00323E8F">
            <w:pPr>
              <w:pStyle w:val="movimento2"/>
              <w:rPr>
                <w:color w:val="002060"/>
              </w:rPr>
            </w:pPr>
            <w:r w:rsidRPr="004B2460">
              <w:rPr>
                <w:color w:val="002060"/>
              </w:rPr>
              <w:t xml:space="preserve">(CALCETTO CASTRUM LAURI) </w:t>
            </w:r>
          </w:p>
        </w:tc>
        <w:tc>
          <w:tcPr>
            <w:tcW w:w="800" w:type="dxa"/>
            <w:tcMar>
              <w:top w:w="20" w:type="dxa"/>
              <w:left w:w="20" w:type="dxa"/>
              <w:bottom w:w="20" w:type="dxa"/>
              <w:right w:w="20" w:type="dxa"/>
            </w:tcMar>
            <w:vAlign w:val="center"/>
          </w:tcPr>
          <w:p w14:paraId="5EC65F7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B4A35EB" w14:textId="77777777" w:rsidR="00EC16FE" w:rsidRPr="004B2460" w:rsidRDefault="00EC16FE" w:rsidP="00323E8F">
            <w:pPr>
              <w:pStyle w:val="movimento"/>
              <w:rPr>
                <w:color w:val="002060"/>
              </w:rPr>
            </w:pPr>
            <w:r w:rsidRPr="004B2460">
              <w:rPr>
                <w:color w:val="002060"/>
              </w:rPr>
              <w:t>LO MUZIO PASQUALE</w:t>
            </w:r>
          </w:p>
        </w:tc>
        <w:tc>
          <w:tcPr>
            <w:tcW w:w="2200" w:type="dxa"/>
            <w:tcMar>
              <w:top w:w="20" w:type="dxa"/>
              <w:left w:w="20" w:type="dxa"/>
              <w:bottom w:w="20" w:type="dxa"/>
              <w:right w:w="20" w:type="dxa"/>
            </w:tcMar>
            <w:vAlign w:val="center"/>
          </w:tcPr>
          <w:p w14:paraId="69036DB5" w14:textId="77777777" w:rsidR="00EC16FE" w:rsidRPr="004B2460" w:rsidRDefault="00EC16FE" w:rsidP="00323E8F">
            <w:pPr>
              <w:pStyle w:val="movimento2"/>
              <w:rPr>
                <w:color w:val="002060"/>
              </w:rPr>
            </w:pPr>
            <w:r w:rsidRPr="004B2460">
              <w:rPr>
                <w:color w:val="002060"/>
              </w:rPr>
              <w:t xml:space="preserve">(CERRETO D ESI C5 A.S.D.) </w:t>
            </w:r>
          </w:p>
        </w:tc>
      </w:tr>
    </w:tbl>
    <w:p w14:paraId="386384E3"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689791C6" w14:textId="77777777" w:rsidTr="00EC16FE">
        <w:trPr>
          <w:divId w:val="527259509"/>
        </w:trPr>
        <w:tc>
          <w:tcPr>
            <w:tcW w:w="2200" w:type="dxa"/>
            <w:tcMar>
              <w:top w:w="20" w:type="dxa"/>
              <w:left w:w="20" w:type="dxa"/>
              <w:bottom w:w="20" w:type="dxa"/>
              <w:right w:w="20" w:type="dxa"/>
            </w:tcMar>
            <w:vAlign w:val="center"/>
          </w:tcPr>
          <w:p w14:paraId="5CEDD4DA" w14:textId="77777777" w:rsidR="00EC16FE" w:rsidRPr="004B2460" w:rsidRDefault="00EC16FE" w:rsidP="00323E8F">
            <w:pPr>
              <w:pStyle w:val="movimento"/>
              <w:rPr>
                <w:color w:val="002060"/>
              </w:rPr>
            </w:pPr>
            <w:r w:rsidRPr="004B2460">
              <w:rPr>
                <w:color w:val="002060"/>
              </w:rPr>
              <w:t>CASSARO GIACOMO</w:t>
            </w:r>
          </w:p>
        </w:tc>
        <w:tc>
          <w:tcPr>
            <w:tcW w:w="2200" w:type="dxa"/>
            <w:tcMar>
              <w:top w:w="20" w:type="dxa"/>
              <w:left w:w="20" w:type="dxa"/>
              <w:bottom w:w="20" w:type="dxa"/>
              <w:right w:w="20" w:type="dxa"/>
            </w:tcMar>
            <w:vAlign w:val="center"/>
          </w:tcPr>
          <w:p w14:paraId="2B0B879D" w14:textId="77777777" w:rsidR="00EC16FE" w:rsidRPr="004B2460" w:rsidRDefault="00EC16FE" w:rsidP="00323E8F">
            <w:pPr>
              <w:pStyle w:val="movimento2"/>
              <w:rPr>
                <w:color w:val="002060"/>
              </w:rPr>
            </w:pPr>
            <w:r w:rsidRPr="004B2460">
              <w:rPr>
                <w:color w:val="002060"/>
              </w:rPr>
              <w:t xml:space="preserve">(CALCETTO CASTRUM LAURI) </w:t>
            </w:r>
          </w:p>
        </w:tc>
        <w:tc>
          <w:tcPr>
            <w:tcW w:w="800" w:type="dxa"/>
            <w:tcMar>
              <w:top w:w="20" w:type="dxa"/>
              <w:left w:w="20" w:type="dxa"/>
              <w:bottom w:w="20" w:type="dxa"/>
              <w:right w:w="20" w:type="dxa"/>
            </w:tcMar>
            <w:vAlign w:val="center"/>
          </w:tcPr>
          <w:p w14:paraId="745E526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18BEE04" w14:textId="77777777" w:rsidR="00EC16FE" w:rsidRPr="004B2460" w:rsidRDefault="00EC16FE" w:rsidP="00323E8F">
            <w:pPr>
              <w:pStyle w:val="movimento"/>
              <w:rPr>
                <w:color w:val="002060"/>
              </w:rPr>
            </w:pPr>
            <w:r w:rsidRPr="004B2460">
              <w:rPr>
                <w:color w:val="002060"/>
              </w:rPr>
              <w:t>FABBRI ANDREA</w:t>
            </w:r>
          </w:p>
        </w:tc>
        <w:tc>
          <w:tcPr>
            <w:tcW w:w="2200" w:type="dxa"/>
            <w:tcMar>
              <w:top w:w="20" w:type="dxa"/>
              <w:left w:w="20" w:type="dxa"/>
              <w:bottom w:w="20" w:type="dxa"/>
              <w:right w:w="20" w:type="dxa"/>
            </w:tcMar>
            <w:vAlign w:val="center"/>
          </w:tcPr>
          <w:p w14:paraId="5036FD13" w14:textId="77777777" w:rsidR="00EC16FE" w:rsidRPr="004B2460" w:rsidRDefault="00EC16FE" w:rsidP="00323E8F">
            <w:pPr>
              <w:pStyle w:val="movimento2"/>
              <w:rPr>
                <w:color w:val="002060"/>
              </w:rPr>
            </w:pPr>
            <w:r w:rsidRPr="004B2460">
              <w:rPr>
                <w:color w:val="002060"/>
              </w:rPr>
              <w:t xml:space="preserve">(CERRETO D ESI C5 A.S.D.) </w:t>
            </w:r>
          </w:p>
        </w:tc>
      </w:tr>
    </w:tbl>
    <w:p w14:paraId="19C04AE6" w14:textId="77777777" w:rsidR="00EC16FE" w:rsidRDefault="00EC16FE" w:rsidP="00EC16FE">
      <w:pPr>
        <w:pStyle w:val="breakline"/>
        <w:divId w:val="527259509"/>
        <w:rPr>
          <w:color w:val="002060"/>
        </w:rPr>
      </w:pPr>
    </w:p>
    <w:p w14:paraId="01061799"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61C40B57"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8F402BE" w14:textId="77777777" w:rsidR="00EC16FE" w:rsidRPr="004B2460" w:rsidRDefault="00EC16FE" w:rsidP="00EC16FE">
      <w:pPr>
        <w:pStyle w:val="breakline"/>
        <w:divId w:val="527259509"/>
        <w:rPr>
          <w:color w:val="002060"/>
        </w:rPr>
      </w:pPr>
    </w:p>
    <w:p w14:paraId="0419F4D1" w14:textId="77777777" w:rsidR="00EC16FE" w:rsidRPr="004B2460" w:rsidRDefault="00EC16FE" w:rsidP="00EC16FE">
      <w:pPr>
        <w:pStyle w:val="TITOLOPRINC"/>
        <w:divId w:val="527259509"/>
        <w:rPr>
          <w:color w:val="002060"/>
        </w:rPr>
      </w:pPr>
      <w:r w:rsidRPr="004B2460">
        <w:rPr>
          <w:color w:val="002060"/>
        </w:rPr>
        <w:t>CLASSIFICA</w:t>
      </w:r>
    </w:p>
    <w:p w14:paraId="72D19578" w14:textId="77777777" w:rsidR="00EC16FE" w:rsidRPr="004B2460" w:rsidRDefault="00EC16FE" w:rsidP="00EC16FE">
      <w:pPr>
        <w:pStyle w:val="breakline"/>
        <w:divId w:val="527259509"/>
        <w:rPr>
          <w:color w:val="002060"/>
        </w:rPr>
      </w:pPr>
    </w:p>
    <w:p w14:paraId="6D60087D" w14:textId="77777777" w:rsidR="00EC16FE" w:rsidRPr="004B2460" w:rsidRDefault="00EC16FE" w:rsidP="00EC16FE">
      <w:pPr>
        <w:pStyle w:val="breakline"/>
        <w:divId w:val="527259509"/>
        <w:rPr>
          <w:color w:val="002060"/>
        </w:rPr>
      </w:pPr>
    </w:p>
    <w:p w14:paraId="183292D5"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159BC4F7"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37ACC0"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EB2481"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45224"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2FEA6B"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105AE"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83B2F5"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755D89"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22644"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D2BBD7"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7D2FB4" w14:textId="77777777" w:rsidR="00EC16FE" w:rsidRPr="004B2460" w:rsidRDefault="00EC16FE" w:rsidP="00323E8F">
            <w:pPr>
              <w:pStyle w:val="HEADERTABELLA"/>
              <w:rPr>
                <w:color w:val="002060"/>
              </w:rPr>
            </w:pPr>
            <w:r w:rsidRPr="004B2460">
              <w:rPr>
                <w:color w:val="002060"/>
              </w:rPr>
              <w:t>PE</w:t>
            </w:r>
          </w:p>
        </w:tc>
      </w:tr>
      <w:tr w:rsidR="00EC16FE" w:rsidRPr="004B2460" w14:paraId="0A4047D4"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DFF087" w14:textId="77777777" w:rsidR="00EC16FE" w:rsidRPr="004B2460" w:rsidRDefault="00EC16FE" w:rsidP="00323E8F">
            <w:pPr>
              <w:pStyle w:val="ROWTABELLA"/>
              <w:rPr>
                <w:color w:val="002060"/>
              </w:rPr>
            </w:pPr>
            <w:r w:rsidRPr="004B246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B38BF"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CB8B9"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77A08"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1632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62F9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C1B22" w14:textId="77777777" w:rsidR="00EC16FE" w:rsidRPr="004B2460" w:rsidRDefault="00EC16FE" w:rsidP="00323E8F">
            <w:pPr>
              <w:pStyle w:val="ROWTABELLA"/>
              <w:jc w:val="center"/>
              <w:rPr>
                <w:color w:val="002060"/>
              </w:rPr>
            </w:pPr>
            <w:r w:rsidRPr="004B246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99D13"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BC4CF" w14:textId="77777777" w:rsidR="00EC16FE" w:rsidRPr="004B2460" w:rsidRDefault="00EC16FE" w:rsidP="00323E8F">
            <w:pPr>
              <w:pStyle w:val="ROWTABELLA"/>
              <w:jc w:val="center"/>
              <w:rPr>
                <w:color w:val="002060"/>
              </w:rPr>
            </w:pPr>
            <w:r w:rsidRPr="004B24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A0A0C" w14:textId="77777777" w:rsidR="00EC16FE" w:rsidRPr="004B2460" w:rsidRDefault="00EC16FE" w:rsidP="00323E8F">
            <w:pPr>
              <w:pStyle w:val="ROWTABELLA"/>
              <w:jc w:val="center"/>
              <w:rPr>
                <w:color w:val="002060"/>
              </w:rPr>
            </w:pPr>
            <w:r w:rsidRPr="004B2460">
              <w:rPr>
                <w:color w:val="002060"/>
              </w:rPr>
              <w:t>0</w:t>
            </w:r>
          </w:p>
        </w:tc>
      </w:tr>
      <w:tr w:rsidR="00EC16FE" w:rsidRPr="004B2460" w14:paraId="70C0052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103ED8" w14:textId="77777777" w:rsidR="00EC16FE" w:rsidRPr="004B2460" w:rsidRDefault="00EC16FE" w:rsidP="00323E8F">
            <w:pPr>
              <w:pStyle w:val="ROWTABELLA"/>
              <w:rPr>
                <w:color w:val="002060"/>
              </w:rPr>
            </w:pPr>
            <w:r w:rsidRPr="004B246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7D278"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1EB96"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7907E"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EF1B0"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AC47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F75F9" w14:textId="77777777" w:rsidR="00EC16FE" w:rsidRPr="004B2460" w:rsidRDefault="00EC16FE" w:rsidP="00323E8F">
            <w:pPr>
              <w:pStyle w:val="ROWTABELLA"/>
              <w:jc w:val="center"/>
              <w:rPr>
                <w:color w:val="002060"/>
              </w:rPr>
            </w:pPr>
            <w:r w:rsidRPr="004B24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DB782"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5DF34"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093BA" w14:textId="77777777" w:rsidR="00EC16FE" w:rsidRPr="004B2460" w:rsidRDefault="00EC16FE" w:rsidP="00323E8F">
            <w:pPr>
              <w:pStyle w:val="ROWTABELLA"/>
              <w:jc w:val="center"/>
              <w:rPr>
                <w:color w:val="002060"/>
              </w:rPr>
            </w:pPr>
            <w:r w:rsidRPr="004B2460">
              <w:rPr>
                <w:color w:val="002060"/>
              </w:rPr>
              <w:t>0</w:t>
            </w:r>
          </w:p>
        </w:tc>
      </w:tr>
      <w:tr w:rsidR="00EC16FE" w:rsidRPr="004B2460" w14:paraId="274FB71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1DCE5" w14:textId="77777777" w:rsidR="00EC16FE" w:rsidRPr="004B2460" w:rsidRDefault="00EC16FE" w:rsidP="00323E8F">
            <w:pPr>
              <w:pStyle w:val="ROWTABELLA"/>
              <w:rPr>
                <w:color w:val="002060"/>
              </w:rPr>
            </w:pPr>
            <w:r w:rsidRPr="004B246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3F444"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E9B97"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39CE4"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690A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8F90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5E2D3" w14:textId="77777777" w:rsidR="00EC16FE" w:rsidRPr="004B2460" w:rsidRDefault="00EC16FE" w:rsidP="00323E8F">
            <w:pPr>
              <w:pStyle w:val="ROWTABELLA"/>
              <w:jc w:val="center"/>
              <w:rPr>
                <w:color w:val="002060"/>
              </w:rPr>
            </w:pPr>
            <w:r w:rsidRPr="004B24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B805C"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81CBD"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37E43" w14:textId="77777777" w:rsidR="00EC16FE" w:rsidRPr="004B2460" w:rsidRDefault="00EC16FE" w:rsidP="00323E8F">
            <w:pPr>
              <w:pStyle w:val="ROWTABELLA"/>
              <w:jc w:val="center"/>
              <w:rPr>
                <w:color w:val="002060"/>
              </w:rPr>
            </w:pPr>
            <w:r w:rsidRPr="004B2460">
              <w:rPr>
                <w:color w:val="002060"/>
              </w:rPr>
              <w:t>0</w:t>
            </w:r>
          </w:p>
        </w:tc>
      </w:tr>
      <w:tr w:rsidR="00EC16FE" w:rsidRPr="004B2460" w14:paraId="7B49EBD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2EE224" w14:textId="77777777" w:rsidR="00EC16FE" w:rsidRPr="004B2460" w:rsidRDefault="00EC16FE" w:rsidP="00323E8F">
            <w:pPr>
              <w:pStyle w:val="ROWTABELLA"/>
              <w:rPr>
                <w:color w:val="002060"/>
              </w:rPr>
            </w:pPr>
            <w:r w:rsidRPr="004B246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6462F"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F615F"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773B8"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F3D9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A012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BEDD7" w14:textId="77777777" w:rsidR="00EC16FE" w:rsidRPr="004B2460" w:rsidRDefault="00EC16FE" w:rsidP="00323E8F">
            <w:pPr>
              <w:pStyle w:val="ROWTABELLA"/>
              <w:jc w:val="center"/>
              <w:rPr>
                <w:color w:val="002060"/>
              </w:rPr>
            </w:pPr>
            <w:r w:rsidRPr="004B24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050C8"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801D0"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A7DD4" w14:textId="77777777" w:rsidR="00EC16FE" w:rsidRPr="004B2460" w:rsidRDefault="00EC16FE" w:rsidP="00323E8F">
            <w:pPr>
              <w:pStyle w:val="ROWTABELLA"/>
              <w:jc w:val="center"/>
              <w:rPr>
                <w:color w:val="002060"/>
              </w:rPr>
            </w:pPr>
            <w:r w:rsidRPr="004B2460">
              <w:rPr>
                <w:color w:val="002060"/>
              </w:rPr>
              <w:t>0</w:t>
            </w:r>
          </w:p>
        </w:tc>
      </w:tr>
      <w:tr w:rsidR="00EC16FE" w:rsidRPr="004B2460" w14:paraId="00FA16E8"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E91E99" w14:textId="77777777" w:rsidR="00EC16FE" w:rsidRPr="004B2460" w:rsidRDefault="00EC16FE" w:rsidP="00323E8F">
            <w:pPr>
              <w:pStyle w:val="ROWTABELLA"/>
              <w:rPr>
                <w:color w:val="002060"/>
              </w:rPr>
            </w:pPr>
            <w:r w:rsidRPr="004B2460">
              <w:rPr>
                <w:color w:val="002060"/>
              </w:rPr>
              <w:lastRenderedPageBreak/>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7B3B7"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64F0C"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3317C"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E4FBF"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60E55"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09258"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B0E09"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667D4"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A13E6" w14:textId="77777777" w:rsidR="00EC16FE" w:rsidRPr="004B2460" w:rsidRDefault="00EC16FE" w:rsidP="00323E8F">
            <w:pPr>
              <w:pStyle w:val="ROWTABELLA"/>
              <w:jc w:val="center"/>
              <w:rPr>
                <w:color w:val="002060"/>
              </w:rPr>
            </w:pPr>
            <w:r w:rsidRPr="004B2460">
              <w:rPr>
                <w:color w:val="002060"/>
              </w:rPr>
              <w:t>0</w:t>
            </w:r>
          </w:p>
        </w:tc>
      </w:tr>
      <w:tr w:rsidR="00EC16FE" w:rsidRPr="004B2460" w14:paraId="60E30C8E"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4D662D" w14:textId="77777777" w:rsidR="00EC16FE" w:rsidRPr="004B2460" w:rsidRDefault="00EC16FE" w:rsidP="00323E8F">
            <w:pPr>
              <w:pStyle w:val="ROWTABELLA"/>
              <w:rPr>
                <w:color w:val="002060"/>
              </w:rPr>
            </w:pPr>
            <w:r w:rsidRPr="004B246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5800C"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E3E70"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E2A66"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D717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7612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6534F"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6BE23"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926A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C714B" w14:textId="77777777" w:rsidR="00EC16FE" w:rsidRPr="004B2460" w:rsidRDefault="00EC16FE" w:rsidP="00323E8F">
            <w:pPr>
              <w:pStyle w:val="ROWTABELLA"/>
              <w:jc w:val="center"/>
              <w:rPr>
                <w:color w:val="002060"/>
              </w:rPr>
            </w:pPr>
            <w:r w:rsidRPr="004B2460">
              <w:rPr>
                <w:color w:val="002060"/>
              </w:rPr>
              <w:t>0</w:t>
            </w:r>
          </w:p>
        </w:tc>
      </w:tr>
      <w:tr w:rsidR="00EC16FE" w:rsidRPr="004B2460" w14:paraId="1D49D4A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659A47" w14:textId="77777777" w:rsidR="00EC16FE" w:rsidRPr="004B2460" w:rsidRDefault="00EC16FE" w:rsidP="00323E8F">
            <w:pPr>
              <w:pStyle w:val="ROWTABELLA"/>
              <w:rPr>
                <w:color w:val="002060"/>
              </w:rPr>
            </w:pPr>
            <w:r w:rsidRPr="004B246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C557C"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838A8"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27CBA"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7DF30"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9F25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25BB5"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4E467" w14:textId="77777777" w:rsidR="00EC16FE" w:rsidRPr="004B2460" w:rsidRDefault="00EC16FE" w:rsidP="00323E8F">
            <w:pPr>
              <w:pStyle w:val="ROWTABELLA"/>
              <w:jc w:val="center"/>
              <w:rPr>
                <w:color w:val="002060"/>
              </w:rPr>
            </w:pPr>
            <w:r w:rsidRPr="004B24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B1F5B"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EBB06" w14:textId="77777777" w:rsidR="00EC16FE" w:rsidRPr="004B2460" w:rsidRDefault="00EC16FE" w:rsidP="00323E8F">
            <w:pPr>
              <w:pStyle w:val="ROWTABELLA"/>
              <w:jc w:val="center"/>
              <w:rPr>
                <w:color w:val="002060"/>
              </w:rPr>
            </w:pPr>
            <w:r w:rsidRPr="004B2460">
              <w:rPr>
                <w:color w:val="002060"/>
              </w:rPr>
              <w:t>0</w:t>
            </w:r>
          </w:p>
        </w:tc>
      </w:tr>
      <w:tr w:rsidR="00EC16FE" w:rsidRPr="004B2460" w14:paraId="7AE9367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6F23A5" w14:textId="77777777" w:rsidR="00EC16FE" w:rsidRPr="004B2460" w:rsidRDefault="00EC16FE" w:rsidP="00323E8F">
            <w:pPr>
              <w:pStyle w:val="ROWTABELLA"/>
              <w:rPr>
                <w:color w:val="002060"/>
              </w:rPr>
            </w:pPr>
            <w:r w:rsidRPr="004B2460">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72DC9"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43E60"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9D839"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8B309"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9402D"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FEB5D" w14:textId="77777777" w:rsidR="00EC16FE" w:rsidRPr="004B2460" w:rsidRDefault="00EC16FE" w:rsidP="00323E8F">
            <w:pPr>
              <w:pStyle w:val="ROWTABELLA"/>
              <w:jc w:val="center"/>
              <w:rPr>
                <w:color w:val="002060"/>
              </w:rPr>
            </w:pPr>
            <w:r w:rsidRPr="004B24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55A15" w14:textId="77777777" w:rsidR="00EC16FE" w:rsidRPr="004B2460" w:rsidRDefault="00EC16FE" w:rsidP="00323E8F">
            <w:pPr>
              <w:pStyle w:val="ROWTABELLA"/>
              <w:jc w:val="center"/>
              <w:rPr>
                <w:color w:val="002060"/>
              </w:rPr>
            </w:pPr>
            <w:r w:rsidRPr="004B24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D7E8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B7235" w14:textId="77777777" w:rsidR="00EC16FE" w:rsidRPr="004B2460" w:rsidRDefault="00EC16FE" w:rsidP="00323E8F">
            <w:pPr>
              <w:pStyle w:val="ROWTABELLA"/>
              <w:jc w:val="center"/>
              <w:rPr>
                <w:color w:val="002060"/>
              </w:rPr>
            </w:pPr>
            <w:r w:rsidRPr="004B2460">
              <w:rPr>
                <w:color w:val="002060"/>
              </w:rPr>
              <w:t>0</w:t>
            </w:r>
          </w:p>
        </w:tc>
      </w:tr>
      <w:tr w:rsidR="00EC16FE" w:rsidRPr="004B2460" w14:paraId="0112FF89"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DA6910" w14:textId="77777777" w:rsidR="00EC16FE" w:rsidRPr="004B2460" w:rsidRDefault="00EC16FE" w:rsidP="00323E8F">
            <w:pPr>
              <w:pStyle w:val="ROWTABELLA"/>
              <w:rPr>
                <w:color w:val="002060"/>
              </w:rPr>
            </w:pPr>
            <w:r w:rsidRPr="004B246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D66C0"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BA8B9"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473EF"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0708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A3A60"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E18FE"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190E2"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FE1F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C1BCB" w14:textId="77777777" w:rsidR="00EC16FE" w:rsidRPr="004B2460" w:rsidRDefault="00EC16FE" w:rsidP="00323E8F">
            <w:pPr>
              <w:pStyle w:val="ROWTABELLA"/>
              <w:jc w:val="center"/>
              <w:rPr>
                <w:color w:val="002060"/>
              </w:rPr>
            </w:pPr>
            <w:r w:rsidRPr="004B2460">
              <w:rPr>
                <w:color w:val="002060"/>
              </w:rPr>
              <w:t>0</w:t>
            </w:r>
          </w:p>
        </w:tc>
      </w:tr>
      <w:tr w:rsidR="00EC16FE" w:rsidRPr="004B2460" w14:paraId="0B86BE27"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E1D481" w14:textId="77777777" w:rsidR="00EC16FE" w:rsidRPr="004B2460" w:rsidRDefault="00EC16FE" w:rsidP="00323E8F">
            <w:pPr>
              <w:pStyle w:val="ROWTABELLA"/>
              <w:rPr>
                <w:color w:val="002060"/>
              </w:rPr>
            </w:pPr>
            <w:r w:rsidRPr="004B246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23960"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FD50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BDCAF"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E1B6F"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F66CF"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80C35"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93482" w14:textId="77777777" w:rsidR="00EC16FE" w:rsidRPr="004B2460" w:rsidRDefault="00EC16FE" w:rsidP="00323E8F">
            <w:pPr>
              <w:pStyle w:val="ROWTABELLA"/>
              <w:jc w:val="center"/>
              <w:rPr>
                <w:color w:val="002060"/>
              </w:rPr>
            </w:pPr>
            <w:r w:rsidRPr="004B24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01E64"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AC0E5" w14:textId="77777777" w:rsidR="00EC16FE" w:rsidRPr="004B2460" w:rsidRDefault="00EC16FE" w:rsidP="00323E8F">
            <w:pPr>
              <w:pStyle w:val="ROWTABELLA"/>
              <w:jc w:val="center"/>
              <w:rPr>
                <w:color w:val="002060"/>
              </w:rPr>
            </w:pPr>
            <w:r w:rsidRPr="004B2460">
              <w:rPr>
                <w:color w:val="002060"/>
              </w:rPr>
              <w:t>0</w:t>
            </w:r>
          </w:p>
        </w:tc>
      </w:tr>
      <w:tr w:rsidR="00EC16FE" w:rsidRPr="004B2460" w14:paraId="618D62C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39910B" w14:textId="77777777" w:rsidR="00EC16FE" w:rsidRPr="004B2460" w:rsidRDefault="00EC16FE" w:rsidP="00323E8F">
            <w:pPr>
              <w:pStyle w:val="ROWTABELLA"/>
              <w:rPr>
                <w:color w:val="002060"/>
              </w:rPr>
            </w:pPr>
            <w:r w:rsidRPr="004B246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E39A5"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6694C"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27A46"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9BE5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74966"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7A067"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15ACC" w14:textId="77777777" w:rsidR="00EC16FE" w:rsidRPr="004B2460" w:rsidRDefault="00EC16FE" w:rsidP="00323E8F">
            <w:pPr>
              <w:pStyle w:val="ROWTABELLA"/>
              <w:jc w:val="center"/>
              <w:rPr>
                <w:color w:val="002060"/>
              </w:rPr>
            </w:pPr>
            <w:r w:rsidRPr="004B24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5139B"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E16CC" w14:textId="77777777" w:rsidR="00EC16FE" w:rsidRPr="004B2460" w:rsidRDefault="00EC16FE" w:rsidP="00323E8F">
            <w:pPr>
              <w:pStyle w:val="ROWTABELLA"/>
              <w:jc w:val="center"/>
              <w:rPr>
                <w:color w:val="002060"/>
              </w:rPr>
            </w:pPr>
            <w:r w:rsidRPr="004B2460">
              <w:rPr>
                <w:color w:val="002060"/>
              </w:rPr>
              <w:t>0</w:t>
            </w:r>
          </w:p>
        </w:tc>
      </w:tr>
      <w:tr w:rsidR="00EC16FE" w:rsidRPr="004B2460" w14:paraId="6B087E1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126D5E" w14:textId="77777777" w:rsidR="00EC16FE" w:rsidRPr="004B2460" w:rsidRDefault="00EC16FE" w:rsidP="00323E8F">
            <w:pPr>
              <w:pStyle w:val="ROWTABELLA"/>
              <w:rPr>
                <w:color w:val="002060"/>
              </w:rPr>
            </w:pPr>
            <w:r w:rsidRPr="004B246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A6E2A"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111E2"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7CFAA"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667F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EC227"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02B9"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441A8" w14:textId="77777777" w:rsidR="00EC16FE" w:rsidRPr="004B2460" w:rsidRDefault="00EC16FE" w:rsidP="00323E8F">
            <w:pPr>
              <w:pStyle w:val="ROWTABELLA"/>
              <w:jc w:val="center"/>
              <w:rPr>
                <w:color w:val="002060"/>
              </w:rPr>
            </w:pPr>
            <w:r w:rsidRPr="004B24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7AAB0"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C07EB" w14:textId="77777777" w:rsidR="00EC16FE" w:rsidRPr="004B2460" w:rsidRDefault="00EC16FE" w:rsidP="00323E8F">
            <w:pPr>
              <w:pStyle w:val="ROWTABELLA"/>
              <w:jc w:val="center"/>
              <w:rPr>
                <w:color w:val="002060"/>
              </w:rPr>
            </w:pPr>
            <w:r w:rsidRPr="004B2460">
              <w:rPr>
                <w:color w:val="002060"/>
              </w:rPr>
              <w:t>0</w:t>
            </w:r>
          </w:p>
        </w:tc>
      </w:tr>
      <w:tr w:rsidR="00EC16FE" w:rsidRPr="004B2460" w14:paraId="65CCAEFB"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DA0947" w14:textId="77777777" w:rsidR="00EC16FE" w:rsidRPr="004B2460" w:rsidRDefault="00EC16FE" w:rsidP="00323E8F">
            <w:pPr>
              <w:pStyle w:val="ROWTABELLA"/>
              <w:rPr>
                <w:color w:val="002060"/>
              </w:rPr>
            </w:pPr>
            <w:r w:rsidRPr="004B246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2C93A"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E872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35E7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B2A9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E6B6E"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C1CD3" w14:textId="77777777" w:rsidR="00EC16FE" w:rsidRPr="004B2460" w:rsidRDefault="00EC16FE" w:rsidP="00323E8F">
            <w:pPr>
              <w:pStyle w:val="ROWTABELLA"/>
              <w:jc w:val="center"/>
              <w:rPr>
                <w:color w:val="002060"/>
              </w:rPr>
            </w:pPr>
            <w:r w:rsidRPr="004B24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A9788" w14:textId="77777777" w:rsidR="00EC16FE" w:rsidRPr="004B2460" w:rsidRDefault="00EC16FE" w:rsidP="00323E8F">
            <w:pPr>
              <w:pStyle w:val="ROWTABELLA"/>
              <w:jc w:val="center"/>
              <w:rPr>
                <w:color w:val="002060"/>
              </w:rPr>
            </w:pPr>
            <w:r w:rsidRPr="004B24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3FDD2"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D2AB8" w14:textId="77777777" w:rsidR="00EC16FE" w:rsidRPr="004B2460" w:rsidRDefault="00EC16FE" w:rsidP="00323E8F">
            <w:pPr>
              <w:pStyle w:val="ROWTABELLA"/>
              <w:jc w:val="center"/>
              <w:rPr>
                <w:color w:val="002060"/>
              </w:rPr>
            </w:pPr>
            <w:r w:rsidRPr="004B2460">
              <w:rPr>
                <w:color w:val="002060"/>
              </w:rPr>
              <w:t>0</w:t>
            </w:r>
          </w:p>
        </w:tc>
      </w:tr>
      <w:tr w:rsidR="00EC16FE" w:rsidRPr="004B2460" w14:paraId="579D4ADC"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61C0BA" w14:textId="77777777" w:rsidR="00EC16FE" w:rsidRPr="004B2460" w:rsidRDefault="00EC16FE" w:rsidP="00323E8F">
            <w:pPr>
              <w:pStyle w:val="ROWTABELLA"/>
              <w:rPr>
                <w:color w:val="002060"/>
              </w:rPr>
            </w:pPr>
            <w:r w:rsidRPr="004B246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B8ED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39DE7"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D91E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3A689"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89829"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20DD2"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92295" w14:textId="77777777" w:rsidR="00EC16FE" w:rsidRPr="004B2460" w:rsidRDefault="00EC16FE" w:rsidP="00323E8F">
            <w:pPr>
              <w:pStyle w:val="ROWTABELLA"/>
              <w:jc w:val="center"/>
              <w:rPr>
                <w:color w:val="002060"/>
              </w:rPr>
            </w:pPr>
            <w:r w:rsidRPr="004B246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07A2E" w14:textId="77777777" w:rsidR="00EC16FE" w:rsidRPr="004B2460" w:rsidRDefault="00EC16FE" w:rsidP="00323E8F">
            <w:pPr>
              <w:pStyle w:val="ROWTABELLA"/>
              <w:jc w:val="center"/>
              <w:rPr>
                <w:color w:val="002060"/>
              </w:rPr>
            </w:pPr>
            <w:r w:rsidRPr="004B24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C1E90" w14:textId="77777777" w:rsidR="00EC16FE" w:rsidRPr="004B2460" w:rsidRDefault="00EC16FE" w:rsidP="00323E8F">
            <w:pPr>
              <w:pStyle w:val="ROWTABELLA"/>
              <w:jc w:val="center"/>
              <w:rPr>
                <w:color w:val="002060"/>
              </w:rPr>
            </w:pPr>
            <w:r w:rsidRPr="004B2460">
              <w:rPr>
                <w:color w:val="002060"/>
              </w:rPr>
              <w:t>0</w:t>
            </w:r>
          </w:p>
        </w:tc>
      </w:tr>
    </w:tbl>
    <w:p w14:paraId="484DBDE0" w14:textId="77777777" w:rsidR="00EC16FE" w:rsidRPr="004B2460" w:rsidRDefault="00EC16FE" w:rsidP="00EC16FE">
      <w:pPr>
        <w:pStyle w:val="breakline"/>
        <w:divId w:val="527259509"/>
        <w:rPr>
          <w:color w:val="002060"/>
        </w:rPr>
      </w:pPr>
    </w:p>
    <w:p w14:paraId="697A200D" w14:textId="77777777" w:rsidR="00EC16FE" w:rsidRDefault="00EC16FE" w:rsidP="00EC16FE">
      <w:pPr>
        <w:pStyle w:val="TITOLOPRINC"/>
        <w:divId w:val="527259509"/>
        <w:rPr>
          <w:color w:val="002060"/>
        </w:rPr>
      </w:pPr>
      <w:r w:rsidRPr="004B2460">
        <w:rPr>
          <w:color w:val="002060"/>
        </w:rPr>
        <w:t>PROGRAMMA GARE</w:t>
      </w:r>
    </w:p>
    <w:p w14:paraId="0D2C7F39" w14:textId="77777777" w:rsidR="00EC16FE" w:rsidRPr="00CF5044" w:rsidRDefault="00EC16FE" w:rsidP="00EC16FE">
      <w:pPr>
        <w:pStyle w:val="SOTTOTITOLOCAMPIONATO1"/>
        <w:divId w:val="527259509"/>
        <w:rPr>
          <w:color w:val="002060"/>
        </w:rPr>
      </w:pPr>
      <w:r w:rsidRPr="00CF5044">
        <w:rPr>
          <w:color w:val="002060"/>
        </w:rP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15"/>
        <w:gridCol w:w="385"/>
        <w:gridCol w:w="898"/>
        <w:gridCol w:w="1191"/>
        <w:gridCol w:w="1561"/>
        <w:gridCol w:w="1545"/>
      </w:tblGrid>
      <w:tr w:rsidR="00EC16FE" w:rsidRPr="00CF5044" w14:paraId="23CC9489"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961C7"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918B7"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5DD0D"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BE1AE3"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1A1DCD"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F6292C"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9665D0"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5980C102"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6B198B" w14:textId="77777777" w:rsidR="00EC16FE" w:rsidRPr="00CF5044" w:rsidRDefault="00EC16FE" w:rsidP="00323E8F">
            <w:pPr>
              <w:pStyle w:val="ROWTABELLA"/>
              <w:rPr>
                <w:color w:val="002060"/>
              </w:rPr>
            </w:pPr>
            <w:r w:rsidRPr="00CF504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BFD829" w14:textId="77777777" w:rsidR="00EC16FE" w:rsidRPr="00CF5044" w:rsidRDefault="00EC16FE" w:rsidP="00323E8F">
            <w:pPr>
              <w:pStyle w:val="ROWTABELLA"/>
              <w:rPr>
                <w:color w:val="002060"/>
              </w:rPr>
            </w:pPr>
            <w:r w:rsidRPr="00CF5044">
              <w:rPr>
                <w:color w:val="002060"/>
              </w:rPr>
              <w:t>MONTESICURO TRE COLLI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FD4A809"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3F46F3" w14:textId="77777777" w:rsidR="00EC16FE" w:rsidRPr="00CF5044" w:rsidRDefault="00EC16FE" w:rsidP="00323E8F">
            <w:pPr>
              <w:pStyle w:val="ROWTABELLA"/>
              <w:rPr>
                <w:color w:val="002060"/>
              </w:rPr>
            </w:pPr>
            <w:r w:rsidRPr="00CF5044">
              <w:rPr>
                <w:color w:val="002060"/>
              </w:rPr>
              <w:t>08/11/2019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919E6A" w14:textId="77777777" w:rsidR="00EC16FE" w:rsidRPr="00CF5044" w:rsidRDefault="00EC16FE" w:rsidP="00323E8F">
            <w:pPr>
              <w:pStyle w:val="ROWTABELLA"/>
              <w:rPr>
                <w:color w:val="002060"/>
              </w:rPr>
            </w:pPr>
            <w:r w:rsidRPr="00CF5044">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76FC94" w14:textId="77777777" w:rsidR="00EC16FE" w:rsidRPr="00CF5044" w:rsidRDefault="00EC16FE" w:rsidP="00323E8F">
            <w:pPr>
              <w:pStyle w:val="ROWTABELLA"/>
              <w:rPr>
                <w:color w:val="002060"/>
              </w:rPr>
            </w:pPr>
            <w:r w:rsidRPr="00CF504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C4C330" w14:textId="77777777" w:rsidR="00EC16FE" w:rsidRPr="00CF5044" w:rsidRDefault="00EC16FE" w:rsidP="00323E8F">
            <w:pPr>
              <w:pStyle w:val="ROWTABELLA"/>
              <w:rPr>
                <w:color w:val="002060"/>
              </w:rPr>
            </w:pPr>
            <w:r w:rsidRPr="00CF5044">
              <w:rPr>
                <w:color w:val="002060"/>
              </w:rPr>
              <w:t>VIA DELLO STADIO</w:t>
            </w:r>
          </w:p>
        </w:tc>
      </w:tr>
      <w:tr w:rsidR="00EC16FE" w:rsidRPr="00CF5044" w14:paraId="79956CD6"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7948E3" w14:textId="77777777" w:rsidR="00EC16FE" w:rsidRPr="00CF5044" w:rsidRDefault="00EC16FE" w:rsidP="00323E8F">
            <w:pPr>
              <w:pStyle w:val="ROWTABELLA"/>
              <w:rPr>
                <w:color w:val="002060"/>
              </w:rPr>
            </w:pPr>
            <w:r w:rsidRPr="00CF5044">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EDFA2B" w14:textId="77777777" w:rsidR="00EC16FE" w:rsidRPr="00CF5044" w:rsidRDefault="00EC16FE" w:rsidP="00323E8F">
            <w:pPr>
              <w:pStyle w:val="ROWTABELLA"/>
              <w:rPr>
                <w:color w:val="002060"/>
              </w:rPr>
            </w:pPr>
            <w:r w:rsidRPr="00CF5044">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2A304F5"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30213D5"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BF8A47" w14:textId="77777777" w:rsidR="00EC16FE" w:rsidRPr="00CF5044" w:rsidRDefault="00EC16FE" w:rsidP="00323E8F">
            <w:pPr>
              <w:pStyle w:val="ROWTABELLA"/>
              <w:rPr>
                <w:color w:val="002060"/>
              </w:rPr>
            </w:pPr>
            <w:r w:rsidRPr="00CF5044">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288C9A" w14:textId="77777777" w:rsidR="00EC16FE" w:rsidRPr="00CF5044" w:rsidRDefault="00EC16FE" w:rsidP="00323E8F">
            <w:pPr>
              <w:pStyle w:val="ROWTABELLA"/>
              <w:rPr>
                <w:color w:val="002060"/>
              </w:rPr>
            </w:pPr>
            <w:r w:rsidRPr="00CF504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A6BC5F" w14:textId="77777777" w:rsidR="00EC16FE" w:rsidRPr="00CF5044" w:rsidRDefault="00EC16FE" w:rsidP="00323E8F">
            <w:pPr>
              <w:pStyle w:val="ROWTABELLA"/>
              <w:rPr>
                <w:color w:val="002060"/>
              </w:rPr>
            </w:pPr>
            <w:r w:rsidRPr="00CF5044">
              <w:rPr>
                <w:color w:val="002060"/>
              </w:rPr>
              <w:t>VIA DEI TESSITORI</w:t>
            </w:r>
          </w:p>
        </w:tc>
      </w:tr>
      <w:tr w:rsidR="00EC16FE" w:rsidRPr="00CF5044" w14:paraId="00B64736"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7D5642" w14:textId="77777777" w:rsidR="00EC16FE" w:rsidRPr="00CF5044" w:rsidRDefault="00EC16FE" w:rsidP="00323E8F">
            <w:pPr>
              <w:pStyle w:val="ROWTABELLA"/>
              <w:rPr>
                <w:color w:val="002060"/>
              </w:rPr>
            </w:pPr>
            <w:r w:rsidRPr="00CF5044">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632062" w14:textId="77777777" w:rsidR="00EC16FE" w:rsidRPr="00CF5044" w:rsidRDefault="00EC16FE" w:rsidP="00323E8F">
            <w:pPr>
              <w:pStyle w:val="ROWTABELLA"/>
              <w:rPr>
                <w:color w:val="002060"/>
              </w:rPr>
            </w:pPr>
            <w:r w:rsidRPr="00CF5044">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0DE1391"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2A14B7C"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0D9BB86" w14:textId="77777777" w:rsidR="00EC16FE" w:rsidRPr="00CF5044" w:rsidRDefault="00EC16FE" w:rsidP="00323E8F">
            <w:pPr>
              <w:pStyle w:val="ROWTABELLA"/>
              <w:rPr>
                <w:color w:val="002060"/>
              </w:rPr>
            </w:pPr>
            <w:r w:rsidRPr="00CF504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FBE311" w14:textId="77777777" w:rsidR="00EC16FE" w:rsidRPr="00CF5044" w:rsidRDefault="00EC16FE" w:rsidP="00323E8F">
            <w:pPr>
              <w:pStyle w:val="ROWTABELLA"/>
              <w:rPr>
                <w:color w:val="002060"/>
              </w:rPr>
            </w:pPr>
            <w:r w:rsidRPr="00CF504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42BF6B" w14:textId="77777777" w:rsidR="00EC16FE" w:rsidRPr="00CF5044" w:rsidRDefault="00EC16FE" w:rsidP="00323E8F">
            <w:pPr>
              <w:pStyle w:val="ROWTABELLA"/>
              <w:rPr>
                <w:color w:val="002060"/>
              </w:rPr>
            </w:pPr>
            <w:r w:rsidRPr="00CF5044">
              <w:rPr>
                <w:color w:val="002060"/>
              </w:rPr>
              <w:t>VIA MATTEOTTI</w:t>
            </w:r>
          </w:p>
        </w:tc>
      </w:tr>
      <w:tr w:rsidR="00EC16FE" w:rsidRPr="00CF5044" w14:paraId="358942BF"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D6A633" w14:textId="77777777" w:rsidR="00EC16FE" w:rsidRPr="00CF5044" w:rsidRDefault="00EC16FE" w:rsidP="00323E8F">
            <w:pPr>
              <w:pStyle w:val="ROWTABELLA"/>
              <w:rPr>
                <w:color w:val="002060"/>
              </w:rPr>
            </w:pPr>
            <w:r w:rsidRPr="00CF504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B2EC97" w14:textId="77777777" w:rsidR="00EC16FE" w:rsidRPr="00CF5044" w:rsidRDefault="00EC16FE" w:rsidP="00323E8F">
            <w:pPr>
              <w:pStyle w:val="ROWTABELLA"/>
              <w:rPr>
                <w:color w:val="002060"/>
              </w:rPr>
            </w:pPr>
            <w:r w:rsidRPr="00CF5044">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F2B17D2"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3DD19F"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59F7DD4" w14:textId="77777777" w:rsidR="00EC16FE" w:rsidRPr="00CF5044" w:rsidRDefault="00EC16FE" w:rsidP="00323E8F">
            <w:pPr>
              <w:pStyle w:val="ROWTABELLA"/>
              <w:rPr>
                <w:color w:val="002060"/>
              </w:rPr>
            </w:pPr>
            <w:r w:rsidRPr="00CF5044">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AB0948" w14:textId="77777777" w:rsidR="00EC16FE" w:rsidRPr="00CF5044" w:rsidRDefault="00EC16FE" w:rsidP="00323E8F">
            <w:pPr>
              <w:pStyle w:val="ROWTABELLA"/>
              <w:rPr>
                <w:color w:val="002060"/>
              </w:rPr>
            </w:pPr>
            <w:r w:rsidRPr="00CF5044">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8FCBC5" w14:textId="77777777" w:rsidR="00EC16FE" w:rsidRPr="00CF5044" w:rsidRDefault="00EC16FE" w:rsidP="00323E8F">
            <w:pPr>
              <w:pStyle w:val="ROWTABELLA"/>
              <w:rPr>
                <w:color w:val="002060"/>
              </w:rPr>
            </w:pPr>
            <w:r w:rsidRPr="00CF5044">
              <w:rPr>
                <w:color w:val="002060"/>
              </w:rPr>
              <w:t>PIAZZALE COTIGNOLI</w:t>
            </w:r>
          </w:p>
        </w:tc>
      </w:tr>
      <w:tr w:rsidR="00EC16FE" w:rsidRPr="00CF5044" w14:paraId="2DE28597"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D26EBA" w14:textId="77777777" w:rsidR="00EC16FE" w:rsidRPr="00CF5044" w:rsidRDefault="00EC16FE" w:rsidP="00323E8F">
            <w:pPr>
              <w:pStyle w:val="ROWTABELLA"/>
              <w:rPr>
                <w:color w:val="002060"/>
              </w:rPr>
            </w:pPr>
            <w:r w:rsidRPr="00CF5044">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EED181" w14:textId="77777777" w:rsidR="00EC16FE" w:rsidRPr="00CF5044" w:rsidRDefault="00EC16FE" w:rsidP="00323E8F">
            <w:pPr>
              <w:pStyle w:val="ROWTABELLA"/>
              <w:rPr>
                <w:color w:val="002060"/>
              </w:rPr>
            </w:pPr>
            <w:r w:rsidRPr="00CF504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E80620"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3FBF4F" w14:textId="77777777" w:rsidR="00EC16FE" w:rsidRPr="00CF5044" w:rsidRDefault="00EC16FE" w:rsidP="00323E8F">
            <w:pPr>
              <w:pStyle w:val="ROWTABELLA"/>
              <w:rPr>
                <w:color w:val="002060"/>
              </w:rPr>
            </w:pPr>
            <w:r w:rsidRPr="00CF5044">
              <w:rPr>
                <w:color w:val="002060"/>
              </w:rPr>
              <w:t>08/11/2019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9B10B1" w14:textId="77777777" w:rsidR="00EC16FE" w:rsidRPr="00CF5044" w:rsidRDefault="00EC16FE" w:rsidP="00323E8F">
            <w:pPr>
              <w:pStyle w:val="ROWTABELLA"/>
              <w:rPr>
                <w:color w:val="002060"/>
              </w:rPr>
            </w:pPr>
            <w:r w:rsidRPr="00CF5044">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DC2BB8" w14:textId="77777777" w:rsidR="00EC16FE" w:rsidRPr="00CF5044" w:rsidRDefault="00EC16FE" w:rsidP="00323E8F">
            <w:pPr>
              <w:pStyle w:val="ROWTABELLA"/>
              <w:rPr>
                <w:color w:val="002060"/>
              </w:rPr>
            </w:pPr>
            <w:r w:rsidRPr="00CF504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860E62" w14:textId="77777777" w:rsidR="00EC16FE" w:rsidRPr="00CF5044" w:rsidRDefault="00EC16FE" w:rsidP="00323E8F">
            <w:pPr>
              <w:pStyle w:val="ROWTABELLA"/>
              <w:rPr>
                <w:color w:val="002060"/>
              </w:rPr>
            </w:pPr>
            <w:r w:rsidRPr="00CF5044">
              <w:rPr>
                <w:color w:val="002060"/>
              </w:rPr>
              <w:t>VIA PIRANDELLO AREA MT.4</w:t>
            </w:r>
          </w:p>
        </w:tc>
      </w:tr>
      <w:tr w:rsidR="00EC16FE" w:rsidRPr="00CF5044" w14:paraId="482FB23D"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62BD057" w14:textId="77777777" w:rsidR="00EC16FE" w:rsidRPr="00CF5044" w:rsidRDefault="00EC16FE" w:rsidP="00323E8F">
            <w:pPr>
              <w:pStyle w:val="ROWTABELLA"/>
              <w:rPr>
                <w:color w:val="002060"/>
              </w:rPr>
            </w:pPr>
            <w:r w:rsidRPr="00CF5044">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E47552" w14:textId="77777777" w:rsidR="00EC16FE" w:rsidRPr="00CF5044" w:rsidRDefault="00EC16FE" w:rsidP="00323E8F">
            <w:pPr>
              <w:pStyle w:val="ROWTABELLA"/>
              <w:rPr>
                <w:color w:val="002060"/>
              </w:rPr>
            </w:pPr>
            <w:r w:rsidRPr="00CF5044">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C758ADB"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5CB2A7" w14:textId="77777777" w:rsidR="00EC16FE" w:rsidRPr="00CF5044" w:rsidRDefault="00EC16FE" w:rsidP="00323E8F">
            <w:pPr>
              <w:pStyle w:val="ROWTABELLA"/>
              <w:rPr>
                <w:color w:val="002060"/>
              </w:rPr>
            </w:pPr>
            <w:r w:rsidRPr="00CF5044">
              <w:rPr>
                <w:color w:val="002060"/>
              </w:rPr>
              <w:t>09/11/2019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3E61E5" w14:textId="77777777" w:rsidR="00EC16FE" w:rsidRPr="00CF5044" w:rsidRDefault="00EC16FE" w:rsidP="00323E8F">
            <w:pPr>
              <w:pStyle w:val="ROWTABELLA"/>
              <w:rPr>
                <w:color w:val="002060"/>
              </w:rPr>
            </w:pPr>
            <w:r w:rsidRPr="00CF5044">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3E74FE" w14:textId="77777777" w:rsidR="00EC16FE" w:rsidRPr="00CF5044" w:rsidRDefault="00EC16FE" w:rsidP="00323E8F">
            <w:pPr>
              <w:pStyle w:val="ROWTABELLA"/>
              <w:rPr>
                <w:color w:val="002060"/>
              </w:rPr>
            </w:pPr>
            <w:r w:rsidRPr="00CF5044">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1B1635" w14:textId="77777777" w:rsidR="00EC16FE" w:rsidRPr="00CF5044" w:rsidRDefault="00EC16FE" w:rsidP="00323E8F">
            <w:pPr>
              <w:pStyle w:val="ROWTABELLA"/>
              <w:rPr>
                <w:color w:val="002060"/>
              </w:rPr>
            </w:pPr>
            <w:r w:rsidRPr="00CF5044">
              <w:rPr>
                <w:color w:val="002060"/>
              </w:rPr>
              <w:t>VIA FAVETO</w:t>
            </w:r>
          </w:p>
        </w:tc>
      </w:tr>
      <w:tr w:rsidR="00EC16FE" w:rsidRPr="00CF5044" w14:paraId="706EB42E"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D5B6D5" w14:textId="77777777" w:rsidR="00EC16FE" w:rsidRPr="00CF5044" w:rsidRDefault="00EC16FE" w:rsidP="00323E8F">
            <w:pPr>
              <w:pStyle w:val="ROWTABELLA"/>
              <w:rPr>
                <w:color w:val="002060"/>
              </w:rPr>
            </w:pPr>
            <w:r w:rsidRPr="00CF5044">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D40010" w14:textId="77777777" w:rsidR="00EC16FE" w:rsidRPr="00CF5044" w:rsidRDefault="00EC16FE" w:rsidP="00323E8F">
            <w:pPr>
              <w:pStyle w:val="ROWTABELLA"/>
              <w:rPr>
                <w:color w:val="002060"/>
              </w:rPr>
            </w:pPr>
            <w:r w:rsidRPr="00CF5044">
              <w:rPr>
                <w:color w:val="002060"/>
              </w:rPr>
              <w:t>PIANACCIO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5135B3B"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9F8BBF" w14:textId="77777777" w:rsidR="00EC16FE" w:rsidRPr="00CF5044" w:rsidRDefault="00EC16FE" w:rsidP="00323E8F">
            <w:pPr>
              <w:pStyle w:val="ROWTABELLA"/>
              <w:rPr>
                <w:color w:val="002060"/>
              </w:rPr>
            </w:pPr>
            <w:r w:rsidRPr="00CF5044">
              <w:rPr>
                <w:color w:val="002060"/>
              </w:rPr>
              <w:t>09/11/2019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C109C2" w14:textId="77777777" w:rsidR="00EC16FE" w:rsidRPr="00CF5044" w:rsidRDefault="00EC16FE" w:rsidP="00323E8F">
            <w:pPr>
              <w:pStyle w:val="ROWTABELLA"/>
              <w:rPr>
                <w:color w:val="002060"/>
              </w:rPr>
            </w:pPr>
            <w:r w:rsidRPr="00CF5044">
              <w:rPr>
                <w:color w:val="002060"/>
              </w:rPr>
              <w:t>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A03C7C" w14:textId="77777777" w:rsidR="00EC16FE" w:rsidRPr="00CF5044" w:rsidRDefault="00EC16FE" w:rsidP="00323E8F">
            <w:pPr>
              <w:pStyle w:val="ROWTABELLA"/>
              <w:rPr>
                <w:color w:val="002060"/>
              </w:rPr>
            </w:pPr>
            <w:r w:rsidRPr="00CF504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3D0ED3" w14:textId="77777777" w:rsidR="00EC16FE" w:rsidRPr="00CF5044" w:rsidRDefault="00EC16FE" w:rsidP="00323E8F">
            <w:pPr>
              <w:pStyle w:val="ROWTABELLA"/>
              <w:rPr>
                <w:color w:val="002060"/>
              </w:rPr>
            </w:pPr>
            <w:r w:rsidRPr="00CF5044">
              <w:rPr>
                <w:color w:val="002060"/>
              </w:rPr>
              <w:t>VIA B.ROSSI SNC</w:t>
            </w:r>
          </w:p>
        </w:tc>
      </w:tr>
    </w:tbl>
    <w:p w14:paraId="620333EE" w14:textId="77777777" w:rsidR="00EC16FE" w:rsidRPr="004B2460" w:rsidRDefault="00EC16FE" w:rsidP="00EC16FE">
      <w:pPr>
        <w:pStyle w:val="breakline"/>
        <w:divId w:val="527259509"/>
        <w:rPr>
          <w:color w:val="002060"/>
        </w:rPr>
      </w:pPr>
    </w:p>
    <w:p w14:paraId="2FEC2EF8"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CALCIO A CINQUE SERIE C2</w:t>
      </w:r>
    </w:p>
    <w:p w14:paraId="12D29D17" w14:textId="77777777" w:rsidR="00EC16FE" w:rsidRPr="004B2460" w:rsidRDefault="00EC16FE" w:rsidP="00EC16FE">
      <w:pPr>
        <w:pStyle w:val="TITOLOPRINC"/>
        <w:divId w:val="527259509"/>
        <w:rPr>
          <w:color w:val="002060"/>
        </w:rPr>
      </w:pPr>
      <w:r w:rsidRPr="004B2460">
        <w:rPr>
          <w:color w:val="002060"/>
        </w:rPr>
        <w:t>RISULTATI</w:t>
      </w:r>
    </w:p>
    <w:p w14:paraId="34E1294A" w14:textId="77777777" w:rsidR="00EC16FE" w:rsidRPr="004B2460" w:rsidRDefault="00EC16FE" w:rsidP="00EC16FE">
      <w:pPr>
        <w:pStyle w:val="breakline"/>
        <w:divId w:val="527259509"/>
        <w:rPr>
          <w:color w:val="002060"/>
        </w:rPr>
      </w:pPr>
    </w:p>
    <w:p w14:paraId="3CF9BC9F" w14:textId="77777777" w:rsidR="00EC16FE" w:rsidRPr="004B2460" w:rsidRDefault="00EC16FE" w:rsidP="00EC16FE">
      <w:pPr>
        <w:pStyle w:val="SOTTOTITOLOCAMPIONATO1"/>
        <w:divId w:val="527259509"/>
        <w:rPr>
          <w:color w:val="002060"/>
        </w:rPr>
      </w:pPr>
      <w:r w:rsidRPr="004B2460">
        <w:rPr>
          <w:color w:val="002060"/>
        </w:rPr>
        <w:t>RISULTATI UFFICIALI GARE DEL 01/11/2019</w:t>
      </w:r>
    </w:p>
    <w:p w14:paraId="53C5F734"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6CA95EC1"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C16FE" w:rsidRPr="004B2460" w14:paraId="6A8B7257"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2C6F6532"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4FC4A" w14:textId="77777777" w:rsidR="00EC16FE" w:rsidRPr="004B2460" w:rsidRDefault="00EC16FE" w:rsidP="00323E8F">
                  <w:pPr>
                    <w:pStyle w:val="HEADERTABELLA"/>
                    <w:rPr>
                      <w:color w:val="002060"/>
                    </w:rPr>
                  </w:pPr>
                  <w:r w:rsidRPr="004B2460">
                    <w:rPr>
                      <w:color w:val="002060"/>
                    </w:rPr>
                    <w:t>GIRONE A - 7 Giornata - A</w:t>
                  </w:r>
                </w:p>
              </w:tc>
            </w:tr>
            <w:tr w:rsidR="00EC16FE" w:rsidRPr="004B2460" w14:paraId="517FF764"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89FF7D" w14:textId="77777777" w:rsidR="00EC16FE" w:rsidRPr="004B2460" w:rsidRDefault="00EC16FE" w:rsidP="00323E8F">
                  <w:pPr>
                    <w:pStyle w:val="ROWTABELLA"/>
                    <w:rPr>
                      <w:color w:val="002060"/>
                    </w:rPr>
                  </w:pPr>
                  <w:r w:rsidRPr="004B246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1B2D75" w14:textId="77777777" w:rsidR="00EC16FE" w:rsidRPr="004B2460" w:rsidRDefault="00EC16FE" w:rsidP="00323E8F">
                  <w:pPr>
                    <w:pStyle w:val="ROWTABELLA"/>
                    <w:rPr>
                      <w:color w:val="002060"/>
                    </w:rPr>
                  </w:pPr>
                  <w:r w:rsidRPr="004B2460">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BD38C" w14:textId="77777777" w:rsidR="00EC16FE" w:rsidRPr="004B2460" w:rsidRDefault="00EC16FE" w:rsidP="00323E8F">
                  <w:pPr>
                    <w:pStyle w:val="ROWTABELLA"/>
                    <w:jc w:val="center"/>
                    <w:rPr>
                      <w:color w:val="002060"/>
                    </w:rPr>
                  </w:pPr>
                  <w:r w:rsidRPr="004B2460">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DF6704" w14:textId="77777777" w:rsidR="00EC16FE" w:rsidRPr="004B2460" w:rsidRDefault="00EC16FE" w:rsidP="00323E8F">
                  <w:pPr>
                    <w:pStyle w:val="ROWTABELLA"/>
                    <w:jc w:val="center"/>
                    <w:rPr>
                      <w:color w:val="002060"/>
                    </w:rPr>
                  </w:pPr>
                  <w:r w:rsidRPr="004B2460">
                    <w:rPr>
                      <w:color w:val="002060"/>
                    </w:rPr>
                    <w:t> </w:t>
                  </w:r>
                </w:p>
              </w:tc>
            </w:tr>
            <w:tr w:rsidR="00EC16FE" w:rsidRPr="004B2460" w14:paraId="250910D6"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42A9BF" w14:textId="77777777" w:rsidR="00EC16FE" w:rsidRPr="004B2460" w:rsidRDefault="00EC16FE" w:rsidP="00323E8F">
                  <w:pPr>
                    <w:pStyle w:val="ROWTABELLA"/>
                    <w:rPr>
                      <w:color w:val="002060"/>
                    </w:rPr>
                  </w:pPr>
                  <w:r w:rsidRPr="004B2460">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76C5DF" w14:textId="77777777" w:rsidR="00EC16FE" w:rsidRPr="004B2460" w:rsidRDefault="00EC16FE" w:rsidP="00323E8F">
                  <w:pPr>
                    <w:pStyle w:val="ROWTABELLA"/>
                    <w:rPr>
                      <w:color w:val="002060"/>
                    </w:rPr>
                  </w:pPr>
                  <w:r w:rsidRPr="004B246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C91F2C6" w14:textId="77777777" w:rsidR="00EC16FE" w:rsidRPr="004B2460" w:rsidRDefault="00EC16FE" w:rsidP="00323E8F">
                  <w:pPr>
                    <w:pStyle w:val="ROWTABELLA"/>
                    <w:jc w:val="center"/>
                    <w:rPr>
                      <w:color w:val="002060"/>
                    </w:rPr>
                  </w:pPr>
                  <w:r w:rsidRPr="004B246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1B6BF3" w14:textId="77777777" w:rsidR="00EC16FE" w:rsidRPr="004B2460" w:rsidRDefault="00EC16FE" w:rsidP="00323E8F">
                  <w:pPr>
                    <w:pStyle w:val="ROWTABELLA"/>
                    <w:jc w:val="center"/>
                    <w:rPr>
                      <w:color w:val="002060"/>
                    </w:rPr>
                  </w:pPr>
                  <w:r w:rsidRPr="004B2460">
                    <w:rPr>
                      <w:color w:val="002060"/>
                    </w:rPr>
                    <w:t> </w:t>
                  </w:r>
                </w:p>
              </w:tc>
            </w:tr>
            <w:tr w:rsidR="00EC16FE" w:rsidRPr="004B2460" w14:paraId="5787BA9B"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7D7A720" w14:textId="77777777" w:rsidR="00EC16FE" w:rsidRPr="004B2460" w:rsidRDefault="00EC16FE" w:rsidP="00323E8F">
                  <w:pPr>
                    <w:pStyle w:val="ROWTABELLA"/>
                    <w:rPr>
                      <w:color w:val="002060"/>
                    </w:rPr>
                  </w:pPr>
                  <w:r w:rsidRPr="004B246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733581B" w14:textId="77777777" w:rsidR="00EC16FE" w:rsidRPr="004B2460" w:rsidRDefault="00EC16FE" w:rsidP="00323E8F">
                  <w:pPr>
                    <w:pStyle w:val="ROWTABELLA"/>
                    <w:rPr>
                      <w:color w:val="002060"/>
                    </w:rPr>
                  </w:pPr>
                  <w:r w:rsidRPr="004B246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7C7E9B5" w14:textId="77777777" w:rsidR="00EC16FE" w:rsidRPr="004B2460" w:rsidRDefault="00EC16FE" w:rsidP="00323E8F">
                  <w:pPr>
                    <w:pStyle w:val="ROWTABELLA"/>
                    <w:jc w:val="center"/>
                    <w:rPr>
                      <w:color w:val="002060"/>
                    </w:rPr>
                  </w:pPr>
                  <w:r w:rsidRPr="004B246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B5DC627" w14:textId="77777777" w:rsidR="00EC16FE" w:rsidRPr="004B2460" w:rsidRDefault="00EC16FE" w:rsidP="00323E8F">
                  <w:pPr>
                    <w:pStyle w:val="ROWTABELLA"/>
                    <w:jc w:val="center"/>
                    <w:rPr>
                      <w:color w:val="002060"/>
                    </w:rPr>
                  </w:pPr>
                  <w:r w:rsidRPr="004B2460">
                    <w:rPr>
                      <w:color w:val="002060"/>
                    </w:rPr>
                    <w:t> </w:t>
                  </w:r>
                </w:p>
              </w:tc>
            </w:tr>
            <w:tr w:rsidR="00EC16FE" w:rsidRPr="004B2460" w14:paraId="35D90562"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0EB0A4" w14:textId="77777777" w:rsidR="00EC16FE" w:rsidRPr="004B2460" w:rsidRDefault="00EC16FE" w:rsidP="00323E8F">
                  <w:pPr>
                    <w:pStyle w:val="ROWTABELLA"/>
                    <w:rPr>
                      <w:color w:val="002060"/>
                    </w:rPr>
                  </w:pPr>
                  <w:r w:rsidRPr="004B2460">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79B3F60" w14:textId="77777777" w:rsidR="00EC16FE" w:rsidRPr="004B2460" w:rsidRDefault="00EC16FE" w:rsidP="00323E8F">
                  <w:pPr>
                    <w:pStyle w:val="ROWTABELLA"/>
                    <w:rPr>
                      <w:color w:val="002060"/>
                    </w:rPr>
                  </w:pPr>
                  <w:r w:rsidRPr="004B246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DAF766" w14:textId="77777777" w:rsidR="00EC16FE" w:rsidRPr="004B2460" w:rsidRDefault="00EC16FE" w:rsidP="00323E8F">
                  <w:pPr>
                    <w:pStyle w:val="ROWTABELLA"/>
                    <w:jc w:val="center"/>
                    <w:rPr>
                      <w:color w:val="002060"/>
                    </w:rPr>
                  </w:pPr>
                  <w:r w:rsidRPr="004B246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5206BC" w14:textId="77777777" w:rsidR="00EC16FE" w:rsidRPr="004B2460" w:rsidRDefault="00EC16FE" w:rsidP="00323E8F">
                  <w:pPr>
                    <w:pStyle w:val="ROWTABELLA"/>
                    <w:jc w:val="center"/>
                    <w:rPr>
                      <w:color w:val="002060"/>
                    </w:rPr>
                  </w:pPr>
                  <w:r w:rsidRPr="004B2460">
                    <w:rPr>
                      <w:color w:val="002060"/>
                    </w:rPr>
                    <w:t> </w:t>
                  </w:r>
                </w:p>
              </w:tc>
            </w:tr>
            <w:tr w:rsidR="00EC16FE" w:rsidRPr="004B2460" w14:paraId="1341D7CA"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B04516" w14:textId="77777777" w:rsidR="00EC16FE" w:rsidRPr="004B2460" w:rsidRDefault="00EC16FE" w:rsidP="00323E8F">
                  <w:pPr>
                    <w:pStyle w:val="ROWTABELLA"/>
                    <w:rPr>
                      <w:color w:val="002060"/>
                    </w:rPr>
                  </w:pPr>
                  <w:r w:rsidRPr="004B2460">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573795" w14:textId="77777777" w:rsidR="00EC16FE" w:rsidRPr="004B2460" w:rsidRDefault="00EC16FE" w:rsidP="00323E8F">
                  <w:pPr>
                    <w:pStyle w:val="ROWTABELLA"/>
                    <w:rPr>
                      <w:color w:val="002060"/>
                    </w:rPr>
                  </w:pPr>
                  <w:r w:rsidRPr="004B2460">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FC19C2" w14:textId="77777777" w:rsidR="00EC16FE" w:rsidRPr="004B2460" w:rsidRDefault="00EC16FE" w:rsidP="00323E8F">
                  <w:pPr>
                    <w:pStyle w:val="ROWTABELLA"/>
                    <w:jc w:val="center"/>
                    <w:rPr>
                      <w:color w:val="002060"/>
                    </w:rPr>
                  </w:pPr>
                  <w:r w:rsidRPr="004B24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74FE05" w14:textId="77777777" w:rsidR="00EC16FE" w:rsidRPr="004B2460" w:rsidRDefault="00EC16FE" w:rsidP="00323E8F">
                  <w:pPr>
                    <w:pStyle w:val="ROWTABELLA"/>
                    <w:jc w:val="center"/>
                    <w:rPr>
                      <w:color w:val="002060"/>
                    </w:rPr>
                  </w:pPr>
                  <w:r w:rsidRPr="004B2460">
                    <w:rPr>
                      <w:color w:val="002060"/>
                    </w:rPr>
                    <w:t> </w:t>
                  </w:r>
                </w:p>
              </w:tc>
            </w:tr>
            <w:tr w:rsidR="00EC16FE" w:rsidRPr="004B2460" w14:paraId="0BD6095B"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0002F48" w14:textId="77777777" w:rsidR="00EC16FE" w:rsidRPr="004B2460" w:rsidRDefault="00EC16FE" w:rsidP="00323E8F">
                  <w:pPr>
                    <w:pStyle w:val="ROWTABELLA"/>
                    <w:rPr>
                      <w:color w:val="002060"/>
                    </w:rPr>
                  </w:pPr>
                  <w:r w:rsidRPr="004B2460">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222C144" w14:textId="77777777" w:rsidR="00EC16FE" w:rsidRPr="004B2460" w:rsidRDefault="00EC16FE" w:rsidP="00323E8F">
                  <w:pPr>
                    <w:pStyle w:val="ROWTABELLA"/>
                    <w:rPr>
                      <w:color w:val="002060"/>
                    </w:rPr>
                  </w:pPr>
                  <w:r w:rsidRPr="004B246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5CF498" w14:textId="77777777" w:rsidR="00EC16FE" w:rsidRPr="004B2460" w:rsidRDefault="00EC16FE" w:rsidP="00323E8F">
                  <w:pPr>
                    <w:pStyle w:val="ROWTABELLA"/>
                    <w:jc w:val="center"/>
                    <w:rPr>
                      <w:color w:val="002060"/>
                    </w:rPr>
                  </w:pPr>
                  <w:r w:rsidRPr="004B24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20291D" w14:textId="77777777" w:rsidR="00EC16FE" w:rsidRPr="004B2460" w:rsidRDefault="00EC16FE" w:rsidP="00323E8F">
                  <w:pPr>
                    <w:pStyle w:val="ROWTABELLA"/>
                    <w:jc w:val="center"/>
                    <w:rPr>
                      <w:color w:val="002060"/>
                    </w:rPr>
                  </w:pPr>
                  <w:r w:rsidRPr="004B2460">
                    <w:rPr>
                      <w:color w:val="002060"/>
                    </w:rPr>
                    <w:t> </w:t>
                  </w:r>
                </w:p>
              </w:tc>
            </w:tr>
            <w:tr w:rsidR="00EC16FE" w:rsidRPr="004B2460" w14:paraId="240D1C26"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31ABC2" w14:textId="77777777" w:rsidR="00EC16FE" w:rsidRPr="004B2460" w:rsidRDefault="00EC16FE" w:rsidP="00323E8F">
                  <w:pPr>
                    <w:pStyle w:val="ROWTABELLA"/>
                    <w:rPr>
                      <w:color w:val="002060"/>
                    </w:rPr>
                  </w:pPr>
                  <w:r w:rsidRPr="004B246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96FC71" w14:textId="77777777" w:rsidR="00EC16FE" w:rsidRPr="004B2460" w:rsidRDefault="00EC16FE" w:rsidP="00323E8F">
                  <w:pPr>
                    <w:pStyle w:val="ROWTABELLA"/>
                    <w:rPr>
                      <w:color w:val="002060"/>
                    </w:rPr>
                  </w:pPr>
                  <w:r w:rsidRPr="004B2460">
                    <w:rPr>
                      <w:color w:val="002060"/>
                    </w:rPr>
                    <w:t>- VALLEFOGLIA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5F5DC4" w14:textId="77777777" w:rsidR="00EC16FE" w:rsidRPr="004B2460" w:rsidRDefault="00EC16FE" w:rsidP="00323E8F">
                  <w:pPr>
                    <w:pStyle w:val="ROWTABELLA"/>
                    <w:jc w:val="center"/>
                    <w:rPr>
                      <w:color w:val="002060"/>
                    </w:rPr>
                  </w:pPr>
                  <w:r w:rsidRPr="004B2460">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9D2124" w14:textId="77777777" w:rsidR="00EC16FE" w:rsidRPr="004B2460" w:rsidRDefault="00EC16FE" w:rsidP="00323E8F">
                  <w:pPr>
                    <w:pStyle w:val="ROWTABELLA"/>
                    <w:jc w:val="center"/>
                    <w:rPr>
                      <w:color w:val="002060"/>
                    </w:rPr>
                  </w:pPr>
                  <w:r w:rsidRPr="004B2460">
                    <w:rPr>
                      <w:color w:val="002060"/>
                    </w:rPr>
                    <w:t> </w:t>
                  </w:r>
                </w:p>
              </w:tc>
            </w:tr>
            <w:tr w:rsidR="00EC16FE" w:rsidRPr="004B2460" w14:paraId="102AB5BF"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25FDAEE1" w14:textId="77777777" w:rsidR="00EC16FE" w:rsidRPr="004B2460" w:rsidRDefault="00EC16FE" w:rsidP="00323E8F">
                  <w:pPr>
                    <w:pStyle w:val="ROWTABELLA"/>
                    <w:rPr>
                      <w:color w:val="002060"/>
                    </w:rPr>
                  </w:pPr>
                  <w:r w:rsidRPr="004B2460">
                    <w:rPr>
                      <w:color w:val="002060"/>
                    </w:rPr>
                    <w:t>(1) - disputata il 02/11/2019</w:t>
                  </w:r>
                </w:p>
              </w:tc>
            </w:tr>
          </w:tbl>
          <w:p w14:paraId="518B2937" w14:textId="77777777" w:rsidR="00EC16FE" w:rsidRPr="004B2460" w:rsidRDefault="00EC16FE" w:rsidP="00323E8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70F8313B"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91219" w14:textId="77777777" w:rsidR="00EC16FE" w:rsidRPr="004B2460" w:rsidRDefault="00EC16FE" w:rsidP="00323E8F">
                  <w:pPr>
                    <w:pStyle w:val="HEADERTABELLA"/>
                    <w:rPr>
                      <w:color w:val="002060"/>
                    </w:rPr>
                  </w:pPr>
                  <w:r w:rsidRPr="004B2460">
                    <w:rPr>
                      <w:color w:val="002060"/>
                    </w:rPr>
                    <w:t>GIRONE B - 7 Giornata - A</w:t>
                  </w:r>
                </w:p>
              </w:tc>
            </w:tr>
            <w:tr w:rsidR="00EC16FE" w:rsidRPr="004B2460" w14:paraId="4B003EB6"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8590B4" w14:textId="77777777" w:rsidR="00EC16FE" w:rsidRPr="004B2460" w:rsidRDefault="00EC16FE" w:rsidP="00323E8F">
                  <w:pPr>
                    <w:pStyle w:val="ROWTABELLA"/>
                    <w:rPr>
                      <w:color w:val="002060"/>
                    </w:rPr>
                  </w:pPr>
                  <w:r w:rsidRPr="004B246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0D355D" w14:textId="77777777" w:rsidR="00EC16FE" w:rsidRPr="004B2460" w:rsidRDefault="00EC16FE" w:rsidP="00323E8F">
                  <w:pPr>
                    <w:pStyle w:val="ROWTABELLA"/>
                    <w:rPr>
                      <w:color w:val="002060"/>
                    </w:rPr>
                  </w:pPr>
                  <w:r w:rsidRPr="004B2460">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C500E2" w14:textId="77777777" w:rsidR="00EC16FE" w:rsidRPr="004B2460" w:rsidRDefault="00EC16FE" w:rsidP="00323E8F">
                  <w:pPr>
                    <w:pStyle w:val="ROWTABELLA"/>
                    <w:jc w:val="center"/>
                    <w:rPr>
                      <w:color w:val="002060"/>
                    </w:rPr>
                  </w:pPr>
                  <w:r w:rsidRPr="004B246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BFBE9D" w14:textId="77777777" w:rsidR="00EC16FE" w:rsidRPr="004B2460" w:rsidRDefault="00EC16FE" w:rsidP="00323E8F">
                  <w:pPr>
                    <w:pStyle w:val="ROWTABELLA"/>
                    <w:jc w:val="center"/>
                    <w:rPr>
                      <w:color w:val="002060"/>
                    </w:rPr>
                  </w:pPr>
                  <w:r w:rsidRPr="004B2460">
                    <w:rPr>
                      <w:color w:val="002060"/>
                    </w:rPr>
                    <w:t> </w:t>
                  </w:r>
                </w:p>
              </w:tc>
            </w:tr>
            <w:tr w:rsidR="00EC16FE" w:rsidRPr="004B2460" w14:paraId="4E6B9C87"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72B65D" w14:textId="77777777" w:rsidR="00EC16FE" w:rsidRPr="004B2460" w:rsidRDefault="00EC16FE" w:rsidP="00323E8F">
                  <w:pPr>
                    <w:pStyle w:val="ROWTABELLA"/>
                    <w:rPr>
                      <w:color w:val="002060"/>
                    </w:rPr>
                  </w:pPr>
                  <w:r w:rsidRPr="004B2460">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CAFD5B" w14:textId="77777777" w:rsidR="00EC16FE" w:rsidRPr="004B2460" w:rsidRDefault="00EC16FE" w:rsidP="00323E8F">
                  <w:pPr>
                    <w:pStyle w:val="ROWTABELLA"/>
                    <w:rPr>
                      <w:color w:val="002060"/>
                    </w:rPr>
                  </w:pPr>
                  <w:r w:rsidRPr="004B246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66514C" w14:textId="77777777" w:rsidR="00EC16FE" w:rsidRPr="004B2460" w:rsidRDefault="00EC16FE" w:rsidP="00323E8F">
                  <w:pPr>
                    <w:pStyle w:val="ROWTABELLA"/>
                    <w:jc w:val="center"/>
                    <w:rPr>
                      <w:color w:val="002060"/>
                    </w:rPr>
                  </w:pPr>
                  <w:r w:rsidRPr="004B246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497DCA" w14:textId="77777777" w:rsidR="00EC16FE" w:rsidRPr="004B2460" w:rsidRDefault="00EC16FE" w:rsidP="00323E8F">
                  <w:pPr>
                    <w:pStyle w:val="ROWTABELLA"/>
                    <w:jc w:val="center"/>
                    <w:rPr>
                      <w:color w:val="002060"/>
                    </w:rPr>
                  </w:pPr>
                  <w:r w:rsidRPr="004B2460">
                    <w:rPr>
                      <w:color w:val="002060"/>
                    </w:rPr>
                    <w:t> </w:t>
                  </w:r>
                </w:p>
              </w:tc>
            </w:tr>
            <w:tr w:rsidR="00EC16FE" w:rsidRPr="004B2460" w14:paraId="1B934845"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160CFB9" w14:textId="77777777" w:rsidR="00EC16FE" w:rsidRPr="004B2460" w:rsidRDefault="00EC16FE" w:rsidP="00323E8F">
                  <w:pPr>
                    <w:pStyle w:val="ROWTABELLA"/>
                    <w:rPr>
                      <w:color w:val="002060"/>
                    </w:rPr>
                  </w:pPr>
                  <w:r w:rsidRPr="004B246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0D962B" w14:textId="77777777" w:rsidR="00EC16FE" w:rsidRPr="004B2460" w:rsidRDefault="00EC16FE" w:rsidP="00323E8F">
                  <w:pPr>
                    <w:pStyle w:val="ROWTABELLA"/>
                    <w:rPr>
                      <w:color w:val="002060"/>
                    </w:rPr>
                  </w:pPr>
                  <w:r w:rsidRPr="004B246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46BEAD" w14:textId="77777777" w:rsidR="00EC16FE" w:rsidRPr="004B2460" w:rsidRDefault="00EC16FE" w:rsidP="00323E8F">
                  <w:pPr>
                    <w:pStyle w:val="ROWTABELLA"/>
                    <w:jc w:val="center"/>
                    <w:rPr>
                      <w:color w:val="002060"/>
                    </w:rPr>
                  </w:pPr>
                  <w:r w:rsidRPr="004B246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0D9829" w14:textId="77777777" w:rsidR="00EC16FE" w:rsidRPr="004B2460" w:rsidRDefault="00EC16FE" w:rsidP="00323E8F">
                  <w:pPr>
                    <w:pStyle w:val="ROWTABELLA"/>
                    <w:jc w:val="center"/>
                    <w:rPr>
                      <w:color w:val="002060"/>
                    </w:rPr>
                  </w:pPr>
                  <w:r w:rsidRPr="004B2460">
                    <w:rPr>
                      <w:color w:val="002060"/>
                    </w:rPr>
                    <w:t> </w:t>
                  </w:r>
                </w:p>
              </w:tc>
            </w:tr>
            <w:tr w:rsidR="00EC16FE" w:rsidRPr="004B2460" w14:paraId="0C6222EC"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483DB4" w14:textId="77777777" w:rsidR="00EC16FE" w:rsidRPr="004B2460" w:rsidRDefault="00EC16FE" w:rsidP="00323E8F">
                  <w:pPr>
                    <w:pStyle w:val="ROWTABELLA"/>
                    <w:rPr>
                      <w:color w:val="002060"/>
                    </w:rPr>
                  </w:pPr>
                  <w:r w:rsidRPr="004B2460">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741CE5" w14:textId="77777777" w:rsidR="00EC16FE" w:rsidRPr="004B2460" w:rsidRDefault="00EC16FE" w:rsidP="00323E8F">
                  <w:pPr>
                    <w:pStyle w:val="ROWTABELLA"/>
                    <w:rPr>
                      <w:color w:val="002060"/>
                    </w:rPr>
                  </w:pPr>
                  <w:r w:rsidRPr="004B2460">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857CCB" w14:textId="77777777" w:rsidR="00EC16FE" w:rsidRPr="004B2460" w:rsidRDefault="00EC16FE" w:rsidP="00323E8F">
                  <w:pPr>
                    <w:pStyle w:val="ROWTABELLA"/>
                    <w:jc w:val="center"/>
                    <w:rPr>
                      <w:color w:val="002060"/>
                    </w:rPr>
                  </w:pPr>
                  <w:r w:rsidRPr="004B246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3115E79" w14:textId="77777777" w:rsidR="00EC16FE" w:rsidRPr="004B2460" w:rsidRDefault="00EC16FE" w:rsidP="00323E8F">
                  <w:pPr>
                    <w:pStyle w:val="ROWTABELLA"/>
                    <w:jc w:val="center"/>
                    <w:rPr>
                      <w:color w:val="002060"/>
                    </w:rPr>
                  </w:pPr>
                  <w:r w:rsidRPr="004B2460">
                    <w:rPr>
                      <w:color w:val="002060"/>
                    </w:rPr>
                    <w:t> </w:t>
                  </w:r>
                </w:p>
              </w:tc>
            </w:tr>
            <w:tr w:rsidR="00EC16FE" w:rsidRPr="004B2460" w14:paraId="67ACFA75"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E27ED8" w14:textId="77777777" w:rsidR="00EC16FE" w:rsidRPr="004B2460" w:rsidRDefault="00EC16FE" w:rsidP="00323E8F">
                  <w:pPr>
                    <w:pStyle w:val="ROWTABELLA"/>
                    <w:rPr>
                      <w:color w:val="002060"/>
                    </w:rPr>
                  </w:pPr>
                  <w:r w:rsidRPr="004B246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28E668" w14:textId="77777777" w:rsidR="00EC16FE" w:rsidRPr="004B2460" w:rsidRDefault="00EC16FE" w:rsidP="00323E8F">
                  <w:pPr>
                    <w:pStyle w:val="ROWTABELLA"/>
                    <w:rPr>
                      <w:color w:val="002060"/>
                    </w:rPr>
                  </w:pPr>
                  <w:r w:rsidRPr="004B246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1BF7A0" w14:textId="77777777" w:rsidR="00EC16FE" w:rsidRPr="004B2460" w:rsidRDefault="00EC16FE" w:rsidP="00323E8F">
                  <w:pPr>
                    <w:pStyle w:val="ROWTABELLA"/>
                    <w:jc w:val="center"/>
                    <w:rPr>
                      <w:color w:val="002060"/>
                    </w:rPr>
                  </w:pPr>
                  <w:r w:rsidRPr="004B246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F798C7" w14:textId="77777777" w:rsidR="00EC16FE" w:rsidRPr="004B2460" w:rsidRDefault="00EC16FE" w:rsidP="00323E8F">
                  <w:pPr>
                    <w:pStyle w:val="ROWTABELLA"/>
                    <w:jc w:val="center"/>
                    <w:rPr>
                      <w:color w:val="002060"/>
                    </w:rPr>
                  </w:pPr>
                  <w:r w:rsidRPr="004B2460">
                    <w:rPr>
                      <w:color w:val="002060"/>
                    </w:rPr>
                    <w:t> </w:t>
                  </w:r>
                </w:p>
              </w:tc>
            </w:tr>
            <w:tr w:rsidR="00EC16FE" w:rsidRPr="004B2460" w14:paraId="36606C7E"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211577B" w14:textId="77777777" w:rsidR="00EC16FE" w:rsidRPr="004B2460" w:rsidRDefault="00EC16FE" w:rsidP="00323E8F">
                  <w:pPr>
                    <w:pStyle w:val="ROWTABELLA"/>
                    <w:rPr>
                      <w:color w:val="002060"/>
                    </w:rPr>
                  </w:pPr>
                  <w:r w:rsidRPr="004B2460">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5608FD" w14:textId="77777777" w:rsidR="00EC16FE" w:rsidRPr="004B2460" w:rsidRDefault="00EC16FE" w:rsidP="00323E8F">
                  <w:pPr>
                    <w:pStyle w:val="ROWTABELLA"/>
                    <w:rPr>
                      <w:color w:val="002060"/>
                    </w:rPr>
                  </w:pPr>
                  <w:r w:rsidRPr="004B2460">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A39CC3" w14:textId="77777777" w:rsidR="00EC16FE" w:rsidRPr="004B2460" w:rsidRDefault="00EC16FE" w:rsidP="00323E8F">
                  <w:pPr>
                    <w:pStyle w:val="ROWTABELLA"/>
                    <w:jc w:val="center"/>
                    <w:rPr>
                      <w:color w:val="002060"/>
                    </w:rPr>
                  </w:pPr>
                  <w:r w:rsidRPr="004B246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C1D049" w14:textId="77777777" w:rsidR="00EC16FE" w:rsidRPr="004B2460" w:rsidRDefault="00EC16FE" w:rsidP="00323E8F">
                  <w:pPr>
                    <w:pStyle w:val="ROWTABELLA"/>
                    <w:jc w:val="center"/>
                    <w:rPr>
                      <w:color w:val="002060"/>
                    </w:rPr>
                  </w:pPr>
                  <w:r w:rsidRPr="004B2460">
                    <w:rPr>
                      <w:color w:val="002060"/>
                    </w:rPr>
                    <w:t> </w:t>
                  </w:r>
                </w:p>
              </w:tc>
            </w:tr>
            <w:tr w:rsidR="00EC16FE" w:rsidRPr="004B2460" w14:paraId="2E1E6B89"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2EEDCC" w14:textId="77777777" w:rsidR="00EC16FE" w:rsidRPr="004B2460" w:rsidRDefault="00EC16FE" w:rsidP="00323E8F">
                  <w:pPr>
                    <w:pStyle w:val="ROWTABELLA"/>
                    <w:rPr>
                      <w:color w:val="002060"/>
                    </w:rPr>
                  </w:pPr>
                  <w:r w:rsidRPr="004B246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6584A7" w14:textId="77777777" w:rsidR="00EC16FE" w:rsidRPr="004B2460" w:rsidRDefault="00EC16FE" w:rsidP="00323E8F">
                  <w:pPr>
                    <w:pStyle w:val="ROWTABELLA"/>
                    <w:rPr>
                      <w:color w:val="002060"/>
                    </w:rPr>
                  </w:pPr>
                  <w:r w:rsidRPr="004B2460">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9EB078" w14:textId="77777777" w:rsidR="00EC16FE" w:rsidRPr="004B2460" w:rsidRDefault="00EC16FE" w:rsidP="00323E8F">
                  <w:pPr>
                    <w:pStyle w:val="ROWTABELLA"/>
                    <w:jc w:val="center"/>
                    <w:rPr>
                      <w:color w:val="002060"/>
                    </w:rPr>
                  </w:pPr>
                  <w:r w:rsidRPr="004B2460">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E4AF1B" w14:textId="77777777" w:rsidR="00EC16FE" w:rsidRPr="004B2460" w:rsidRDefault="00EC16FE" w:rsidP="00323E8F">
                  <w:pPr>
                    <w:pStyle w:val="ROWTABELLA"/>
                    <w:jc w:val="center"/>
                    <w:rPr>
                      <w:color w:val="002060"/>
                    </w:rPr>
                  </w:pPr>
                  <w:r w:rsidRPr="004B2460">
                    <w:rPr>
                      <w:color w:val="002060"/>
                    </w:rPr>
                    <w:t> </w:t>
                  </w:r>
                </w:p>
              </w:tc>
            </w:tr>
          </w:tbl>
          <w:p w14:paraId="6010409B" w14:textId="77777777" w:rsidR="00EC16FE" w:rsidRPr="004B2460" w:rsidRDefault="00EC16FE" w:rsidP="00323E8F">
            <w:pPr>
              <w:rPr>
                <w:color w:val="002060"/>
              </w:rPr>
            </w:pPr>
          </w:p>
        </w:tc>
      </w:tr>
    </w:tbl>
    <w:p w14:paraId="02AE735D"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C16FE" w:rsidRPr="004B2460" w14:paraId="36FDEE8C"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1917D210"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8C5EA5" w14:textId="77777777" w:rsidR="00EC16FE" w:rsidRPr="004B2460" w:rsidRDefault="00EC16FE" w:rsidP="00323E8F">
                  <w:pPr>
                    <w:pStyle w:val="HEADERTABELLA"/>
                    <w:rPr>
                      <w:color w:val="002060"/>
                    </w:rPr>
                  </w:pPr>
                  <w:r w:rsidRPr="004B2460">
                    <w:rPr>
                      <w:color w:val="002060"/>
                    </w:rPr>
                    <w:t>GIRONE C - 7 Giornata - A</w:t>
                  </w:r>
                </w:p>
              </w:tc>
            </w:tr>
            <w:tr w:rsidR="00EC16FE" w:rsidRPr="004B2460" w14:paraId="2700C722"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1E26C6E" w14:textId="77777777" w:rsidR="00EC16FE" w:rsidRPr="004B2460" w:rsidRDefault="00EC16FE" w:rsidP="00323E8F">
                  <w:pPr>
                    <w:pStyle w:val="ROWTABELLA"/>
                    <w:rPr>
                      <w:color w:val="002060"/>
                    </w:rPr>
                  </w:pPr>
                  <w:r w:rsidRPr="004B2460">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668FC7" w14:textId="77777777" w:rsidR="00EC16FE" w:rsidRPr="004B2460" w:rsidRDefault="00EC16FE" w:rsidP="00323E8F">
                  <w:pPr>
                    <w:pStyle w:val="ROWTABELLA"/>
                    <w:rPr>
                      <w:color w:val="002060"/>
                    </w:rPr>
                  </w:pPr>
                  <w:r w:rsidRPr="004B2460">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A69AA3" w14:textId="77777777" w:rsidR="00EC16FE" w:rsidRPr="004B2460" w:rsidRDefault="00EC16FE" w:rsidP="00323E8F">
                  <w:pPr>
                    <w:pStyle w:val="ROWTABELLA"/>
                    <w:jc w:val="center"/>
                    <w:rPr>
                      <w:color w:val="002060"/>
                    </w:rPr>
                  </w:pPr>
                  <w:r w:rsidRPr="004B2460">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8734C8" w14:textId="77777777" w:rsidR="00EC16FE" w:rsidRPr="004B2460" w:rsidRDefault="00EC16FE" w:rsidP="00323E8F">
                  <w:pPr>
                    <w:pStyle w:val="ROWTABELLA"/>
                    <w:jc w:val="center"/>
                    <w:rPr>
                      <w:color w:val="002060"/>
                    </w:rPr>
                  </w:pPr>
                  <w:r w:rsidRPr="004B2460">
                    <w:rPr>
                      <w:color w:val="002060"/>
                    </w:rPr>
                    <w:t> </w:t>
                  </w:r>
                </w:p>
              </w:tc>
            </w:tr>
            <w:tr w:rsidR="00EC16FE" w:rsidRPr="004B2460" w14:paraId="110A31D0"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E41B19" w14:textId="77777777" w:rsidR="00EC16FE" w:rsidRPr="004B2460" w:rsidRDefault="00EC16FE" w:rsidP="00323E8F">
                  <w:pPr>
                    <w:pStyle w:val="ROWTABELLA"/>
                    <w:rPr>
                      <w:color w:val="002060"/>
                    </w:rPr>
                  </w:pPr>
                  <w:r w:rsidRPr="004B2460">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F06D51" w14:textId="77777777" w:rsidR="00EC16FE" w:rsidRPr="004B2460" w:rsidRDefault="00EC16FE" w:rsidP="00323E8F">
                  <w:pPr>
                    <w:pStyle w:val="ROWTABELLA"/>
                    <w:rPr>
                      <w:color w:val="002060"/>
                    </w:rPr>
                  </w:pPr>
                  <w:r w:rsidRPr="004B2460">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9E9118" w14:textId="77777777" w:rsidR="00EC16FE" w:rsidRPr="004B2460" w:rsidRDefault="00EC16FE" w:rsidP="00323E8F">
                  <w:pPr>
                    <w:pStyle w:val="ROWTABELLA"/>
                    <w:jc w:val="center"/>
                    <w:rPr>
                      <w:color w:val="002060"/>
                    </w:rPr>
                  </w:pPr>
                  <w:r w:rsidRPr="004B2460">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31294C" w14:textId="77777777" w:rsidR="00EC16FE" w:rsidRPr="004B2460" w:rsidRDefault="00EC16FE" w:rsidP="00323E8F">
                  <w:pPr>
                    <w:pStyle w:val="ROWTABELLA"/>
                    <w:jc w:val="center"/>
                    <w:rPr>
                      <w:color w:val="002060"/>
                    </w:rPr>
                  </w:pPr>
                  <w:r w:rsidRPr="004B2460">
                    <w:rPr>
                      <w:color w:val="002060"/>
                    </w:rPr>
                    <w:t> </w:t>
                  </w:r>
                </w:p>
              </w:tc>
            </w:tr>
            <w:tr w:rsidR="00EC16FE" w:rsidRPr="004B2460" w14:paraId="2C1AC12A"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25ACF0" w14:textId="77777777" w:rsidR="00EC16FE" w:rsidRPr="004B2460" w:rsidRDefault="00EC16FE" w:rsidP="00323E8F">
                  <w:pPr>
                    <w:pStyle w:val="ROWTABELLA"/>
                    <w:rPr>
                      <w:color w:val="002060"/>
                    </w:rPr>
                  </w:pPr>
                  <w:r w:rsidRPr="004B2460">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3684BC0" w14:textId="77777777" w:rsidR="00EC16FE" w:rsidRPr="004B2460" w:rsidRDefault="00EC16FE" w:rsidP="00323E8F">
                  <w:pPr>
                    <w:pStyle w:val="ROWTABELLA"/>
                    <w:rPr>
                      <w:color w:val="002060"/>
                    </w:rPr>
                  </w:pPr>
                  <w:r w:rsidRPr="004B2460">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2EF96B" w14:textId="77777777" w:rsidR="00EC16FE" w:rsidRPr="004B2460" w:rsidRDefault="00EC16FE" w:rsidP="00323E8F">
                  <w:pPr>
                    <w:pStyle w:val="ROWTABELLA"/>
                    <w:jc w:val="center"/>
                    <w:rPr>
                      <w:color w:val="002060"/>
                    </w:rPr>
                  </w:pPr>
                  <w:r w:rsidRPr="004B246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232A4E" w14:textId="77777777" w:rsidR="00EC16FE" w:rsidRPr="004B2460" w:rsidRDefault="00EC16FE" w:rsidP="00323E8F">
                  <w:pPr>
                    <w:pStyle w:val="ROWTABELLA"/>
                    <w:jc w:val="center"/>
                    <w:rPr>
                      <w:color w:val="002060"/>
                    </w:rPr>
                  </w:pPr>
                  <w:r w:rsidRPr="004B2460">
                    <w:rPr>
                      <w:color w:val="002060"/>
                    </w:rPr>
                    <w:t> </w:t>
                  </w:r>
                </w:p>
              </w:tc>
            </w:tr>
            <w:tr w:rsidR="00EC16FE" w:rsidRPr="004B2460" w14:paraId="73DBE1B2"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9713609" w14:textId="77777777" w:rsidR="00EC16FE" w:rsidRPr="004B2460" w:rsidRDefault="00EC16FE" w:rsidP="00323E8F">
                  <w:pPr>
                    <w:pStyle w:val="ROWTABELLA"/>
                    <w:rPr>
                      <w:color w:val="002060"/>
                    </w:rPr>
                  </w:pPr>
                  <w:r w:rsidRPr="004B2460">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32BF94" w14:textId="77777777" w:rsidR="00EC16FE" w:rsidRPr="004B2460" w:rsidRDefault="00EC16FE" w:rsidP="00323E8F">
                  <w:pPr>
                    <w:pStyle w:val="ROWTABELLA"/>
                    <w:rPr>
                      <w:color w:val="002060"/>
                    </w:rPr>
                  </w:pPr>
                  <w:r w:rsidRPr="004B246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EC4F1B" w14:textId="77777777" w:rsidR="00EC16FE" w:rsidRPr="004B2460" w:rsidRDefault="00EC16FE" w:rsidP="00323E8F">
                  <w:pPr>
                    <w:pStyle w:val="ROWTABELLA"/>
                    <w:jc w:val="center"/>
                    <w:rPr>
                      <w:color w:val="002060"/>
                    </w:rPr>
                  </w:pPr>
                  <w:r w:rsidRPr="004B246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A39D71" w14:textId="77777777" w:rsidR="00EC16FE" w:rsidRPr="004B2460" w:rsidRDefault="00EC16FE" w:rsidP="00323E8F">
                  <w:pPr>
                    <w:pStyle w:val="ROWTABELLA"/>
                    <w:jc w:val="center"/>
                    <w:rPr>
                      <w:color w:val="002060"/>
                    </w:rPr>
                  </w:pPr>
                  <w:r w:rsidRPr="004B2460">
                    <w:rPr>
                      <w:color w:val="002060"/>
                    </w:rPr>
                    <w:t> </w:t>
                  </w:r>
                </w:p>
              </w:tc>
            </w:tr>
            <w:tr w:rsidR="00EC16FE" w:rsidRPr="004B2460" w14:paraId="4A8E2A8B"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6E6E36" w14:textId="77777777" w:rsidR="00EC16FE" w:rsidRPr="004B2460" w:rsidRDefault="00EC16FE" w:rsidP="00323E8F">
                  <w:pPr>
                    <w:pStyle w:val="ROWTABELLA"/>
                    <w:rPr>
                      <w:color w:val="002060"/>
                    </w:rPr>
                  </w:pPr>
                  <w:r w:rsidRPr="004B246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86F3E6" w14:textId="77777777" w:rsidR="00EC16FE" w:rsidRPr="004B2460" w:rsidRDefault="00EC16FE" w:rsidP="00323E8F">
                  <w:pPr>
                    <w:pStyle w:val="ROWTABELLA"/>
                    <w:rPr>
                      <w:color w:val="002060"/>
                    </w:rPr>
                  </w:pPr>
                  <w:r w:rsidRPr="004B2460">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C476FB5" w14:textId="77777777" w:rsidR="00EC16FE" w:rsidRPr="004B2460" w:rsidRDefault="00EC16FE" w:rsidP="00323E8F">
                  <w:pPr>
                    <w:pStyle w:val="ROWTABELLA"/>
                    <w:jc w:val="center"/>
                    <w:rPr>
                      <w:color w:val="002060"/>
                    </w:rPr>
                  </w:pPr>
                  <w:r w:rsidRPr="004B2460">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B955297" w14:textId="77777777" w:rsidR="00EC16FE" w:rsidRPr="004B2460" w:rsidRDefault="00EC16FE" w:rsidP="00323E8F">
                  <w:pPr>
                    <w:pStyle w:val="ROWTABELLA"/>
                    <w:jc w:val="center"/>
                    <w:rPr>
                      <w:color w:val="002060"/>
                    </w:rPr>
                  </w:pPr>
                  <w:r w:rsidRPr="004B2460">
                    <w:rPr>
                      <w:color w:val="002060"/>
                    </w:rPr>
                    <w:t> </w:t>
                  </w:r>
                </w:p>
              </w:tc>
            </w:tr>
            <w:tr w:rsidR="00EC16FE" w:rsidRPr="004B2460" w14:paraId="0D170F73"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02FF78" w14:textId="77777777" w:rsidR="00EC16FE" w:rsidRPr="004B2460" w:rsidRDefault="00EC16FE" w:rsidP="00323E8F">
                  <w:pPr>
                    <w:pStyle w:val="ROWTABELLA"/>
                    <w:rPr>
                      <w:color w:val="002060"/>
                    </w:rPr>
                  </w:pPr>
                  <w:r w:rsidRPr="004B2460">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D0F8ACA" w14:textId="77777777" w:rsidR="00EC16FE" w:rsidRPr="004B2460" w:rsidRDefault="00EC16FE" w:rsidP="00323E8F">
                  <w:pPr>
                    <w:pStyle w:val="ROWTABELLA"/>
                    <w:rPr>
                      <w:color w:val="002060"/>
                    </w:rPr>
                  </w:pPr>
                  <w:r w:rsidRPr="004B2460">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4C4C4F" w14:textId="77777777" w:rsidR="00EC16FE" w:rsidRPr="004B2460" w:rsidRDefault="00EC16FE" w:rsidP="00323E8F">
                  <w:pPr>
                    <w:pStyle w:val="ROWTABELLA"/>
                    <w:jc w:val="center"/>
                    <w:rPr>
                      <w:color w:val="002060"/>
                    </w:rPr>
                  </w:pPr>
                  <w:r w:rsidRPr="004B2460">
                    <w:rPr>
                      <w:color w:val="002060"/>
                    </w:rPr>
                    <w:t>0 - 14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218663D" w14:textId="77777777" w:rsidR="00EC16FE" w:rsidRPr="004B2460" w:rsidRDefault="00EC16FE" w:rsidP="00323E8F">
                  <w:pPr>
                    <w:pStyle w:val="ROWTABELLA"/>
                    <w:jc w:val="center"/>
                    <w:rPr>
                      <w:color w:val="002060"/>
                    </w:rPr>
                  </w:pPr>
                  <w:r w:rsidRPr="004B2460">
                    <w:rPr>
                      <w:color w:val="002060"/>
                    </w:rPr>
                    <w:t> </w:t>
                  </w:r>
                </w:p>
              </w:tc>
            </w:tr>
            <w:tr w:rsidR="00EC16FE" w:rsidRPr="004B2460" w14:paraId="12E216B4"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B867B9" w14:textId="77777777" w:rsidR="00EC16FE" w:rsidRPr="004B2460" w:rsidRDefault="00EC16FE" w:rsidP="00323E8F">
                  <w:pPr>
                    <w:pStyle w:val="ROWTABELLA"/>
                    <w:rPr>
                      <w:color w:val="002060"/>
                    </w:rPr>
                  </w:pPr>
                  <w:r w:rsidRPr="004B2460">
                    <w:rPr>
                      <w:color w:val="002060"/>
                    </w:rPr>
                    <w:t>(1) 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6FFFD8" w14:textId="77777777" w:rsidR="00EC16FE" w:rsidRPr="004B2460" w:rsidRDefault="00EC16FE" w:rsidP="00323E8F">
                  <w:pPr>
                    <w:pStyle w:val="ROWTABELLA"/>
                    <w:rPr>
                      <w:color w:val="002060"/>
                    </w:rPr>
                  </w:pPr>
                  <w:r w:rsidRPr="004B2460">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B6E0EE" w14:textId="77777777" w:rsidR="00EC16FE" w:rsidRPr="004B2460" w:rsidRDefault="00EC16FE" w:rsidP="00323E8F">
                  <w:pPr>
                    <w:pStyle w:val="ROWTABELLA"/>
                    <w:jc w:val="center"/>
                    <w:rPr>
                      <w:color w:val="002060"/>
                    </w:rPr>
                  </w:pPr>
                  <w:r w:rsidRPr="004B246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DFCDAC" w14:textId="77777777" w:rsidR="00EC16FE" w:rsidRPr="004B2460" w:rsidRDefault="00EC16FE" w:rsidP="00323E8F">
                  <w:pPr>
                    <w:pStyle w:val="ROWTABELLA"/>
                    <w:jc w:val="center"/>
                    <w:rPr>
                      <w:color w:val="002060"/>
                    </w:rPr>
                  </w:pPr>
                  <w:r w:rsidRPr="004B2460">
                    <w:rPr>
                      <w:color w:val="002060"/>
                    </w:rPr>
                    <w:t> </w:t>
                  </w:r>
                </w:p>
              </w:tc>
            </w:tr>
            <w:tr w:rsidR="00EC16FE" w:rsidRPr="004B2460" w14:paraId="06593BDF"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068DBB5B" w14:textId="77777777" w:rsidR="00EC16FE" w:rsidRPr="004B2460" w:rsidRDefault="00EC16FE" w:rsidP="00323E8F">
                  <w:pPr>
                    <w:pStyle w:val="ROWTABELLA"/>
                    <w:rPr>
                      <w:color w:val="002060"/>
                    </w:rPr>
                  </w:pPr>
                  <w:r w:rsidRPr="004B2460">
                    <w:rPr>
                      <w:color w:val="002060"/>
                    </w:rPr>
                    <w:t>(1) - disputata il 04/11/2019</w:t>
                  </w:r>
                </w:p>
              </w:tc>
            </w:tr>
          </w:tbl>
          <w:p w14:paraId="285A9B20" w14:textId="77777777" w:rsidR="00EC16FE" w:rsidRPr="004B2460" w:rsidRDefault="00EC16FE" w:rsidP="00323E8F">
            <w:pPr>
              <w:rPr>
                <w:color w:val="002060"/>
              </w:rPr>
            </w:pPr>
          </w:p>
        </w:tc>
      </w:tr>
    </w:tbl>
    <w:p w14:paraId="46B5351E" w14:textId="77777777" w:rsidR="00EC16FE" w:rsidRPr="004B2460" w:rsidRDefault="00EC16FE" w:rsidP="00EC16FE">
      <w:pPr>
        <w:pStyle w:val="breakline"/>
        <w:divId w:val="527259509"/>
        <w:rPr>
          <w:color w:val="002060"/>
        </w:rPr>
      </w:pPr>
    </w:p>
    <w:p w14:paraId="30C3ABF2" w14:textId="77777777" w:rsidR="00EC16FE" w:rsidRPr="004B2460" w:rsidRDefault="00EC16FE" w:rsidP="00EC16FE">
      <w:pPr>
        <w:pStyle w:val="breakline"/>
        <w:divId w:val="527259509"/>
        <w:rPr>
          <w:color w:val="002060"/>
        </w:rPr>
      </w:pPr>
    </w:p>
    <w:p w14:paraId="5DA839E8" w14:textId="77777777" w:rsidR="00EC16FE" w:rsidRPr="004B2460" w:rsidRDefault="00EC16FE" w:rsidP="00EC16FE">
      <w:pPr>
        <w:pStyle w:val="TITOLOPRINC"/>
        <w:divId w:val="527259509"/>
        <w:rPr>
          <w:color w:val="002060"/>
        </w:rPr>
      </w:pPr>
      <w:r w:rsidRPr="004B2460">
        <w:rPr>
          <w:color w:val="002060"/>
        </w:rPr>
        <w:t>GIUDICE SPORTIVO</w:t>
      </w:r>
    </w:p>
    <w:p w14:paraId="19C24EB4" w14:textId="77777777" w:rsidR="00EC16FE" w:rsidRPr="004B2460" w:rsidRDefault="00EC16FE" w:rsidP="00EC16FE">
      <w:pPr>
        <w:pStyle w:val="diffida"/>
        <w:divId w:val="527259509"/>
        <w:rPr>
          <w:color w:val="002060"/>
        </w:rPr>
      </w:pPr>
      <w:r w:rsidRPr="004B2460">
        <w:rPr>
          <w:color w:val="002060"/>
        </w:rPr>
        <w:lastRenderedPageBreak/>
        <w:t>Il Giudice Sportivo, Avv. Claudio Romagnoli, con l'assistenza del segretario Angelo Castellana, nella seduta del 06/11/2019, ha adottato le decisioni che di seguito integralmente si riportano:</w:t>
      </w:r>
    </w:p>
    <w:p w14:paraId="4E520590" w14:textId="77777777" w:rsidR="00EC16FE" w:rsidRPr="004B2460" w:rsidRDefault="00EC16FE" w:rsidP="00EC16FE">
      <w:pPr>
        <w:pStyle w:val="titolo10"/>
        <w:divId w:val="527259509"/>
        <w:rPr>
          <w:color w:val="002060"/>
        </w:rPr>
      </w:pPr>
      <w:r w:rsidRPr="004B2460">
        <w:rPr>
          <w:color w:val="002060"/>
        </w:rPr>
        <w:t xml:space="preserve">GARE DEL 1/11/2019 </w:t>
      </w:r>
    </w:p>
    <w:p w14:paraId="3BAC4BAA"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5BDF973E"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2BBA013D" w14:textId="77777777" w:rsidR="00EC16FE" w:rsidRPr="004B2460" w:rsidRDefault="00EC16FE" w:rsidP="00EC16FE">
      <w:pPr>
        <w:pStyle w:val="titolo3"/>
        <w:divId w:val="527259509"/>
        <w:rPr>
          <w:color w:val="002060"/>
        </w:rPr>
      </w:pPr>
      <w:r w:rsidRPr="004B2460">
        <w:rPr>
          <w:color w:val="002060"/>
        </w:rPr>
        <w:t xml:space="preserve">A CARICO DI SOCIETA' </w:t>
      </w:r>
    </w:p>
    <w:p w14:paraId="19CE413A" w14:textId="77777777" w:rsidR="00EC16FE" w:rsidRPr="004B2460" w:rsidRDefault="00EC16FE" w:rsidP="00EC16FE">
      <w:pPr>
        <w:pStyle w:val="titolo20"/>
        <w:divId w:val="527259509"/>
        <w:rPr>
          <w:color w:val="002060"/>
        </w:rPr>
      </w:pPr>
      <w:r w:rsidRPr="004B2460">
        <w:rPr>
          <w:color w:val="002060"/>
        </w:rPr>
        <w:t xml:space="preserve">AMMENDA </w:t>
      </w:r>
    </w:p>
    <w:p w14:paraId="18A90D2A"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t xml:space="preserve">Euro 80,00 AMICI DEL CENTROSOCIO SP. </w:t>
      </w:r>
      <w:r w:rsidRPr="004B2460">
        <w:rPr>
          <w:color w:val="002060"/>
        </w:rPr>
        <w:br/>
        <w:t xml:space="preserve">Per aver la propria tifoseria proferito frasi irriguardose durante la gara nei confronti dell'arbitro. </w:t>
      </w:r>
    </w:p>
    <w:p w14:paraId="286AB57D" w14:textId="77777777" w:rsidR="00EC16FE" w:rsidRPr="004B2460" w:rsidRDefault="00EC16FE" w:rsidP="00EC16FE">
      <w:pPr>
        <w:pStyle w:val="titolo3"/>
        <w:divId w:val="527259509"/>
        <w:rPr>
          <w:color w:val="002060"/>
        </w:rPr>
      </w:pPr>
      <w:r w:rsidRPr="004B2460">
        <w:rPr>
          <w:color w:val="002060"/>
        </w:rPr>
        <w:t xml:space="preserve">A CARICO DI ALLENATORI </w:t>
      </w:r>
    </w:p>
    <w:p w14:paraId="20C13CDA" w14:textId="77777777" w:rsidR="00EC16FE" w:rsidRPr="004B2460" w:rsidRDefault="00EC16FE" w:rsidP="00EC16FE">
      <w:pPr>
        <w:pStyle w:val="titolo20"/>
        <w:divId w:val="527259509"/>
        <w:rPr>
          <w:color w:val="002060"/>
        </w:rPr>
      </w:pPr>
      <w:r w:rsidRPr="004B2460">
        <w:rPr>
          <w:color w:val="002060"/>
        </w:rPr>
        <w:t xml:space="preserve">SQUALIFICA FINO AL 27/11/2019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478E0022" w14:textId="77777777" w:rsidTr="00EC16FE">
        <w:trPr>
          <w:divId w:val="527259509"/>
        </w:trPr>
        <w:tc>
          <w:tcPr>
            <w:tcW w:w="2200" w:type="dxa"/>
            <w:tcMar>
              <w:top w:w="20" w:type="dxa"/>
              <w:left w:w="20" w:type="dxa"/>
              <w:bottom w:w="20" w:type="dxa"/>
              <w:right w:w="20" w:type="dxa"/>
            </w:tcMar>
            <w:vAlign w:val="center"/>
          </w:tcPr>
          <w:p w14:paraId="304832C4" w14:textId="77777777" w:rsidR="00EC16FE" w:rsidRPr="004B2460" w:rsidRDefault="00EC16FE" w:rsidP="00323E8F">
            <w:pPr>
              <w:pStyle w:val="movimento"/>
              <w:rPr>
                <w:color w:val="002060"/>
              </w:rPr>
            </w:pPr>
            <w:r w:rsidRPr="004B2460">
              <w:rPr>
                <w:color w:val="002060"/>
              </w:rPr>
              <w:t>NOVELLI SIMONE</w:t>
            </w:r>
          </w:p>
        </w:tc>
        <w:tc>
          <w:tcPr>
            <w:tcW w:w="2200" w:type="dxa"/>
            <w:tcMar>
              <w:top w:w="20" w:type="dxa"/>
              <w:left w:w="20" w:type="dxa"/>
              <w:bottom w:w="20" w:type="dxa"/>
              <w:right w:w="20" w:type="dxa"/>
            </w:tcMar>
            <w:vAlign w:val="center"/>
          </w:tcPr>
          <w:p w14:paraId="5CD04C30" w14:textId="77777777" w:rsidR="00EC16FE" w:rsidRPr="004B2460" w:rsidRDefault="00EC16FE" w:rsidP="00323E8F">
            <w:pPr>
              <w:pStyle w:val="movimento2"/>
              <w:rPr>
                <w:color w:val="002060"/>
              </w:rPr>
            </w:pPr>
            <w:r w:rsidRPr="004B2460">
              <w:rPr>
                <w:color w:val="002060"/>
              </w:rPr>
              <w:t xml:space="preserve">(MOSCOSI 2008) </w:t>
            </w:r>
          </w:p>
        </w:tc>
        <w:tc>
          <w:tcPr>
            <w:tcW w:w="800" w:type="dxa"/>
            <w:tcMar>
              <w:top w:w="20" w:type="dxa"/>
              <w:left w:w="20" w:type="dxa"/>
              <w:bottom w:w="20" w:type="dxa"/>
              <w:right w:w="20" w:type="dxa"/>
            </w:tcMar>
            <w:vAlign w:val="center"/>
          </w:tcPr>
          <w:p w14:paraId="3E07B61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8E246D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BC534F9" w14:textId="77777777" w:rsidR="00EC16FE" w:rsidRPr="004B2460" w:rsidRDefault="00EC16FE" w:rsidP="00323E8F">
            <w:pPr>
              <w:pStyle w:val="movimento2"/>
              <w:rPr>
                <w:color w:val="002060"/>
              </w:rPr>
            </w:pPr>
            <w:r w:rsidRPr="004B2460">
              <w:rPr>
                <w:color w:val="002060"/>
              </w:rPr>
              <w:t> </w:t>
            </w:r>
          </w:p>
        </w:tc>
      </w:tr>
    </w:tbl>
    <w:p w14:paraId="2DA803BA"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t>Es</w:t>
      </w:r>
      <w:r>
        <w:rPr>
          <w:color w:val="002060"/>
        </w:rPr>
        <w:t>pulso per proteste, prima di us</w:t>
      </w:r>
      <w:r w:rsidRPr="004B2460">
        <w:rPr>
          <w:color w:val="002060"/>
        </w:rPr>
        <w:t xml:space="preserve">cire dal terreno di gioco rivolgeva all'arbitro frasi minacciose e irriguardose. </w:t>
      </w:r>
    </w:p>
    <w:p w14:paraId="21A3B536" w14:textId="77777777" w:rsidR="00EC16FE" w:rsidRPr="004B2460" w:rsidRDefault="00EC16FE" w:rsidP="00EC16FE">
      <w:pPr>
        <w:pStyle w:val="titolo3"/>
        <w:divId w:val="527259509"/>
        <w:rPr>
          <w:color w:val="002060"/>
        </w:rPr>
      </w:pPr>
      <w:r w:rsidRPr="004B2460">
        <w:rPr>
          <w:color w:val="002060"/>
        </w:rPr>
        <w:t xml:space="preserve">A CARICO CALCIATORI ESPULSI DAL CAMPO </w:t>
      </w:r>
    </w:p>
    <w:p w14:paraId="206BACC4" w14:textId="77777777" w:rsidR="00EC16FE" w:rsidRPr="004B2460" w:rsidRDefault="00EC16FE" w:rsidP="00EC16FE">
      <w:pPr>
        <w:pStyle w:val="titolo20"/>
        <w:divId w:val="527259509"/>
        <w:rPr>
          <w:color w:val="002060"/>
        </w:rPr>
      </w:pPr>
      <w:r w:rsidRPr="004B2460">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FF67A15" w14:textId="77777777" w:rsidTr="00EC16FE">
        <w:trPr>
          <w:divId w:val="527259509"/>
        </w:trPr>
        <w:tc>
          <w:tcPr>
            <w:tcW w:w="2200" w:type="dxa"/>
            <w:tcMar>
              <w:top w:w="20" w:type="dxa"/>
              <w:left w:w="20" w:type="dxa"/>
              <w:bottom w:w="20" w:type="dxa"/>
              <w:right w:w="20" w:type="dxa"/>
            </w:tcMar>
            <w:vAlign w:val="center"/>
          </w:tcPr>
          <w:p w14:paraId="5DCF8E01" w14:textId="77777777" w:rsidR="00EC16FE" w:rsidRPr="004B2460" w:rsidRDefault="00EC16FE" w:rsidP="00323E8F">
            <w:pPr>
              <w:pStyle w:val="movimento"/>
              <w:rPr>
                <w:color w:val="002060"/>
              </w:rPr>
            </w:pPr>
            <w:r w:rsidRPr="004B2460">
              <w:rPr>
                <w:color w:val="002060"/>
              </w:rPr>
              <w:t>FRAIOLI VALERIO</w:t>
            </w:r>
          </w:p>
        </w:tc>
        <w:tc>
          <w:tcPr>
            <w:tcW w:w="2200" w:type="dxa"/>
            <w:tcMar>
              <w:top w:w="20" w:type="dxa"/>
              <w:left w:w="20" w:type="dxa"/>
              <w:bottom w:w="20" w:type="dxa"/>
              <w:right w:w="20" w:type="dxa"/>
            </w:tcMar>
            <w:vAlign w:val="center"/>
          </w:tcPr>
          <w:p w14:paraId="7E879C0B" w14:textId="77777777" w:rsidR="00EC16FE" w:rsidRPr="004B2460" w:rsidRDefault="00EC16FE" w:rsidP="00323E8F">
            <w:pPr>
              <w:pStyle w:val="movimento2"/>
              <w:rPr>
                <w:color w:val="002060"/>
              </w:rPr>
            </w:pPr>
            <w:r w:rsidRPr="004B2460">
              <w:rPr>
                <w:color w:val="002060"/>
              </w:rPr>
              <w:t xml:space="preserve">(AMICI DEL CENTROSOCIO SP.) </w:t>
            </w:r>
          </w:p>
        </w:tc>
        <w:tc>
          <w:tcPr>
            <w:tcW w:w="800" w:type="dxa"/>
            <w:tcMar>
              <w:top w:w="20" w:type="dxa"/>
              <w:left w:w="20" w:type="dxa"/>
              <w:bottom w:w="20" w:type="dxa"/>
              <w:right w:w="20" w:type="dxa"/>
            </w:tcMar>
            <w:vAlign w:val="center"/>
          </w:tcPr>
          <w:p w14:paraId="337A507A"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66E232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A483A6E" w14:textId="77777777" w:rsidR="00EC16FE" w:rsidRPr="004B2460" w:rsidRDefault="00EC16FE" w:rsidP="00323E8F">
            <w:pPr>
              <w:pStyle w:val="movimento2"/>
              <w:rPr>
                <w:color w:val="002060"/>
              </w:rPr>
            </w:pPr>
            <w:r w:rsidRPr="004B2460">
              <w:rPr>
                <w:color w:val="002060"/>
              </w:rPr>
              <w:t> </w:t>
            </w:r>
          </w:p>
        </w:tc>
      </w:tr>
    </w:tbl>
    <w:p w14:paraId="6DB655A9" w14:textId="77777777" w:rsidR="00EC16FE" w:rsidRPr="004B2460" w:rsidRDefault="00EC16FE" w:rsidP="00EC16FE">
      <w:pPr>
        <w:pStyle w:val="titolo20"/>
        <w:divId w:val="527259509"/>
        <w:rPr>
          <w:color w:val="002060"/>
        </w:rPr>
      </w:pPr>
      <w:r w:rsidRPr="004B246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71F63459" w14:textId="77777777" w:rsidTr="00EC16FE">
        <w:trPr>
          <w:divId w:val="527259509"/>
        </w:trPr>
        <w:tc>
          <w:tcPr>
            <w:tcW w:w="2200" w:type="dxa"/>
            <w:tcMar>
              <w:top w:w="20" w:type="dxa"/>
              <w:left w:w="20" w:type="dxa"/>
              <w:bottom w:w="20" w:type="dxa"/>
              <w:right w:w="20" w:type="dxa"/>
            </w:tcMar>
            <w:vAlign w:val="center"/>
          </w:tcPr>
          <w:p w14:paraId="07013307" w14:textId="77777777" w:rsidR="00EC16FE" w:rsidRPr="004B2460" w:rsidRDefault="00EC16FE" w:rsidP="00323E8F">
            <w:pPr>
              <w:pStyle w:val="movimento"/>
              <w:rPr>
                <w:color w:val="002060"/>
              </w:rPr>
            </w:pPr>
            <w:r w:rsidRPr="004B2460">
              <w:rPr>
                <w:color w:val="002060"/>
              </w:rPr>
              <w:t>CIRILLO LUIGIANGELO</w:t>
            </w:r>
          </w:p>
        </w:tc>
        <w:tc>
          <w:tcPr>
            <w:tcW w:w="2200" w:type="dxa"/>
            <w:tcMar>
              <w:top w:w="20" w:type="dxa"/>
              <w:left w:w="20" w:type="dxa"/>
              <w:bottom w:w="20" w:type="dxa"/>
              <w:right w:w="20" w:type="dxa"/>
            </w:tcMar>
            <w:vAlign w:val="center"/>
          </w:tcPr>
          <w:p w14:paraId="540F461E" w14:textId="77777777" w:rsidR="00EC16FE" w:rsidRPr="004B2460" w:rsidRDefault="00EC16FE" w:rsidP="00323E8F">
            <w:pPr>
              <w:pStyle w:val="movimento2"/>
              <w:rPr>
                <w:color w:val="002060"/>
              </w:rPr>
            </w:pPr>
            <w:r w:rsidRPr="004B2460">
              <w:rPr>
                <w:color w:val="002060"/>
              </w:rPr>
              <w:t xml:space="preserve">(AMICI DEL CENTROSOCIO SP.) </w:t>
            </w:r>
          </w:p>
        </w:tc>
        <w:tc>
          <w:tcPr>
            <w:tcW w:w="800" w:type="dxa"/>
            <w:tcMar>
              <w:top w:w="20" w:type="dxa"/>
              <w:left w:w="20" w:type="dxa"/>
              <w:bottom w:w="20" w:type="dxa"/>
              <w:right w:w="20" w:type="dxa"/>
            </w:tcMar>
            <w:vAlign w:val="center"/>
          </w:tcPr>
          <w:p w14:paraId="6901DE0A"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7B00A1E" w14:textId="77777777" w:rsidR="00EC16FE" w:rsidRPr="004B2460" w:rsidRDefault="00EC16FE" w:rsidP="00323E8F">
            <w:pPr>
              <w:pStyle w:val="movimento"/>
              <w:rPr>
                <w:color w:val="002060"/>
              </w:rPr>
            </w:pPr>
            <w:r w:rsidRPr="004B2460">
              <w:rPr>
                <w:color w:val="002060"/>
              </w:rPr>
              <w:t>GIGANTI CARLO GABRIEL</w:t>
            </w:r>
          </w:p>
        </w:tc>
        <w:tc>
          <w:tcPr>
            <w:tcW w:w="2200" w:type="dxa"/>
            <w:tcMar>
              <w:top w:w="20" w:type="dxa"/>
              <w:left w:w="20" w:type="dxa"/>
              <w:bottom w:w="20" w:type="dxa"/>
              <w:right w:w="20" w:type="dxa"/>
            </w:tcMar>
            <w:vAlign w:val="center"/>
          </w:tcPr>
          <w:p w14:paraId="0780C445" w14:textId="77777777" w:rsidR="00EC16FE" w:rsidRPr="004B2460" w:rsidRDefault="00EC16FE" w:rsidP="00323E8F">
            <w:pPr>
              <w:pStyle w:val="movimento2"/>
              <w:rPr>
                <w:color w:val="002060"/>
              </w:rPr>
            </w:pPr>
            <w:r w:rsidRPr="004B2460">
              <w:rPr>
                <w:color w:val="002060"/>
              </w:rPr>
              <w:t xml:space="preserve">(AMICI 84) </w:t>
            </w:r>
          </w:p>
        </w:tc>
      </w:tr>
      <w:tr w:rsidR="00EC16FE" w:rsidRPr="004B2460" w14:paraId="4C22AD8D" w14:textId="77777777" w:rsidTr="00EC16FE">
        <w:trPr>
          <w:divId w:val="527259509"/>
        </w:trPr>
        <w:tc>
          <w:tcPr>
            <w:tcW w:w="2200" w:type="dxa"/>
            <w:tcMar>
              <w:top w:w="20" w:type="dxa"/>
              <w:left w:w="20" w:type="dxa"/>
              <w:bottom w:w="20" w:type="dxa"/>
              <w:right w:w="20" w:type="dxa"/>
            </w:tcMar>
            <w:vAlign w:val="center"/>
          </w:tcPr>
          <w:p w14:paraId="0D433DC2" w14:textId="77777777" w:rsidR="00EC16FE" w:rsidRPr="004B2460" w:rsidRDefault="00EC16FE" w:rsidP="00323E8F">
            <w:pPr>
              <w:pStyle w:val="movimento"/>
              <w:rPr>
                <w:color w:val="002060"/>
              </w:rPr>
            </w:pPr>
            <w:r w:rsidRPr="004B2460">
              <w:rPr>
                <w:color w:val="002060"/>
              </w:rPr>
              <w:t>DI GREGORIO ALESSANDRO</w:t>
            </w:r>
          </w:p>
        </w:tc>
        <w:tc>
          <w:tcPr>
            <w:tcW w:w="2200" w:type="dxa"/>
            <w:tcMar>
              <w:top w:w="20" w:type="dxa"/>
              <w:left w:w="20" w:type="dxa"/>
              <w:bottom w:w="20" w:type="dxa"/>
              <w:right w:w="20" w:type="dxa"/>
            </w:tcMar>
            <w:vAlign w:val="center"/>
          </w:tcPr>
          <w:p w14:paraId="67A50607" w14:textId="77777777" w:rsidR="00EC16FE" w:rsidRPr="004B2460" w:rsidRDefault="00EC16FE" w:rsidP="00323E8F">
            <w:pPr>
              <w:pStyle w:val="movimento2"/>
              <w:rPr>
                <w:color w:val="002060"/>
              </w:rPr>
            </w:pPr>
            <w:r w:rsidRPr="004B2460">
              <w:rPr>
                <w:color w:val="002060"/>
              </w:rPr>
              <w:t xml:space="preserve">(C.U.S. MACERATA CALCIO A5) </w:t>
            </w:r>
          </w:p>
        </w:tc>
        <w:tc>
          <w:tcPr>
            <w:tcW w:w="800" w:type="dxa"/>
            <w:tcMar>
              <w:top w:w="20" w:type="dxa"/>
              <w:left w:w="20" w:type="dxa"/>
              <w:bottom w:w="20" w:type="dxa"/>
              <w:right w:w="20" w:type="dxa"/>
            </w:tcMar>
            <w:vAlign w:val="center"/>
          </w:tcPr>
          <w:p w14:paraId="40E5307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381B4C7" w14:textId="77777777" w:rsidR="00EC16FE" w:rsidRPr="004B2460" w:rsidRDefault="00EC16FE" w:rsidP="00323E8F">
            <w:pPr>
              <w:pStyle w:val="movimento"/>
              <w:rPr>
                <w:color w:val="002060"/>
              </w:rPr>
            </w:pPr>
            <w:r w:rsidRPr="004B2460">
              <w:rPr>
                <w:color w:val="002060"/>
              </w:rPr>
              <w:t>DI CONCETTO PARIDE</w:t>
            </w:r>
          </w:p>
        </w:tc>
        <w:tc>
          <w:tcPr>
            <w:tcW w:w="2200" w:type="dxa"/>
            <w:tcMar>
              <w:top w:w="20" w:type="dxa"/>
              <w:left w:w="20" w:type="dxa"/>
              <w:bottom w:w="20" w:type="dxa"/>
              <w:right w:w="20" w:type="dxa"/>
            </w:tcMar>
            <w:vAlign w:val="center"/>
          </w:tcPr>
          <w:p w14:paraId="120104D2" w14:textId="77777777" w:rsidR="00EC16FE" w:rsidRPr="004B2460" w:rsidRDefault="00EC16FE" w:rsidP="00323E8F">
            <w:pPr>
              <w:pStyle w:val="movimento2"/>
              <w:rPr>
                <w:color w:val="002060"/>
              </w:rPr>
            </w:pPr>
            <w:r w:rsidRPr="004B2460">
              <w:rPr>
                <w:color w:val="002060"/>
              </w:rPr>
              <w:t xml:space="preserve">(CSI STELLA A.S.D.) </w:t>
            </w:r>
          </w:p>
        </w:tc>
      </w:tr>
      <w:tr w:rsidR="00EC16FE" w:rsidRPr="004B2460" w14:paraId="64C1FECE" w14:textId="77777777" w:rsidTr="00EC16FE">
        <w:trPr>
          <w:divId w:val="527259509"/>
        </w:trPr>
        <w:tc>
          <w:tcPr>
            <w:tcW w:w="2200" w:type="dxa"/>
            <w:tcMar>
              <w:top w:w="20" w:type="dxa"/>
              <w:left w:w="20" w:type="dxa"/>
              <w:bottom w:w="20" w:type="dxa"/>
              <w:right w:w="20" w:type="dxa"/>
            </w:tcMar>
            <w:vAlign w:val="center"/>
          </w:tcPr>
          <w:p w14:paraId="6968DC14" w14:textId="77777777" w:rsidR="00EC16FE" w:rsidRPr="004B2460" w:rsidRDefault="00EC16FE" w:rsidP="00323E8F">
            <w:pPr>
              <w:pStyle w:val="movimento"/>
              <w:rPr>
                <w:color w:val="002060"/>
              </w:rPr>
            </w:pPr>
            <w:r w:rsidRPr="004B2460">
              <w:rPr>
                <w:color w:val="002060"/>
              </w:rPr>
              <w:t>EUSEBI NICOLAS</w:t>
            </w:r>
          </w:p>
        </w:tc>
        <w:tc>
          <w:tcPr>
            <w:tcW w:w="2200" w:type="dxa"/>
            <w:tcMar>
              <w:top w:w="20" w:type="dxa"/>
              <w:left w:w="20" w:type="dxa"/>
              <w:bottom w:w="20" w:type="dxa"/>
              <w:right w:w="20" w:type="dxa"/>
            </w:tcMar>
            <w:vAlign w:val="center"/>
          </w:tcPr>
          <w:p w14:paraId="76CFCDA5" w14:textId="77777777" w:rsidR="00EC16FE" w:rsidRPr="004B2460" w:rsidRDefault="00EC16FE" w:rsidP="00323E8F">
            <w:pPr>
              <w:pStyle w:val="movimento2"/>
              <w:rPr>
                <w:color w:val="002060"/>
              </w:rPr>
            </w:pPr>
            <w:r w:rsidRPr="004B2460">
              <w:rPr>
                <w:color w:val="002060"/>
              </w:rPr>
              <w:t xml:space="preserve">(EAGLES PAGLIARE) </w:t>
            </w:r>
          </w:p>
        </w:tc>
        <w:tc>
          <w:tcPr>
            <w:tcW w:w="800" w:type="dxa"/>
            <w:tcMar>
              <w:top w:w="20" w:type="dxa"/>
              <w:left w:w="20" w:type="dxa"/>
              <w:bottom w:w="20" w:type="dxa"/>
              <w:right w:w="20" w:type="dxa"/>
            </w:tcMar>
            <w:vAlign w:val="center"/>
          </w:tcPr>
          <w:p w14:paraId="1D111FB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4FB659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B75E43F" w14:textId="77777777" w:rsidR="00EC16FE" w:rsidRPr="004B2460" w:rsidRDefault="00EC16FE" w:rsidP="00323E8F">
            <w:pPr>
              <w:pStyle w:val="movimento2"/>
              <w:rPr>
                <w:color w:val="002060"/>
              </w:rPr>
            </w:pPr>
            <w:r w:rsidRPr="004B2460">
              <w:rPr>
                <w:color w:val="002060"/>
              </w:rPr>
              <w:t> </w:t>
            </w:r>
          </w:p>
        </w:tc>
      </w:tr>
    </w:tbl>
    <w:p w14:paraId="01590E57"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5087C97D" w14:textId="77777777" w:rsidR="00EC16FE" w:rsidRPr="004B2460" w:rsidRDefault="00EC16FE" w:rsidP="00EC16FE">
      <w:pPr>
        <w:pStyle w:val="titolo20"/>
        <w:divId w:val="527259509"/>
        <w:rPr>
          <w:color w:val="002060"/>
        </w:rPr>
      </w:pPr>
      <w:r w:rsidRPr="004B2460">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64158FC" w14:textId="77777777" w:rsidTr="00EC16FE">
        <w:trPr>
          <w:divId w:val="527259509"/>
        </w:trPr>
        <w:tc>
          <w:tcPr>
            <w:tcW w:w="2200" w:type="dxa"/>
            <w:tcMar>
              <w:top w:w="20" w:type="dxa"/>
              <w:left w:w="20" w:type="dxa"/>
              <w:bottom w:w="20" w:type="dxa"/>
              <w:right w:w="20" w:type="dxa"/>
            </w:tcMar>
            <w:vAlign w:val="center"/>
          </w:tcPr>
          <w:p w14:paraId="0449AEDC" w14:textId="77777777" w:rsidR="00EC16FE" w:rsidRPr="004B2460" w:rsidRDefault="00EC16FE" w:rsidP="00323E8F">
            <w:pPr>
              <w:pStyle w:val="movimento"/>
              <w:rPr>
                <w:color w:val="002060"/>
              </w:rPr>
            </w:pPr>
            <w:r w:rsidRPr="004B2460">
              <w:rPr>
                <w:color w:val="002060"/>
              </w:rPr>
              <w:t>CARBINI NICOLA</w:t>
            </w:r>
          </w:p>
        </w:tc>
        <w:tc>
          <w:tcPr>
            <w:tcW w:w="2200" w:type="dxa"/>
            <w:tcMar>
              <w:top w:w="20" w:type="dxa"/>
              <w:left w:w="20" w:type="dxa"/>
              <w:bottom w:w="20" w:type="dxa"/>
              <w:right w:w="20" w:type="dxa"/>
            </w:tcMar>
            <w:vAlign w:val="center"/>
          </w:tcPr>
          <w:p w14:paraId="19C5E2D3" w14:textId="77777777" w:rsidR="00EC16FE" w:rsidRPr="004B2460" w:rsidRDefault="00EC16FE" w:rsidP="00323E8F">
            <w:pPr>
              <w:pStyle w:val="movimento2"/>
              <w:rPr>
                <w:color w:val="002060"/>
              </w:rPr>
            </w:pPr>
            <w:r w:rsidRPr="004B2460">
              <w:rPr>
                <w:color w:val="002060"/>
              </w:rPr>
              <w:t xml:space="preserve">(MONTECAROTTO) </w:t>
            </w:r>
          </w:p>
        </w:tc>
        <w:tc>
          <w:tcPr>
            <w:tcW w:w="800" w:type="dxa"/>
            <w:tcMar>
              <w:top w:w="20" w:type="dxa"/>
              <w:left w:w="20" w:type="dxa"/>
              <w:bottom w:w="20" w:type="dxa"/>
              <w:right w:w="20" w:type="dxa"/>
            </w:tcMar>
            <w:vAlign w:val="center"/>
          </w:tcPr>
          <w:p w14:paraId="579B754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1EEAFE3"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CDE4672" w14:textId="77777777" w:rsidR="00EC16FE" w:rsidRPr="004B2460" w:rsidRDefault="00EC16FE" w:rsidP="00323E8F">
            <w:pPr>
              <w:pStyle w:val="movimento2"/>
              <w:rPr>
                <w:color w:val="002060"/>
              </w:rPr>
            </w:pPr>
            <w:r w:rsidRPr="004B2460">
              <w:rPr>
                <w:color w:val="002060"/>
              </w:rPr>
              <w:t> </w:t>
            </w:r>
          </w:p>
        </w:tc>
      </w:tr>
    </w:tbl>
    <w:p w14:paraId="03FF96AA" w14:textId="77777777" w:rsidR="00EC16FE" w:rsidRPr="004B2460" w:rsidRDefault="00EC16FE" w:rsidP="00EC16FE">
      <w:pPr>
        <w:pStyle w:val="titolo20"/>
        <w:divId w:val="527259509"/>
        <w:rPr>
          <w:color w:val="002060"/>
        </w:rPr>
      </w:pPr>
      <w:r w:rsidRPr="004B246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6C9171F1" w14:textId="77777777" w:rsidTr="00EC16FE">
        <w:trPr>
          <w:divId w:val="527259509"/>
        </w:trPr>
        <w:tc>
          <w:tcPr>
            <w:tcW w:w="2200" w:type="dxa"/>
            <w:tcMar>
              <w:top w:w="20" w:type="dxa"/>
              <w:left w:w="20" w:type="dxa"/>
              <w:bottom w:w="20" w:type="dxa"/>
              <w:right w:w="20" w:type="dxa"/>
            </w:tcMar>
            <w:vAlign w:val="center"/>
          </w:tcPr>
          <w:p w14:paraId="7F43A66F" w14:textId="77777777" w:rsidR="00EC16FE" w:rsidRPr="004B2460" w:rsidRDefault="00EC16FE" w:rsidP="00323E8F">
            <w:pPr>
              <w:pStyle w:val="movimento"/>
              <w:rPr>
                <w:color w:val="002060"/>
              </w:rPr>
            </w:pPr>
            <w:r w:rsidRPr="004B2460">
              <w:rPr>
                <w:color w:val="002060"/>
              </w:rPr>
              <w:t>CENSORI NICO</w:t>
            </w:r>
          </w:p>
        </w:tc>
        <w:tc>
          <w:tcPr>
            <w:tcW w:w="2200" w:type="dxa"/>
            <w:tcMar>
              <w:top w:w="20" w:type="dxa"/>
              <w:left w:w="20" w:type="dxa"/>
              <w:bottom w:w="20" w:type="dxa"/>
              <w:right w:w="20" w:type="dxa"/>
            </w:tcMar>
            <w:vAlign w:val="center"/>
          </w:tcPr>
          <w:p w14:paraId="6154F6BE" w14:textId="77777777" w:rsidR="00EC16FE" w:rsidRPr="004B2460" w:rsidRDefault="00EC16FE" w:rsidP="00323E8F">
            <w:pPr>
              <w:pStyle w:val="movimento2"/>
              <w:rPr>
                <w:color w:val="002060"/>
              </w:rPr>
            </w:pPr>
            <w:r w:rsidRPr="004B2460">
              <w:rPr>
                <w:color w:val="002060"/>
              </w:rPr>
              <w:t xml:space="preserve">(ACLI VILLA MUSONE) </w:t>
            </w:r>
          </w:p>
        </w:tc>
        <w:tc>
          <w:tcPr>
            <w:tcW w:w="800" w:type="dxa"/>
            <w:tcMar>
              <w:top w:w="20" w:type="dxa"/>
              <w:left w:w="20" w:type="dxa"/>
              <w:bottom w:w="20" w:type="dxa"/>
              <w:right w:w="20" w:type="dxa"/>
            </w:tcMar>
            <w:vAlign w:val="center"/>
          </w:tcPr>
          <w:p w14:paraId="138AD222"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FAC2689" w14:textId="77777777" w:rsidR="00EC16FE" w:rsidRPr="004B2460" w:rsidRDefault="00EC16FE" w:rsidP="00323E8F">
            <w:pPr>
              <w:pStyle w:val="movimento"/>
              <w:rPr>
                <w:color w:val="002060"/>
              </w:rPr>
            </w:pPr>
            <w:r w:rsidRPr="004B2460">
              <w:rPr>
                <w:color w:val="002060"/>
              </w:rPr>
              <w:t>LERRO DAVIDE</w:t>
            </w:r>
          </w:p>
        </w:tc>
        <w:tc>
          <w:tcPr>
            <w:tcW w:w="2200" w:type="dxa"/>
            <w:tcMar>
              <w:top w:w="20" w:type="dxa"/>
              <w:left w:w="20" w:type="dxa"/>
              <w:bottom w:w="20" w:type="dxa"/>
              <w:right w:w="20" w:type="dxa"/>
            </w:tcMar>
            <w:vAlign w:val="center"/>
          </w:tcPr>
          <w:p w14:paraId="1A4F3ADA" w14:textId="77777777" w:rsidR="00EC16FE" w:rsidRPr="004B2460" w:rsidRDefault="00EC16FE" w:rsidP="00323E8F">
            <w:pPr>
              <w:pStyle w:val="movimento2"/>
              <w:rPr>
                <w:color w:val="002060"/>
              </w:rPr>
            </w:pPr>
            <w:r w:rsidRPr="004B2460">
              <w:rPr>
                <w:color w:val="002060"/>
              </w:rPr>
              <w:t xml:space="preserve">(ACLI VILLA MUSONE) </w:t>
            </w:r>
          </w:p>
        </w:tc>
      </w:tr>
      <w:tr w:rsidR="00EC16FE" w:rsidRPr="004B2460" w14:paraId="3DF0630A" w14:textId="77777777" w:rsidTr="00EC16FE">
        <w:trPr>
          <w:divId w:val="527259509"/>
        </w:trPr>
        <w:tc>
          <w:tcPr>
            <w:tcW w:w="2200" w:type="dxa"/>
            <w:tcMar>
              <w:top w:w="20" w:type="dxa"/>
              <w:left w:w="20" w:type="dxa"/>
              <w:bottom w:w="20" w:type="dxa"/>
              <w:right w:w="20" w:type="dxa"/>
            </w:tcMar>
            <w:vAlign w:val="center"/>
          </w:tcPr>
          <w:p w14:paraId="22CD25F6" w14:textId="77777777" w:rsidR="00EC16FE" w:rsidRPr="004B2460" w:rsidRDefault="00EC16FE" w:rsidP="00323E8F">
            <w:pPr>
              <w:pStyle w:val="movimento"/>
              <w:rPr>
                <w:color w:val="002060"/>
              </w:rPr>
            </w:pPr>
            <w:r w:rsidRPr="004B2460">
              <w:rPr>
                <w:color w:val="002060"/>
              </w:rPr>
              <w:t>PENNESI JACOPO</w:t>
            </w:r>
          </w:p>
        </w:tc>
        <w:tc>
          <w:tcPr>
            <w:tcW w:w="2200" w:type="dxa"/>
            <w:tcMar>
              <w:top w:w="20" w:type="dxa"/>
              <w:left w:w="20" w:type="dxa"/>
              <w:bottom w:w="20" w:type="dxa"/>
              <w:right w:w="20" w:type="dxa"/>
            </w:tcMar>
            <w:vAlign w:val="center"/>
          </w:tcPr>
          <w:p w14:paraId="33360823" w14:textId="77777777" w:rsidR="00EC16FE" w:rsidRPr="004B2460" w:rsidRDefault="00EC16FE" w:rsidP="00323E8F">
            <w:pPr>
              <w:pStyle w:val="movimento2"/>
              <w:rPr>
                <w:color w:val="002060"/>
              </w:rPr>
            </w:pPr>
            <w:r w:rsidRPr="004B2460">
              <w:rPr>
                <w:color w:val="002060"/>
              </w:rPr>
              <w:t xml:space="preserve">(INVICTA FUTSAL MACERATA) </w:t>
            </w:r>
          </w:p>
        </w:tc>
        <w:tc>
          <w:tcPr>
            <w:tcW w:w="800" w:type="dxa"/>
            <w:tcMar>
              <w:top w:w="20" w:type="dxa"/>
              <w:left w:w="20" w:type="dxa"/>
              <w:bottom w:w="20" w:type="dxa"/>
              <w:right w:w="20" w:type="dxa"/>
            </w:tcMar>
            <w:vAlign w:val="center"/>
          </w:tcPr>
          <w:p w14:paraId="3AE30247"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1DB364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1BE55DA" w14:textId="77777777" w:rsidR="00EC16FE" w:rsidRPr="004B2460" w:rsidRDefault="00EC16FE" w:rsidP="00323E8F">
            <w:pPr>
              <w:pStyle w:val="movimento2"/>
              <w:rPr>
                <w:color w:val="002060"/>
              </w:rPr>
            </w:pPr>
            <w:r w:rsidRPr="004B2460">
              <w:rPr>
                <w:color w:val="002060"/>
              </w:rPr>
              <w:t> </w:t>
            </w:r>
          </w:p>
        </w:tc>
      </w:tr>
    </w:tbl>
    <w:p w14:paraId="4A143E1D" w14:textId="77777777" w:rsidR="00EC16FE" w:rsidRPr="004B2460" w:rsidRDefault="00EC16FE" w:rsidP="00EC16FE">
      <w:pPr>
        <w:pStyle w:val="titolo20"/>
        <w:divId w:val="527259509"/>
        <w:rPr>
          <w:color w:val="002060"/>
        </w:rPr>
      </w:pPr>
      <w:r w:rsidRPr="004B246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9380DF6" w14:textId="77777777" w:rsidTr="00EC16FE">
        <w:trPr>
          <w:divId w:val="527259509"/>
        </w:trPr>
        <w:tc>
          <w:tcPr>
            <w:tcW w:w="2200" w:type="dxa"/>
            <w:tcMar>
              <w:top w:w="20" w:type="dxa"/>
              <w:left w:w="20" w:type="dxa"/>
              <w:bottom w:w="20" w:type="dxa"/>
              <w:right w:w="20" w:type="dxa"/>
            </w:tcMar>
            <w:vAlign w:val="center"/>
          </w:tcPr>
          <w:p w14:paraId="059FC351" w14:textId="77777777" w:rsidR="00EC16FE" w:rsidRPr="004B2460" w:rsidRDefault="00EC16FE" w:rsidP="00323E8F">
            <w:pPr>
              <w:pStyle w:val="movimento"/>
              <w:rPr>
                <w:color w:val="002060"/>
              </w:rPr>
            </w:pPr>
            <w:r w:rsidRPr="004B2460">
              <w:rPr>
                <w:color w:val="002060"/>
              </w:rPr>
              <w:t>BIONDI LORIS</w:t>
            </w:r>
          </w:p>
        </w:tc>
        <w:tc>
          <w:tcPr>
            <w:tcW w:w="2200" w:type="dxa"/>
            <w:tcMar>
              <w:top w:w="20" w:type="dxa"/>
              <w:left w:w="20" w:type="dxa"/>
              <w:bottom w:w="20" w:type="dxa"/>
              <w:right w:w="20" w:type="dxa"/>
            </w:tcMar>
            <w:vAlign w:val="center"/>
          </w:tcPr>
          <w:p w14:paraId="5D14B9AA" w14:textId="77777777" w:rsidR="00EC16FE" w:rsidRPr="004B2460" w:rsidRDefault="00EC16FE" w:rsidP="00323E8F">
            <w:pPr>
              <w:pStyle w:val="movimento2"/>
              <w:rPr>
                <w:color w:val="002060"/>
              </w:rPr>
            </w:pPr>
            <w:r w:rsidRPr="004B2460">
              <w:rPr>
                <w:color w:val="002060"/>
              </w:rPr>
              <w:t xml:space="preserve">(AMICI 84) </w:t>
            </w:r>
          </w:p>
        </w:tc>
        <w:tc>
          <w:tcPr>
            <w:tcW w:w="800" w:type="dxa"/>
            <w:tcMar>
              <w:top w:w="20" w:type="dxa"/>
              <w:left w:w="20" w:type="dxa"/>
              <w:bottom w:w="20" w:type="dxa"/>
              <w:right w:w="20" w:type="dxa"/>
            </w:tcMar>
            <w:vAlign w:val="center"/>
          </w:tcPr>
          <w:p w14:paraId="7F23944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2FC9315" w14:textId="77777777" w:rsidR="00EC16FE" w:rsidRPr="004B2460" w:rsidRDefault="00EC16FE" w:rsidP="00323E8F">
            <w:pPr>
              <w:pStyle w:val="movimento"/>
              <w:rPr>
                <w:color w:val="002060"/>
              </w:rPr>
            </w:pPr>
            <w:r w:rsidRPr="004B2460">
              <w:rPr>
                <w:color w:val="002060"/>
              </w:rPr>
              <w:t>PIERLEONI GIULIO</w:t>
            </w:r>
          </w:p>
        </w:tc>
        <w:tc>
          <w:tcPr>
            <w:tcW w:w="2200" w:type="dxa"/>
            <w:tcMar>
              <w:top w:w="20" w:type="dxa"/>
              <w:left w:w="20" w:type="dxa"/>
              <w:bottom w:w="20" w:type="dxa"/>
              <w:right w:w="20" w:type="dxa"/>
            </w:tcMar>
            <w:vAlign w:val="center"/>
          </w:tcPr>
          <w:p w14:paraId="7EA34918" w14:textId="77777777" w:rsidR="00EC16FE" w:rsidRPr="004B2460" w:rsidRDefault="00EC16FE" w:rsidP="00323E8F">
            <w:pPr>
              <w:pStyle w:val="movimento2"/>
              <w:rPr>
                <w:color w:val="002060"/>
              </w:rPr>
            </w:pPr>
            <w:r w:rsidRPr="004B2460">
              <w:rPr>
                <w:color w:val="002060"/>
              </w:rPr>
              <w:t xml:space="preserve">(ATL URBINO C5 1999) </w:t>
            </w:r>
          </w:p>
        </w:tc>
      </w:tr>
      <w:tr w:rsidR="00EC16FE" w:rsidRPr="004B2460" w14:paraId="2D08C319" w14:textId="77777777" w:rsidTr="00EC16FE">
        <w:trPr>
          <w:divId w:val="527259509"/>
        </w:trPr>
        <w:tc>
          <w:tcPr>
            <w:tcW w:w="2200" w:type="dxa"/>
            <w:tcMar>
              <w:top w:w="20" w:type="dxa"/>
              <w:left w:w="20" w:type="dxa"/>
              <w:bottom w:w="20" w:type="dxa"/>
              <w:right w:w="20" w:type="dxa"/>
            </w:tcMar>
            <w:vAlign w:val="center"/>
          </w:tcPr>
          <w:p w14:paraId="567C741A" w14:textId="77777777" w:rsidR="00EC16FE" w:rsidRPr="004B2460" w:rsidRDefault="00EC16FE" w:rsidP="00323E8F">
            <w:pPr>
              <w:pStyle w:val="movimento"/>
              <w:rPr>
                <w:color w:val="002060"/>
              </w:rPr>
            </w:pPr>
            <w:r w:rsidRPr="004B2460">
              <w:rPr>
                <w:color w:val="002060"/>
              </w:rPr>
              <w:t>CIOTTI ALESSANDRO</w:t>
            </w:r>
          </w:p>
        </w:tc>
        <w:tc>
          <w:tcPr>
            <w:tcW w:w="2200" w:type="dxa"/>
            <w:tcMar>
              <w:top w:w="20" w:type="dxa"/>
              <w:left w:w="20" w:type="dxa"/>
              <w:bottom w:w="20" w:type="dxa"/>
              <w:right w:w="20" w:type="dxa"/>
            </w:tcMar>
            <w:vAlign w:val="center"/>
          </w:tcPr>
          <w:p w14:paraId="7F7EEC32" w14:textId="77777777" w:rsidR="00EC16FE" w:rsidRPr="004B2460" w:rsidRDefault="00EC16FE" w:rsidP="00323E8F">
            <w:pPr>
              <w:pStyle w:val="movimento2"/>
              <w:rPr>
                <w:color w:val="002060"/>
              </w:rPr>
            </w:pPr>
            <w:r w:rsidRPr="004B2460">
              <w:rPr>
                <w:color w:val="002060"/>
              </w:rPr>
              <w:t xml:space="preserve">(BOCASTRUM UNITED) </w:t>
            </w:r>
          </w:p>
        </w:tc>
        <w:tc>
          <w:tcPr>
            <w:tcW w:w="800" w:type="dxa"/>
            <w:tcMar>
              <w:top w:w="20" w:type="dxa"/>
              <w:left w:w="20" w:type="dxa"/>
              <w:bottom w:w="20" w:type="dxa"/>
              <w:right w:w="20" w:type="dxa"/>
            </w:tcMar>
            <w:vAlign w:val="center"/>
          </w:tcPr>
          <w:p w14:paraId="433849C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1741F41" w14:textId="77777777" w:rsidR="00EC16FE" w:rsidRPr="004B2460" w:rsidRDefault="00EC16FE" w:rsidP="00323E8F">
            <w:pPr>
              <w:pStyle w:val="movimento"/>
              <w:rPr>
                <w:color w:val="002060"/>
              </w:rPr>
            </w:pPr>
            <w:r w:rsidRPr="004B2460">
              <w:rPr>
                <w:color w:val="002060"/>
              </w:rPr>
              <w:t>FICCADENTI DANIEL CLAUDIO</w:t>
            </w:r>
          </w:p>
        </w:tc>
        <w:tc>
          <w:tcPr>
            <w:tcW w:w="2200" w:type="dxa"/>
            <w:tcMar>
              <w:top w:w="20" w:type="dxa"/>
              <w:left w:w="20" w:type="dxa"/>
              <w:bottom w:w="20" w:type="dxa"/>
              <w:right w:w="20" w:type="dxa"/>
            </w:tcMar>
            <w:vAlign w:val="center"/>
          </w:tcPr>
          <w:p w14:paraId="3EDFDC07" w14:textId="77777777" w:rsidR="00EC16FE" w:rsidRPr="004B2460" w:rsidRDefault="00EC16FE" w:rsidP="00323E8F">
            <w:pPr>
              <w:pStyle w:val="movimento2"/>
              <w:rPr>
                <w:color w:val="002060"/>
              </w:rPr>
            </w:pPr>
            <w:r w:rsidRPr="004B2460">
              <w:rPr>
                <w:color w:val="002060"/>
              </w:rPr>
              <w:t xml:space="preserve">(BOCASTRUM UNITED) </w:t>
            </w:r>
          </w:p>
        </w:tc>
      </w:tr>
      <w:tr w:rsidR="00EC16FE" w:rsidRPr="004B2460" w14:paraId="0D02F42E" w14:textId="77777777" w:rsidTr="00EC16FE">
        <w:trPr>
          <w:divId w:val="527259509"/>
        </w:trPr>
        <w:tc>
          <w:tcPr>
            <w:tcW w:w="2200" w:type="dxa"/>
            <w:tcMar>
              <w:top w:w="20" w:type="dxa"/>
              <w:left w:w="20" w:type="dxa"/>
              <w:bottom w:w="20" w:type="dxa"/>
              <w:right w:w="20" w:type="dxa"/>
            </w:tcMar>
            <w:vAlign w:val="center"/>
          </w:tcPr>
          <w:p w14:paraId="443165A8" w14:textId="77777777" w:rsidR="00EC16FE" w:rsidRPr="004B2460" w:rsidRDefault="00EC16FE" w:rsidP="00323E8F">
            <w:pPr>
              <w:pStyle w:val="movimento"/>
              <w:rPr>
                <w:color w:val="002060"/>
              </w:rPr>
            </w:pPr>
            <w:r w:rsidRPr="004B2460">
              <w:rPr>
                <w:color w:val="002060"/>
              </w:rPr>
              <w:t>ORTENZI ANGELO</w:t>
            </w:r>
          </w:p>
        </w:tc>
        <w:tc>
          <w:tcPr>
            <w:tcW w:w="2200" w:type="dxa"/>
            <w:tcMar>
              <w:top w:w="20" w:type="dxa"/>
              <w:left w:w="20" w:type="dxa"/>
              <w:bottom w:w="20" w:type="dxa"/>
              <w:right w:w="20" w:type="dxa"/>
            </w:tcMar>
            <w:vAlign w:val="center"/>
          </w:tcPr>
          <w:p w14:paraId="3615B420" w14:textId="77777777" w:rsidR="00EC16FE" w:rsidRPr="004B2460" w:rsidRDefault="00EC16FE" w:rsidP="00323E8F">
            <w:pPr>
              <w:pStyle w:val="movimento2"/>
              <w:rPr>
                <w:color w:val="002060"/>
              </w:rPr>
            </w:pPr>
            <w:r w:rsidRPr="004B2460">
              <w:rPr>
                <w:color w:val="002060"/>
              </w:rPr>
              <w:t xml:space="preserve">(EAGLES PAGLIARE) </w:t>
            </w:r>
          </w:p>
        </w:tc>
        <w:tc>
          <w:tcPr>
            <w:tcW w:w="800" w:type="dxa"/>
            <w:tcMar>
              <w:top w:w="20" w:type="dxa"/>
              <w:left w:w="20" w:type="dxa"/>
              <w:bottom w:w="20" w:type="dxa"/>
              <w:right w:w="20" w:type="dxa"/>
            </w:tcMar>
            <w:vAlign w:val="center"/>
          </w:tcPr>
          <w:p w14:paraId="79ABFE2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641DF6E" w14:textId="77777777" w:rsidR="00EC16FE" w:rsidRPr="004B2460" w:rsidRDefault="00EC16FE" w:rsidP="00323E8F">
            <w:pPr>
              <w:pStyle w:val="movimento"/>
              <w:rPr>
                <w:color w:val="002060"/>
              </w:rPr>
            </w:pPr>
            <w:r w:rsidRPr="004B2460">
              <w:rPr>
                <w:color w:val="002060"/>
              </w:rPr>
              <w:t>GRASSI MICHELE</w:t>
            </w:r>
          </w:p>
        </w:tc>
        <w:tc>
          <w:tcPr>
            <w:tcW w:w="2200" w:type="dxa"/>
            <w:tcMar>
              <w:top w:w="20" w:type="dxa"/>
              <w:left w:w="20" w:type="dxa"/>
              <w:bottom w:w="20" w:type="dxa"/>
              <w:right w:w="20" w:type="dxa"/>
            </w:tcMar>
            <w:vAlign w:val="center"/>
          </w:tcPr>
          <w:p w14:paraId="382560E5" w14:textId="77777777" w:rsidR="00EC16FE" w:rsidRPr="004B2460" w:rsidRDefault="00EC16FE" w:rsidP="00323E8F">
            <w:pPr>
              <w:pStyle w:val="movimento2"/>
              <w:rPr>
                <w:color w:val="002060"/>
              </w:rPr>
            </w:pPr>
            <w:r w:rsidRPr="004B2460">
              <w:rPr>
                <w:color w:val="002060"/>
              </w:rPr>
              <w:t xml:space="preserve">(FUTSAL MONTEMARCIANO C5) </w:t>
            </w:r>
          </w:p>
        </w:tc>
      </w:tr>
      <w:tr w:rsidR="00EC16FE" w:rsidRPr="004B2460" w14:paraId="6184B861" w14:textId="77777777" w:rsidTr="00EC16FE">
        <w:trPr>
          <w:divId w:val="527259509"/>
        </w:trPr>
        <w:tc>
          <w:tcPr>
            <w:tcW w:w="2200" w:type="dxa"/>
            <w:tcMar>
              <w:top w:w="20" w:type="dxa"/>
              <w:left w:w="20" w:type="dxa"/>
              <w:bottom w:w="20" w:type="dxa"/>
              <w:right w:w="20" w:type="dxa"/>
            </w:tcMar>
            <w:vAlign w:val="center"/>
          </w:tcPr>
          <w:p w14:paraId="455E4B06" w14:textId="77777777" w:rsidR="00EC16FE" w:rsidRPr="004B2460" w:rsidRDefault="00EC16FE" w:rsidP="00323E8F">
            <w:pPr>
              <w:pStyle w:val="movimento"/>
              <w:rPr>
                <w:color w:val="002060"/>
              </w:rPr>
            </w:pPr>
            <w:r w:rsidRPr="004B2460">
              <w:rPr>
                <w:color w:val="002060"/>
              </w:rPr>
              <w:t>BOUTIMAH ISMAIL</w:t>
            </w:r>
          </w:p>
        </w:tc>
        <w:tc>
          <w:tcPr>
            <w:tcW w:w="2200" w:type="dxa"/>
            <w:tcMar>
              <w:top w:w="20" w:type="dxa"/>
              <w:left w:w="20" w:type="dxa"/>
              <w:bottom w:w="20" w:type="dxa"/>
              <w:right w:w="20" w:type="dxa"/>
            </w:tcMar>
            <w:vAlign w:val="center"/>
          </w:tcPr>
          <w:p w14:paraId="4D70F581" w14:textId="77777777" w:rsidR="00EC16FE" w:rsidRPr="004B2460" w:rsidRDefault="00EC16FE" w:rsidP="00323E8F">
            <w:pPr>
              <w:pStyle w:val="movimento2"/>
              <w:rPr>
                <w:color w:val="002060"/>
              </w:rPr>
            </w:pPr>
            <w:r w:rsidRPr="004B2460">
              <w:rPr>
                <w:color w:val="002060"/>
              </w:rPr>
              <w:t xml:space="preserve">(FUTSAL MONTURANO) </w:t>
            </w:r>
          </w:p>
        </w:tc>
        <w:tc>
          <w:tcPr>
            <w:tcW w:w="800" w:type="dxa"/>
            <w:tcMar>
              <w:top w:w="20" w:type="dxa"/>
              <w:left w:w="20" w:type="dxa"/>
              <w:bottom w:w="20" w:type="dxa"/>
              <w:right w:w="20" w:type="dxa"/>
            </w:tcMar>
            <w:vAlign w:val="center"/>
          </w:tcPr>
          <w:p w14:paraId="018724E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89FF0B0" w14:textId="77777777" w:rsidR="00EC16FE" w:rsidRPr="004B2460" w:rsidRDefault="00EC16FE" w:rsidP="00323E8F">
            <w:pPr>
              <w:pStyle w:val="movimento"/>
              <w:rPr>
                <w:color w:val="002060"/>
              </w:rPr>
            </w:pPr>
            <w:r w:rsidRPr="004B2460">
              <w:rPr>
                <w:color w:val="002060"/>
              </w:rPr>
              <w:t>MELA UMBERTO</w:t>
            </w:r>
          </w:p>
        </w:tc>
        <w:tc>
          <w:tcPr>
            <w:tcW w:w="2200" w:type="dxa"/>
            <w:tcMar>
              <w:top w:w="20" w:type="dxa"/>
              <w:left w:w="20" w:type="dxa"/>
              <w:bottom w:w="20" w:type="dxa"/>
              <w:right w:w="20" w:type="dxa"/>
            </w:tcMar>
            <w:vAlign w:val="center"/>
          </w:tcPr>
          <w:p w14:paraId="6AE154F2" w14:textId="77777777" w:rsidR="00EC16FE" w:rsidRPr="004B2460" w:rsidRDefault="00EC16FE" w:rsidP="00323E8F">
            <w:pPr>
              <w:pStyle w:val="movimento2"/>
              <w:rPr>
                <w:color w:val="002060"/>
              </w:rPr>
            </w:pPr>
            <w:r w:rsidRPr="004B2460">
              <w:rPr>
                <w:color w:val="002060"/>
              </w:rPr>
              <w:t xml:space="preserve">(REAL S.COSTANZO CALCIO 5) </w:t>
            </w:r>
          </w:p>
        </w:tc>
      </w:tr>
      <w:tr w:rsidR="00EC16FE" w:rsidRPr="004B2460" w14:paraId="455995A5" w14:textId="77777777" w:rsidTr="00EC16FE">
        <w:trPr>
          <w:divId w:val="527259509"/>
        </w:trPr>
        <w:tc>
          <w:tcPr>
            <w:tcW w:w="2200" w:type="dxa"/>
            <w:tcMar>
              <w:top w:w="20" w:type="dxa"/>
              <w:left w:w="20" w:type="dxa"/>
              <w:bottom w:w="20" w:type="dxa"/>
              <w:right w:w="20" w:type="dxa"/>
            </w:tcMar>
            <w:vAlign w:val="center"/>
          </w:tcPr>
          <w:p w14:paraId="3BA253CE" w14:textId="77777777" w:rsidR="00EC16FE" w:rsidRPr="004B2460" w:rsidRDefault="00EC16FE" w:rsidP="00323E8F">
            <w:pPr>
              <w:pStyle w:val="movimento"/>
              <w:rPr>
                <w:color w:val="002060"/>
              </w:rPr>
            </w:pPr>
            <w:r w:rsidRPr="004B2460">
              <w:rPr>
                <w:color w:val="002060"/>
              </w:rPr>
              <w:t>CANONICI CHRISTIAN</w:t>
            </w:r>
          </w:p>
        </w:tc>
        <w:tc>
          <w:tcPr>
            <w:tcW w:w="2200" w:type="dxa"/>
            <w:tcMar>
              <w:top w:w="20" w:type="dxa"/>
              <w:left w:w="20" w:type="dxa"/>
              <w:bottom w:w="20" w:type="dxa"/>
              <w:right w:w="20" w:type="dxa"/>
            </w:tcMar>
            <w:vAlign w:val="center"/>
          </w:tcPr>
          <w:p w14:paraId="5D75D542" w14:textId="77777777" w:rsidR="00EC16FE" w:rsidRPr="004B2460" w:rsidRDefault="00EC16FE" w:rsidP="00323E8F">
            <w:pPr>
              <w:pStyle w:val="movimento2"/>
              <w:rPr>
                <w:color w:val="002060"/>
              </w:rPr>
            </w:pPr>
            <w:r w:rsidRPr="004B2460">
              <w:rPr>
                <w:color w:val="002060"/>
              </w:rPr>
              <w:t xml:space="preserve">(SENIGALLIA CALCIO) </w:t>
            </w:r>
          </w:p>
        </w:tc>
        <w:tc>
          <w:tcPr>
            <w:tcW w:w="800" w:type="dxa"/>
            <w:tcMar>
              <w:top w:w="20" w:type="dxa"/>
              <w:left w:w="20" w:type="dxa"/>
              <w:bottom w:w="20" w:type="dxa"/>
              <w:right w:w="20" w:type="dxa"/>
            </w:tcMar>
            <w:vAlign w:val="center"/>
          </w:tcPr>
          <w:p w14:paraId="0C83338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05B65E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D6135CB" w14:textId="77777777" w:rsidR="00EC16FE" w:rsidRPr="004B2460" w:rsidRDefault="00EC16FE" w:rsidP="00323E8F">
            <w:pPr>
              <w:pStyle w:val="movimento2"/>
              <w:rPr>
                <w:color w:val="002060"/>
              </w:rPr>
            </w:pPr>
            <w:r w:rsidRPr="004B2460">
              <w:rPr>
                <w:color w:val="002060"/>
              </w:rPr>
              <w:t> </w:t>
            </w:r>
          </w:p>
        </w:tc>
      </w:tr>
    </w:tbl>
    <w:p w14:paraId="18CEC02C" w14:textId="77777777" w:rsidR="00EC16FE" w:rsidRPr="004B2460" w:rsidRDefault="00EC16FE" w:rsidP="00EC16FE">
      <w:pPr>
        <w:pStyle w:val="titolo20"/>
        <w:divId w:val="527259509"/>
        <w:rPr>
          <w:color w:val="002060"/>
        </w:rPr>
      </w:pPr>
      <w:r w:rsidRPr="004B246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6B1F4741" w14:textId="77777777" w:rsidTr="00EC16FE">
        <w:trPr>
          <w:divId w:val="527259509"/>
        </w:trPr>
        <w:tc>
          <w:tcPr>
            <w:tcW w:w="2200" w:type="dxa"/>
            <w:tcMar>
              <w:top w:w="20" w:type="dxa"/>
              <w:left w:w="20" w:type="dxa"/>
              <w:bottom w:w="20" w:type="dxa"/>
              <w:right w:w="20" w:type="dxa"/>
            </w:tcMar>
            <w:vAlign w:val="center"/>
          </w:tcPr>
          <w:p w14:paraId="4EAF1AAC" w14:textId="77777777" w:rsidR="00EC16FE" w:rsidRPr="004B2460" w:rsidRDefault="00EC16FE" w:rsidP="00323E8F">
            <w:pPr>
              <w:pStyle w:val="movimento"/>
              <w:rPr>
                <w:color w:val="002060"/>
              </w:rPr>
            </w:pPr>
            <w:r w:rsidRPr="004B2460">
              <w:rPr>
                <w:color w:val="002060"/>
              </w:rPr>
              <w:t>CLEMENTE PIER FRANCESCO</w:t>
            </w:r>
          </w:p>
        </w:tc>
        <w:tc>
          <w:tcPr>
            <w:tcW w:w="2200" w:type="dxa"/>
            <w:tcMar>
              <w:top w:w="20" w:type="dxa"/>
              <w:left w:w="20" w:type="dxa"/>
              <w:bottom w:w="20" w:type="dxa"/>
              <w:right w:w="20" w:type="dxa"/>
            </w:tcMar>
            <w:vAlign w:val="center"/>
          </w:tcPr>
          <w:p w14:paraId="2E9F054A" w14:textId="77777777" w:rsidR="00EC16FE" w:rsidRPr="004B2460" w:rsidRDefault="00EC16FE" w:rsidP="00323E8F">
            <w:pPr>
              <w:pStyle w:val="movimento2"/>
              <w:rPr>
                <w:color w:val="002060"/>
              </w:rPr>
            </w:pPr>
            <w:r w:rsidRPr="004B2460">
              <w:rPr>
                <w:color w:val="002060"/>
              </w:rPr>
              <w:t xml:space="preserve">(ALMA JUVENTUS FANO) </w:t>
            </w:r>
          </w:p>
        </w:tc>
        <w:tc>
          <w:tcPr>
            <w:tcW w:w="800" w:type="dxa"/>
            <w:tcMar>
              <w:top w:w="20" w:type="dxa"/>
              <w:left w:w="20" w:type="dxa"/>
              <w:bottom w:w="20" w:type="dxa"/>
              <w:right w:w="20" w:type="dxa"/>
            </w:tcMar>
            <w:vAlign w:val="center"/>
          </w:tcPr>
          <w:p w14:paraId="259AA254"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8523E11" w14:textId="77777777" w:rsidR="00EC16FE" w:rsidRPr="004B2460" w:rsidRDefault="00EC16FE" w:rsidP="00323E8F">
            <w:pPr>
              <w:pStyle w:val="movimento"/>
              <w:rPr>
                <w:color w:val="002060"/>
              </w:rPr>
            </w:pPr>
            <w:r w:rsidRPr="004B2460">
              <w:rPr>
                <w:color w:val="002060"/>
              </w:rPr>
              <w:t>SPERANDINI ADANTI EDOARDO</w:t>
            </w:r>
          </w:p>
        </w:tc>
        <w:tc>
          <w:tcPr>
            <w:tcW w:w="2200" w:type="dxa"/>
            <w:tcMar>
              <w:top w:w="20" w:type="dxa"/>
              <w:left w:w="20" w:type="dxa"/>
              <w:bottom w:w="20" w:type="dxa"/>
              <w:right w:w="20" w:type="dxa"/>
            </w:tcMar>
            <w:vAlign w:val="center"/>
          </w:tcPr>
          <w:p w14:paraId="4623EBF1" w14:textId="77777777" w:rsidR="00EC16FE" w:rsidRPr="004B2460" w:rsidRDefault="00EC16FE" w:rsidP="00323E8F">
            <w:pPr>
              <w:pStyle w:val="movimento2"/>
              <w:rPr>
                <w:color w:val="002060"/>
              </w:rPr>
            </w:pPr>
            <w:r w:rsidRPr="004B2460">
              <w:rPr>
                <w:color w:val="002060"/>
              </w:rPr>
              <w:t xml:space="preserve">(ALMA JUVENTUS FANO) </w:t>
            </w:r>
          </w:p>
        </w:tc>
      </w:tr>
      <w:tr w:rsidR="00EC16FE" w:rsidRPr="004B2460" w14:paraId="6834EC97" w14:textId="77777777" w:rsidTr="00EC16FE">
        <w:trPr>
          <w:divId w:val="527259509"/>
        </w:trPr>
        <w:tc>
          <w:tcPr>
            <w:tcW w:w="2200" w:type="dxa"/>
            <w:tcMar>
              <w:top w:w="20" w:type="dxa"/>
              <w:left w:w="20" w:type="dxa"/>
              <w:bottom w:w="20" w:type="dxa"/>
              <w:right w:w="20" w:type="dxa"/>
            </w:tcMar>
            <w:vAlign w:val="center"/>
          </w:tcPr>
          <w:p w14:paraId="29FD6620" w14:textId="77777777" w:rsidR="00EC16FE" w:rsidRPr="004B2460" w:rsidRDefault="00EC16FE" w:rsidP="00323E8F">
            <w:pPr>
              <w:pStyle w:val="movimento"/>
              <w:rPr>
                <w:color w:val="002060"/>
              </w:rPr>
            </w:pPr>
            <w:r w:rsidRPr="004B2460">
              <w:rPr>
                <w:color w:val="002060"/>
              </w:rPr>
              <w:t>FULIGNI PIERPAOLO</w:t>
            </w:r>
          </w:p>
        </w:tc>
        <w:tc>
          <w:tcPr>
            <w:tcW w:w="2200" w:type="dxa"/>
            <w:tcMar>
              <w:top w:w="20" w:type="dxa"/>
              <w:left w:w="20" w:type="dxa"/>
              <w:bottom w:w="20" w:type="dxa"/>
              <w:right w:w="20" w:type="dxa"/>
            </w:tcMar>
            <w:vAlign w:val="center"/>
          </w:tcPr>
          <w:p w14:paraId="7943A779" w14:textId="77777777" w:rsidR="00EC16FE" w:rsidRPr="004B2460" w:rsidRDefault="00EC16FE" w:rsidP="00323E8F">
            <w:pPr>
              <w:pStyle w:val="movimento2"/>
              <w:rPr>
                <w:color w:val="002060"/>
              </w:rPr>
            </w:pPr>
            <w:r w:rsidRPr="004B2460">
              <w:rPr>
                <w:color w:val="002060"/>
              </w:rPr>
              <w:t xml:space="preserve">(AMICI DEL CENTROSOCIO SP.) </w:t>
            </w:r>
          </w:p>
        </w:tc>
        <w:tc>
          <w:tcPr>
            <w:tcW w:w="800" w:type="dxa"/>
            <w:tcMar>
              <w:top w:w="20" w:type="dxa"/>
              <w:left w:w="20" w:type="dxa"/>
              <w:bottom w:w="20" w:type="dxa"/>
              <w:right w:w="20" w:type="dxa"/>
            </w:tcMar>
            <w:vAlign w:val="center"/>
          </w:tcPr>
          <w:p w14:paraId="337CC29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44221F3" w14:textId="77777777" w:rsidR="00EC16FE" w:rsidRPr="004B2460" w:rsidRDefault="00EC16FE" w:rsidP="00323E8F">
            <w:pPr>
              <w:pStyle w:val="movimento"/>
              <w:rPr>
                <w:color w:val="002060"/>
              </w:rPr>
            </w:pPr>
            <w:r w:rsidRPr="004B2460">
              <w:rPr>
                <w:color w:val="002060"/>
              </w:rPr>
              <w:t>LIBERATI LORENZO</w:t>
            </w:r>
          </w:p>
        </w:tc>
        <w:tc>
          <w:tcPr>
            <w:tcW w:w="2200" w:type="dxa"/>
            <w:tcMar>
              <w:top w:w="20" w:type="dxa"/>
              <w:left w:w="20" w:type="dxa"/>
              <w:bottom w:w="20" w:type="dxa"/>
              <w:right w:w="20" w:type="dxa"/>
            </w:tcMar>
            <w:vAlign w:val="center"/>
          </w:tcPr>
          <w:p w14:paraId="081D543A" w14:textId="77777777" w:rsidR="00EC16FE" w:rsidRPr="004B2460" w:rsidRDefault="00EC16FE" w:rsidP="00323E8F">
            <w:pPr>
              <w:pStyle w:val="movimento2"/>
              <w:rPr>
                <w:color w:val="002060"/>
              </w:rPr>
            </w:pPr>
            <w:r w:rsidRPr="004B2460">
              <w:rPr>
                <w:color w:val="002060"/>
              </w:rPr>
              <w:t xml:space="preserve">(AUDAX 1970 S.ANGELO) </w:t>
            </w:r>
          </w:p>
        </w:tc>
      </w:tr>
      <w:tr w:rsidR="00EC16FE" w:rsidRPr="004B2460" w14:paraId="2D0C0642" w14:textId="77777777" w:rsidTr="00EC16FE">
        <w:trPr>
          <w:divId w:val="527259509"/>
        </w:trPr>
        <w:tc>
          <w:tcPr>
            <w:tcW w:w="2200" w:type="dxa"/>
            <w:tcMar>
              <w:top w:w="20" w:type="dxa"/>
              <w:left w:w="20" w:type="dxa"/>
              <w:bottom w:w="20" w:type="dxa"/>
              <w:right w:w="20" w:type="dxa"/>
            </w:tcMar>
            <w:vAlign w:val="center"/>
          </w:tcPr>
          <w:p w14:paraId="51654D8C" w14:textId="77777777" w:rsidR="00EC16FE" w:rsidRPr="004B2460" w:rsidRDefault="00EC16FE" w:rsidP="00323E8F">
            <w:pPr>
              <w:pStyle w:val="movimento"/>
              <w:rPr>
                <w:color w:val="002060"/>
              </w:rPr>
            </w:pPr>
            <w:r w:rsidRPr="004B2460">
              <w:rPr>
                <w:color w:val="002060"/>
              </w:rPr>
              <w:t>MARROCCHI RICCARDO</w:t>
            </w:r>
          </w:p>
        </w:tc>
        <w:tc>
          <w:tcPr>
            <w:tcW w:w="2200" w:type="dxa"/>
            <w:tcMar>
              <w:top w:w="20" w:type="dxa"/>
              <w:left w:w="20" w:type="dxa"/>
              <w:bottom w:w="20" w:type="dxa"/>
              <w:right w:w="20" w:type="dxa"/>
            </w:tcMar>
            <w:vAlign w:val="center"/>
          </w:tcPr>
          <w:p w14:paraId="365CD4E4" w14:textId="77777777" w:rsidR="00EC16FE" w:rsidRPr="004B2460" w:rsidRDefault="00EC16FE" w:rsidP="00323E8F">
            <w:pPr>
              <w:pStyle w:val="movimento2"/>
              <w:rPr>
                <w:color w:val="002060"/>
              </w:rPr>
            </w:pPr>
            <w:r w:rsidRPr="004B2460">
              <w:rPr>
                <w:color w:val="002060"/>
              </w:rPr>
              <w:t xml:space="preserve">(AVENALE) </w:t>
            </w:r>
          </w:p>
        </w:tc>
        <w:tc>
          <w:tcPr>
            <w:tcW w:w="800" w:type="dxa"/>
            <w:tcMar>
              <w:top w:w="20" w:type="dxa"/>
              <w:left w:w="20" w:type="dxa"/>
              <w:bottom w:w="20" w:type="dxa"/>
              <w:right w:w="20" w:type="dxa"/>
            </w:tcMar>
            <w:vAlign w:val="center"/>
          </w:tcPr>
          <w:p w14:paraId="2260114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A83EAEB" w14:textId="77777777" w:rsidR="00EC16FE" w:rsidRPr="004B2460" w:rsidRDefault="00EC16FE" w:rsidP="00323E8F">
            <w:pPr>
              <w:pStyle w:val="movimento"/>
              <w:rPr>
                <w:color w:val="002060"/>
              </w:rPr>
            </w:pPr>
            <w:r w:rsidRPr="004B2460">
              <w:rPr>
                <w:color w:val="002060"/>
              </w:rPr>
              <w:t>MAZZIERI DIEGO</w:t>
            </w:r>
          </w:p>
        </w:tc>
        <w:tc>
          <w:tcPr>
            <w:tcW w:w="2200" w:type="dxa"/>
            <w:tcMar>
              <w:top w:w="20" w:type="dxa"/>
              <w:left w:w="20" w:type="dxa"/>
              <w:bottom w:w="20" w:type="dxa"/>
              <w:right w:w="20" w:type="dxa"/>
            </w:tcMar>
            <w:vAlign w:val="center"/>
          </w:tcPr>
          <w:p w14:paraId="11D82B91" w14:textId="77777777" w:rsidR="00EC16FE" w:rsidRPr="004B2460" w:rsidRDefault="00EC16FE" w:rsidP="00323E8F">
            <w:pPr>
              <w:pStyle w:val="movimento2"/>
              <w:rPr>
                <w:color w:val="002060"/>
              </w:rPr>
            </w:pPr>
            <w:r w:rsidRPr="004B2460">
              <w:rPr>
                <w:color w:val="002060"/>
              </w:rPr>
              <w:t xml:space="preserve">(AVENALE) </w:t>
            </w:r>
          </w:p>
        </w:tc>
      </w:tr>
      <w:tr w:rsidR="00EC16FE" w:rsidRPr="004B2460" w14:paraId="0A7DF2D9" w14:textId="77777777" w:rsidTr="00EC16FE">
        <w:trPr>
          <w:divId w:val="527259509"/>
        </w:trPr>
        <w:tc>
          <w:tcPr>
            <w:tcW w:w="2200" w:type="dxa"/>
            <w:tcMar>
              <w:top w:w="20" w:type="dxa"/>
              <w:left w:w="20" w:type="dxa"/>
              <w:bottom w:w="20" w:type="dxa"/>
              <w:right w:w="20" w:type="dxa"/>
            </w:tcMar>
            <w:vAlign w:val="center"/>
          </w:tcPr>
          <w:p w14:paraId="4158EEBD" w14:textId="77777777" w:rsidR="00EC16FE" w:rsidRPr="004B2460" w:rsidRDefault="00EC16FE" w:rsidP="00323E8F">
            <w:pPr>
              <w:pStyle w:val="movimento"/>
              <w:rPr>
                <w:color w:val="002060"/>
              </w:rPr>
            </w:pPr>
            <w:r w:rsidRPr="004B2460">
              <w:rPr>
                <w:color w:val="002060"/>
              </w:rPr>
              <w:t>VERDINI JACOPO</w:t>
            </w:r>
          </w:p>
        </w:tc>
        <w:tc>
          <w:tcPr>
            <w:tcW w:w="2200" w:type="dxa"/>
            <w:tcMar>
              <w:top w:w="20" w:type="dxa"/>
              <w:left w:w="20" w:type="dxa"/>
              <w:bottom w:w="20" w:type="dxa"/>
              <w:right w:w="20" w:type="dxa"/>
            </w:tcMar>
            <w:vAlign w:val="center"/>
          </w:tcPr>
          <w:p w14:paraId="0BCB9D8F" w14:textId="77777777" w:rsidR="00EC16FE" w:rsidRPr="004B2460" w:rsidRDefault="00EC16FE" w:rsidP="00323E8F">
            <w:pPr>
              <w:pStyle w:val="movimento2"/>
              <w:rPr>
                <w:color w:val="002060"/>
              </w:rPr>
            </w:pPr>
            <w:r w:rsidRPr="004B2460">
              <w:rPr>
                <w:color w:val="002060"/>
              </w:rPr>
              <w:t xml:space="preserve">(AVIS ARCEVIA 1964) </w:t>
            </w:r>
          </w:p>
        </w:tc>
        <w:tc>
          <w:tcPr>
            <w:tcW w:w="800" w:type="dxa"/>
            <w:tcMar>
              <w:top w:w="20" w:type="dxa"/>
              <w:left w:w="20" w:type="dxa"/>
              <w:bottom w:w="20" w:type="dxa"/>
              <w:right w:w="20" w:type="dxa"/>
            </w:tcMar>
            <w:vAlign w:val="center"/>
          </w:tcPr>
          <w:p w14:paraId="1D6822B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F085697" w14:textId="77777777" w:rsidR="00EC16FE" w:rsidRPr="004B2460" w:rsidRDefault="00EC16FE" w:rsidP="00323E8F">
            <w:pPr>
              <w:pStyle w:val="movimento"/>
              <w:rPr>
                <w:color w:val="002060"/>
              </w:rPr>
            </w:pPr>
            <w:r w:rsidRPr="004B2460">
              <w:rPr>
                <w:color w:val="002060"/>
              </w:rPr>
              <w:t>NAVA ANDREA</w:t>
            </w:r>
          </w:p>
        </w:tc>
        <w:tc>
          <w:tcPr>
            <w:tcW w:w="2200" w:type="dxa"/>
            <w:tcMar>
              <w:top w:w="20" w:type="dxa"/>
              <w:left w:w="20" w:type="dxa"/>
              <w:bottom w:w="20" w:type="dxa"/>
              <w:right w:w="20" w:type="dxa"/>
            </w:tcMar>
            <w:vAlign w:val="center"/>
          </w:tcPr>
          <w:p w14:paraId="3DEEBAB8" w14:textId="77777777" w:rsidR="00EC16FE" w:rsidRPr="004B2460" w:rsidRDefault="00EC16FE" w:rsidP="00323E8F">
            <w:pPr>
              <w:pStyle w:val="movimento2"/>
              <w:rPr>
                <w:color w:val="002060"/>
              </w:rPr>
            </w:pPr>
            <w:r w:rsidRPr="004B2460">
              <w:rPr>
                <w:color w:val="002060"/>
              </w:rPr>
              <w:t xml:space="preserve">(BOCASTRUM UNITED) </w:t>
            </w:r>
          </w:p>
        </w:tc>
      </w:tr>
      <w:tr w:rsidR="00EC16FE" w:rsidRPr="004B2460" w14:paraId="3BB852B7" w14:textId="77777777" w:rsidTr="00EC16FE">
        <w:trPr>
          <w:divId w:val="527259509"/>
        </w:trPr>
        <w:tc>
          <w:tcPr>
            <w:tcW w:w="2200" w:type="dxa"/>
            <w:tcMar>
              <w:top w:w="20" w:type="dxa"/>
              <w:left w:w="20" w:type="dxa"/>
              <w:bottom w:w="20" w:type="dxa"/>
              <w:right w:w="20" w:type="dxa"/>
            </w:tcMar>
            <w:vAlign w:val="center"/>
          </w:tcPr>
          <w:p w14:paraId="1CDA25AF" w14:textId="77777777" w:rsidR="00EC16FE" w:rsidRPr="004B2460" w:rsidRDefault="00EC16FE" w:rsidP="00323E8F">
            <w:pPr>
              <w:pStyle w:val="movimento"/>
              <w:rPr>
                <w:color w:val="002060"/>
              </w:rPr>
            </w:pPr>
            <w:r w:rsidRPr="004B2460">
              <w:rPr>
                <w:color w:val="002060"/>
              </w:rPr>
              <w:lastRenderedPageBreak/>
              <w:t>NUNZI MATTEO</w:t>
            </w:r>
          </w:p>
        </w:tc>
        <w:tc>
          <w:tcPr>
            <w:tcW w:w="2200" w:type="dxa"/>
            <w:tcMar>
              <w:top w:w="20" w:type="dxa"/>
              <w:left w:w="20" w:type="dxa"/>
              <w:bottom w:w="20" w:type="dxa"/>
              <w:right w:w="20" w:type="dxa"/>
            </w:tcMar>
            <w:vAlign w:val="center"/>
          </w:tcPr>
          <w:p w14:paraId="77E45C8C" w14:textId="77777777" w:rsidR="00EC16FE" w:rsidRPr="004B2460" w:rsidRDefault="00EC16FE" w:rsidP="00323E8F">
            <w:pPr>
              <w:pStyle w:val="movimento2"/>
              <w:rPr>
                <w:color w:val="002060"/>
              </w:rPr>
            </w:pPr>
            <w:r w:rsidRPr="004B2460">
              <w:rPr>
                <w:color w:val="002060"/>
              </w:rPr>
              <w:t xml:space="preserve">(BORGOROSSO TOLENTINO) </w:t>
            </w:r>
          </w:p>
        </w:tc>
        <w:tc>
          <w:tcPr>
            <w:tcW w:w="800" w:type="dxa"/>
            <w:tcMar>
              <w:top w:w="20" w:type="dxa"/>
              <w:left w:w="20" w:type="dxa"/>
              <w:bottom w:w="20" w:type="dxa"/>
              <w:right w:w="20" w:type="dxa"/>
            </w:tcMar>
            <w:vAlign w:val="center"/>
          </w:tcPr>
          <w:p w14:paraId="0EBF6CF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0C4B86A" w14:textId="77777777" w:rsidR="00EC16FE" w:rsidRPr="004B2460" w:rsidRDefault="00EC16FE" w:rsidP="00323E8F">
            <w:pPr>
              <w:pStyle w:val="movimento"/>
              <w:rPr>
                <w:color w:val="002060"/>
              </w:rPr>
            </w:pPr>
            <w:r w:rsidRPr="004B2460">
              <w:rPr>
                <w:color w:val="002060"/>
              </w:rPr>
              <w:t>ORIHUELA DE LA TOR ALEXANDER ADRI</w:t>
            </w:r>
          </w:p>
        </w:tc>
        <w:tc>
          <w:tcPr>
            <w:tcW w:w="2200" w:type="dxa"/>
            <w:tcMar>
              <w:top w:w="20" w:type="dxa"/>
              <w:left w:w="20" w:type="dxa"/>
              <w:bottom w:w="20" w:type="dxa"/>
              <w:right w:w="20" w:type="dxa"/>
            </w:tcMar>
            <w:vAlign w:val="center"/>
          </w:tcPr>
          <w:p w14:paraId="75E3B589" w14:textId="77777777" w:rsidR="00EC16FE" w:rsidRPr="004B2460" w:rsidRDefault="00EC16FE" w:rsidP="00323E8F">
            <w:pPr>
              <w:pStyle w:val="movimento2"/>
              <w:rPr>
                <w:color w:val="002060"/>
              </w:rPr>
            </w:pPr>
            <w:r w:rsidRPr="004B2460">
              <w:rPr>
                <w:color w:val="002060"/>
              </w:rPr>
              <w:t xml:space="preserve">(BORGOROSSO TOLENTINO) </w:t>
            </w:r>
          </w:p>
        </w:tc>
      </w:tr>
      <w:tr w:rsidR="00EC16FE" w:rsidRPr="004B2460" w14:paraId="5A694F8C" w14:textId="77777777" w:rsidTr="00EC16FE">
        <w:trPr>
          <w:divId w:val="527259509"/>
        </w:trPr>
        <w:tc>
          <w:tcPr>
            <w:tcW w:w="2200" w:type="dxa"/>
            <w:tcMar>
              <w:top w:w="20" w:type="dxa"/>
              <w:left w:w="20" w:type="dxa"/>
              <w:bottom w:w="20" w:type="dxa"/>
              <w:right w:w="20" w:type="dxa"/>
            </w:tcMar>
            <w:vAlign w:val="center"/>
          </w:tcPr>
          <w:p w14:paraId="2949F965" w14:textId="77777777" w:rsidR="00EC16FE" w:rsidRPr="004B2460" w:rsidRDefault="00EC16FE" w:rsidP="00323E8F">
            <w:pPr>
              <w:pStyle w:val="movimento"/>
              <w:rPr>
                <w:color w:val="002060"/>
              </w:rPr>
            </w:pPr>
            <w:r w:rsidRPr="004B2460">
              <w:rPr>
                <w:color w:val="002060"/>
              </w:rPr>
              <w:t>VICHI FABRIZIO</w:t>
            </w:r>
          </w:p>
        </w:tc>
        <w:tc>
          <w:tcPr>
            <w:tcW w:w="2200" w:type="dxa"/>
            <w:tcMar>
              <w:top w:w="20" w:type="dxa"/>
              <w:left w:w="20" w:type="dxa"/>
              <w:bottom w:w="20" w:type="dxa"/>
              <w:right w:w="20" w:type="dxa"/>
            </w:tcMar>
            <w:vAlign w:val="center"/>
          </w:tcPr>
          <w:p w14:paraId="15F1530A" w14:textId="77777777" w:rsidR="00EC16FE" w:rsidRPr="004B2460" w:rsidRDefault="00EC16FE" w:rsidP="00323E8F">
            <w:pPr>
              <w:pStyle w:val="movimento2"/>
              <w:rPr>
                <w:color w:val="002060"/>
              </w:rPr>
            </w:pPr>
            <w:r w:rsidRPr="004B2460">
              <w:rPr>
                <w:color w:val="002060"/>
              </w:rPr>
              <w:t xml:space="preserve">(CHIARAVALLE FUTSAL) </w:t>
            </w:r>
          </w:p>
        </w:tc>
        <w:tc>
          <w:tcPr>
            <w:tcW w:w="800" w:type="dxa"/>
            <w:tcMar>
              <w:top w:w="20" w:type="dxa"/>
              <w:left w:w="20" w:type="dxa"/>
              <w:bottom w:w="20" w:type="dxa"/>
              <w:right w:w="20" w:type="dxa"/>
            </w:tcMar>
            <w:vAlign w:val="center"/>
          </w:tcPr>
          <w:p w14:paraId="660B54B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BBDBF27" w14:textId="77777777" w:rsidR="00EC16FE" w:rsidRPr="004B2460" w:rsidRDefault="00EC16FE" w:rsidP="00323E8F">
            <w:pPr>
              <w:pStyle w:val="movimento"/>
              <w:rPr>
                <w:color w:val="002060"/>
              </w:rPr>
            </w:pPr>
            <w:r w:rsidRPr="004B2460">
              <w:rPr>
                <w:color w:val="002060"/>
              </w:rPr>
              <w:t>LEO MAURIZIO</w:t>
            </w:r>
          </w:p>
        </w:tc>
        <w:tc>
          <w:tcPr>
            <w:tcW w:w="2200" w:type="dxa"/>
            <w:tcMar>
              <w:top w:w="20" w:type="dxa"/>
              <w:left w:w="20" w:type="dxa"/>
              <w:bottom w:w="20" w:type="dxa"/>
              <w:right w:w="20" w:type="dxa"/>
            </w:tcMar>
            <w:vAlign w:val="center"/>
          </w:tcPr>
          <w:p w14:paraId="195B30BC" w14:textId="77777777" w:rsidR="00EC16FE" w:rsidRPr="004B2460" w:rsidRDefault="00EC16FE" w:rsidP="00323E8F">
            <w:pPr>
              <w:pStyle w:val="movimento2"/>
              <w:rPr>
                <w:color w:val="002060"/>
              </w:rPr>
            </w:pPr>
            <w:r w:rsidRPr="004B2460">
              <w:rPr>
                <w:color w:val="002060"/>
              </w:rPr>
              <w:t xml:space="preserve">(EAGLES PAGLIARE) </w:t>
            </w:r>
          </w:p>
        </w:tc>
      </w:tr>
      <w:tr w:rsidR="00EC16FE" w:rsidRPr="004B2460" w14:paraId="598C721E" w14:textId="77777777" w:rsidTr="00EC16FE">
        <w:trPr>
          <w:divId w:val="527259509"/>
        </w:trPr>
        <w:tc>
          <w:tcPr>
            <w:tcW w:w="2200" w:type="dxa"/>
            <w:tcMar>
              <w:top w:w="20" w:type="dxa"/>
              <w:left w:w="20" w:type="dxa"/>
              <w:bottom w:w="20" w:type="dxa"/>
              <w:right w:w="20" w:type="dxa"/>
            </w:tcMar>
            <w:vAlign w:val="center"/>
          </w:tcPr>
          <w:p w14:paraId="151D90FE" w14:textId="77777777" w:rsidR="00EC16FE" w:rsidRPr="004B2460" w:rsidRDefault="00EC16FE" w:rsidP="00323E8F">
            <w:pPr>
              <w:pStyle w:val="movimento"/>
              <w:rPr>
                <w:color w:val="002060"/>
              </w:rPr>
            </w:pPr>
            <w:r w:rsidRPr="004B2460">
              <w:rPr>
                <w:color w:val="002060"/>
              </w:rPr>
              <w:t>MINDOLI GIAMPIERO</w:t>
            </w:r>
          </w:p>
        </w:tc>
        <w:tc>
          <w:tcPr>
            <w:tcW w:w="2200" w:type="dxa"/>
            <w:tcMar>
              <w:top w:w="20" w:type="dxa"/>
              <w:left w:w="20" w:type="dxa"/>
              <w:bottom w:w="20" w:type="dxa"/>
              <w:right w:w="20" w:type="dxa"/>
            </w:tcMar>
            <w:vAlign w:val="center"/>
          </w:tcPr>
          <w:p w14:paraId="2A501FAA" w14:textId="77777777" w:rsidR="00EC16FE" w:rsidRPr="004B2460" w:rsidRDefault="00EC16FE" w:rsidP="00323E8F">
            <w:pPr>
              <w:pStyle w:val="movimento2"/>
              <w:rPr>
                <w:color w:val="002060"/>
              </w:rPr>
            </w:pPr>
            <w:r w:rsidRPr="004B2460">
              <w:rPr>
                <w:color w:val="002060"/>
              </w:rPr>
              <w:t xml:space="preserve">(FUTSAL D. E G.) </w:t>
            </w:r>
          </w:p>
        </w:tc>
        <w:tc>
          <w:tcPr>
            <w:tcW w:w="800" w:type="dxa"/>
            <w:tcMar>
              <w:top w:w="20" w:type="dxa"/>
              <w:left w:w="20" w:type="dxa"/>
              <w:bottom w:w="20" w:type="dxa"/>
              <w:right w:w="20" w:type="dxa"/>
            </w:tcMar>
            <w:vAlign w:val="center"/>
          </w:tcPr>
          <w:p w14:paraId="5EDB89D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744933E" w14:textId="77777777" w:rsidR="00EC16FE" w:rsidRPr="004B2460" w:rsidRDefault="00EC16FE" w:rsidP="00323E8F">
            <w:pPr>
              <w:pStyle w:val="movimento"/>
              <w:rPr>
                <w:color w:val="002060"/>
              </w:rPr>
            </w:pPr>
            <w:r w:rsidRPr="004B2460">
              <w:rPr>
                <w:color w:val="002060"/>
              </w:rPr>
              <w:t>ACHILLI MARCO</w:t>
            </w:r>
          </w:p>
        </w:tc>
        <w:tc>
          <w:tcPr>
            <w:tcW w:w="2200" w:type="dxa"/>
            <w:tcMar>
              <w:top w:w="20" w:type="dxa"/>
              <w:left w:w="20" w:type="dxa"/>
              <w:bottom w:w="20" w:type="dxa"/>
              <w:right w:w="20" w:type="dxa"/>
            </w:tcMar>
            <w:vAlign w:val="center"/>
          </w:tcPr>
          <w:p w14:paraId="0CD16E98" w14:textId="77777777" w:rsidR="00EC16FE" w:rsidRPr="004B2460" w:rsidRDefault="00EC16FE" w:rsidP="00323E8F">
            <w:pPr>
              <w:pStyle w:val="movimento2"/>
              <w:rPr>
                <w:color w:val="002060"/>
              </w:rPr>
            </w:pPr>
            <w:r w:rsidRPr="004B2460">
              <w:rPr>
                <w:color w:val="002060"/>
              </w:rPr>
              <w:t xml:space="preserve">(FUTSAL FERMO S.C.) </w:t>
            </w:r>
          </w:p>
        </w:tc>
      </w:tr>
      <w:tr w:rsidR="00EC16FE" w:rsidRPr="004B2460" w14:paraId="0D1EEC91" w14:textId="77777777" w:rsidTr="00EC16FE">
        <w:trPr>
          <w:divId w:val="527259509"/>
        </w:trPr>
        <w:tc>
          <w:tcPr>
            <w:tcW w:w="2200" w:type="dxa"/>
            <w:tcMar>
              <w:top w:w="20" w:type="dxa"/>
              <w:left w:w="20" w:type="dxa"/>
              <w:bottom w:w="20" w:type="dxa"/>
              <w:right w:w="20" w:type="dxa"/>
            </w:tcMar>
            <w:vAlign w:val="center"/>
          </w:tcPr>
          <w:p w14:paraId="7C02CBE0" w14:textId="77777777" w:rsidR="00EC16FE" w:rsidRPr="004B2460" w:rsidRDefault="00EC16FE" w:rsidP="00323E8F">
            <w:pPr>
              <w:pStyle w:val="movimento"/>
              <w:rPr>
                <w:color w:val="002060"/>
              </w:rPr>
            </w:pPr>
            <w:r w:rsidRPr="004B2460">
              <w:rPr>
                <w:color w:val="002060"/>
              </w:rPr>
              <w:t>MINGO ROBERTO</w:t>
            </w:r>
          </w:p>
        </w:tc>
        <w:tc>
          <w:tcPr>
            <w:tcW w:w="2200" w:type="dxa"/>
            <w:tcMar>
              <w:top w:w="20" w:type="dxa"/>
              <w:left w:w="20" w:type="dxa"/>
              <w:bottom w:w="20" w:type="dxa"/>
              <w:right w:w="20" w:type="dxa"/>
            </w:tcMar>
            <w:vAlign w:val="center"/>
          </w:tcPr>
          <w:p w14:paraId="12544E8F" w14:textId="77777777" w:rsidR="00EC16FE" w:rsidRPr="004B2460" w:rsidRDefault="00EC16FE" w:rsidP="00323E8F">
            <w:pPr>
              <w:pStyle w:val="movimento2"/>
              <w:rPr>
                <w:color w:val="002060"/>
              </w:rPr>
            </w:pPr>
            <w:r w:rsidRPr="004B2460">
              <w:rPr>
                <w:color w:val="002060"/>
              </w:rPr>
              <w:t xml:space="preserve">(MONTECAROTTO) </w:t>
            </w:r>
          </w:p>
        </w:tc>
        <w:tc>
          <w:tcPr>
            <w:tcW w:w="800" w:type="dxa"/>
            <w:tcMar>
              <w:top w:w="20" w:type="dxa"/>
              <w:left w:w="20" w:type="dxa"/>
              <w:bottom w:w="20" w:type="dxa"/>
              <w:right w:w="20" w:type="dxa"/>
            </w:tcMar>
            <w:vAlign w:val="center"/>
          </w:tcPr>
          <w:p w14:paraId="475672EE"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A83EA07" w14:textId="77777777" w:rsidR="00EC16FE" w:rsidRPr="004B2460" w:rsidRDefault="00EC16FE" w:rsidP="00323E8F">
            <w:pPr>
              <w:pStyle w:val="movimento"/>
              <w:rPr>
                <w:color w:val="002060"/>
              </w:rPr>
            </w:pPr>
            <w:r w:rsidRPr="004B2460">
              <w:rPr>
                <w:color w:val="002060"/>
              </w:rPr>
              <w:t>PERUCCI MICHELE</w:t>
            </w:r>
          </w:p>
        </w:tc>
        <w:tc>
          <w:tcPr>
            <w:tcW w:w="2200" w:type="dxa"/>
            <w:tcMar>
              <w:top w:w="20" w:type="dxa"/>
              <w:left w:w="20" w:type="dxa"/>
              <w:bottom w:w="20" w:type="dxa"/>
              <w:right w:w="20" w:type="dxa"/>
            </w:tcMar>
            <w:vAlign w:val="center"/>
          </w:tcPr>
          <w:p w14:paraId="11B5F905" w14:textId="77777777" w:rsidR="00EC16FE" w:rsidRPr="004B2460" w:rsidRDefault="00EC16FE" w:rsidP="00323E8F">
            <w:pPr>
              <w:pStyle w:val="movimento2"/>
              <w:rPr>
                <w:color w:val="002060"/>
              </w:rPr>
            </w:pPr>
            <w:r w:rsidRPr="004B2460">
              <w:rPr>
                <w:color w:val="002060"/>
              </w:rPr>
              <w:t xml:space="preserve">(MONTECASSIANO CALCIO) </w:t>
            </w:r>
          </w:p>
        </w:tc>
      </w:tr>
      <w:tr w:rsidR="00EC16FE" w:rsidRPr="004B2460" w14:paraId="71C8D098" w14:textId="77777777" w:rsidTr="00EC16FE">
        <w:trPr>
          <w:divId w:val="527259509"/>
        </w:trPr>
        <w:tc>
          <w:tcPr>
            <w:tcW w:w="2200" w:type="dxa"/>
            <w:tcMar>
              <w:top w:w="20" w:type="dxa"/>
              <w:left w:w="20" w:type="dxa"/>
              <w:bottom w:w="20" w:type="dxa"/>
              <w:right w:w="20" w:type="dxa"/>
            </w:tcMar>
            <w:vAlign w:val="center"/>
          </w:tcPr>
          <w:p w14:paraId="76662F8B" w14:textId="77777777" w:rsidR="00EC16FE" w:rsidRPr="004B2460" w:rsidRDefault="00EC16FE" w:rsidP="00323E8F">
            <w:pPr>
              <w:pStyle w:val="movimento"/>
              <w:rPr>
                <w:color w:val="002060"/>
              </w:rPr>
            </w:pPr>
            <w:r w:rsidRPr="004B2460">
              <w:rPr>
                <w:color w:val="002060"/>
              </w:rPr>
              <w:t>VALENTE FABIO</w:t>
            </w:r>
          </w:p>
        </w:tc>
        <w:tc>
          <w:tcPr>
            <w:tcW w:w="2200" w:type="dxa"/>
            <w:tcMar>
              <w:top w:w="20" w:type="dxa"/>
              <w:left w:w="20" w:type="dxa"/>
              <w:bottom w:w="20" w:type="dxa"/>
              <w:right w:w="20" w:type="dxa"/>
            </w:tcMar>
            <w:vAlign w:val="center"/>
          </w:tcPr>
          <w:p w14:paraId="493AE287" w14:textId="77777777" w:rsidR="00EC16FE" w:rsidRPr="004B2460" w:rsidRDefault="00EC16FE" w:rsidP="00323E8F">
            <w:pPr>
              <w:pStyle w:val="movimento2"/>
              <w:rPr>
                <w:color w:val="002060"/>
              </w:rPr>
            </w:pPr>
            <w:r w:rsidRPr="004B2460">
              <w:rPr>
                <w:color w:val="002060"/>
              </w:rPr>
              <w:t xml:space="preserve">(REAL S.COSTANZO CALCIO 5) </w:t>
            </w:r>
          </w:p>
        </w:tc>
        <w:tc>
          <w:tcPr>
            <w:tcW w:w="800" w:type="dxa"/>
            <w:tcMar>
              <w:top w:w="20" w:type="dxa"/>
              <w:left w:w="20" w:type="dxa"/>
              <w:bottom w:w="20" w:type="dxa"/>
              <w:right w:w="20" w:type="dxa"/>
            </w:tcMar>
            <w:vAlign w:val="center"/>
          </w:tcPr>
          <w:p w14:paraId="731138C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6BBD4B3" w14:textId="77777777" w:rsidR="00EC16FE" w:rsidRPr="004B2460" w:rsidRDefault="00EC16FE" w:rsidP="00323E8F">
            <w:pPr>
              <w:pStyle w:val="movimento"/>
              <w:rPr>
                <w:color w:val="002060"/>
              </w:rPr>
            </w:pPr>
            <w:r w:rsidRPr="004B2460">
              <w:rPr>
                <w:color w:val="002060"/>
              </w:rPr>
              <w:t>ANTRONACO JACOPO</w:t>
            </w:r>
          </w:p>
        </w:tc>
        <w:tc>
          <w:tcPr>
            <w:tcW w:w="2200" w:type="dxa"/>
            <w:tcMar>
              <w:top w:w="20" w:type="dxa"/>
              <w:left w:w="20" w:type="dxa"/>
              <w:bottom w:w="20" w:type="dxa"/>
              <w:right w:w="20" w:type="dxa"/>
            </w:tcMar>
            <w:vAlign w:val="center"/>
          </w:tcPr>
          <w:p w14:paraId="1EDBD00A" w14:textId="77777777" w:rsidR="00EC16FE" w:rsidRPr="004B2460" w:rsidRDefault="00EC16FE" w:rsidP="00323E8F">
            <w:pPr>
              <w:pStyle w:val="movimento2"/>
              <w:rPr>
                <w:color w:val="002060"/>
              </w:rPr>
            </w:pPr>
            <w:r w:rsidRPr="004B2460">
              <w:rPr>
                <w:color w:val="002060"/>
              </w:rPr>
              <w:t xml:space="preserve">(SENIGALLIA CALCIO) </w:t>
            </w:r>
          </w:p>
        </w:tc>
      </w:tr>
      <w:tr w:rsidR="00EC16FE" w:rsidRPr="004B2460" w14:paraId="2C59A086" w14:textId="77777777" w:rsidTr="00EC16FE">
        <w:trPr>
          <w:divId w:val="527259509"/>
        </w:trPr>
        <w:tc>
          <w:tcPr>
            <w:tcW w:w="2200" w:type="dxa"/>
            <w:tcMar>
              <w:top w:w="20" w:type="dxa"/>
              <w:left w:w="20" w:type="dxa"/>
              <w:bottom w:w="20" w:type="dxa"/>
              <w:right w:w="20" w:type="dxa"/>
            </w:tcMar>
            <w:vAlign w:val="center"/>
          </w:tcPr>
          <w:p w14:paraId="3FF74391" w14:textId="77777777" w:rsidR="00EC16FE" w:rsidRPr="004B2460" w:rsidRDefault="00EC16FE" w:rsidP="00323E8F">
            <w:pPr>
              <w:pStyle w:val="movimento"/>
              <w:rPr>
                <w:color w:val="002060"/>
              </w:rPr>
            </w:pPr>
            <w:r w:rsidRPr="004B2460">
              <w:rPr>
                <w:color w:val="002060"/>
              </w:rPr>
              <w:t>DIGNANI MASSIMO</w:t>
            </w:r>
          </w:p>
        </w:tc>
        <w:tc>
          <w:tcPr>
            <w:tcW w:w="2200" w:type="dxa"/>
            <w:tcMar>
              <w:top w:w="20" w:type="dxa"/>
              <w:left w:w="20" w:type="dxa"/>
              <w:bottom w:w="20" w:type="dxa"/>
              <w:right w:w="20" w:type="dxa"/>
            </w:tcMar>
            <w:vAlign w:val="center"/>
          </w:tcPr>
          <w:p w14:paraId="0BE7DE55" w14:textId="77777777" w:rsidR="00EC16FE" w:rsidRPr="004B2460" w:rsidRDefault="00EC16FE" w:rsidP="00323E8F">
            <w:pPr>
              <w:pStyle w:val="movimento2"/>
              <w:rPr>
                <w:color w:val="002060"/>
              </w:rPr>
            </w:pPr>
            <w:r w:rsidRPr="004B2460">
              <w:rPr>
                <w:color w:val="002060"/>
              </w:rPr>
              <w:t xml:space="preserve">(SERRALTA) </w:t>
            </w:r>
          </w:p>
        </w:tc>
        <w:tc>
          <w:tcPr>
            <w:tcW w:w="800" w:type="dxa"/>
            <w:tcMar>
              <w:top w:w="20" w:type="dxa"/>
              <w:left w:w="20" w:type="dxa"/>
              <w:bottom w:w="20" w:type="dxa"/>
              <w:right w:w="20" w:type="dxa"/>
            </w:tcMar>
            <w:vAlign w:val="center"/>
          </w:tcPr>
          <w:p w14:paraId="59490F63"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2E01EC2" w14:textId="77777777" w:rsidR="00EC16FE" w:rsidRPr="004B2460" w:rsidRDefault="00EC16FE" w:rsidP="00323E8F">
            <w:pPr>
              <w:pStyle w:val="movimento"/>
              <w:rPr>
                <w:color w:val="002060"/>
              </w:rPr>
            </w:pPr>
            <w:r w:rsidRPr="004B2460">
              <w:rPr>
                <w:color w:val="002060"/>
              </w:rPr>
              <w:t>VITALI MIRKO</w:t>
            </w:r>
          </w:p>
        </w:tc>
        <w:tc>
          <w:tcPr>
            <w:tcW w:w="2200" w:type="dxa"/>
            <w:tcMar>
              <w:top w:w="20" w:type="dxa"/>
              <w:left w:w="20" w:type="dxa"/>
              <w:bottom w:w="20" w:type="dxa"/>
              <w:right w:w="20" w:type="dxa"/>
            </w:tcMar>
            <w:vAlign w:val="center"/>
          </w:tcPr>
          <w:p w14:paraId="4B08D17E" w14:textId="77777777" w:rsidR="00EC16FE" w:rsidRPr="004B2460" w:rsidRDefault="00EC16FE" w:rsidP="00323E8F">
            <w:pPr>
              <w:pStyle w:val="movimento2"/>
              <w:rPr>
                <w:color w:val="002060"/>
              </w:rPr>
            </w:pPr>
            <w:r w:rsidRPr="004B2460">
              <w:rPr>
                <w:color w:val="002060"/>
              </w:rPr>
              <w:t xml:space="preserve">(U.MANDOLESI CALCIO) </w:t>
            </w:r>
          </w:p>
        </w:tc>
      </w:tr>
    </w:tbl>
    <w:p w14:paraId="056FEEAE"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71368196" w14:textId="77777777" w:rsidTr="00EC16FE">
        <w:trPr>
          <w:divId w:val="527259509"/>
        </w:trPr>
        <w:tc>
          <w:tcPr>
            <w:tcW w:w="2200" w:type="dxa"/>
            <w:tcMar>
              <w:top w:w="20" w:type="dxa"/>
              <w:left w:w="20" w:type="dxa"/>
              <w:bottom w:w="20" w:type="dxa"/>
              <w:right w:w="20" w:type="dxa"/>
            </w:tcMar>
            <w:vAlign w:val="center"/>
          </w:tcPr>
          <w:p w14:paraId="32242CF4" w14:textId="77777777" w:rsidR="00EC16FE" w:rsidRPr="004B2460" w:rsidRDefault="00EC16FE" w:rsidP="00323E8F">
            <w:pPr>
              <w:pStyle w:val="movimento"/>
              <w:rPr>
                <w:color w:val="002060"/>
              </w:rPr>
            </w:pPr>
            <w:r w:rsidRPr="004B2460">
              <w:rPr>
                <w:color w:val="002060"/>
              </w:rPr>
              <w:t>CEZAR DE LIMA AYRTON</w:t>
            </w:r>
          </w:p>
        </w:tc>
        <w:tc>
          <w:tcPr>
            <w:tcW w:w="2200" w:type="dxa"/>
            <w:tcMar>
              <w:top w:w="20" w:type="dxa"/>
              <w:left w:w="20" w:type="dxa"/>
              <w:bottom w:w="20" w:type="dxa"/>
              <w:right w:w="20" w:type="dxa"/>
            </w:tcMar>
            <w:vAlign w:val="center"/>
          </w:tcPr>
          <w:p w14:paraId="30DD58C5" w14:textId="77777777" w:rsidR="00EC16FE" w:rsidRPr="004B2460" w:rsidRDefault="00EC16FE" w:rsidP="00323E8F">
            <w:pPr>
              <w:pStyle w:val="movimento2"/>
              <w:rPr>
                <w:color w:val="002060"/>
              </w:rPr>
            </w:pPr>
            <w:r w:rsidRPr="004B2460">
              <w:rPr>
                <w:color w:val="002060"/>
              </w:rPr>
              <w:t xml:space="preserve">(ACLI MANTOVANI CALCIO A 5) </w:t>
            </w:r>
          </w:p>
        </w:tc>
        <w:tc>
          <w:tcPr>
            <w:tcW w:w="800" w:type="dxa"/>
            <w:tcMar>
              <w:top w:w="20" w:type="dxa"/>
              <w:left w:w="20" w:type="dxa"/>
              <w:bottom w:w="20" w:type="dxa"/>
              <w:right w:w="20" w:type="dxa"/>
            </w:tcMar>
            <w:vAlign w:val="center"/>
          </w:tcPr>
          <w:p w14:paraId="36A3460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0C22075" w14:textId="77777777" w:rsidR="00EC16FE" w:rsidRPr="004B2460" w:rsidRDefault="00EC16FE" w:rsidP="00323E8F">
            <w:pPr>
              <w:pStyle w:val="movimento"/>
              <w:rPr>
                <w:color w:val="002060"/>
              </w:rPr>
            </w:pPr>
            <w:r w:rsidRPr="004B2460">
              <w:rPr>
                <w:color w:val="002060"/>
              </w:rPr>
              <w:t>PROIETTI DANY</w:t>
            </w:r>
          </w:p>
        </w:tc>
        <w:tc>
          <w:tcPr>
            <w:tcW w:w="2200" w:type="dxa"/>
            <w:tcMar>
              <w:top w:w="20" w:type="dxa"/>
              <w:left w:w="20" w:type="dxa"/>
              <w:bottom w:w="20" w:type="dxa"/>
              <w:right w:w="20" w:type="dxa"/>
            </w:tcMar>
            <w:vAlign w:val="center"/>
          </w:tcPr>
          <w:p w14:paraId="2263FEE6" w14:textId="77777777" w:rsidR="00EC16FE" w:rsidRPr="004B2460" w:rsidRDefault="00EC16FE" w:rsidP="00323E8F">
            <w:pPr>
              <w:pStyle w:val="movimento2"/>
              <w:rPr>
                <w:color w:val="002060"/>
              </w:rPr>
            </w:pPr>
            <w:r w:rsidRPr="004B2460">
              <w:rPr>
                <w:color w:val="002060"/>
              </w:rPr>
              <w:t xml:space="preserve">(ACLI MANTOVANI CALCIO A 5) </w:t>
            </w:r>
          </w:p>
        </w:tc>
      </w:tr>
      <w:tr w:rsidR="00EC16FE" w:rsidRPr="004B2460" w14:paraId="56B02B67" w14:textId="77777777" w:rsidTr="00EC16FE">
        <w:trPr>
          <w:divId w:val="527259509"/>
        </w:trPr>
        <w:tc>
          <w:tcPr>
            <w:tcW w:w="2200" w:type="dxa"/>
            <w:tcMar>
              <w:top w:w="20" w:type="dxa"/>
              <w:left w:w="20" w:type="dxa"/>
              <w:bottom w:w="20" w:type="dxa"/>
              <w:right w:w="20" w:type="dxa"/>
            </w:tcMar>
            <w:vAlign w:val="center"/>
          </w:tcPr>
          <w:p w14:paraId="531654FF" w14:textId="77777777" w:rsidR="00EC16FE" w:rsidRPr="004B2460" w:rsidRDefault="00EC16FE" w:rsidP="00323E8F">
            <w:pPr>
              <w:pStyle w:val="movimento"/>
              <w:rPr>
                <w:color w:val="002060"/>
              </w:rPr>
            </w:pPr>
            <w:r w:rsidRPr="004B2460">
              <w:rPr>
                <w:color w:val="002060"/>
              </w:rPr>
              <w:t>BOUZERDA ZAKARIYAE</w:t>
            </w:r>
          </w:p>
        </w:tc>
        <w:tc>
          <w:tcPr>
            <w:tcW w:w="2200" w:type="dxa"/>
            <w:tcMar>
              <w:top w:w="20" w:type="dxa"/>
              <w:left w:w="20" w:type="dxa"/>
              <w:bottom w:w="20" w:type="dxa"/>
              <w:right w:w="20" w:type="dxa"/>
            </w:tcMar>
            <w:vAlign w:val="center"/>
          </w:tcPr>
          <w:p w14:paraId="1AC79E12" w14:textId="77777777" w:rsidR="00EC16FE" w:rsidRPr="004B2460" w:rsidRDefault="00EC16FE" w:rsidP="00323E8F">
            <w:pPr>
              <w:pStyle w:val="movimento2"/>
              <w:rPr>
                <w:color w:val="002060"/>
              </w:rPr>
            </w:pPr>
            <w:r w:rsidRPr="004B2460">
              <w:rPr>
                <w:color w:val="002060"/>
              </w:rPr>
              <w:t xml:space="preserve">(AMICI DEL CENTROSOCIO SP.) </w:t>
            </w:r>
          </w:p>
        </w:tc>
        <w:tc>
          <w:tcPr>
            <w:tcW w:w="800" w:type="dxa"/>
            <w:tcMar>
              <w:top w:w="20" w:type="dxa"/>
              <w:left w:w="20" w:type="dxa"/>
              <w:bottom w:w="20" w:type="dxa"/>
              <w:right w:w="20" w:type="dxa"/>
            </w:tcMar>
            <w:vAlign w:val="center"/>
          </w:tcPr>
          <w:p w14:paraId="7707CD6F"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16124AC" w14:textId="77777777" w:rsidR="00EC16FE" w:rsidRPr="004B2460" w:rsidRDefault="00EC16FE" w:rsidP="00323E8F">
            <w:pPr>
              <w:pStyle w:val="movimento"/>
              <w:rPr>
                <w:color w:val="002060"/>
              </w:rPr>
            </w:pPr>
            <w:r w:rsidRPr="004B2460">
              <w:rPr>
                <w:color w:val="002060"/>
              </w:rPr>
              <w:t>BORSINI NICOLA</w:t>
            </w:r>
          </w:p>
        </w:tc>
        <w:tc>
          <w:tcPr>
            <w:tcW w:w="2200" w:type="dxa"/>
            <w:tcMar>
              <w:top w:w="20" w:type="dxa"/>
              <w:left w:w="20" w:type="dxa"/>
              <w:bottom w:w="20" w:type="dxa"/>
              <w:right w:w="20" w:type="dxa"/>
            </w:tcMar>
            <w:vAlign w:val="center"/>
          </w:tcPr>
          <w:p w14:paraId="06C88C04" w14:textId="77777777" w:rsidR="00EC16FE" w:rsidRPr="004B2460" w:rsidRDefault="00EC16FE" w:rsidP="00323E8F">
            <w:pPr>
              <w:pStyle w:val="movimento2"/>
              <w:rPr>
                <w:color w:val="002060"/>
              </w:rPr>
            </w:pPr>
            <w:r w:rsidRPr="004B2460">
              <w:rPr>
                <w:color w:val="002060"/>
              </w:rPr>
              <w:t xml:space="preserve">(AVENALE) </w:t>
            </w:r>
          </w:p>
        </w:tc>
      </w:tr>
      <w:tr w:rsidR="00EC16FE" w:rsidRPr="004B2460" w14:paraId="7A3CB67B" w14:textId="77777777" w:rsidTr="00EC16FE">
        <w:trPr>
          <w:divId w:val="527259509"/>
        </w:trPr>
        <w:tc>
          <w:tcPr>
            <w:tcW w:w="2200" w:type="dxa"/>
            <w:tcMar>
              <w:top w:w="20" w:type="dxa"/>
              <w:left w:w="20" w:type="dxa"/>
              <w:bottom w:w="20" w:type="dxa"/>
              <w:right w:w="20" w:type="dxa"/>
            </w:tcMar>
            <w:vAlign w:val="center"/>
          </w:tcPr>
          <w:p w14:paraId="3F7DEB5E" w14:textId="77777777" w:rsidR="00EC16FE" w:rsidRPr="004B2460" w:rsidRDefault="00EC16FE" w:rsidP="00323E8F">
            <w:pPr>
              <w:pStyle w:val="movimento"/>
              <w:rPr>
                <w:color w:val="002060"/>
              </w:rPr>
            </w:pPr>
            <w:r w:rsidRPr="004B2460">
              <w:rPr>
                <w:color w:val="002060"/>
              </w:rPr>
              <w:t>MULINARI MICHELE</w:t>
            </w:r>
          </w:p>
        </w:tc>
        <w:tc>
          <w:tcPr>
            <w:tcW w:w="2200" w:type="dxa"/>
            <w:tcMar>
              <w:top w:w="20" w:type="dxa"/>
              <w:left w:w="20" w:type="dxa"/>
              <w:bottom w:w="20" w:type="dxa"/>
              <w:right w:w="20" w:type="dxa"/>
            </w:tcMar>
            <w:vAlign w:val="center"/>
          </w:tcPr>
          <w:p w14:paraId="5CBB4851" w14:textId="77777777" w:rsidR="00EC16FE" w:rsidRPr="004B2460" w:rsidRDefault="00EC16FE" w:rsidP="00323E8F">
            <w:pPr>
              <w:pStyle w:val="movimento2"/>
              <w:rPr>
                <w:color w:val="002060"/>
              </w:rPr>
            </w:pPr>
            <w:r w:rsidRPr="004B2460">
              <w:rPr>
                <w:color w:val="002060"/>
              </w:rPr>
              <w:t xml:space="preserve">(AVENALE) </w:t>
            </w:r>
          </w:p>
        </w:tc>
        <w:tc>
          <w:tcPr>
            <w:tcW w:w="800" w:type="dxa"/>
            <w:tcMar>
              <w:top w:w="20" w:type="dxa"/>
              <w:left w:w="20" w:type="dxa"/>
              <w:bottom w:w="20" w:type="dxa"/>
              <w:right w:w="20" w:type="dxa"/>
            </w:tcMar>
            <w:vAlign w:val="center"/>
          </w:tcPr>
          <w:p w14:paraId="17D23D1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77E8A3F" w14:textId="77777777" w:rsidR="00EC16FE" w:rsidRPr="004B2460" w:rsidRDefault="00EC16FE" w:rsidP="00323E8F">
            <w:pPr>
              <w:pStyle w:val="movimento"/>
              <w:rPr>
                <w:color w:val="002060"/>
              </w:rPr>
            </w:pPr>
            <w:r w:rsidRPr="004B2460">
              <w:rPr>
                <w:color w:val="002060"/>
              </w:rPr>
              <w:t>ALLEGREZZA GIANLUCA</w:t>
            </w:r>
          </w:p>
        </w:tc>
        <w:tc>
          <w:tcPr>
            <w:tcW w:w="2200" w:type="dxa"/>
            <w:tcMar>
              <w:top w:w="20" w:type="dxa"/>
              <w:left w:w="20" w:type="dxa"/>
              <w:bottom w:w="20" w:type="dxa"/>
              <w:right w:w="20" w:type="dxa"/>
            </w:tcMar>
            <w:vAlign w:val="center"/>
          </w:tcPr>
          <w:p w14:paraId="4C8A8C7F" w14:textId="77777777" w:rsidR="00EC16FE" w:rsidRPr="004B2460" w:rsidRDefault="00EC16FE" w:rsidP="00323E8F">
            <w:pPr>
              <w:pStyle w:val="movimento2"/>
              <w:rPr>
                <w:color w:val="002060"/>
              </w:rPr>
            </w:pPr>
            <w:r w:rsidRPr="004B2460">
              <w:rPr>
                <w:color w:val="002060"/>
              </w:rPr>
              <w:t xml:space="preserve">(AVIS ARCEVIA 1964) </w:t>
            </w:r>
          </w:p>
        </w:tc>
      </w:tr>
      <w:tr w:rsidR="00EC16FE" w:rsidRPr="004B2460" w14:paraId="5A2554F3" w14:textId="77777777" w:rsidTr="00EC16FE">
        <w:trPr>
          <w:divId w:val="527259509"/>
        </w:trPr>
        <w:tc>
          <w:tcPr>
            <w:tcW w:w="2200" w:type="dxa"/>
            <w:tcMar>
              <w:top w:w="20" w:type="dxa"/>
              <w:left w:w="20" w:type="dxa"/>
              <w:bottom w:w="20" w:type="dxa"/>
              <w:right w:w="20" w:type="dxa"/>
            </w:tcMar>
            <w:vAlign w:val="center"/>
          </w:tcPr>
          <w:p w14:paraId="06317E6E" w14:textId="77777777" w:rsidR="00EC16FE" w:rsidRPr="004B2460" w:rsidRDefault="00EC16FE" w:rsidP="00323E8F">
            <w:pPr>
              <w:pStyle w:val="movimento"/>
              <w:rPr>
                <w:color w:val="002060"/>
              </w:rPr>
            </w:pPr>
            <w:r w:rsidRPr="004B2460">
              <w:rPr>
                <w:color w:val="002060"/>
              </w:rPr>
              <w:t>CASTORANI ALEX</w:t>
            </w:r>
          </w:p>
        </w:tc>
        <w:tc>
          <w:tcPr>
            <w:tcW w:w="2200" w:type="dxa"/>
            <w:tcMar>
              <w:top w:w="20" w:type="dxa"/>
              <w:left w:w="20" w:type="dxa"/>
              <w:bottom w:w="20" w:type="dxa"/>
              <w:right w:w="20" w:type="dxa"/>
            </w:tcMar>
            <w:vAlign w:val="center"/>
          </w:tcPr>
          <w:p w14:paraId="33CBEB3F" w14:textId="77777777" w:rsidR="00EC16FE" w:rsidRPr="004B2460" w:rsidRDefault="00EC16FE" w:rsidP="00323E8F">
            <w:pPr>
              <w:pStyle w:val="movimento2"/>
              <w:rPr>
                <w:color w:val="002060"/>
              </w:rPr>
            </w:pPr>
            <w:r w:rsidRPr="004B2460">
              <w:rPr>
                <w:color w:val="002060"/>
              </w:rPr>
              <w:t xml:space="preserve">(BOCASTRUM UNITED) </w:t>
            </w:r>
          </w:p>
        </w:tc>
        <w:tc>
          <w:tcPr>
            <w:tcW w:w="800" w:type="dxa"/>
            <w:tcMar>
              <w:top w:w="20" w:type="dxa"/>
              <w:left w:w="20" w:type="dxa"/>
              <w:bottom w:w="20" w:type="dxa"/>
              <w:right w:w="20" w:type="dxa"/>
            </w:tcMar>
            <w:vAlign w:val="center"/>
          </w:tcPr>
          <w:p w14:paraId="310CACF3"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E53B0AE" w14:textId="77777777" w:rsidR="00EC16FE" w:rsidRPr="004B2460" w:rsidRDefault="00EC16FE" w:rsidP="00323E8F">
            <w:pPr>
              <w:pStyle w:val="movimento"/>
              <w:rPr>
                <w:color w:val="002060"/>
              </w:rPr>
            </w:pPr>
            <w:r w:rsidRPr="004B2460">
              <w:rPr>
                <w:color w:val="002060"/>
              </w:rPr>
              <w:t>KONTE ISSA</w:t>
            </w:r>
          </w:p>
        </w:tc>
        <w:tc>
          <w:tcPr>
            <w:tcW w:w="2200" w:type="dxa"/>
            <w:tcMar>
              <w:top w:w="20" w:type="dxa"/>
              <w:left w:w="20" w:type="dxa"/>
              <w:bottom w:w="20" w:type="dxa"/>
              <w:right w:w="20" w:type="dxa"/>
            </w:tcMar>
            <w:vAlign w:val="center"/>
          </w:tcPr>
          <w:p w14:paraId="7BADEB35" w14:textId="77777777" w:rsidR="00EC16FE" w:rsidRPr="004B2460" w:rsidRDefault="00EC16FE" w:rsidP="00323E8F">
            <w:pPr>
              <w:pStyle w:val="movimento2"/>
              <w:rPr>
                <w:color w:val="002060"/>
              </w:rPr>
            </w:pPr>
            <w:r w:rsidRPr="004B2460">
              <w:rPr>
                <w:color w:val="002060"/>
              </w:rPr>
              <w:t xml:space="preserve">(BORGOROSSO TOLENTINO) </w:t>
            </w:r>
          </w:p>
        </w:tc>
      </w:tr>
      <w:tr w:rsidR="00EC16FE" w:rsidRPr="004B2460" w14:paraId="74E33FD8" w14:textId="77777777" w:rsidTr="00EC16FE">
        <w:trPr>
          <w:divId w:val="527259509"/>
        </w:trPr>
        <w:tc>
          <w:tcPr>
            <w:tcW w:w="2200" w:type="dxa"/>
            <w:tcMar>
              <w:top w:w="20" w:type="dxa"/>
              <w:left w:w="20" w:type="dxa"/>
              <w:bottom w:w="20" w:type="dxa"/>
              <w:right w:w="20" w:type="dxa"/>
            </w:tcMar>
            <w:vAlign w:val="center"/>
          </w:tcPr>
          <w:p w14:paraId="6538E27D" w14:textId="77777777" w:rsidR="00EC16FE" w:rsidRPr="004B2460" w:rsidRDefault="00EC16FE" w:rsidP="00323E8F">
            <w:pPr>
              <w:pStyle w:val="movimento"/>
              <w:rPr>
                <w:color w:val="002060"/>
              </w:rPr>
            </w:pPr>
            <w:r w:rsidRPr="004B2460">
              <w:rPr>
                <w:color w:val="002060"/>
              </w:rPr>
              <w:t>DI BERNARDO DANIELE</w:t>
            </w:r>
          </w:p>
        </w:tc>
        <w:tc>
          <w:tcPr>
            <w:tcW w:w="2200" w:type="dxa"/>
            <w:tcMar>
              <w:top w:w="20" w:type="dxa"/>
              <w:left w:w="20" w:type="dxa"/>
              <w:bottom w:w="20" w:type="dxa"/>
              <w:right w:w="20" w:type="dxa"/>
            </w:tcMar>
            <w:vAlign w:val="center"/>
          </w:tcPr>
          <w:p w14:paraId="5255CB0C" w14:textId="77777777" w:rsidR="00EC16FE" w:rsidRPr="004B2460" w:rsidRDefault="00EC16FE" w:rsidP="00323E8F">
            <w:pPr>
              <w:pStyle w:val="movimento2"/>
              <w:rPr>
                <w:color w:val="002060"/>
              </w:rPr>
            </w:pPr>
            <w:r w:rsidRPr="004B2460">
              <w:rPr>
                <w:color w:val="002060"/>
              </w:rPr>
              <w:t xml:space="preserve">(C.U.S. MACERATA CALCIO A5) </w:t>
            </w:r>
          </w:p>
        </w:tc>
        <w:tc>
          <w:tcPr>
            <w:tcW w:w="800" w:type="dxa"/>
            <w:tcMar>
              <w:top w:w="20" w:type="dxa"/>
              <w:left w:w="20" w:type="dxa"/>
              <w:bottom w:w="20" w:type="dxa"/>
              <w:right w:w="20" w:type="dxa"/>
            </w:tcMar>
            <w:vAlign w:val="center"/>
          </w:tcPr>
          <w:p w14:paraId="405B6BF1"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E48DB90" w14:textId="77777777" w:rsidR="00EC16FE" w:rsidRPr="004B2460" w:rsidRDefault="00EC16FE" w:rsidP="00323E8F">
            <w:pPr>
              <w:pStyle w:val="movimento"/>
              <w:rPr>
                <w:color w:val="002060"/>
              </w:rPr>
            </w:pPr>
            <w:r w:rsidRPr="004B2460">
              <w:rPr>
                <w:color w:val="002060"/>
              </w:rPr>
              <w:t>BARBABELLA DANIELE</w:t>
            </w:r>
          </w:p>
        </w:tc>
        <w:tc>
          <w:tcPr>
            <w:tcW w:w="2200" w:type="dxa"/>
            <w:tcMar>
              <w:top w:w="20" w:type="dxa"/>
              <w:left w:w="20" w:type="dxa"/>
              <w:bottom w:w="20" w:type="dxa"/>
              <w:right w:w="20" w:type="dxa"/>
            </w:tcMar>
            <w:vAlign w:val="center"/>
          </w:tcPr>
          <w:p w14:paraId="1C1BE314" w14:textId="77777777" w:rsidR="00EC16FE" w:rsidRPr="004B2460" w:rsidRDefault="00EC16FE" w:rsidP="00323E8F">
            <w:pPr>
              <w:pStyle w:val="movimento2"/>
              <w:rPr>
                <w:color w:val="002060"/>
              </w:rPr>
            </w:pPr>
            <w:r w:rsidRPr="004B2460">
              <w:rPr>
                <w:color w:val="002060"/>
              </w:rPr>
              <w:t xml:space="preserve">(CHIARAVALLE FUTSAL) </w:t>
            </w:r>
          </w:p>
        </w:tc>
      </w:tr>
      <w:tr w:rsidR="00EC16FE" w:rsidRPr="004B2460" w14:paraId="1B2CC0E3" w14:textId="77777777" w:rsidTr="00EC16FE">
        <w:trPr>
          <w:divId w:val="527259509"/>
        </w:trPr>
        <w:tc>
          <w:tcPr>
            <w:tcW w:w="2200" w:type="dxa"/>
            <w:tcMar>
              <w:top w:w="20" w:type="dxa"/>
              <w:left w:w="20" w:type="dxa"/>
              <w:bottom w:w="20" w:type="dxa"/>
              <w:right w:w="20" w:type="dxa"/>
            </w:tcMar>
            <w:vAlign w:val="center"/>
          </w:tcPr>
          <w:p w14:paraId="4D15298B" w14:textId="77777777" w:rsidR="00EC16FE" w:rsidRPr="004B2460" w:rsidRDefault="00EC16FE" w:rsidP="00323E8F">
            <w:pPr>
              <w:pStyle w:val="movimento"/>
              <w:rPr>
                <w:color w:val="002060"/>
              </w:rPr>
            </w:pPr>
            <w:r w:rsidRPr="004B2460">
              <w:rPr>
                <w:color w:val="002060"/>
              </w:rPr>
              <w:t>LATTANZI DAVIDE</w:t>
            </w:r>
          </w:p>
        </w:tc>
        <w:tc>
          <w:tcPr>
            <w:tcW w:w="2200" w:type="dxa"/>
            <w:tcMar>
              <w:top w:w="20" w:type="dxa"/>
              <w:left w:w="20" w:type="dxa"/>
              <w:bottom w:w="20" w:type="dxa"/>
              <w:right w:w="20" w:type="dxa"/>
            </w:tcMar>
            <w:vAlign w:val="center"/>
          </w:tcPr>
          <w:p w14:paraId="3FE79EE0" w14:textId="77777777" w:rsidR="00EC16FE" w:rsidRPr="004B2460" w:rsidRDefault="00EC16FE" w:rsidP="00323E8F">
            <w:pPr>
              <w:pStyle w:val="movimento2"/>
              <w:rPr>
                <w:color w:val="002060"/>
              </w:rPr>
            </w:pPr>
            <w:r w:rsidRPr="004B2460">
              <w:rPr>
                <w:color w:val="002060"/>
              </w:rPr>
              <w:t xml:space="preserve">(FREELY SPORT) </w:t>
            </w:r>
          </w:p>
        </w:tc>
        <w:tc>
          <w:tcPr>
            <w:tcW w:w="800" w:type="dxa"/>
            <w:tcMar>
              <w:top w:w="20" w:type="dxa"/>
              <w:left w:w="20" w:type="dxa"/>
              <w:bottom w:w="20" w:type="dxa"/>
              <w:right w:w="20" w:type="dxa"/>
            </w:tcMar>
            <w:vAlign w:val="center"/>
          </w:tcPr>
          <w:p w14:paraId="33C6C80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BF36C8F" w14:textId="77777777" w:rsidR="00EC16FE" w:rsidRPr="004B2460" w:rsidRDefault="00EC16FE" w:rsidP="00323E8F">
            <w:pPr>
              <w:pStyle w:val="movimento"/>
              <w:rPr>
                <w:color w:val="002060"/>
              </w:rPr>
            </w:pPr>
            <w:r w:rsidRPr="004B2460">
              <w:rPr>
                <w:color w:val="002060"/>
              </w:rPr>
              <w:t>PACIONI PAOLO</w:t>
            </w:r>
          </w:p>
        </w:tc>
        <w:tc>
          <w:tcPr>
            <w:tcW w:w="2200" w:type="dxa"/>
            <w:tcMar>
              <w:top w:w="20" w:type="dxa"/>
              <w:left w:w="20" w:type="dxa"/>
              <w:bottom w:w="20" w:type="dxa"/>
              <w:right w:w="20" w:type="dxa"/>
            </w:tcMar>
            <w:vAlign w:val="center"/>
          </w:tcPr>
          <w:p w14:paraId="74988B81" w14:textId="77777777" w:rsidR="00EC16FE" w:rsidRPr="004B2460" w:rsidRDefault="00EC16FE" w:rsidP="00323E8F">
            <w:pPr>
              <w:pStyle w:val="movimento2"/>
              <w:rPr>
                <w:color w:val="002060"/>
              </w:rPr>
            </w:pPr>
            <w:r w:rsidRPr="004B2460">
              <w:rPr>
                <w:color w:val="002060"/>
              </w:rPr>
              <w:t xml:space="preserve">(FUTSAL FERMO S.C.) </w:t>
            </w:r>
          </w:p>
        </w:tc>
      </w:tr>
      <w:tr w:rsidR="00EC16FE" w:rsidRPr="004B2460" w14:paraId="2BFCA946" w14:textId="77777777" w:rsidTr="00EC16FE">
        <w:trPr>
          <w:divId w:val="527259509"/>
        </w:trPr>
        <w:tc>
          <w:tcPr>
            <w:tcW w:w="2200" w:type="dxa"/>
            <w:tcMar>
              <w:top w:w="20" w:type="dxa"/>
              <w:left w:w="20" w:type="dxa"/>
              <w:bottom w:w="20" w:type="dxa"/>
              <w:right w:w="20" w:type="dxa"/>
            </w:tcMar>
            <w:vAlign w:val="center"/>
          </w:tcPr>
          <w:p w14:paraId="1EF08308" w14:textId="77777777" w:rsidR="00EC16FE" w:rsidRPr="004B2460" w:rsidRDefault="00EC16FE" w:rsidP="00323E8F">
            <w:pPr>
              <w:pStyle w:val="movimento"/>
              <w:rPr>
                <w:color w:val="002060"/>
              </w:rPr>
            </w:pPr>
            <w:r w:rsidRPr="004B2460">
              <w:rPr>
                <w:color w:val="002060"/>
              </w:rPr>
              <w:t>ERCOLI GIANLUCA</w:t>
            </w:r>
          </w:p>
        </w:tc>
        <w:tc>
          <w:tcPr>
            <w:tcW w:w="2200" w:type="dxa"/>
            <w:tcMar>
              <w:top w:w="20" w:type="dxa"/>
              <w:left w:w="20" w:type="dxa"/>
              <w:bottom w:w="20" w:type="dxa"/>
              <w:right w:w="20" w:type="dxa"/>
            </w:tcMar>
            <w:vAlign w:val="center"/>
          </w:tcPr>
          <w:p w14:paraId="0BDF9716" w14:textId="77777777" w:rsidR="00EC16FE" w:rsidRPr="004B2460" w:rsidRDefault="00EC16FE" w:rsidP="00323E8F">
            <w:pPr>
              <w:pStyle w:val="movimento2"/>
              <w:rPr>
                <w:color w:val="002060"/>
              </w:rPr>
            </w:pPr>
            <w:r w:rsidRPr="004B2460">
              <w:rPr>
                <w:color w:val="002060"/>
              </w:rPr>
              <w:t xml:space="preserve">(FUTSAL MONTURANO) </w:t>
            </w:r>
          </w:p>
        </w:tc>
        <w:tc>
          <w:tcPr>
            <w:tcW w:w="800" w:type="dxa"/>
            <w:tcMar>
              <w:top w:w="20" w:type="dxa"/>
              <w:left w:w="20" w:type="dxa"/>
              <w:bottom w:w="20" w:type="dxa"/>
              <w:right w:w="20" w:type="dxa"/>
            </w:tcMar>
            <w:vAlign w:val="center"/>
          </w:tcPr>
          <w:p w14:paraId="1BB3DDE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E553951" w14:textId="77777777" w:rsidR="00EC16FE" w:rsidRPr="004B2460" w:rsidRDefault="00EC16FE" w:rsidP="00323E8F">
            <w:pPr>
              <w:pStyle w:val="movimento"/>
              <w:rPr>
                <w:color w:val="002060"/>
              </w:rPr>
            </w:pPr>
            <w:r w:rsidRPr="004B2460">
              <w:rPr>
                <w:color w:val="002060"/>
              </w:rPr>
              <w:t>MORETTI ROBERTO</w:t>
            </w:r>
          </w:p>
        </w:tc>
        <w:tc>
          <w:tcPr>
            <w:tcW w:w="2200" w:type="dxa"/>
            <w:tcMar>
              <w:top w:w="20" w:type="dxa"/>
              <w:left w:w="20" w:type="dxa"/>
              <w:bottom w:w="20" w:type="dxa"/>
              <w:right w:w="20" w:type="dxa"/>
            </w:tcMar>
            <w:vAlign w:val="center"/>
          </w:tcPr>
          <w:p w14:paraId="0684B411" w14:textId="77777777" w:rsidR="00EC16FE" w:rsidRPr="004B2460" w:rsidRDefault="00EC16FE" w:rsidP="00323E8F">
            <w:pPr>
              <w:pStyle w:val="movimento2"/>
              <w:rPr>
                <w:color w:val="002060"/>
              </w:rPr>
            </w:pPr>
            <w:r w:rsidRPr="004B2460">
              <w:rPr>
                <w:color w:val="002060"/>
              </w:rPr>
              <w:t xml:space="preserve">(FUTSAL MONTURANO) </w:t>
            </w:r>
          </w:p>
        </w:tc>
      </w:tr>
      <w:tr w:rsidR="00EC16FE" w:rsidRPr="004B2460" w14:paraId="654DFF23" w14:textId="77777777" w:rsidTr="00EC16FE">
        <w:trPr>
          <w:divId w:val="527259509"/>
        </w:trPr>
        <w:tc>
          <w:tcPr>
            <w:tcW w:w="2200" w:type="dxa"/>
            <w:tcMar>
              <w:top w:w="20" w:type="dxa"/>
              <w:left w:w="20" w:type="dxa"/>
              <w:bottom w:w="20" w:type="dxa"/>
              <w:right w:w="20" w:type="dxa"/>
            </w:tcMar>
            <w:vAlign w:val="center"/>
          </w:tcPr>
          <w:p w14:paraId="16F6A5A5" w14:textId="77777777" w:rsidR="00EC16FE" w:rsidRPr="004B2460" w:rsidRDefault="00EC16FE" w:rsidP="00323E8F">
            <w:pPr>
              <w:pStyle w:val="movimento"/>
              <w:rPr>
                <w:color w:val="002060"/>
              </w:rPr>
            </w:pPr>
            <w:r w:rsidRPr="004B2460">
              <w:rPr>
                <w:color w:val="002060"/>
              </w:rPr>
              <w:t>SMERILLI EMANUELE</w:t>
            </w:r>
          </w:p>
        </w:tc>
        <w:tc>
          <w:tcPr>
            <w:tcW w:w="2200" w:type="dxa"/>
            <w:tcMar>
              <w:top w:w="20" w:type="dxa"/>
              <w:left w:w="20" w:type="dxa"/>
              <w:bottom w:w="20" w:type="dxa"/>
              <w:right w:w="20" w:type="dxa"/>
            </w:tcMar>
            <w:vAlign w:val="center"/>
          </w:tcPr>
          <w:p w14:paraId="0F3D5BCC" w14:textId="77777777" w:rsidR="00EC16FE" w:rsidRPr="004B2460" w:rsidRDefault="00EC16FE" w:rsidP="00323E8F">
            <w:pPr>
              <w:pStyle w:val="movimento2"/>
              <w:rPr>
                <w:color w:val="002060"/>
              </w:rPr>
            </w:pPr>
            <w:r w:rsidRPr="004B2460">
              <w:rPr>
                <w:color w:val="002060"/>
              </w:rPr>
              <w:t xml:space="preserve">(FUTSAL MONTURANO) </w:t>
            </w:r>
          </w:p>
        </w:tc>
        <w:tc>
          <w:tcPr>
            <w:tcW w:w="800" w:type="dxa"/>
            <w:tcMar>
              <w:top w:w="20" w:type="dxa"/>
              <w:left w:w="20" w:type="dxa"/>
              <w:bottom w:w="20" w:type="dxa"/>
              <w:right w:w="20" w:type="dxa"/>
            </w:tcMar>
            <w:vAlign w:val="center"/>
          </w:tcPr>
          <w:p w14:paraId="3FF76512"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0ED33B7" w14:textId="77777777" w:rsidR="00EC16FE" w:rsidRPr="004B2460" w:rsidRDefault="00EC16FE" w:rsidP="00323E8F">
            <w:pPr>
              <w:pStyle w:val="movimento"/>
              <w:rPr>
                <w:color w:val="002060"/>
              </w:rPr>
            </w:pPr>
            <w:r w:rsidRPr="004B2460">
              <w:rPr>
                <w:color w:val="002060"/>
              </w:rPr>
              <w:t>BULDORINI ANTIMO</w:t>
            </w:r>
          </w:p>
        </w:tc>
        <w:tc>
          <w:tcPr>
            <w:tcW w:w="2200" w:type="dxa"/>
            <w:tcMar>
              <w:top w:w="20" w:type="dxa"/>
              <w:left w:w="20" w:type="dxa"/>
              <w:bottom w:w="20" w:type="dxa"/>
              <w:right w:w="20" w:type="dxa"/>
            </w:tcMar>
            <w:vAlign w:val="center"/>
          </w:tcPr>
          <w:p w14:paraId="76E5B497" w14:textId="77777777" w:rsidR="00EC16FE" w:rsidRPr="004B2460" w:rsidRDefault="00EC16FE" w:rsidP="00323E8F">
            <w:pPr>
              <w:pStyle w:val="movimento2"/>
              <w:rPr>
                <w:color w:val="002060"/>
              </w:rPr>
            </w:pPr>
            <w:r w:rsidRPr="004B2460">
              <w:rPr>
                <w:color w:val="002060"/>
              </w:rPr>
              <w:t xml:space="preserve">(MONTECASSIANO CALCIO) </w:t>
            </w:r>
          </w:p>
        </w:tc>
      </w:tr>
      <w:tr w:rsidR="00EC16FE" w:rsidRPr="004B2460" w14:paraId="17FC8337" w14:textId="77777777" w:rsidTr="00EC16FE">
        <w:trPr>
          <w:divId w:val="527259509"/>
        </w:trPr>
        <w:tc>
          <w:tcPr>
            <w:tcW w:w="2200" w:type="dxa"/>
            <w:tcMar>
              <w:top w:w="20" w:type="dxa"/>
              <w:left w:w="20" w:type="dxa"/>
              <w:bottom w:w="20" w:type="dxa"/>
              <w:right w:w="20" w:type="dxa"/>
            </w:tcMar>
            <w:vAlign w:val="center"/>
          </w:tcPr>
          <w:p w14:paraId="7C41CC56" w14:textId="77777777" w:rsidR="00EC16FE" w:rsidRPr="004B2460" w:rsidRDefault="00EC16FE" w:rsidP="00323E8F">
            <w:pPr>
              <w:pStyle w:val="movimento"/>
              <w:rPr>
                <w:color w:val="002060"/>
              </w:rPr>
            </w:pPr>
            <w:r w:rsidRPr="004B2460">
              <w:rPr>
                <w:color w:val="002060"/>
              </w:rPr>
              <w:t>PROSPERI MARCO</w:t>
            </w:r>
          </w:p>
        </w:tc>
        <w:tc>
          <w:tcPr>
            <w:tcW w:w="2200" w:type="dxa"/>
            <w:tcMar>
              <w:top w:w="20" w:type="dxa"/>
              <w:left w:w="20" w:type="dxa"/>
              <w:bottom w:w="20" w:type="dxa"/>
              <w:right w:w="20" w:type="dxa"/>
            </w:tcMar>
            <w:vAlign w:val="center"/>
          </w:tcPr>
          <w:p w14:paraId="0348EB4B" w14:textId="77777777" w:rsidR="00EC16FE" w:rsidRPr="004B2460" w:rsidRDefault="00EC16FE" w:rsidP="00323E8F">
            <w:pPr>
              <w:pStyle w:val="movimento2"/>
              <w:rPr>
                <w:color w:val="002060"/>
              </w:rPr>
            </w:pPr>
            <w:r w:rsidRPr="004B2460">
              <w:rPr>
                <w:color w:val="002060"/>
              </w:rPr>
              <w:t xml:space="preserve">(MOSCOSI 2008) </w:t>
            </w:r>
          </w:p>
        </w:tc>
        <w:tc>
          <w:tcPr>
            <w:tcW w:w="800" w:type="dxa"/>
            <w:tcMar>
              <w:top w:w="20" w:type="dxa"/>
              <w:left w:w="20" w:type="dxa"/>
              <w:bottom w:w="20" w:type="dxa"/>
              <w:right w:w="20" w:type="dxa"/>
            </w:tcMar>
            <w:vAlign w:val="center"/>
          </w:tcPr>
          <w:p w14:paraId="1F774D07"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ED2C28A" w14:textId="77777777" w:rsidR="00EC16FE" w:rsidRPr="004B2460" w:rsidRDefault="00EC16FE" w:rsidP="00323E8F">
            <w:pPr>
              <w:pStyle w:val="movimento"/>
              <w:rPr>
                <w:color w:val="002060"/>
              </w:rPr>
            </w:pPr>
            <w:r w:rsidRPr="004B2460">
              <w:rPr>
                <w:color w:val="002060"/>
              </w:rPr>
              <w:t>CAPPANERA ANDREA</w:t>
            </w:r>
          </w:p>
        </w:tc>
        <w:tc>
          <w:tcPr>
            <w:tcW w:w="2200" w:type="dxa"/>
            <w:tcMar>
              <w:top w:w="20" w:type="dxa"/>
              <w:left w:w="20" w:type="dxa"/>
              <w:bottom w:w="20" w:type="dxa"/>
              <w:right w:w="20" w:type="dxa"/>
            </w:tcMar>
            <w:vAlign w:val="center"/>
          </w:tcPr>
          <w:p w14:paraId="367DED11" w14:textId="77777777" w:rsidR="00EC16FE" w:rsidRPr="004B2460" w:rsidRDefault="00EC16FE" w:rsidP="00323E8F">
            <w:pPr>
              <w:pStyle w:val="movimento2"/>
              <w:rPr>
                <w:color w:val="002060"/>
              </w:rPr>
            </w:pPr>
            <w:r w:rsidRPr="004B2460">
              <w:rPr>
                <w:color w:val="002060"/>
              </w:rPr>
              <w:t xml:space="preserve">(PIETRALACROCE 73) </w:t>
            </w:r>
          </w:p>
        </w:tc>
      </w:tr>
      <w:tr w:rsidR="00EC16FE" w:rsidRPr="004B2460" w14:paraId="444CB84A" w14:textId="77777777" w:rsidTr="00EC16FE">
        <w:trPr>
          <w:divId w:val="527259509"/>
        </w:trPr>
        <w:tc>
          <w:tcPr>
            <w:tcW w:w="2200" w:type="dxa"/>
            <w:tcMar>
              <w:top w:w="20" w:type="dxa"/>
              <w:left w:w="20" w:type="dxa"/>
              <w:bottom w:w="20" w:type="dxa"/>
              <w:right w:w="20" w:type="dxa"/>
            </w:tcMar>
            <w:vAlign w:val="center"/>
          </w:tcPr>
          <w:p w14:paraId="4D4286E2" w14:textId="77777777" w:rsidR="00EC16FE" w:rsidRPr="004B2460" w:rsidRDefault="00EC16FE" w:rsidP="00323E8F">
            <w:pPr>
              <w:pStyle w:val="movimento"/>
              <w:rPr>
                <w:color w:val="002060"/>
              </w:rPr>
            </w:pPr>
            <w:r w:rsidRPr="004B2460">
              <w:rPr>
                <w:color w:val="002060"/>
              </w:rPr>
              <w:t>DUBBINI ALESSIO</w:t>
            </w:r>
          </w:p>
        </w:tc>
        <w:tc>
          <w:tcPr>
            <w:tcW w:w="2200" w:type="dxa"/>
            <w:tcMar>
              <w:top w:w="20" w:type="dxa"/>
              <w:left w:w="20" w:type="dxa"/>
              <w:bottom w:w="20" w:type="dxa"/>
              <w:right w:w="20" w:type="dxa"/>
            </w:tcMar>
            <w:vAlign w:val="center"/>
          </w:tcPr>
          <w:p w14:paraId="0C3D64E5" w14:textId="77777777" w:rsidR="00EC16FE" w:rsidRPr="004B2460" w:rsidRDefault="00EC16FE" w:rsidP="00323E8F">
            <w:pPr>
              <w:pStyle w:val="movimento2"/>
              <w:rPr>
                <w:color w:val="002060"/>
              </w:rPr>
            </w:pPr>
            <w:r w:rsidRPr="004B2460">
              <w:rPr>
                <w:color w:val="002060"/>
              </w:rPr>
              <w:t xml:space="preserve">(PIETRALACROCE 73) </w:t>
            </w:r>
          </w:p>
        </w:tc>
        <w:tc>
          <w:tcPr>
            <w:tcW w:w="800" w:type="dxa"/>
            <w:tcMar>
              <w:top w:w="20" w:type="dxa"/>
              <w:left w:w="20" w:type="dxa"/>
              <w:bottom w:w="20" w:type="dxa"/>
              <w:right w:w="20" w:type="dxa"/>
            </w:tcMar>
            <w:vAlign w:val="center"/>
          </w:tcPr>
          <w:p w14:paraId="2A54620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241B9A2" w14:textId="77777777" w:rsidR="00EC16FE" w:rsidRPr="004B2460" w:rsidRDefault="00EC16FE" w:rsidP="00323E8F">
            <w:pPr>
              <w:pStyle w:val="movimento"/>
              <w:rPr>
                <w:color w:val="002060"/>
              </w:rPr>
            </w:pPr>
            <w:r w:rsidRPr="004B2460">
              <w:rPr>
                <w:color w:val="002060"/>
              </w:rPr>
              <w:t>CANALE RICCARDO</w:t>
            </w:r>
          </w:p>
        </w:tc>
        <w:tc>
          <w:tcPr>
            <w:tcW w:w="2200" w:type="dxa"/>
            <w:tcMar>
              <w:top w:w="20" w:type="dxa"/>
              <w:left w:w="20" w:type="dxa"/>
              <w:bottom w:w="20" w:type="dxa"/>
              <w:right w:w="20" w:type="dxa"/>
            </w:tcMar>
            <w:vAlign w:val="center"/>
          </w:tcPr>
          <w:p w14:paraId="2E7B1E78" w14:textId="77777777" w:rsidR="00EC16FE" w:rsidRPr="004B2460" w:rsidRDefault="00EC16FE" w:rsidP="00323E8F">
            <w:pPr>
              <w:pStyle w:val="movimento2"/>
              <w:rPr>
                <w:color w:val="002060"/>
              </w:rPr>
            </w:pPr>
            <w:r w:rsidRPr="004B2460">
              <w:rPr>
                <w:color w:val="002060"/>
              </w:rPr>
              <w:t xml:space="preserve">(POTENZA PICENA) </w:t>
            </w:r>
          </w:p>
        </w:tc>
      </w:tr>
      <w:tr w:rsidR="00EC16FE" w:rsidRPr="004B2460" w14:paraId="258152E1" w14:textId="77777777" w:rsidTr="00EC16FE">
        <w:trPr>
          <w:divId w:val="527259509"/>
        </w:trPr>
        <w:tc>
          <w:tcPr>
            <w:tcW w:w="2200" w:type="dxa"/>
            <w:tcMar>
              <w:top w:w="20" w:type="dxa"/>
              <w:left w:w="20" w:type="dxa"/>
              <w:bottom w:w="20" w:type="dxa"/>
              <w:right w:w="20" w:type="dxa"/>
            </w:tcMar>
            <w:vAlign w:val="center"/>
          </w:tcPr>
          <w:p w14:paraId="4E46BF6E" w14:textId="77777777" w:rsidR="00EC16FE" w:rsidRPr="004B2460" w:rsidRDefault="00EC16FE" w:rsidP="00323E8F">
            <w:pPr>
              <w:pStyle w:val="movimento"/>
              <w:rPr>
                <w:color w:val="002060"/>
              </w:rPr>
            </w:pPr>
            <w:r w:rsidRPr="004B2460">
              <w:rPr>
                <w:color w:val="002060"/>
              </w:rPr>
              <w:t>GATTAFONI FILIPPO</w:t>
            </w:r>
          </w:p>
        </w:tc>
        <w:tc>
          <w:tcPr>
            <w:tcW w:w="2200" w:type="dxa"/>
            <w:tcMar>
              <w:top w:w="20" w:type="dxa"/>
              <w:left w:w="20" w:type="dxa"/>
              <w:bottom w:w="20" w:type="dxa"/>
              <w:right w:w="20" w:type="dxa"/>
            </w:tcMar>
            <w:vAlign w:val="center"/>
          </w:tcPr>
          <w:p w14:paraId="0B2AC2EB" w14:textId="77777777" w:rsidR="00EC16FE" w:rsidRPr="004B2460" w:rsidRDefault="00EC16FE" w:rsidP="00323E8F">
            <w:pPr>
              <w:pStyle w:val="movimento2"/>
              <w:rPr>
                <w:color w:val="002060"/>
              </w:rPr>
            </w:pPr>
            <w:r w:rsidRPr="004B2460">
              <w:rPr>
                <w:color w:val="002060"/>
              </w:rPr>
              <w:t xml:space="preserve">(POTENZA PICENA) </w:t>
            </w:r>
          </w:p>
        </w:tc>
        <w:tc>
          <w:tcPr>
            <w:tcW w:w="800" w:type="dxa"/>
            <w:tcMar>
              <w:top w:w="20" w:type="dxa"/>
              <w:left w:w="20" w:type="dxa"/>
              <w:bottom w:w="20" w:type="dxa"/>
              <w:right w:w="20" w:type="dxa"/>
            </w:tcMar>
            <w:vAlign w:val="center"/>
          </w:tcPr>
          <w:p w14:paraId="028470B1"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DE3D612" w14:textId="77777777" w:rsidR="00EC16FE" w:rsidRPr="004B2460" w:rsidRDefault="00EC16FE" w:rsidP="00323E8F">
            <w:pPr>
              <w:pStyle w:val="movimento"/>
              <w:rPr>
                <w:color w:val="002060"/>
              </w:rPr>
            </w:pPr>
            <w:r w:rsidRPr="004B2460">
              <w:rPr>
                <w:color w:val="002060"/>
              </w:rPr>
              <w:t>FARNETI ALESSANDRO</w:t>
            </w:r>
          </w:p>
        </w:tc>
        <w:tc>
          <w:tcPr>
            <w:tcW w:w="2200" w:type="dxa"/>
            <w:tcMar>
              <w:top w:w="20" w:type="dxa"/>
              <w:left w:w="20" w:type="dxa"/>
              <w:bottom w:w="20" w:type="dxa"/>
              <w:right w:w="20" w:type="dxa"/>
            </w:tcMar>
            <w:vAlign w:val="center"/>
          </w:tcPr>
          <w:p w14:paraId="18984AFC" w14:textId="77777777" w:rsidR="00EC16FE" w:rsidRPr="004B2460" w:rsidRDefault="00EC16FE" w:rsidP="00323E8F">
            <w:pPr>
              <w:pStyle w:val="movimento2"/>
              <w:rPr>
                <w:color w:val="002060"/>
              </w:rPr>
            </w:pPr>
            <w:r w:rsidRPr="004B2460">
              <w:rPr>
                <w:color w:val="002060"/>
              </w:rPr>
              <w:t xml:space="preserve">(REAL FABRIANO) </w:t>
            </w:r>
          </w:p>
        </w:tc>
      </w:tr>
      <w:tr w:rsidR="00EC16FE" w:rsidRPr="004B2460" w14:paraId="7AD4C742" w14:textId="77777777" w:rsidTr="00EC16FE">
        <w:trPr>
          <w:divId w:val="527259509"/>
        </w:trPr>
        <w:tc>
          <w:tcPr>
            <w:tcW w:w="2200" w:type="dxa"/>
            <w:tcMar>
              <w:top w:w="20" w:type="dxa"/>
              <w:left w:w="20" w:type="dxa"/>
              <w:bottom w:w="20" w:type="dxa"/>
              <w:right w:w="20" w:type="dxa"/>
            </w:tcMar>
            <w:vAlign w:val="center"/>
          </w:tcPr>
          <w:p w14:paraId="6D555774" w14:textId="77777777" w:rsidR="00EC16FE" w:rsidRPr="004B2460" w:rsidRDefault="00EC16FE" w:rsidP="00323E8F">
            <w:pPr>
              <w:pStyle w:val="movimento"/>
              <w:rPr>
                <w:color w:val="002060"/>
              </w:rPr>
            </w:pPr>
            <w:r w:rsidRPr="004B2460">
              <w:rPr>
                <w:color w:val="002060"/>
              </w:rPr>
              <w:t>MASSUCCI MIRKO</w:t>
            </w:r>
          </w:p>
        </w:tc>
        <w:tc>
          <w:tcPr>
            <w:tcW w:w="2200" w:type="dxa"/>
            <w:tcMar>
              <w:top w:w="20" w:type="dxa"/>
              <w:left w:w="20" w:type="dxa"/>
              <w:bottom w:w="20" w:type="dxa"/>
              <w:right w:w="20" w:type="dxa"/>
            </w:tcMar>
            <w:vAlign w:val="center"/>
          </w:tcPr>
          <w:p w14:paraId="7E08F58C" w14:textId="77777777" w:rsidR="00EC16FE" w:rsidRPr="004B2460" w:rsidRDefault="00EC16FE" w:rsidP="00323E8F">
            <w:pPr>
              <w:pStyle w:val="movimento2"/>
              <w:rPr>
                <w:color w:val="002060"/>
              </w:rPr>
            </w:pPr>
            <w:r w:rsidRPr="004B2460">
              <w:rPr>
                <w:color w:val="002060"/>
              </w:rPr>
              <w:t xml:space="preserve">(TRE TORRI A.S.D.) </w:t>
            </w:r>
          </w:p>
        </w:tc>
        <w:tc>
          <w:tcPr>
            <w:tcW w:w="800" w:type="dxa"/>
            <w:tcMar>
              <w:top w:w="20" w:type="dxa"/>
              <w:left w:w="20" w:type="dxa"/>
              <w:bottom w:w="20" w:type="dxa"/>
              <w:right w:w="20" w:type="dxa"/>
            </w:tcMar>
            <w:vAlign w:val="center"/>
          </w:tcPr>
          <w:p w14:paraId="38C0F82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DFD4A48" w14:textId="77777777" w:rsidR="00EC16FE" w:rsidRPr="004B2460" w:rsidRDefault="00EC16FE" w:rsidP="00323E8F">
            <w:pPr>
              <w:pStyle w:val="movimento"/>
              <w:rPr>
                <w:color w:val="002060"/>
              </w:rPr>
            </w:pPr>
            <w:r w:rsidRPr="004B2460">
              <w:rPr>
                <w:color w:val="002060"/>
              </w:rPr>
              <w:t>DI CLEMENTI MATTEO</w:t>
            </w:r>
          </w:p>
        </w:tc>
        <w:tc>
          <w:tcPr>
            <w:tcW w:w="2200" w:type="dxa"/>
            <w:tcMar>
              <w:top w:w="20" w:type="dxa"/>
              <w:left w:w="20" w:type="dxa"/>
              <w:bottom w:w="20" w:type="dxa"/>
              <w:right w:w="20" w:type="dxa"/>
            </w:tcMar>
            <w:vAlign w:val="center"/>
          </w:tcPr>
          <w:p w14:paraId="5917A2FE" w14:textId="77777777" w:rsidR="00EC16FE" w:rsidRPr="004B2460" w:rsidRDefault="00EC16FE" w:rsidP="00323E8F">
            <w:pPr>
              <w:pStyle w:val="movimento2"/>
              <w:rPr>
                <w:color w:val="002060"/>
              </w:rPr>
            </w:pPr>
            <w:r w:rsidRPr="004B2460">
              <w:rPr>
                <w:color w:val="002060"/>
              </w:rPr>
              <w:t xml:space="preserve">(U.MANDOLESI CALCIO) </w:t>
            </w:r>
          </w:p>
        </w:tc>
      </w:tr>
      <w:tr w:rsidR="00EC16FE" w:rsidRPr="004B2460" w14:paraId="3A6D2570" w14:textId="77777777" w:rsidTr="00EC16FE">
        <w:trPr>
          <w:divId w:val="527259509"/>
        </w:trPr>
        <w:tc>
          <w:tcPr>
            <w:tcW w:w="2200" w:type="dxa"/>
            <w:tcMar>
              <w:top w:w="20" w:type="dxa"/>
              <w:left w:w="20" w:type="dxa"/>
              <w:bottom w:w="20" w:type="dxa"/>
              <w:right w:w="20" w:type="dxa"/>
            </w:tcMar>
            <w:vAlign w:val="center"/>
          </w:tcPr>
          <w:p w14:paraId="4FED18C6" w14:textId="77777777" w:rsidR="00EC16FE" w:rsidRPr="004B2460" w:rsidRDefault="00EC16FE" w:rsidP="00323E8F">
            <w:pPr>
              <w:pStyle w:val="movimento"/>
              <w:rPr>
                <w:color w:val="002060"/>
              </w:rPr>
            </w:pPr>
            <w:r w:rsidRPr="004B2460">
              <w:rPr>
                <w:color w:val="002060"/>
              </w:rPr>
              <w:t>DIOMEDI MARCO</w:t>
            </w:r>
          </w:p>
        </w:tc>
        <w:tc>
          <w:tcPr>
            <w:tcW w:w="2200" w:type="dxa"/>
            <w:tcMar>
              <w:top w:w="20" w:type="dxa"/>
              <w:left w:w="20" w:type="dxa"/>
              <w:bottom w:w="20" w:type="dxa"/>
              <w:right w:w="20" w:type="dxa"/>
            </w:tcMar>
            <w:vAlign w:val="center"/>
          </w:tcPr>
          <w:p w14:paraId="55DC500D" w14:textId="77777777" w:rsidR="00EC16FE" w:rsidRPr="004B2460" w:rsidRDefault="00EC16FE" w:rsidP="00323E8F">
            <w:pPr>
              <w:pStyle w:val="movimento2"/>
              <w:rPr>
                <w:color w:val="002060"/>
              </w:rPr>
            </w:pPr>
            <w:r w:rsidRPr="004B2460">
              <w:rPr>
                <w:color w:val="002060"/>
              </w:rPr>
              <w:t xml:space="preserve">(U.MANDOLESI CALCIO) </w:t>
            </w:r>
          </w:p>
        </w:tc>
        <w:tc>
          <w:tcPr>
            <w:tcW w:w="800" w:type="dxa"/>
            <w:tcMar>
              <w:top w:w="20" w:type="dxa"/>
              <w:left w:w="20" w:type="dxa"/>
              <w:bottom w:w="20" w:type="dxa"/>
              <w:right w:w="20" w:type="dxa"/>
            </w:tcMar>
            <w:vAlign w:val="center"/>
          </w:tcPr>
          <w:p w14:paraId="7FF7E0AE"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3736ADF" w14:textId="77777777" w:rsidR="00EC16FE" w:rsidRPr="004B2460" w:rsidRDefault="00EC16FE" w:rsidP="00323E8F">
            <w:pPr>
              <w:pStyle w:val="movimento"/>
              <w:rPr>
                <w:color w:val="002060"/>
              </w:rPr>
            </w:pPr>
            <w:r w:rsidRPr="004B2460">
              <w:rPr>
                <w:color w:val="002060"/>
              </w:rPr>
              <w:t>MURTEZI ADRIAN</w:t>
            </w:r>
          </w:p>
        </w:tc>
        <w:tc>
          <w:tcPr>
            <w:tcW w:w="2200" w:type="dxa"/>
            <w:tcMar>
              <w:top w:w="20" w:type="dxa"/>
              <w:left w:w="20" w:type="dxa"/>
              <w:bottom w:w="20" w:type="dxa"/>
              <w:right w:w="20" w:type="dxa"/>
            </w:tcMar>
            <w:vAlign w:val="center"/>
          </w:tcPr>
          <w:p w14:paraId="5DD7C9FF" w14:textId="77777777" w:rsidR="00EC16FE" w:rsidRPr="004B2460" w:rsidRDefault="00EC16FE" w:rsidP="00323E8F">
            <w:pPr>
              <w:pStyle w:val="movimento2"/>
              <w:rPr>
                <w:color w:val="002060"/>
              </w:rPr>
            </w:pPr>
            <w:r w:rsidRPr="004B2460">
              <w:rPr>
                <w:color w:val="002060"/>
              </w:rPr>
              <w:t xml:space="preserve">(U.MANDOLESI CALCIO) </w:t>
            </w:r>
          </w:p>
        </w:tc>
      </w:tr>
      <w:tr w:rsidR="00EC16FE" w:rsidRPr="004B2460" w14:paraId="4A93220F" w14:textId="77777777" w:rsidTr="00EC16FE">
        <w:trPr>
          <w:divId w:val="527259509"/>
        </w:trPr>
        <w:tc>
          <w:tcPr>
            <w:tcW w:w="2200" w:type="dxa"/>
            <w:tcMar>
              <w:top w:w="20" w:type="dxa"/>
              <w:left w:w="20" w:type="dxa"/>
              <w:bottom w:w="20" w:type="dxa"/>
              <w:right w:w="20" w:type="dxa"/>
            </w:tcMar>
            <w:vAlign w:val="center"/>
          </w:tcPr>
          <w:p w14:paraId="0841FF73" w14:textId="77777777" w:rsidR="00EC16FE" w:rsidRPr="004B2460" w:rsidRDefault="00EC16FE" w:rsidP="00323E8F">
            <w:pPr>
              <w:pStyle w:val="movimento"/>
              <w:rPr>
                <w:color w:val="002060"/>
              </w:rPr>
            </w:pPr>
            <w:r w:rsidRPr="004B2460">
              <w:rPr>
                <w:color w:val="002060"/>
              </w:rPr>
              <w:t>TASSOTTI SIMONE</w:t>
            </w:r>
          </w:p>
        </w:tc>
        <w:tc>
          <w:tcPr>
            <w:tcW w:w="2200" w:type="dxa"/>
            <w:tcMar>
              <w:top w:w="20" w:type="dxa"/>
              <w:left w:w="20" w:type="dxa"/>
              <w:bottom w:w="20" w:type="dxa"/>
              <w:right w:w="20" w:type="dxa"/>
            </w:tcMar>
            <w:vAlign w:val="center"/>
          </w:tcPr>
          <w:p w14:paraId="66F1965F" w14:textId="77777777" w:rsidR="00EC16FE" w:rsidRPr="004B2460" w:rsidRDefault="00EC16FE" w:rsidP="00323E8F">
            <w:pPr>
              <w:pStyle w:val="movimento2"/>
              <w:rPr>
                <w:color w:val="002060"/>
              </w:rPr>
            </w:pPr>
            <w:r w:rsidRPr="004B2460">
              <w:rPr>
                <w:color w:val="002060"/>
              </w:rPr>
              <w:t xml:space="preserve">(U.MANDOLESI CALCIO) </w:t>
            </w:r>
          </w:p>
        </w:tc>
        <w:tc>
          <w:tcPr>
            <w:tcW w:w="800" w:type="dxa"/>
            <w:tcMar>
              <w:top w:w="20" w:type="dxa"/>
              <w:left w:w="20" w:type="dxa"/>
              <w:bottom w:w="20" w:type="dxa"/>
              <w:right w:w="20" w:type="dxa"/>
            </w:tcMar>
            <w:vAlign w:val="center"/>
          </w:tcPr>
          <w:p w14:paraId="5D22B22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71A1EE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0201A05" w14:textId="77777777" w:rsidR="00EC16FE" w:rsidRPr="004B2460" w:rsidRDefault="00EC16FE" w:rsidP="00323E8F">
            <w:pPr>
              <w:pStyle w:val="movimento2"/>
              <w:rPr>
                <w:color w:val="002060"/>
              </w:rPr>
            </w:pPr>
            <w:r w:rsidRPr="004B2460">
              <w:rPr>
                <w:color w:val="002060"/>
              </w:rPr>
              <w:t> </w:t>
            </w:r>
          </w:p>
        </w:tc>
      </w:tr>
    </w:tbl>
    <w:p w14:paraId="098E770A" w14:textId="77777777" w:rsidR="00EC16FE" w:rsidRPr="004B2460" w:rsidRDefault="00EC16FE" w:rsidP="00EC16FE">
      <w:pPr>
        <w:pStyle w:val="titolo10"/>
        <w:divId w:val="527259509"/>
        <w:rPr>
          <w:color w:val="002060"/>
        </w:rPr>
      </w:pPr>
      <w:r w:rsidRPr="004B2460">
        <w:rPr>
          <w:color w:val="002060"/>
        </w:rPr>
        <w:t xml:space="preserve">GARE DEL 2/11/2019 </w:t>
      </w:r>
    </w:p>
    <w:p w14:paraId="39796917"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01C16283"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72ECF62E"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07AD4491" w14:textId="77777777" w:rsidR="00EC16FE" w:rsidRPr="004B2460" w:rsidRDefault="00EC16FE" w:rsidP="00EC16FE">
      <w:pPr>
        <w:pStyle w:val="titolo20"/>
        <w:divId w:val="527259509"/>
        <w:rPr>
          <w:color w:val="002060"/>
        </w:rPr>
      </w:pPr>
      <w:r w:rsidRPr="004B246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41970C6" w14:textId="77777777" w:rsidTr="00EC16FE">
        <w:trPr>
          <w:divId w:val="527259509"/>
        </w:trPr>
        <w:tc>
          <w:tcPr>
            <w:tcW w:w="2200" w:type="dxa"/>
            <w:tcMar>
              <w:top w:w="20" w:type="dxa"/>
              <w:left w:w="20" w:type="dxa"/>
              <w:bottom w:w="20" w:type="dxa"/>
              <w:right w:w="20" w:type="dxa"/>
            </w:tcMar>
            <w:vAlign w:val="center"/>
          </w:tcPr>
          <w:p w14:paraId="1D2C30D7" w14:textId="77777777" w:rsidR="00EC16FE" w:rsidRPr="004B2460" w:rsidRDefault="00EC16FE" w:rsidP="00323E8F">
            <w:pPr>
              <w:pStyle w:val="movimento"/>
              <w:rPr>
                <w:color w:val="002060"/>
              </w:rPr>
            </w:pPr>
            <w:r w:rsidRPr="004B2460">
              <w:rPr>
                <w:color w:val="002060"/>
              </w:rPr>
              <w:t>D ANGELO MASSIMO</w:t>
            </w:r>
          </w:p>
        </w:tc>
        <w:tc>
          <w:tcPr>
            <w:tcW w:w="2200" w:type="dxa"/>
            <w:tcMar>
              <w:top w:w="20" w:type="dxa"/>
              <w:left w:w="20" w:type="dxa"/>
              <w:bottom w:w="20" w:type="dxa"/>
              <w:right w:w="20" w:type="dxa"/>
            </w:tcMar>
            <w:vAlign w:val="center"/>
          </w:tcPr>
          <w:p w14:paraId="435A6A7E" w14:textId="77777777" w:rsidR="00EC16FE" w:rsidRPr="004B2460" w:rsidRDefault="00EC16FE" w:rsidP="00323E8F">
            <w:pPr>
              <w:pStyle w:val="movimento2"/>
              <w:rPr>
                <w:color w:val="002060"/>
              </w:rPr>
            </w:pPr>
            <w:r w:rsidRPr="004B2460">
              <w:rPr>
                <w:color w:val="002060"/>
              </w:rPr>
              <w:t xml:space="preserve">(VALLEFOGLIA C5) </w:t>
            </w:r>
          </w:p>
        </w:tc>
        <w:tc>
          <w:tcPr>
            <w:tcW w:w="800" w:type="dxa"/>
            <w:tcMar>
              <w:top w:w="20" w:type="dxa"/>
              <w:left w:w="20" w:type="dxa"/>
              <w:bottom w:w="20" w:type="dxa"/>
              <w:right w:w="20" w:type="dxa"/>
            </w:tcMar>
            <w:vAlign w:val="center"/>
          </w:tcPr>
          <w:p w14:paraId="7EB43B1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34AC61A" w14:textId="77777777" w:rsidR="00EC16FE" w:rsidRPr="004B2460" w:rsidRDefault="00EC16FE" w:rsidP="00323E8F">
            <w:pPr>
              <w:pStyle w:val="movimento"/>
              <w:rPr>
                <w:color w:val="002060"/>
              </w:rPr>
            </w:pPr>
            <w:r w:rsidRPr="004B2460">
              <w:rPr>
                <w:color w:val="002060"/>
              </w:rPr>
              <w:t>DRIDI MOHAMED ANIS</w:t>
            </w:r>
          </w:p>
        </w:tc>
        <w:tc>
          <w:tcPr>
            <w:tcW w:w="2200" w:type="dxa"/>
            <w:tcMar>
              <w:top w:w="20" w:type="dxa"/>
              <w:left w:w="20" w:type="dxa"/>
              <w:bottom w:w="20" w:type="dxa"/>
              <w:right w:w="20" w:type="dxa"/>
            </w:tcMar>
            <w:vAlign w:val="center"/>
          </w:tcPr>
          <w:p w14:paraId="469EC5DC" w14:textId="77777777" w:rsidR="00EC16FE" w:rsidRPr="004B2460" w:rsidRDefault="00EC16FE" w:rsidP="00323E8F">
            <w:pPr>
              <w:pStyle w:val="movimento2"/>
              <w:rPr>
                <w:color w:val="002060"/>
              </w:rPr>
            </w:pPr>
            <w:r w:rsidRPr="004B2460">
              <w:rPr>
                <w:color w:val="002060"/>
              </w:rPr>
              <w:t xml:space="preserve">(VALLEFOGLIA C5) </w:t>
            </w:r>
          </w:p>
        </w:tc>
      </w:tr>
    </w:tbl>
    <w:p w14:paraId="6F082C53"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0672C507" w14:textId="77777777" w:rsidTr="00EC16FE">
        <w:trPr>
          <w:divId w:val="527259509"/>
        </w:trPr>
        <w:tc>
          <w:tcPr>
            <w:tcW w:w="2200" w:type="dxa"/>
            <w:tcMar>
              <w:top w:w="20" w:type="dxa"/>
              <w:left w:w="20" w:type="dxa"/>
              <w:bottom w:w="20" w:type="dxa"/>
              <w:right w:w="20" w:type="dxa"/>
            </w:tcMar>
            <w:vAlign w:val="center"/>
          </w:tcPr>
          <w:p w14:paraId="27996889" w14:textId="77777777" w:rsidR="00EC16FE" w:rsidRPr="004B2460" w:rsidRDefault="00EC16FE" w:rsidP="00323E8F">
            <w:pPr>
              <w:pStyle w:val="movimento"/>
              <w:rPr>
                <w:color w:val="002060"/>
              </w:rPr>
            </w:pPr>
            <w:r w:rsidRPr="004B2460">
              <w:rPr>
                <w:color w:val="002060"/>
              </w:rPr>
              <w:t>TOTO NICHOLAS</w:t>
            </w:r>
          </w:p>
        </w:tc>
        <w:tc>
          <w:tcPr>
            <w:tcW w:w="2200" w:type="dxa"/>
            <w:tcMar>
              <w:top w:w="20" w:type="dxa"/>
              <w:left w:w="20" w:type="dxa"/>
              <w:bottom w:w="20" w:type="dxa"/>
              <w:right w:w="20" w:type="dxa"/>
            </w:tcMar>
            <w:vAlign w:val="center"/>
          </w:tcPr>
          <w:p w14:paraId="434C1754" w14:textId="77777777" w:rsidR="00EC16FE" w:rsidRPr="004B2460" w:rsidRDefault="00EC16FE" w:rsidP="00323E8F">
            <w:pPr>
              <w:pStyle w:val="movimento2"/>
              <w:rPr>
                <w:color w:val="002060"/>
              </w:rPr>
            </w:pPr>
            <w:r w:rsidRPr="004B2460">
              <w:rPr>
                <w:color w:val="002060"/>
              </w:rPr>
              <w:t xml:space="preserve">(VERBENA C5 ANCONA) </w:t>
            </w:r>
          </w:p>
        </w:tc>
        <w:tc>
          <w:tcPr>
            <w:tcW w:w="800" w:type="dxa"/>
            <w:tcMar>
              <w:top w:w="20" w:type="dxa"/>
              <w:left w:w="20" w:type="dxa"/>
              <w:bottom w:w="20" w:type="dxa"/>
              <w:right w:w="20" w:type="dxa"/>
            </w:tcMar>
            <w:vAlign w:val="center"/>
          </w:tcPr>
          <w:p w14:paraId="5927B6E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3A0770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E037A2D" w14:textId="77777777" w:rsidR="00EC16FE" w:rsidRPr="004B2460" w:rsidRDefault="00EC16FE" w:rsidP="00323E8F">
            <w:pPr>
              <w:pStyle w:val="movimento2"/>
              <w:rPr>
                <w:color w:val="002060"/>
              </w:rPr>
            </w:pPr>
            <w:r w:rsidRPr="004B2460">
              <w:rPr>
                <w:color w:val="002060"/>
              </w:rPr>
              <w:t> </w:t>
            </w:r>
          </w:p>
        </w:tc>
      </w:tr>
    </w:tbl>
    <w:p w14:paraId="7BFD4540" w14:textId="77777777" w:rsidR="00EC16FE" w:rsidRPr="004B2460" w:rsidRDefault="00EC16FE" w:rsidP="00EC16FE">
      <w:pPr>
        <w:pStyle w:val="titolo10"/>
        <w:divId w:val="527259509"/>
        <w:rPr>
          <w:color w:val="002060"/>
        </w:rPr>
      </w:pPr>
      <w:r w:rsidRPr="004B2460">
        <w:rPr>
          <w:color w:val="002060"/>
        </w:rPr>
        <w:t xml:space="preserve">GARE DEL 4/11/2019 </w:t>
      </w:r>
    </w:p>
    <w:p w14:paraId="3E56B2CB"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1F15EA0B"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26C068BC"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3E7ECBBD" w14:textId="77777777" w:rsidR="00EC16FE" w:rsidRPr="004B2460" w:rsidRDefault="00EC16FE" w:rsidP="00EC16FE">
      <w:pPr>
        <w:pStyle w:val="titolo20"/>
        <w:divId w:val="527259509"/>
        <w:rPr>
          <w:color w:val="002060"/>
        </w:rPr>
      </w:pPr>
      <w:r w:rsidRPr="004B246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674894DE" w14:textId="77777777" w:rsidTr="00EC16FE">
        <w:trPr>
          <w:divId w:val="527259509"/>
        </w:trPr>
        <w:tc>
          <w:tcPr>
            <w:tcW w:w="2200" w:type="dxa"/>
            <w:tcMar>
              <w:top w:w="20" w:type="dxa"/>
              <w:left w:w="20" w:type="dxa"/>
              <w:bottom w:w="20" w:type="dxa"/>
              <w:right w:w="20" w:type="dxa"/>
            </w:tcMar>
            <w:vAlign w:val="center"/>
          </w:tcPr>
          <w:p w14:paraId="215AEA87" w14:textId="77777777" w:rsidR="00EC16FE" w:rsidRPr="004B2460" w:rsidRDefault="00EC16FE" w:rsidP="00323E8F">
            <w:pPr>
              <w:pStyle w:val="movimento"/>
              <w:rPr>
                <w:color w:val="002060"/>
              </w:rPr>
            </w:pPr>
            <w:r w:rsidRPr="004B2460">
              <w:rPr>
                <w:color w:val="002060"/>
              </w:rPr>
              <w:t>LANGIOTTI GABRIELE</w:t>
            </w:r>
          </w:p>
        </w:tc>
        <w:tc>
          <w:tcPr>
            <w:tcW w:w="2200" w:type="dxa"/>
            <w:tcMar>
              <w:top w:w="20" w:type="dxa"/>
              <w:left w:w="20" w:type="dxa"/>
              <w:bottom w:w="20" w:type="dxa"/>
              <w:right w:w="20" w:type="dxa"/>
            </w:tcMar>
            <w:vAlign w:val="center"/>
          </w:tcPr>
          <w:p w14:paraId="37E400DB" w14:textId="77777777" w:rsidR="00EC16FE" w:rsidRPr="004B2460" w:rsidRDefault="00EC16FE" w:rsidP="00323E8F">
            <w:pPr>
              <w:pStyle w:val="movimento2"/>
              <w:rPr>
                <w:color w:val="002060"/>
              </w:rPr>
            </w:pPr>
            <w:r w:rsidRPr="004B2460">
              <w:rPr>
                <w:color w:val="002060"/>
              </w:rPr>
              <w:t xml:space="preserve">(SPORTING GROTTAMMARE) </w:t>
            </w:r>
          </w:p>
        </w:tc>
        <w:tc>
          <w:tcPr>
            <w:tcW w:w="800" w:type="dxa"/>
            <w:tcMar>
              <w:top w:w="20" w:type="dxa"/>
              <w:left w:w="20" w:type="dxa"/>
              <w:bottom w:w="20" w:type="dxa"/>
              <w:right w:w="20" w:type="dxa"/>
            </w:tcMar>
            <w:vAlign w:val="center"/>
          </w:tcPr>
          <w:p w14:paraId="410193C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48FC27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A242267" w14:textId="77777777" w:rsidR="00EC16FE" w:rsidRPr="004B2460" w:rsidRDefault="00EC16FE" w:rsidP="00323E8F">
            <w:pPr>
              <w:pStyle w:val="movimento2"/>
              <w:rPr>
                <w:color w:val="002060"/>
              </w:rPr>
            </w:pPr>
            <w:r w:rsidRPr="004B2460">
              <w:rPr>
                <w:color w:val="002060"/>
              </w:rPr>
              <w:t> </w:t>
            </w:r>
          </w:p>
        </w:tc>
      </w:tr>
    </w:tbl>
    <w:p w14:paraId="6684057A" w14:textId="77777777" w:rsidR="00EC16FE" w:rsidRDefault="00EC16FE" w:rsidP="00EC16FE">
      <w:pPr>
        <w:pStyle w:val="breakline"/>
        <w:divId w:val="527259509"/>
        <w:rPr>
          <w:color w:val="002060"/>
        </w:rPr>
      </w:pPr>
    </w:p>
    <w:p w14:paraId="71D30AAF"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484DD4F5"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6CEF9EBB" w14:textId="77777777" w:rsidR="00EC16FE" w:rsidRPr="004B2460" w:rsidRDefault="00EC16FE" w:rsidP="00EC16FE">
      <w:pPr>
        <w:pStyle w:val="breakline"/>
        <w:divId w:val="527259509"/>
        <w:rPr>
          <w:color w:val="002060"/>
        </w:rPr>
      </w:pPr>
    </w:p>
    <w:p w14:paraId="3FA96312" w14:textId="77777777" w:rsidR="00EC16FE" w:rsidRPr="004B2460" w:rsidRDefault="00EC16FE" w:rsidP="00EC16FE">
      <w:pPr>
        <w:pStyle w:val="TITOLOPRINC"/>
        <w:divId w:val="527259509"/>
        <w:rPr>
          <w:color w:val="002060"/>
        </w:rPr>
      </w:pPr>
      <w:r w:rsidRPr="004B2460">
        <w:rPr>
          <w:color w:val="002060"/>
        </w:rPr>
        <w:t>CLASSIFICA</w:t>
      </w:r>
    </w:p>
    <w:p w14:paraId="604A7C2F" w14:textId="77777777" w:rsidR="00EC16FE" w:rsidRPr="004B2460" w:rsidRDefault="00EC16FE" w:rsidP="00EC16FE">
      <w:pPr>
        <w:pStyle w:val="breakline"/>
        <w:divId w:val="527259509"/>
        <w:rPr>
          <w:color w:val="002060"/>
        </w:rPr>
      </w:pPr>
    </w:p>
    <w:p w14:paraId="248AFE54" w14:textId="77777777" w:rsidR="00EC16FE" w:rsidRPr="004B2460" w:rsidRDefault="00EC16FE" w:rsidP="00EC16FE">
      <w:pPr>
        <w:pStyle w:val="breakline"/>
        <w:divId w:val="527259509"/>
        <w:rPr>
          <w:color w:val="002060"/>
        </w:rPr>
      </w:pPr>
    </w:p>
    <w:p w14:paraId="034B9B89"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143A4C8B"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9A8108"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4D477"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67D1C9"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7BA41"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E105DE"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AAC1BF"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D77F09"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16FC5"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99C596"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DF058" w14:textId="77777777" w:rsidR="00EC16FE" w:rsidRPr="004B2460" w:rsidRDefault="00EC16FE" w:rsidP="00323E8F">
            <w:pPr>
              <w:pStyle w:val="HEADERTABELLA"/>
              <w:rPr>
                <w:color w:val="002060"/>
              </w:rPr>
            </w:pPr>
            <w:r w:rsidRPr="004B2460">
              <w:rPr>
                <w:color w:val="002060"/>
              </w:rPr>
              <w:t>PE</w:t>
            </w:r>
          </w:p>
        </w:tc>
      </w:tr>
      <w:tr w:rsidR="00EC16FE" w:rsidRPr="004B2460" w14:paraId="76E08495"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972B8B" w14:textId="77777777" w:rsidR="00EC16FE" w:rsidRPr="004B2460" w:rsidRDefault="00EC16FE" w:rsidP="00323E8F">
            <w:pPr>
              <w:pStyle w:val="ROWTABELLA"/>
              <w:rPr>
                <w:color w:val="002060"/>
              </w:rPr>
            </w:pPr>
            <w:r w:rsidRPr="004B2460">
              <w:rPr>
                <w:color w:val="002060"/>
              </w:rPr>
              <w:lastRenderedPageBreak/>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E2C12"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D6756"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21BF2"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6D44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9841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CAB29" w14:textId="77777777" w:rsidR="00EC16FE" w:rsidRPr="004B2460" w:rsidRDefault="00EC16FE" w:rsidP="00323E8F">
            <w:pPr>
              <w:pStyle w:val="ROWTABELLA"/>
              <w:jc w:val="center"/>
              <w:rPr>
                <w:color w:val="002060"/>
              </w:rPr>
            </w:pPr>
            <w:r w:rsidRPr="004B24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F3111"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A259B"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16947" w14:textId="77777777" w:rsidR="00EC16FE" w:rsidRPr="004B2460" w:rsidRDefault="00EC16FE" w:rsidP="00323E8F">
            <w:pPr>
              <w:pStyle w:val="ROWTABELLA"/>
              <w:jc w:val="center"/>
              <w:rPr>
                <w:color w:val="002060"/>
              </w:rPr>
            </w:pPr>
            <w:r w:rsidRPr="004B2460">
              <w:rPr>
                <w:color w:val="002060"/>
              </w:rPr>
              <w:t>0</w:t>
            </w:r>
          </w:p>
        </w:tc>
      </w:tr>
      <w:tr w:rsidR="00EC16FE" w:rsidRPr="004B2460" w14:paraId="1DC8D21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4B4663" w14:textId="77777777" w:rsidR="00EC16FE" w:rsidRPr="004B2460" w:rsidRDefault="00EC16FE" w:rsidP="00323E8F">
            <w:pPr>
              <w:pStyle w:val="ROWTABELLA"/>
              <w:rPr>
                <w:color w:val="002060"/>
              </w:rPr>
            </w:pPr>
            <w:r w:rsidRPr="004B2460">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80587"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8E369"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9050B"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33EE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1F253"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A2707"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81F52"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6564B"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95C5B" w14:textId="77777777" w:rsidR="00EC16FE" w:rsidRPr="004B2460" w:rsidRDefault="00EC16FE" w:rsidP="00323E8F">
            <w:pPr>
              <w:pStyle w:val="ROWTABELLA"/>
              <w:jc w:val="center"/>
              <w:rPr>
                <w:color w:val="002060"/>
              </w:rPr>
            </w:pPr>
            <w:r w:rsidRPr="004B2460">
              <w:rPr>
                <w:color w:val="002060"/>
              </w:rPr>
              <w:t>0</w:t>
            </w:r>
          </w:p>
        </w:tc>
      </w:tr>
      <w:tr w:rsidR="00EC16FE" w:rsidRPr="004B2460" w14:paraId="63550808"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31B88B" w14:textId="77777777" w:rsidR="00EC16FE" w:rsidRPr="004B2460" w:rsidRDefault="00EC16FE" w:rsidP="00323E8F">
            <w:pPr>
              <w:pStyle w:val="ROWTABELLA"/>
              <w:rPr>
                <w:color w:val="002060"/>
              </w:rPr>
            </w:pPr>
            <w:r w:rsidRPr="004B24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178B2"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03A7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F3C4D"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9066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677C0"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CE9A6"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C6A89"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FCC88"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6512C" w14:textId="77777777" w:rsidR="00EC16FE" w:rsidRPr="004B2460" w:rsidRDefault="00EC16FE" w:rsidP="00323E8F">
            <w:pPr>
              <w:pStyle w:val="ROWTABELLA"/>
              <w:jc w:val="center"/>
              <w:rPr>
                <w:color w:val="002060"/>
              </w:rPr>
            </w:pPr>
            <w:r w:rsidRPr="004B2460">
              <w:rPr>
                <w:color w:val="002060"/>
              </w:rPr>
              <w:t>0</w:t>
            </w:r>
          </w:p>
        </w:tc>
      </w:tr>
      <w:tr w:rsidR="00EC16FE" w:rsidRPr="004B2460" w14:paraId="08975E8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220F45" w14:textId="77777777" w:rsidR="00EC16FE" w:rsidRPr="004B2460" w:rsidRDefault="00EC16FE" w:rsidP="00323E8F">
            <w:pPr>
              <w:pStyle w:val="ROWTABELLA"/>
              <w:rPr>
                <w:color w:val="002060"/>
              </w:rPr>
            </w:pPr>
            <w:r w:rsidRPr="004B246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0A747"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E2723"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0231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FC842"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252B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BD594"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D50EE"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67CD8"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06820" w14:textId="77777777" w:rsidR="00EC16FE" w:rsidRPr="004B2460" w:rsidRDefault="00EC16FE" w:rsidP="00323E8F">
            <w:pPr>
              <w:pStyle w:val="ROWTABELLA"/>
              <w:jc w:val="center"/>
              <w:rPr>
                <w:color w:val="002060"/>
              </w:rPr>
            </w:pPr>
            <w:r w:rsidRPr="004B2460">
              <w:rPr>
                <w:color w:val="002060"/>
              </w:rPr>
              <w:t>0</w:t>
            </w:r>
          </w:p>
        </w:tc>
      </w:tr>
      <w:tr w:rsidR="00EC16FE" w:rsidRPr="004B2460" w14:paraId="228E575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1339A4" w14:textId="77777777" w:rsidR="00EC16FE" w:rsidRPr="004B2460" w:rsidRDefault="00EC16FE" w:rsidP="00323E8F">
            <w:pPr>
              <w:pStyle w:val="ROWTABELLA"/>
              <w:rPr>
                <w:color w:val="002060"/>
              </w:rPr>
            </w:pPr>
            <w:r w:rsidRPr="004B246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70A11"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9FE9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8236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3ADC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F0A35"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75557"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1CC64"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ACD61"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5CCCB" w14:textId="77777777" w:rsidR="00EC16FE" w:rsidRPr="004B2460" w:rsidRDefault="00EC16FE" w:rsidP="00323E8F">
            <w:pPr>
              <w:pStyle w:val="ROWTABELLA"/>
              <w:jc w:val="center"/>
              <w:rPr>
                <w:color w:val="002060"/>
              </w:rPr>
            </w:pPr>
            <w:r w:rsidRPr="004B2460">
              <w:rPr>
                <w:color w:val="002060"/>
              </w:rPr>
              <w:t>0</w:t>
            </w:r>
          </w:p>
        </w:tc>
      </w:tr>
      <w:tr w:rsidR="00EC16FE" w:rsidRPr="004B2460" w14:paraId="0B166BE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B8BAE2" w14:textId="77777777" w:rsidR="00EC16FE" w:rsidRPr="004B2460" w:rsidRDefault="00EC16FE" w:rsidP="00323E8F">
            <w:pPr>
              <w:pStyle w:val="ROWTABELLA"/>
              <w:rPr>
                <w:color w:val="002060"/>
              </w:rPr>
            </w:pPr>
            <w:r w:rsidRPr="004B246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63EA0"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D67C0"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2129C"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0A6D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D5A7A"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4C207"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459DD"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84C86"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C9754" w14:textId="77777777" w:rsidR="00EC16FE" w:rsidRPr="004B2460" w:rsidRDefault="00EC16FE" w:rsidP="00323E8F">
            <w:pPr>
              <w:pStyle w:val="ROWTABELLA"/>
              <w:jc w:val="center"/>
              <w:rPr>
                <w:color w:val="002060"/>
              </w:rPr>
            </w:pPr>
            <w:r w:rsidRPr="004B2460">
              <w:rPr>
                <w:color w:val="002060"/>
              </w:rPr>
              <w:t>0</w:t>
            </w:r>
          </w:p>
        </w:tc>
      </w:tr>
      <w:tr w:rsidR="00EC16FE" w:rsidRPr="004B2460" w14:paraId="65BF2A2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353BAD" w14:textId="77777777" w:rsidR="00EC16FE" w:rsidRPr="004B2460" w:rsidRDefault="00EC16FE" w:rsidP="00323E8F">
            <w:pPr>
              <w:pStyle w:val="ROWTABELLA"/>
              <w:rPr>
                <w:color w:val="002060"/>
              </w:rPr>
            </w:pPr>
            <w:r w:rsidRPr="004B246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F4ABD"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32E4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2DF6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1B0E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BC3F6"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9A9DB" w14:textId="77777777" w:rsidR="00EC16FE" w:rsidRPr="004B2460" w:rsidRDefault="00EC16FE" w:rsidP="00323E8F">
            <w:pPr>
              <w:pStyle w:val="ROWTABELLA"/>
              <w:jc w:val="center"/>
              <w:rPr>
                <w:color w:val="002060"/>
              </w:rPr>
            </w:pPr>
            <w:r w:rsidRPr="004B24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60935"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BF725"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50574" w14:textId="77777777" w:rsidR="00EC16FE" w:rsidRPr="004B2460" w:rsidRDefault="00EC16FE" w:rsidP="00323E8F">
            <w:pPr>
              <w:pStyle w:val="ROWTABELLA"/>
              <w:jc w:val="center"/>
              <w:rPr>
                <w:color w:val="002060"/>
              </w:rPr>
            </w:pPr>
            <w:r w:rsidRPr="004B2460">
              <w:rPr>
                <w:color w:val="002060"/>
              </w:rPr>
              <w:t>0</w:t>
            </w:r>
          </w:p>
        </w:tc>
      </w:tr>
      <w:tr w:rsidR="00EC16FE" w:rsidRPr="004B2460" w14:paraId="0082577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BFF88C" w14:textId="77777777" w:rsidR="00EC16FE" w:rsidRPr="004B2460" w:rsidRDefault="00EC16FE" w:rsidP="00323E8F">
            <w:pPr>
              <w:pStyle w:val="ROWTABELLA"/>
              <w:rPr>
                <w:color w:val="002060"/>
              </w:rPr>
            </w:pPr>
            <w:r w:rsidRPr="004B246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EF46A"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37388"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3E6F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0ABA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5432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D7505"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F42D2"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32B76"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7180C" w14:textId="77777777" w:rsidR="00EC16FE" w:rsidRPr="004B2460" w:rsidRDefault="00EC16FE" w:rsidP="00323E8F">
            <w:pPr>
              <w:pStyle w:val="ROWTABELLA"/>
              <w:jc w:val="center"/>
              <w:rPr>
                <w:color w:val="002060"/>
              </w:rPr>
            </w:pPr>
            <w:r w:rsidRPr="004B2460">
              <w:rPr>
                <w:color w:val="002060"/>
              </w:rPr>
              <w:t>0</w:t>
            </w:r>
          </w:p>
        </w:tc>
      </w:tr>
      <w:tr w:rsidR="00EC16FE" w:rsidRPr="004B2460" w14:paraId="46399399"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61E7D7" w14:textId="77777777" w:rsidR="00EC16FE" w:rsidRPr="004B2460" w:rsidRDefault="00EC16FE" w:rsidP="00323E8F">
            <w:pPr>
              <w:pStyle w:val="ROWTABELLA"/>
              <w:rPr>
                <w:color w:val="002060"/>
              </w:rPr>
            </w:pPr>
            <w:r w:rsidRPr="004B246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7EFC1"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5C3DA"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7404F"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B06C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06965"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824C1"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6CA85"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411F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19BF9" w14:textId="77777777" w:rsidR="00EC16FE" w:rsidRPr="004B2460" w:rsidRDefault="00EC16FE" w:rsidP="00323E8F">
            <w:pPr>
              <w:pStyle w:val="ROWTABELLA"/>
              <w:jc w:val="center"/>
              <w:rPr>
                <w:color w:val="002060"/>
              </w:rPr>
            </w:pPr>
            <w:r w:rsidRPr="004B2460">
              <w:rPr>
                <w:color w:val="002060"/>
              </w:rPr>
              <w:t>0</w:t>
            </w:r>
          </w:p>
        </w:tc>
      </w:tr>
      <w:tr w:rsidR="00EC16FE" w:rsidRPr="004B2460" w14:paraId="13410F95"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E01D0A" w14:textId="77777777" w:rsidR="00EC16FE" w:rsidRPr="004B2460" w:rsidRDefault="00EC16FE" w:rsidP="00323E8F">
            <w:pPr>
              <w:pStyle w:val="ROWTABELLA"/>
              <w:rPr>
                <w:color w:val="002060"/>
              </w:rPr>
            </w:pPr>
            <w:r w:rsidRPr="004B24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6D4EA"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2C50A"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DD4A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47B4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99CB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D2CF6"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29A1A"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ED541"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7D131" w14:textId="77777777" w:rsidR="00EC16FE" w:rsidRPr="004B2460" w:rsidRDefault="00EC16FE" w:rsidP="00323E8F">
            <w:pPr>
              <w:pStyle w:val="ROWTABELLA"/>
              <w:jc w:val="center"/>
              <w:rPr>
                <w:color w:val="002060"/>
              </w:rPr>
            </w:pPr>
            <w:r w:rsidRPr="004B2460">
              <w:rPr>
                <w:color w:val="002060"/>
              </w:rPr>
              <w:t>0</w:t>
            </w:r>
          </w:p>
        </w:tc>
      </w:tr>
      <w:tr w:rsidR="00EC16FE" w:rsidRPr="004B2460" w14:paraId="5F94940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FF853F" w14:textId="77777777" w:rsidR="00EC16FE" w:rsidRPr="004B2460" w:rsidRDefault="00EC16FE" w:rsidP="00323E8F">
            <w:pPr>
              <w:pStyle w:val="ROWTABELLA"/>
              <w:rPr>
                <w:color w:val="002060"/>
              </w:rPr>
            </w:pPr>
            <w:r w:rsidRPr="004B2460">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78B9F"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3FC0B"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9356C"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351B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2BF6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4EDA3"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D7ABA"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A1CB7"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C8EF1" w14:textId="77777777" w:rsidR="00EC16FE" w:rsidRPr="004B2460" w:rsidRDefault="00EC16FE" w:rsidP="00323E8F">
            <w:pPr>
              <w:pStyle w:val="ROWTABELLA"/>
              <w:jc w:val="center"/>
              <w:rPr>
                <w:color w:val="002060"/>
              </w:rPr>
            </w:pPr>
            <w:r w:rsidRPr="004B2460">
              <w:rPr>
                <w:color w:val="002060"/>
              </w:rPr>
              <w:t>0</w:t>
            </w:r>
          </w:p>
        </w:tc>
      </w:tr>
      <w:tr w:rsidR="00EC16FE" w:rsidRPr="004B2460" w14:paraId="469136F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00DB7D" w14:textId="77777777" w:rsidR="00EC16FE" w:rsidRPr="004B2460" w:rsidRDefault="00EC16FE" w:rsidP="00323E8F">
            <w:pPr>
              <w:pStyle w:val="ROWTABELLA"/>
              <w:rPr>
                <w:color w:val="002060"/>
              </w:rPr>
            </w:pPr>
            <w:r w:rsidRPr="004B246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134A8"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E009A"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9D92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D8D4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0E4D6"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7A0A2"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A5E37" w14:textId="77777777" w:rsidR="00EC16FE" w:rsidRPr="004B2460" w:rsidRDefault="00EC16FE" w:rsidP="00323E8F">
            <w:pPr>
              <w:pStyle w:val="ROWTABELLA"/>
              <w:jc w:val="center"/>
              <w:rPr>
                <w:color w:val="002060"/>
              </w:rPr>
            </w:pPr>
            <w:r w:rsidRPr="004B24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D2504"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1FDC5" w14:textId="77777777" w:rsidR="00EC16FE" w:rsidRPr="004B2460" w:rsidRDefault="00EC16FE" w:rsidP="00323E8F">
            <w:pPr>
              <w:pStyle w:val="ROWTABELLA"/>
              <w:jc w:val="center"/>
              <w:rPr>
                <w:color w:val="002060"/>
              </w:rPr>
            </w:pPr>
            <w:r w:rsidRPr="004B2460">
              <w:rPr>
                <w:color w:val="002060"/>
              </w:rPr>
              <w:t>0</w:t>
            </w:r>
          </w:p>
        </w:tc>
      </w:tr>
      <w:tr w:rsidR="00EC16FE" w:rsidRPr="004B2460" w14:paraId="28FD1F55"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F5CD96" w14:textId="77777777" w:rsidR="00EC16FE" w:rsidRPr="004B2460" w:rsidRDefault="00EC16FE" w:rsidP="00323E8F">
            <w:pPr>
              <w:pStyle w:val="ROWTABELLA"/>
              <w:rPr>
                <w:color w:val="002060"/>
              </w:rPr>
            </w:pPr>
            <w:r w:rsidRPr="004B246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CCE02"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7E663"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E3EA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57816"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CB66B"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ED2DC"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BE6EF" w14:textId="77777777" w:rsidR="00EC16FE" w:rsidRPr="004B2460" w:rsidRDefault="00EC16FE" w:rsidP="00323E8F">
            <w:pPr>
              <w:pStyle w:val="ROWTABELLA"/>
              <w:jc w:val="center"/>
              <w:rPr>
                <w:color w:val="002060"/>
              </w:rPr>
            </w:pPr>
            <w:r w:rsidRPr="004B24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754AF"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8B323" w14:textId="77777777" w:rsidR="00EC16FE" w:rsidRPr="004B2460" w:rsidRDefault="00EC16FE" w:rsidP="00323E8F">
            <w:pPr>
              <w:pStyle w:val="ROWTABELLA"/>
              <w:jc w:val="center"/>
              <w:rPr>
                <w:color w:val="002060"/>
              </w:rPr>
            </w:pPr>
            <w:r w:rsidRPr="004B2460">
              <w:rPr>
                <w:color w:val="002060"/>
              </w:rPr>
              <w:t>0</w:t>
            </w:r>
          </w:p>
        </w:tc>
      </w:tr>
      <w:tr w:rsidR="00EC16FE" w:rsidRPr="004B2460" w14:paraId="0AE86FBD"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A7BCA6" w14:textId="77777777" w:rsidR="00EC16FE" w:rsidRPr="004B2460" w:rsidRDefault="00EC16FE" w:rsidP="00323E8F">
            <w:pPr>
              <w:pStyle w:val="ROWTABELLA"/>
              <w:rPr>
                <w:color w:val="002060"/>
              </w:rPr>
            </w:pPr>
            <w:r w:rsidRPr="004B246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CEBB1"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AD8C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AAD9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28A9E"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CA68A"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DDF7C"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392B5"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FEA90"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69B16" w14:textId="77777777" w:rsidR="00EC16FE" w:rsidRPr="004B2460" w:rsidRDefault="00EC16FE" w:rsidP="00323E8F">
            <w:pPr>
              <w:pStyle w:val="ROWTABELLA"/>
              <w:jc w:val="center"/>
              <w:rPr>
                <w:color w:val="002060"/>
              </w:rPr>
            </w:pPr>
            <w:r w:rsidRPr="004B2460">
              <w:rPr>
                <w:color w:val="002060"/>
              </w:rPr>
              <w:t>0</w:t>
            </w:r>
          </w:p>
        </w:tc>
      </w:tr>
    </w:tbl>
    <w:p w14:paraId="121369D9" w14:textId="77777777" w:rsidR="00EC16FE" w:rsidRPr="004B2460" w:rsidRDefault="00EC16FE" w:rsidP="00EC16FE">
      <w:pPr>
        <w:pStyle w:val="breakline"/>
        <w:divId w:val="527259509"/>
        <w:rPr>
          <w:color w:val="002060"/>
        </w:rPr>
      </w:pPr>
    </w:p>
    <w:p w14:paraId="0DD0688D" w14:textId="77777777" w:rsidR="00EC16FE" w:rsidRPr="004B2460" w:rsidRDefault="00EC16FE" w:rsidP="00EC16FE">
      <w:pPr>
        <w:pStyle w:val="breakline"/>
        <w:divId w:val="527259509"/>
        <w:rPr>
          <w:color w:val="002060"/>
        </w:rPr>
      </w:pPr>
    </w:p>
    <w:p w14:paraId="0F479DFA"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2FFC2ED0"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842E80"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8C48E"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99768B"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658F2F"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32CC00"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C8F23F"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0210FC"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272EF"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100287"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3DEEBA" w14:textId="77777777" w:rsidR="00EC16FE" w:rsidRPr="004B2460" w:rsidRDefault="00EC16FE" w:rsidP="00323E8F">
            <w:pPr>
              <w:pStyle w:val="HEADERTABELLA"/>
              <w:rPr>
                <w:color w:val="002060"/>
              </w:rPr>
            </w:pPr>
            <w:r w:rsidRPr="004B2460">
              <w:rPr>
                <w:color w:val="002060"/>
              </w:rPr>
              <w:t>PE</w:t>
            </w:r>
          </w:p>
        </w:tc>
      </w:tr>
      <w:tr w:rsidR="00EC16FE" w:rsidRPr="004B2460" w14:paraId="61EE43C9"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9CA1D9" w14:textId="77777777" w:rsidR="00EC16FE" w:rsidRPr="004B2460" w:rsidRDefault="00EC16FE" w:rsidP="00323E8F">
            <w:pPr>
              <w:pStyle w:val="ROWTABELLA"/>
              <w:rPr>
                <w:color w:val="002060"/>
              </w:rPr>
            </w:pPr>
            <w:r w:rsidRPr="004B246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9FC31"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CAF1B"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66758"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747DB"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C487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4E801"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541FC"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12F4C"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04CC7" w14:textId="77777777" w:rsidR="00EC16FE" w:rsidRPr="004B2460" w:rsidRDefault="00EC16FE" w:rsidP="00323E8F">
            <w:pPr>
              <w:pStyle w:val="ROWTABELLA"/>
              <w:jc w:val="center"/>
              <w:rPr>
                <w:color w:val="002060"/>
              </w:rPr>
            </w:pPr>
            <w:r w:rsidRPr="004B2460">
              <w:rPr>
                <w:color w:val="002060"/>
              </w:rPr>
              <w:t>0</w:t>
            </w:r>
          </w:p>
        </w:tc>
      </w:tr>
      <w:tr w:rsidR="00EC16FE" w:rsidRPr="004B2460" w14:paraId="097B23C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AB5987" w14:textId="77777777" w:rsidR="00EC16FE" w:rsidRPr="004B2460" w:rsidRDefault="00EC16FE" w:rsidP="00323E8F">
            <w:pPr>
              <w:pStyle w:val="ROWTABELLA"/>
              <w:rPr>
                <w:color w:val="002060"/>
              </w:rPr>
            </w:pPr>
            <w:r w:rsidRPr="004B246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64BEA"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B0881"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2150E"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E8BE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A2A9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168A7" w14:textId="77777777" w:rsidR="00EC16FE" w:rsidRPr="004B2460" w:rsidRDefault="00EC16FE" w:rsidP="00323E8F">
            <w:pPr>
              <w:pStyle w:val="ROWTABELLA"/>
              <w:jc w:val="center"/>
              <w:rPr>
                <w:color w:val="002060"/>
              </w:rPr>
            </w:pPr>
            <w:r w:rsidRPr="004B24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8C189"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569C8"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7DC4B" w14:textId="77777777" w:rsidR="00EC16FE" w:rsidRPr="004B2460" w:rsidRDefault="00EC16FE" w:rsidP="00323E8F">
            <w:pPr>
              <w:pStyle w:val="ROWTABELLA"/>
              <w:jc w:val="center"/>
              <w:rPr>
                <w:color w:val="002060"/>
              </w:rPr>
            </w:pPr>
            <w:r w:rsidRPr="004B2460">
              <w:rPr>
                <w:color w:val="002060"/>
              </w:rPr>
              <w:t>0</w:t>
            </w:r>
          </w:p>
        </w:tc>
      </w:tr>
      <w:tr w:rsidR="00EC16FE" w:rsidRPr="004B2460" w14:paraId="72F4E16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177C5A" w14:textId="77777777" w:rsidR="00EC16FE" w:rsidRPr="004B2460" w:rsidRDefault="00EC16FE" w:rsidP="00323E8F">
            <w:pPr>
              <w:pStyle w:val="ROWTABELLA"/>
              <w:rPr>
                <w:color w:val="002060"/>
              </w:rPr>
            </w:pPr>
            <w:r w:rsidRPr="004B246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A6F59"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E7D5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ACABF"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0C2F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3BBA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27AFC" w14:textId="77777777" w:rsidR="00EC16FE" w:rsidRPr="004B2460" w:rsidRDefault="00EC16FE" w:rsidP="00323E8F">
            <w:pPr>
              <w:pStyle w:val="ROWTABELLA"/>
              <w:jc w:val="center"/>
              <w:rPr>
                <w:color w:val="002060"/>
              </w:rPr>
            </w:pPr>
            <w:r w:rsidRPr="004B24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511C7"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7DF6D"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3342A" w14:textId="77777777" w:rsidR="00EC16FE" w:rsidRPr="004B2460" w:rsidRDefault="00EC16FE" w:rsidP="00323E8F">
            <w:pPr>
              <w:pStyle w:val="ROWTABELLA"/>
              <w:jc w:val="center"/>
              <w:rPr>
                <w:color w:val="002060"/>
              </w:rPr>
            </w:pPr>
            <w:r w:rsidRPr="004B2460">
              <w:rPr>
                <w:color w:val="002060"/>
              </w:rPr>
              <w:t>0</w:t>
            </w:r>
          </w:p>
        </w:tc>
      </w:tr>
      <w:tr w:rsidR="00EC16FE" w:rsidRPr="004B2460" w14:paraId="14E4961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775A4C" w14:textId="77777777" w:rsidR="00EC16FE" w:rsidRPr="004B2460" w:rsidRDefault="00EC16FE" w:rsidP="00323E8F">
            <w:pPr>
              <w:pStyle w:val="ROWTABELLA"/>
              <w:rPr>
                <w:color w:val="002060"/>
              </w:rPr>
            </w:pPr>
            <w:r w:rsidRPr="004B2460">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FF7FD"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991B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79CB4"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377F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DF8A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8E1CE"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B6C16"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E5012"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2B8B3" w14:textId="77777777" w:rsidR="00EC16FE" w:rsidRPr="004B2460" w:rsidRDefault="00EC16FE" w:rsidP="00323E8F">
            <w:pPr>
              <w:pStyle w:val="ROWTABELLA"/>
              <w:jc w:val="center"/>
              <w:rPr>
                <w:color w:val="002060"/>
              </w:rPr>
            </w:pPr>
            <w:r w:rsidRPr="004B2460">
              <w:rPr>
                <w:color w:val="002060"/>
              </w:rPr>
              <w:t>0</w:t>
            </w:r>
          </w:p>
        </w:tc>
      </w:tr>
      <w:tr w:rsidR="00EC16FE" w:rsidRPr="004B2460" w14:paraId="1E69101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5F2C94" w14:textId="77777777" w:rsidR="00EC16FE" w:rsidRPr="004B2460" w:rsidRDefault="00EC16FE" w:rsidP="00323E8F">
            <w:pPr>
              <w:pStyle w:val="ROWTABELLA"/>
              <w:rPr>
                <w:color w:val="002060"/>
              </w:rPr>
            </w:pPr>
            <w:r w:rsidRPr="004B246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DE807"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B5293"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B98F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7DAC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FD962"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35215"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09C10"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FE0A4"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9AA5A" w14:textId="77777777" w:rsidR="00EC16FE" w:rsidRPr="004B2460" w:rsidRDefault="00EC16FE" w:rsidP="00323E8F">
            <w:pPr>
              <w:pStyle w:val="ROWTABELLA"/>
              <w:jc w:val="center"/>
              <w:rPr>
                <w:color w:val="002060"/>
              </w:rPr>
            </w:pPr>
            <w:r w:rsidRPr="004B2460">
              <w:rPr>
                <w:color w:val="002060"/>
              </w:rPr>
              <w:t>0</w:t>
            </w:r>
          </w:p>
        </w:tc>
      </w:tr>
      <w:tr w:rsidR="00EC16FE" w:rsidRPr="004B2460" w14:paraId="0FD0183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9A400E" w14:textId="77777777" w:rsidR="00EC16FE" w:rsidRPr="004B2460" w:rsidRDefault="00EC16FE" w:rsidP="00323E8F">
            <w:pPr>
              <w:pStyle w:val="ROWTABELLA"/>
              <w:rPr>
                <w:color w:val="002060"/>
              </w:rPr>
            </w:pPr>
            <w:r w:rsidRPr="004B246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837CC"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1575D"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164D8"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6BF6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9EC40"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90334" w14:textId="77777777" w:rsidR="00EC16FE" w:rsidRPr="004B2460" w:rsidRDefault="00EC16FE" w:rsidP="00323E8F">
            <w:pPr>
              <w:pStyle w:val="ROWTABELLA"/>
              <w:jc w:val="center"/>
              <w:rPr>
                <w:color w:val="002060"/>
              </w:rPr>
            </w:pPr>
            <w:r w:rsidRPr="004B24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CC553"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AB60E"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6F3B4" w14:textId="77777777" w:rsidR="00EC16FE" w:rsidRPr="004B2460" w:rsidRDefault="00EC16FE" w:rsidP="00323E8F">
            <w:pPr>
              <w:pStyle w:val="ROWTABELLA"/>
              <w:jc w:val="center"/>
              <w:rPr>
                <w:color w:val="002060"/>
              </w:rPr>
            </w:pPr>
            <w:r w:rsidRPr="004B2460">
              <w:rPr>
                <w:color w:val="002060"/>
              </w:rPr>
              <w:t>0</w:t>
            </w:r>
          </w:p>
        </w:tc>
      </w:tr>
      <w:tr w:rsidR="00EC16FE" w:rsidRPr="004B2460" w14:paraId="7030974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3D7E99" w14:textId="77777777" w:rsidR="00EC16FE" w:rsidRPr="004B2460" w:rsidRDefault="00EC16FE" w:rsidP="00323E8F">
            <w:pPr>
              <w:pStyle w:val="ROWTABELLA"/>
              <w:rPr>
                <w:color w:val="002060"/>
              </w:rPr>
            </w:pPr>
            <w:r w:rsidRPr="004B246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E8926"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06147"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0BEF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B6307"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2ADB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F9C88" w14:textId="77777777" w:rsidR="00EC16FE" w:rsidRPr="004B2460" w:rsidRDefault="00EC16FE" w:rsidP="00323E8F">
            <w:pPr>
              <w:pStyle w:val="ROWTABELLA"/>
              <w:jc w:val="center"/>
              <w:rPr>
                <w:color w:val="002060"/>
              </w:rPr>
            </w:pPr>
            <w:r w:rsidRPr="004B24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4B1D3"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6A9C4"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BB44B" w14:textId="77777777" w:rsidR="00EC16FE" w:rsidRPr="004B2460" w:rsidRDefault="00EC16FE" w:rsidP="00323E8F">
            <w:pPr>
              <w:pStyle w:val="ROWTABELLA"/>
              <w:jc w:val="center"/>
              <w:rPr>
                <w:color w:val="002060"/>
              </w:rPr>
            </w:pPr>
            <w:r w:rsidRPr="004B2460">
              <w:rPr>
                <w:color w:val="002060"/>
              </w:rPr>
              <w:t>0</w:t>
            </w:r>
          </w:p>
        </w:tc>
      </w:tr>
      <w:tr w:rsidR="00EC16FE" w:rsidRPr="004B2460" w14:paraId="6B1F192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279C0A" w14:textId="77777777" w:rsidR="00EC16FE" w:rsidRPr="004B2460" w:rsidRDefault="00EC16FE" w:rsidP="00323E8F">
            <w:pPr>
              <w:pStyle w:val="ROWTABELLA"/>
              <w:rPr>
                <w:color w:val="002060"/>
              </w:rPr>
            </w:pPr>
            <w:r w:rsidRPr="004B246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9F62F"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65F03"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7CC5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6B556"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7A9FE"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13197"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8502A"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81AB8"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5FF46" w14:textId="77777777" w:rsidR="00EC16FE" w:rsidRPr="004B2460" w:rsidRDefault="00EC16FE" w:rsidP="00323E8F">
            <w:pPr>
              <w:pStyle w:val="ROWTABELLA"/>
              <w:jc w:val="center"/>
              <w:rPr>
                <w:color w:val="002060"/>
              </w:rPr>
            </w:pPr>
            <w:r w:rsidRPr="004B2460">
              <w:rPr>
                <w:color w:val="002060"/>
              </w:rPr>
              <w:t>0</w:t>
            </w:r>
          </w:p>
        </w:tc>
      </w:tr>
      <w:tr w:rsidR="00EC16FE" w:rsidRPr="004B2460" w14:paraId="7CB07DAB"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144588" w14:textId="77777777" w:rsidR="00EC16FE" w:rsidRPr="004B2460" w:rsidRDefault="00EC16FE" w:rsidP="00323E8F">
            <w:pPr>
              <w:pStyle w:val="ROWTABELLA"/>
              <w:rPr>
                <w:color w:val="002060"/>
              </w:rPr>
            </w:pPr>
            <w:r w:rsidRPr="004B246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C48F2"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7643F"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DBA27"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B27E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6E2E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B4F85"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68379" w14:textId="77777777" w:rsidR="00EC16FE" w:rsidRPr="004B2460" w:rsidRDefault="00EC16FE" w:rsidP="00323E8F">
            <w:pPr>
              <w:pStyle w:val="ROWTABELLA"/>
              <w:jc w:val="center"/>
              <w:rPr>
                <w:color w:val="002060"/>
              </w:rPr>
            </w:pPr>
            <w:r w:rsidRPr="004B24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E9100"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D70E2" w14:textId="77777777" w:rsidR="00EC16FE" w:rsidRPr="004B2460" w:rsidRDefault="00EC16FE" w:rsidP="00323E8F">
            <w:pPr>
              <w:pStyle w:val="ROWTABELLA"/>
              <w:jc w:val="center"/>
              <w:rPr>
                <w:color w:val="002060"/>
              </w:rPr>
            </w:pPr>
            <w:r w:rsidRPr="004B2460">
              <w:rPr>
                <w:color w:val="002060"/>
              </w:rPr>
              <w:t>0</w:t>
            </w:r>
          </w:p>
        </w:tc>
      </w:tr>
      <w:tr w:rsidR="00EC16FE" w:rsidRPr="004B2460" w14:paraId="5FD16FAC"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D1F4CC" w14:textId="77777777" w:rsidR="00EC16FE" w:rsidRPr="004B2460" w:rsidRDefault="00EC16FE" w:rsidP="00323E8F">
            <w:pPr>
              <w:pStyle w:val="ROWTABELLA"/>
              <w:rPr>
                <w:color w:val="002060"/>
              </w:rPr>
            </w:pPr>
            <w:r w:rsidRPr="004B2460">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8EA56"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2AFDF"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1D48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41D8F"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EC5D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8F9EF"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93970"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D61F1"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335BE" w14:textId="77777777" w:rsidR="00EC16FE" w:rsidRPr="004B2460" w:rsidRDefault="00EC16FE" w:rsidP="00323E8F">
            <w:pPr>
              <w:pStyle w:val="ROWTABELLA"/>
              <w:jc w:val="center"/>
              <w:rPr>
                <w:color w:val="002060"/>
              </w:rPr>
            </w:pPr>
            <w:r w:rsidRPr="004B2460">
              <w:rPr>
                <w:color w:val="002060"/>
              </w:rPr>
              <w:t>0</w:t>
            </w:r>
          </w:p>
        </w:tc>
      </w:tr>
      <w:tr w:rsidR="00EC16FE" w:rsidRPr="004B2460" w14:paraId="3A0FAFC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B5F56D" w14:textId="77777777" w:rsidR="00EC16FE" w:rsidRPr="004B2460" w:rsidRDefault="00EC16FE" w:rsidP="00323E8F">
            <w:pPr>
              <w:pStyle w:val="ROWTABELLA"/>
              <w:rPr>
                <w:color w:val="002060"/>
              </w:rPr>
            </w:pPr>
            <w:r w:rsidRPr="004B246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50534"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574FB"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5A55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5B51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0A75D"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19896"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7BD56"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7560D"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CE0FB" w14:textId="77777777" w:rsidR="00EC16FE" w:rsidRPr="004B2460" w:rsidRDefault="00EC16FE" w:rsidP="00323E8F">
            <w:pPr>
              <w:pStyle w:val="ROWTABELLA"/>
              <w:jc w:val="center"/>
              <w:rPr>
                <w:color w:val="002060"/>
              </w:rPr>
            </w:pPr>
            <w:r w:rsidRPr="004B2460">
              <w:rPr>
                <w:color w:val="002060"/>
              </w:rPr>
              <w:t>0</w:t>
            </w:r>
          </w:p>
        </w:tc>
      </w:tr>
      <w:tr w:rsidR="00EC16FE" w:rsidRPr="004B2460" w14:paraId="2F3B18F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D6AD9E" w14:textId="77777777" w:rsidR="00EC16FE" w:rsidRPr="004B2460" w:rsidRDefault="00EC16FE" w:rsidP="00323E8F">
            <w:pPr>
              <w:pStyle w:val="ROWTABELLA"/>
              <w:rPr>
                <w:color w:val="002060"/>
              </w:rPr>
            </w:pPr>
            <w:r w:rsidRPr="004B2460">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F2C2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E0FB7"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DABD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5E7B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823F0"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785B5"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12A3A" w14:textId="77777777" w:rsidR="00EC16FE" w:rsidRPr="004B2460" w:rsidRDefault="00EC16FE" w:rsidP="00323E8F">
            <w:pPr>
              <w:pStyle w:val="ROWTABELLA"/>
              <w:jc w:val="center"/>
              <w:rPr>
                <w:color w:val="002060"/>
              </w:rPr>
            </w:pPr>
            <w:r w:rsidRPr="004B24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DB2C2"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FA574" w14:textId="77777777" w:rsidR="00EC16FE" w:rsidRPr="004B2460" w:rsidRDefault="00EC16FE" w:rsidP="00323E8F">
            <w:pPr>
              <w:pStyle w:val="ROWTABELLA"/>
              <w:jc w:val="center"/>
              <w:rPr>
                <w:color w:val="002060"/>
              </w:rPr>
            </w:pPr>
            <w:r w:rsidRPr="004B2460">
              <w:rPr>
                <w:color w:val="002060"/>
              </w:rPr>
              <w:t>0</w:t>
            </w:r>
          </w:p>
        </w:tc>
      </w:tr>
      <w:tr w:rsidR="00EC16FE" w:rsidRPr="004B2460" w14:paraId="71FEB4E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39ED64" w14:textId="77777777" w:rsidR="00EC16FE" w:rsidRPr="004B2460" w:rsidRDefault="00EC16FE" w:rsidP="00323E8F">
            <w:pPr>
              <w:pStyle w:val="ROWTABELLA"/>
              <w:rPr>
                <w:color w:val="002060"/>
              </w:rPr>
            </w:pPr>
            <w:r w:rsidRPr="004B246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4BC2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28E5D"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C651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F255B"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8F384"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2F886"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52A43" w14:textId="77777777" w:rsidR="00EC16FE" w:rsidRPr="004B2460" w:rsidRDefault="00EC16FE" w:rsidP="00323E8F">
            <w:pPr>
              <w:pStyle w:val="ROWTABELLA"/>
              <w:jc w:val="center"/>
              <w:rPr>
                <w:color w:val="002060"/>
              </w:rPr>
            </w:pPr>
            <w:r w:rsidRPr="004B24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3104E"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52A26" w14:textId="77777777" w:rsidR="00EC16FE" w:rsidRPr="004B2460" w:rsidRDefault="00EC16FE" w:rsidP="00323E8F">
            <w:pPr>
              <w:pStyle w:val="ROWTABELLA"/>
              <w:jc w:val="center"/>
              <w:rPr>
                <w:color w:val="002060"/>
              </w:rPr>
            </w:pPr>
            <w:r w:rsidRPr="004B2460">
              <w:rPr>
                <w:color w:val="002060"/>
              </w:rPr>
              <w:t>0</w:t>
            </w:r>
          </w:p>
        </w:tc>
      </w:tr>
      <w:tr w:rsidR="00EC16FE" w:rsidRPr="004B2460" w14:paraId="10F38259"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6F6F4A" w14:textId="77777777" w:rsidR="00EC16FE" w:rsidRPr="004B2460" w:rsidRDefault="00EC16FE" w:rsidP="00323E8F">
            <w:pPr>
              <w:pStyle w:val="ROWTABELLA"/>
              <w:rPr>
                <w:color w:val="002060"/>
              </w:rPr>
            </w:pPr>
            <w:r w:rsidRPr="004B246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D5481"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FC4EA"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1F5C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F035F"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14E2B"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0AEB9"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BC6A6" w14:textId="77777777" w:rsidR="00EC16FE" w:rsidRPr="004B2460" w:rsidRDefault="00EC16FE" w:rsidP="00323E8F">
            <w:pPr>
              <w:pStyle w:val="ROWTABELLA"/>
              <w:jc w:val="center"/>
              <w:rPr>
                <w:color w:val="002060"/>
              </w:rPr>
            </w:pPr>
            <w:r w:rsidRPr="004B24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0A72B"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A06CB" w14:textId="77777777" w:rsidR="00EC16FE" w:rsidRPr="004B2460" w:rsidRDefault="00EC16FE" w:rsidP="00323E8F">
            <w:pPr>
              <w:pStyle w:val="ROWTABELLA"/>
              <w:jc w:val="center"/>
              <w:rPr>
                <w:color w:val="002060"/>
              </w:rPr>
            </w:pPr>
            <w:r w:rsidRPr="004B2460">
              <w:rPr>
                <w:color w:val="002060"/>
              </w:rPr>
              <w:t>0</w:t>
            </w:r>
          </w:p>
        </w:tc>
      </w:tr>
    </w:tbl>
    <w:p w14:paraId="68DC59AF" w14:textId="77777777" w:rsidR="00EC16FE" w:rsidRPr="004B2460" w:rsidRDefault="00EC16FE" w:rsidP="00EC16FE">
      <w:pPr>
        <w:pStyle w:val="breakline"/>
        <w:divId w:val="527259509"/>
        <w:rPr>
          <w:color w:val="002060"/>
        </w:rPr>
      </w:pPr>
    </w:p>
    <w:p w14:paraId="6869881B" w14:textId="77777777" w:rsidR="00EC16FE" w:rsidRPr="004B2460" w:rsidRDefault="00EC16FE" w:rsidP="00EC16FE">
      <w:pPr>
        <w:pStyle w:val="breakline"/>
        <w:divId w:val="527259509"/>
        <w:rPr>
          <w:color w:val="002060"/>
        </w:rPr>
      </w:pPr>
    </w:p>
    <w:p w14:paraId="3397657A" w14:textId="77777777" w:rsidR="00EC16FE" w:rsidRPr="004B2460" w:rsidRDefault="00EC16FE" w:rsidP="00EC16FE">
      <w:pPr>
        <w:pStyle w:val="SOTTOTITOLOCAMPIONATO1"/>
        <w:divId w:val="527259509"/>
        <w:rPr>
          <w:color w:val="002060"/>
        </w:rPr>
      </w:pPr>
      <w:r w:rsidRPr="004B246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7A63844B"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1CC1DA"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459B71"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91052"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A4048F"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4FDC03"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B80E85"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1DD54"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4D7A0"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B0F57B"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C66026" w14:textId="77777777" w:rsidR="00EC16FE" w:rsidRPr="004B2460" w:rsidRDefault="00EC16FE" w:rsidP="00323E8F">
            <w:pPr>
              <w:pStyle w:val="HEADERTABELLA"/>
              <w:rPr>
                <w:color w:val="002060"/>
              </w:rPr>
            </w:pPr>
            <w:r w:rsidRPr="004B2460">
              <w:rPr>
                <w:color w:val="002060"/>
              </w:rPr>
              <w:t>PE</w:t>
            </w:r>
          </w:p>
        </w:tc>
      </w:tr>
      <w:tr w:rsidR="00EC16FE" w:rsidRPr="004B2460" w14:paraId="6D71DF21"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D72010" w14:textId="77777777" w:rsidR="00EC16FE" w:rsidRPr="004B2460" w:rsidRDefault="00EC16FE" w:rsidP="00323E8F">
            <w:pPr>
              <w:pStyle w:val="ROWTABELLA"/>
              <w:rPr>
                <w:color w:val="002060"/>
              </w:rPr>
            </w:pPr>
            <w:r w:rsidRPr="004B2460">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5F888"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C3068"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9C5B2"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2152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3658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B6B8D" w14:textId="77777777" w:rsidR="00EC16FE" w:rsidRPr="004B2460" w:rsidRDefault="00EC16FE" w:rsidP="00323E8F">
            <w:pPr>
              <w:pStyle w:val="ROWTABELLA"/>
              <w:jc w:val="center"/>
              <w:rPr>
                <w:color w:val="002060"/>
              </w:rPr>
            </w:pPr>
            <w:r w:rsidRPr="004B24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9C2D5"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45193" w14:textId="77777777" w:rsidR="00EC16FE" w:rsidRPr="004B2460" w:rsidRDefault="00EC16FE" w:rsidP="00323E8F">
            <w:pPr>
              <w:pStyle w:val="ROWTABELLA"/>
              <w:jc w:val="center"/>
              <w:rPr>
                <w:color w:val="002060"/>
              </w:rPr>
            </w:pPr>
            <w:r w:rsidRPr="004B24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A5955" w14:textId="77777777" w:rsidR="00EC16FE" w:rsidRPr="004B2460" w:rsidRDefault="00EC16FE" w:rsidP="00323E8F">
            <w:pPr>
              <w:pStyle w:val="ROWTABELLA"/>
              <w:jc w:val="center"/>
              <w:rPr>
                <w:color w:val="002060"/>
              </w:rPr>
            </w:pPr>
            <w:r w:rsidRPr="004B2460">
              <w:rPr>
                <w:color w:val="002060"/>
              </w:rPr>
              <w:t>0</w:t>
            </w:r>
          </w:p>
        </w:tc>
      </w:tr>
      <w:tr w:rsidR="00EC16FE" w:rsidRPr="004B2460" w14:paraId="4914A27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89D93E" w14:textId="77777777" w:rsidR="00EC16FE" w:rsidRPr="004B2460" w:rsidRDefault="00EC16FE" w:rsidP="00323E8F">
            <w:pPr>
              <w:pStyle w:val="ROWTABELLA"/>
              <w:rPr>
                <w:color w:val="002060"/>
              </w:rPr>
            </w:pPr>
            <w:r w:rsidRPr="004B246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FFADC"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7B3DF"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C45DB"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0C63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0F5C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1F6A3" w14:textId="77777777" w:rsidR="00EC16FE" w:rsidRPr="004B2460" w:rsidRDefault="00EC16FE" w:rsidP="00323E8F">
            <w:pPr>
              <w:pStyle w:val="ROWTABELLA"/>
              <w:jc w:val="center"/>
              <w:rPr>
                <w:color w:val="002060"/>
              </w:rPr>
            </w:pPr>
            <w:r w:rsidRPr="004B24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FA428"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95D4F"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D842D" w14:textId="77777777" w:rsidR="00EC16FE" w:rsidRPr="004B2460" w:rsidRDefault="00EC16FE" w:rsidP="00323E8F">
            <w:pPr>
              <w:pStyle w:val="ROWTABELLA"/>
              <w:jc w:val="center"/>
              <w:rPr>
                <w:color w:val="002060"/>
              </w:rPr>
            </w:pPr>
            <w:r w:rsidRPr="004B2460">
              <w:rPr>
                <w:color w:val="002060"/>
              </w:rPr>
              <w:t>0</w:t>
            </w:r>
          </w:p>
        </w:tc>
      </w:tr>
      <w:tr w:rsidR="00EC16FE" w:rsidRPr="004B2460" w14:paraId="23853D85"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A898B3" w14:textId="77777777" w:rsidR="00EC16FE" w:rsidRPr="004B2460" w:rsidRDefault="00EC16FE" w:rsidP="00323E8F">
            <w:pPr>
              <w:pStyle w:val="ROWTABELLA"/>
              <w:rPr>
                <w:color w:val="002060"/>
              </w:rPr>
            </w:pPr>
            <w:r w:rsidRPr="004B2460">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6E816"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284C2"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BEE7A"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89CA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EA6C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21B82" w14:textId="77777777" w:rsidR="00EC16FE" w:rsidRPr="004B2460" w:rsidRDefault="00EC16FE" w:rsidP="00323E8F">
            <w:pPr>
              <w:pStyle w:val="ROWTABELLA"/>
              <w:jc w:val="center"/>
              <w:rPr>
                <w:color w:val="002060"/>
              </w:rPr>
            </w:pPr>
            <w:r w:rsidRPr="004B24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60892"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38150"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49D59" w14:textId="77777777" w:rsidR="00EC16FE" w:rsidRPr="004B2460" w:rsidRDefault="00EC16FE" w:rsidP="00323E8F">
            <w:pPr>
              <w:pStyle w:val="ROWTABELLA"/>
              <w:jc w:val="center"/>
              <w:rPr>
                <w:color w:val="002060"/>
              </w:rPr>
            </w:pPr>
            <w:r w:rsidRPr="004B2460">
              <w:rPr>
                <w:color w:val="002060"/>
              </w:rPr>
              <w:t>0</w:t>
            </w:r>
          </w:p>
        </w:tc>
      </w:tr>
      <w:tr w:rsidR="00EC16FE" w:rsidRPr="004B2460" w14:paraId="0432871E"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95D728" w14:textId="77777777" w:rsidR="00EC16FE" w:rsidRPr="004B2460" w:rsidRDefault="00EC16FE" w:rsidP="00323E8F">
            <w:pPr>
              <w:pStyle w:val="ROWTABELLA"/>
              <w:rPr>
                <w:color w:val="002060"/>
              </w:rPr>
            </w:pPr>
            <w:r w:rsidRPr="004B246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BEA15"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FE539"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97B0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15B51"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8E681"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F9F8F" w14:textId="77777777" w:rsidR="00EC16FE" w:rsidRPr="004B2460" w:rsidRDefault="00EC16FE" w:rsidP="00323E8F">
            <w:pPr>
              <w:pStyle w:val="ROWTABELLA"/>
              <w:jc w:val="center"/>
              <w:rPr>
                <w:color w:val="002060"/>
              </w:rPr>
            </w:pPr>
            <w:r w:rsidRPr="004B24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8E95E"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DB2BB"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EAC3E" w14:textId="77777777" w:rsidR="00EC16FE" w:rsidRPr="004B2460" w:rsidRDefault="00EC16FE" w:rsidP="00323E8F">
            <w:pPr>
              <w:pStyle w:val="ROWTABELLA"/>
              <w:jc w:val="center"/>
              <w:rPr>
                <w:color w:val="002060"/>
              </w:rPr>
            </w:pPr>
            <w:r w:rsidRPr="004B2460">
              <w:rPr>
                <w:color w:val="002060"/>
              </w:rPr>
              <w:t>0</w:t>
            </w:r>
          </w:p>
        </w:tc>
      </w:tr>
      <w:tr w:rsidR="00EC16FE" w:rsidRPr="004B2460" w14:paraId="01AACBE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762D0B" w14:textId="77777777" w:rsidR="00EC16FE" w:rsidRPr="004B2460" w:rsidRDefault="00EC16FE" w:rsidP="00323E8F">
            <w:pPr>
              <w:pStyle w:val="ROWTABELLA"/>
              <w:rPr>
                <w:color w:val="002060"/>
              </w:rPr>
            </w:pPr>
            <w:r w:rsidRPr="004B246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AB9BD"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47116"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3224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6A3A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04D47"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164F4"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A950C"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4ADDF"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F2CE9" w14:textId="77777777" w:rsidR="00EC16FE" w:rsidRPr="004B2460" w:rsidRDefault="00EC16FE" w:rsidP="00323E8F">
            <w:pPr>
              <w:pStyle w:val="ROWTABELLA"/>
              <w:jc w:val="center"/>
              <w:rPr>
                <w:color w:val="002060"/>
              </w:rPr>
            </w:pPr>
            <w:r w:rsidRPr="004B2460">
              <w:rPr>
                <w:color w:val="002060"/>
              </w:rPr>
              <w:t>0</w:t>
            </w:r>
          </w:p>
        </w:tc>
      </w:tr>
      <w:tr w:rsidR="00EC16FE" w:rsidRPr="004B2460" w14:paraId="59E445A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5C1310" w14:textId="77777777" w:rsidR="00EC16FE" w:rsidRPr="004B2460" w:rsidRDefault="00EC16FE" w:rsidP="00323E8F">
            <w:pPr>
              <w:pStyle w:val="ROWTABELLA"/>
              <w:rPr>
                <w:color w:val="002060"/>
              </w:rPr>
            </w:pPr>
            <w:r w:rsidRPr="004B246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4199E"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793D9"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FB052"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BEE03"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6DA14"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92E2C"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D2008" w14:textId="77777777" w:rsidR="00EC16FE" w:rsidRPr="004B2460" w:rsidRDefault="00EC16FE" w:rsidP="00323E8F">
            <w:pPr>
              <w:pStyle w:val="ROWTABELLA"/>
              <w:jc w:val="center"/>
              <w:rPr>
                <w:color w:val="002060"/>
              </w:rPr>
            </w:pPr>
            <w:r w:rsidRPr="004B24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2A8C7"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193EA" w14:textId="77777777" w:rsidR="00EC16FE" w:rsidRPr="004B2460" w:rsidRDefault="00EC16FE" w:rsidP="00323E8F">
            <w:pPr>
              <w:pStyle w:val="ROWTABELLA"/>
              <w:jc w:val="center"/>
              <w:rPr>
                <w:color w:val="002060"/>
              </w:rPr>
            </w:pPr>
            <w:r w:rsidRPr="004B2460">
              <w:rPr>
                <w:color w:val="002060"/>
              </w:rPr>
              <w:t>0</w:t>
            </w:r>
          </w:p>
        </w:tc>
      </w:tr>
      <w:tr w:rsidR="00EC16FE" w:rsidRPr="004B2460" w14:paraId="683EABF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503896" w14:textId="77777777" w:rsidR="00EC16FE" w:rsidRPr="004B2460" w:rsidRDefault="00EC16FE" w:rsidP="00323E8F">
            <w:pPr>
              <w:pStyle w:val="ROWTABELLA"/>
              <w:rPr>
                <w:color w:val="002060"/>
              </w:rPr>
            </w:pPr>
            <w:r w:rsidRPr="004B246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79914"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84BC9"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04EB7"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87D2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5FD4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1C0BE"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C04DA"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2F22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02BD7" w14:textId="77777777" w:rsidR="00EC16FE" w:rsidRPr="004B2460" w:rsidRDefault="00EC16FE" w:rsidP="00323E8F">
            <w:pPr>
              <w:pStyle w:val="ROWTABELLA"/>
              <w:jc w:val="center"/>
              <w:rPr>
                <w:color w:val="002060"/>
              </w:rPr>
            </w:pPr>
            <w:r w:rsidRPr="004B2460">
              <w:rPr>
                <w:color w:val="002060"/>
              </w:rPr>
              <w:t>0</w:t>
            </w:r>
          </w:p>
        </w:tc>
      </w:tr>
      <w:tr w:rsidR="00EC16FE" w:rsidRPr="004B2460" w14:paraId="56657CA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594E1F" w14:textId="77777777" w:rsidR="00EC16FE" w:rsidRPr="004B2460" w:rsidRDefault="00EC16FE" w:rsidP="00323E8F">
            <w:pPr>
              <w:pStyle w:val="ROWTABELLA"/>
              <w:rPr>
                <w:color w:val="002060"/>
              </w:rPr>
            </w:pPr>
            <w:r w:rsidRPr="004B246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6D819"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D12F2"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C9BEB"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63D37"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765AF"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4CA69"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5DDD5" w14:textId="77777777" w:rsidR="00EC16FE" w:rsidRPr="004B2460" w:rsidRDefault="00EC16FE" w:rsidP="00323E8F">
            <w:pPr>
              <w:pStyle w:val="ROWTABELLA"/>
              <w:jc w:val="center"/>
              <w:rPr>
                <w:color w:val="002060"/>
              </w:rPr>
            </w:pPr>
            <w:r w:rsidRPr="004B24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C1D5B"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EF1F8" w14:textId="77777777" w:rsidR="00EC16FE" w:rsidRPr="004B2460" w:rsidRDefault="00EC16FE" w:rsidP="00323E8F">
            <w:pPr>
              <w:pStyle w:val="ROWTABELLA"/>
              <w:jc w:val="center"/>
              <w:rPr>
                <w:color w:val="002060"/>
              </w:rPr>
            </w:pPr>
            <w:r w:rsidRPr="004B2460">
              <w:rPr>
                <w:color w:val="002060"/>
              </w:rPr>
              <w:t>0</w:t>
            </w:r>
          </w:p>
        </w:tc>
      </w:tr>
      <w:tr w:rsidR="00EC16FE" w:rsidRPr="004B2460" w14:paraId="2D86B81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6AF58C" w14:textId="77777777" w:rsidR="00EC16FE" w:rsidRPr="004B2460" w:rsidRDefault="00EC16FE" w:rsidP="00323E8F">
            <w:pPr>
              <w:pStyle w:val="ROWTABELLA"/>
              <w:rPr>
                <w:color w:val="002060"/>
              </w:rPr>
            </w:pPr>
            <w:r w:rsidRPr="004B246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AB328"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7E152"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BCDD1"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3D29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3F5CE"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9A3CD"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D9948"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E46A2"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888D9" w14:textId="77777777" w:rsidR="00EC16FE" w:rsidRPr="004B2460" w:rsidRDefault="00EC16FE" w:rsidP="00323E8F">
            <w:pPr>
              <w:pStyle w:val="ROWTABELLA"/>
              <w:jc w:val="center"/>
              <w:rPr>
                <w:color w:val="002060"/>
              </w:rPr>
            </w:pPr>
            <w:r w:rsidRPr="004B2460">
              <w:rPr>
                <w:color w:val="002060"/>
              </w:rPr>
              <w:t>0</w:t>
            </w:r>
          </w:p>
        </w:tc>
      </w:tr>
      <w:tr w:rsidR="00EC16FE" w:rsidRPr="004B2460" w14:paraId="171BDD7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4FFF60" w14:textId="77777777" w:rsidR="00EC16FE" w:rsidRPr="004B2460" w:rsidRDefault="00EC16FE" w:rsidP="00323E8F">
            <w:pPr>
              <w:pStyle w:val="ROWTABELLA"/>
              <w:rPr>
                <w:color w:val="002060"/>
              </w:rPr>
            </w:pPr>
            <w:r w:rsidRPr="004B246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4DD3E"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8656B"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7A82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B3B7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5D0ED"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CD582"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7CC06"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AB5F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33F31" w14:textId="77777777" w:rsidR="00EC16FE" w:rsidRPr="004B2460" w:rsidRDefault="00EC16FE" w:rsidP="00323E8F">
            <w:pPr>
              <w:pStyle w:val="ROWTABELLA"/>
              <w:jc w:val="center"/>
              <w:rPr>
                <w:color w:val="002060"/>
              </w:rPr>
            </w:pPr>
            <w:r w:rsidRPr="004B2460">
              <w:rPr>
                <w:color w:val="002060"/>
              </w:rPr>
              <w:t>0</w:t>
            </w:r>
          </w:p>
        </w:tc>
      </w:tr>
      <w:tr w:rsidR="00EC16FE" w:rsidRPr="004B2460" w14:paraId="4DC4F7FB"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0D0870" w14:textId="77777777" w:rsidR="00EC16FE" w:rsidRPr="004B2460" w:rsidRDefault="00EC16FE" w:rsidP="00323E8F">
            <w:pPr>
              <w:pStyle w:val="ROWTABELLA"/>
              <w:rPr>
                <w:color w:val="002060"/>
              </w:rPr>
            </w:pPr>
            <w:r w:rsidRPr="004B2460">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9661D"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F2D91"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3F50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B25C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4BA7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1D45A"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C3CDD" w14:textId="77777777" w:rsidR="00EC16FE" w:rsidRPr="004B2460" w:rsidRDefault="00EC16FE" w:rsidP="00323E8F">
            <w:pPr>
              <w:pStyle w:val="ROWTABELLA"/>
              <w:jc w:val="center"/>
              <w:rPr>
                <w:color w:val="002060"/>
              </w:rPr>
            </w:pPr>
            <w:r w:rsidRPr="004B24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7BEA8"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9FABE" w14:textId="77777777" w:rsidR="00EC16FE" w:rsidRPr="004B2460" w:rsidRDefault="00EC16FE" w:rsidP="00323E8F">
            <w:pPr>
              <w:pStyle w:val="ROWTABELLA"/>
              <w:jc w:val="center"/>
              <w:rPr>
                <w:color w:val="002060"/>
              </w:rPr>
            </w:pPr>
            <w:r w:rsidRPr="004B2460">
              <w:rPr>
                <w:color w:val="002060"/>
              </w:rPr>
              <w:t>0</w:t>
            </w:r>
          </w:p>
        </w:tc>
      </w:tr>
      <w:tr w:rsidR="00EC16FE" w:rsidRPr="004B2460" w14:paraId="71A2B93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6A316D" w14:textId="77777777" w:rsidR="00EC16FE" w:rsidRPr="004B2460" w:rsidRDefault="00EC16FE" w:rsidP="00323E8F">
            <w:pPr>
              <w:pStyle w:val="ROWTABELLA"/>
              <w:rPr>
                <w:color w:val="002060"/>
              </w:rPr>
            </w:pPr>
            <w:r w:rsidRPr="004B246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6E2E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AF27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46419"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0D4A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A954F"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EC999"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8BA83" w14:textId="77777777" w:rsidR="00EC16FE" w:rsidRPr="004B2460" w:rsidRDefault="00EC16FE" w:rsidP="00323E8F">
            <w:pPr>
              <w:pStyle w:val="ROWTABELLA"/>
              <w:jc w:val="center"/>
              <w:rPr>
                <w:color w:val="002060"/>
              </w:rPr>
            </w:pPr>
            <w:r w:rsidRPr="004B24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81BD1"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FEDCE" w14:textId="77777777" w:rsidR="00EC16FE" w:rsidRPr="004B2460" w:rsidRDefault="00EC16FE" w:rsidP="00323E8F">
            <w:pPr>
              <w:pStyle w:val="ROWTABELLA"/>
              <w:jc w:val="center"/>
              <w:rPr>
                <w:color w:val="002060"/>
              </w:rPr>
            </w:pPr>
            <w:r w:rsidRPr="004B2460">
              <w:rPr>
                <w:color w:val="002060"/>
              </w:rPr>
              <w:t>0</w:t>
            </w:r>
          </w:p>
        </w:tc>
      </w:tr>
      <w:tr w:rsidR="00EC16FE" w:rsidRPr="004B2460" w14:paraId="45AFDB1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A995AF" w14:textId="77777777" w:rsidR="00EC16FE" w:rsidRPr="004B2460" w:rsidRDefault="00EC16FE" w:rsidP="00323E8F">
            <w:pPr>
              <w:pStyle w:val="ROWTABELLA"/>
              <w:rPr>
                <w:color w:val="002060"/>
              </w:rPr>
            </w:pPr>
            <w:r w:rsidRPr="004B2460">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00E5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359E0"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BD5A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FEABD"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D3FA9"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FF88E"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F4857" w14:textId="77777777" w:rsidR="00EC16FE" w:rsidRPr="004B2460" w:rsidRDefault="00EC16FE" w:rsidP="00323E8F">
            <w:pPr>
              <w:pStyle w:val="ROWTABELLA"/>
              <w:jc w:val="center"/>
              <w:rPr>
                <w:color w:val="002060"/>
              </w:rPr>
            </w:pPr>
            <w:r w:rsidRPr="004B246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6E288"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D6CB4" w14:textId="77777777" w:rsidR="00EC16FE" w:rsidRPr="004B2460" w:rsidRDefault="00EC16FE" w:rsidP="00323E8F">
            <w:pPr>
              <w:pStyle w:val="ROWTABELLA"/>
              <w:jc w:val="center"/>
              <w:rPr>
                <w:color w:val="002060"/>
              </w:rPr>
            </w:pPr>
            <w:r w:rsidRPr="004B2460">
              <w:rPr>
                <w:color w:val="002060"/>
              </w:rPr>
              <w:t>0</w:t>
            </w:r>
          </w:p>
        </w:tc>
      </w:tr>
      <w:tr w:rsidR="00EC16FE" w:rsidRPr="004B2460" w14:paraId="40BDBA10"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74761F" w14:textId="77777777" w:rsidR="00EC16FE" w:rsidRPr="004B2460" w:rsidRDefault="00EC16FE" w:rsidP="00323E8F">
            <w:pPr>
              <w:pStyle w:val="ROWTABELLA"/>
              <w:rPr>
                <w:color w:val="002060"/>
              </w:rPr>
            </w:pPr>
            <w:r w:rsidRPr="004B2460">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42D4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A92A1"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7F20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D7BBF"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10981"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67FC4"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05D3F" w14:textId="77777777" w:rsidR="00EC16FE" w:rsidRPr="004B2460" w:rsidRDefault="00EC16FE" w:rsidP="00323E8F">
            <w:pPr>
              <w:pStyle w:val="ROWTABELLA"/>
              <w:jc w:val="center"/>
              <w:rPr>
                <w:color w:val="002060"/>
              </w:rPr>
            </w:pPr>
            <w:r w:rsidRPr="004B24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5E198" w14:textId="77777777" w:rsidR="00EC16FE" w:rsidRPr="004B2460" w:rsidRDefault="00EC16FE" w:rsidP="00323E8F">
            <w:pPr>
              <w:pStyle w:val="ROWTABELLA"/>
              <w:jc w:val="center"/>
              <w:rPr>
                <w:color w:val="002060"/>
              </w:rPr>
            </w:pPr>
            <w:r w:rsidRPr="004B24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C8EC4" w14:textId="77777777" w:rsidR="00EC16FE" w:rsidRPr="004B2460" w:rsidRDefault="00EC16FE" w:rsidP="00323E8F">
            <w:pPr>
              <w:pStyle w:val="ROWTABELLA"/>
              <w:jc w:val="center"/>
              <w:rPr>
                <w:color w:val="002060"/>
              </w:rPr>
            </w:pPr>
            <w:r w:rsidRPr="004B2460">
              <w:rPr>
                <w:color w:val="002060"/>
              </w:rPr>
              <w:t>0</w:t>
            </w:r>
          </w:p>
        </w:tc>
      </w:tr>
    </w:tbl>
    <w:p w14:paraId="4997CEE1" w14:textId="77777777" w:rsidR="00EC16FE" w:rsidRPr="004B2460" w:rsidRDefault="00EC16FE" w:rsidP="00EC16FE">
      <w:pPr>
        <w:pStyle w:val="breakline"/>
        <w:divId w:val="527259509"/>
        <w:rPr>
          <w:color w:val="002060"/>
        </w:rPr>
      </w:pPr>
    </w:p>
    <w:p w14:paraId="5FE86A20" w14:textId="77777777" w:rsidR="00EC16FE" w:rsidRDefault="00EC16FE" w:rsidP="00EC16FE">
      <w:pPr>
        <w:pStyle w:val="TITOLOPRINC"/>
        <w:divId w:val="527259509"/>
        <w:rPr>
          <w:color w:val="002060"/>
        </w:rPr>
      </w:pPr>
      <w:r w:rsidRPr="004B2460">
        <w:rPr>
          <w:color w:val="002060"/>
        </w:rPr>
        <w:t>PROGRAMMA GARE</w:t>
      </w:r>
    </w:p>
    <w:p w14:paraId="723C260A" w14:textId="77777777" w:rsidR="00EC16FE" w:rsidRPr="00CF5044" w:rsidRDefault="00EC16FE" w:rsidP="00EC16FE">
      <w:pPr>
        <w:pStyle w:val="breakline"/>
        <w:divId w:val="527259509"/>
        <w:rPr>
          <w:color w:val="002060"/>
        </w:rPr>
      </w:pPr>
    </w:p>
    <w:p w14:paraId="088C345D" w14:textId="77777777" w:rsidR="00EC16FE" w:rsidRPr="00CF5044" w:rsidRDefault="00EC16FE" w:rsidP="00EC16FE">
      <w:pPr>
        <w:pStyle w:val="SOTTOTITOLOCAMPIONATO1"/>
        <w:divId w:val="527259509"/>
        <w:rPr>
          <w:color w:val="002060"/>
        </w:rPr>
      </w:pPr>
      <w:r w:rsidRPr="00CF5044">
        <w:rPr>
          <w:color w:val="002060"/>
        </w:rP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5"/>
        <w:gridCol w:w="1993"/>
        <w:gridCol w:w="385"/>
        <w:gridCol w:w="897"/>
        <w:gridCol w:w="1281"/>
        <w:gridCol w:w="1527"/>
        <w:gridCol w:w="1532"/>
      </w:tblGrid>
      <w:tr w:rsidR="00EC16FE" w:rsidRPr="00CF5044" w14:paraId="1FAC78EA"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18877"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CE4F1"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07D5BB"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9F3B3A"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B0072B"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0FFA6D"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070089"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37E6F2A9"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6A76720" w14:textId="77777777" w:rsidR="00EC16FE" w:rsidRPr="00CF5044" w:rsidRDefault="00EC16FE" w:rsidP="00323E8F">
            <w:pPr>
              <w:pStyle w:val="ROWTABELLA"/>
              <w:rPr>
                <w:color w:val="002060"/>
              </w:rPr>
            </w:pPr>
            <w:r w:rsidRPr="00CF504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2C005B" w14:textId="77777777" w:rsidR="00EC16FE" w:rsidRPr="00CF5044" w:rsidRDefault="00EC16FE" w:rsidP="00323E8F">
            <w:pPr>
              <w:pStyle w:val="ROWTABELLA"/>
              <w:rPr>
                <w:color w:val="002060"/>
              </w:rPr>
            </w:pPr>
            <w:r w:rsidRPr="00CF5044">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61672B5"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3B66D2" w14:textId="77777777" w:rsidR="00EC16FE" w:rsidRPr="00CF5044" w:rsidRDefault="00EC16FE" w:rsidP="00323E8F">
            <w:pPr>
              <w:pStyle w:val="ROWTABELLA"/>
              <w:rPr>
                <w:color w:val="002060"/>
              </w:rPr>
            </w:pPr>
            <w:r w:rsidRPr="00CF5044">
              <w:rPr>
                <w:color w:val="002060"/>
              </w:rPr>
              <w:t>08/11/2019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E42A55" w14:textId="77777777" w:rsidR="00EC16FE" w:rsidRPr="00CF5044" w:rsidRDefault="00EC16FE" w:rsidP="00323E8F">
            <w:pPr>
              <w:pStyle w:val="ROWTABELLA"/>
              <w:rPr>
                <w:color w:val="002060"/>
              </w:rPr>
            </w:pPr>
            <w:r w:rsidRPr="00CF504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38C084" w14:textId="77777777" w:rsidR="00EC16FE" w:rsidRPr="00CF5044" w:rsidRDefault="00EC16FE" w:rsidP="00323E8F">
            <w:pPr>
              <w:pStyle w:val="ROWTABELLA"/>
              <w:rPr>
                <w:color w:val="002060"/>
              </w:rPr>
            </w:pPr>
            <w:r w:rsidRPr="00CF504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3E664A" w14:textId="77777777" w:rsidR="00EC16FE" w:rsidRPr="00CF5044" w:rsidRDefault="00EC16FE" w:rsidP="00323E8F">
            <w:pPr>
              <w:pStyle w:val="ROWTABELLA"/>
              <w:rPr>
                <w:color w:val="002060"/>
              </w:rPr>
            </w:pPr>
            <w:r w:rsidRPr="00CF5044">
              <w:rPr>
                <w:color w:val="002060"/>
              </w:rPr>
              <w:t>VIA MADRE TERESA DI CALCUTTA</w:t>
            </w:r>
          </w:p>
        </w:tc>
      </w:tr>
      <w:tr w:rsidR="00EC16FE" w:rsidRPr="00CF5044" w14:paraId="26BA29BB"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1F805B4" w14:textId="77777777" w:rsidR="00EC16FE" w:rsidRPr="00CF5044" w:rsidRDefault="00EC16FE" w:rsidP="00323E8F">
            <w:pPr>
              <w:pStyle w:val="ROWTABELLA"/>
              <w:rPr>
                <w:color w:val="002060"/>
              </w:rPr>
            </w:pPr>
            <w:r w:rsidRPr="00CF5044">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FF88BC" w14:textId="77777777" w:rsidR="00EC16FE" w:rsidRPr="00CF5044" w:rsidRDefault="00EC16FE" w:rsidP="00323E8F">
            <w:pPr>
              <w:pStyle w:val="ROWTABELLA"/>
              <w:rPr>
                <w:color w:val="002060"/>
              </w:rPr>
            </w:pPr>
            <w:r w:rsidRPr="00CF5044">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2D4C91"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DF4054" w14:textId="77777777" w:rsidR="00EC16FE" w:rsidRPr="00CF5044" w:rsidRDefault="00EC16FE" w:rsidP="00323E8F">
            <w:pPr>
              <w:pStyle w:val="ROWTABELLA"/>
              <w:rPr>
                <w:color w:val="002060"/>
              </w:rPr>
            </w:pPr>
            <w:r w:rsidRPr="00CF5044">
              <w:rPr>
                <w:color w:val="002060"/>
              </w:rPr>
              <w:t>08/11/2019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3B38E7C" w14:textId="77777777" w:rsidR="00EC16FE" w:rsidRPr="00CF5044" w:rsidRDefault="00EC16FE" w:rsidP="00323E8F">
            <w:pPr>
              <w:pStyle w:val="ROWTABELLA"/>
              <w:rPr>
                <w:color w:val="002060"/>
              </w:rPr>
            </w:pPr>
            <w:r w:rsidRPr="00CF504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6E1F30" w14:textId="77777777" w:rsidR="00EC16FE" w:rsidRPr="00CF5044" w:rsidRDefault="00EC16FE" w:rsidP="00323E8F">
            <w:pPr>
              <w:pStyle w:val="ROWTABELLA"/>
              <w:rPr>
                <w:color w:val="002060"/>
              </w:rPr>
            </w:pPr>
            <w:r w:rsidRPr="00CF504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AF3CBE" w14:textId="77777777" w:rsidR="00EC16FE" w:rsidRPr="00CF5044" w:rsidRDefault="00EC16FE" w:rsidP="00323E8F">
            <w:pPr>
              <w:pStyle w:val="ROWTABELLA"/>
              <w:rPr>
                <w:color w:val="002060"/>
              </w:rPr>
            </w:pPr>
            <w:r w:rsidRPr="00CF5044">
              <w:rPr>
                <w:color w:val="002060"/>
              </w:rPr>
              <w:t>VIA VILLA TOMBARI</w:t>
            </w:r>
          </w:p>
        </w:tc>
      </w:tr>
      <w:tr w:rsidR="00EC16FE" w:rsidRPr="00CF5044" w14:paraId="2439856A"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DFA334" w14:textId="77777777" w:rsidR="00EC16FE" w:rsidRPr="00CF5044" w:rsidRDefault="00EC16FE" w:rsidP="00323E8F">
            <w:pPr>
              <w:pStyle w:val="ROWTABELLA"/>
              <w:rPr>
                <w:color w:val="002060"/>
              </w:rPr>
            </w:pPr>
            <w:r w:rsidRPr="00CF5044">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84EB89" w14:textId="77777777" w:rsidR="00EC16FE" w:rsidRPr="00CF5044" w:rsidRDefault="00EC16FE" w:rsidP="00323E8F">
            <w:pPr>
              <w:pStyle w:val="ROWTABELLA"/>
              <w:rPr>
                <w:color w:val="002060"/>
              </w:rPr>
            </w:pPr>
            <w:r w:rsidRPr="00CF5044">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A4CEB52"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EC68B3"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7998E7" w14:textId="77777777" w:rsidR="00EC16FE" w:rsidRPr="00CF5044" w:rsidRDefault="00EC16FE" w:rsidP="00323E8F">
            <w:pPr>
              <w:pStyle w:val="ROWTABELLA"/>
              <w:rPr>
                <w:color w:val="002060"/>
              </w:rPr>
            </w:pPr>
            <w:r w:rsidRPr="00CF5044">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EBDC1D" w14:textId="77777777" w:rsidR="00EC16FE" w:rsidRPr="00CF5044" w:rsidRDefault="00EC16FE" w:rsidP="00323E8F">
            <w:pPr>
              <w:pStyle w:val="ROWTABELLA"/>
              <w:rPr>
                <w:color w:val="002060"/>
              </w:rPr>
            </w:pPr>
            <w:r w:rsidRPr="00CF504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682AA9" w14:textId="77777777" w:rsidR="00EC16FE" w:rsidRPr="00CF5044" w:rsidRDefault="00EC16FE" w:rsidP="00323E8F">
            <w:pPr>
              <w:pStyle w:val="ROWTABELLA"/>
              <w:rPr>
                <w:color w:val="002060"/>
              </w:rPr>
            </w:pPr>
            <w:r w:rsidRPr="00CF5044">
              <w:rPr>
                <w:color w:val="002060"/>
              </w:rPr>
              <w:t>VIA CELLINI, 13</w:t>
            </w:r>
          </w:p>
        </w:tc>
      </w:tr>
      <w:tr w:rsidR="00EC16FE" w:rsidRPr="00CF5044" w14:paraId="474A0D51"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BFFC30" w14:textId="77777777" w:rsidR="00EC16FE" w:rsidRPr="00CF5044" w:rsidRDefault="00EC16FE" w:rsidP="00323E8F">
            <w:pPr>
              <w:pStyle w:val="ROWTABELLA"/>
              <w:rPr>
                <w:color w:val="002060"/>
              </w:rPr>
            </w:pPr>
            <w:r w:rsidRPr="00CF504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3A9E9E" w14:textId="77777777" w:rsidR="00EC16FE" w:rsidRPr="00CF5044" w:rsidRDefault="00EC16FE" w:rsidP="00323E8F">
            <w:pPr>
              <w:pStyle w:val="ROWTABELLA"/>
              <w:rPr>
                <w:color w:val="002060"/>
              </w:rPr>
            </w:pPr>
            <w:r w:rsidRPr="00CF5044">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E403CB"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7247E8"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3D5BDC" w14:textId="77777777" w:rsidR="00EC16FE" w:rsidRPr="00CF5044" w:rsidRDefault="00EC16FE" w:rsidP="00323E8F">
            <w:pPr>
              <w:pStyle w:val="ROWTABELLA"/>
              <w:rPr>
                <w:color w:val="002060"/>
              </w:rPr>
            </w:pPr>
            <w:r w:rsidRPr="00CF5044">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F9D2D3" w14:textId="77777777" w:rsidR="00EC16FE" w:rsidRPr="00CF5044" w:rsidRDefault="00EC16FE" w:rsidP="00323E8F">
            <w:pPr>
              <w:pStyle w:val="ROWTABELLA"/>
              <w:rPr>
                <w:color w:val="002060"/>
              </w:rPr>
            </w:pPr>
            <w:r w:rsidRPr="00CF50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19C292" w14:textId="77777777" w:rsidR="00EC16FE" w:rsidRPr="00CF5044" w:rsidRDefault="00EC16FE" w:rsidP="00323E8F">
            <w:pPr>
              <w:pStyle w:val="ROWTABELLA"/>
              <w:rPr>
                <w:color w:val="002060"/>
              </w:rPr>
            </w:pPr>
            <w:r w:rsidRPr="00CF5044">
              <w:rPr>
                <w:color w:val="002060"/>
              </w:rPr>
              <w:t>VIA MONTEPELAGO</w:t>
            </w:r>
          </w:p>
        </w:tc>
      </w:tr>
      <w:tr w:rsidR="00EC16FE" w:rsidRPr="00CF5044" w14:paraId="10FA02F4"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EEDB1B1" w14:textId="77777777" w:rsidR="00EC16FE" w:rsidRPr="00CF5044" w:rsidRDefault="00EC16FE" w:rsidP="00323E8F">
            <w:pPr>
              <w:pStyle w:val="ROWTABELLA"/>
              <w:rPr>
                <w:color w:val="002060"/>
              </w:rPr>
            </w:pPr>
            <w:r w:rsidRPr="00CF504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C6C843" w14:textId="77777777" w:rsidR="00EC16FE" w:rsidRPr="00CF5044" w:rsidRDefault="00EC16FE" w:rsidP="00323E8F">
            <w:pPr>
              <w:pStyle w:val="ROWTABELLA"/>
              <w:rPr>
                <w:color w:val="002060"/>
              </w:rPr>
            </w:pPr>
            <w:r w:rsidRPr="00CF5044">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FDA103"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16AE82"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317078" w14:textId="77777777" w:rsidR="00EC16FE" w:rsidRPr="00CF5044" w:rsidRDefault="00EC16FE" w:rsidP="00323E8F">
            <w:pPr>
              <w:pStyle w:val="ROWTABELLA"/>
              <w:rPr>
                <w:color w:val="002060"/>
              </w:rPr>
            </w:pPr>
            <w:r w:rsidRPr="00CF5044">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B46AC2" w14:textId="77777777" w:rsidR="00EC16FE" w:rsidRPr="00CF5044" w:rsidRDefault="00EC16FE" w:rsidP="00323E8F">
            <w:pPr>
              <w:pStyle w:val="ROWTABELLA"/>
              <w:rPr>
                <w:color w:val="002060"/>
              </w:rPr>
            </w:pPr>
            <w:r w:rsidRPr="00CF5044">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707309" w14:textId="77777777" w:rsidR="00EC16FE" w:rsidRPr="00CF5044" w:rsidRDefault="00EC16FE" w:rsidP="00323E8F">
            <w:pPr>
              <w:pStyle w:val="ROWTABELLA"/>
              <w:rPr>
                <w:color w:val="002060"/>
              </w:rPr>
            </w:pPr>
            <w:r w:rsidRPr="00CF5044">
              <w:rPr>
                <w:color w:val="002060"/>
              </w:rPr>
              <w:t>VIA RISORGIMENTO 16</w:t>
            </w:r>
          </w:p>
        </w:tc>
      </w:tr>
      <w:tr w:rsidR="00EC16FE" w:rsidRPr="00CF5044" w14:paraId="1C22EC75"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500695" w14:textId="77777777" w:rsidR="00EC16FE" w:rsidRPr="00CF5044" w:rsidRDefault="00EC16FE" w:rsidP="00323E8F">
            <w:pPr>
              <w:pStyle w:val="ROWTABELLA"/>
              <w:rPr>
                <w:color w:val="002060"/>
              </w:rPr>
            </w:pPr>
            <w:r w:rsidRPr="00CF5044">
              <w:rPr>
                <w:color w:val="002060"/>
              </w:rPr>
              <w:lastRenderedPageBreak/>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1967F5" w14:textId="77777777" w:rsidR="00EC16FE" w:rsidRPr="00CF5044" w:rsidRDefault="00EC16FE" w:rsidP="00323E8F">
            <w:pPr>
              <w:pStyle w:val="ROWTABELLA"/>
              <w:rPr>
                <w:color w:val="002060"/>
              </w:rPr>
            </w:pPr>
            <w:r w:rsidRPr="00CF504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B5F612"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AE091A"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9FE7F7" w14:textId="77777777" w:rsidR="00EC16FE" w:rsidRPr="00CF5044" w:rsidRDefault="00EC16FE" w:rsidP="00323E8F">
            <w:pPr>
              <w:pStyle w:val="ROWTABELLA"/>
              <w:rPr>
                <w:color w:val="002060"/>
              </w:rPr>
            </w:pPr>
            <w:r w:rsidRPr="00CF5044">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92A713" w14:textId="77777777" w:rsidR="00EC16FE" w:rsidRPr="00CF5044" w:rsidRDefault="00EC16FE" w:rsidP="00323E8F">
            <w:pPr>
              <w:pStyle w:val="ROWTABELLA"/>
              <w:rPr>
                <w:color w:val="002060"/>
              </w:rPr>
            </w:pPr>
            <w:r w:rsidRPr="00CF504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207484" w14:textId="77777777" w:rsidR="00EC16FE" w:rsidRPr="00CF5044" w:rsidRDefault="00EC16FE" w:rsidP="00323E8F">
            <w:pPr>
              <w:pStyle w:val="ROWTABELLA"/>
              <w:rPr>
                <w:color w:val="002060"/>
              </w:rPr>
            </w:pPr>
            <w:r w:rsidRPr="00CF5044">
              <w:rPr>
                <w:color w:val="002060"/>
              </w:rPr>
              <w:t>VIA NAZARIO SAURO</w:t>
            </w:r>
          </w:p>
        </w:tc>
      </w:tr>
      <w:tr w:rsidR="00EC16FE" w:rsidRPr="00CF5044" w14:paraId="289093FA"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D60BC4" w14:textId="77777777" w:rsidR="00EC16FE" w:rsidRPr="00CF5044" w:rsidRDefault="00EC16FE" w:rsidP="00323E8F">
            <w:pPr>
              <w:pStyle w:val="ROWTABELLA"/>
              <w:rPr>
                <w:color w:val="002060"/>
              </w:rPr>
            </w:pPr>
            <w:r w:rsidRPr="00CF5044">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8E07B6" w14:textId="77777777" w:rsidR="00EC16FE" w:rsidRPr="00CF5044" w:rsidRDefault="00EC16FE" w:rsidP="00323E8F">
            <w:pPr>
              <w:pStyle w:val="ROWTABELLA"/>
              <w:rPr>
                <w:color w:val="002060"/>
              </w:rPr>
            </w:pPr>
            <w:r w:rsidRPr="00CF5044">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BCAC316"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AAF80A"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FA5153" w14:textId="77777777" w:rsidR="00EC16FE" w:rsidRPr="00CF5044" w:rsidRDefault="00EC16FE" w:rsidP="00323E8F">
            <w:pPr>
              <w:pStyle w:val="ROWTABELLA"/>
              <w:rPr>
                <w:color w:val="002060"/>
              </w:rPr>
            </w:pPr>
            <w:r w:rsidRPr="00CF5044">
              <w:rPr>
                <w:color w:val="002060"/>
              </w:rPr>
              <w:t>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0ED81C" w14:textId="77777777" w:rsidR="00EC16FE" w:rsidRPr="00CF5044" w:rsidRDefault="00EC16FE" w:rsidP="00323E8F">
            <w:pPr>
              <w:pStyle w:val="ROWTABELLA"/>
              <w:rPr>
                <w:color w:val="002060"/>
              </w:rPr>
            </w:pPr>
            <w:r w:rsidRPr="00CF5044">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8586C9" w14:textId="77777777" w:rsidR="00EC16FE" w:rsidRPr="00CF5044" w:rsidRDefault="00EC16FE" w:rsidP="00323E8F">
            <w:pPr>
              <w:pStyle w:val="ROWTABELLA"/>
              <w:rPr>
                <w:color w:val="002060"/>
              </w:rPr>
            </w:pPr>
            <w:r w:rsidRPr="00CF5044">
              <w:rPr>
                <w:color w:val="002060"/>
              </w:rPr>
              <w:t>VIA MAZZINI</w:t>
            </w:r>
          </w:p>
        </w:tc>
      </w:tr>
    </w:tbl>
    <w:p w14:paraId="4D89B82F" w14:textId="77777777" w:rsidR="00EC16FE" w:rsidRPr="00CF5044" w:rsidRDefault="00EC16FE" w:rsidP="00EC16FE">
      <w:pPr>
        <w:pStyle w:val="breakline"/>
        <w:divId w:val="527259509"/>
        <w:rPr>
          <w:color w:val="002060"/>
        </w:rPr>
      </w:pPr>
    </w:p>
    <w:p w14:paraId="376BBF29" w14:textId="77777777" w:rsidR="00EC16FE" w:rsidRPr="00CF5044" w:rsidRDefault="00EC16FE" w:rsidP="00EC16FE">
      <w:pPr>
        <w:pStyle w:val="breakline"/>
        <w:divId w:val="527259509"/>
        <w:rPr>
          <w:color w:val="002060"/>
        </w:rPr>
      </w:pPr>
    </w:p>
    <w:p w14:paraId="3B916ACD" w14:textId="77777777" w:rsidR="00EC16FE" w:rsidRPr="00CF5044" w:rsidRDefault="00EC16FE" w:rsidP="00EC16FE">
      <w:pPr>
        <w:pStyle w:val="breakline"/>
        <w:divId w:val="527259509"/>
        <w:rPr>
          <w:color w:val="002060"/>
        </w:rPr>
      </w:pPr>
    </w:p>
    <w:p w14:paraId="54BB0B52" w14:textId="77777777" w:rsidR="00EC16FE" w:rsidRPr="00CF5044" w:rsidRDefault="00EC16FE" w:rsidP="00EC16FE">
      <w:pPr>
        <w:pStyle w:val="SOTTOTITOLOCAMPIONATO1"/>
        <w:divId w:val="527259509"/>
        <w:rPr>
          <w:color w:val="002060"/>
        </w:rPr>
      </w:pPr>
      <w:r w:rsidRPr="00CF5044">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21"/>
        <w:gridCol w:w="385"/>
        <w:gridCol w:w="898"/>
        <w:gridCol w:w="1191"/>
        <w:gridCol w:w="1543"/>
        <w:gridCol w:w="1545"/>
      </w:tblGrid>
      <w:tr w:rsidR="00EC16FE" w:rsidRPr="00CF5044" w14:paraId="1F5DDA0F"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AE2241"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64ECD0"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DD88D5"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71FBC"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E931CB"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282DAD"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6CF773"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300D7922"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833ED9" w14:textId="77777777" w:rsidR="00EC16FE" w:rsidRPr="00CF5044" w:rsidRDefault="00EC16FE" w:rsidP="00323E8F">
            <w:pPr>
              <w:pStyle w:val="ROWTABELLA"/>
              <w:rPr>
                <w:color w:val="002060"/>
              </w:rPr>
            </w:pPr>
            <w:r w:rsidRPr="00CF504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0EFD06" w14:textId="77777777" w:rsidR="00EC16FE" w:rsidRPr="00CF5044" w:rsidRDefault="00EC16FE" w:rsidP="00323E8F">
            <w:pPr>
              <w:pStyle w:val="ROWTABELLA"/>
              <w:rPr>
                <w:color w:val="002060"/>
              </w:rPr>
            </w:pPr>
            <w:r w:rsidRPr="00CF5044">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60DA221"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118262" w14:textId="77777777" w:rsidR="00EC16FE" w:rsidRPr="00CF5044" w:rsidRDefault="00EC16FE" w:rsidP="00323E8F">
            <w:pPr>
              <w:pStyle w:val="ROWTABELLA"/>
              <w:rPr>
                <w:color w:val="002060"/>
              </w:rPr>
            </w:pPr>
            <w:r w:rsidRPr="00CF5044">
              <w:rPr>
                <w:color w:val="002060"/>
              </w:rPr>
              <w:t>08/11/2019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C3E4DB" w14:textId="77777777" w:rsidR="00EC16FE" w:rsidRPr="00CF5044" w:rsidRDefault="00EC16FE" w:rsidP="00323E8F">
            <w:pPr>
              <w:pStyle w:val="ROWTABELLA"/>
              <w:rPr>
                <w:color w:val="002060"/>
              </w:rPr>
            </w:pPr>
            <w:r w:rsidRPr="00CF5044">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2F9E1F" w14:textId="77777777" w:rsidR="00EC16FE" w:rsidRPr="00CF5044" w:rsidRDefault="00EC16FE" w:rsidP="00323E8F">
            <w:pPr>
              <w:pStyle w:val="ROWTABELLA"/>
              <w:rPr>
                <w:color w:val="002060"/>
              </w:rPr>
            </w:pPr>
            <w:r w:rsidRPr="00CF5044">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D1C8B3" w14:textId="77777777" w:rsidR="00EC16FE" w:rsidRPr="00CF5044" w:rsidRDefault="00EC16FE" w:rsidP="00323E8F">
            <w:pPr>
              <w:pStyle w:val="ROWTABELLA"/>
              <w:rPr>
                <w:color w:val="002060"/>
              </w:rPr>
            </w:pPr>
            <w:r w:rsidRPr="00CF5044">
              <w:rPr>
                <w:color w:val="002060"/>
              </w:rPr>
              <w:t>FRAZIONE COPPO VIA FORMA</w:t>
            </w:r>
          </w:p>
        </w:tc>
      </w:tr>
      <w:tr w:rsidR="00EC16FE" w:rsidRPr="00CF5044" w14:paraId="58D8EA30"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ECDBBB" w14:textId="77777777" w:rsidR="00EC16FE" w:rsidRPr="00CF5044" w:rsidRDefault="00EC16FE" w:rsidP="00323E8F">
            <w:pPr>
              <w:pStyle w:val="ROWTABELLA"/>
              <w:rPr>
                <w:color w:val="002060"/>
              </w:rPr>
            </w:pPr>
            <w:r w:rsidRPr="00CF504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B64843" w14:textId="77777777" w:rsidR="00EC16FE" w:rsidRPr="00CF5044" w:rsidRDefault="00EC16FE" w:rsidP="00323E8F">
            <w:pPr>
              <w:pStyle w:val="ROWTABELLA"/>
              <w:rPr>
                <w:color w:val="002060"/>
              </w:rPr>
            </w:pPr>
            <w:r w:rsidRPr="00CF5044">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FEF613"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331889"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410D40" w14:textId="77777777" w:rsidR="00EC16FE" w:rsidRPr="00CF5044" w:rsidRDefault="00EC16FE" w:rsidP="00323E8F">
            <w:pPr>
              <w:pStyle w:val="ROWTABELLA"/>
              <w:rPr>
                <w:color w:val="002060"/>
              </w:rPr>
            </w:pPr>
            <w:r w:rsidRPr="00CF5044">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A5FCAE" w14:textId="77777777" w:rsidR="00EC16FE" w:rsidRPr="00CF5044" w:rsidRDefault="00EC16FE" w:rsidP="00323E8F">
            <w:pPr>
              <w:pStyle w:val="ROWTABELLA"/>
              <w:rPr>
                <w:color w:val="002060"/>
              </w:rPr>
            </w:pPr>
            <w:r w:rsidRPr="00CF504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DB9466" w14:textId="77777777" w:rsidR="00EC16FE" w:rsidRPr="00CF5044" w:rsidRDefault="00EC16FE" w:rsidP="00323E8F">
            <w:pPr>
              <w:pStyle w:val="ROWTABELLA"/>
              <w:rPr>
                <w:color w:val="002060"/>
              </w:rPr>
            </w:pPr>
            <w:r w:rsidRPr="00CF5044">
              <w:rPr>
                <w:color w:val="002060"/>
              </w:rPr>
              <w:t>VIA TAGLIAMENTO</w:t>
            </w:r>
          </w:p>
        </w:tc>
      </w:tr>
      <w:tr w:rsidR="00EC16FE" w:rsidRPr="00CF5044" w14:paraId="01DC916C"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9D2B2D" w14:textId="77777777" w:rsidR="00EC16FE" w:rsidRPr="00CF5044" w:rsidRDefault="00EC16FE" w:rsidP="00323E8F">
            <w:pPr>
              <w:pStyle w:val="ROWTABELLA"/>
              <w:rPr>
                <w:color w:val="002060"/>
              </w:rPr>
            </w:pPr>
            <w:r w:rsidRPr="00CF5044">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C8E1ADD" w14:textId="77777777" w:rsidR="00EC16FE" w:rsidRPr="00CF5044" w:rsidRDefault="00EC16FE" w:rsidP="00323E8F">
            <w:pPr>
              <w:pStyle w:val="ROWTABELLA"/>
              <w:rPr>
                <w:color w:val="002060"/>
              </w:rPr>
            </w:pPr>
            <w:r w:rsidRPr="00CF5044">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A96EFF"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913F6E4"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F362E4" w14:textId="77777777" w:rsidR="00EC16FE" w:rsidRPr="00CF5044" w:rsidRDefault="00EC16FE" w:rsidP="00323E8F">
            <w:pPr>
              <w:pStyle w:val="ROWTABELLA"/>
              <w:rPr>
                <w:color w:val="002060"/>
              </w:rPr>
            </w:pPr>
            <w:r w:rsidRPr="00CF5044">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25AB68" w14:textId="77777777" w:rsidR="00EC16FE" w:rsidRPr="00CF5044" w:rsidRDefault="00EC16FE" w:rsidP="00323E8F">
            <w:pPr>
              <w:pStyle w:val="ROWTABELLA"/>
              <w:rPr>
                <w:color w:val="002060"/>
              </w:rPr>
            </w:pPr>
            <w:r w:rsidRPr="00CF504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2D81E3" w14:textId="77777777" w:rsidR="00EC16FE" w:rsidRPr="00CF5044" w:rsidRDefault="00EC16FE" w:rsidP="00323E8F">
            <w:pPr>
              <w:pStyle w:val="ROWTABELLA"/>
              <w:rPr>
                <w:color w:val="002060"/>
              </w:rPr>
            </w:pPr>
            <w:r w:rsidRPr="00CF5044">
              <w:rPr>
                <w:color w:val="002060"/>
              </w:rPr>
              <w:t>VIA ALFIERI SNC</w:t>
            </w:r>
          </w:p>
        </w:tc>
      </w:tr>
      <w:tr w:rsidR="00EC16FE" w:rsidRPr="00CF5044" w14:paraId="3C43BAA5"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C3994E" w14:textId="77777777" w:rsidR="00EC16FE" w:rsidRPr="00CF5044" w:rsidRDefault="00EC16FE" w:rsidP="00323E8F">
            <w:pPr>
              <w:pStyle w:val="ROWTABELLA"/>
              <w:rPr>
                <w:color w:val="002060"/>
              </w:rPr>
            </w:pPr>
            <w:r w:rsidRPr="00CF5044">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DCFA3D" w14:textId="77777777" w:rsidR="00EC16FE" w:rsidRPr="00CF5044" w:rsidRDefault="00EC16FE" w:rsidP="00323E8F">
            <w:pPr>
              <w:pStyle w:val="ROWTABELLA"/>
              <w:rPr>
                <w:color w:val="002060"/>
              </w:rPr>
            </w:pPr>
            <w:r w:rsidRPr="00CF5044">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78C9C6"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E17064"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A1A6C2" w14:textId="77777777" w:rsidR="00EC16FE" w:rsidRPr="00CF5044" w:rsidRDefault="00EC16FE" w:rsidP="00323E8F">
            <w:pPr>
              <w:pStyle w:val="ROWTABELLA"/>
              <w:rPr>
                <w:color w:val="002060"/>
              </w:rPr>
            </w:pPr>
            <w:r w:rsidRPr="00CF504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875909" w14:textId="77777777" w:rsidR="00EC16FE" w:rsidRPr="00CF5044" w:rsidRDefault="00EC16FE" w:rsidP="00323E8F">
            <w:pPr>
              <w:pStyle w:val="ROWTABELLA"/>
              <w:rPr>
                <w:color w:val="002060"/>
              </w:rPr>
            </w:pPr>
            <w:r w:rsidRPr="00CF5044">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6F9212" w14:textId="77777777" w:rsidR="00EC16FE" w:rsidRPr="00CF5044" w:rsidRDefault="00EC16FE" w:rsidP="00323E8F">
            <w:pPr>
              <w:pStyle w:val="ROWTABELLA"/>
              <w:rPr>
                <w:color w:val="002060"/>
              </w:rPr>
            </w:pPr>
            <w:r w:rsidRPr="00CF5044">
              <w:rPr>
                <w:color w:val="002060"/>
              </w:rPr>
              <w:t>VIA GRAMSCI</w:t>
            </w:r>
          </w:p>
        </w:tc>
      </w:tr>
      <w:tr w:rsidR="00EC16FE" w:rsidRPr="00CF5044" w14:paraId="3CD95280"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D5C1A65" w14:textId="77777777" w:rsidR="00EC16FE" w:rsidRPr="00CF5044" w:rsidRDefault="00EC16FE" w:rsidP="00323E8F">
            <w:pPr>
              <w:pStyle w:val="ROWTABELLA"/>
              <w:rPr>
                <w:color w:val="002060"/>
              </w:rPr>
            </w:pPr>
            <w:r w:rsidRPr="00CF5044">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6D4EFD" w14:textId="77777777" w:rsidR="00EC16FE" w:rsidRPr="00CF5044" w:rsidRDefault="00EC16FE" w:rsidP="00323E8F">
            <w:pPr>
              <w:pStyle w:val="ROWTABELLA"/>
              <w:rPr>
                <w:color w:val="002060"/>
              </w:rPr>
            </w:pPr>
            <w:r w:rsidRPr="00CF5044">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97BFF85"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0699B0" w14:textId="77777777" w:rsidR="00EC16FE" w:rsidRPr="00CF5044" w:rsidRDefault="00EC16FE" w:rsidP="00323E8F">
            <w:pPr>
              <w:pStyle w:val="ROWTABELLA"/>
              <w:rPr>
                <w:color w:val="002060"/>
              </w:rPr>
            </w:pPr>
            <w:r w:rsidRPr="00CF5044">
              <w:rPr>
                <w:color w:val="002060"/>
              </w:rPr>
              <w:t>08/11/2019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42BEE5" w14:textId="77777777" w:rsidR="00EC16FE" w:rsidRPr="00CF5044" w:rsidRDefault="00EC16FE" w:rsidP="00323E8F">
            <w:pPr>
              <w:pStyle w:val="ROWTABELLA"/>
              <w:rPr>
                <w:color w:val="002060"/>
              </w:rPr>
            </w:pPr>
            <w:r w:rsidRPr="00CF5044">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A21561" w14:textId="77777777" w:rsidR="00EC16FE" w:rsidRPr="00CF5044" w:rsidRDefault="00EC16FE" w:rsidP="00323E8F">
            <w:pPr>
              <w:pStyle w:val="ROWTABELLA"/>
              <w:rPr>
                <w:color w:val="002060"/>
              </w:rPr>
            </w:pPr>
            <w:r w:rsidRPr="00CF504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1B214D" w14:textId="77777777" w:rsidR="00EC16FE" w:rsidRPr="00CF5044" w:rsidRDefault="00EC16FE" w:rsidP="00323E8F">
            <w:pPr>
              <w:pStyle w:val="ROWTABELLA"/>
              <w:rPr>
                <w:color w:val="002060"/>
              </w:rPr>
            </w:pPr>
            <w:r w:rsidRPr="00CF5044">
              <w:rPr>
                <w:color w:val="002060"/>
              </w:rPr>
              <w:t>VIA CERQUATTI</w:t>
            </w:r>
          </w:p>
        </w:tc>
      </w:tr>
      <w:tr w:rsidR="00EC16FE" w:rsidRPr="00CF5044" w14:paraId="5ED5DA25"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3ED5EF" w14:textId="77777777" w:rsidR="00EC16FE" w:rsidRPr="00CF5044" w:rsidRDefault="00EC16FE" w:rsidP="00323E8F">
            <w:pPr>
              <w:pStyle w:val="ROWTABELLA"/>
              <w:rPr>
                <w:color w:val="002060"/>
              </w:rPr>
            </w:pPr>
            <w:r w:rsidRPr="00CF5044">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A21F12" w14:textId="77777777" w:rsidR="00EC16FE" w:rsidRPr="00CF5044" w:rsidRDefault="00EC16FE" w:rsidP="00323E8F">
            <w:pPr>
              <w:pStyle w:val="ROWTABELLA"/>
              <w:rPr>
                <w:color w:val="002060"/>
              </w:rPr>
            </w:pPr>
            <w:r w:rsidRPr="00CF5044">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F8EC915"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C518C6" w14:textId="77777777" w:rsidR="00EC16FE" w:rsidRPr="00CF5044" w:rsidRDefault="00EC16FE" w:rsidP="00323E8F">
            <w:pPr>
              <w:pStyle w:val="ROWTABELLA"/>
              <w:rPr>
                <w:color w:val="002060"/>
              </w:rPr>
            </w:pPr>
            <w:r w:rsidRPr="00CF5044">
              <w:rPr>
                <w:color w:val="002060"/>
              </w:rPr>
              <w:t>08/11/2019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543E5E" w14:textId="77777777" w:rsidR="00EC16FE" w:rsidRPr="00CF5044" w:rsidRDefault="00EC16FE" w:rsidP="00323E8F">
            <w:pPr>
              <w:pStyle w:val="ROWTABELLA"/>
              <w:rPr>
                <w:color w:val="002060"/>
              </w:rPr>
            </w:pPr>
            <w:r w:rsidRPr="00CF5044">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E97F33" w14:textId="77777777" w:rsidR="00EC16FE" w:rsidRPr="00CF5044" w:rsidRDefault="00EC16FE" w:rsidP="00323E8F">
            <w:pPr>
              <w:pStyle w:val="ROWTABELLA"/>
              <w:rPr>
                <w:color w:val="002060"/>
              </w:rPr>
            </w:pPr>
            <w:r w:rsidRPr="00CF504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C1CCAE" w14:textId="77777777" w:rsidR="00EC16FE" w:rsidRPr="00CF5044" w:rsidRDefault="00EC16FE" w:rsidP="00323E8F">
            <w:pPr>
              <w:pStyle w:val="ROWTABELLA"/>
              <w:rPr>
                <w:color w:val="002060"/>
              </w:rPr>
            </w:pPr>
            <w:r w:rsidRPr="00CF5044">
              <w:rPr>
                <w:color w:val="002060"/>
              </w:rPr>
              <w:t>VIA GEMME, 13</w:t>
            </w:r>
          </w:p>
        </w:tc>
      </w:tr>
      <w:tr w:rsidR="00EC16FE" w:rsidRPr="00CF5044" w14:paraId="4FA4804F"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1E9A5A" w14:textId="77777777" w:rsidR="00EC16FE" w:rsidRPr="00CF5044" w:rsidRDefault="00EC16FE" w:rsidP="00323E8F">
            <w:pPr>
              <w:pStyle w:val="ROWTABELLA"/>
              <w:rPr>
                <w:color w:val="002060"/>
              </w:rPr>
            </w:pPr>
            <w:r w:rsidRPr="00CF5044">
              <w:rPr>
                <w:color w:val="002060"/>
              </w:rPr>
              <w:t>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145187" w14:textId="77777777" w:rsidR="00EC16FE" w:rsidRPr="00CF5044" w:rsidRDefault="00EC16FE" w:rsidP="00323E8F">
            <w:pPr>
              <w:pStyle w:val="ROWTABELLA"/>
              <w:rPr>
                <w:color w:val="002060"/>
              </w:rPr>
            </w:pPr>
            <w:r w:rsidRPr="00CF5044">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88871EC"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874852"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EE469C" w14:textId="77777777" w:rsidR="00EC16FE" w:rsidRPr="00CF5044" w:rsidRDefault="00EC16FE" w:rsidP="00323E8F">
            <w:pPr>
              <w:pStyle w:val="ROWTABELLA"/>
              <w:rPr>
                <w:color w:val="002060"/>
              </w:rPr>
            </w:pPr>
            <w:r w:rsidRPr="00CF5044">
              <w:rPr>
                <w:color w:val="002060"/>
              </w:rPr>
              <w:t>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1799D3" w14:textId="77777777" w:rsidR="00EC16FE" w:rsidRPr="00CF5044" w:rsidRDefault="00EC16FE" w:rsidP="00323E8F">
            <w:pPr>
              <w:pStyle w:val="ROWTABELLA"/>
              <w:rPr>
                <w:color w:val="002060"/>
              </w:rPr>
            </w:pPr>
            <w:r w:rsidRPr="00CF5044">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75149C" w14:textId="77777777" w:rsidR="00EC16FE" w:rsidRPr="00CF5044" w:rsidRDefault="00EC16FE" w:rsidP="00323E8F">
            <w:pPr>
              <w:pStyle w:val="ROWTABELLA"/>
              <w:rPr>
                <w:color w:val="002060"/>
              </w:rPr>
            </w:pPr>
            <w:r w:rsidRPr="00CF5044">
              <w:rPr>
                <w:color w:val="002060"/>
              </w:rPr>
              <w:t>VIA DELLO SPORT</w:t>
            </w:r>
          </w:p>
        </w:tc>
      </w:tr>
    </w:tbl>
    <w:p w14:paraId="74DB3628" w14:textId="77777777" w:rsidR="00EC16FE" w:rsidRPr="00CF5044" w:rsidRDefault="00EC16FE" w:rsidP="00EC16FE">
      <w:pPr>
        <w:pStyle w:val="breakline"/>
        <w:divId w:val="527259509"/>
        <w:rPr>
          <w:color w:val="002060"/>
        </w:rPr>
      </w:pPr>
    </w:p>
    <w:p w14:paraId="18B9861C" w14:textId="77777777" w:rsidR="00EC16FE" w:rsidRPr="00CF5044" w:rsidRDefault="00EC16FE" w:rsidP="00EC16FE">
      <w:pPr>
        <w:pStyle w:val="breakline"/>
        <w:divId w:val="527259509"/>
        <w:rPr>
          <w:color w:val="002060"/>
        </w:rPr>
      </w:pPr>
    </w:p>
    <w:p w14:paraId="205A911A" w14:textId="77777777" w:rsidR="00EC16FE" w:rsidRPr="00CF5044" w:rsidRDefault="00EC16FE" w:rsidP="00EC16FE">
      <w:pPr>
        <w:pStyle w:val="breakline"/>
        <w:divId w:val="527259509"/>
        <w:rPr>
          <w:color w:val="002060"/>
        </w:rPr>
      </w:pPr>
    </w:p>
    <w:p w14:paraId="4D7D5D60" w14:textId="77777777" w:rsidR="00EC16FE" w:rsidRPr="00CF5044" w:rsidRDefault="00EC16FE" w:rsidP="00EC16FE">
      <w:pPr>
        <w:pStyle w:val="SOTTOTITOLOCAMPIONATO1"/>
        <w:divId w:val="527259509"/>
        <w:rPr>
          <w:color w:val="002060"/>
        </w:rPr>
      </w:pPr>
      <w:r w:rsidRPr="00CF5044">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05"/>
        <w:gridCol w:w="385"/>
        <w:gridCol w:w="898"/>
        <w:gridCol w:w="1175"/>
        <w:gridCol w:w="1566"/>
        <w:gridCol w:w="1554"/>
      </w:tblGrid>
      <w:tr w:rsidR="00EC16FE" w:rsidRPr="00CF5044" w14:paraId="0973D492"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73F7ED"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FB26F3"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1208AC"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E3AADE"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1ECE35"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98CA3"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F52AB2"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39060738"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AE99B7" w14:textId="77777777" w:rsidR="00EC16FE" w:rsidRPr="00CF5044" w:rsidRDefault="00EC16FE" w:rsidP="00323E8F">
            <w:pPr>
              <w:pStyle w:val="ROWTABELLA"/>
              <w:rPr>
                <w:color w:val="002060"/>
              </w:rPr>
            </w:pPr>
            <w:r w:rsidRPr="00CF5044">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4BCF8F" w14:textId="77777777" w:rsidR="00EC16FE" w:rsidRPr="00CF5044" w:rsidRDefault="00EC16FE" w:rsidP="00323E8F">
            <w:pPr>
              <w:pStyle w:val="ROWTABELLA"/>
              <w:rPr>
                <w:color w:val="002060"/>
              </w:rPr>
            </w:pPr>
            <w:r w:rsidRPr="00CF5044">
              <w:rPr>
                <w:color w:val="002060"/>
              </w:rPr>
              <w:t>FUTSAL MONTURANO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B665EC4"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4E596D" w14:textId="77777777" w:rsidR="00EC16FE" w:rsidRPr="00CF5044" w:rsidRDefault="00EC16FE" w:rsidP="00323E8F">
            <w:pPr>
              <w:pStyle w:val="ROWTABELLA"/>
              <w:rPr>
                <w:color w:val="002060"/>
              </w:rPr>
            </w:pPr>
            <w:r w:rsidRPr="00CF5044">
              <w:rPr>
                <w:color w:val="002060"/>
              </w:rPr>
              <w:t>08/11/2019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C9645E" w14:textId="77777777" w:rsidR="00EC16FE" w:rsidRPr="00CF5044" w:rsidRDefault="00EC16FE" w:rsidP="00323E8F">
            <w:pPr>
              <w:pStyle w:val="ROWTABELLA"/>
              <w:rPr>
                <w:color w:val="002060"/>
              </w:rPr>
            </w:pPr>
            <w:r w:rsidRPr="00CF5044">
              <w:rPr>
                <w:color w:val="002060"/>
              </w:rPr>
              <w:t>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1C45B7" w14:textId="77777777" w:rsidR="00EC16FE" w:rsidRPr="00CF5044" w:rsidRDefault="00EC16FE" w:rsidP="00323E8F">
            <w:pPr>
              <w:pStyle w:val="ROWTABELLA"/>
              <w:rPr>
                <w:color w:val="002060"/>
              </w:rPr>
            </w:pPr>
            <w:r w:rsidRPr="00CF5044">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AB3B11" w14:textId="77777777" w:rsidR="00EC16FE" w:rsidRPr="00CF5044" w:rsidRDefault="00EC16FE" w:rsidP="00323E8F">
            <w:pPr>
              <w:pStyle w:val="ROWTABELLA"/>
              <w:rPr>
                <w:color w:val="002060"/>
              </w:rPr>
            </w:pPr>
            <w:r w:rsidRPr="00CF5044">
              <w:rPr>
                <w:color w:val="002060"/>
              </w:rPr>
              <w:t>LOC. ROCCHETTA</w:t>
            </w:r>
          </w:p>
        </w:tc>
      </w:tr>
      <w:tr w:rsidR="00EC16FE" w:rsidRPr="00CF5044" w14:paraId="4F063568"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4FB58D" w14:textId="77777777" w:rsidR="00EC16FE" w:rsidRPr="00CF5044" w:rsidRDefault="00EC16FE" w:rsidP="00323E8F">
            <w:pPr>
              <w:pStyle w:val="ROWTABELLA"/>
              <w:rPr>
                <w:color w:val="002060"/>
              </w:rPr>
            </w:pPr>
            <w:r w:rsidRPr="00CF5044">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F4C3A2" w14:textId="77777777" w:rsidR="00EC16FE" w:rsidRPr="00CF5044" w:rsidRDefault="00EC16FE" w:rsidP="00323E8F">
            <w:pPr>
              <w:pStyle w:val="ROWTABELLA"/>
              <w:rPr>
                <w:color w:val="002060"/>
              </w:rPr>
            </w:pPr>
            <w:r w:rsidRPr="00CF5044">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01D66C"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8BCC64"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2D0C64" w14:textId="77777777" w:rsidR="00EC16FE" w:rsidRPr="00CF5044" w:rsidRDefault="00EC16FE" w:rsidP="00323E8F">
            <w:pPr>
              <w:pStyle w:val="ROWTABELLA"/>
              <w:rPr>
                <w:color w:val="002060"/>
              </w:rPr>
            </w:pPr>
            <w:r w:rsidRPr="00CF504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414008" w14:textId="77777777" w:rsidR="00EC16FE" w:rsidRPr="00CF5044" w:rsidRDefault="00EC16FE" w:rsidP="00323E8F">
            <w:pPr>
              <w:pStyle w:val="ROWTABELLA"/>
              <w:rPr>
                <w:color w:val="002060"/>
              </w:rPr>
            </w:pPr>
            <w:r w:rsidRPr="00CF5044">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42355E" w14:textId="77777777" w:rsidR="00EC16FE" w:rsidRPr="00CF5044" w:rsidRDefault="00EC16FE" w:rsidP="00323E8F">
            <w:pPr>
              <w:pStyle w:val="ROWTABELLA"/>
              <w:rPr>
                <w:color w:val="002060"/>
              </w:rPr>
            </w:pPr>
            <w:r w:rsidRPr="00CF5044">
              <w:rPr>
                <w:color w:val="002060"/>
              </w:rPr>
              <w:t>FRAZ.PAGLIARE VIA VECCHI</w:t>
            </w:r>
          </w:p>
        </w:tc>
      </w:tr>
      <w:tr w:rsidR="00EC16FE" w:rsidRPr="00CF5044" w14:paraId="10E96B81"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C3BC3F4" w14:textId="77777777" w:rsidR="00EC16FE" w:rsidRPr="00CF5044" w:rsidRDefault="00EC16FE" w:rsidP="00323E8F">
            <w:pPr>
              <w:pStyle w:val="ROWTABELLA"/>
              <w:rPr>
                <w:color w:val="002060"/>
              </w:rPr>
            </w:pPr>
            <w:r w:rsidRPr="00CF5044">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D93411" w14:textId="77777777" w:rsidR="00EC16FE" w:rsidRPr="00CF5044" w:rsidRDefault="00EC16FE" w:rsidP="00323E8F">
            <w:pPr>
              <w:pStyle w:val="ROWTABELLA"/>
              <w:rPr>
                <w:color w:val="002060"/>
              </w:rPr>
            </w:pPr>
            <w:r w:rsidRPr="00CF5044">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AF5481"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49BB04"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9886B5" w14:textId="77777777" w:rsidR="00EC16FE" w:rsidRPr="00CF5044" w:rsidRDefault="00EC16FE" w:rsidP="00323E8F">
            <w:pPr>
              <w:pStyle w:val="ROWTABELLA"/>
              <w:rPr>
                <w:color w:val="002060"/>
              </w:rPr>
            </w:pPr>
            <w:r w:rsidRPr="00CF5044">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74AA24" w14:textId="77777777" w:rsidR="00EC16FE" w:rsidRPr="00CF5044" w:rsidRDefault="00EC16FE" w:rsidP="00323E8F">
            <w:pPr>
              <w:pStyle w:val="ROWTABELLA"/>
              <w:rPr>
                <w:color w:val="002060"/>
              </w:rPr>
            </w:pPr>
            <w:r w:rsidRPr="00CF504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AFFF7F" w14:textId="77777777" w:rsidR="00EC16FE" w:rsidRPr="00CF5044" w:rsidRDefault="00EC16FE" w:rsidP="00323E8F">
            <w:pPr>
              <w:pStyle w:val="ROWTABELLA"/>
              <w:rPr>
                <w:color w:val="002060"/>
              </w:rPr>
            </w:pPr>
            <w:r w:rsidRPr="00CF5044">
              <w:rPr>
                <w:color w:val="002060"/>
              </w:rPr>
              <w:t>VIA CARDUCCI</w:t>
            </w:r>
          </w:p>
        </w:tc>
      </w:tr>
      <w:tr w:rsidR="00EC16FE" w:rsidRPr="00CF5044" w14:paraId="3EA32264"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CDE876" w14:textId="77777777" w:rsidR="00EC16FE" w:rsidRPr="00CF5044" w:rsidRDefault="00EC16FE" w:rsidP="00323E8F">
            <w:pPr>
              <w:pStyle w:val="ROWTABELLA"/>
              <w:rPr>
                <w:color w:val="002060"/>
              </w:rPr>
            </w:pPr>
            <w:r w:rsidRPr="00CF5044">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75BE457" w14:textId="77777777" w:rsidR="00EC16FE" w:rsidRPr="00CF5044" w:rsidRDefault="00EC16FE" w:rsidP="00323E8F">
            <w:pPr>
              <w:pStyle w:val="ROWTABELLA"/>
              <w:rPr>
                <w:color w:val="002060"/>
              </w:rPr>
            </w:pPr>
            <w:r w:rsidRPr="00CF5044">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B539F8C"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1C6B58" w14:textId="77777777" w:rsidR="00EC16FE" w:rsidRPr="00CF5044" w:rsidRDefault="00EC16FE" w:rsidP="00323E8F">
            <w:pPr>
              <w:pStyle w:val="ROWTABELLA"/>
              <w:rPr>
                <w:color w:val="002060"/>
              </w:rPr>
            </w:pPr>
            <w:r w:rsidRPr="00CF5044">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4ECC43" w14:textId="77777777" w:rsidR="00EC16FE" w:rsidRPr="00CF5044" w:rsidRDefault="00EC16FE" w:rsidP="00323E8F">
            <w:pPr>
              <w:pStyle w:val="ROWTABELLA"/>
              <w:rPr>
                <w:color w:val="002060"/>
              </w:rPr>
            </w:pPr>
            <w:r w:rsidRPr="00CF5044">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FEF024" w14:textId="77777777" w:rsidR="00EC16FE" w:rsidRPr="00CF5044" w:rsidRDefault="00EC16FE" w:rsidP="00323E8F">
            <w:pPr>
              <w:pStyle w:val="ROWTABELLA"/>
              <w:rPr>
                <w:color w:val="002060"/>
              </w:rPr>
            </w:pPr>
            <w:r w:rsidRPr="00CF5044">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4F9210" w14:textId="77777777" w:rsidR="00EC16FE" w:rsidRPr="00CF5044" w:rsidRDefault="00EC16FE" w:rsidP="00323E8F">
            <w:pPr>
              <w:pStyle w:val="ROWTABELLA"/>
              <w:rPr>
                <w:color w:val="002060"/>
              </w:rPr>
            </w:pPr>
            <w:r w:rsidRPr="00CF5044">
              <w:rPr>
                <w:color w:val="002060"/>
              </w:rPr>
              <w:t>VIA COLLE GIOIOSO</w:t>
            </w:r>
          </w:p>
        </w:tc>
      </w:tr>
      <w:tr w:rsidR="00EC16FE" w:rsidRPr="00CF5044" w14:paraId="0EC9A065"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6B211C" w14:textId="77777777" w:rsidR="00EC16FE" w:rsidRPr="00CF5044" w:rsidRDefault="00EC16FE" w:rsidP="00323E8F">
            <w:pPr>
              <w:pStyle w:val="ROWTABELLA"/>
              <w:rPr>
                <w:color w:val="002060"/>
              </w:rPr>
            </w:pPr>
            <w:r w:rsidRPr="00CF5044">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E1ED4A" w14:textId="77777777" w:rsidR="00EC16FE" w:rsidRPr="00CF5044" w:rsidRDefault="00EC16FE" w:rsidP="00323E8F">
            <w:pPr>
              <w:pStyle w:val="ROWTABELLA"/>
              <w:rPr>
                <w:color w:val="002060"/>
              </w:rPr>
            </w:pPr>
            <w:r w:rsidRPr="00CF5044">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958F99C"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56CCBB0"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CED5A4" w14:textId="77777777" w:rsidR="00EC16FE" w:rsidRPr="00CF5044" w:rsidRDefault="00EC16FE" w:rsidP="00323E8F">
            <w:pPr>
              <w:pStyle w:val="ROWTABELLA"/>
              <w:rPr>
                <w:color w:val="002060"/>
              </w:rPr>
            </w:pPr>
            <w:r w:rsidRPr="00CF504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E6989E" w14:textId="77777777" w:rsidR="00EC16FE" w:rsidRPr="00CF5044" w:rsidRDefault="00EC16FE" w:rsidP="00323E8F">
            <w:pPr>
              <w:pStyle w:val="ROWTABELLA"/>
              <w:rPr>
                <w:color w:val="002060"/>
              </w:rPr>
            </w:pPr>
            <w:r w:rsidRPr="00CF504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79CD66" w14:textId="77777777" w:rsidR="00EC16FE" w:rsidRPr="00CF5044" w:rsidRDefault="00EC16FE" w:rsidP="00323E8F">
            <w:pPr>
              <w:pStyle w:val="ROWTABELLA"/>
              <w:rPr>
                <w:color w:val="002060"/>
              </w:rPr>
            </w:pPr>
            <w:r w:rsidRPr="00CF5044">
              <w:rPr>
                <w:color w:val="002060"/>
              </w:rPr>
              <w:t>VIA FONTE DI MONSIGNORE</w:t>
            </w:r>
          </w:p>
        </w:tc>
      </w:tr>
      <w:tr w:rsidR="00EC16FE" w:rsidRPr="00CF5044" w14:paraId="79C1E34F"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1AEA1A" w14:textId="77777777" w:rsidR="00EC16FE" w:rsidRPr="00CF5044" w:rsidRDefault="00EC16FE" w:rsidP="00323E8F">
            <w:pPr>
              <w:pStyle w:val="ROWTABELLA"/>
              <w:rPr>
                <w:color w:val="002060"/>
              </w:rPr>
            </w:pPr>
            <w:r w:rsidRPr="00CF5044">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93D61D" w14:textId="77777777" w:rsidR="00EC16FE" w:rsidRPr="00CF5044" w:rsidRDefault="00EC16FE" w:rsidP="00323E8F">
            <w:pPr>
              <w:pStyle w:val="ROWTABELLA"/>
              <w:rPr>
                <w:color w:val="002060"/>
              </w:rPr>
            </w:pPr>
            <w:r w:rsidRPr="00CF5044">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89FB3E"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57831CB" w14:textId="77777777" w:rsidR="00EC16FE" w:rsidRPr="00CF5044" w:rsidRDefault="00EC16FE" w:rsidP="00323E8F">
            <w:pPr>
              <w:pStyle w:val="ROWTABELLA"/>
              <w:rPr>
                <w:color w:val="002060"/>
              </w:rPr>
            </w:pPr>
            <w:r w:rsidRPr="00CF5044">
              <w:rPr>
                <w:color w:val="002060"/>
              </w:rPr>
              <w:t>08/11/2019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F1B2265" w14:textId="77777777" w:rsidR="00EC16FE" w:rsidRPr="00CF5044" w:rsidRDefault="00EC16FE" w:rsidP="00323E8F">
            <w:pPr>
              <w:pStyle w:val="ROWTABELLA"/>
              <w:rPr>
                <w:color w:val="002060"/>
              </w:rPr>
            </w:pPr>
            <w:r w:rsidRPr="00CF5044">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035AE0" w14:textId="77777777" w:rsidR="00EC16FE" w:rsidRPr="00CF5044" w:rsidRDefault="00EC16FE" w:rsidP="00323E8F">
            <w:pPr>
              <w:pStyle w:val="ROWTABELLA"/>
              <w:rPr>
                <w:color w:val="002060"/>
              </w:rPr>
            </w:pPr>
            <w:r w:rsidRPr="00CF5044">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C22993" w14:textId="77777777" w:rsidR="00EC16FE" w:rsidRPr="00CF5044" w:rsidRDefault="00EC16FE" w:rsidP="00323E8F">
            <w:pPr>
              <w:pStyle w:val="ROWTABELLA"/>
              <w:rPr>
                <w:color w:val="002060"/>
              </w:rPr>
            </w:pPr>
            <w:r w:rsidRPr="00CF5044">
              <w:rPr>
                <w:color w:val="002060"/>
              </w:rPr>
              <w:t>VIA SALVO D'ACQUISTO</w:t>
            </w:r>
          </w:p>
        </w:tc>
      </w:tr>
      <w:tr w:rsidR="00EC16FE" w:rsidRPr="00CF5044" w14:paraId="20AB780E"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3A5818" w14:textId="77777777" w:rsidR="00EC16FE" w:rsidRPr="00CF5044" w:rsidRDefault="00EC16FE" w:rsidP="00323E8F">
            <w:pPr>
              <w:pStyle w:val="ROWTABELLA"/>
              <w:rPr>
                <w:color w:val="002060"/>
              </w:rPr>
            </w:pPr>
            <w:r w:rsidRPr="00CF504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525714" w14:textId="77777777" w:rsidR="00EC16FE" w:rsidRPr="00CF5044" w:rsidRDefault="00EC16FE" w:rsidP="00323E8F">
            <w:pPr>
              <w:pStyle w:val="ROWTABELLA"/>
              <w:rPr>
                <w:color w:val="002060"/>
              </w:rPr>
            </w:pPr>
            <w:r w:rsidRPr="00CF5044">
              <w:rPr>
                <w:color w:val="002060"/>
              </w:rPr>
              <w:t>FUTSAL SILENZI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4E3633F"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633E94"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6493AD" w14:textId="77777777" w:rsidR="00EC16FE" w:rsidRPr="00CF5044" w:rsidRDefault="00EC16FE" w:rsidP="00323E8F">
            <w:pPr>
              <w:pStyle w:val="ROWTABELLA"/>
              <w:rPr>
                <w:color w:val="002060"/>
              </w:rPr>
            </w:pPr>
            <w:r w:rsidRPr="00CF504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821A81" w14:textId="77777777" w:rsidR="00EC16FE" w:rsidRPr="00CF5044" w:rsidRDefault="00EC16FE" w:rsidP="00323E8F">
            <w:pPr>
              <w:pStyle w:val="ROWTABELLA"/>
              <w:rPr>
                <w:color w:val="002060"/>
              </w:rPr>
            </w:pPr>
            <w:r w:rsidRPr="00CF504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3FABB8" w14:textId="77777777" w:rsidR="00EC16FE" w:rsidRPr="00CF5044" w:rsidRDefault="00EC16FE" w:rsidP="00323E8F">
            <w:pPr>
              <w:pStyle w:val="ROWTABELLA"/>
              <w:rPr>
                <w:color w:val="002060"/>
              </w:rPr>
            </w:pPr>
            <w:r w:rsidRPr="00CF5044">
              <w:rPr>
                <w:color w:val="002060"/>
              </w:rPr>
              <w:t>VIA DELLE REGIONI, 8</w:t>
            </w:r>
          </w:p>
        </w:tc>
      </w:tr>
    </w:tbl>
    <w:p w14:paraId="6D296C21" w14:textId="77777777" w:rsidR="00EC16FE" w:rsidRPr="004B2460" w:rsidRDefault="00EC16FE" w:rsidP="00EC16FE">
      <w:pPr>
        <w:pStyle w:val="breakline"/>
        <w:divId w:val="527259509"/>
        <w:rPr>
          <w:color w:val="002060"/>
        </w:rPr>
      </w:pPr>
    </w:p>
    <w:p w14:paraId="69260CEC"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REGIONALE CALCIO A 5 FEMMINILE</w:t>
      </w:r>
    </w:p>
    <w:p w14:paraId="73CA98F7" w14:textId="77777777" w:rsidR="00EC16FE" w:rsidRPr="004B2460" w:rsidRDefault="00EC16FE" w:rsidP="00EC16FE">
      <w:pPr>
        <w:pStyle w:val="TITOLOPRINC"/>
        <w:divId w:val="527259509"/>
        <w:rPr>
          <w:color w:val="002060"/>
        </w:rPr>
      </w:pPr>
      <w:r w:rsidRPr="004B2460">
        <w:rPr>
          <w:color w:val="002060"/>
        </w:rPr>
        <w:t>VARIAZIONI AL PROGRAMMA GARE</w:t>
      </w:r>
    </w:p>
    <w:p w14:paraId="3E5B36C3" w14:textId="77777777" w:rsidR="00EC16FE" w:rsidRPr="004B2460" w:rsidRDefault="00EC16FE" w:rsidP="00EC16FE">
      <w:pPr>
        <w:pStyle w:val="breakline"/>
        <w:divId w:val="527259509"/>
        <w:rPr>
          <w:color w:val="002060"/>
        </w:rPr>
      </w:pPr>
    </w:p>
    <w:p w14:paraId="4C50BA92"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C16FE" w:rsidRPr="004B2460" w14:paraId="2FBB5878"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1243D0" w14:textId="77777777" w:rsidR="00EC16FE" w:rsidRPr="004B2460" w:rsidRDefault="00EC16FE" w:rsidP="00323E8F">
            <w:pPr>
              <w:pStyle w:val="HEADERTABELLA"/>
              <w:rPr>
                <w:color w:val="002060"/>
              </w:rPr>
            </w:pPr>
            <w:r w:rsidRPr="004B24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0550E" w14:textId="77777777" w:rsidR="00EC16FE" w:rsidRPr="004B2460" w:rsidRDefault="00EC16FE" w:rsidP="00323E8F">
            <w:pPr>
              <w:pStyle w:val="HEADERTABELLA"/>
              <w:rPr>
                <w:color w:val="002060"/>
              </w:rPr>
            </w:pPr>
            <w:r w:rsidRPr="004B2460">
              <w:rPr>
                <w:color w:val="002060"/>
              </w:rPr>
              <w:t xml:space="preserve">N° </w:t>
            </w:r>
            <w:proofErr w:type="spellStart"/>
            <w:r w:rsidRPr="004B2460">
              <w:rPr>
                <w:color w:val="002060"/>
              </w:rPr>
              <w:t>Gior</w:t>
            </w:r>
            <w:proofErr w:type="spellEnd"/>
            <w:r w:rsidRPr="004B246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8BF9C3" w14:textId="77777777" w:rsidR="00EC16FE" w:rsidRPr="004B2460" w:rsidRDefault="00EC16FE" w:rsidP="00323E8F">
            <w:pPr>
              <w:pStyle w:val="HEADERTABELLA"/>
              <w:rPr>
                <w:color w:val="002060"/>
              </w:rPr>
            </w:pPr>
            <w:r w:rsidRPr="004B24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F99B77" w14:textId="77777777" w:rsidR="00EC16FE" w:rsidRPr="004B2460" w:rsidRDefault="00EC16FE" w:rsidP="00323E8F">
            <w:pPr>
              <w:pStyle w:val="HEADERTABELLA"/>
              <w:rPr>
                <w:color w:val="002060"/>
              </w:rPr>
            </w:pPr>
            <w:r w:rsidRPr="004B24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CDCDBD" w14:textId="77777777" w:rsidR="00EC16FE" w:rsidRPr="004B2460" w:rsidRDefault="00EC16FE" w:rsidP="00323E8F">
            <w:pPr>
              <w:pStyle w:val="HEADERTABELLA"/>
              <w:rPr>
                <w:color w:val="002060"/>
              </w:rPr>
            </w:pPr>
            <w:r w:rsidRPr="004B2460">
              <w:rPr>
                <w:color w:val="002060"/>
              </w:rPr>
              <w:t xml:space="preserve">Data </w:t>
            </w:r>
            <w:proofErr w:type="spellStart"/>
            <w:r w:rsidRPr="004B2460">
              <w:rPr>
                <w:color w:val="002060"/>
              </w:rPr>
              <w:t>Orig</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5ABDA1"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Var</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298787"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Orig</w:t>
            </w:r>
            <w:proofErr w:type="spellEnd"/>
            <w:r w:rsidRPr="004B246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412F2C" w14:textId="77777777" w:rsidR="00EC16FE" w:rsidRPr="004B2460" w:rsidRDefault="00EC16FE" w:rsidP="00323E8F">
            <w:pPr>
              <w:pStyle w:val="HEADERTABELLA"/>
              <w:rPr>
                <w:color w:val="002060"/>
              </w:rPr>
            </w:pPr>
            <w:r w:rsidRPr="004B2460">
              <w:rPr>
                <w:color w:val="002060"/>
              </w:rPr>
              <w:t>Impianto</w:t>
            </w:r>
          </w:p>
        </w:tc>
      </w:tr>
      <w:tr w:rsidR="00EC16FE" w:rsidRPr="004B2460" w14:paraId="2D35D3A5"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DB0E3" w14:textId="77777777" w:rsidR="00EC16FE" w:rsidRPr="00482FFB" w:rsidRDefault="00EC16FE" w:rsidP="00323E8F">
            <w:pPr>
              <w:pStyle w:val="ROWTABELLA"/>
              <w:rPr>
                <w:color w:val="002060"/>
                <w:highlight w:val="yellow"/>
              </w:rPr>
            </w:pPr>
            <w:r w:rsidRPr="00482FFB">
              <w:rPr>
                <w:color w:val="002060"/>
                <w:highlight w:val="yellow"/>
              </w:rPr>
              <w:t>09/11/2019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7BE44" w14:textId="77777777" w:rsidR="00EC16FE" w:rsidRPr="00482FFB" w:rsidRDefault="00EC16FE" w:rsidP="00323E8F">
            <w:pPr>
              <w:pStyle w:val="ROWTABELLA"/>
              <w:jc w:val="center"/>
              <w:rPr>
                <w:color w:val="002060"/>
                <w:highlight w:val="yellow"/>
              </w:rPr>
            </w:pPr>
            <w:r w:rsidRPr="00482FF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B33B0" w14:textId="77777777" w:rsidR="00EC16FE" w:rsidRPr="00482FFB" w:rsidRDefault="00EC16FE" w:rsidP="00323E8F">
            <w:pPr>
              <w:pStyle w:val="ROWTABELLA"/>
              <w:rPr>
                <w:color w:val="002060"/>
                <w:highlight w:val="yellow"/>
              </w:rPr>
            </w:pPr>
            <w:r w:rsidRPr="00482FFB">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A9985" w14:textId="77777777" w:rsidR="00EC16FE" w:rsidRPr="00482FFB" w:rsidRDefault="00EC16FE" w:rsidP="00323E8F">
            <w:pPr>
              <w:pStyle w:val="ROWTABELLA"/>
              <w:rPr>
                <w:color w:val="002060"/>
                <w:highlight w:val="yellow"/>
              </w:rPr>
            </w:pPr>
            <w:r w:rsidRPr="00482FFB">
              <w:rPr>
                <w:color w:val="002060"/>
                <w:highlight w:val="yellow"/>
              </w:rPr>
              <w:t>POLISPORTIVA BORGOSOLESTA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027BC" w14:textId="77777777" w:rsidR="00EC16FE" w:rsidRPr="004B2460" w:rsidRDefault="00EC16FE" w:rsidP="00323E8F">
            <w:pPr>
              <w:pStyle w:val="ROWTABELLA"/>
              <w:rPr>
                <w:color w:val="002060"/>
              </w:rPr>
            </w:pPr>
            <w:r w:rsidRPr="004B2460">
              <w:rPr>
                <w:color w:val="002060"/>
              </w:rPr>
              <w:t>08/11/2019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12C69" w14:textId="77777777" w:rsidR="00EC16FE" w:rsidRPr="004B2460" w:rsidRDefault="00EC16FE" w:rsidP="00323E8F">
            <w:pPr>
              <w:pStyle w:val="ROWTABELLA"/>
              <w:jc w:val="center"/>
              <w:rPr>
                <w:color w:val="002060"/>
              </w:rPr>
            </w:pPr>
            <w:r w:rsidRPr="00482FF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19787" w14:textId="77777777" w:rsidR="00EC16FE" w:rsidRPr="004B2460" w:rsidRDefault="00EC16FE" w:rsidP="00323E8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EF8A6" w14:textId="77777777" w:rsidR="00EC16FE" w:rsidRPr="004B2460" w:rsidRDefault="00EC16FE" w:rsidP="00323E8F">
            <w:pPr>
              <w:rPr>
                <w:color w:val="002060"/>
              </w:rPr>
            </w:pPr>
          </w:p>
        </w:tc>
      </w:tr>
    </w:tbl>
    <w:p w14:paraId="05052488" w14:textId="77777777" w:rsidR="00EC16FE" w:rsidRPr="004B2460" w:rsidRDefault="00EC16FE" w:rsidP="00EC16FE">
      <w:pPr>
        <w:pStyle w:val="breakline"/>
        <w:divId w:val="527259509"/>
        <w:rPr>
          <w:color w:val="002060"/>
        </w:rPr>
      </w:pPr>
    </w:p>
    <w:p w14:paraId="315722BD" w14:textId="77777777" w:rsidR="00EC16FE" w:rsidRPr="004B2460" w:rsidRDefault="00EC16FE" w:rsidP="00EC16FE">
      <w:pPr>
        <w:pStyle w:val="breakline"/>
        <w:divId w:val="527259509"/>
        <w:rPr>
          <w:color w:val="002060"/>
        </w:rPr>
      </w:pPr>
    </w:p>
    <w:p w14:paraId="76DC8260" w14:textId="77777777" w:rsidR="00EC16FE" w:rsidRPr="004B2460" w:rsidRDefault="00EC16FE" w:rsidP="00EC16FE">
      <w:pPr>
        <w:pStyle w:val="TITOLOPRINC"/>
        <w:divId w:val="527259509"/>
        <w:rPr>
          <w:color w:val="002060"/>
        </w:rPr>
      </w:pPr>
      <w:r w:rsidRPr="004B2460">
        <w:rPr>
          <w:color w:val="002060"/>
        </w:rPr>
        <w:t>RISULTATI</w:t>
      </w:r>
    </w:p>
    <w:p w14:paraId="0482954A" w14:textId="77777777" w:rsidR="00EC16FE" w:rsidRPr="004B2460" w:rsidRDefault="00EC16FE" w:rsidP="00EC16FE">
      <w:pPr>
        <w:pStyle w:val="breakline"/>
        <w:divId w:val="527259509"/>
        <w:rPr>
          <w:color w:val="002060"/>
        </w:rPr>
      </w:pPr>
    </w:p>
    <w:p w14:paraId="20A5E777" w14:textId="77777777" w:rsidR="00EC16FE" w:rsidRPr="004B2460" w:rsidRDefault="00EC16FE" w:rsidP="00EC16FE">
      <w:pPr>
        <w:pStyle w:val="SOTTOTITOLOCAMPIONATO1"/>
        <w:divId w:val="527259509"/>
        <w:rPr>
          <w:color w:val="002060"/>
        </w:rPr>
      </w:pPr>
      <w:r w:rsidRPr="004B2460">
        <w:rPr>
          <w:color w:val="002060"/>
        </w:rPr>
        <w:t>RISULTATI UFFICIALI GARE DEL 01/11/2019</w:t>
      </w:r>
    </w:p>
    <w:p w14:paraId="17AD80D2"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7633C1CA"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C16FE" w:rsidRPr="004B2460" w14:paraId="0053365F"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6A4FB99E"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E69DB" w14:textId="77777777" w:rsidR="00EC16FE" w:rsidRPr="004B2460" w:rsidRDefault="00EC16FE" w:rsidP="00323E8F">
                  <w:pPr>
                    <w:pStyle w:val="HEADERTABELLA"/>
                    <w:rPr>
                      <w:color w:val="002060"/>
                    </w:rPr>
                  </w:pPr>
                  <w:r w:rsidRPr="004B2460">
                    <w:rPr>
                      <w:color w:val="002060"/>
                    </w:rPr>
                    <w:t>GIRONE A - 5 Giornata - A</w:t>
                  </w:r>
                </w:p>
              </w:tc>
            </w:tr>
            <w:tr w:rsidR="00EC16FE" w:rsidRPr="004B2460" w14:paraId="782F57E0"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90D20B" w14:textId="77777777" w:rsidR="00EC16FE" w:rsidRPr="004B2460" w:rsidRDefault="00EC16FE" w:rsidP="00323E8F">
                  <w:pPr>
                    <w:pStyle w:val="ROWTABELLA"/>
                    <w:rPr>
                      <w:color w:val="002060"/>
                    </w:rPr>
                  </w:pPr>
                  <w:r w:rsidRPr="004B2460">
                    <w:rPr>
                      <w:color w:val="002060"/>
                    </w:rPr>
                    <w:lastRenderedPageBreak/>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D6BC33" w14:textId="77777777" w:rsidR="00EC16FE" w:rsidRPr="004B2460" w:rsidRDefault="00EC16FE" w:rsidP="00323E8F">
                  <w:pPr>
                    <w:pStyle w:val="ROWTABELLA"/>
                    <w:rPr>
                      <w:color w:val="002060"/>
                    </w:rPr>
                  </w:pPr>
                  <w:r w:rsidRPr="004B2460">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FEBFF3" w14:textId="77777777" w:rsidR="00EC16FE" w:rsidRPr="004B2460" w:rsidRDefault="00EC16FE" w:rsidP="00323E8F">
                  <w:pPr>
                    <w:pStyle w:val="ROWTABELLA"/>
                    <w:jc w:val="center"/>
                    <w:rPr>
                      <w:color w:val="002060"/>
                    </w:rPr>
                  </w:pPr>
                  <w:r w:rsidRPr="004B246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16BBCB" w14:textId="77777777" w:rsidR="00EC16FE" w:rsidRPr="004B2460" w:rsidRDefault="00EC16FE" w:rsidP="00323E8F">
                  <w:pPr>
                    <w:pStyle w:val="ROWTABELLA"/>
                    <w:jc w:val="center"/>
                    <w:rPr>
                      <w:color w:val="002060"/>
                    </w:rPr>
                  </w:pPr>
                  <w:r w:rsidRPr="004B2460">
                    <w:rPr>
                      <w:color w:val="002060"/>
                    </w:rPr>
                    <w:t> </w:t>
                  </w:r>
                </w:p>
              </w:tc>
            </w:tr>
            <w:tr w:rsidR="00EC16FE" w:rsidRPr="004B2460" w14:paraId="6454E3BF"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4B1367" w14:textId="77777777" w:rsidR="00EC16FE" w:rsidRPr="004B2460" w:rsidRDefault="00EC16FE" w:rsidP="00323E8F">
                  <w:pPr>
                    <w:pStyle w:val="ROWTABELLA"/>
                    <w:rPr>
                      <w:color w:val="002060"/>
                    </w:rPr>
                  </w:pPr>
                  <w:r w:rsidRPr="004B2460">
                    <w:rPr>
                      <w:color w:val="002060"/>
                    </w:rPr>
                    <w:t>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3426F8" w14:textId="77777777" w:rsidR="00EC16FE" w:rsidRPr="004B2460" w:rsidRDefault="00EC16FE" w:rsidP="00323E8F">
                  <w:pPr>
                    <w:pStyle w:val="ROWTABELLA"/>
                    <w:rPr>
                      <w:color w:val="002060"/>
                    </w:rPr>
                  </w:pPr>
                  <w:r w:rsidRPr="004B2460">
                    <w:rPr>
                      <w:color w:val="002060"/>
                    </w:rPr>
                    <w:t>- SAN MICHELE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DC7B5AF" w14:textId="77777777" w:rsidR="00EC16FE" w:rsidRPr="004B2460" w:rsidRDefault="00EC16FE" w:rsidP="00323E8F">
                  <w:pPr>
                    <w:pStyle w:val="ROWTABELLA"/>
                    <w:jc w:val="center"/>
                    <w:rPr>
                      <w:color w:val="002060"/>
                    </w:rPr>
                  </w:pPr>
                  <w:r w:rsidRPr="004B246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91E040" w14:textId="77777777" w:rsidR="00EC16FE" w:rsidRPr="004B2460" w:rsidRDefault="00EC16FE" w:rsidP="00323E8F">
                  <w:pPr>
                    <w:pStyle w:val="ROWTABELLA"/>
                    <w:jc w:val="center"/>
                    <w:rPr>
                      <w:color w:val="002060"/>
                    </w:rPr>
                  </w:pPr>
                  <w:r w:rsidRPr="004B2460">
                    <w:rPr>
                      <w:color w:val="002060"/>
                    </w:rPr>
                    <w:t> </w:t>
                  </w:r>
                </w:p>
              </w:tc>
            </w:tr>
            <w:tr w:rsidR="00EC16FE" w:rsidRPr="004B2460" w14:paraId="698A5EDF"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B1F0D4" w14:textId="77777777" w:rsidR="00EC16FE" w:rsidRPr="004B2460" w:rsidRDefault="00EC16FE" w:rsidP="00323E8F">
                  <w:pPr>
                    <w:pStyle w:val="ROWTABELLA"/>
                    <w:rPr>
                      <w:color w:val="002060"/>
                    </w:rPr>
                  </w:pPr>
                  <w:r w:rsidRPr="004B2460">
                    <w:rPr>
                      <w:color w:val="002060"/>
                    </w:rPr>
                    <w:t>(1)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70B1B4" w14:textId="77777777" w:rsidR="00EC16FE" w:rsidRPr="004B2460" w:rsidRDefault="00EC16FE" w:rsidP="00323E8F">
                  <w:pPr>
                    <w:pStyle w:val="ROWTABELLA"/>
                    <w:rPr>
                      <w:color w:val="002060"/>
                    </w:rPr>
                  </w:pPr>
                  <w:r w:rsidRPr="004B2460">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5E4B8A" w14:textId="77777777" w:rsidR="00EC16FE" w:rsidRPr="004B2460" w:rsidRDefault="00EC16FE" w:rsidP="00323E8F">
                  <w:pPr>
                    <w:pStyle w:val="ROWTABELLA"/>
                    <w:jc w:val="center"/>
                    <w:rPr>
                      <w:color w:val="002060"/>
                    </w:rPr>
                  </w:pPr>
                  <w:r w:rsidRPr="004B2460">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84BE6D" w14:textId="77777777" w:rsidR="00EC16FE" w:rsidRPr="004B2460" w:rsidRDefault="00EC16FE" w:rsidP="00323E8F">
                  <w:pPr>
                    <w:pStyle w:val="ROWTABELLA"/>
                    <w:jc w:val="center"/>
                    <w:rPr>
                      <w:color w:val="002060"/>
                    </w:rPr>
                  </w:pPr>
                  <w:r w:rsidRPr="004B2460">
                    <w:rPr>
                      <w:color w:val="002060"/>
                    </w:rPr>
                    <w:t> </w:t>
                  </w:r>
                </w:p>
              </w:tc>
            </w:tr>
            <w:tr w:rsidR="00EC16FE" w:rsidRPr="004B2460" w14:paraId="0176EF5A"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7C6673D7" w14:textId="77777777" w:rsidR="00EC16FE" w:rsidRPr="004B2460" w:rsidRDefault="00EC16FE" w:rsidP="00323E8F">
                  <w:pPr>
                    <w:pStyle w:val="ROWTABELLA"/>
                    <w:rPr>
                      <w:color w:val="002060"/>
                    </w:rPr>
                  </w:pPr>
                  <w:r w:rsidRPr="004B2460">
                    <w:rPr>
                      <w:color w:val="002060"/>
                    </w:rPr>
                    <w:t>(1) - disputata il 29/10/2019</w:t>
                  </w:r>
                </w:p>
              </w:tc>
            </w:tr>
          </w:tbl>
          <w:p w14:paraId="4AC90711" w14:textId="77777777" w:rsidR="00EC16FE" w:rsidRPr="004B2460" w:rsidRDefault="00EC16FE" w:rsidP="00323E8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15211434"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20F9EF" w14:textId="77777777" w:rsidR="00EC16FE" w:rsidRPr="004B2460" w:rsidRDefault="00EC16FE" w:rsidP="00323E8F">
                  <w:pPr>
                    <w:pStyle w:val="HEADERTABELLA"/>
                    <w:rPr>
                      <w:color w:val="002060"/>
                    </w:rPr>
                  </w:pPr>
                  <w:r w:rsidRPr="004B2460">
                    <w:rPr>
                      <w:color w:val="002060"/>
                    </w:rPr>
                    <w:lastRenderedPageBreak/>
                    <w:t>GIRONE B - 5 Giornata - A</w:t>
                  </w:r>
                </w:p>
              </w:tc>
            </w:tr>
            <w:tr w:rsidR="00EC16FE" w:rsidRPr="004B2460" w14:paraId="2AB80093"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110C238" w14:textId="77777777" w:rsidR="00EC16FE" w:rsidRPr="004B2460" w:rsidRDefault="00EC16FE" w:rsidP="00323E8F">
                  <w:pPr>
                    <w:pStyle w:val="ROWTABELLA"/>
                    <w:rPr>
                      <w:color w:val="002060"/>
                    </w:rPr>
                  </w:pPr>
                  <w:r w:rsidRPr="004B2460">
                    <w:rPr>
                      <w:color w:val="002060"/>
                    </w:rPr>
                    <w:lastRenderedPageBreak/>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F7A214" w14:textId="77777777" w:rsidR="00EC16FE" w:rsidRPr="004B2460" w:rsidRDefault="00EC16FE" w:rsidP="00323E8F">
                  <w:pPr>
                    <w:pStyle w:val="ROWTABELLA"/>
                    <w:rPr>
                      <w:color w:val="002060"/>
                    </w:rPr>
                  </w:pPr>
                  <w:r w:rsidRPr="004B2460">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11BAE6" w14:textId="77777777" w:rsidR="00EC16FE" w:rsidRPr="004B2460" w:rsidRDefault="00EC16FE" w:rsidP="00323E8F">
                  <w:pPr>
                    <w:pStyle w:val="ROWTABELLA"/>
                    <w:jc w:val="center"/>
                    <w:rPr>
                      <w:color w:val="002060"/>
                    </w:rPr>
                  </w:pPr>
                  <w:r w:rsidRPr="004B2460">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3BD71A" w14:textId="77777777" w:rsidR="00EC16FE" w:rsidRPr="004B2460" w:rsidRDefault="00EC16FE" w:rsidP="00323E8F">
                  <w:pPr>
                    <w:pStyle w:val="ROWTABELLA"/>
                    <w:jc w:val="center"/>
                    <w:rPr>
                      <w:color w:val="002060"/>
                    </w:rPr>
                  </w:pPr>
                  <w:r w:rsidRPr="004B2460">
                    <w:rPr>
                      <w:color w:val="002060"/>
                    </w:rPr>
                    <w:t> </w:t>
                  </w:r>
                </w:p>
              </w:tc>
            </w:tr>
            <w:tr w:rsidR="00EC16FE" w:rsidRPr="004B2460" w14:paraId="426AB64C"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FAD241" w14:textId="77777777" w:rsidR="00EC16FE" w:rsidRPr="004B2460" w:rsidRDefault="00EC16FE" w:rsidP="00323E8F">
                  <w:pPr>
                    <w:pStyle w:val="ROWTABELLA"/>
                    <w:rPr>
                      <w:color w:val="002060"/>
                    </w:rPr>
                  </w:pPr>
                  <w:r w:rsidRPr="004B2460">
                    <w:rPr>
                      <w:color w:val="002060"/>
                    </w:rPr>
                    <w:t>(2) 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460F310" w14:textId="77777777" w:rsidR="00EC16FE" w:rsidRPr="004B2460" w:rsidRDefault="00EC16FE" w:rsidP="00323E8F">
                  <w:pPr>
                    <w:pStyle w:val="ROWTABELLA"/>
                    <w:rPr>
                      <w:color w:val="002060"/>
                    </w:rPr>
                  </w:pPr>
                  <w:r w:rsidRPr="004B2460">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597293" w14:textId="77777777" w:rsidR="00EC16FE" w:rsidRPr="004B2460" w:rsidRDefault="00EC16FE" w:rsidP="00323E8F">
                  <w:pPr>
                    <w:pStyle w:val="ROWTABELLA"/>
                    <w:jc w:val="center"/>
                    <w:rPr>
                      <w:color w:val="002060"/>
                    </w:rPr>
                  </w:pPr>
                  <w:r w:rsidRPr="004B246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08D2901" w14:textId="77777777" w:rsidR="00EC16FE" w:rsidRPr="004B2460" w:rsidRDefault="00EC16FE" w:rsidP="00323E8F">
                  <w:pPr>
                    <w:pStyle w:val="ROWTABELLA"/>
                    <w:jc w:val="center"/>
                    <w:rPr>
                      <w:color w:val="002060"/>
                    </w:rPr>
                  </w:pPr>
                  <w:r w:rsidRPr="004B2460">
                    <w:rPr>
                      <w:color w:val="002060"/>
                    </w:rPr>
                    <w:t> </w:t>
                  </w:r>
                </w:p>
              </w:tc>
            </w:tr>
            <w:tr w:rsidR="00EC16FE" w:rsidRPr="004B2460" w14:paraId="4688A9E3"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E05E86" w14:textId="77777777" w:rsidR="00EC16FE" w:rsidRPr="004B2460" w:rsidRDefault="00EC16FE" w:rsidP="00323E8F">
                  <w:pPr>
                    <w:pStyle w:val="ROWTABELLA"/>
                    <w:rPr>
                      <w:color w:val="002060"/>
                    </w:rPr>
                  </w:pPr>
                  <w:r w:rsidRPr="004B2460">
                    <w:rPr>
                      <w:color w:val="002060"/>
                    </w:rPr>
                    <w:t>(2)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497029C" w14:textId="77777777" w:rsidR="00EC16FE" w:rsidRPr="004B2460" w:rsidRDefault="00EC16FE" w:rsidP="00323E8F">
                  <w:pPr>
                    <w:pStyle w:val="ROWTABELLA"/>
                    <w:rPr>
                      <w:color w:val="002060"/>
                    </w:rPr>
                  </w:pPr>
                  <w:r w:rsidRPr="004B2460">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4C02E5" w14:textId="77777777" w:rsidR="00EC16FE" w:rsidRPr="004B2460" w:rsidRDefault="00EC16FE" w:rsidP="00323E8F">
                  <w:pPr>
                    <w:pStyle w:val="ROWTABELLA"/>
                    <w:jc w:val="center"/>
                    <w:rPr>
                      <w:color w:val="002060"/>
                    </w:rPr>
                  </w:pPr>
                  <w:r w:rsidRPr="004B246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F17FE6F" w14:textId="77777777" w:rsidR="00EC16FE" w:rsidRPr="004B2460" w:rsidRDefault="00EC16FE" w:rsidP="00323E8F">
                  <w:pPr>
                    <w:pStyle w:val="ROWTABELLA"/>
                    <w:jc w:val="center"/>
                    <w:rPr>
                      <w:color w:val="002060"/>
                    </w:rPr>
                  </w:pPr>
                  <w:r w:rsidRPr="004B2460">
                    <w:rPr>
                      <w:color w:val="002060"/>
                    </w:rPr>
                    <w:t> </w:t>
                  </w:r>
                </w:p>
              </w:tc>
            </w:tr>
            <w:tr w:rsidR="00EC16FE" w:rsidRPr="004B2460" w14:paraId="19ADE034"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EA40D6" w14:textId="77777777" w:rsidR="00EC16FE" w:rsidRPr="004B2460" w:rsidRDefault="00EC16FE" w:rsidP="00323E8F">
                  <w:pPr>
                    <w:pStyle w:val="ROWTABELLA"/>
                    <w:rPr>
                      <w:color w:val="002060"/>
                    </w:rPr>
                  </w:pPr>
                  <w:r w:rsidRPr="004B2460">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C5FD46" w14:textId="77777777" w:rsidR="00EC16FE" w:rsidRPr="004B2460" w:rsidRDefault="00EC16FE" w:rsidP="00323E8F">
                  <w:pPr>
                    <w:pStyle w:val="ROWTABELLA"/>
                    <w:rPr>
                      <w:color w:val="002060"/>
                    </w:rPr>
                  </w:pPr>
                  <w:r w:rsidRPr="004B2460">
                    <w:rPr>
                      <w:color w:val="002060"/>
                    </w:rPr>
                    <w:t>- CSKA CORRIDONIA C5F</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9254B9" w14:textId="77777777" w:rsidR="00EC16FE" w:rsidRPr="004B2460" w:rsidRDefault="00EC16FE" w:rsidP="00323E8F">
                  <w:pPr>
                    <w:pStyle w:val="ROWTABELLA"/>
                    <w:jc w:val="center"/>
                    <w:rPr>
                      <w:color w:val="002060"/>
                    </w:rPr>
                  </w:pPr>
                  <w:r w:rsidRPr="004B246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C9256F" w14:textId="77777777" w:rsidR="00EC16FE" w:rsidRPr="004B2460" w:rsidRDefault="00EC16FE" w:rsidP="00323E8F">
                  <w:pPr>
                    <w:pStyle w:val="ROWTABELLA"/>
                    <w:jc w:val="center"/>
                    <w:rPr>
                      <w:color w:val="002060"/>
                    </w:rPr>
                  </w:pPr>
                  <w:r w:rsidRPr="004B2460">
                    <w:rPr>
                      <w:color w:val="002060"/>
                    </w:rPr>
                    <w:t> </w:t>
                  </w:r>
                </w:p>
              </w:tc>
            </w:tr>
            <w:tr w:rsidR="00EC16FE" w:rsidRPr="004B2460" w14:paraId="263C35C4"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3E7EEC4E" w14:textId="77777777" w:rsidR="00EC16FE" w:rsidRPr="004B2460" w:rsidRDefault="00EC16FE" w:rsidP="00323E8F">
                  <w:pPr>
                    <w:pStyle w:val="ROWTABELLA"/>
                    <w:rPr>
                      <w:color w:val="002060"/>
                    </w:rPr>
                  </w:pPr>
                  <w:r w:rsidRPr="004B2460">
                    <w:rPr>
                      <w:color w:val="002060"/>
                    </w:rPr>
                    <w:t>(1) - disputata il 02/11/2019</w:t>
                  </w:r>
                </w:p>
              </w:tc>
            </w:tr>
            <w:tr w:rsidR="00EC16FE" w:rsidRPr="004B2460" w14:paraId="414D4927"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6EE77A57" w14:textId="77777777" w:rsidR="00EC16FE" w:rsidRPr="004B2460" w:rsidRDefault="00EC16FE" w:rsidP="00323E8F">
                  <w:pPr>
                    <w:pStyle w:val="ROWTABELLA"/>
                    <w:rPr>
                      <w:color w:val="002060"/>
                    </w:rPr>
                  </w:pPr>
                  <w:r w:rsidRPr="004B2460">
                    <w:rPr>
                      <w:color w:val="002060"/>
                    </w:rPr>
                    <w:t>(2) - disputata il 03/11/2019</w:t>
                  </w:r>
                </w:p>
              </w:tc>
            </w:tr>
          </w:tbl>
          <w:p w14:paraId="4CFC2639" w14:textId="77777777" w:rsidR="00EC16FE" w:rsidRPr="004B2460" w:rsidRDefault="00EC16FE" w:rsidP="00323E8F">
            <w:pPr>
              <w:rPr>
                <w:color w:val="002060"/>
              </w:rPr>
            </w:pPr>
          </w:p>
        </w:tc>
      </w:tr>
    </w:tbl>
    <w:p w14:paraId="13598FF0" w14:textId="77777777" w:rsidR="00EC16FE" w:rsidRPr="004B2460" w:rsidRDefault="00EC16FE" w:rsidP="00EC16FE">
      <w:pPr>
        <w:pStyle w:val="breakline"/>
        <w:divId w:val="527259509"/>
        <w:rPr>
          <w:color w:val="002060"/>
        </w:rPr>
      </w:pPr>
    </w:p>
    <w:p w14:paraId="6DF3B138" w14:textId="77777777" w:rsidR="00EC16FE" w:rsidRPr="004B2460" w:rsidRDefault="00EC16FE" w:rsidP="00EC16FE">
      <w:pPr>
        <w:pStyle w:val="breakline"/>
        <w:divId w:val="527259509"/>
        <w:rPr>
          <w:color w:val="002060"/>
        </w:rPr>
      </w:pPr>
    </w:p>
    <w:p w14:paraId="38E2A10B" w14:textId="77777777" w:rsidR="00EC16FE" w:rsidRPr="004B2460" w:rsidRDefault="00EC16FE" w:rsidP="00EC16FE">
      <w:pPr>
        <w:pStyle w:val="TITOLOPRINC"/>
        <w:divId w:val="527259509"/>
        <w:rPr>
          <w:color w:val="002060"/>
        </w:rPr>
      </w:pPr>
      <w:r w:rsidRPr="004B2460">
        <w:rPr>
          <w:color w:val="002060"/>
        </w:rPr>
        <w:t>GIUDICE SPORTIVO</w:t>
      </w:r>
    </w:p>
    <w:p w14:paraId="6948FE08"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30466D59" w14:textId="77777777" w:rsidR="00EC16FE" w:rsidRPr="004B2460" w:rsidRDefault="00EC16FE" w:rsidP="00EC16FE">
      <w:pPr>
        <w:pStyle w:val="titolo10"/>
        <w:divId w:val="527259509"/>
        <w:rPr>
          <w:color w:val="002060"/>
        </w:rPr>
      </w:pPr>
      <w:r w:rsidRPr="004B2460">
        <w:rPr>
          <w:color w:val="002060"/>
        </w:rPr>
        <w:t xml:space="preserve">GARE DEL 1/11/2019 </w:t>
      </w:r>
    </w:p>
    <w:p w14:paraId="18DDAD27"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0B485F07"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7272494F" w14:textId="77777777" w:rsidR="00EC16FE" w:rsidRPr="004B2460" w:rsidRDefault="00EC16FE" w:rsidP="00EC16FE">
      <w:pPr>
        <w:pStyle w:val="titolo3"/>
        <w:divId w:val="527259509"/>
        <w:rPr>
          <w:color w:val="002060"/>
        </w:rPr>
      </w:pPr>
      <w:r w:rsidRPr="004B2460">
        <w:rPr>
          <w:color w:val="002060"/>
        </w:rPr>
        <w:t xml:space="preserve">A CARICO DI SOCIETA' </w:t>
      </w:r>
    </w:p>
    <w:p w14:paraId="25735DA0" w14:textId="77777777" w:rsidR="00EC16FE" w:rsidRPr="004B2460" w:rsidRDefault="00EC16FE" w:rsidP="00EC16FE">
      <w:pPr>
        <w:pStyle w:val="titolo20"/>
        <w:divId w:val="527259509"/>
        <w:rPr>
          <w:color w:val="002060"/>
        </w:rPr>
      </w:pPr>
      <w:r w:rsidRPr="004B2460">
        <w:rPr>
          <w:color w:val="002060"/>
        </w:rPr>
        <w:t xml:space="preserve">AMMENDA </w:t>
      </w:r>
    </w:p>
    <w:p w14:paraId="55DB9BC4"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t xml:space="preserve">Euro 160,00 LF JESINA FEMMINILE </w:t>
      </w:r>
      <w:r w:rsidRPr="004B2460">
        <w:rPr>
          <w:color w:val="002060"/>
        </w:rPr>
        <w:br/>
        <w:t xml:space="preserve">Per aver alcuni propri tifosi a fine gara proferito parole minacciose e offensive nei confronti dell'arbitro, seguendolo anche fuori dell'impianto sportivo. </w:t>
      </w:r>
    </w:p>
    <w:p w14:paraId="64F38378" w14:textId="77777777" w:rsidR="00EC16FE" w:rsidRPr="004B2460" w:rsidRDefault="00EC16FE" w:rsidP="00EC16FE">
      <w:pPr>
        <w:pStyle w:val="titolo3"/>
        <w:divId w:val="527259509"/>
        <w:rPr>
          <w:color w:val="002060"/>
        </w:rPr>
      </w:pPr>
      <w:r w:rsidRPr="004B2460">
        <w:rPr>
          <w:color w:val="002060"/>
        </w:rPr>
        <w:t xml:space="preserve">A CARICO DIRIGENTI </w:t>
      </w:r>
    </w:p>
    <w:p w14:paraId="6D07878E" w14:textId="77777777" w:rsidR="00EC16FE" w:rsidRPr="004B2460" w:rsidRDefault="00EC16FE" w:rsidP="00EC16FE">
      <w:pPr>
        <w:pStyle w:val="titolo20"/>
        <w:divId w:val="527259509"/>
        <w:rPr>
          <w:color w:val="002060"/>
        </w:rPr>
      </w:pPr>
      <w:r w:rsidRPr="004B2460">
        <w:rPr>
          <w:color w:val="002060"/>
        </w:rPr>
        <w:t xml:space="preserve">INIBIZIONE A SVOLGERE OGNI ATTIVITA' FINO AL 13/11/2019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0B366649" w14:textId="77777777" w:rsidTr="00EC16FE">
        <w:trPr>
          <w:divId w:val="527259509"/>
        </w:trPr>
        <w:tc>
          <w:tcPr>
            <w:tcW w:w="2200" w:type="dxa"/>
            <w:tcMar>
              <w:top w:w="20" w:type="dxa"/>
              <w:left w:w="20" w:type="dxa"/>
              <w:bottom w:w="20" w:type="dxa"/>
              <w:right w:w="20" w:type="dxa"/>
            </w:tcMar>
            <w:vAlign w:val="center"/>
          </w:tcPr>
          <w:p w14:paraId="54E8412E" w14:textId="77777777" w:rsidR="00EC16FE" w:rsidRPr="004B2460" w:rsidRDefault="00EC16FE" w:rsidP="00323E8F">
            <w:pPr>
              <w:pStyle w:val="movimento"/>
              <w:rPr>
                <w:color w:val="002060"/>
              </w:rPr>
            </w:pPr>
            <w:r w:rsidRPr="004B2460">
              <w:rPr>
                <w:color w:val="002060"/>
              </w:rPr>
              <w:t>STRONATI VANDINA</w:t>
            </w:r>
          </w:p>
        </w:tc>
        <w:tc>
          <w:tcPr>
            <w:tcW w:w="2200" w:type="dxa"/>
            <w:tcMar>
              <w:top w:w="20" w:type="dxa"/>
              <w:left w:w="20" w:type="dxa"/>
              <w:bottom w:w="20" w:type="dxa"/>
              <w:right w:w="20" w:type="dxa"/>
            </w:tcMar>
            <w:vAlign w:val="center"/>
          </w:tcPr>
          <w:p w14:paraId="6D195F72" w14:textId="77777777" w:rsidR="00EC16FE" w:rsidRPr="004B2460" w:rsidRDefault="00EC16FE" w:rsidP="00323E8F">
            <w:pPr>
              <w:pStyle w:val="movimento2"/>
              <w:rPr>
                <w:color w:val="002060"/>
              </w:rPr>
            </w:pPr>
            <w:r w:rsidRPr="004B2460">
              <w:rPr>
                <w:color w:val="002060"/>
              </w:rPr>
              <w:t xml:space="preserve">(LF JESINA FEMMINILE) </w:t>
            </w:r>
          </w:p>
        </w:tc>
        <w:tc>
          <w:tcPr>
            <w:tcW w:w="800" w:type="dxa"/>
            <w:tcMar>
              <w:top w:w="20" w:type="dxa"/>
              <w:left w:w="20" w:type="dxa"/>
              <w:bottom w:w="20" w:type="dxa"/>
              <w:right w:w="20" w:type="dxa"/>
            </w:tcMar>
            <w:vAlign w:val="center"/>
          </w:tcPr>
          <w:p w14:paraId="016F7B2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CD50A0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3EF37A5" w14:textId="77777777" w:rsidR="00EC16FE" w:rsidRPr="004B2460" w:rsidRDefault="00EC16FE" w:rsidP="00323E8F">
            <w:pPr>
              <w:pStyle w:val="movimento2"/>
              <w:rPr>
                <w:color w:val="002060"/>
              </w:rPr>
            </w:pPr>
            <w:r w:rsidRPr="004B2460">
              <w:rPr>
                <w:color w:val="002060"/>
              </w:rPr>
              <w:t> </w:t>
            </w:r>
          </w:p>
        </w:tc>
      </w:tr>
    </w:tbl>
    <w:p w14:paraId="40FEB63B"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t xml:space="preserve">Per proteste nei confronti dell'arbitro a fine gara. </w:t>
      </w:r>
    </w:p>
    <w:p w14:paraId="06A1BE01"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0602EFF4"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03605F58" w14:textId="77777777" w:rsidTr="00EC16FE">
        <w:trPr>
          <w:divId w:val="527259509"/>
        </w:trPr>
        <w:tc>
          <w:tcPr>
            <w:tcW w:w="2200" w:type="dxa"/>
            <w:tcMar>
              <w:top w:w="20" w:type="dxa"/>
              <w:left w:w="20" w:type="dxa"/>
              <w:bottom w:w="20" w:type="dxa"/>
              <w:right w:w="20" w:type="dxa"/>
            </w:tcMar>
            <w:vAlign w:val="center"/>
          </w:tcPr>
          <w:p w14:paraId="39BC10F9" w14:textId="77777777" w:rsidR="00EC16FE" w:rsidRPr="004B2460" w:rsidRDefault="00EC16FE" w:rsidP="00323E8F">
            <w:pPr>
              <w:pStyle w:val="movimento"/>
              <w:rPr>
                <w:color w:val="002060"/>
              </w:rPr>
            </w:pPr>
            <w:r w:rsidRPr="004B2460">
              <w:rPr>
                <w:color w:val="002060"/>
              </w:rPr>
              <w:t>RUGGERI ELENA</w:t>
            </w:r>
          </w:p>
        </w:tc>
        <w:tc>
          <w:tcPr>
            <w:tcW w:w="2200" w:type="dxa"/>
            <w:tcMar>
              <w:top w:w="20" w:type="dxa"/>
              <w:left w:w="20" w:type="dxa"/>
              <w:bottom w:w="20" w:type="dxa"/>
              <w:right w:w="20" w:type="dxa"/>
            </w:tcMar>
            <w:vAlign w:val="center"/>
          </w:tcPr>
          <w:p w14:paraId="7EE3F62C" w14:textId="77777777" w:rsidR="00EC16FE" w:rsidRPr="004B2460" w:rsidRDefault="00EC16FE" w:rsidP="00323E8F">
            <w:pPr>
              <w:pStyle w:val="movimento2"/>
              <w:rPr>
                <w:color w:val="002060"/>
              </w:rPr>
            </w:pPr>
            <w:r w:rsidRPr="004B2460">
              <w:rPr>
                <w:color w:val="002060"/>
              </w:rPr>
              <w:t xml:space="preserve">(CSKA CORRIDONIA C5F) </w:t>
            </w:r>
          </w:p>
        </w:tc>
        <w:tc>
          <w:tcPr>
            <w:tcW w:w="800" w:type="dxa"/>
            <w:tcMar>
              <w:top w:w="20" w:type="dxa"/>
              <w:left w:w="20" w:type="dxa"/>
              <w:bottom w:w="20" w:type="dxa"/>
              <w:right w:w="20" w:type="dxa"/>
            </w:tcMar>
            <w:vAlign w:val="center"/>
          </w:tcPr>
          <w:p w14:paraId="0A67EE6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0316EA2"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36E23CE" w14:textId="77777777" w:rsidR="00EC16FE" w:rsidRPr="004B2460" w:rsidRDefault="00EC16FE" w:rsidP="00323E8F">
            <w:pPr>
              <w:pStyle w:val="movimento2"/>
              <w:rPr>
                <w:color w:val="002060"/>
              </w:rPr>
            </w:pPr>
            <w:r w:rsidRPr="004B2460">
              <w:rPr>
                <w:color w:val="002060"/>
              </w:rPr>
              <w:t> </w:t>
            </w:r>
          </w:p>
        </w:tc>
      </w:tr>
    </w:tbl>
    <w:p w14:paraId="23366DB7" w14:textId="77777777" w:rsidR="00EC16FE" w:rsidRPr="004B2460" w:rsidRDefault="00EC16FE" w:rsidP="00EC16FE">
      <w:pPr>
        <w:pStyle w:val="titolo10"/>
        <w:divId w:val="527259509"/>
        <w:rPr>
          <w:color w:val="002060"/>
        </w:rPr>
      </w:pPr>
      <w:r w:rsidRPr="004B2460">
        <w:rPr>
          <w:color w:val="002060"/>
        </w:rPr>
        <w:t xml:space="preserve">GARE DEL 2/11/2019 </w:t>
      </w:r>
    </w:p>
    <w:p w14:paraId="7A1BC88A"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16E945C7"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0E26AFA6"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7D2D2A4C"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A167ECB" w14:textId="77777777" w:rsidTr="00EC16FE">
        <w:trPr>
          <w:divId w:val="527259509"/>
        </w:trPr>
        <w:tc>
          <w:tcPr>
            <w:tcW w:w="2200" w:type="dxa"/>
            <w:tcMar>
              <w:top w:w="20" w:type="dxa"/>
              <w:left w:w="20" w:type="dxa"/>
              <w:bottom w:w="20" w:type="dxa"/>
              <w:right w:w="20" w:type="dxa"/>
            </w:tcMar>
            <w:vAlign w:val="center"/>
          </w:tcPr>
          <w:p w14:paraId="48BCB240" w14:textId="77777777" w:rsidR="00EC16FE" w:rsidRPr="004B2460" w:rsidRDefault="00EC16FE" w:rsidP="00323E8F">
            <w:pPr>
              <w:pStyle w:val="movimento"/>
              <w:rPr>
                <w:color w:val="002060"/>
              </w:rPr>
            </w:pPr>
            <w:r w:rsidRPr="004B2460">
              <w:rPr>
                <w:color w:val="002060"/>
              </w:rPr>
              <w:t>VOLONNINO CHIARA</w:t>
            </w:r>
          </w:p>
        </w:tc>
        <w:tc>
          <w:tcPr>
            <w:tcW w:w="2200" w:type="dxa"/>
            <w:tcMar>
              <w:top w:w="20" w:type="dxa"/>
              <w:left w:w="20" w:type="dxa"/>
              <w:bottom w:w="20" w:type="dxa"/>
              <w:right w:w="20" w:type="dxa"/>
            </w:tcMar>
            <w:vAlign w:val="center"/>
          </w:tcPr>
          <w:p w14:paraId="0A0F18D8" w14:textId="77777777" w:rsidR="00EC16FE" w:rsidRPr="004B2460" w:rsidRDefault="00EC16FE" w:rsidP="00323E8F">
            <w:pPr>
              <w:pStyle w:val="movimento2"/>
              <w:rPr>
                <w:color w:val="002060"/>
              </w:rPr>
            </w:pPr>
            <w:r w:rsidRPr="004B2460">
              <w:rPr>
                <w:color w:val="002060"/>
              </w:rPr>
              <w:t xml:space="preserve">(BAYER CAPPUCCINI) </w:t>
            </w:r>
          </w:p>
        </w:tc>
        <w:tc>
          <w:tcPr>
            <w:tcW w:w="800" w:type="dxa"/>
            <w:tcMar>
              <w:top w:w="20" w:type="dxa"/>
              <w:left w:w="20" w:type="dxa"/>
              <w:bottom w:w="20" w:type="dxa"/>
              <w:right w:w="20" w:type="dxa"/>
            </w:tcMar>
            <w:vAlign w:val="center"/>
          </w:tcPr>
          <w:p w14:paraId="0038D6E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F996437" w14:textId="77777777" w:rsidR="00EC16FE" w:rsidRPr="004B2460" w:rsidRDefault="00EC16FE" w:rsidP="00323E8F">
            <w:pPr>
              <w:pStyle w:val="movimento"/>
              <w:rPr>
                <w:color w:val="002060"/>
              </w:rPr>
            </w:pPr>
            <w:r w:rsidRPr="004B2460">
              <w:rPr>
                <w:color w:val="002060"/>
              </w:rPr>
              <w:t>MANNELLA ANGELA MARIA</w:t>
            </w:r>
          </w:p>
        </w:tc>
        <w:tc>
          <w:tcPr>
            <w:tcW w:w="2200" w:type="dxa"/>
            <w:tcMar>
              <w:top w:w="20" w:type="dxa"/>
              <w:left w:w="20" w:type="dxa"/>
              <w:bottom w:w="20" w:type="dxa"/>
              <w:right w:w="20" w:type="dxa"/>
            </w:tcMar>
            <w:vAlign w:val="center"/>
          </w:tcPr>
          <w:p w14:paraId="5AA654F7" w14:textId="77777777" w:rsidR="00EC16FE" w:rsidRPr="004B2460" w:rsidRDefault="00EC16FE" w:rsidP="00323E8F">
            <w:pPr>
              <w:pStyle w:val="movimento2"/>
              <w:rPr>
                <w:color w:val="002060"/>
              </w:rPr>
            </w:pPr>
            <w:r w:rsidRPr="004B2460">
              <w:rPr>
                <w:color w:val="002060"/>
              </w:rPr>
              <w:t xml:space="preserve">(CANTINE RIUNITE CSI) </w:t>
            </w:r>
          </w:p>
        </w:tc>
      </w:tr>
    </w:tbl>
    <w:p w14:paraId="0C0AFD47" w14:textId="77777777" w:rsidR="00EC16FE" w:rsidRPr="004B2460" w:rsidRDefault="00EC16FE" w:rsidP="00EC16FE">
      <w:pPr>
        <w:pStyle w:val="titolo10"/>
        <w:divId w:val="527259509"/>
        <w:rPr>
          <w:color w:val="002060"/>
        </w:rPr>
      </w:pPr>
      <w:r w:rsidRPr="004B2460">
        <w:rPr>
          <w:color w:val="002060"/>
        </w:rPr>
        <w:t xml:space="preserve">GARE DEL 3/11/2019 </w:t>
      </w:r>
    </w:p>
    <w:p w14:paraId="1CA343DE"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3E6F6288"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5223CECD"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42C16EAE" w14:textId="77777777" w:rsidR="00EC16FE" w:rsidRPr="004B2460" w:rsidRDefault="00EC16FE" w:rsidP="00EC16FE">
      <w:pPr>
        <w:pStyle w:val="titolo20"/>
        <w:divId w:val="527259509"/>
        <w:rPr>
          <w:color w:val="002060"/>
        </w:rPr>
      </w:pPr>
      <w:r w:rsidRPr="004B246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24EB0530" w14:textId="77777777" w:rsidTr="00EC16FE">
        <w:trPr>
          <w:divId w:val="527259509"/>
        </w:trPr>
        <w:tc>
          <w:tcPr>
            <w:tcW w:w="2200" w:type="dxa"/>
            <w:tcMar>
              <w:top w:w="20" w:type="dxa"/>
              <w:left w:w="20" w:type="dxa"/>
              <w:bottom w:w="20" w:type="dxa"/>
              <w:right w:w="20" w:type="dxa"/>
            </w:tcMar>
            <w:vAlign w:val="center"/>
          </w:tcPr>
          <w:p w14:paraId="11BFEBBF" w14:textId="77777777" w:rsidR="00EC16FE" w:rsidRPr="004B2460" w:rsidRDefault="00EC16FE" w:rsidP="00323E8F">
            <w:pPr>
              <w:pStyle w:val="movimento"/>
              <w:rPr>
                <w:color w:val="002060"/>
              </w:rPr>
            </w:pPr>
            <w:r w:rsidRPr="004B2460">
              <w:rPr>
                <w:color w:val="002060"/>
              </w:rPr>
              <w:lastRenderedPageBreak/>
              <w:t>PATACCA CRIZIA</w:t>
            </w:r>
          </w:p>
        </w:tc>
        <w:tc>
          <w:tcPr>
            <w:tcW w:w="2200" w:type="dxa"/>
            <w:tcMar>
              <w:top w:w="20" w:type="dxa"/>
              <w:left w:w="20" w:type="dxa"/>
              <w:bottom w:w="20" w:type="dxa"/>
              <w:right w:w="20" w:type="dxa"/>
            </w:tcMar>
            <w:vAlign w:val="center"/>
          </w:tcPr>
          <w:p w14:paraId="0AC3AC65" w14:textId="77777777" w:rsidR="00EC16FE" w:rsidRPr="004B2460" w:rsidRDefault="00EC16FE" w:rsidP="00323E8F">
            <w:pPr>
              <w:pStyle w:val="movimento2"/>
              <w:rPr>
                <w:color w:val="002060"/>
              </w:rPr>
            </w:pPr>
            <w:r w:rsidRPr="004B2460">
              <w:rPr>
                <w:color w:val="002060"/>
              </w:rPr>
              <w:t xml:space="preserve">(POLISPORTIVA BORGOSOLESTA) </w:t>
            </w:r>
          </w:p>
        </w:tc>
        <w:tc>
          <w:tcPr>
            <w:tcW w:w="800" w:type="dxa"/>
            <w:tcMar>
              <w:top w:w="20" w:type="dxa"/>
              <w:left w:w="20" w:type="dxa"/>
              <w:bottom w:w="20" w:type="dxa"/>
              <w:right w:w="20" w:type="dxa"/>
            </w:tcMar>
            <w:vAlign w:val="center"/>
          </w:tcPr>
          <w:p w14:paraId="0FB96667"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69A2A6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3587E1D" w14:textId="77777777" w:rsidR="00EC16FE" w:rsidRPr="004B2460" w:rsidRDefault="00EC16FE" w:rsidP="00323E8F">
            <w:pPr>
              <w:pStyle w:val="movimento2"/>
              <w:rPr>
                <w:color w:val="002060"/>
              </w:rPr>
            </w:pPr>
            <w:r w:rsidRPr="004B2460">
              <w:rPr>
                <w:color w:val="002060"/>
              </w:rPr>
              <w:t> </w:t>
            </w:r>
          </w:p>
        </w:tc>
      </w:tr>
    </w:tbl>
    <w:p w14:paraId="6732D694" w14:textId="77777777" w:rsidR="00EC16FE" w:rsidRDefault="00EC16FE" w:rsidP="00EC16FE">
      <w:pPr>
        <w:pStyle w:val="breakline"/>
        <w:divId w:val="527259509"/>
        <w:rPr>
          <w:color w:val="002060"/>
        </w:rPr>
      </w:pPr>
    </w:p>
    <w:p w14:paraId="245EEB4C"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68757BED"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7E203193" w14:textId="77777777" w:rsidR="00EC16FE" w:rsidRPr="004B2460" w:rsidRDefault="00EC16FE" w:rsidP="00EC16FE">
      <w:pPr>
        <w:pStyle w:val="breakline"/>
        <w:divId w:val="527259509"/>
        <w:rPr>
          <w:color w:val="002060"/>
        </w:rPr>
      </w:pPr>
    </w:p>
    <w:p w14:paraId="341AC59F" w14:textId="77777777" w:rsidR="00EC16FE" w:rsidRPr="004B2460" w:rsidRDefault="00EC16FE" w:rsidP="00EC16FE">
      <w:pPr>
        <w:pStyle w:val="TITOLOPRINC"/>
        <w:divId w:val="527259509"/>
        <w:rPr>
          <w:color w:val="002060"/>
        </w:rPr>
      </w:pPr>
      <w:r w:rsidRPr="004B2460">
        <w:rPr>
          <w:color w:val="002060"/>
        </w:rPr>
        <w:t>CLASSIFICA</w:t>
      </w:r>
    </w:p>
    <w:p w14:paraId="021C29ED" w14:textId="77777777" w:rsidR="00EC16FE" w:rsidRPr="004B2460" w:rsidRDefault="00EC16FE" w:rsidP="00EC16FE">
      <w:pPr>
        <w:pStyle w:val="breakline"/>
        <w:divId w:val="527259509"/>
        <w:rPr>
          <w:color w:val="002060"/>
        </w:rPr>
      </w:pPr>
    </w:p>
    <w:p w14:paraId="0D810F51" w14:textId="77777777" w:rsidR="00EC16FE" w:rsidRPr="004B2460" w:rsidRDefault="00EC16FE" w:rsidP="00EC16FE">
      <w:pPr>
        <w:pStyle w:val="breakline"/>
        <w:divId w:val="527259509"/>
        <w:rPr>
          <w:color w:val="002060"/>
        </w:rPr>
      </w:pPr>
    </w:p>
    <w:p w14:paraId="2B353BF8"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54425E9C"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4A63A6"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DA6E1"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7DBD4"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9948E7"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8EAD8B"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A48F5B"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1C5213"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858FB4"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695FA"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146A64" w14:textId="77777777" w:rsidR="00EC16FE" w:rsidRPr="004B2460" w:rsidRDefault="00EC16FE" w:rsidP="00323E8F">
            <w:pPr>
              <w:pStyle w:val="HEADERTABELLA"/>
              <w:rPr>
                <w:color w:val="002060"/>
              </w:rPr>
            </w:pPr>
            <w:r w:rsidRPr="004B2460">
              <w:rPr>
                <w:color w:val="002060"/>
              </w:rPr>
              <w:t>PE</w:t>
            </w:r>
          </w:p>
        </w:tc>
      </w:tr>
      <w:tr w:rsidR="00EC16FE" w:rsidRPr="004B2460" w14:paraId="04B82D9E"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34702D" w14:textId="77777777" w:rsidR="00EC16FE" w:rsidRPr="004B2460" w:rsidRDefault="00EC16FE" w:rsidP="00323E8F">
            <w:pPr>
              <w:pStyle w:val="ROWTABELLA"/>
              <w:rPr>
                <w:color w:val="002060"/>
              </w:rPr>
            </w:pPr>
            <w:r w:rsidRPr="004B2460">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0183C"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E7DE1"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FF08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BA2C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021BB"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AC551" w14:textId="77777777" w:rsidR="00EC16FE" w:rsidRPr="004B2460" w:rsidRDefault="00EC16FE" w:rsidP="00323E8F">
            <w:pPr>
              <w:pStyle w:val="ROWTABELLA"/>
              <w:jc w:val="center"/>
              <w:rPr>
                <w:color w:val="002060"/>
              </w:rPr>
            </w:pPr>
            <w:r w:rsidRPr="004B24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0B214"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C9AA2"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50BF3" w14:textId="77777777" w:rsidR="00EC16FE" w:rsidRPr="004B2460" w:rsidRDefault="00EC16FE" w:rsidP="00323E8F">
            <w:pPr>
              <w:pStyle w:val="ROWTABELLA"/>
              <w:jc w:val="center"/>
              <w:rPr>
                <w:color w:val="002060"/>
              </w:rPr>
            </w:pPr>
            <w:r w:rsidRPr="004B2460">
              <w:rPr>
                <w:color w:val="002060"/>
              </w:rPr>
              <w:t>0</w:t>
            </w:r>
          </w:p>
        </w:tc>
      </w:tr>
      <w:tr w:rsidR="00EC16FE" w:rsidRPr="004B2460" w14:paraId="21C2398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BAACB0" w14:textId="77777777" w:rsidR="00EC16FE" w:rsidRPr="004B2460" w:rsidRDefault="00EC16FE" w:rsidP="00323E8F">
            <w:pPr>
              <w:pStyle w:val="ROWTABELLA"/>
              <w:rPr>
                <w:color w:val="002060"/>
              </w:rPr>
            </w:pPr>
            <w:r w:rsidRPr="004B246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FAED0"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210F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2B94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B1DA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C89E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3F3CE"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D143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CFE16"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C5AC0" w14:textId="77777777" w:rsidR="00EC16FE" w:rsidRPr="004B2460" w:rsidRDefault="00EC16FE" w:rsidP="00323E8F">
            <w:pPr>
              <w:pStyle w:val="ROWTABELLA"/>
              <w:jc w:val="center"/>
              <w:rPr>
                <w:color w:val="002060"/>
              </w:rPr>
            </w:pPr>
            <w:r w:rsidRPr="004B2460">
              <w:rPr>
                <w:color w:val="002060"/>
              </w:rPr>
              <w:t>0</w:t>
            </w:r>
          </w:p>
        </w:tc>
      </w:tr>
      <w:tr w:rsidR="00EC16FE" w:rsidRPr="004B2460" w14:paraId="10D9ACCB"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26290B" w14:textId="77777777" w:rsidR="00EC16FE" w:rsidRPr="004B2460" w:rsidRDefault="00EC16FE" w:rsidP="00323E8F">
            <w:pPr>
              <w:pStyle w:val="ROWTABELLA"/>
              <w:rPr>
                <w:color w:val="002060"/>
              </w:rPr>
            </w:pPr>
            <w:r w:rsidRPr="004B246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15087"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B3A7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E9E87"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47CF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B7E27"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37742"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2F7B1"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51D89"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B019C" w14:textId="77777777" w:rsidR="00EC16FE" w:rsidRPr="004B2460" w:rsidRDefault="00EC16FE" w:rsidP="00323E8F">
            <w:pPr>
              <w:pStyle w:val="ROWTABELLA"/>
              <w:jc w:val="center"/>
              <w:rPr>
                <w:color w:val="002060"/>
              </w:rPr>
            </w:pPr>
            <w:r w:rsidRPr="004B2460">
              <w:rPr>
                <w:color w:val="002060"/>
              </w:rPr>
              <w:t>0</w:t>
            </w:r>
          </w:p>
        </w:tc>
      </w:tr>
      <w:tr w:rsidR="00EC16FE" w:rsidRPr="004B2460" w14:paraId="33CDB14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C6A99D" w14:textId="77777777" w:rsidR="00EC16FE" w:rsidRPr="004B2460" w:rsidRDefault="00EC16FE" w:rsidP="00323E8F">
            <w:pPr>
              <w:pStyle w:val="ROWTABELLA"/>
              <w:rPr>
                <w:color w:val="002060"/>
              </w:rPr>
            </w:pPr>
            <w:r w:rsidRPr="004B2460">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5928D"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3ECA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9F2A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E7E1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7B2D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39E77"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33150"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7D474"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E52DD" w14:textId="77777777" w:rsidR="00EC16FE" w:rsidRPr="004B2460" w:rsidRDefault="00EC16FE" w:rsidP="00323E8F">
            <w:pPr>
              <w:pStyle w:val="ROWTABELLA"/>
              <w:jc w:val="center"/>
              <w:rPr>
                <w:color w:val="002060"/>
              </w:rPr>
            </w:pPr>
            <w:r w:rsidRPr="004B2460">
              <w:rPr>
                <w:color w:val="002060"/>
              </w:rPr>
              <w:t>0</w:t>
            </w:r>
          </w:p>
        </w:tc>
      </w:tr>
      <w:tr w:rsidR="00EC16FE" w:rsidRPr="004B2460" w14:paraId="4C113697"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165464" w14:textId="77777777" w:rsidR="00EC16FE" w:rsidRPr="004B2460" w:rsidRDefault="00EC16FE" w:rsidP="00323E8F">
            <w:pPr>
              <w:pStyle w:val="ROWTABELLA"/>
              <w:rPr>
                <w:color w:val="002060"/>
              </w:rPr>
            </w:pPr>
            <w:r w:rsidRPr="004B24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0869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8889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D60E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A3E8D"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E8483"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E4E89"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7B969"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0AA3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FCFBD" w14:textId="77777777" w:rsidR="00EC16FE" w:rsidRPr="004B2460" w:rsidRDefault="00EC16FE" w:rsidP="00323E8F">
            <w:pPr>
              <w:pStyle w:val="ROWTABELLA"/>
              <w:jc w:val="center"/>
              <w:rPr>
                <w:color w:val="002060"/>
              </w:rPr>
            </w:pPr>
            <w:r w:rsidRPr="004B2460">
              <w:rPr>
                <w:color w:val="002060"/>
              </w:rPr>
              <w:t>0</w:t>
            </w:r>
          </w:p>
        </w:tc>
      </w:tr>
      <w:tr w:rsidR="00EC16FE" w:rsidRPr="004B2460" w14:paraId="1EAB8B8C"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6809C9" w14:textId="77777777" w:rsidR="00EC16FE" w:rsidRPr="004B2460" w:rsidRDefault="00EC16FE" w:rsidP="00323E8F">
            <w:pPr>
              <w:pStyle w:val="ROWTABELLA"/>
              <w:rPr>
                <w:color w:val="002060"/>
              </w:rPr>
            </w:pPr>
            <w:r w:rsidRPr="004B246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C3012"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D0A6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46EE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E6B5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85B32"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F534D"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B650C"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0606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FA14B" w14:textId="77777777" w:rsidR="00EC16FE" w:rsidRPr="004B2460" w:rsidRDefault="00EC16FE" w:rsidP="00323E8F">
            <w:pPr>
              <w:pStyle w:val="ROWTABELLA"/>
              <w:jc w:val="center"/>
              <w:rPr>
                <w:color w:val="002060"/>
              </w:rPr>
            </w:pPr>
            <w:r w:rsidRPr="004B2460">
              <w:rPr>
                <w:color w:val="002060"/>
              </w:rPr>
              <w:t>0</w:t>
            </w:r>
          </w:p>
        </w:tc>
      </w:tr>
      <w:tr w:rsidR="00EC16FE" w:rsidRPr="004B2460" w14:paraId="3FEB3041"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153068" w14:textId="77777777" w:rsidR="00EC16FE" w:rsidRPr="004B2460" w:rsidRDefault="00EC16FE" w:rsidP="00323E8F">
            <w:pPr>
              <w:pStyle w:val="ROWTABELLA"/>
              <w:rPr>
                <w:color w:val="002060"/>
              </w:rPr>
            </w:pPr>
            <w:r w:rsidRPr="004B2460">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EE89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E98EB"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D269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E6A0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6CCC9"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B1BF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D214F" w14:textId="77777777" w:rsidR="00EC16FE" w:rsidRPr="004B2460" w:rsidRDefault="00EC16FE" w:rsidP="00323E8F">
            <w:pPr>
              <w:pStyle w:val="ROWTABELLA"/>
              <w:jc w:val="center"/>
              <w:rPr>
                <w:color w:val="002060"/>
              </w:rPr>
            </w:pPr>
            <w:r w:rsidRPr="004B246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3A54B" w14:textId="77777777" w:rsidR="00EC16FE" w:rsidRPr="004B2460" w:rsidRDefault="00EC16FE" w:rsidP="00323E8F">
            <w:pPr>
              <w:pStyle w:val="ROWTABELLA"/>
              <w:jc w:val="center"/>
              <w:rPr>
                <w:color w:val="002060"/>
              </w:rPr>
            </w:pPr>
            <w:r w:rsidRPr="004B24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92709" w14:textId="77777777" w:rsidR="00EC16FE" w:rsidRPr="004B2460" w:rsidRDefault="00EC16FE" w:rsidP="00323E8F">
            <w:pPr>
              <w:pStyle w:val="ROWTABELLA"/>
              <w:jc w:val="center"/>
              <w:rPr>
                <w:color w:val="002060"/>
              </w:rPr>
            </w:pPr>
            <w:r w:rsidRPr="004B2460">
              <w:rPr>
                <w:color w:val="002060"/>
              </w:rPr>
              <w:t>0</w:t>
            </w:r>
          </w:p>
        </w:tc>
      </w:tr>
    </w:tbl>
    <w:p w14:paraId="3CA6F8FE" w14:textId="77777777" w:rsidR="00EC16FE" w:rsidRPr="004B2460" w:rsidRDefault="00EC16FE" w:rsidP="00EC16FE">
      <w:pPr>
        <w:pStyle w:val="breakline"/>
        <w:divId w:val="527259509"/>
        <w:rPr>
          <w:color w:val="002060"/>
        </w:rPr>
      </w:pPr>
    </w:p>
    <w:p w14:paraId="6CAB033C" w14:textId="77777777" w:rsidR="00EC16FE" w:rsidRPr="004B2460" w:rsidRDefault="00EC16FE" w:rsidP="00EC16FE">
      <w:pPr>
        <w:pStyle w:val="breakline"/>
        <w:divId w:val="527259509"/>
        <w:rPr>
          <w:color w:val="002060"/>
        </w:rPr>
      </w:pPr>
    </w:p>
    <w:p w14:paraId="77A80244"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24632AF8"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6BD315"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8D8127"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09BAD"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80DB8C"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7336F8"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109468"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1A46D8"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1C7B4C"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B3009B"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B1221" w14:textId="77777777" w:rsidR="00EC16FE" w:rsidRPr="004B2460" w:rsidRDefault="00EC16FE" w:rsidP="00323E8F">
            <w:pPr>
              <w:pStyle w:val="HEADERTABELLA"/>
              <w:rPr>
                <w:color w:val="002060"/>
              </w:rPr>
            </w:pPr>
            <w:r w:rsidRPr="004B2460">
              <w:rPr>
                <w:color w:val="002060"/>
              </w:rPr>
              <w:t>PE</w:t>
            </w:r>
          </w:p>
        </w:tc>
      </w:tr>
      <w:tr w:rsidR="00EC16FE" w:rsidRPr="004B2460" w14:paraId="00260BF4"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7441AA" w14:textId="77777777" w:rsidR="00EC16FE" w:rsidRPr="004B2460" w:rsidRDefault="00EC16FE" w:rsidP="00323E8F">
            <w:pPr>
              <w:pStyle w:val="ROWTABELLA"/>
              <w:rPr>
                <w:color w:val="002060"/>
              </w:rPr>
            </w:pPr>
            <w:r w:rsidRPr="004B2460">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7DADF"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454C1"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475B7"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49BD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C317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2C4AE"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FF2E5"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6110F"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94C6F" w14:textId="77777777" w:rsidR="00EC16FE" w:rsidRPr="004B2460" w:rsidRDefault="00EC16FE" w:rsidP="00323E8F">
            <w:pPr>
              <w:pStyle w:val="ROWTABELLA"/>
              <w:jc w:val="center"/>
              <w:rPr>
                <w:color w:val="002060"/>
              </w:rPr>
            </w:pPr>
            <w:r w:rsidRPr="004B2460">
              <w:rPr>
                <w:color w:val="002060"/>
              </w:rPr>
              <w:t>0</w:t>
            </w:r>
          </w:p>
        </w:tc>
      </w:tr>
      <w:tr w:rsidR="00EC16FE" w:rsidRPr="004B2460" w14:paraId="251481C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A54A02" w14:textId="77777777" w:rsidR="00EC16FE" w:rsidRPr="004B2460" w:rsidRDefault="00EC16FE" w:rsidP="00323E8F">
            <w:pPr>
              <w:pStyle w:val="ROWTABELLA"/>
              <w:rPr>
                <w:color w:val="002060"/>
              </w:rPr>
            </w:pPr>
            <w:r w:rsidRPr="004B2460">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51BAD"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381C1"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5B502"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DFD25"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5521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B8B3C"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943D4"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BFD5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3175F" w14:textId="77777777" w:rsidR="00EC16FE" w:rsidRPr="004B2460" w:rsidRDefault="00EC16FE" w:rsidP="00323E8F">
            <w:pPr>
              <w:pStyle w:val="ROWTABELLA"/>
              <w:jc w:val="center"/>
              <w:rPr>
                <w:color w:val="002060"/>
              </w:rPr>
            </w:pPr>
            <w:r w:rsidRPr="004B2460">
              <w:rPr>
                <w:color w:val="002060"/>
              </w:rPr>
              <w:t>0</w:t>
            </w:r>
          </w:p>
        </w:tc>
      </w:tr>
      <w:tr w:rsidR="00EC16FE" w:rsidRPr="004B2460" w14:paraId="2D0C1427"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C2DF0C" w14:textId="77777777" w:rsidR="00EC16FE" w:rsidRPr="004B2460" w:rsidRDefault="00EC16FE" w:rsidP="00323E8F">
            <w:pPr>
              <w:pStyle w:val="ROWTABELLA"/>
              <w:rPr>
                <w:color w:val="002060"/>
              </w:rPr>
            </w:pPr>
            <w:r w:rsidRPr="004B2460">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39498"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85EC3"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84CFD"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E39F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35B9A"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E01BA"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53428"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EB87A"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7E0E9" w14:textId="77777777" w:rsidR="00EC16FE" w:rsidRPr="004B2460" w:rsidRDefault="00EC16FE" w:rsidP="00323E8F">
            <w:pPr>
              <w:pStyle w:val="ROWTABELLA"/>
              <w:jc w:val="center"/>
              <w:rPr>
                <w:color w:val="002060"/>
              </w:rPr>
            </w:pPr>
            <w:r w:rsidRPr="004B2460">
              <w:rPr>
                <w:color w:val="002060"/>
              </w:rPr>
              <w:t>0</w:t>
            </w:r>
          </w:p>
        </w:tc>
      </w:tr>
      <w:tr w:rsidR="00EC16FE" w:rsidRPr="004B2460" w14:paraId="467D17D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6DD6E9" w14:textId="77777777" w:rsidR="00EC16FE" w:rsidRPr="004B2460" w:rsidRDefault="00EC16FE" w:rsidP="00323E8F">
            <w:pPr>
              <w:pStyle w:val="ROWTABELLA"/>
              <w:rPr>
                <w:color w:val="002060"/>
              </w:rPr>
            </w:pPr>
            <w:r w:rsidRPr="004B246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A9211"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285D2"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4957F"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7D23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7B6AE"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82E57"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6A67B"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DA5A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90A4D" w14:textId="77777777" w:rsidR="00EC16FE" w:rsidRPr="004B2460" w:rsidRDefault="00EC16FE" w:rsidP="00323E8F">
            <w:pPr>
              <w:pStyle w:val="ROWTABELLA"/>
              <w:jc w:val="center"/>
              <w:rPr>
                <w:color w:val="002060"/>
              </w:rPr>
            </w:pPr>
            <w:r w:rsidRPr="004B2460">
              <w:rPr>
                <w:color w:val="002060"/>
              </w:rPr>
              <w:t>0</w:t>
            </w:r>
          </w:p>
        </w:tc>
      </w:tr>
      <w:tr w:rsidR="00EC16FE" w:rsidRPr="004B2460" w14:paraId="7DD3E7E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098F11" w14:textId="77777777" w:rsidR="00EC16FE" w:rsidRPr="004B2460" w:rsidRDefault="00EC16FE" w:rsidP="00323E8F">
            <w:pPr>
              <w:pStyle w:val="ROWTABELLA"/>
              <w:rPr>
                <w:color w:val="002060"/>
              </w:rPr>
            </w:pPr>
            <w:r w:rsidRPr="004B246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25CD6"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05988"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77D70"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4130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A7EC8"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EA1F0"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74183"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929D1"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5E7A0" w14:textId="77777777" w:rsidR="00EC16FE" w:rsidRPr="004B2460" w:rsidRDefault="00EC16FE" w:rsidP="00323E8F">
            <w:pPr>
              <w:pStyle w:val="ROWTABELLA"/>
              <w:jc w:val="center"/>
              <w:rPr>
                <w:color w:val="002060"/>
              </w:rPr>
            </w:pPr>
            <w:r w:rsidRPr="004B2460">
              <w:rPr>
                <w:color w:val="002060"/>
              </w:rPr>
              <w:t>0</w:t>
            </w:r>
          </w:p>
        </w:tc>
      </w:tr>
      <w:tr w:rsidR="00EC16FE" w:rsidRPr="004B2460" w14:paraId="2443E4A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736BCB" w14:textId="77777777" w:rsidR="00EC16FE" w:rsidRPr="004B2460" w:rsidRDefault="00EC16FE" w:rsidP="00323E8F">
            <w:pPr>
              <w:pStyle w:val="ROWTABELLA"/>
              <w:rPr>
                <w:color w:val="002060"/>
              </w:rPr>
            </w:pPr>
            <w:r w:rsidRPr="004B246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B287A"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CD970"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E871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22CE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0FA0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39D4D"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681DF"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0F4E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FC776" w14:textId="77777777" w:rsidR="00EC16FE" w:rsidRPr="004B2460" w:rsidRDefault="00EC16FE" w:rsidP="00323E8F">
            <w:pPr>
              <w:pStyle w:val="ROWTABELLA"/>
              <w:jc w:val="center"/>
              <w:rPr>
                <w:color w:val="002060"/>
              </w:rPr>
            </w:pPr>
            <w:r w:rsidRPr="004B2460">
              <w:rPr>
                <w:color w:val="002060"/>
              </w:rPr>
              <w:t>0</w:t>
            </w:r>
          </w:p>
        </w:tc>
      </w:tr>
      <w:tr w:rsidR="00EC16FE" w:rsidRPr="004B2460" w14:paraId="514CA0DD"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A73B32" w14:textId="77777777" w:rsidR="00EC16FE" w:rsidRPr="004B2460" w:rsidRDefault="00EC16FE" w:rsidP="00323E8F">
            <w:pPr>
              <w:pStyle w:val="ROWTABELLA"/>
              <w:rPr>
                <w:color w:val="002060"/>
              </w:rPr>
            </w:pPr>
            <w:r w:rsidRPr="004B246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6E247"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393F5"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019D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CF081"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347B3"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278C4"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FCFC6"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286DF"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CC560" w14:textId="77777777" w:rsidR="00EC16FE" w:rsidRPr="004B2460" w:rsidRDefault="00EC16FE" w:rsidP="00323E8F">
            <w:pPr>
              <w:pStyle w:val="ROWTABELLA"/>
              <w:jc w:val="center"/>
              <w:rPr>
                <w:color w:val="002060"/>
              </w:rPr>
            </w:pPr>
            <w:r w:rsidRPr="004B2460">
              <w:rPr>
                <w:color w:val="002060"/>
              </w:rPr>
              <w:t>0</w:t>
            </w:r>
          </w:p>
        </w:tc>
      </w:tr>
      <w:tr w:rsidR="00EC16FE" w:rsidRPr="004B2460" w14:paraId="333E09EC"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C42692" w14:textId="77777777" w:rsidR="00EC16FE" w:rsidRPr="004B2460" w:rsidRDefault="00EC16FE" w:rsidP="00323E8F">
            <w:pPr>
              <w:pStyle w:val="ROWTABELLA"/>
              <w:rPr>
                <w:color w:val="002060"/>
              </w:rPr>
            </w:pPr>
            <w:r w:rsidRPr="004B246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86464"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01065"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1B1C7"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E1D4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4E0C3"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F81BD"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114E4"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B318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761C2" w14:textId="77777777" w:rsidR="00EC16FE" w:rsidRPr="004B2460" w:rsidRDefault="00EC16FE" w:rsidP="00323E8F">
            <w:pPr>
              <w:pStyle w:val="ROWTABELLA"/>
              <w:jc w:val="center"/>
              <w:rPr>
                <w:color w:val="002060"/>
              </w:rPr>
            </w:pPr>
            <w:r w:rsidRPr="004B2460">
              <w:rPr>
                <w:color w:val="002060"/>
              </w:rPr>
              <w:t>0</w:t>
            </w:r>
          </w:p>
        </w:tc>
      </w:tr>
    </w:tbl>
    <w:p w14:paraId="6E0F7048" w14:textId="77777777" w:rsidR="00EC16FE" w:rsidRPr="004B2460" w:rsidRDefault="00EC16FE" w:rsidP="00EC16FE">
      <w:pPr>
        <w:pStyle w:val="breakline"/>
        <w:divId w:val="527259509"/>
        <w:rPr>
          <w:color w:val="002060"/>
        </w:rPr>
      </w:pPr>
    </w:p>
    <w:p w14:paraId="61537A48" w14:textId="77777777" w:rsidR="00EC16FE" w:rsidRDefault="00EC16FE" w:rsidP="00EC16FE">
      <w:pPr>
        <w:pStyle w:val="TITOLOPRINC"/>
        <w:divId w:val="527259509"/>
        <w:rPr>
          <w:color w:val="002060"/>
        </w:rPr>
      </w:pPr>
      <w:r w:rsidRPr="004B2460">
        <w:rPr>
          <w:color w:val="002060"/>
        </w:rPr>
        <w:t>PROGRAMMA GARE</w:t>
      </w:r>
    </w:p>
    <w:p w14:paraId="5A870D5F" w14:textId="77777777" w:rsidR="00EC16FE" w:rsidRPr="00CF5044" w:rsidRDefault="00EC16FE" w:rsidP="00EC16FE">
      <w:pPr>
        <w:pStyle w:val="breakline"/>
        <w:divId w:val="527259509"/>
        <w:rPr>
          <w:color w:val="002060"/>
        </w:rPr>
      </w:pPr>
    </w:p>
    <w:p w14:paraId="0A18E0F6" w14:textId="77777777" w:rsidR="00EC16FE" w:rsidRPr="00CF5044" w:rsidRDefault="00EC16FE" w:rsidP="00EC16FE">
      <w:pPr>
        <w:pStyle w:val="SOTTOTITOLOCAMPIONATO1"/>
        <w:divId w:val="527259509"/>
        <w:rPr>
          <w:color w:val="002060"/>
        </w:rPr>
      </w:pPr>
      <w:r w:rsidRPr="00CF5044">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EC16FE" w:rsidRPr="00CF5044" w14:paraId="7E707867"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7B02F9"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2E00D8"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E33803"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880E3"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A56E57"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6CC68"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5C9296"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6D4CB1FB"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C8078C" w14:textId="77777777" w:rsidR="00EC16FE" w:rsidRPr="00CF5044" w:rsidRDefault="00EC16FE" w:rsidP="00323E8F">
            <w:pPr>
              <w:pStyle w:val="ROWTABELLA"/>
              <w:rPr>
                <w:color w:val="002060"/>
              </w:rPr>
            </w:pPr>
            <w:r w:rsidRPr="00CF5044">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D650B7" w14:textId="77777777" w:rsidR="00EC16FE" w:rsidRPr="00CF5044" w:rsidRDefault="00EC16FE" w:rsidP="00323E8F">
            <w:pPr>
              <w:pStyle w:val="ROWTABELLA"/>
              <w:rPr>
                <w:color w:val="002060"/>
              </w:rPr>
            </w:pPr>
            <w:r w:rsidRPr="00CF5044">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FE34190"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571D48" w14:textId="77777777" w:rsidR="00EC16FE" w:rsidRPr="00CF5044" w:rsidRDefault="00EC16FE" w:rsidP="00323E8F">
            <w:pPr>
              <w:pStyle w:val="ROWTABELLA"/>
              <w:rPr>
                <w:color w:val="002060"/>
              </w:rPr>
            </w:pPr>
            <w:r w:rsidRPr="00CF5044">
              <w:rPr>
                <w:color w:val="002060"/>
              </w:rPr>
              <w:t>08/11/2019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0B498C" w14:textId="77777777" w:rsidR="00EC16FE" w:rsidRPr="00CF5044" w:rsidRDefault="00EC16FE" w:rsidP="00323E8F">
            <w:pPr>
              <w:pStyle w:val="ROWTABELLA"/>
              <w:rPr>
                <w:color w:val="002060"/>
              </w:rPr>
            </w:pPr>
            <w:r w:rsidRPr="00CF5044">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113308" w14:textId="77777777" w:rsidR="00EC16FE" w:rsidRPr="00CF5044" w:rsidRDefault="00EC16FE" w:rsidP="00323E8F">
            <w:pPr>
              <w:pStyle w:val="ROWTABELLA"/>
              <w:rPr>
                <w:color w:val="002060"/>
              </w:rPr>
            </w:pPr>
            <w:r w:rsidRPr="00CF5044">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DFBC6E" w14:textId="77777777" w:rsidR="00EC16FE" w:rsidRPr="00CF5044" w:rsidRDefault="00EC16FE" w:rsidP="00323E8F">
            <w:pPr>
              <w:pStyle w:val="ROWTABELLA"/>
              <w:rPr>
                <w:color w:val="002060"/>
              </w:rPr>
            </w:pPr>
            <w:r w:rsidRPr="00CF5044">
              <w:rPr>
                <w:color w:val="002060"/>
              </w:rPr>
              <w:t>VIA ROMA, SNC</w:t>
            </w:r>
          </w:p>
        </w:tc>
      </w:tr>
      <w:tr w:rsidR="00EC16FE" w:rsidRPr="00CF5044" w14:paraId="55634561"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54EB36" w14:textId="77777777" w:rsidR="00EC16FE" w:rsidRPr="00CF5044" w:rsidRDefault="00EC16FE" w:rsidP="00323E8F">
            <w:pPr>
              <w:pStyle w:val="ROWTABELLA"/>
              <w:rPr>
                <w:color w:val="002060"/>
              </w:rPr>
            </w:pPr>
            <w:r w:rsidRPr="00CF5044">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ED0485C" w14:textId="77777777" w:rsidR="00EC16FE" w:rsidRPr="00CF5044" w:rsidRDefault="00EC16FE" w:rsidP="00323E8F">
            <w:pPr>
              <w:pStyle w:val="ROWTABELLA"/>
              <w:rPr>
                <w:color w:val="002060"/>
              </w:rPr>
            </w:pPr>
            <w:r w:rsidRPr="00CF5044">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74F825"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D606DB1" w14:textId="77777777" w:rsidR="00EC16FE" w:rsidRPr="00CF5044" w:rsidRDefault="00EC16FE" w:rsidP="00323E8F">
            <w:pPr>
              <w:pStyle w:val="ROWTABELLA"/>
              <w:rPr>
                <w:color w:val="002060"/>
              </w:rPr>
            </w:pPr>
            <w:r w:rsidRPr="00CF5044">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5D1FBA" w14:textId="77777777" w:rsidR="00EC16FE" w:rsidRPr="00CF5044" w:rsidRDefault="00EC16FE" w:rsidP="00323E8F">
            <w:pPr>
              <w:pStyle w:val="ROWTABELLA"/>
              <w:rPr>
                <w:color w:val="002060"/>
              </w:rPr>
            </w:pPr>
            <w:r w:rsidRPr="00CF5044">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97094C" w14:textId="77777777" w:rsidR="00EC16FE" w:rsidRPr="00CF5044" w:rsidRDefault="00EC16FE" w:rsidP="00323E8F">
            <w:pPr>
              <w:pStyle w:val="ROWTABELLA"/>
              <w:rPr>
                <w:color w:val="002060"/>
              </w:rPr>
            </w:pPr>
            <w:r w:rsidRPr="00CF504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4C83A6" w14:textId="77777777" w:rsidR="00EC16FE" w:rsidRPr="00CF5044" w:rsidRDefault="00EC16FE" w:rsidP="00323E8F">
            <w:pPr>
              <w:pStyle w:val="ROWTABELLA"/>
              <w:rPr>
                <w:color w:val="002060"/>
              </w:rPr>
            </w:pPr>
            <w:r w:rsidRPr="00CF5044">
              <w:rPr>
                <w:color w:val="002060"/>
              </w:rPr>
              <w:t>VIA LORETO</w:t>
            </w:r>
          </w:p>
        </w:tc>
      </w:tr>
      <w:tr w:rsidR="00EC16FE" w:rsidRPr="00CF5044" w14:paraId="2DDC1670"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697E6A" w14:textId="77777777" w:rsidR="00EC16FE" w:rsidRPr="00CF5044" w:rsidRDefault="00EC16FE" w:rsidP="00323E8F">
            <w:pPr>
              <w:pStyle w:val="ROWTABELLA"/>
              <w:rPr>
                <w:color w:val="002060"/>
              </w:rPr>
            </w:pPr>
            <w:r w:rsidRPr="00CF5044">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23A317" w14:textId="77777777" w:rsidR="00EC16FE" w:rsidRPr="00CF5044" w:rsidRDefault="00EC16FE" w:rsidP="00323E8F">
            <w:pPr>
              <w:pStyle w:val="ROWTABELLA"/>
              <w:rPr>
                <w:color w:val="002060"/>
              </w:rPr>
            </w:pPr>
            <w:r w:rsidRPr="00CF5044">
              <w:rPr>
                <w:color w:val="002060"/>
              </w:rPr>
              <w:t>LF JESINA FEMMINILE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034897D"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8B5BF8" w14:textId="77777777" w:rsidR="00EC16FE" w:rsidRPr="00CF5044" w:rsidRDefault="00EC16FE" w:rsidP="00323E8F">
            <w:pPr>
              <w:pStyle w:val="ROWTABELLA"/>
              <w:rPr>
                <w:color w:val="002060"/>
              </w:rPr>
            </w:pPr>
            <w:r w:rsidRPr="00CF5044">
              <w:rPr>
                <w:color w:val="002060"/>
              </w:rPr>
              <w:t>10/11/2019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5437F2" w14:textId="77777777" w:rsidR="00EC16FE" w:rsidRPr="00CF5044" w:rsidRDefault="00EC16FE" w:rsidP="00323E8F">
            <w:pPr>
              <w:pStyle w:val="ROWTABELLA"/>
              <w:rPr>
                <w:color w:val="002060"/>
              </w:rPr>
            </w:pPr>
            <w:r w:rsidRPr="00CF5044">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F32C9C" w14:textId="77777777" w:rsidR="00EC16FE" w:rsidRPr="00CF5044" w:rsidRDefault="00EC16FE" w:rsidP="00323E8F">
            <w:pPr>
              <w:pStyle w:val="ROWTABELLA"/>
              <w:rPr>
                <w:color w:val="002060"/>
              </w:rPr>
            </w:pPr>
            <w:r w:rsidRPr="00CF5044">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033383" w14:textId="77777777" w:rsidR="00EC16FE" w:rsidRPr="00CF5044" w:rsidRDefault="00EC16FE" w:rsidP="00323E8F">
            <w:pPr>
              <w:pStyle w:val="ROWTABELLA"/>
              <w:rPr>
                <w:color w:val="002060"/>
              </w:rPr>
            </w:pPr>
            <w:r w:rsidRPr="00CF5044">
              <w:rPr>
                <w:color w:val="002060"/>
              </w:rPr>
              <w:t>VIA BORGO DI SOTTO</w:t>
            </w:r>
          </w:p>
        </w:tc>
      </w:tr>
    </w:tbl>
    <w:p w14:paraId="6F558540" w14:textId="77777777" w:rsidR="00EC16FE" w:rsidRPr="00CF5044" w:rsidRDefault="00EC16FE" w:rsidP="00EC16FE">
      <w:pPr>
        <w:pStyle w:val="breakline"/>
        <w:divId w:val="527259509"/>
        <w:rPr>
          <w:color w:val="002060"/>
        </w:rPr>
      </w:pPr>
    </w:p>
    <w:p w14:paraId="3EE5DBCA" w14:textId="77777777" w:rsidR="00EC16FE" w:rsidRPr="00CF5044" w:rsidRDefault="00EC16FE" w:rsidP="00EC16FE">
      <w:pPr>
        <w:pStyle w:val="breakline"/>
        <w:divId w:val="527259509"/>
        <w:rPr>
          <w:color w:val="002060"/>
        </w:rPr>
      </w:pPr>
    </w:p>
    <w:p w14:paraId="132DB1D2" w14:textId="77777777" w:rsidR="00EC16FE" w:rsidRPr="00CF5044" w:rsidRDefault="00EC16FE" w:rsidP="00EC16FE">
      <w:pPr>
        <w:pStyle w:val="breakline"/>
        <w:divId w:val="527259509"/>
        <w:rPr>
          <w:color w:val="002060"/>
        </w:rPr>
      </w:pPr>
    </w:p>
    <w:p w14:paraId="5B0B8C2B" w14:textId="77777777" w:rsidR="00EC16FE" w:rsidRPr="00CF5044" w:rsidRDefault="00EC16FE" w:rsidP="00EC16FE">
      <w:pPr>
        <w:pStyle w:val="SOTTOTITOLOCAMPIONATO1"/>
        <w:divId w:val="527259509"/>
        <w:rPr>
          <w:color w:val="002060"/>
        </w:rPr>
      </w:pPr>
      <w:r w:rsidRPr="00CF5044">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0"/>
        <w:gridCol w:w="385"/>
        <w:gridCol w:w="898"/>
        <w:gridCol w:w="1199"/>
        <w:gridCol w:w="1545"/>
        <w:gridCol w:w="1545"/>
      </w:tblGrid>
      <w:tr w:rsidR="00EC16FE" w:rsidRPr="00CF5044" w14:paraId="3C479554"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D4761"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783472"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80DBF2"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2A749"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8633A"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E37B64"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018492"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6A287EDE"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388B83" w14:textId="77777777" w:rsidR="00EC16FE" w:rsidRPr="00CF5044" w:rsidRDefault="00EC16FE" w:rsidP="00323E8F">
            <w:pPr>
              <w:pStyle w:val="ROWTABELLA"/>
              <w:rPr>
                <w:color w:val="002060"/>
              </w:rPr>
            </w:pPr>
            <w:r w:rsidRPr="00CF5044">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4CEBD2" w14:textId="77777777" w:rsidR="00EC16FE" w:rsidRPr="00CF5044" w:rsidRDefault="00EC16FE" w:rsidP="00323E8F">
            <w:pPr>
              <w:pStyle w:val="ROWTABELLA"/>
              <w:rPr>
                <w:color w:val="002060"/>
              </w:rPr>
            </w:pPr>
            <w:r w:rsidRPr="00CF5044">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EFF98DA"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97BA90" w14:textId="77777777" w:rsidR="00EC16FE" w:rsidRPr="00CF5044" w:rsidRDefault="00EC16FE" w:rsidP="00323E8F">
            <w:pPr>
              <w:pStyle w:val="ROWTABELLA"/>
              <w:rPr>
                <w:color w:val="002060"/>
              </w:rPr>
            </w:pPr>
            <w:r w:rsidRPr="00CF5044">
              <w:rPr>
                <w:color w:val="002060"/>
              </w:rPr>
              <w:t>08/11/2019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DCF835" w14:textId="77777777" w:rsidR="00EC16FE" w:rsidRPr="00CF5044" w:rsidRDefault="00EC16FE" w:rsidP="00323E8F">
            <w:pPr>
              <w:pStyle w:val="ROWTABELLA"/>
              <w:rPr>
                <w:color w:val="002060"/>
              </w:rPr>
            </w:pPr>
            <w:r w:rsidRPr="00CF5044">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2AF78D" w14:textId="77777777" w:rsidR="00EC16FE" w:rsidRPr="00CF5044" w:rsidRDefault="00EC16FE" w:rsidP="00323E8F">
            <w:pPr>
              <w:pStyle w:val="ROWTABELLA"/>
              <w:rPr>
                <w:color w:val="002060"/>
              </w:rPr>
            </w:pPr>
            <w:r w:rsidRPr="00CF504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679E15" w14:textId="77777777" w:rsidR="00EC16FE" w:rsidRPr="00CF5044" w:rsidRDefault="00EC16FE" w:rsidP="00323E8F">
            <w:pPr>
              <w:pStyle w:val="ROWTABELLA"/>
              <w:rPr>
                <w:color w:val="002060"/>
              </w:rPr>
            </w:pPr>
            <w:r w:rsidRPr="00CF5044">
              <w:rPr>
                <w:color w:val="002060"/>
              </w:rPr>
              <w:t>VIA ALDO MORO</w:t>
            </w:r>
          </w:p>
        </w:tc>
      </w:tr>
      <w:tr w:rsidR="00EC16FE" w:rsidRPr="00CF5044" w14:paraId="69F9E699"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E97FDE4" w14:textId="77777777" w:rsidR="00EC16FE" w:rsidRPr="00CF5044" w:rsidRDefault="00EC16FE" w:rsidP="00323E8F">
            <w:pPr>
              <w:pStyle w:val="ROWTABELLA"/>
              <w:rPr>
                <w:color w:val="002060"/>
              </w:rPr>
            </w:pPr>
            <w:r w:rsidRPr="00CF5044">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F3D53E" w14:textId="77777777" w:rsidR="00EC16FE" w:rsidRPr="00CF5044" w:rsidRDefault="00EC16FE" w:rsidP="00323E8F">
            <w:pPr>
              <w:pStyle w:val="ROWTABELLA"/>
              <w:rPr>
                <w:color w:val="002060"/>
              </w:rPr>
            </w:pPr>
            <w:r w:rsidRPr="00CF5044">
              <w:rPr>
                <w:color w:val="002060"/>
              </w:rPr>
              <w:t>POLISPORTIVA BORGOSOLESTA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04874F5"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6BB8EC7" w14:textId="77777777" w:rsidR="00EC16FE" w:rsidRPr="00CF5044" w:rsidRDefault="00EC16FE" w:rsidP="00323E8F">
            <w:pPr>
              <w:pStyle w:val="ROWTABELLA"/>
              <w:rPr>
                <w:color w:val="002060"/>
              </w:rPr>
            </w:pPr>
            <w:r w:rsidRPr="00CF5044">
              <w:rPr>
                <w:color w:val="002060"/>
              </w:rPr>
              <w:t>09/11/2019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6155D8" w14:textId="77777777" w:rsidR="00EC16FE" w:rsidRPr="00CF5044" w:rsidRDefault="00EC16FE" w:rsidP="00323E8F">
            <w:pPr>
              <w:pStyle w:val="ROWTABELLA"/>
              <w:rPr>
                <w:color w:val="002060"/>
              </w:rPr>
            </w:pPr>
            <w:r w:rsidRPr="00CF5044">
              <w:rPr>
                <w:color w:val="002060"/>
              </w:rPr>
              <w:t>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26F065" w14:textId="77777777" w:rsidR="00EC16FE" w:rsidRPr="00CF5044" w:rsidRDefault="00EC16FE" w:rsidP="00323E8F">
            <w:pPr>
              <w:pStyle w:val="ROWTABELLA"/>
              <w:rPr>
                <w:color w:val="002060"/>
              </w:rPr>
            </w:pPr>
            <w:r w:rsidRPr="00CF504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E143FB" w14:textId="77777777" w:rsidR="00EC16FE" w:rsidRPr="00CF5044" w:rsidRDefault="00EC16FE" w:rsidP="00323E8F">
            <w:pPr>
              <w:pStyle w:val="ROWTABELLA"/>
              <w:rPr>
                <w:color w:val="002060"/>
              </w:rPr>
            </w:pPr>
            <w:r w:rsidRPr="00CF5044">
              <w:rPr>
                <w:color w:val="002060"/>
              </w:rPr>
              <w:t>VIA DON GIUSEPPE MARUCCI</w:t>
            </w:r>
          </w:p>
        </w:tc>
      </w:tr>
      <w:tr w:rsidR="00EC16FE" w:rsidRPr="00CF5044" w14:paraId="246CEAB4"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3106382" w14:textId="77777777" w:rsidR="00EC16FE" w:rsidRPr="00CF5044" w:rsidRDefault="00EC16FE" w:rsidP="00323E8F">
            <w:pPr>
              <w:pStyle w:val="ROWTABELLA"/>
              <w:rPr>
                <w:color w:val="002060"/>
              </w:rPr>
            </w:pPr>
            <w:r w:rsidRPr="00CF5044">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6C64999" w14:textId="77777777" w:rsidR="00EC16FE" w:rsidRPr="00CF5044" w:rsidRDefault="00EC16FE" w:rsidP="00323E8F">
            <w:pPr>
              <w:pStyle w:val="ROWTABELLA"/>
              <w:rPr>
                <w:color w:val="002060"/>
              </w:rPr>
            </w:pPr>
            <w:r w:rsidRPr="00CF5044">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021E1D"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4A2CD4" w14:textId="77777777" w:rsidR="00EC16FE" w:rsidRPr="00CF5044" w:rsidRDefault="00EC16FE" w:rsidP="00323E8F">
            <w:pPr>
              <w:pStyle w:val="ROWTABELLA"/>
              <w:rPr>
                <w:color w:val="002060"/>
              </w:rPr>
            </w:pPr>
            <w:r w:rsidRPr="00CF5044">
              <w:rPr>
                <w:color w:val="002060"/>
              </w:rPr>
              <w:t>10/11/2019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A6A93E" w14:textId="77777777" w:rsidR="00EC16FE" w:rsidRPr="00CF5044" w:rsidRDefault="00EC16FE" w:rsidP="00323E8F">
            <w:pPr>
              <w:pStyle w:val="ROWTABELLA"/>
              <w:rPr>
                <w:color w:val="002060"/>
              </w:rPr>
            </w:pPr>
            <w:r w:rsidRPr="00CF5044">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B77C79" w14:textId="77777777" w:rsidR="00EC16FE" w:rsidRPr="00CF5044" w:rsidRDefault="00EC16FE" w:rsidP="00323E8F">
            <w:pPr>
              <w:pStyle w:val="ROWTABELLA"/>
              <w:rPr>
                <w:color w:val="002060"/>
              </w:rPr>
            </w:pPr>
            <w:r w:rsidRPr="00CF504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2F1CB4" w14:textId="77777777" w:rsidR="00EC16FE" w:rsidRPr="00CF5044" w:rsidRDefault="00EC16FE" w:rsidP="00323E8F">
            <w:pPr>
              <w:pStyle w:val="ROWTABELLA"/>
              <w:rPr>
                <w:color w:val="002060"/>
              </w:rPr>
            </w:pPr>
            <w:r w:rsidRPr="00CF5044">
              <w:rPr>
                <w:color w:val="002060"/>
              </w:rPr>
              <w:t>CONTRADA CIGLIANO 14</w:t>
            </w:r>
          </w:p>
        </w:tc>
      </w:tr>
      <w:tr w:rsidR="00EC16FE" w:rsidRPr="00CF5044" w14:paraId="17C7AAC1"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174AF8B" w14:textId="77777777" w:rsidR="00EC16FE" w:rsidRPr="00CF5044" w:rsidRDefault="00EC16FE" w:rsidP="00323E8F">
            <w:pPr>
              <w:pStyle w:val="ROWTABELLA"/>
              <w:rPr>
                <w:color w:val="002060"/>
              </w:rPr>
            </w:pPr>
            <w:r w:rsidRPr="00CF5044">
              <w:rPr>
                <w:color w:val="002060"/>
              </w:rPr>
              <w:t>LA FENICE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7F2B27" w14:textId="77777777" w:rsidR="00EC16FE" w:rsidRPr="00CF5044" w:rsidRDefault="00EC16FE" w:rsidP="00323E8F">
            <w:pPr>
              <w:pStyle w:val="ROWTABELLA"/>
              <w:rPr>
                <w:color w:val="002060"/>
              </w:rPr>
            </w:pPr>
            <w:r w:rsidRPr="00CF5044">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A77832"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BAF34D" w14:textId="77777777" w:rsidR="00EC16FE" w:rsidRPr="00CF5044" w:rsidRDefault="00EC16FE" w:rsidP="00323E8F">
            <w:pPr>
              <w:pStyle w:val="ROWTABELLA"/>
              <w:rPr>
                <w:color w:val="002060"/>
              </w:rPr>
            </w:pPr>
            <w:r w:rsidRPr="00CF5044">
              <w:rPr>
                <w:color w:val="002060"/>
              </w:rPr>
              <w:t>10/11/2019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14A259" w14:textId="77777777" w:rsidR="00EC16FE" w:rsidRPr="00CF5044" w:rsidRDefault="00EC16FE" w:rsidP="00323E8F">
            <w:pPr>
              <w:pStyle w:val="ROWTABELLA"/>
              <w:rPr>
                <w:color w:val="002060"/>
              </w:rPr>
            </w:pPr>
            <w:r w:rsidRPr="00CF5044">
              <w:rPr>
                <w:color w:val="002060"/>
              </w:rPr>
              <w:t>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A4EDDA" w14:textId="77777777" w:rsidR="00EC16FE" w:rsidRPr="00CF5044" w:rsidRDefault="00EC16FE" w:rsidP="00323E8F">
            <w:pPr>
              <w:pStyle w:val="ROWTABELLA"/>
              <w:rPr>
                <w:color w:val="002060"/>
              </w:rPr>
            </w:pPr>
            <w:r w:rsidRPr="00CF5044">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57C8B" w14:textId="77777777" w:rsidR="00EC16FE" w:rsidRPr="00CF5044" w:rsidRDefault="00EC16FE" w:rsidP="00323E8F">
            <w:pPr>
              <w:pStyle w:val="ROWTABELLA"/>
              <w:rPr>
                <w:color w:val="002060"/>
              </w:rPr>
            </w:pPr>
            <w:r w:rsidRPr="00CF5044">
              <w:rPr>
                <w:color w:val="002060"/>
              </w:rPr>
              <w:t>VIA DELLO SPORT</w:t>
            </w:r>
          </w:p>
        </w:tc>
      </w:tr>
    </w:tbl>
    <w:p w14:paraId="61EE6D50" w14:textId="77777777" w:rsidR="00EC16FE" w:rsidRPr="004B2460" w:rsidRDefault="00EC16FE" w:rsidP="00EC16FE">
      <w:pPr>
        <w:pStyle w:val="breakline"/>
        <w:divId w:val="527259509"/>
        <w:rPr>
          <w:color w:val="002060"/>
        </w:rPr>
      </w:pPr>
    </w:p>
    <w:p w14:paraId="12E48B4A"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UNDER 21 CALCIO A 5 REGIONALE</w:t>
      </w:r>
    </w:p>
    <w:p w14:paraId="64C0635B" w14:textId="77777777" w:rsidR="00EC16FE" w:rsidRPr="004B2460" w:rsidRDefault="00EC16FE" w:rsidP="00EC16FE">
      <w:pPr>
        <w:pStyle w:val="TITOLOPRINC"/>
        <w:divId w:val="527259509"/>
        <w:rPr>
          <w:color w:val="002060"/>
        </w:rPr>
      </w:pPr>
      <w:r w:rsidRPr="004B2460">
        <w:rPr>
          <w:color w:val="002060"/>
        </w:rPr>
        <w:lastRenderedPageBreak/>
        <w:t>RISULTATI</w:t>
      </w:r>
    </w:p>
    <w:p w14:paraId="43B09338" w14:textId="77777777" w:rsidR="00EC16FE" w:rsidRPr="004B2460" w:rsidRDefault="00EC16FE" w:rsidP="00EC16FE">
      <w:pPr>
        <w:pStyle w:val="breakline"/>
        <w:divId w:val="527259509"/>
        <w:rPr>
          <w:color w:val="002060"/>
        </w:rPr>
      </w:pPr>
    </w:p>
    <w:p w14:paraId="680C9A2B" w14:textId="77777777" w:rsidR="00EC16FE" w:rsidRPr="004B2460" w:rsidRDefault="00EC16FE" w:rsidP="00EC16FE">
      <w:pPr>
        <w:pStyle w:val="SOTTOTITOLOCAMPIONATO1"/>
        <w:divId w:val="527259509"/>
        <w:rPr>
          <w:color w:val="002060"/>
        </w:rPr>
      </w:pPr>
      <w:r w:rsidRPr="004B2460">
        <w:rPr>
          <w:color w:val="002060"/>
        </w:rPr>
        <w:t>RISULTATI UFFICIALI GARE DEL 28/10/2019</w:t>
      </w:r>
    </w:p>
    <w:p w14:paraId="468340C2"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345823DA"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C16FE" w:rsidRPr="004B2460" w14:paraId="6953555A"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002167D5"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41FB6" w14:textId="77777777" w:rsidR="00EC16FE" w:rsidRPr="004B2460" w:rsidRDefault="00EC16FE" w:rsidP="00323E8F">
                  <w:pPr>
                    <w:pStyle w:val="HEADERTABELLA"/>
                    <w:rPr>
                      <w:color w:val="002060"/>
                    </w:rPr>
                  </w:pPr>
                  <w:r w:rsidRPr="004B2460">
                    <w:rPr>
                      <w:color w:val="002060"/>
                    </w:rPr>
                    <w:t>GIRONE A - 4 Giornata - A</w:t>
                  </w:r>
                </w:p>
              </w:tc>
            </w:tr>
            <w:tr w:rsidR="00EC16FE" w:rsidRPr="004B2460" w14:paraId="0F3CE5C0" w14:textId="77777777" w:rsidTr="00323E8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C98FA46" w14:textId="77777777" w:rsidR="00EC16FE" w:rsidRPr="004B2460" w:rsidRDefault="00EC16FE" w:rsidP="00323E8F">
                  <w:pPr>
                    <w:pStyle w:val="ROWTABELLA"/>
                    <w:rPr>
                      <w:color w:val="002060"/>
                    </w:rPr>
                  </w:pPr>
                  <w:r w:rsidRPr="004B2460">
                    <w:rPr>
                      <w:color w:val="002060"/>
                    </w:rPr>
                    <w:t>SPORTLAND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C60322" w14:textId="77777777" w:rsidR="00EC16FE" w:rsidRPr="004B2460" w:rsidRDefault="00EC16FE" w:rsidP="00323E8F">
                  <w:pPr>
                    <w:pStyle w:val="ROWTABELLA"/>
                    <w:rPr>
                      <w:color w:val="002060"/>
                    </w:rPr>
                  </w:pPr>
                  <w:r w:rsidRPr="004B2460">
                    <w:rPr>
                      <w:color w:val="002060"/>
                    </w:rPr>
                    <w:t>- REAL S.COSTANZO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72FDF3" w14:textId="77777777" w:rsidR="00EC16FE" w:rsidRPr="004B2460" w:rsidRDefault="00EC16FE" w:rsidP="00323E8F">
                  <w:pPr>
                    <w:pStyle w:val="ROWTABELLA"/>
                    <w:jc w:val="center"/>
                    <w:rPr>
                      <w:color w:val="002060"/>
                    </w:rPr>
                  </w:pPr>
                  <w:r w:rsidRPr="004B2460">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8541DF" w14:textId="77777777" w:rsidR="00EC16FE" w:rsidRPr="004B2460" w:rsidRDefault="00EC16FE" w:rsidP="00323E8F">
                  <w:pPr>
                    <w:pStyle w:val="ROWTABELLA"/>
                    <w:jc w:val="center"/>
                    <w:rPr>
                      <w:color w:val="002060"/>
                    </w:rPr>
                  </w:pPr>
                  <w:r w:rsidRPr="004B2460">
                    <w:rPr>
                      <w:color w:val="002060"/>
                    </w:rPr>
                    <w:t> </w:t>
                  </w:r>
                </w:p>
              </w:tc>
            </w:tr>
          </w:tbl>
          <w:p w14:paraId="2E46B325" w14:textId="77777777" w:rsidR="00EC16FE" w:rsidRPr="004B2460" w:rsidRDefault="00EC16FE" w:rsidP="00323E8F">
            <w:pPr>
              <w:rPr>
                <w:color w:val="002060"/>
              </w:rPr>
            </w:pPr>
          </w:p>
        </w:tc>
      </w:tr>
    </w:tbl>
    <w:p w14:paraId="3CFE3F67" w14:textId="77777777" w:rsidR="00EC16FE" w:rsidRPr="004B2460" w:rsidRDefault="00EC16FE" w:rsidP="00EC16FE">
      <w:pPr>
        <w:pStyle w:val="breakline"/>
        <w:divId w:val="527259509"/>
        <w:rPr>
          <w:color w:val="002060"/>
        </w:rPr>
      </w:pPr>
    </w:p>
    <w:p w14:paraId="00D326DE" w14:textId="77777777" w:rsidR="00EC16FE" w:rsidRPr="004B2460" w:rsidRDefault="00EC16FE" w:rsidP="00EC16FE">
      <w:pPr>
        <w:pStyle w:val="breakline"/>
        <w:divId w:val="527259509"/>
        <w:rPr>
          <w:color w:val="002060"/>
        </w:rPr>
      </w:pPr>
    </w:p>
    <w:p w14:paraId="3F86BAF6" w14:textId="77777777" w:rsidR="00EC16FE" w:rsidRPr="004B2460" w:rsidRDefault="00EC16FE" w:rsidP="00EC16FE">
      <w:pPr>
        <w:pStyle w:val="SOTTOTITOLOCAMPIONATO1"/>
        <w:divId w:val="527259509"/>
        <w:rPr>
          <w:color w:val="002060"/>
        </w:rPr>
      </w:pPr>
      <w:r w:rsidRPr="004B2460">
        <w:rPr>
          <w:color w:val="002060"/>
        </w:rPr>
        <w:t>RISULTATI UFFICIALI GARE DEL 02/11/2019</w:t>
      </w:r>
    </w:p>
    <w:p w14:paraId="2EBF3E92"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79D025C0"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C16FE" w:rsidRPr="004B2460" w14:paraId="391B7A23"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178ADE1E"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5383A" w14:textId="77777777" w:rsidR="00EC16FE" w:rsidRPr="004B2460" w:rsidRDefault="00EC16FE" w:rsidP="00323E8F">
                  <w:pPr>
                    <w:pStyle w:val="HEADERTABELLA"/>
                    <w:rPr>
                      <w:color w:val="002060"/>
                    </w:rPr>
                  </w:pPr>
                  <w:r w:rsidRPr="004B2460">
                    <w:rPr>
                      <w:color w:val="002060"/>
                    </w:rPr>
                    <w:t>GIRONE A - 5 Giornata - A</w:t>
                  </w:r>
                </w:p>
              </w:tc>
            </w:tr>
            <w:tr w:rsidR="00EC16FE" w:rsidRPr="004B2460" w14:paraId="716068C6"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77DE98" w14:textId="77777777" w:rsidR="00EC16FE" w:rsidRPr="004B2460" w:rsidRDefault="00EC16FE" w:rsidP="00323E8F">
                  <w:pPr>
                    <w:pStyle w:val="ROWTABELLA"/>
                    <w:rPr>
                      <w:color w:val="002060"/>
                    </w:rPr>
                  </w:pPr>
                  <w:r w:rsidRPr="004B2460">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A341D1" w14:textId="77777777" w:rsidR="00EC16FE" w:rsidRPr="004B2460" w:rsidRDefault="00EC16FE" w:rsidP="00323E8F">
                  <w:pPr>
                    <w:pStyle w:val="ROWTABELLA"/>
                    <w:rPr>
                      <w:color w:val="002060"/>
                    </w:rPr>
                  </w:pPr>
                  <w:r w:rsidRPr="004B2460">
                    <w:rPr>
                      <w:color w:val="002060"/>
                    </w:rPr>
                    <w:t>- SPORTLAND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20A52C" w14:textId="77777777" w:rsidR="00EC16FE" w:rsidRPr="004B2460" w:rsidRDefault="00EC16FE" w:rsidP="00323E8F">
                  <w:pPr>
                    <w:pStyle w:val="ROWTABELLA"/>
                    <w:jc w:val="center"/>
                    <w:rPr>
                      <w:color w:val="002060"/>
                    </w:rPr>
                  </w:pPr>
                  <w:r w:rsidRPr="004B2460">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6D764E" w14:textId="77777777" w:rsidR="00EC16FE" w:rsidRPr="004B2460" w:rsidRDefault="00EC16FE" w:rsidP="00323E8F">
                  <w:pPr>
                    <w:pStyle w:val="ROWTABELLA"/>
                    <w:jc w:val="center"/>
                    <w:rPr>
                      <w:color w:val="002060"/>
                    </w:rPr>
                  </w:pPr>
                  <w:r w:rsidRPr="004B2460">
                    <w:rPr>
                      <w:color w:val="002060"/>
                    </w:rPr>
                    <w:t> </w:t>
                  </w:r>
                </w:p>
              </w:tc>
            </w:tr>
            <w:tr w:rsidR="00EC16FE" w:rsidRPr="004B2460" w14:paraId="257E2A66"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AA056FD" w14:textId="77777777" w:rsidR="00EC16FE" w:rsidRPr="004B2460" w:rsidRDefault="00EC16FE" w:rsidP="00323E8F">
                  <w:pPr>
                    <w:pStyle w:val="ROWTABELLA"/>
                    <w:rPr>
                      <w:color w:val="002060"/>
                    </w:rPr>
                  </w:pPr>
                  <w:r w:rsidRPr="004B2460">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35E07C" w14:textId="77777777" w:rsidR="00EC16FE" w:rsidRPr="004B2460" w:rsidRDefault="00EC16FE" w:rsidP="00323E8F">
                  <w:pPr>
                    <w:pStyle w:val="ROWTABELLA"/>
                    <w:rPr>
                      <w:color w:val="002060"/>
                    </w:rPr>
                  </w:pPr>
                  <w:r w:rsidRPr="004B246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F1ADD7" w14:textId="77777777" w:rsidR="00EC16FE" w:rsidRPr="004B2460" w:rsidRDefault="00EC16FE" w:rsidP="00323E8F">
                  <w:pPr>
                    <w:pStyle w:val="ROWTABELLA"/>
                    <w:jc w:val="center"/>
                    <w:rPr>
                      <w:color w:val="002060"/>
                    </w:rPr>
                  </w:pPr>
                  <w:r w:rsidRPr="004B2460">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A7052B" w14:textId="77777777" w:rsidR="00EC16FE" w:rsidRPr="004B2460" w:rsidRDefault="00EC16FE" w:rsidP="00323E8F">
                  <w:pPr>
                    <w:pStyle w:val="ROWTABELLA"/>
                    <w:jc w:val="center"/>
                    <w:rPr>
                      <w:color w:val="002060"/>
                    </w:rPr>
                  </w:pPr>
                  <w:r w:rsidRPr="004B2460">
                    <w:rPr>
                      <w:color w:val="002060"/>
                    </w:rPr>
                    <w:t> </w:t>
                  </w:r>
                </w:p>
              </w:tc>
            </w:tr>
            <w:tr w:rsidR="00EC16FE" w:rsidRPr="004B2460" w14:paraId="06C9FCE4"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2D547B" w14:textId="77777777" w:rsidR="00EC16FE" w:rsidRPr="004B2460" w:rsidRDefault="00EC16FE" w:rsidP="00323E8F">
                  <w:pPr>
                    <w:pStyle w:val="ROWTABELLA"/>
                    <w:rPr>
                      <w:color w:val="002060"/>
                    </w:rPr>
                  </w:pPr>
                  <w:r w:rsidRPr="004B2460">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0EF330" w14:textId="77777777" w:rsidR="00EC16FE" w:rsidRPr="004B2460" w:rsidRDefault="00EC16FE" w:rsidP="00323E8F">
                  <w:pPr>
                    <w:pStyle w:val="ROWTABELLA"/>
                    <w:rPr>
                      <w:color w:val="002060"/>
                    </w:rPr>
                  </w:pPr>
                  <w:r w:rsidRPr="004B2460">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943FB1" w14:textId="77777777" w:rsidR="00EC16FE" w:rsidRPr="004B2460" w:rsidRDefault="00EC16FE" w:rsidP="00323E8F">
                  <w:pPr>
                    <w:pStyle w:val="ROWTABELLA"/>
                    <w:jc w:val="center"/>
                    <w:rPr>
                      <w:color w:val="002060"/>
                    </w:rPr>
                  </w:pPr>
                  <w:r w:rsidRPr="004B2460">
                    <w:rPr>
                      <w:color w:val="002060"/>
                    </w:rPr>
                    <w:t>6 - 8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5C5F8A" w14:textId="77777777" w:rsidR="00EC16FE" w:rsidRPr="004B2460" w:rsidRDefault="00EC16FE" w:rsidP="00323E8F">
                  <w:pPr>
                    <w:pStyle w:val="ROWTABELLA"/>
                    <w:jc w:val="center"/>
                    <w:rPr>
                      <w:color w:val="002060"/>
                    </w:rPr>
                  </w:pPr>
                  <w:r w:rsidRPr="004B2460">
                    <w:rPr>
                      <w:color w:val="002060"/>
                    </w:rPr>
                    <w:t> </w:t>
                  </w:r>
                </w:p>
              </w:tc>
            </w:tr>
            <w:tr w:rsidR="00EC16FE" w:rsidRPr="004B2460" w14:paraId="65A23BEE"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0DF75C72" w14:textId="77777777" w:rsidR="00EC16FE" w:rsidRPr="004B2460" w:rsidRDefault="00EC16FE" w:rsidP="00323E8F">
                  <w:pPr>
                    <w:pStyle w:val="ROWTABELLA"/>
                    <w:rPr>
                      <w:color w:val="002060"/>
                    </w:rPr>
                  </w:pPr>
                  <w:r w:rsidRPr="004B2460">
                    <w:rPr>
                      <w:color w:val="002060"/>
                    </w:rPr>
                    <w:t>(1) - disputata il 03/11/2019</w:t>
                  </w:r>
                </w:p>
              </w:tc>
            </w:tr>
          </w:tbl>
          <w:p w14:paraId="1BE21459" w14:textId="77777777" w:rsidR="00EC16FE" w:rsidRPr="004B2460" w:rsidRDefault="00EC16FE" w:rsidP="00323E8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099BD71E"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3499D" w14:textId="77777777" w:rsidR="00EC16FE" w:rsidRPr="004B2460" w:rsidRDefault="00EC16FE" w:rsidP="00323E8F">
                  <w:pPr>
                    <w:pStyle w:val="HEADERTABELLA"/>
                    <w:rPr>
                      <w:color w:val="002060"/>
                    </w:rPr>
                  </w:pPr>
                  <w:r w:rsidRPr="004B2460">
                    <w:rPr>
                      <w:color w:val="002060"/>
                    </w:rPr>
                    <w:t>GIRONE B - 5 Giornata - A</w:t>
                  </w:r>
                </w:p>
              </w:tc>
            </w:tr>
            <w:tr w:rsidR="00EC16FE" w:rsidRPr="004B2460" w14:paraId="2711A8AF"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984D86" w14:textId="77777777" w:rsidR="00EC16FE" w:rsidRPr="004B2460" w:rsidRDefault="00EC16FE" w:rsidP="00323E8F">
                  <w:pPr>
                    <w:pStyle w:val="ROWTABELLA"/>
                    <w:rPr>
                      <w:color w:val="002060"/>
                    </w:rPr>
                  </w:pPr>
                  <w:r w:rsidRPr="004B2460">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E2ED49" w14:textId="77777777" w:rsidR="00EC16FE" w:rsidRPr="004B2460" w:rsidRDefault="00EC16FE" w:rsidP="00323E8F">
                  <w:pPr>
                    <w:pStyle w:val="ROWTABELLA"/>
                    <w:rPr>
                      <w:color w:val="002060"/>
                    </w:rPr>
                  </w:pPr>
                  <w:r w:rsidRPr="004B2460">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B60108" w14:textId="77777777" w:rsidR="00EC16FE" w:rsidRPr="004B2460" w:rsidRDefault="00EC16FE" w:rsidP="00323E8F">
                  <w:pPr>
                    <w:pStyle w:val="ROWTABELLA"/>
                    <w:jc w:val="center"/>
                    <w:rPr>
                      <w:color w:val="002060"/>
                    </w:rPr>
                  </w:pPr>
                  <w:r w:rsidRPr="004B2460">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525EF5" w14:textId="77777777" w:rsidR="00EC16FE" w:rsidRPr="004B2460" w:rsidRDefault="00EC16FE" w:rsidP="00323E8F">
                  <w:pPr>
                    <w:pStyle w:val="ROWTABELLA"/>
                    <w:jc w:val="center"/>
                    <w:rPr>
                      <w:color w:val="002060"/>
                    </w:rPr>
                  </w:pPr>
                  <w:r w:rsidRPr="004B2460">
                    <w:rPr>
                      <w:color w:val="002060"/>
                    </w:rPr>
                    <w:t> </w:t>
                  </w:r>
                </w:p>
              </w:tc>
            </w:tr>
            <w:tr w:rsidR="00EC16FE" w:rsidRPr="004B2460" w14:paraId="365975A8"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B810695" w14:textId="77777777" w:rsidR="00EC16FE" w:rsidRPr="004B2460" w:rsidRDefault="00EC16FE" w:rsidP="00323E8F">
                  <w:pPr>
                    <w:pStyle w:val="ROWTABELLA"/>
                    <w:rPr>
                      <w:color w:val="002060"/>
                    </w:rPr>
                  </w:pPr>
                  <w:r w:rsidRPr="004B2460">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E66722" w14:textId="77777777" w:rsidR="00EC16FE" w:rsidRPr="004B2460" w:rsidRDefault="00EC16FE" w:rsidP="00323E8F">
                  <w:pPr>
                    <w:pStyle w:val="ROWTABELLA"/>
                    <w:rPr>
                      <w:color w:val="002060"/>
                    </w:rPr>
                  </w:pPr>
                  <w:r w:rsidRPr="004B246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0F577F" w14:textId="77777777" w:rsidR="00EC16FE" w:rsidRPr="004B2460" w:rsidRDefault="00EC16FE" w:rsidP="00323E8F">
                  <w:pPr>
                    <w:pStyle w:val="ROWTABELLA"/>
                    <w:jc w:val="center"/>
                    <w:rPr>
                      <w:color w:val="002060"/>
                    </w:rPr>
                  </w:pPr>
                  <w:r w:rsidRPr="004B2460">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9C7C4D" w14:textId="77777777" w:rsidR="00EC16FE" w:rsidRPr="004B2460" w:rsidRDefault="00EC16FE" w:rsidP="00323E8F">
                  <w:pPr>
                    <w:pStyle w:val="ROWTABELLA"/>
                    <w:jc w:val="center"/>
                    <w:rPr>
                      <w:color w:val="002060"/>
                    </w:rPr>
                  </w:pPr>
                  <w:r w:rsidRPr="004B2460">
                    <w:rPr>
                      <w:color w:val="002060"/>
                    </w:rPr>
                    <w:t> </w:t>
                  </w:r>
                </w:p>
              </w:tc>
            </w:tr>
            <w:tr w:rsidR="00EC16FE" w:rsidRPr="004B2460" w14:paraId="3ACD9B45"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038626" w14:textId="77777777" w:rsidR="00EC16FE" w:rsidRPr="004B2460" w:rsidRDefault="00EC16FE" w:rsidP="00323E8F">
                  <w:pPr>
                    <w:pStyle w:val="ROWTABELLA"/>
                    <w:rPr>
                      <w:color w:val="002060"/>
                    </w:rPr>
                  </w:pPr>
                  <w:r w:rsidRPr="004B2460">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3E2AA9" w14:textId="77777777" w:rsidR="00EC16FE" w:rsidRPr="004B2460" w:rsidRDefault="00EC16FE" w:rsidP="00323E8F">
                  <w:pPr>
                    <w:pStyle w:val="ROWTABELLA"/>
                    <w:rPr>
                      <w:color w:val="002060"/>
                    </w:rPr>
                  </w:pPr>
                  <w:r w:rsidRPr="004B2460">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F75A7B" w14:textId="77777777" w:rsidR="00EC16FE" w:rsidRPr="004B2460" w:rsidRDefault="00EC16FE" w:rsidP="00323E8F">
                  <w:pPr>
                    <w:pStyle w:val="ROWTABELLA"/>
                    <w:jc w:val="center"/>
                    <w:rPr>
                      <w:color w:val="002060"/>
                    </w:rPr>
                  </w:pPr>
                  <w:r w:rsidRPr="004B246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56E64A" w14:textId="77777777" w:rsidR="00EC16FE" w:rsidRPr="004B2460" w:rsidRDefault="00EC16FE" w:rsidP="00323E8F">
                  <w:pPr>
                    <w:pStyle w:val="ROWTABELLA"/>
                    <w:jc w:val="center"/>
                    <w:rPr>
                      <w:color w:val="002060"/>
                    </w:rPr>
                  </w:pPr>
                  <w:r w:rsidRPr="004B2460">
                    <w:rPr>
                      <w:color w:val="002060"/>
                    </w:rPr>
                    <w:t> </w:t>
                  </w:r>
                </w:p>
              </w:tc>
            </w:tr>
            <w:tr w:rsidR="00EC16FE" w:rsidRPr="004B2460" w14:paraId="7F8E3978"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7CCA7F9A" w14:textId="77777777" w:rsidR="00EC16FE" w:rsidRPr="004B2460" w:rsidRDefault="00EC16FE" w:rsidP="00323E8F">
                  <w:pPr>
                    <w:pStyle w:val="ROWTABELLA"/>
                    <w:rPr>
                      <w:color w:val="002060"/>
                    </w:rPr>
                  </w:pPr>
                  <w:r w:rsidRPr="004B2460">
                    <w:rPr>
                      <w:color w:val="002060"/>
                    </w:rPr>
                    <w:t>(1) - disputata il 04/11/2019</w:t>
                  </w:r>
                </w:p>
              </w:tc>
            </w:tr>
          </w:tbl>
          <w:p w14:paraId="0E3F9A9F" w14:textId="77777777" w:rsidR="00EC16FE" w:rsidRPr="004B2460" w:rsidRDefault="00EC16FE" w:rsidP="00323E8F">
            <w:pPr>
              <w:rPr>
                <w:color w:val="002060"/>
              </w:rPr>
            </w:pPr>
          </w:p>
        </w:tc>
      </w:tr>
    </w:tbl>
    <w:p w14:paraId="6E296947"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C16FE" w:rsidRPr="004B2460" w14:paraId="7D9197A1"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5B49044C"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B8BD75" w14:textId="77777777" w:rsidR="00EC16FE" w:rsidRPr="004B2460" w:rsidRDefault="00EC16FE" w:rsidP="00323E8F">
                  <w:pPr>
                    <w:pStyle w:val="HEADERTABELLA"/>
                    <w:rPr>
                      <w:color w:val="002060"/>
                    </w:rPr>
                  </w:pPr>
                  <w:r w:rsidRPr="004B2460">
                    <w:rPr>
                      <w:color w:val="002060"/>
                    </w:rPr>
                    <w:t>GIRONE C - 5 Giornata - A</w:t>
                  </w:r>
                </w:p>
              </w:tc>
            </w:tr>
            <w:tr w:rsidR="00EC16FE" w:rsidRPr="004B2460" w14:paraId="7C938457"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36CCCD" w14:textId="77777777" w:rsidR="00EC16FE" w:rsidRPr="004B2460" w:rsidRDefault="00EC16FE" w:rsidP="00323E8F">
                  <w:pPr>
                    <w:pStyle w:val="ROWTABELLA"/>
                    <w:rPr>
                      <w:color w:val="002060"/>
                    </w:rPr>
                  </w:pPr>
                  <w:r w:rsidRPr="004B2460">
                    <w:rPr>
                      <w:color w:val="002060"/>
                    </w:rPr>
                    <w:t>(1) FUTSAL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5B8B3F" w14:textId="77777777" w:rsidR="00EC16FE" w:rsidRPr="004B2460" w:rsidRDefault="00EC16FE" w:rsidP="00323E8F">
                  <w:pPr>
                    <w:pStyle w:val="ROWTABELLA"/>
                    <w:rPr>
                      <w:color w:val="002060"/>
                    </w:rPr>
                  </w:pPr>
                  <w:r w:rsidRPr="004B2460">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F9C142" w14:textId="77777777" w:rsidR="00EC16FE" w:rsidRPr="004B2460" w:rsidRDefault="00EC16FE" w:rsidP="00323E8F">
                  <w:pPr>
                    <w:pStyle w:val="ROWTABELLA"/>
                    <w:jc w:val="center"/>
                    <w:rPr>
                      <w:color w:val="002060"/>
                    </w:rPr>
                  </w:pPr>
                  <w:r w:rsidRPr="004B2460">
                    <w:rPr>
                      <w:color w:val="002060"/>
                    </w:rPr>
                    <w:t>7 - 12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77E4DA" w14:textId="77777777" w:rsidR="00EC16FE" w:rsidRPr="004B2460" w:rsidRDefault="00EC16FE" w:rsidP="00323E8F">
                  <w:pPr>
                    <w:pStyle w:val="ROWTABELLA"/>
                    <w:jc w:val="center"/>
                    <w:rPr>
                      <w:color w:val="002060"/>
                    </w:rPr>
                  </w:pPr>
                  <w:r w:rsidRPr="004B2460">
                    <w:rPr>
                      <w:color w:val="002060"/>
                    </w:rPr>
                    <w:t> </w:t>
                  </w:r>
                </w:p>
              </w:tc>
            </w:tr>
            <w:tr w:rsidR="00EC16FE" w:rsidRPr="004B2460" w14:paraId="351635D5"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248F544" w14:textId="77777777" w:rsidR="00EC16FE" w:rsidRPr="004B2460" w:rsidRDefault="00EC16FE" w:rsidP="00323E8F">
                  <w:pPr>
                    <w:pStyle w:val="ROWTABELLA"/>
                    <w:rPr>
                      <w:color w:val="002060"/>
                    </w:rPr>
                  </w:pPr>
                  <w:r w:rsidRPr="004B2460">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F60EB1" w14:textId="77777777" w:rsidR="00EC16FE" w:rsidRPr="004B2460" w:rsidRDefault="00EC16FE" w:rsidP="00323E8F">
                  <w:pPr>
                    <w:pStyle w:val="ROWTABELLA"/>
                    <w:rPr>
                      <w:color w:val="002060"/>
                    </w:rPr>
                  </w:pPr>
                  <w:r w:rsidRPr="004B246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9E5FBD" w14:textId="77777777" w:rsidR="00EC16FE" w:rsidRPr="004B2460" w:rsidRDefault="00EC16FE" w:rsidP="00323E8F">
                  <w:pPr>
                    <w:pStyle w:val="ROWTABELLA"/>
                    <w:jc w:val="center"/>
                    <w:rPr>
                      <w:color w:val="002060"/>
                    </w:rPr>
                  </w:pPr>
                  <w:r w:rsidRPr="004B2460">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3CB9B6C" w14:textId="77777777" w:rsidR="00EC16FE" w:rsidRPr="004B2460" w:rsidRDefault="00EC16FE" w:rsidP="00323E8F">
                  <w:pPr>
                    <w:pStyle w:val="ROWTABELLA"/>
                    <w:jc w:val="center"/>
                    <w:rPr>
                      <w:color w:val="002060"/>
                    </w:rPr>
                  </w:pPr>
                  <w:r w:rsidRPr="004B2460">
                    <w:rPr>
                      <w:color w:val="002060"/>
                    </w:rPr>
                    <w:t> </w:t>
                  </w:r>
                </w:p>
              </w:tc>
            </w:tr>
            <w:tr w:rsidR="00EC16FE" w:rsidRPr="004B2460" w14:paraId="5D160280"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01BFDAD" w14:textId="77777777" w:rsidR="00EC16FE" w:rsidRPr="004B2460" w:rsidRDefault="00EC16FE" w:rsidP="00323E8F">
                  <w:pPr>
                    <w:pStyle w:val="ROWTABELLA"/>
                    <w:rPr>
                      <w:color w:val="002060"/>
                    </w:rPr>
                  </w:pPr>
                  <w:r w:rsidRPr="004B2460">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DFB2C2" w14:textId="77777777" w:rsidR="00EC16FE" w:rsidRPr="004B2460" w:rsidRDefault="00EC16FE" w:rsidP="00323E8F">
                  <w:pPr>
                    <w:pStyle w:val="ROWTABELLA"/>
                    <w:rPr>
                      <w:color w:val="002060"/>
                    </w:rPr>
                  </w:pPr>
                  <w:r w:rsidRPr="004B2460">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D99F4E" w14:textId="77777777" w:rsidR="00EC16FE" w:rsidRPr="004B2460" w:rsidRDefault="00EC16FE" w:rsidP="00323E8F">
                  <w:pPr>
                    <w:pStyle w:val="ROWTABELLA"/>
                    <w:jc w:val="center"/>
                    <w:rPr>
                      <w:color w:val="002060"/>
                    </w:rPr>
                  </w:pPr>
                  <w:r w:rsidRPr="004B2460">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C16393" w14:textId="77777777" w:rsidR="00EC16FE" w:rsidRPr="004B2460" w:rsidRDefault="00EC16FE" w:rsidP="00323E8F">
                  <w:pPr>
                    <w:pStyle w:val="ROWTABELLA"/>
                    <w:jc w:val="center"/>
                    <w:rPr>
                      <w:color w:val="002060"/>
                    </w:rPr>
                  </w:pPr>
                  <w:r w:rsidRPr="004B2460">
                    <w:rPr>
                      <w:color w:val="002060"/>
                    </w:rPr>
                    <w:t> </w:t>
                  </w:r>
                </w:p>
              </w:tc>
            </w:tr>
            <w:tr w:rsidR="00EC16FE" w:rsidRPr="004B2460" w14:paraId="0C0745C3"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306ACB55" w14:textId="77777777" w:rsidR="00EC16FE" w:rsidRPr="004B2460" w:rsidRDefault="00EC16FE" w:rsidP="00323E8F">
                  <w:pPr>
                    <w:pStyle w:val="ROWTABELLA"/>
                    <w:rPr>
                      <w:color w:val="002060"/>
                    </w:rPr>
                  </w:pPr>
                  <w:r w:rsidRPr="004B2460">
                    <w:rPr>
                      <w:color w:val="002060"/>
                    </w:rPr>
                    <w:t>(1) - disputata il 03/11/2019</w:t>
                  </w:r>
                </w:p>
              </w:tc>
            </w:tr>
          </w:tbl>
          <w:p w14:paraId="0E0C0111" w14:textId="77777777" w:rsidR="00EC16FE" w:rsidRPr="004B2460" w:rsidRDefault="00EC16FE" w:rsidP="00323E8F">
            <w:pPr>
              <w:rPr>
                <w:color w:val="002060"/>
              </w:rPr>
            </w:pPr>
          </w:p>
        </w:tc>
      </w:tr>
    </w:tbl>
    <w:p w14:paraId="5572ED01" w14:textId="77777777" w:rsidR="00EC16FE" w:rsidRPr="004B2460" w:rsidRDefault="00EC16FE" w:rsidP="00EC16FE">
      <w:pPr>
        <w:pStyle w:val="breakline"/>
        <w:divId w:val="527259509"/>
        <w:rPr>
          <w:color w:val="002060"/>
        </w:rPr>
      </w:pPr>
    </w:p>
    <w:p w14:paraId="34FB2065" w14:textId="77777777" w:rsidR="00EC16FE" w:rsidRPr="004B2460" w:rsidRDefault="00EC16FE" w:rsidP="00EC16FE">
      <w:pPr>
        <w:pStyle w:val="breakline"/>
        <w:divId w:val="527259509"/>
        <w:rPr>
          <w:color w:val="002060"/>
        </w:rPr>
      </w:pPr>
    </w:p>
    <w:p w14:paraId="2116A526" w14:textId="77777777" w:rsidR="00EC16FE" w:rsidRPr="004B2460" w:rsidRDefault="00EC16FE" w:rsidP="00EC16FE">
      <w:pPr>
        <w:pStyle w:val="TITOLOPRINC"/>
        <w:divId w:val="527259509"/>
        <w:rPr>
          <w:color w:val="002060"/>
        </w:rPr>
      </w:pPr>
      <w:r w:rsidRPr="004B2460">
        <w:rPr>
          <w:color w:val="002060"/>
        </w:rPr>
        <w:t>GIUDICE SPORTIVO</w:t>
      </w:r>
    </w:p>
    <w:p w14:paraId="7CCA7034"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7D3F6D14" w14:textId="77777777" w:rsidR="00EC16FE" w:rsidRPr="004B2460" w:rsidRDefault="00EC16FE" w:rsidP="00EC16FE">
      <w:pPr>
        <w:pStyle w:val="titolo10"/>
        <w:divId w:val="527259509"/>
        <w:rPr>
          <w:color w:val="002060"/>
        </w:rPr>
      </w:pPr>
      <w:r w:rsidRPr="004B2460">
        <w:rPr>
          <w:color w:val="002060"/>
        </w:rPr>
        <w:t xml:space="preserve">GARE DEL 2/11/2019 </w:t>
      </w:r>
    </w:p>
    <w:p w14:paraId="05489194"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4C05913D"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0CA1AD07"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31778D2E" w14:textId="77777777" w:rsidR="00EC16FE" w:rsidRPr="004B2460" w:rsidRDefault="00EC16FE" w:rsidP="00EC16FE">
      <w:pPr>
        <w:pStyle w:val="titolo20"/>
        <w:divId w:val="527259509"/>
        <w:rPr>
          <w:color w:val="002060"/>
        </w:rPr>
      </w:pPr>
      <w:r w:rsidRPr="004B246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19F7155" w14:textId="77777777" w:rsidTr="00EC16FE">
        <w:trPr>
          <w:divId w:val="527259509"/>
        </w:trPr>
        <w:tc>
          <w:tcPr>
            <w:tcW w:w="2200" w:type="dxa"/>
            <w:tcMar>
              <w:top w:w="20" w:type="dxa"/>
              <w:left w:w="20" w:type="dxa"/>
              <w:bottom w:w="20" w:type="dxa"/>
              <w:right w:w="20" w:type="dxa"/>
            </w:tcMar>
            <w:vAlign w:val="center"/>
          </w:tcPr>
          <w:p w14:paraId="526FFAEC" w14:textId="77777777" w:rsidR="00EC16FE" w:rsidRPr="004B2460" w:rsidRDefault="00EC16FE" w:rsidP="00323E8F">
            <w:pPr>
              <w:pStyle w:val="movimento"/>
              <w:rPr>
                <w:color w:val="002060"/>
              </w:rPr>
            </w:pPr>
            <w:r w:rsidRPr="004B2460">
              <w:rPr>
                <w:color w:val="002060"/>
              </w:rPr>
              <w:t>REKA DANIEL</w:t>
            </w:r>
          </w:p>
        </w:tc>
        <w:tc>
          <w:tcPr>
            <w:tcW w:w="2200" w:type="dxa"/>
            <w:tcMar>
              <w:top w:w="20" w:type="dxa"/>
              <w:left w:w="20" w:type="dxa"/>
              <w:bottom w:w="20" w:type="dxa"/>
              <w:right w:w="20" w:type="dxa"/>
            </w:tcMar>
            <w:vAlign w:val="center"/>
          </w:tcPr>
          <w:p w14:paraId="2CFA0814" w14:textId="77777777" w:rsidR="00EC16FE" w:rsidRPr="004B2460" w:rsidRDefault="00EC16FE" w:rsidP="00323E8F">
            <w:pPr>
              <w:pStyle w:val="movimento2"/>
              <w:rPr>
                <w:color w:val="002060"/>
              </w:rPr>
            </w:pPr>
            <w:r w:rsidRPr="004B2460">
              <w:rPr>
                <w:color w:val="002060"/>
              </w:rPr>
              <w:t xml:space="preserve">(CERRETO D ESI C5 A.S.D.) </w:t>
            </w:r>
          </w:p>
        </w:tc>
        <w:tc>
          <w:tcPr>
            <w:tcW w:w="800" w:type="dxa"/>
            <w:tcMar>
              <w:top w:w="20" w:type="dxa"/>
              <w:left w:w="20" w:type="dxa"/>
              <w:bottom w:w="20" w:type="dxa"/>
              <w:right w:w="20" w:type="dxa"/>
            </w:tcMar>
            <w:vAlign w:val="center"/>
          </w:tcPr>
          <w:p w14:paraId="0F14A0AA"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564527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4BCFF6B" w14:textId="77777777" w:rsidR="00EC16FE" w:rsidRPr="004B2460" w:rsidRDefault="00EC16FE" w:rsidP="00323E8F">
            <w:pPr>
              <w:pStyle w:val="movimento2"/>
              <w:rPr>
                <w:color w:val="002060"/>
              </w:rPr>
            </w:pPr>
            <w:r w:rsidRPr="004B2460">
              <w:rPr>
                <w:color w:val="002060"/>
              </w:rPr>
              <w:t> </w:t>
            </w:r>
          </w:p>
        </w:tc>
      </w:tr>
    </w:tbl>
    <w:p w14:paraId="4CCB8BF7"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66A19440" w14:textId="77777777" w:rsidTr="00EC16FE">
        <w:trPr>
          <w:divId w:val="527259509"/>
        </w:trPr>
        <w:tc>
          <w:tcPr>
            <w:tcW w:w="2200" w:type="dxa"/>
            <w:tcMar>
              <w:top w:w="20" w:type="dxa"/>
              <w:left w:w="20" w:type="dxa"/>
              <w:bottom w:w="20" w:type="dxa"/>
              <w:right w:w="20" w:type="dxa"/>
            </w:tcMar>
            <w:vAlign w:val="center"/>
          </w:tcPr>
          <w:p w14:paraId="37C56483" w14:textId="77777777" w:rsidR="00EC16FE" w:rsidRPr="004B2460" w:rsidRDefault="00EC16FE" w:rsidP="00323E8F">
            <w:pPr>
              <w:pStyle w:val="movimento"/>
              <w:rPr>
                <w:color w:val="002060"/>
              </w:rPr>
            </w:pPr>
            <w:r w:rsidRPr="004B2460">
              <w:rPr>
                <w:color w:val="002060"/>
              </w:rPr>
              <w:t>PAOLONI JACOPO</w:t>
            </w:r>
          </w:p>
        </w:tc>
        <w:tc>
          <w:tcPr>
            <w:tcW w:w="2200" w:type="dxa"/>
            <w:tcMar>
              <w:top w:w="20" w:type="dxa"/>
              <w:left w:w="20" w:type="dxa"/>
              <w:bottom w:w="20" w:type="dxa"/>
              <w:right w:w="20" w:type="dxa"/>
            </w:tcMar>
            <w:vAlign w:val="center"/>
          </w:tcPr>
          <w:p w14:paraId="2AADD101" w14:textId="77777777" w:rsidR="00EC16FE" w:rsidRPr="004B2460" w:rsidRDefault="00EC16FE" w:rsidP="00323E8F">
            <w:pPr>
              <w:pStyle w:val="movimento2"/>
              <w:rPr>
                <w:color w:val="002060"/>
              </w:rPr>
            </w:pPr>
            <w:r w:rsidRPr="004B2460">
              <w:rPr>
                <w:color w:val="002060"/>
              </w:rPr>
              <w:t xml:space="preserve">(ACLI VILLA MUSONE) </w:t>
            </w:r>
          </w:p>
        </w:tc>
        <w:tc>
          <w:tcPr>
            <w:tcW w:w="800" w:type="dxa"/>
            <w:tcMar>
              <w:top w:w="20" w:type="dxa"/>
              <w:left w:w="20" w:type="dxa"/>
              <w:bottom w:w="20" w:type="dxa"/>
              <w:right w:w="20" w:type="dxa"/>
            </w:tcMar>
            <w:vAlign w:val="center"/>
          </w:tcPr>
          <w:p w14:paraId="6937DDEA"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F494FF2" w14:textId="77777777" w:rsidR="00EC16FE" w:rsidRPr="004B2460" w:rsidRDefault="00EC16FE" w:rsidP="00323E8F">
            <w:pPr>
              <w:pStyle w:val="movimento"/>
              <w:rPr>
                <w:color w:val="002060"/>
              </w:rPr>
            </w:pPr>
            <w:r w:rsidRPr="004B2460">
              <w:rPr>
                <w:color w:val="002060"/>
              </w:rPr>
              <w:t>LIBERATI LORENZO</w:t>
            </w:r>
          </w:p>
        </w:tc>
        <w:tc>
          <w:tcPr>
            <w:tcW w:w="2200" w:type="dxa"/>
            <w:tcMar>
              <w:top w:w="20" w:type="dxa"/>
              <w:left w:w="20" w:type="dxa"/>
              <w:bottom w:w="20" w:type="dxa"/>
              <w:right w:w="20" w:type="dxa"/>
            </w:tcMar>
            <w:vAlign w:val="center"/>
          </w:tcPr>
          <w:p w14:paraId="5A8CCD01" w14:textId="77777777" w:rsidR="00EC16FE" w:rsidRPr="004B2460" w:rsidRDefault="00EC16FE" w:rsidP="00323E8F">
            <w:pPr>
              <w:pStyle w:val="movimento2"/>
              <w:rPr>
                <w:color w:val="002060"/>
              </w:rPr>
            </w:pPr>
            <w:r w:rsidRPr="004B2460">
              <w:rPr>
                <w:color w:val="002060"/>
              </w:rPr>
              <w:t xml:space="preserve">(AUDAX 1970 S.ANGELO) </w:t>
            </w:r>
          </w:p>
        </w:tc>
      </w:tr>
      <w:tr w:rsidR="00EC16FE" w:rsidRPr="004B2460" w14:paraId="5C591615" w14:textId="77777777" w:rsidTr="00EC16FE">
        <w:trPr>
          <w:divId w:val="527259509"/>
        </w:trPr>
        <w:tc>
          <w:tcPr>
            <w:tcW w:w="2200" w:type="dxa"/>
            <w:tcMar>
              <w:top w:w="20" w:type="dxa"/>
              <w:left w:w="20" w:type="dxa"/>
              <w:bottom w:w="20" w:type="dxa"/>
              <w:right w:w="20" w:type="dxa"/>
            </w:tcMar>
            <w:vAlign w:val="center"/>
          </w:tcPr>
          <w:p w14:paraId="5FC142E0" w14:textId="77777777" w:rsidR="00EC16FE" w:rsidRPr="004B2460" w:rsidRDefault="00EC16FE" w:rsidP="00323E8F">
            <w:pPr>
              <w:pStyle w:val="movimento"/>
              <w:rPr>
                <w:color w:val="002060"/>
              </w:rPr>
            </w:pPr>
            <w:r w:rsidRPr="004B2460">
              <w:rPr>
                <w:color w:val="002060"/>
              </w:rPr>
              <w:t>AGUZZI MATTIA</w:t>
            </w:r>
          </w:p>
        </w:tc>
        <w:tc>
          <w:tcPr>
            <w:tcW w:w="2200" w:type="dxa"/>
            <w:tcMar>
              <w:top w:w="20" w:type="dxa"/>
              <w:left w:w="20" w:type="dxa"/>
              <w:bottom w:w="20" w:type="dxa"/>
              <w:right w:w="20" w:type="dxa"/>
            </w:tcMar>
            <w:vAlign w:val="center"/>
          </w:tcPr>
          <w:p w14:paraId="142F6D3C" w14:textId="77777777" w:rsidR="00EC16FE" w:rsidRPr="004B2460" w:rsidRDefault="00EC16FE" w:rsidP="00323E8F">
            <w:pPr>
              <w:pStyle w:val="movimento2"/>
              <w:rPr>
                <w:color w:val="002060"/>
              </w:rPr>
            </w:pPr>
            <w:r w:rsidRPr="004B2460">
              <w:rPr>
                <w:color w:val="002060"/>
              </w:rPr>
              <w:t xml:space="preserve">(CALCIO A 5 CORINALDO) </w:t>
            </w:r>
          </w:p>
        </w:tc>
        <w:tc>
          <w:tcPr>
            <w:tcW w:w="800" w:type="dxa"/>
            <w:tcMar>
              <w:top w:w="20" w:type="dxa"/>
              <w:left w:w="20" w:type="dxa"/>
              <w:bottom w:w="20" w:type="dxa"/>
              <w:right w:w="20" w:type="dxa"/>
            </w:tcMar>
            <w:vAlign w:val="center"/>
          </w:tcPr>
          <w:p w14:paraId="7A7E52D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B3BE25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367B35F" w14:textId="77777777" w:rsidR="00EC16FE" w:rsidRPr="004B2460" w:rsidRDefault="00EC16FE" w:rsidP="00323E8F">
            <w:pPr>
              <w:pStyle w:val="movimento2"/>
              <w:rPr>
                <w:color w:val="002060"/>
              </w:rPr>
            </w:pPr>
            <w:r w:rsidRPr="004B2460">
              <w:rPr>
                <w:color w:val="002060"/>
              </w:rPr>
              <w:t> </w:t>
            </w:r>
          </w:p>
        </w:tc>
      </w:tr>
    </w:tbl>
    <w:p w14:paraId="60B103E9" w14:textId="77777777" w:rsidR="00EC16FE" w:rsidRPr="004B2460" w:rsidRDefault="00EC16FE" w:rsidP="00EC16FE">
      <w:pPr>
        <w:pStyle w:val="titolo10"/>
        <w:divId w:val="527259509"/>
        <w:rPr>
          <w:color w:val="002060"/>
        </w:rPr>
      </w:pPr>
      <w:r w:rsidRPr="004B2460">
        <w:rPr>
          <w:color w:val="002060"/>
        </w:rPr>
        <w:t xml:space="preserve">GARE DEL 3/11/2019 </w:t>
      </w:r>
    </w:p>
    <w:p w14:paraId="01EFEB26"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6C1CBAB0"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2532E063" w14:textId="77777777" w:rsidR="00EC16FE" w:rsidRPr="004B2460" w:rsidRDefault="00EC16FE" w:rsidP="00EC16FE">
      <w:pPr>
        <w:pStyle w:val="titolo3"/>
        <w:divId w:val="527259509"/>
        <w:rPr>
          <w:color w:val="002060"/>
        </w:rPr>
      </w:pPr>
      <w:r w:rsidRPr="004B2460">
        <w:rPr>
          <w:color w:val="002060"/>
        </w:rPr>
        <w:t xml:space="preserve">A CARICO DI SOCIETA' </w:t>
      </w:r>
    </w:p>
    <w:p w14:paraId="2BD6F67B" w14:textId="77777777" w:rsidR="00EC16FE" w:rsidRPr="004B2460" w:rsidRDefault="00EC16FE" w:rsidP="00EC16FE">
      <w:pPr>
        <w:pStyle w:val="titolo20"/>
        <w:divId w:val="527259509"/>
        <w:rPr>
          <w:color w:val="002060"/>
        </w:rPr>
      </w:pPr>
      <w:r w:rsidRPr="004B2460">
        <w:rPr>
          <w:color w:val="002060"/>
        </w:rPr>
        <w:t xml:space="preserve">AMMENDA </w:t>
      </w:r>
    </w:p>
    <w:p w14:paraId="70BA8F38"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t xml:space="preserve">Euro 80,00 REAL ANCARIA </w:t>
      </w:r>
      <w:r w:rsidRPr="004B2460">
        <w:rPr>
          <w:color w:val="002060"/>
        </w:rPr>
        <w:br/>
        <w:t xml:space="preserve">Per aver i propri sostenitori durante la gara tenuto un comportamento offensivo nei confronti dell'arbitro. </w:t>
      </w:r>
    </w:p>
    <w:p w14:paraId="40153C92" w14:textId="77777777" w:rsidR="00EC16FE" w:rsidRPr="004B2460" w:rsidRDefault="00EC16FE" w:rsidP="00EC16FE">
      <w:pPr>
        <w:pStyle w:val="titolo3"/>
        <w:divId w:val="527259509"/>
        <w:rPr>
          <w:color w:val="002060"/>
        </w:rPr>
      </w:pPr>
      <w:r w:rsidRPr="004B2460">
        <w:rPr>
          <w:color w:val="002060"/>
        </w:rPr>
        <w:t xml:space="preserve">A CARICO CALCIATORI ESPULSI DAL CAMPO </w:t>
      </w:r>
    </w:p>
    <w:p w14:paraId="09C1962B" w14:textId="77777777" w:rsidR="00EC16FE" w:rsidRPr="004B2460" w:rsidRDefault="00EC16FE" w:rsidP="00EC16FE">
      <w:pPr>
        <w:pStyle w:val="titolo20"/>
        <w:divId w:val="527259509"/>
        <w:rPr>
          <w:color w:val="002060"/>
        </w:rPr>
      </w:pPr>
      <w:r w:rsidRPr="004B2460">
        <w:rPr>
          <w:color w:val="002060"/>
        </w:rPr>
        <w:lastRenderedPageBreak/>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0BE23BA" w14:textId="77777777" w:rsidTr="00EC16FE">
        <w:trPr>
          <w:divId w:val="527259509"/>
        </w:trPr>
        <w:tc>
          <w:tcPr>
            <w:tcW w:w="2200" w:type="dxa"/>
            <w:tcMar>
              <w:top w:w="20" w:type="dxa"/>
              <w:left w:w="20" w:type="dxa"/>
              <w:bottom w:w="20" w:type="dxa"/>
              <w:right w:w="20" w:type="dxa"/>
            </w:tcMar>
            <w:vAlign w:val="center"/>
          </w:tcPr>
          <w:p w14:paraId="62AA9D07" w14:textId="77777777" w:rsidR="00EC16FE" w:rsidRPr="004B2460" w:rsidRDefault="00EC16FE" w:rsidP="00323E8F">
            <w:pPr>
              <w:pStyle w:val="movimento"/>
              <w:rPr>
                <w:color w:val="002060"/>
              </w:rPr>
            </w:pPr>
            <w:r w:rsidRPr="004B2460">
              <w:rPr>
                <w:color w:val="002060"/>
              </w:rPr>
              <w:t>PUPI VALERIO</w:t>
            </w:r>
          </w:p>
        </w:tc>
        <w:tc>
          <w:tcPr>
            <w:tcW w:w="2200" w:type="dxa"/>
            <w:tcMar>
              <w:top w:w="20" w:type="dxa"/>
              <w:left w:w="20" w:type="dxa"/>
              <w:bottom w:w="20" w:type="dxa"/>
              <w:right w:w="20" w:type="dxa"/>
            </w:tcMar>
            <w:vAlign w:val="center"/>
          </w:tcPr>
          <w:p w14:paraId="4656F23B" w14:textId="77777777" w:rsidR="00EC16FE" w:rsidRPr="004B2460" w:rsidRDefault="00EC16FE" w:rsidP="00323E8F">
            <w:pPr>
              <w:pStyle w:val="movimento2"/>
              <w:rPr>
                <w:color w:val="002060"/>
              </w:rPr>
            </w:pPr>
            <w:r w:rsidRPr="004B2460">
              <w:rPr>
                <w:color w:val="002060"/>
              </w:rPr>
              <w:t xml:space="preserve">(REAL ANCARIA) </w:t>
            </w:r>
          </w:p>
        </w:tc>
        <w:tc>
          <w:tcPr>
            <w:tcW w:w="800" w:type="dxa"/>
            <w:tcMar>
              <w:top w:w="20" w:type="dxa"/>
              <w:left w:w="20" w:type="dxa"/>
              <w:bottom w:w="20" w:type="dxa"/>
              <w:right w:w="20" w:type="dxa"/>
            </w:tcMar>
            <w:vAlign w:val="center"/>
          </w:tcPr>
          <w:p w14:paraId="10978F5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16392A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3FE6039" w14:textId="77777777" w:rsidR="00EC16FE" w:rsidRPr="004B2460" w:rsidRDefault="00EC16FE" w:rsidP="00323E8F">
            <w:pPr>
              <w:pStyle w:val="movimento2"/>
              <w:rPr>
                <w:color w:val="002060"/>
              </w:rPr>
            </w:pPr>
            <w:r w:rsidRPr="004B2460">
              <w:rPr>
                <w:color w:val="002060"/>
              </w:rPr>
              <w:t> </w:t>
            </w:r>
          </w:p>
        </w:tc>
      </w:tr>
    </w:tbl>
    <w:p w14:paraId="296D792D"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t xml:space="preserve">Espulso per fallo di gioco alla notifica del provvedimento disciplina-re insultava l'arbitro. </w:t>
      </w:r>
    </w:p>
    <w:p w14:paraId="67CE8EAF"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7A44B985" w14:textId="77777777" w:rsidR="00EC16FE" w:rsidRPr="004B2460" w:rsidRDefault="00EC16FE" w:rsidP="00EC16FE">
      <w:pPr>
        <w:pStyle w:val="titolo20"/>
        <w:divId w:val="527259509"/>
        <w:rPr>
          <w:color w:val="002060"/>
        </w:rPr>
      </w:pPr>
      <w:r w:rsidRPr="004B246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474DEC2D" w14:textId="77777777" w:rsidTr="00EC16FE">
        <w:trPr>
          <w:divId w:val="527259509"/>
        </w:trPr>
        <w:tc>
          <w:tcPr>
            <w:tcW w:w="2200" w:type="dxa"/>
            <w:tcMar>
              <w:top w:w="20" w:type="dxa"/>
              <w:left w:w="20" w:type="dxa"/>
              <w:bottom w:w="20" w:type="dxa"/>
              <w:right w:w="20" w:type="dxa"/>
            </w:tcMar>
            <w:vAlign w:val="center"/>
          </w:tcPr>
          <w:p w14:paraId="398E1D60" w14:textId="77777777" w:rsidR="00EC16FE" w:rsidRPr="004B2460" w:rsidRDefault="00EC16FE" w:rsidP="00323E8F">
            <w:pPr>
              <w:pStyle w:val="movimento"/>
              <w:rPr>
                <w:color w:val="002060"/>
              </w:rPr>
            </w:pPr>
            <w:r w:rsidRPr="004B2460">
              <w:rPr>
                <w:color w:val="002060"/>
              </w:rPr>
              <w:t>CHIAPPINI MANUEL</w:t>
            </w:r>
          </w:p>
        </w:tc>
        <w:tc>
          <w:tcPr>
            <w:tcW w:w="2200" w:type="dxa"/>
            <w:tcMar>
              <w:top w:w="20" w:type="dxa"/>
              <w:left w:w="20" w:type="dxa"/>
              <w:bottom w:w="20" w:type="dxa"/>
              <w:right w:w="20" w:type="dxa"/>
            </w:tcMar>
            <w:vAlign w:val="center"/>
          </w:tcPr>
          <w:p w14:paraId="1C09C1AC" w14:textId="77777777" w:rsidR="00EC16FE" w:rsidRPr="004B2460" w:rsidRDefault="00EC16FE" w:rsidP="00323E8F">
            <w:pPr>
              <w:pStyle w:val="movimento2"/>
              <w:rPr>
                <w:color w:val="002060"/>
              </w:rPr>
            </w:pPr>
            <w:r w:rsidRPr="004B2460">
              <w:rPr>
                <w:color w:val="002060"/>
              </w:rPr>
              <w:t xml:space="preserve">(REAL ANCARIA) </w:t>
            </w:r>
          </w:p>
        </w:tc>
        <w:tc>
          <w:tcPr>
            <w:tcW w:w="800" w:type="dxa"/>
            <w:tcMar>
              <w:top w:w="20" w:type="dxa"/>
              <w:left w:w="20" w:type="dxa"/>
              <w:bottom w:w="20" w:type="dxa"/>
              <w:right w:w="20" w:type="dxa"/>
            </w:tcMar>
            <w:vAlign w:val="center"/>
          </w:tcPr>
          <w:p w14:paraId="3D579623"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4278E7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C912539" w14:textId="77777777" w:rsidR="00EC16FE" w:rsidRPr="004B2460" w:rsidRDefault="00EC16FE" w:rsidP="00323E8F">
            <w:pPr>
              <w:pStyle w:val="movimento2"/>
              <w:rPr>
                <w:color w:val="002060"/>
              </w:rPr>
            </w:pPr>
            <w:r w:rsidRPr="004B2460">
              <w:rPr>
                <w:color w:val="002060"/>
              </w:rPr>
              <w:t> </w:t>
            </w:r>
          </w:p>
        </w:tc>
      </w:tr>
    </w:tbl>
    <w:p w14:paraId="136A467A" w14:textId="77777777" w:rsidR="00EC16FE" w:rsidRPr="004B2460" w:rsidRDefault="00EC16FE" w:rsidP="00EC16FE">
      <w:pPr>
        <w:pStyle w:val="titolo20"/>
        <w:divId w:val="527259509"/>
        <w:rPr>
          <w:color w:val="002060"/>
        </w:rPr>
      </w:pPr>
      <w:r w:rsidRPr="004B246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6B95EEF6" w14:textId="77777777" w:rsidTr="00EC16FE">
        <w:trPr>
          <w:divId w:val="527259509"/>
        </w:trPr>
        <w:tc>
          <w:tcPr>
            <w:tcW w:w="2200" w:type="dxa"/>
            <w:tcMar>
              <w:top w:w="20" w:type="dxa"/>
              <w:left w:w="20" w:type="dxa"/>
              <w:bottom w:w="20" w:type="dxa"/>
              <w:right w:w="20" w:type="dxa"/>
            </w:tcMar>
            <w:vAlign w:val="center"/>
          </w:tcPr>
          <w:p w14:paraId="6F1E7EC6" w14:textId="77777777" w:rsidR="00EC16FE" w:rsidRPr="004B2460" w:rsidRDefault="00EC16FE" w:rsidP="00323E8F">
            <w:pPr>
              <w:pStyle w:val="movimento"/>
              <w:rPr>
                <w:color w:val="002060"/>
              </w:rPr>
            </w:pPr>
            <w:r w:rsidRPr="004B2460">
              <w:rPr>
                <w:color w:val="002060"/>
              </w:rPr>
              <w:t>PASQUINI FILIPPO</w:t>
            </w:r>
          </w:p>
        </w:tc>
        <w:tc>
          <w:tcPr>
            <w:tcW w:w="2200" w:type="dxa"/>
            <w:tcMar>
              <w:top w:w="20" w:type="dxa"/>
              <w:left w:w="20" w:type="dxa"/>
              <w:bottom w:w="20" w:type="dxa"/>
              <w:right w:w="20" w:type="dxa"/>
            </w:tcMar>
            <w:vAlign w:val="center"/>
          </w:tcPr>
          <w:p w14:paraId="7FF26491" w14:textId="77777777" w:rsidR="00EC16FE" w:rsidRPr="004B2460" w:rsidRDefault="00EC16FE" w:rsidP="00323E8F">
            <w:pPr>
              <w:pStyle w:val="movimento2"/>
              <w:rPr>
                <w:color w:val="002060"/>
              </w:rPr>
            </w:pPr>
            <w:r w:rsidRPr="004B2460">
              <w:rPr>
                <w:color w:val="002060"/>
              </w:rPr>
              <w:t xml:space="preserve">(FUTSAL MONTURANO) </w:t>
            </w:r>
          </w:p>
        </w:tc>
        <w:tc>
          <w:tcPr>
            <w:tcW w:w="800" w:type="dxa"/>
            <w:tcMar>
              <w:top w:w="20" w:type="dxa"/>
              <w:left w:w="20" w:type="dxa"/>
              <w:bottom w:w="20" w:type="dxa"/>
              <w:right w:w="20" w:type="dxa"/>
            </w:tcMar>
            <w:vAlign w:val="center"/>
          </w:tcPr>
          <w:p w14:paraId="11090B9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30E252D" w14:textId="77777777" w:rsidR="00EC16FE" w:rsidRPr="004B2460" w:rsidRDefault="00EC16FE" w:rsidP="00323E8F">
            <w:pPr>
              <w:pStyle w:val="movimento"/>
              <w:rPr>
                <w:color w:val="002060"/>
              </w:rPr>
            </w:pPr>
            <w:r w:rsidRPr="004B2460">
              <w:rPr>
                <w:color w:val="002060"/>
              </w:rPr>
              <w:t>QUINZI MATTIA ELIA</w:t>
            </w:r>
          </w:p>
        </w:tc>
        <w:tc>
          <w:tcPr>
            <w:tcW w:w="2200" w:type="dxa"/>
            <w:tcMar>
              <w:top w:w="20" w:type="dxa"/>
              <w:left w:w="20" w:type="dxa"/>
              <w:bottom w:w="20" w:type="dxa"/>
              <w:right w:w="20" w:type="dxa"/>
            </w:tcMar>
            <w:vAlign w:val="center"/>
          </w:tcPr>
          <w:p w14:paraId="70B50536" w14:textId="77777777" w:rsidR="00EC16FE" w:rsidRPr="004B2460" w:rsidRDefault="00EC16FE" w:rsidP="00323E8F">
            <w:pPr>
              <w:pStyle w:val="movimento2"/>
              <w:rPr>
                <w:color w:val="002060"/>
              </w:rPr>
            </w:pPr>
            <w:r w:rsidRPr="004B2460">
              <w:rPr>
                <w:color w:val="002060"/>
              </w:rPr>
              <w:t xml:space="preserve">(U.MANDOLESI CALCIO) </w:t>
            </w:r>
          </w:p>
        </w:tc>
      </w:tr>
    </w:tbl>
    <w:p w14:paraId="71FD476E"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03652C2" w14:textId="77777777" w:rsidTr="00EC16FE">
        <w:trPr>
          <w:divId w:val="527259509"/>
        </w:trPr>
        <w:tc>
          <w:tcPr>
            <w:tcW w:w="2200" w:type="dxa"/>
            <w:tcMar>
              <w:top w:w="20" w:type="dxa"/>
              <w:left w:w="20" w:type="dxa"/>
              <w:bottom w:w="20" w:type="dxa"/>
              <w:right w:w="20" w:type="dxa"/>
            </w:tcMar>
            <w:vAlign w:val="center"/>
          </w:tcPr>
          <w:p w14:paraId="1CAA2EBD" w14:textId="77777777" w:rsidR="00EC16FE" w:rsidRPr="004B2460" w:rsidRDefault="00EC16FE" w:rsidP="00323E8F">
            <w:pPr>
              <w:pStyle w:val="movimento"/>
              <w:rPr>
                <w:color w:val="002060"/>
              </w:rPr>
            </w:pPr>
            <w:r w:rsidRPr="004B2460">
              <w:rPr>
                <w:color w:val="002060"/>
              </w:rPr>
              <w:t>FATTORI GIOVANNI</w:t>
            </w:r>
          </w:p>
        </w:tc>
        <w:tc>
          <w:tcPr>
            <w:tcW w:w="2200" w:type="dxa"/>
            <w:tcMar>
              <w:top w:w="20" w:type="dxa"/>
              <w:left w:w="20" w:type="dxa"/>
              <w:bottom w:w="20" w:type="dxa"/>
              <w:right w:w="20" w:type="dxa"/>
            </w:tcMar>
            <w:vAlign w:val="center"/>
          </w:tcPr>
          <w:p w14:paraId="47CFD22A" w14:textId="77777777" w:rsidR="00EC16FE" w:rsidRPr="004B2460" w:rsidRDefault="00EC16FE" w:rsidP="00323E8F">
            <w:pPr>
              <w:pStyle w:val="movimento2"/>
              <w:rPr>
                <w:color w:val="002060"/>
              </w:rPr>
            </w:pPr>
            <w:r w:rsidRPr="004B2460">
              <w:rPr>
                <w:color w:val="002060"/>
              </w:rPr>
              <w:t xml:space="preserve">(ATL URBINO C5 1999) </w:t>
            </w:r>
          </w:p>
        </w:tc>
        <w:tc>
          <w:tcPr>
            <w:tcW w:w="800" w:type="dxa"/>
            <w:tcMar>
              <w:top w:w="20" w:type="dxa"/>
              <w:left w:w="20" w:type="dxa"/>
              <w:bottom w:w="20" w:type="dxa"/>
              <w:right w:w="20" w:type="dxa"/>
            </w:tcMar>
            <w:vAlign w:val="center"/>
          </w:tcPr>
          <w:p w14:paraId="0ABE765E"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7CFB736" w14:textId="77777777" w:rsidR="00EC16FE" w:rsidRPr="004B2460" w:rsidRDefault="00EC16FE" w:rsidP="00323E8F">
            <w:pPr>
              <w:pStyle w:val="movimento"/>
              <w:rPr>
                <w:color w:val="002060"/>
              </w:rPr>
            </w:pPr>
            <w:r w:rsidRPr="004B2460">
              <w:rPr>
                <w:color w:val="002060"/>
              </w:rPr>
              <w:t>BIANCONI ALESSANDRO</w:t>
            </w:r>
          </w:p>
        </w:tc>
        <w:tc>
          <w:tcPr>
            <w:tcW w:w="2200" w:type="dxa"/>
            <w:tcMar>
              <w:top w:w="20" w:type="dxa"/>
              <w:left w:w="20" w:type="dxa"/>
              <w:bottom w:w="20" w:type="dxa"/>
              <w:right w:w="20" w:type="dxa"/>
            </w:tcMar>
            <w:vAlign w:val="center"/>
          </w:tcPr>
          <w:p w14:paraId="06B45BE7" w14:textId="77777777" w:rsidR="00EC16FE" w:rsidRPr="004B2460" w:rsidRDefault="00EC16FE" w:rsidP="00323E8F">
            <w:pPr>
              <w:pStyle w:val="movimento2"/>
              <w:rPr>
                <w:color w:val="002060"/>
              </w:rPr>
            </w:pPr>
            <w:r w:rsidRPr="004B2460">
              <w:rPr>
                <w:color w:val="002060"/>
              </w:rPr>
              <w:t xml:space="preserve">(NUOVA JUVENTINA FFC) </w:t>
            </w:r>
          </w:p>
        </w:tc>
      </w:tr>
      <w:tr w:rsidR="00EC16FE" w:rsidRPr="004B2460" w14:paraId="1BB9B9EE" w14:textId="77777777" w:rsidTr="00EC16FE">
        <w:trPr>
          <w:divId w:val="527259509"/>
        </w:trPr>
        <w:tc>
          <w:tcPr>
            <w:tcW w:w="2200" w:type="dxa"/>
            <w:tcMar>
              <w:top w:w="20" w:type="dxa"/>
              <w:left w:w="20" w:type="dxa"/>
              <w:bottom w:w="20" w:type="dxa"/>
              <w:right w:w="20" w:type="dxa"/>
            </w:tcMar>
            <w:vAlign w:val="center"/>
          </w:tcPr>
          <w:p w14:paraId="4F11ABE6" w14:textId="77777777" w:rsidR="00EC16FE" w:rsidRPr="004B2460" w:rsidRDefault="00EC16FE" w:rsidP="00323E8F">
            <w:pPr>
              <w:pStyle w:val="movimento"/>
              <w:rPr>
                <w:color w:val="002060"/>
              </w:rPr>
            </w:pPr>
            <w:r w:rsidRPr="004B2460">
              <w:rPr>
                <w:color w:val="002060"/>
              </w:rPr>
              <w:t>LODIDEMELO JEAN</w:t>
            </w:r>
          </w:p>
        </w:tc>
        <w:tc>
          <w:tcPr>
            <w:tcW w:w="2200" w:type="dxa"/>
            <w:tcMar>
              <w:top w:w="20" w:type="dxa"/>
              <w:left w:w="20" w:type="dxa"/>
              <w:bottom w:w="20" w:type="dxa"/>
              <w:right w:w="20" w:type="dxa"/>
            </w:tcMar>
            <w:vAlign w:val="center"/>
          </w:tcPr>
          <w:p w14:paraId="73FC8512" w14:textId="77777777" w:rsidR="00EC16FE" w:rsidRPr="004B2460" w:rsidRDefault="00EC16FE" w:rsidP="00323E8F">
            <w:pPr>
              <w:pStyle w:val="movimento2"/>
              <w:rPr>
                <w:color w:val="002060"/>
              </w:rPr>
            </w:pPr>
            <w:r w:rsidRPr="004B2460">
              <w:rPr>
                <w:color w:val="002060"/>
              </w:rPr>
              <w:t xml:space="preserve">(NUOVA JUVENTINA FFC) </w:t>
            </w:r>
          </w:p>
        </w:tc>
        <w:tc>
          <w:tcPr>
            <w:tcW w:w="800" w:type="dxa"/>
            <w:tcMar>
              <w:top w:w="20" w:type="dxa"/>
              <w:left w:w="20" w:type="dxa"/>
              <w:bottom w:w="20" w:type="dxa"/>
              <w:right w:w="20" w:type="dxa"/>
            </w:tcMar>
            <w:vAlign w:val="center"/>
          </w:tcPr>
          <w:p w14:paraId="398A00A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E488725" w14:textId="77777777" w:rsidR="00EC16FE" w:rsidRPr="004B2460" w:rsidRDefault="00EC16FE" w:rsidP="00323E8F">
            <w:pPr>
              <w:pStyle w:val="movimento"/>
              <w:rPr>
                <w:color w:val="002060"/>
              </w:rPr>
            </w:pPr>
            <w:r w:rsidRPr="004B2460">
              <w:rPr>
                <w:color w:val="002060"/>
              </w:rPr>
              <w:t>LODDO ALESSANDRO</w:t>
            </w:r>
          </w:p>
        </w:tc>
        <w:tc>
          <w:tcPr>
            <w:tcW w:w="2200" w:type="dxa"/>
            <w:tcMar>
              <w:top w:w="20" w:type="dxa"/>
              <w:left w:w="20" w:type="dxa"/>
              <w:bottom w:w="20" w:type="dxa"/>
              <w:right w:w="20" w:type="dxa"/>
            </w:tcMar>
            <w:vAlign w:val="center"/>
          </w:tcPr>
          <w:p w14:paraId="3F758D47" w14:textId="77777777" w:rsidR="00EC16FE" w:rsidRPr="004B2460" w:rsidRDefault="00EC16FE" w:rsidP="00323E8F">
            <w:pPr>
              <w:pStyle w:val="movimento2"/>
              <w:rPr>
                <w:color w:val="002060"/>
              </w:rPr>
            </w:pPr>
            <w:r w:rsidRPr="004B2460">
              <w:rPr>
                <w:color w:val="002060"/>
              </w:rPr>
              <w:t xml:space="preserve">(REAL ANCARIA) </w:t>
            </w:r>
          </w:p>
        </w:tc>
      </w:tr>
      <w:tr w:rsidR="00EC16FE" w:rsidRPr="004B2460" w14:paraId="67148503" w14:textId="77777777" w:rsidTr="00EC16FE">
        <w:trPr>
          <w:divId w:val="527259509"/>
        </w:trPr>
        <w:tc>
          <w:tcPr>
            <w:tcW w:w="2200" w:type="dxa"/>
            <w:tcMar>
              <w:top w:w="20" w:type="dxa"/>
              <w:left w:w="20" w:type="dxa"/>
              <w:bottom w:w="20" w:type="dxa"/>
              <w:right w:w="20" w:type="dxa"/>
            </w:tcMar>
            <w:vAlign w:val="center"/>
          </w:tcPr>
          <w:p w14:paraId="3F1EB0D5" w14:textId="77777777" w:rsidR="00EC16FE" w:rsidRPr="004B2460" w:rsidRDefault="00EC16FE" w:rsidP="00323E8F">
            <w:pPr>
              <w:pStyle w:val="movimento"/>
              <w:rPr>
                <w:color w:val="002060"/>
              </w:rPr>
            </w:pPr>
            <w:r w:rsidRPr="004B2460">
              <w:rPr>
                <w:color w:val="002060"/>
              </w:rPr>
              <w:t>TESTAGUZZA MATTIA</w:t>
            </w:r>
          </w:p>
        </w:tc>
        <w:tc>
          <w:tcPr>
            <w:tcW w:w="2200" w:type="dxa"/>
            <w:tcMar>
              <w:top w:w="20" w:type="dxa"/>
              <w:left w:w="20" w:type="dxa"/>
              <w:bottom w:w="20" w:type="dxa"/>
              <w:right w:w="20" w:type="dxa"/>
            </w:tcMar>
            <w:vAlign w:val="center"/>
          </w:tcPr>
          <w:p w14:paraId="1772BF43" w14:textId="77777777" w:rsidR="00EC16FE" w:rsidRPr="004B2460" w:rsidRDefault="00EC16FE" w:rsidP="00323E8F">
            <w:pPr>
              <w:pStyle w:val="movimento2"/>
              <w:rPr>
                <w:color w:val="002060"/>
              </w:rPr>
            </w:pPr>
            <w:r w:rsidRPr="004B2460">
              <w:rPr>
                <w:color w:val="002060"/>
              </w:rPr>
              <w:t xml:space="preserve">(U.MANDOLESI CALCIO) </w:t>
            </w:r>
          </w:p>
        </w:tc>
        <w:tc>
          <w:tcPr>
            <w:tcW w:w="800" w:type="dxa"/>
            <w:tcMar>
              <w:top w:w="20" w:type="dxa"/>
              <w:left w:w="20" w:type="dxa"/>
              <w:bottom w:w="20" w:type="dxa"/>
              <w:right w:w="20" w:type="dxa"/>
            </w:tcMar>
            <w:vAlign w:val="center"/>
          </w:tcPr>
          <w:p w14:paraId="282025B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4529B3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01880DE" w14:textId="77777777" w:rsidR="00EC16FE" w:rsidRPr="004B2460" w:rsidRDefault="00EC16FE" w:rsidP="00323E8F">
            <w:pPr>
              <w:pStyle w:val="movimento2"/>
              <w:rPr>
                <w:color w:val="002060"/>
              </w:rPr>
            </w:pPr>
            <w:r w:rsidRPr="004B2460">
              <w:rPr>
                <w:color w:val="002060"/>
              </w:rPr>
              <w:t> </w:t>
            </w:r>
          </w:p>
        </w:tc>
      </w:tr>
    </w:tbl>
    <w:p w14:paraId="193F9F0E" w14:textId="77777777" w:rsidR="00EC16FE" w:rsidRPr="004B2460" w:rsidRDefault="00EC16FE" w:rsidP="00EC16FE">
      <w:pPr>
        <w:pStyle w:val="titolo10"/>
        <w:divId w:val="527259509"/>
        <w:rPr>
          <w:color w:val="002060"/>
        </w:rPr>
      </w:pPr>
      <w:r w:rsidRPr="004B2460">
        <w:rPr>
          <w:color w:val="002060"/>
        </w:rPr>
        <w:t xml:space="preserve">GARE DEL 4/11/2019 </w:t>
      </w:r>
    </w:p>
    <w:p w14:paraId="38C5A332"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1112771B"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0C6FF44B"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3DFB9E8A"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4DF6328C" w14:textId="77777777" w:rsidTr="00EC16FE">
        <w:trPr>
          <w:divId w:val="527259509"/>
        </w:trPr>
        <w:tc>
          <w:tcPr>
            <w:tcW w:w="2200" w:type="dxa"/>
            <w:tcMar>
              <w:top w:w="20" w:type="dxa"/>
              <w:left w:w="20" w:type="dxa"/>
              <w:bottom w:w="20" w:type="dxa"/>
              <w:right w:w="20" w:type="dxa"/>
            </w:tcMar>
            <w:vAlign w:val="center"/>
          </w:tcPr>
          <w:p w14:paraId="78FDDDEF" w14:textId="77777777" w:rsidR="00EC16FE" w:rsidRPr="004B2460" w:rsidRDefault="00EC16FE" w:rsidP="00323E8F">
            <w:pPr>
              <w:pStyle w:val="movimento"/>
              <w:rPr>
                <w:color w:val="002060"/>
              </w:rPr>
            </w:pPr>
            <w:r w:rsidRPr="004B2460">
              <w:rPr>
                <w:color w:val="002060"/>
              </w:rPr>
              <w:t>FERJANI WALID</w:t>
            </w:r>
          </w:p>
        </w:tc>
        <w:tc>
          <w:tcPr>
            <w:tcW w:w="2200" w:type="dxa"/>
            <w:tcMar>
              <w:top w:w="20" w:type="dxa"/>
              <w:left w:w="20" w:type="dxa"/>
              <w:bottom w:w="20" w:type="dxa"/>
              <w:right w:w="20" w:type="dxa"/>
            </w:tcMar>
            <w:vAlign w:val="center"/>
          </w:tcPr>
          <w:p w14:paraId="3E3816CE" w14:textId="77777777" w:rsidR="00EC16FE" w:rsidRPr="004B2460" w:rsidRDefault="00EC16FE" w:rsidP="00323E8F">
            <w:pPr>
              <w:pStyle w:val="movimento2"/>
              <w:rPr>
                <w:color w:val="002060"/>
              </w:rPr>
            </w:pPr>
            <w:r w:rsidRPr="004B2460">
              <w:rPr>
                <w:color w:val="002060"/>
              </w:rPr>
              <w:t xml:space="preserve">(PIETRALACROCE 73) </w:t>
            </w:r>
          </w:p>
        </w:tc>
        <w:tc>
          <w:tcPr>
            <w:tcW w:w="800" w:type="dxa"/>
            <w:tcMar>
              <w:top w:w="20" w:type="dxa"/>
              <w:left w:w="20" w:type="dxa"/>
              <w:bottom w:w="20" w:type="dxa"/>
              <w:right w:w="20" w:type="dxa"/>
            </w:tcMar>
            <w:vAlign w:val="center"/>
          </w:tcPr>
          <w:p w14:paraId="08CFB5C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37D5E13" w14:textId="77777777" w:rsidR="00EC16FE" w:rsidRPr="004B2460" w:rsidRDefault="00EC16FE" w:rsidP="00323E8F">
            <w:pPr>
              <w:pStyle w:val="movimento"/>
              <w:rPr>
                <w:color w:val="002060"/>
              </w:rPr>
            </w:pPr>
            <w:r w:rsidRPr="004B2460">
              <w:rPr>
                <w:color w:val="002060"/>
              </w:rPr>
              <w:t>TONTARELLI ALESSANDRO</w:t>
            </w:r>
          </w:p>
        </w:tc>
        <w:tc>
          <w:tcPr>
            <w:tcW w:w="2200" w:type="dxa"/>
            <w:tcMar>
              <w:top w:w="20" w:type="dxa"/>
              <w:left w:w="20" w:type="dxa"/>
              <w:bottom w:w="20" w:type="dxa"/>
              <w:right w:w="20" w:type="dxa"/>
            </w:tcMar>
            <w:vAlign w:val="center"/>
          </w:tcPr>
          <w:p w14:paraId="1B8EBD05" w14:textId="77777777" w:rsidR="00EC16FE" w:rsidRPr="004B2460" w:rsidRDefault="00EC16FE" w:rsidP="00323E8F">
            <w:pPr>
              <w:pStyle w:val="movimento2"/>
              <w:rPr>
                <w:color w:val="002060"/>
              </w:rPr>
            </w:pPr>
            <w:r w:rsidRPr="004B2460">
              <w:rPr>
                <w:color w:val="002060"/>
              </w:rPr>
              <w:t xml:space="preserve">(PIETRALACROCE 73) </w:t>
            </w:r>
          </w:p>
        </w:tc>
      </w:tr>
    </w:tbl>
    <w:p w14:paraId="78FDF481" w14:textId="77777777" w:rsidR="00EC16FE" w:rsidRDefault="00EC16FE" w:rsidP="00EC16FE">
      <w:pPr>
        <w:pStyle w:val="breakline"/>
        <w:divId w:val="527259509"/>
        <w:rPr>
          <w:color w:val="002060"/>
        </w:rPr>
      </w:pPr>
    </w:p>
    <w:p w14:paraId="4199FC4A"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4B706D70"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3233143" w14:textId="77777777" w:rsidR="00EC16FE" w:rsidRPr="004B2460" w:rsidRDefault="00EC16FE" w:rsidP="00EC16FE">
      <w:pPr>
        <w:pStyle w:val="breakline"/>
        <w:divId w:val="527259509"/>
        <w:rPr>
          <w:color w:val="002060"/>
        </w:rPr>
      </w:pPr>
    </w:p>
    <w:p w14:paraId="6825AD6E" w14:textId="77777777" w:rsidR="00EC16FE" w:rsidRPr="004B2460" w:rsidRDefault="00EC16FE" w:rsidP="00EC16FE">
      <w:pPr>
        <w:pStyle w:val="TITOLOPRINC"/>
        <w:divId w:val="527259509"/>
        <w:rPr>
          <w:color w:val="002060"/>
        </w:rPr>
      </w:pPr>
      <w:r w:rsidRPr="004B2460">
        <w:rPr>
          <w:color w:val="002060"/>
        </w:rPr>
        <w:t>CLASSIFICA</w:t>
      </w:r>
    </w:p>
    <w:p w14:paraId="087B49DA" w14:textId="77777777" w:rsidR="00EC16FE" w:rsidRPr="004B2460" w:rsidRDefault="00EC16FE" w:rsidP="00EC16FE">
      <w:pPr>
        <w:pStyle w:val="breakline"/>
        <w:divId w:val="527259509"/>
        <w:rPr>
          <w:color w:val="002060"/>
        </w:rPr>
      </w:pPr>
    </w:p>
    <w:p w14:paraId="7CCCF174" w14:textId="77777777" w:rsidR="00EC16FE" w:rsidRPr="004B2460" w:rsidRDefault="00EC16FE" w:rsidP="00EC16FE">
      <w:pPr>
        <w:pStyle w:val="breakline"/>
        <w:divId w:val="527259509"/>
        <w:rPr>
          <w:color w:val="002060"/>
        </w:rPr>
      </w:pPr>
    </w:p>
    <w:p w14:paraId="5D57F75C"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65555A92"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966F5"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AF7302"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DC01CB"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3DC281"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BAF26"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5B07F1"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4C78CD"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C3188F"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91CF62"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DCD9B" w14:textId="77777777" w:rsidR="00EC16FE" w:rsidRPr="004B2460" w:rsidRDefault="00EC16FE" w:rsidP="00323E8F">
            <w:pPr>
              <w:pStyle w:val="HEADERTABELLA"/>
              <w:rPr>
                <w:color w:val="002060"/>
              </w:rPr>
            </w:pPr>
            <w:r w:rsidRPr="004B2460">
              <w:rPr>
                <w:color w:val="002060"/>
              </w:rPr>
              <w:t>PE</w:t>
            </w:r>
          </w:p>
        </w:tc>
      </w:tr>
      <w:tr w:rsidR="00EC16FE" w:rsidRPr="004B2460" w14:paraId="11B582B1"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8073C6" w14:textId="77777777" w:rsidR="00EC16FE" w:rsidRPr="004B2460" w:rsidRDefault="00EC16FE" w:rsidP="00323E8F">
            <w:pPr>
              <w:pStyle w:val="ROWTABELLA"/>
              <w:rPr>
                <w:color w:val="002060"/>
              </w:rPr>
            </w:pPr>
            <w:r w:rsidRPr="004B246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63983"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9347A"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EF6A7"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91F5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408B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E886D"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4AFCA"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8AB54"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19247" w14:textId="77777777" w:rsidR="00EC16FE" w:rsidRPr="004B2460" w:rsidRDefault="00EC16FE" w:rsidP="00323E8F">
            <w:pPr>
              <w:pStyle w:val="ROWTABELLA"/>
              <w:jc w:val="center"/>
              <w:rPr>
                <w:color w:val="002060"/>
              </w:rPr>
            </w:pPr>
            <w:r w:rsidRPr="004B2460">
              <w:rPr>
                <w:color w:val="002060"/>
              </w:rPr>
              <w:t>0</w:t>
            </w:r>
          </w:p>
        </w:tc>
      </w:tr>
      <w:tr w:rsidR="00EC16FE" w:rsidRPr="004B2460" w14:paraId="312FCE2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636C0E" w14:textId="77777777" w:rsidR="00EC16FE" w:rsidRPr="004B2460" w:rsidRDefault="00EC16FE" w:rsidP="00323E8F">
            <w:pPr>
              <w:pStyle w:val="ROWTABELLA"/>
              <w:rPr>
                <w:color w:val="002060"/>
              </w:rPr>
            </w:pPr>
            <w:r w:rsidRPr="004B24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55849"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8C47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5917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AA80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DAD1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58E24"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AC590"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9C78D"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96CCC" w14:textId="77777777" w:rsidR="00EC16FE" w:rsidRPr="004B2460" w:rsidRDefault="00EC16FE" w:rsidP="00323E8F">
            <w:pPr>
              <w:pStyle w:val="ROWTABELLA"/>
              <w:jc w:val="center"/>
              <w:rPr>
                <w:color w:val="002060"/>
              </w:rPr>
            </w:pPr>
            <w:r w:rsidRPr="004B2460">
              <w:rPr>
                <w:color w:val="002060"/>
              </w:rPr>
              <w:t>0</w:t>
            </w:r>
          </w:p>
        </w:tc>
      </w:tr>
      <w:tr w:rsidR="00EC16FE" w:rsidRPr="004B2460" w14:paraId="2A8A788E"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04E512" w14:textId="77777777" w:rsidR="00EC16FE" w:rsidRPr="004B2460" w:rsidRDefault="00EC16FE" w:rsidP="00323E8F">
            <w:pPr>
              <w:pStyle w:val="ROWTABELLA"/>
              <w:rPr>
                <w:color w:val="002060"/>
              </w:rPr>
            </w:pPr>
            <w:r w:rsidRPr="004B246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4A5C6"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88CA6"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88F7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506A1"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BF0B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F1027"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B66F6"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9A716"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BD36B" w14:textId="77777777" w:rsidR="00EC16FE" w:rsidRPr="004B2460" w:rsidRDefault="00EC16FE" w:rsidP="00323E8F">
            <w:pPr>
              <w:pStyle w:val="ROWTABELLA"/>
              <w:jc w:val="center"/>
              <w:rPr>
                <w:color w:val="002060"/>
              </w:rPr>
            </w:pPr>
            <w:r w:rsidRPr="004B2460">
              <w:rPr>
                <w:color w:val="002060"/>
              </w:rPr>
              <w:t>0</w:t>
            </w:r>
          </w:p>
        </w:tc>
      </w:tr>
      <w:tr w:rsidR="00EC16FE" w:rsidRPr="004B2460" w14:paraId="6DA05F4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3F9A68" w14:textId="77777777" w:rsidR="00EC16FE" w:rsidRPr="004B2460" w:rsidRDefault="00EC16FE" w:rsidP="00323E8F">
            <w:pPr>
              <w:pStyle w:val="ROWTABELLA"/>
              <w:rPr>
                <w:color w:val="002060"/>
              </w:rPr>
            </w:pPr>
            <w:r w:rsidRPr="004B246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351D0"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65DB8"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64EC9"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9411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23763"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3C7BA"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20097"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D6869"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B6FE5" w14:textId="77777777" w:rsidR="00EC16FE" w:rsidRPr="004B2460" w:rsidRDefault="00EC16FE" w:rsidP="00323E8F">
            <w:pPr>
              <w:pStyle w:val="ROWTABELLA"/>
              <w:jc w:val="center"/>
              <w:rPr>
                <w:color w:val="002060"/>
              </w:rPr>
            </w:pPr>
            <w:r w:rsidRPr="004B2460">
              <w:rPr>
                <w:color w:val="002060"/>
              </w:rPr>
              <w:t>0</w:t>
            </w:r>
          </w:p>
        </w:tc>
      </w:tr>
      <w:tr w:rsidR="00EC16FE" w:rsidRPr="004B2460" w14:paraId="6C9C97A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753F9A" w14:textId="77777777" w:rsidR="00EC16FE" w:rsidRPr="004B2460" w:rsidRDefault="00EC16FE" w:rsidP="00323E8F">
            <w:pPr>
              <w:pStyle w:val="ROWTABELLA"/>
              <w:rPr>
                <w:color w:val="002060"/>
              </w:rPr>
            </w:pPr>
            <w:r w:rsidRPr="004B246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5D1F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57E9F"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77E1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D1A8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EEB7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CAA11"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54CF5"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6135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1D81C" w14:textId="77777777" w:rsidR="00EC16FE" w:rsidRPr="004B2460" w:rsidRDefault="00EC16FE" w:rsidP="00323E8F">
            <w:pPr>
              <w:pStyle w:val="ROWTABELLA"/>
              <w:jc w:val="center"/>
              <w:rPr>
                <w:color w:val="002060"/>
              </w:rPr>
            </w:pPr>
            <w:r w:rsidRPr="004B2460">
              <w:rPr>
                <w:color w:val="002060"/>
              </w:rPr>
              <w:t>0</w:t>
            </w:r>
          </w:p>
        </w:tc>
      </w:tr>
      <w:tr w:rsidR="00EC16FE" w:rsidRPr="004B2460" w14:paraId="15226127"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7256E1" w14:textId="77777777" w:rsidR="00EC16FE" w:rsidRPr="004B2460" w:rsidRDefault="00EC16FE" w:rsidP="00323E8F">
            <w:pPr>
              <w:pStyle w:val="ROWTABELLA"/>
              <w:rPr>
                <w:color w:val="002060"/>
              </w:rPr>
            </w:pPr>
            <w:r w:rsidRPr="004B246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BC996"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13CC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5B4D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6D94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A0501"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EE894"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D6136"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74097"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5B0F5" w14:textId="77777777" w:rsidR="00EC16FE" w:rsidRPr="004B2460" w:rsidRDefault="00EC16FE" w:rsidP="00323E8F">
            <w:pPr>
              <w:pStyle w:val="ROWTABELLA"/>
              <w:jc w:val="center"/>
              <w:rPr>
                <w:color w:val="002060"/>
              </w:rPr>
            </w:pPr>
            <w:r w:rsidRPr="004B2460">
              <w:rPr>
                <w:color w:val="002060"/>
              </w:rPr>
              <w:t>0</w:t>
            </w:r>
          </w:p>
        </w:tc>
      </w:tr>
      <w:tr w:rsidR="00EC16FE" w:rsidRPr="004B2460" w14:paraId="2C5B2DA5"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F5C6D8" w14:textId="77777777" w:rsidR="00EC16FE" w:rsidRPr="004B2460" w:rsidRDefault="00EC16FE" w:rsidP="00323E8F">
            <w:pPr>
              <w:pStyle w:val="ROWTABELLA"/>
              <w:rPr>
                <w:color w:val="002060"/>
              </w:rPr>
            </w:pPr>
            <w:r w:rsidRPr="004B246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A36B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1FA0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289F6"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34F8D"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F9C00"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0ACA7"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C57DE"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380EA"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583B9" w14:textId="77777777" w:rsidR="00EC16FE" w:rsidRPr="004B2460" w:rsidRDefault="00EC16FE" w:rsidP="00323E8F">
            <w:pPr>
              <w:pStyle w:val="ROWTABELLA"/>
              <w:jc w:val="center"/>
              <w:rPr>
                <w:color w:val="002060"/>
              </w:rPr>
            </w:pPr>
            <w:r w:rsidRPr="004B2460">
              <w:rPr>
                <w:color w:val="002060"/>
              </w:rPr>
              <w:t>0</w:t>
            </w:r>
          </w:p>
        </w:tc>
      </w:tr>
    </w:tbl>
    <w:p w14:paraId="40F2D9D3" w14:textId="77777777" w:rsidR="00EC16FE" w:rsidRPr="004B2460" w:rsidRDefault="00EC16FE" w:rsidP="00EC16FE">
      <w:pPr>
        <w:pStyle w:val="breakline"/>
        <w:divId w:val="527259509"/>
        <w:rPr>
          <w:color w:val="002060"/>
        </w:rPr>
      </w:pPr>
    </w:p>
    <w:p w14:paraId="3F9B470C" w14:textId="77777777" w:rsidR="00EC16FE" w:rsidRPr="004B2460" w:rsidRDefault="00EC16FE" w:rsidP="00EC16FE">
      <w:pPr>
        <w:pStyle w:val="breakline"/>
        <w:divId w:val="527259509"/>
        <w:rPr>
          <w:color w:val="002060"/>
        </w:rPr>
      </w:pPr>
    </w:p>
    <w:p w14:paraId="43017791"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100B08B1"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4D835"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F73DA0"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03EAD6"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4C0B4"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716C44"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3535B"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B19E0D"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094A50"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74C6FD"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02AF46" w14:textId="77777777" w:rsidR="00EC16FE" w:rsidRPr="004B2460" w:rsidRDefault="00EC16FE" w:rsidP="00323E8F">
            <w:pPr>
              <w:pStyle w:val="HEADERTABELLA"/>
              <w:rPr>
                <w:color w:val="002060"/>
              </w:rPr>
            </w:pPr>
            <w:r w:rsidRPr="004B2460">
              <w:rPr>
                <w:color w:val="002060"/>
              </w:rPr>
              <w:t>PE</w:t>
            </w:r>
          </w:p>
        </w:tc>
      </w:tr>
      <w:tr w:rsidR="00EC16FE" w:rsidRPr="004B2460" w14:paraId="21C4959E"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59363C" w14:textId="77777777" w:rsidR="00EC16FE" w:rsidRPr="004B2460" w:rsidRDefault="00EC16FE" w:rsidP="00323E8F">
            <w:pPr>
              <w:pStyle w:val="ROWTABELLA"/>
              <w:rPr>
                <w:color w:val="002060"/>
              </w:rPr>
            </w:pPr>
            <w:r w:rsidRPr="004B24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25DAA"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FE946"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4E3D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59EE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DB7B1"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CEED9"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3C3E4"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EB91F"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0DC6A" w14:textId="77777777" w:rsidR="00EC16FE" w:rsidRPr="004B2460" w:rsidRDefault="00EC16FE" w:rsidP="00323E8F">
            <w:pPr>
              <w:pStyle w:val="ROWTABELLA"/>
              <w:jc w:val="center"/>
              <w:rPr>
                <w:color w:val="002060"/>
              </w:rPr>
            </w:pPr>
            <w:r w:rsidRPr="004B2460">
              <w:rPr>
                <w:color w:val="002060"/>
              </w:rPr>
              <w:t>0</w:t>
            </w:r>
          </w:p>
        </w:tc>
      </w:tr>
      <w:tr w:rsidR="00EC16FE" w:rsidRPr="004B2460" w14:paraId="7741543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AC9057" w14:textId="77777777" w:rsidR="00EC16FE" w:rsidRPr="004B2460" w:rsidRDefault="00EC16FE" w:rsidP="00323E8F">
            <w:pPr>
              <w:pStyle w:val="ROWTABELLA"/>
              <w:rPr>
                <w:color w:val="002060"/>
              </w:rPr>
            </w:pPr>
            <w:r w:rsidRPr="004B246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A0717"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EBAA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B3C1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DD4C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9225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694EE"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C5318"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C711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B9A76" w14:textId="77777777" w:rsidR="00EC16FE" w:rsidRPr="004B2460" w:rsidRDefault="00EC16FE" w:rsidP="00323E8F">
            <w:pPr>
              <w:pStyle w:val="ROWTABELLA"/>
              <w:jc w:val="center"/>
              <w:rPr>
                <w:color w:val="002060"/>
              </w:rPr>
            </w:pPr>
            <w:r w:rsidRPr="004B2460">
              <w:rPr>
                <w:color w:val="002060"/>
              </w:rPr>
              <w:t>0</w:t>
            </w:r>
          </w:p>
        </w:tc>
      </w:tr>
      <w:tr w:rsidR="00EC16FE" w:rsidRPr="004B2460" w14:paraId="7FC3AD5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47C5E7" w14:textId="77777777" w:rsidR="00EC16FE" w:rsidRPr="004B2460" w:rsidRDefault="00EC16FE" w:rsidP="00323E8F">
            <w:pPr>
              <w:pStyle w:val="ROWTABELLA"/>
              <w:rPr>
                <w:color w:val="002060"/>
              </w:rPr>
            </w:pPr>
            <w:r w:rsidRPr="004B246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FEA2F"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800EA"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7E3F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0E46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7185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C872E"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AF2E9"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5B094"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41918" w14:textId="77777777" w:rsidR="00EC16FE" w:rsidRPr="004B2460" w:rsidRDefault="00EC16FE" w:rsidP="00323E8F">
            <w:pPr>
              <w:pStyle w:val="ROWTABELLA"/>
              <w:jc w:val="center"/>
              <w:rPr>
                <w:color w:val="002060"/>
              </w:rPr>
            </w:pPr>
            <w:r w:rsidRPr="004B2460">
              <w:rPr>
                <w:color w:val="002060"/>
              </w:rPr>
              <w:t>0</w:t>
            </w:r>
          </w:p>
        </w:tc>
      </w:tr>
      <w:tr w:rsidR="00EC16FE" w:rsidRPr="004B2460" w14:paraId="171EF56F"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DD0985" w14:textId="77777777" w:rsidR="00EC16FE" w:rsidRPr="004B2460" w:rsidRDefault="00EC16FE" w:rsidP="00323E8F">
            <w:pPr>
              <w:pStyle w:val="ROWTABELLA"/>
              <w:rPr>
                <w:color w:val="002060"/>
              </w:rPr>
            </w:pPr>
            <w:r w:rsidRPr="004B246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2E7FF"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AC95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B3F83"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058E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EBD3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D4B55"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FD4BE"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1673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0D1D7" w14:textId="77777777" w:rsidR="00EC16FE" w:rsidRPr="004B2460" w:rsidRDefault="00EC16FE" w:rsidP="00323E8F">
            <w:pPr>
              <w:pStyle w:val="ROWTABELLA"/>
              <w:jc w:val="center"/>
              <w:rPr>
                <w:color w:val="002060"/>
              </w:rPr>
            </w:pPr>
            <w:r w:rsidRPr="004B2460">
              <w:rPr>
                <w:color w:val="002060"/>
              </w:rPr>
              <w:t>0</w:t>
            </w:r>
          </w:p>
        </w:tc>
      </w:tr>
      <w:tr w:rsidR="00EC16FE" w:rsidRPr="004B2460" w14:paraId="3FFB9CF9"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BA577A" w14:textId="77777777" w:rsidR="00EC16FE" w:rsidRPr="004B2460" w:rsidRDefault="00EC16FE" w:rsidP="00323E8F">
            <w:pPr>
              <w:pStyle w:val="ROWTABELLA"/>
              <w:rPr>
                <w:color w:val="002060"/>
              </w:rPr>
            </w:pPr>
            <w:r w:rsidRPr="004B246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AA6FC"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4C5D9"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6E76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9396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B36F3"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7D3A7"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FA387"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16788"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D9F0E" w14:textId="77777777" w:rsidR="00EC16FE" w:rsidRPr="004B2460" w:rsidRDefault="00EC16FE" w:rsidP="00323E8F">
            <w:pPr>
              <w:pStyle w:val="ROWTABELLA"/>
              <w:jc w:val="center"/>
              <w:rPr>
                <w:color w:val="002060"/>
              </w:rPr>
            </w:pPr>
            <w:r w:rsidRPr="004B2460">
              <w:rPr>
                <w:color w:val="002060"/>
              </w:rPr>
              <w:t>0</w:t>
            </w:r>
          </w:p>
        </w:tc>
      </w:tr>
      <w:tr w:rsidR="00EC16FE" w:rsidRPr="004B2460" w14:paraId="67B00FA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C1E1D6" w14:textId="77777777" w:rsidR="00EC16FE" w:rsidRPr="004B2460" w:rsidRDefault="00EC16FE" w:rsidP="00323E8F">
            <w:pPr>
              <w:pStyle w:val="ROWTABELLA"/>
              <w:rPr>
                <w:color w:val="002060"/>
              </w:rPr>
            </w:pPr>
            <w:r w:rsidRPr="004B246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19F5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B9DB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E0A4F"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E659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B776B"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1147F"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C10B2"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95E39"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0775C" w14:textId="77777777" w:rsidR="00EC16FE" w:rsidRPr="004B2460" w:rsidRDefault="00EC16FE" w:rsidP="00323E8F">
            <w:pPr>
              <w:pStyle w:val="ROWTABELLA"/>
              <w:jc w:val="center"/>
              <w:rPr>
                <w:color w:val="002060"/>
              </w:rPr>
            </w:pPr>
            <w:r w:rsidRPr="004B2460">
              <w:rPr>
                <w:color w:val="002060"/>
              </w:rPr>
              <w:t>0</w:t>
            </w:r>
          </w:p>
        </w:tc>
      </w:tr>
      <w:tr w:rsidR="00EC16FE" w:rsidRPr="004B2460" w14:paraId="2826D255"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54CCEF" w14:textId="77777777" w:rsidR="00EC16FE" w:rsidRPr="004B2460" w:rsidRDefault="00EC16FE" w:rsidP="00323E8F">
            <w:pPr>
              <w:pStyle w:val="ROWTABELLA"/>
              <w:rPr>
                <w:color w:val="002060"/>
              </w:rPr>
            </w:pPr>
            <w:r w:rsidRPr="004B246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6DC2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9344F"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8C0F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FD71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C586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7BA8A"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BFB41"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2AC27"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32F35" w14:textId="77777777" w:rsidR="00EC16FE" w:rsidRPr="004B2460" w:rsidRDefault="00EC16FE" w:rsidP="00323E8F">
            <w:pPr>
              <w:pStyle w:val="ROWTABELLA"/>
              <w:jc w:val="center"/>
              <w:rPr>
                <w:color w:val="002060"/>
              </w:rPr>
            </w:pPr>
            <w:r w:rsidRPr="004B2460">
              <w:rPr>
                <w:color w:val="002060"/>
              </w:rPr>
              <w:t>0</w:t>
            </w:r>
          </w:p>
        </w:tc>
      </w:tr>
    </w:tbl>
    <w:p w14:paraId="745FC4B1" w14:textId="77777777" w:rsidR="00EC16FE" w:rsidRPr="004B2460" w:rsidRDefault="00EC16FE" w:rsidP="00EC16FE">
      <w:pPr>
        <w:pStyle w:val="breakline"/>
        <w:divId w:val="527259509"/>
        <w:rPr>
          <w:color w:val="002060"/>
        </w:rPr>
      </w:pPr>
    </w:p>
    <w:p w14:paraId="1909B4E3" w14:textId="77777777" w:rsidR="00EC16FE" w:rsidRPr="004B2460" w:rsidRDefault="00EC16FE" w:rsidP="00EC16FE">
      <w:pPr>
        <w:pStyle w:val="breakline"/>
        <w:divId w:val="527259509"/>
        <w:rPr>
          <w:color w:val="002060"/>
        </w:rPr>
      </w:pPr>
    </w:p>
    <w:p w14:paraId="246D223D" w14:textId="77777777" w:rsidR="00EC16FE" w:rsidRPr="004B2460" w:rsidRDefault="00EC16FE" w:rsidP="00EC16FE">
      <w:pPr>
        <w:pStyle w:val="SOTTOTITOLOCAMPIONATO1"/>
        <w:divId w:val="527259509"/>
        <w:rPr>
          <w:color w:val="002060"/>
        </w:rPr>
      </w:pPr>
      <w:r w:rsidRPr="004B246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07A5E4A6"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C7335D" w14:textId="77777777" w:rsidR="00EC16FE" w:rsidRPr="004B2460" w:rsidRDefault="00EC16FE" w:rsidP="00323E8F">
            <w:pPr>
              <w:pStyle w:val="HEADERTABELLA"/>
              <w:rPr>
                <w:color w:val="002060"/>
              </w:rPr>
            </w:pPr>
            <w:r w:rsidRPr="004B246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0A28EA"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06057"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0CC072"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3FC343"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329FE7"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D5475"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DE9CB"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CEC9B1"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1C66F1" w14:textId="77777777" w:rsidR="00EC16FE" w:rsidRPr="004B2460" w:rsidRDefault="00EC16FE" w:rsidP="00323E8F">
            <w:pPr>
              <w:pStyle w:val="HEADERTABELLA"/>
              <w:rPr>
                <w:color w:val="002060"/>
              </w:rPr>
            </w:pPr>
            <w:r w:rsidRPr="004B2460">
              <w:rPr>
                <w:color w:val="002060"/>
              </w:rPr>
              <w:t>PE</w:t>
            </w:r>
          </w:p>
        </w:tc>
      </w:tr>
      <w:tr w:rsidR="00EC16FE" w:rsidRPr="004B2460" w14:paraId="283DB6F5"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417785" w14:textId="77777777" w:rsidR="00EC16FE" w:rsidRPr="004B2460" w:rsidRDefault="00EC16FE" w:rsidP="00323E8F">
            <w:pPr>
              <w:pStyle w:val="ROWTABELLA"/>
              <w:rPr>
                <w:color w:val="002060"/>
              </w:rPr>
            </w:pPr>
            <w:r w:rsidRPr="004B246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2DA2C"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88DF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A6418"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EA4C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3C7F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A7976" w14:textId="77777777" w:rsidR="00EC16FE" w:rsidRPr="004B2460" w:rsidRDefault="00EC16FE" w:rsidP="00323E8F">
            <w:pPr>
              <w:pStyle w:val="ROWTABELLA"/>
              <w:jc w:val="center"/>
              <w:rPr>
                <w:color w:val="002060"/>
              </w:rPr>
            </w:pPr>
            <w:r w:rsidRPr="004B24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28919"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246C5"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1C05E" w14:textId="77777777" w:rsidR="00EC16FE" w:rsidRPr="004B2460" w:rsidRDefault="00EC16FE" w:rsidP="00323E8F">
            <w:pPr>
              <w:pStyle w:val="ROWTABELLA"/>
              <w:jc w:val="center"/>
              <w:rPr>
                <w:color w:val="002060"/>
              </w:rPr>
            </w:pPr>
            <w:r w:rsidRPr="004B2460">
              <w:rPr>
                <w:color w:val="002060"/>
              </w:rPr>
              <w:t>0</w:t>
            </w:r>
          </w:p>
        </w:tc>
      </w:tr>
      <w:tr w:rsidR="00EC16FE" w:rsidRPr="004B2460" w14:paraId="2F2251A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A0A28E" w14:textId="77777777" w:rsidR="00EC16FE" w:rsidRPr="004B2460" w:rsidRDefault="00EC16FE" w:rsidP="00323E8F">
            <w:pPr>
              <w:pStyle w:val="ROWTABELLA"/>
              <w:rPr>
                <w:color w:val="002060"/>
              </w:rPr>
            </w:pPr>
            <w:r w:rsidRPr="004B246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8FB5A"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F7665"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E0490"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1FC88"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1966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361E0" w14:textId="77777777" w:rsidR="00EC16FE" w:rsidRPr="004B2460" w:rsidRDefault="00EC16FE" w:rsidP="00323E8F">
            <w:pPr>
              <w:pStyle w:val="ROWTABELLA"/>
              <w:jc w:val="center"/>
              <w:rPr>
                <w:color w:val="002060"/>
              </w:rPr>
            </w:pPr>
            <w:r w:rsidRPr="004B24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ECFC6" w14:textId="77777777" w:rsidR="00EC16FE" w:rsidRPr="004B2460" w:rsidRDefault="00EC16FE" w:rsidP="00323E8F">
            <w:pPr>
              <w:pStyle w:val="ROWTABELLA"/>
              <w:jc w:val="center"/>
              <w:rPr>
                <w:color w:val="002060"/>
              </w:rPr>
            </w:pPr>
            <w:r w:rsidRPr="004B24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5D371"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D8132" w14:textId="77777777" w:rsidR="00EC16FE" w:rsidRPr="004B2460" w:rsidRDefault="00EC16FE" w:rsidP="00323E8F">
            <w:pPr>
              <w:pStyle w:val="ROWTABELLA"/>
              <w:jc w:val="center"/>
              <w:rPr>
                <w:color w:val="002060"/>
              </w:rPr>
            </w:pPr>
            <w:r w:rsidRPr="004B2460">
              <w:rPr>
                <w:color w:val="002060"/>
              </w:rPr>
              <w:t>0</w:t>
            </w:r>
          </w:p>
        </w:tc>
      </w:tr>
      <w:tr w:rsidR="00EC16FE" w:rsidRPr="004B2460" w14:paraId="6C8A01D7"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A247A2" w14:textId="77777777" w:rsidR="00EC16FE" w:rsidRPr="004B2460" w:rsidRDefault="00EC16FE" w:rsidP="00323E8F">
            <w:pPr>
              <w:pStyle w:val="ROWTABELLA"/>
              <w:rPr>
                <w:color w:val="002060"/>
              </w:rPr>
            </w:pPr>
            <w:r w:rsidRPr="004B246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2E9E5"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3BA14"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65A78"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99930"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6C059"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DDE30"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1B8B2"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755D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3DB89" w14:textId="77777777" w:rsidR="00EC16FE" w:rsidRPr="004B2460" w:rsidRDefault="00EC16FE" w:rsidP="00323E8F">
            <w:pPr>
              <w:pStyle w:val="ROWTABELLA"/>
              <w:jc w:val="center"/>
              <w:rPr>
                <w:color w:val="002060"/>
              </w:rPr>
            </w:pPr>
            <w:r w:rsidRPr="004B2460">
              <w:rPr>
                <w:color w:val="002060"/>
              </w:rPr>
              <w:t>0</w:t>
            </w:r>
          </w:p>
        </w:tc>
      </w:tr>
      <w:tr w:rsidR="00EC16FE" w:rsidRPr="004B2460" w14:paraId="30C5085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75849A" w14:textId="77777777" w:rsidR="00EC16FE" w:rsidRPr="004B2460" w:rsidRDefault="00EC16FE" w:rsidP="00323E8F">
            <w:pPr>
              <w:pStyle w:val="ROWTABELLA"/>
              <w:rPr>
                <w:color w:val="002060"/>
              </w:rPr>
            </w:pPr>
            <w:r w:rsidRPr="004B246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CC637"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CDD48"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200ED"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A61E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AEB01"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66A85"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12C0A"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32631"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D063C" w14:textId="77777777" w:rsidR="00EC16FE" w:rsidRPr="004B2460" w:rsidRDefault="00EC16FE" w:rsidP="00323E8F">
            <w:pPr>
              <w:pStyle w:val="ROWTABELLA"/>
              <w:jc w:val="center"/>
              <w:rPr>
                <w:color w:val="002060"/>
              </w:rPr>
            </w:pPr>
            <w:r w:rsidRPr="004B2460">
              <w:rPr>
                <w:color w:val="002060"/>
              </w:rPr>
              <w:t>0</w:t>
            </w:r>
          </w:p>
        </w:tc>
      </w:tr>
      <w:tr w:rsidR="00EC16FE" w:rsidRPr="004B2460" w14:paraId="0AFEFF65"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DD8B3C" w14:textId="77777777" w:rsidR="00EC16FE" w:rsidRPr="004B2460" w:rsidRDefault="00EC16FE" w:rsidP="00323E8F">
            <w:pPr>
              <w:pStyle w:val="ROWTABELLA"/>
              <w:rPr>
                <w:color w:val="002060"/>
              </w:rPr>
            </w:pPr>
            <w:r w:rsidRPr="004B246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334EA"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1F715"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0C70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1499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1EAAC"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48BC6"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2E2C0"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1C5F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3F231" w14:textId="77777777" w:rsidR="00EC16FE" w:rsidRPr="004B2460" w:rsidRDefault="00EC16FE" w:rsidP="00323E8F">
            <w:pPr>
              <w:pStyle w:val="ROWTABELLA"/>
              <w:jc w:val="center"/>
              <w:rPr>
                <w:color w:val="002060"/>
              </w:rPr>
            </w:pPr>
            <w:r w:rsidRPr="004B2460">
              <w:rPr>
                <w:color w:val="002060"/>
              </w:rPr>
              <w:t>0</w:t>
            </w:r>
          </w:p>
        </w:tc>
      </w:tr>
      <w:tr w:rsidR="00EC16FE" w:rsidRPr="004B2460" w14:paraId="57933DC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988501" w14:textId="77777777" w:rsidR="00EC16FE" w:rsidRPr="004B2460" w:rsidRDefault="00EC16FE" w:rsidP="00323E8F">
            <w:pPr>
              <w:pStyle w:val="ROWTABELLA"/>
              <w:rPr>
                <w:color w:val="002060"/>
              </w:rPr>
            </w:pPr>
            <w:r w:rsidRPr="004B246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363DC"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AC95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BB17B"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47441"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CC0C6"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C39A1"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BBD31"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5C34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0BF9B" w14:textId="77777777" w:rsidR="00EC16FE" w:rsidRPr="004B2460" w:rsidRDefault="00EC16FE" w:rsidP="00323E8F">
            <w:pPr>
              <w:pStyle w:val="ROWTABELLA"/>
              <w:jc w:val="center"/>
              <w:rPr>
                <w:color w:val="002060"/>
              </w:rPr>
            </w:pPr>
            <w:r w:rsidRPr="004B2460">
              <w:rPr>
                <w:color w:val="002060"/>
              </w:rPr>
              <w:t>0</w:t>
            </w:r>
          </w:p>
        </w:tc>
      </w:tr>
      <w:tr w:rsidR="00EC16FE" w:rsidRPr="004B2460" w14:paraId="0039E2C5"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B4E18B" w14:textId="77777777" w:rsidR="00EC16FE" w:rsidRPr="004B2460" w:rsidRDefault="00EC16FE" w:rsidP="00323E8F">
            <w:pPr>
              <w:pStyle w:val="ROWTABELLA"/>
              <w:rPr>
                <w:color w:val="002060"/>
              </w:rPr>
            </w:pPr>
            <w:r w:rsidRPr="004B246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D6678"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0BC5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56E81"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D271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1DAEC"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87EB3"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1999B" w14:textId="77777777" w:rsidR="00EC16FE" w:rsidRPr="004B2460" w:rsidRDefault="00EC16FE" w:rsidP="00323E8F">
            <w:pPr>
              <w:pStyle w:val="ROWTABELLA"/>
              <w:jc w:val="center"/>
              <w:rPr>
                <w:color w:val="002060"/>
              </w:rPr>
            </w:pPr>
            <w:r w:rsidRPr="004B24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E9D76"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B7CA7" w14:textId="77777777" w:rsidR="00EC16FE" w:rsidRPr="004B2460" w:rsidRDefault="00EC16FE" w:rsidP="00323E8F">
            <w:pPr>
              <w:pStyle w:val="ROWTABELLA"/>
              <w:jc w:val="center"/>
              <w:rPr>
                <w:color w:val="002060"/>
              </w:rPr>
            </w:pPr>
            <w:r w:rsidRPr="004B2460">
              <w:rPr>
                <w:color w:val="002060"/>
              </w:rPr>
              <w:t>0</w:t>
            </w:r>
          </w:p>
        </w:tc>
      </w:tr>
    </w:tbl>
    <w:p w14:paraId="47BD59B6" w14:textId="77777777" w:rsidR="00EC16FE" w:rsidRPr="004B2460" w:rsidRDefault="00EC16FE" w:rsidP="00EC16FE">
      <w:pPr>
        <w:pStyle w:val="breakline"/>
        <w:divId w:val="527259509"/>
        <w:rPr>
          <w:color w:val="002060"/>
        </w:rPr>
      </w:pPr>
    </w:p>
    <w:p w14:paraId="46277329" w14:textId="77777777" w:rsidR="00EC16FE" w:rsidRDefault="00EC16FE" w:rsidP="00EC16FE">
      <w:pPr>
        <w:pStyle w:val="TITOLOPRINC"/>
        <w:divId w:val="527259509"/>
        <w:rPr>
          <w:color w:val="002060"/>
        </w:rPr>
      </w:pPr>
      <w:r w:rsidRPr="004B2460">
        <w:rPr>
          <w:color w:val="002060"/>
        </w:rPr>
        <w:t>PROGRAMMA GARE</w:t>
      </w:r>
    </w:p>
    <w:p w14:paraId="7279BE2A" w14:textId="77777777" w:rsidR="00EC16FE" w:rsidRPr="00CF5044" w:rsidRDefault="00EC16FE" w:rsidP="00EC16FE">
      <w:pPr>
        <w:pStyle w:val="breakline"/>
        <w:divId w:val="527259509"/>
        <w:rPr>
          <w:color w:val="002060"/>
        </w:rPr>
      </w:pPr>
    </w:p>
    <w:p w14:paraId="43813C08" w14:textId="77777777" w:rsidR="00EC16FE" w:rsidRPr="00CF5044" w:rsidRDefault="00EC16FE" w:rsidP="00EC16FE">
      <w:pPr>
        <w:pStyle w:val="SOTTOTITOLOCAMPIONATO1"/>
        <w:divId w:val="527259509"/>
        <w:rPr>
          <w:color w:val="002060"/>
        </w:rPr>
      </w:pPr>
      <w:r w:rsidRPr="00CF5044">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2"/>
        <w:gridCol w:w="2016"/>
        <w:gridCol w:w="385"/>
        <w:gridCol w:w="898"/>
        <w:gridCol w:w="1188"/>
        <w:gridCol w:w="1547"/>
        <w:gridCol w:w="1564"/>
      </w:tblGrid>
      <w:tr w:rsidR="00EC16FE" w:rsidRPr="00CF5044" w14:paraId="2E678275"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8D29A"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E433AA"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9ED2CF"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09FEB4"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7D1F60"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29737F"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40D63C"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69369BB1"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40480FE" w14:textId="77777777" w:rsidR="00EC16FE" w:rsidRPr="00CF5044" w:rsidRDefault="00EC16FE" w:rsidP="00323E8F">
            <w:pPr>
              <w:pStyle w:val="ROWTABELLA"/>
              <w:rPr>
                <w:color w:val="002060"/>
              </w:rPr>
            </w:pPr>
            <w:r w:rsidRPr="00CF5044">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D57CD8" w14:textId="77777777" w:rsidR="00EC16FE" w:rsidRPr="00CF5044" w:rsidRDefault="00EC16FE" w:rsidP="00323E8F">
            <w:pPr>
              <w:pStyle w:val="ROWTABELLA"/>
              <w:rPr>
                <w:color w:val="002060"/>
              </w:rPr>
            </w:pPr>
            <w:r w:rsidRPr="00CF5044">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8234BE0"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22AF4F" w14:textId="77777777" w:rsidR="00EC16FE" w:rsidRPr="00CF5044" w:rsidRDefault="00EC16FE" w:rsidP="00323E8F">
            <w:pPr>
              <w:pStyle w:val="ROWTABELLA"/>
              <w:rPr>
                <w:color w:val="002060"/>
              </w:rPr>
            </w:pPr>
            <w:r w:rsidRPr="00CF5044">
              <w:rPr>
                <w:color w:val="002060"/>
              </w:rPr>
              <w:t>09/11/2019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AC48DC" w14:textId="77777777" w:rsidR="00EC16FE" w:rsidRPr="00CF5044" w:rsidRDefault="00EC16FE" w:rsidP="00323E8F">
            <w:pPr>
              <w:pStyle w:val="ROWTABELLA"/>
              <w:rPr>
                <w:color w:val="002060"/>
              </w:rPr>
            </w:pPr>
            <w:r w:rsidRPr="00CF5044">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73ED9F" w14:textId="77777777" w:rsidR="00EC16FE" w:rsidRPr="00CF5044" w:rsidRDefault="00EC16FE" w:rsidP="00323E8F">
            <w:pPr>
              <w:pStyle w:val="ROWTABELLA"/>
              <w:rPr>
                <w:color w:val="002060"/>
              </w:rPr>
            </w:pPr>
            <w:r w:rsidRPr="00CF5044">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6FD476" w14:textId="77777777" w:rsidR="00EC16FE" w:rsidRPr="00CF5044" w:rsidRDefault="00EC16FE" w:rsidP="00323E8F">
            <w:pPr>
              <w:pStyle w:val="ROWTABELLA"/>
              <w:rPr>
                <w:color w:val="002060"/>
              </w:rPr>
            </w:pPr>
            <w:r w:rsidRPr="00CF5044">
              <w:rPr>
                <w:color w:val="002060"/>
              </w:rPr>
              <w:t>VIA DELL'ANNUNZIATA</w:t>
            </w:r>
          </w:p>
        </w:tc>
      </w:tr>
      <w:tr w:rsidR="00EC16FE" w:rsidRPr="00CF5044" w14:paraId="610754F6"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FFB3A2" w14:textId="77777777" w:rsidR="00EC16FE" w:rsidRPr="00CF5044" w:rsidRDefault="00EC16FE" w:rsidP="00323E8F">
            <w:pPr>
              <w:pStyle w:val="ROWTABELLA"/>
              <w:rPr>
                <w:color w:val="002060"/>
              </w:rPr>
            </w:pPr>
            <w:r w:rsidRPr="00CF5044">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9B41FD" w14:textId="77777777" w:rsidR="00EC16FE" w:rsidRPr="00CF5044" w:rsidRDefault="00EC16FE" w:rsidP="00323E8F">
            <w:pPr>
              <w:pStyle w:val="ROWTABELLA"/>
              <w:rPr>
                <w:color w:val="002060"/>
              </w:rPr>
            </w:pPr>
            <w:r w:rsidRPr="00CF5044">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93F75BA"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945337" w14:textId="77777777" w:rsidR="00EC16FE" w:rsidRPr="00CF5044" w:rsidRDefault="00EC16FE" w:rsidP="00323E8F">
            <w:pPr>
              <w:pStyle w:val="ROWTABELLA"/>
              <w:rPr>
                <w:color w:val="002060"/>
              </w:rPr>
            </w:pPr>
            <w:r w:rsidRPr="00CF5044">
              <w:rPr>
                <w:color w:val="002060"/>
              </w:rPr>
              <w:t>09/11/2019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F491528" w14:textId="77777777" w:rsidR="00EC16FE" w:rsidRPr="00CF5044" w:rsidRDefault="00EC16FE" w:rsidP="00323E8F">
            <w:pPr>
              <w:pStyle w:val="ROWTABELLA"/>
              <w:rPr>
                <w:color w:val="002060"/>
              </w:rPr>
            </w:pPr>
            <w:r w:rsidRPr="00CF5044">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BD97DF" w14:textId="77777777" w:rsidR="00EC16FE" w:rsidRPr="00CF5044" w:rsidRDefault="00EC16FE" w:rsidP="00323E8F">
            <w:pPr>
              <w:pStyle w:val="ROWTABELLA"/>
              <w:rPr>
                <w:color w:val="002060"/>
              </w:rPr>
            </w:pPr>
            <w:r w:rsidRPr="00CF504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77EE8D" w14:textId="77777777" w:rsidR="00EC16FE" w:rsidRPr="00CF5044" w:rsidRDefault="00EC16FE" w:rsidP="00323E8F">
            <w:pPr>
              <w:pStyle w:val="ROWTABELLA"/>
              <w:rPr>
                <w:color w:val="002060"/>
              </w:rPr>
            </w:pPr>
            <w:r w:rsidRPr="00CF5044">
              <w:rPr>
                <w:color w:val="002060"/>
              </w:rPr>
              <w:t>VIA D.ALIGHIERI</w:t>
            </w:r>
          </w:p>
        </w:tc>
      </w:tr>
      <w:tr w:rsidR="00EC16FE" w:rsidRPr="00CF5044" w14:paraId="5A66471D"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5354FB" w14:textId="77777777" w:rsidR="00EC16FE" w:rsidRPr="00CF5044" w:rsidRDefault="00EC16FE" w:rsidP="00323E8F">
            <w:pPr>
              <w:pStyle w:val="ROWTABELLA"/>
              <w:rPr>
                <w:color w:val="002060"/>
              </w:rPr>
            </w:pPr>
            <w:r w:rsidRPr="00CF5044">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F00571" w14:textId="77777777" w:rsidR="00EC16FE" w:rsidRPr="00CF5044" w:rsidRDefault="00EC16FE" w:rsidP="00323E8F">
            <w:pPr>
              <w:pStyle w:val="ROWTABELLA"/>
              <w:rPr>
                <w:color w:val="002060"/>
              </w:rPr>
            </w:pPr>
            <w:r w:rsidRPr="00CF5044">
              <w:rPr>
                <w:color w:val="002060"/>
              </w:rPr>
              <w:t>CASTELBELLINO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70D7507"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4F5121" w14:textId="77777777" w:rsidR="00EC16FE" w:rsidRPr="00CF5044" w:rsidRDefault="00EC16FE" w:rsidP="00323E8F">
            <w:pPr>
              <w:pStyle w:val="ROWTABELLA"/>
              <w:rPr>
                <w:color w:val="002060"/>
              </w:rPr>
            </w:pPr>
            <w:r w:rsidRPr="00CF5044">
              <w:rPr>
                <w:color w:val="002060"/>
              </w:rPr>
              <w:t>10/11/2019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E832AE" w14:textId="77777777" w:rsidR="00EC16FE" w:rsidRPr="00CF5044" w:rsidRDefault="00EC16FE" w:rsidP="00323E8F">
            <w:pPr>
              <w:pStyle w:val="ROWTABELLA"/>
              <w:rPr>
                <w:color w:val="002060"/>
              </w:rPr>
            </w:pPr>
            <w:r w:rsidRPr="00CF5044">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ED394A" w14:textId="77777777" w:rsidR="00EC16FE" w:rsidRPr="00CF5044" w:rsidRDefault="00EC16FE" w:rsidP="00323E8F">
            <w:pPr>
              <w:pStyle w:val="ROWTABELLA"/>
              <w:rPr>
                <w:color w:val="002060"/>
              </w:rPr>
            </w:pPr>
            <w:r w:rsidRPr="00CF5044">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BBC44B" w14:textId="77777777" w:rsidR="00EC16FE" w:rsidRPr="00CF5044" w:rsidRDefault="00EC16FE" w:rsidP="00323E8F">
            <w:pPr>
              <w:pStyle w:val="ROWTABELLA"/>
              <w:rPr>
                <w:color w:val="002060"/>
              </w:rPr>
            </w:pPr>
            <w:r w:rsidRPr="00CF5044">
              <w:rPr>
                <w:color w:val="002060"/>
              </w:rPr>
              <w:t>VIA ROSSINI</w:t>
            </w:r>
          </w:p>
        </w:tc>
      </w:tr>
    </w:tbl>
    <w:p w14:paraId="20C30385" w14:textId="77777777" w:rsidR="00EC16FE" w:rsidRPr="00CF5044" w:rsidRDefault="00EC16FE" w:rsidP="00EC16FE">
      <w:pPr>
        <w:pStyle w:val="breakline"/>
        <w:divId w:val="527259509"/>
        <w:rPr>
          <w:color w:val="002060"/>
        </w:rPr>
      </w:pPr>
    </w:p>
    <w:p w14:paraId="746AD2F0" w14:textId="77777777" w:rsidR="00EC16FE" w:rsidRPr="00CF5044" w:rsidRDefault="00EC16FE" w:rsidP="00EC16FE">
      <w:pPr>
        <w:pStyle w:val="breakline"/>
        <w:divId w:val="527259509"/>
        <w:rPr>
          <w:color w:val="002060"/>
        </w:rPr>
      </w:pPr>
    </w:p>
    <w:p w14:paraId="412B4849" w14:textId="77777777" w:rsidR="00EC16FE" w:rsidRPr="00CF5044" w:rsidRDefault="00EC16FE" w:rsidP="00EC16FE">
      <w:pPr>
        <w:pStyle w:val="breakline"/>
        <w:divId w:val="527259509"/>
        <w:rPr>
          <w:color w:val="002060"/>
        </w:rPr>
      </w:pPr>
    </w:p>
    <w:p w14:paraId="3480DF2E" w14:textId="77777777" w:rsidR="00EC16FE" w:rsidRPr="00CF5044" w:rsidRDefault="00EC16FE" w:rsidP="00EC16FE">
      <w:pPr>
        <w:pStyle w:val="SOTTOTITOLOCAMPIONATO1"/>
        <w:divId w:val="527259509"/>
        <w:rPr>
          <w:color w:val="002060"/>
        </w:rPr>
      </w:pPr>
      <w:r w:rsidRPr="00CF5044">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82"/>
        <w:gridCol w:w="1548"/>
        <w:gridCol w:w="1554"/>
      </w:tblGrid>
      <w:tr w:rsidR="00EC16FE" w:rsidRPr="00CF5044" w14:paraId="48B7040A"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FEA633"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ADF1A"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8DA37D"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C5D158"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CFC20"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14BB1"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186A3"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745039CB"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22D1E5" w14:textId="77777777" w:rsidR="00EC16FE" w:rsidRPr="00CF5044" w:rsidRDefault="00EC16FE" w:rsidP="00323E8F">
            <w:pPr>
              <w:pStyle w:val="ROWTABELLA"/>
              <w:rPr>
                <w:color w:val="002060"/>
              </w:rPr>
            </w:pPr>
            <w:r w:rsidRPr="00CF504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DB0500" w14:textId="77777777" w:rsidR="00EC16FE" w:rsidRPr="00CF5044" w:rsidRDefault="00EC16FE" w:rsidP="00323E8F">
            <w:pPr>
              <w:pStyle w:val="ROWTABELLA"/>
              <w:rPr>
                <w:color w:val="002060"/>
              </w:rPr>
            </w:pPr>
            <w:r w:rsidRPr="00CF5044">
              <w:rPr>
                <w:color w:val="002060"/>
              </w:rPr>
              <w:t>CASENUOVE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75B9D6D"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B342ED" w14:textId="77777777" w:rsidR="00EC16FE" w:rsidRPr="00CF5044" w:rsidRDefault="00EC16FE" w:rsidP="00323E8F">
            <w:pPr>
              <w:pStyle w:val="ROWTABELLA"/>
              <w:rPr>
                <w:color w:val="002060"/>
              </w:rPr>
            </w:pPr>
            <w:r w:rsidRPr="00CF5044">
              <w:rPr>
                <w:color w:val="002060"/>
              </w:rPr>
              <w:t>09/11/2019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1B6041" w14:textId="77777777" w:rsidR="00EC16FE" w:rsidRPr="00CF5044" w:rsidRDefault="00EC16FE" w:rsidP="00323E8F">
            <w:pPr>
              <w:pStyle w:val="ROWTABELLA"/>
              <w:rPr>
                <w:color w:val="002060"/>
              </w:rPr>
            </w:pPr>
            <w:r w:rsidRPr="00CF5044">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487582" w14:textId="77777777" w:rsidR="00EC16FE" w:rsidRPr="00CF5044" w:rsidRDefault="00EC16FE" w:rsidP="00323E8F">
            <w:pPr>
              <w:pStyle w:val="ROWTABELLA"/>
              <w:rPr>
                <w:color w:val="002060"/>
              </w:rPr>
            </w:pPr>
            <w:r w:rsidRPr="00CF5044">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D0B22D" w14:textId="77777777" w:rsidR="00EC16FE" w:rsidRPr="00CF5044" w:rsidRDefault="00EC16FE" w:rsidP="00323E8F">
            <w:pPr>
              <w:pStyle w:val="ROWTABELLA"/>
              <w:rPr>
                <w:color w:val="002060"/>
              </w:rPr>
            </w:pPr>
            <w:r w:rsidRPr="00CF5044">
              <w:rPr>
                <w:color w:val="002060"/>
              </w:rPr>
              <w:t>FRAZIONE COPPO VIA FORMA</w:t>
            </w:r>
          </w:p>
        </w:tc>
      </w:tr>
      <w:tr w:rsidR="00EC16FE" w:rsidRPr="00CF5044" w14:paraId="79D3A160"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C60B98" w14:textId="77777777" w:rsidR="00EC16FE" w:rsidRPr="00CF5044" w:rsidRDefault="00EC16FE" w:rsidP="00323E8F">
            <w:pPr>
              <w:pStyle w:val="ROWTABELLA"/>
              <w:rPr>
                <w:color w:val="002060"/>
              </w:rPr>
            </w:pPr>
            <w:r w:rsidRPr="00CF504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B7A0F4" w14:textId="77777777" w:rsidR="00EC16FE" w:rsidRPr="00CF5044" w:rsidRDefault="00EC16FE" w:rsidP="00323E8F">
            <w:pPr>
              <w:pStyle w:val="ROWTABELLA"/>
              <w:rPr>
                <w:color w:val="002060"/>
              </w:rPr>
            </w:pPr>
            <w:r w:rsidRPr="00CF5044">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BA6AF92"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4AA427D" w14:textId="77777777" w:rsidR="00EC16FE" w:rsidRPr="00CF5044" w:rsidRDefault="00EC16FE" w:rsidP="00323E8F">
            <w:pPr>
              <w:pStyle w:val="ROWTABELLA"/>
              <w:rPr>
                <w:color w:val="002060"/>
              </w:rPr>
            </w:pPr>
            <w:r w:rsidRPr="00CF5044">
              <w:rPr>
                <w:color w:val="002060"/>
              </w:rPr>
              <w:t>09/11/2019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C59612" w14:textId="77777777" w:rsidR="00EC16FE" w:rsidRPr="00CF5044" w:rsidRDefault="00EC16FE" w:rsidP="00323E8F">
            <w:pPr>
              <w:pStyle w:val="ROWTABELLA"/>
              <w:rPr>
                <w:color w:val="002060"/>
              </w:rPr>
            </w:pPr>
            <w:r w:rsidRPr="00CF5044">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1AF027" w14:textId="77777777" w:rsidR="00EC16FE" w:rsidRPr="00CF5044" w:rsidRDefault="00EC16FE" w:rsidP="00323E8F">
            <w:pPr>
              <w:pStyle w:val="ROWTABELLA"/>
              <w:rPr>
                <w:color w:val="002060"/>
              </w:rPr>
            </w:pPr>
            <w:r w:rsidRPr="00CF50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7BEA2E" w14:textId="77777777" w:rsidR="00EC16FE" w:rsidRPr="00CF5044" w:rsidRDefault="00EC16FE" w:rsidP="00323E8F">
            <w:pPr>
              <w:pStyle w:val="ROWTABELLA"/>
              <w:rPr>
                <w:color w:val="002060"/>
              </w:rPr>
            </w:pPr>
            <w:r w:rsidRPr="00CF5044">
              <w:rPr>
                <w:color w:val="002060"/>
              </w:rPr>
              <w:t>LOCALITA' CANDIA</w:t>
            </w:r>
          </w:p>
        </w:tc>
      </w:tr>
      <w:tr w:rsidR="00EC16FE" w:rsidRPr="00CF5044" w14:paraId="19E6E984"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E2E8B2" w14:textId="77777777" w:rsidR="00EC16FE" w:rsidRPr="00CF5044" w:rsidRDefault="00EC16FE" w:rsidP="00323E8F">
            <w:pPr>
              <w:pStyle w:val="ROWTABELLA"/>
              <w:rPr>
                <w:color w:val="002060"/>
              </w:rPr>
            </w:pPr>
            <w:r w:rsidRPr="00CF5044">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05C238" w14:textId="77777777" w:rsidR="00EC16FE" w:rsidRPr="00CF5044" w:rsidRDefault="00EC16FE" w:rsidP="00323E8F">
            <w:pPr>
              <w:pStyle w:val="ROWTABELLA"/>
              <w:rPr>
                <w:color w:val="002060"/>
              </w:rPr>
            </w:pPr>
            <w:r w:rsidRPr="00CF5044">
              <w:rPr>
                <w:color w:val="002060"/>
              </w:rPr>
              <w:t>VERBENA C5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9F891BF"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FC1716" w14:textId="77777777" w:rsidR="00EC16FE" w:rsidRPr="00CF5044" w:rsidRDefault="00EC16FE" w:rsidP="00323E8F">
            <w:pPr>
              <w:pStyle w:val="ROWTABELLA"/>
              <w:rPr>
                <w:color w:val="002060"/>
              </w:rPr>
            </w:pPr>
            <w:r w:rsidRPr="00CF5044">
              <w:rPr>
                <w:color w:val="002060"/>
              </w:rPr>
              <w:t>09/11/2019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0EAADE" w14:textId="77777777" w:rsidR="00EC16FE" w:rsidRPr="00CF5044" w:rsidRDefault="00EC16FE" w:rsidP="00323E8F">
            <w:pPr>
              <w:pStyle w:val="ROWTABELLA"/>
              <w:rPr>
                <w:color w:val="002060"/>
              </w:rPr>
            </w:pPr>
            <w:r w:rsidRPr="00CF5044">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BDD481" w14:textId="77777777" w:rsidR="00EC16FE" w:rsidRPr="00CF5044" w:rsidRDefault="00EC16FE" w:rsidP="00323E8F">
            <w:pPr>
              <w:pStyle w:val="ROWTABELLA"/>
              <w:rPr>
                <w:color w:val="002060"/>
              </w:rPr>
            </w:pPr>
            <w:r w:rsidRPr="00CF504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8E01C7" w14:textId="77777777" w:rsidR="00EC16FE" w:rsidRPr="00CF5044" w:rsidRDefault="00EC16FE" w:rsidP="00323E8F">
            <w:pPr>
              <w:pStyle w:val="ROWTABELLA"/>
              <w:rPr>
                <w:color w:val="002060"/>
              </w:rPr>
            </w:pPr>
            <w:r w:rsidRPr="00CF5044">
              <w:rPr>
                <w:color w:val="002060"/>
              </w:rPr>
              <w:t>VIA MONTEPELAGO</w:t>
            </w:r>
          </w:p>
        </w:tc>
      </w:tr>
    </w:tbl>
    <w:p w14:paraId="4A992599" w14:textId="77777777" w:rsidR="00EC16FE" w:rsidRPr="00CF5044" w:rsidRDefault="00EC16FE" w:rsidP="00EC16FE">
      <w:pPr>
        <w:pStyle w:val="breakline"/>
        <w:divId w:val="527259509"/>
        <w:rPr>
          <w:color w:val="002060"/>
        </w:rPr>
      </w:pPr>
    </w:p>
    <w:p w14:paraId="704444B5" w14:textId="77777777" w:rsidR="00EC16FE" w:rsidRPr="00CF5044" w:rsidRDefault="00EC16FE" w:rsidP="00EC16FE">
      <w:pPr>
        <w:pStyle w:val="breakline"/>
        <w:divId w:val="527259509"/>
        <w:rPr>
          <w:color w:val="002060"/>
        </w:rPr>
      </w:pPr>
    </w:p>
    <w:p w14:paraId="060CC3B3" w14:textId="77777777" w:rsidR="00EC16FE" w:rsidRPr="00CF5044" w:rsidRDefault="00EC16FE" w:rsidP="00EC16FE">
      <w:pPr>
        <w:pStyle w:val="breakline"/>
        <w:divId w:val="527259509"/>
        <w:rPr>
          <w:color w:val="002060"/>
        </w:rPr>
      </w:pPr>
    </w:p>
    <w:p w14:paraId="32BC6BE4" w14:textId="77777777" w:rsidR="00EC16FE" w:rsidRPr="00CF5044" w:rsidRDefault="00EC16FE" w:rsidP="00EC16FE">
      <w:pPr>
        <w:pStyle w:val="SOTTOTITOLOCAMPIONATO1"/>
        <w:divId w:val="527259509"/>
        <w:rPr>
          <w:color w:val="002060"/>
        </w:rPr>
      </w:pPr>
      <w:r w:rsidRPr="00CF5044">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77"/>
        <w:gridCol w:w="1564"/>
        <w:gridCol w:w="1549"/>
      </w:tblGrid>
      <w:tr w:rsidR="00EC16FE" w:rsidRPr="00CF5044" w14:paraId="220C7B32"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83D6B5"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09F2B"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76FE0E"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D1E53"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813BAE"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B60C5"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1C483F"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709DB472"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DEECA1" w14:textId="77777777" w:rsidR="00EC16FE" w:rsidRPr="00CF5044" w:rsidRDefault="00EC16FE" w:rsidP="00323E8F">
            <w:pPr>
              <w:pStyle w:val="ROWTABELLA"/>
              <w:rPr>
                <w:color w:val="002060"/>
              </w:rPr>
            </w:pPr>
            <w:r w:rsidRPr="00CF5044">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28B08F" w14:textId="77777777" w:rsidR="00EC16FE" w:rsidRPr="00CF5044" w:rsidRDefault="00EC16FE" w:rsidP="00323E8F">
            <w:pPr>
              <w:pStyle w:val="ROWTABELLA"/>
              <w:rPr>
                <w:color w:val="002060"/>
              </w:rPr>
            </w:pPr>
            <w:r w:rsidRPr="00CF5044">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60A3025"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E5DF3E" w14:textId="77777777" w:rsidR="00EC16FE" w:rsidRPr="00CF5044" w:rsidRDefault="00EC16FE" w:rsidP="00323E8F">
            <w:pPr>
              <w:pStyle w:val="ROWTABELLA"/>
              <w:rPr>
                <w:color w:val="002060"/>
              </w:rPr>
            </w:pPr>
            <w:r w:rsidRPr="00CF5044">
              <w:rPr>
                <w:color w:val="002060"/>
              </w:rPr>
              <w:t>09/11/2019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B24BA1" w14:textId="77777777" w:rsidR="00EC16FE" w:rsidRPr="00CF5044" w:rsidRDefault="00EC16FE" w:rsidP="00323E8F">
            <w:pPr>
              <w:pStyle w:val="ROWTABELLA"/>
              <w:rPr>
                <w:color w:val="002060"/>
              </w:rPr>
            </w:pPr>
            <w:r w:rsidRPr="00CF5044">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0C2DF0" w14:textId="77777777" w:rsidR="00EC16FE" w:rsidRPr="00CF5044" w:rsidRDefault="00EC16FE" w:rsidP="00323E8F">
            <w:pPr>
              <w:pStyle w:val="ROWTABELLA"/>
              <w:rPr>
                <w:color w:val="002060"/>
              </w:rPr>
            </w:pPr>
            <w:r w:rsidRPr="00CF5044">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4B30D8" w14:textId="77777777" w:rsidR="00EC16FE" w:rsidRPr="00CF5044" w:rsidRDefault="00EC16FE" w:rsidP="00323E8F">
            <w:pPr>
              <w:pStyle w:val="ROWTABELLA"/>
              <w:rPr>
                <w:color w:val="002060"/>
              </w:rPr>
            </w:pPr>
            <w:r w:rsidRPr="00CF5044">
              <w:rPr>
                <w:color w:val="002060"/>
              </w:rPr>
              <w:t>VIA OLIMPIADI</w:t>
            </w:r>
          </w:p>
        </w:tc>
      </w:tr>
      <w:tr w:rsidR="00EC16FE" w:rsidRPr="00CF5044" w14:paraId="0EDAF444"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205B6B" w14:textId="77777777" w:rsidR="00EC16FE" w:rsidRPr="00CF5044" w:rsidRDefault="00EC16FE" w:rsidP="00323E8F">
            <w:pPr>
              <w:pStyle w:val="ROWTABELLA"/>
              <w:rPr>
                <w:color w:val="002060"/>
              </w:rPr>
            </w:pPr>
            <w:r w:rsidRPr="00CF504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600831" w14:textId="77777777" w:rsidR="00EC16FE" w:rsidRPr="00CF5044" w:rsidRDefault="00EC16FE" w:rsidP="00323E8F">
            <w:pPr>
              <w:pStyle w:val="ROWTABELLA"/>
              <w:rPr>
                <w:color w:val="002060"/>
              </w:rPr>
            </w:pPr>
            <w:r w:rsidRPr="00CF5044">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26FE11"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EDA9D7" w14:textId="77777777" w:rsidR="00EC16FE" w:rsidRPr="00CF5044" w:rsidRDefault="00EC16FE" w:rsidP="00323E8F">
            <w:pPr>
              <w:pStyle w:val="ROWTABELLA"/>
              <w:rPr>
                <w:color w:val="002060"/>
              </w:rPr>
            </w:pPr>
            <w:r w:rsidRPr="00CF5044">
              <w:rPr>
                <w:color w:val="002060"/>
              </w:rPr>
              <w:t>09/11/2019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998AE1" w14:textId="77777777" w:rsidR="00EC16FE" w:rsidRPr="00CF5044" w:rsidRDefault="00EC16FE" w:rsidP="00323E8F">
            <w:pPr>
              <w:pStyle w:val="ROWTABELLA"/>
              <w:rPr>
                <w:color w:val="002060"/>
              </w:rPr>
            </w:pPr>
            <w:r w:rsidRPr="00CF504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719130" w14:textId="77777777" w:rsidR="00EC16FE" w:rsidRPr="00CF5044" w:rsidRDefault="00EC16FE" w:rsidP="00323E8F">
            <w:pPr>
              <w:pStyle w:val="ROWTABELLA"/>
              <w:rPr>
                <w:color w:val="002060"/>
              </w:rPr>
            </w:pPr>
            <w:r w:rsidRPr="00CF504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DBA1CD" w14:textId="77777777" w:rsidR="00EC16FE" w:rsidRPr="00CF5044" w:rsidRDefault="00EC16FE" w:rsidP="00323E8F">
            <w:pPr>
              <w:pStyle w:val="ROWTABELLA"/>
              <w:rPr>
                <w:color w:val="002060"/>
              </w:rPr>
            </w:pPr>
            <w:r w:rsidRPr="00CF5044">
              <w:rPr>
                <w:color w:val="002060"/>
              </w:rPr>
              <w:t>VIA ALDO MORO</w:t>
            </w:r>
          </w:p>
        </w:tc>
      </w:tr>
      <w:tr w:rsidR="00EC16FE" w:rsidRPr="00CF5044" w14:paraId="3BF7E061"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D9906D" w14:textId="77777777" w:rsidR="00EC16FE" w:rsidRPr="00CF5044" w:rsidRDefault="00EC16FE" w:rsidP="00323E8F">
            <w:pPr>
              <w:pStyle w:val="ROWTABELLA"/>
              <w:rPr>
                <w:color w:val="002060"/>
              </w:rPr>
            </w:pPr>
            <w:r w:rsidRPr="00CF5044">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865028" w14:textId="77777777" w:rsidR="00EC16FE" w:rsidRPr="00CF5044" w:rsidRDefault="00EC16FE" w:rsidP="00323E8F">
            <w:pPr>
              <w:pStyle w:val="ROWTABELLA"/>
              <w:rPr>
                <w:color w:val="002060"/>
              </w:rPr>
            </w:pPr>
            <w:r w:rsidRPr="00CF5044">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CBDEEF6"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855645" w14:textId="77777777" w:rsidR="00EC16FE" w:rsidRPr="00CF5044" w:rsidRDefault="00EC16FE" w:rsidP="00323E8F">
            <w:pPr>
              <w:pStyle w:val="ROWTABELLA"/>
              <w:rPr>
                <w:color w:val="002060"/>
              </w:rPr>
            </w:pPr>
            <w:r w:rsidRPr="00CF5044">
              <w:rPr>
                <w:color w:val="002060"/>
              </w:rPr>
              <w:t>10/11/2019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4B5522" w14:textId="77777777" w:rsidR="00EC16FE" w:rsidRPr="00CF5044" w:rsidRDefault="00EC16FE" w:rsidP="00323E8F">
            <w:pPr>
              <w:pStyle w:val="ROWTABELLA"/>
              <w:rPr>
                <w:color w:val="002060"/>
              </w:rPr>
            </w:pPr>
            <w:r w:rsidRPr="00CF5044">
              <w:rPr>
                <w:color w:val="002060"/>
              </w:rPr>
              <w:t>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0DB871" w14:textId="77777777" w:rsidR="00EC16FE" w:rsidRPr="00CF5044" w:rsidRDefault="00EC16FE" w:rsidP="00323E8F">
            <w:pPr>
              <w:pStyle w:val="ROWTABELLA"/>
              <w:rPr>
                <w:color w:val="002060"/>
              </w:rPr>
            </w:pPr>
            <w:r w:rsidRPr="00CF504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699EA5" w14:textId="77777777" w:rsidR="00EC16FE" w:rsidRPr="00CF5044" w:rsidRDefault="00EC16FE" w:rsidP="00323E8F">
            <w:pPr>
              <w:pStyle w:val="ROWTABELLA"/>
              <w:rPr>
                <w:color w:val="002060"/>
              </w:rPr>
            </w:pPr>
            <w:r w:rsidRPr="00CF5044">
              <w:rPr>
                <w:color w:val="002060"/>
              </w:rPr>
              <w:t>VIA B.ROSSI SNC</w:t>
            </w:r>
          </w:p>
        </w:tc>
      </w:tr>
    </w:tbl>
    <w:p w14:paraId="2F67CB2C" w14:textId="77777777" w:rsidR="00EC16FE" w:rsidRPr="004B2460" w:rsidRDefault="00EC16FE" w:rsidP="00EC16FE">
      <w:pPr>
        <w:pStyle w:val="breakline"/>
        <w:divId w:val="527259509"/>
        <w:rPr>
          <w:color w:val="002060"/>
        </w:rPr>
      </w:pPr>
    </w:p>
    <w:p w14:paraId="3BEA19F9"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UNDER 19 CALCIO A 5 REGIONALE</w:t>
      </w:r>
    </w:p>
    <w:p w14:paraId="1EF327C5" w14:textId="77777777" w:rsidR="00EC16FE" w:rsidRPr="004B2460" w:rsidRDefault="00EC16FE" w:rsidP="00EC16FE">
      <w:pPr>
        <w:pStyle w:val="TITOLOPRINC"/>
        <w:divId w:val="527259509"/>
        <w:rPr>
          <w:color w:val="002060"/>
        </w:rPr>
      </w:pPr>
      <w:r w:rsidRPr="004B2460">
        <w:rPr>
          <w:color w:val="002060"/>
        </w:rPr>
        <w:t>RISULTATI</w:t>
      </w:r>
    </w:p>
    <w:p w14:paraId="714980E3" w14:textId="77777777" w:rsidR="00EC16FE" w:rsidRPr="004B2460" w:rsidRDefault="00EC16FE" w:rsidP="00EC16FE">
      <w:pPr>
        <w:pStyle w:val="breakline"/>
        <w:divId w:val="527259509"/>
        <w:rPr>
          <w:color w:val="002060"/>
        </w:rPr>
      </w:pPr>
    </w:p>
    <w:p w14:paraId="2BE279E1" w14:textId="77777777" w:rsidR="00EC16FE" w:rsidRPr="004B2460" w:rsidRDefault="00EC16FE" w:rsidP="00EC16FE">
      <w:pPr>
        <w:pStyle w:val="SOTTOTITOLOCAMPIONATO1"/>
        <w:divId w:val="527259509"/>
        <w:rPr>
          <w:color w:val="002060"/>
        </w:rPr>
      </w:pPr>
      <w:r w:rsidRPr="004B2460">
        <w:rPr>
          <w:color w:val="002060"/>
        </w:rPr>
        <w:t>RISULTATI UFFICIALI GARE DEL 02/11/2019</w:t>
      </w:r>
    </w:p>
    <w:p w14:paraId="2A6A787E"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519D45C0"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C16FE" w:rsidRPr="004B2460" w14:paraId="1B0041F1"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5356965F"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89B7A3" w14:textId="77777777" w:rsidR="00EC16FE" w:rsidRPr="004B2460" w:rsidRDefault="00EC16FE" w:rsidP="00323E8F">
                  <w:pPr>
                    <w:pStyle w:val="HEADERTABELLA"/>
                    <w:rPr>
                      <w:color w:val="002060"/>
                    </w:rPr>
                  </w:pPr>
                  <w:r w:rsidRPr="004B2460">
                    <w:rPr>
                      <w:color w:val="002060"/>
                    </w:rPr>
                    <w:t>GIRONE A - 5 Giornata - A</w:t>
                  </w:r>
                </w:p>
              </w:tc>
            </w:tr>
            <w:tr w:rsidR="00EC16FE" w:rsidRPr="004B2460" w14:paraId="4DD18583"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D39028" w14:textId="77777777" w:rsidR="00EC16FE" w:rsidRPr="004B2460" w:rsidRDefault="00EC16FE" w:rsidP="00323E8F">
                  <w:pPr>
                    <w:pStyle w:val="ROWTABELLA"/>
                    <w:rPr>
                      <w:color w:val="002060"/>
                    </w:rPr>
                  </w:pPr>
                  <w:r w:rsidRPr="004B2460">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4E199C" w14:textId="77777777" w:rsidR="00EC16FE" w:rsidRPr="004B2460" w:rsidRDefault="00EC16FE" w:rsidP="00323E8F">
                  <w:pPr>
                    <w:pStyle w:val="ROWTABELLA"/>
                    <w:rPr>
                      <w:color w:val="002060"/>
                    </w:rPr>
                  </w:pPr>
                  <w:r w:rsidRPr="004B2460">
                    <w:rPr>
                      <w:color w:val="002060"/>
                    </w:rPr>
                    <w:t>- CAMPOCAVALLO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394FA9" w14:textId="77777777" w:rsidR="00EC16FE" w:rsidRPr="004B2460" w:rsidRDefault="00EC16FE" w:rsidP="00323E8F">
                  <w:pPr>
                    <w:pStyle w:val="ROWTABELLA"/>
                    <w:jc w:val="center"/>
                    <w:rPr>
                      <w:color w:val="002060"/>
                    </w:rPr>
                  </w:pPr>
                  <w:r w:rsidRPr="004B246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B1E602" w14:textId="77777777" w:rsidR="00EC16FE" w:rsidRPr="004B2460" w:rsidRDefault="00EC16FE" w:rsidP="00323E8F">
                  <w:pPr>
                    <w:pStyle w:val="ROWTABELLA"/>
                    <w:jc w:val="center"/>
                    <w:rPr>
                      <w:color w:val="002060"/>
                    </w:rPr>
                  </w:pPr>
                  <w:r w:rsidRPr="004B2460">
                    <w:rPr>
                      <w:color w:val="002060"/>
                    </w:rPr>
                    <w:t> </w:t>
                  </w:r>
                </w:p>
              </w:tc>
            </w:tr>
            <w:tr w:rsidR="00EC16FE" w:rsidRPr="004B2460" w14:paraId="4812E3E3"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9FBC190" w14:textId="77777777" w:rsidR="00EC16FE" w:rsidRPr="004B2460" w:rsidRDefault="00EC16FE" w:rsidP="00323E8F">
                  <w:pPr>
                    <w:pStyle w:val="ROWTABELLA"/>
                    <w:rPr>
                      <w:color w:val="002060"/>
                    </w:rPr>
                  </w:pPr>
                  <w:r w:rsidRPr="004B246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3D9C62" w14:textId="77777777" w:rsidR="00EC16FE" w:rsidRPr="004B2460" w:rsidRDefault="00EC16FE" w:rsidP="00323E8F">
                  <w:pPr>
                    <w:pStyle w:val="ROWTABELLA"/>
                    <w:rPr>
                      <w:color w:val="002060"/>
                    </w:rPr>
                  </w:pPr>
                  <w:r w:rsidRPr="004B246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8A54B2C" w14:textId="77777777" w:rsidR="00EC16FE" w:rsidRPr="004B2460" w:rsidRDefault="00EC16FE" w:rsidP="00323E8F">
                  <w:pPr>
                    <w:pStyle w:val="ROWTABELLA"/>
                    <w:jc w:val="center"/>
                    <w:rPr>
                      <w:color w:val="002060"/>
                    </w:rPr>
                  </w:pPr>
                  <w:r w:rsidRPr="004B246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419C38" w14:textId="77777777" w:rsidR="00EC16FE" w:rsidRPr="004B2460" w:rsidRDefault="00EC16FE" w:rsidP="00323E8F">
                  <w:pPr>
                    <w:pStyle w:val="ROWTABELLA"/>
                    <w:jc w:val="center"/>
                    <w:rPr>
                      <w:color w:val="002060"/>
                    </w:rPr>
                  </w:pPr>
                  <w:r w:rsidRPr="004B2460">
                    <w:rPr>
                      <w:color w:val="002060"/>
                    </w:rPr>
                    <w:t> </w:t>
                  </w:r>
                </w:p>
              </w:tc>
            </w:tr>
            <w:tr w:rsidR="00EC16FE" w:rsidRPr="004B2460" w14:paraId="543D5260"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BD699D" w14:textId="77777777" w:rsidR="00EC16FE" w:rsidRPr="004B2460" w:rsidRDefault="00EC16FE" w:rsidP="00323E8F">
                  <w:pPr>
                    <w:pStyle w:val="ROWTABELLA"/>
                    <w:rPr>
                      <w:color w:val="002060"/>
                    </w:rPr>
                  </w:pPr>
                  <w:r w:rsidRPr="004B246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895FF6" w14:textId="77777777" w:rsidR="00EC16FE" w:rsidRPr="004B2460" w:rsidRDefault="00EC16FE" w:rsidP="00323E8F">
                  <w:pPr>
                    <w:pStyle w:val="ROWTABELLA"/>
                    <w:rPr>
                      <w:color w:val="002060"/>
                    </w:rPr>
                  </w:pPr>
                  <w:r w:rsidRPr="004B2460">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33357D" w14:textId="77777777" w:rsidR="00EC16FE" w:rsidRPr="004B2460" w:rsidRDefault="00EC16FE" w:rsidP="00323E8F">
                  <w:pPr>
                    <w:pStyle w:val="ROWTABELLA"/>
                    <w:jc w:val="center"/>
                    <w:rPr>
                      <w:color w:val="002060"/>
                    </w:rPr>
                  </w:pPr>
                  <w:r w:rsidRPr="004B246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97BD13" w14:textId="77777777" w:rsidR="00EC16FE" w:rsidRPr="004B2460" w:rsidRDefault="00EC16FE" w:rsidP="00323E8F">
                  <w:pPr>
                    <w:pStyle w:val="ROWTABELLA"/>
                    <w:jc w:val="center"/>
                    <w:rPr>
                      <w:color w:val="002060"/>
                    </w:rPr>
                  </w:pPr>
                  <w:r w:rsidRPr="004B2460">
                    <w:rPr>
                      <w:color w:val="002060"/>
                    </w:rPr>
                    <w:t> </w:t>
                  </w:r>
                </w:p>
              </w:tc>
            </w:tr>
          </w:tbl>
          <w:p w14:paraId="4F8E09DC" w14:textId="77777777" w:rsidR="00EC16FE" w:rsidRPr="004B2460" w:rsidRDefault="00EC16FE" w:rsidP="00323E8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54634CF7"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1D26B9" w14:textId="77777777" w:rsidR="00EC16FE" w:rsidRPr="004B2460" w:rsidRDefault="00EC16FE" w:rsidP="00323E8F">
                  <w:pPr>
                    <w:pStyle w:val="HEADERTABELLA"/>
                    <w:rPr>
                      <w:color w:val="002060"/>
                    </w:rPr>
                  </w:pPr>
                  <w:r w:rsidRPr="004B2460">
                    <w:rPr>
                      <w:color w:val="002060"/>
                    </w:rPr>
                    <w:t>GIRONE B - 5 Giornata - A</w:t>
                  </w:r>
                </w:p>
              </w:tc>
            </w:tr>
            <w:tr w:rsidR="00EC16FE" w:rsidRPr="004B2460" w14:paraId="3174CE60"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08C7DB2" w14:textId="77777777" w:rsidR="00EC16FE" w:rsidRPr="004B2460" w:rsidRDefault="00EC16FE" w:rsidP="00323E8F">
                  <w:pPr>
                    <w:pStyle w:val="ROWTABELLA"/>
                    <w:rPr>
                      <w:color w:val="002060"/>
                    </w:rPr>
                  </w:pPr>
                  <w:r w:rsidRPr="004B246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BEC09A" w14:textId="77777777" w:rsidR="00EC16FE" w:rsidRPr="004B2460" w:rsidRDefault="00EC16FE" w:rsidP="00323E8F">
                  <w:pPr>
                    <w:pStyle w:val="ROWTABELLA"/>
                    <w:rPr>
                      <w:color w:val="002060"/>
                    </w:rPr>
                  </w:pPr>
                  <w:r w:rsidRPr="004B2460">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EF8A7F" w14:textId="77777777" w:rsidR="00EC16FE" w:rsidRPr="004B2460" w:rsidRDefault="00EC16FE" w:rsidP="00323E8F">
                  <w:pPr>
                    <w:pStyle w:val="ROWTABELLA"/>
                    <w:jc w:val="center"/>
                    <w:rPr>
                      <w:color w:val="002060"/>
                    </w:rPr>
                  </w:pPr>
                  <w:r w:rsidRPr="004B2460">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A0F21B" w14:textId="77777777" w:rsidR="00EC16FE" w:rsidRPr="004B2460" w:rsidRDefault="00EC16FE" w:rsidP="00323E8F">
                  <w:pPr>
                    <w:pStyle w:val="ROWTABELLA"/>
                    <w:jc w:val="center"/>
                    <w:rPr>
                      <w:color w:val="002060"/>
                    </w:rPr>
                  </w:pPr>
                  <w:r w:rsidRPr="004B2460">
                    <w:rPr>
                      <w:color w:val="002060"/>
                    </w:rPr>
                    <w:t> </w:t>
                  </w:r>
                </w:p>
              </w:tc>
            </w:tr>
            <w:tr w:rsidR="00EC16FE" w:rsidRPr="004B2460" w14:paraId="6907A846"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91E072C" w14:textId="77777777" w:rsidR="00EC16FE" w:rsidRPr="004B2460" w:rsidRDefault="00EC16FE" w:rsidP="00323E8F">
                  <w:pPr>
                    <w:pStyle w:val="ROWTABELLA"/>
                    <w:rPr>
                      <w:color w:val="002060"/>
                    </w:rPr>
                  </w:pPr>
                  <w:r w:rsidRPr="004B246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061C12" w14:textId="77777777" w:rsidR="00EC16FE" w:rsidRPr="004B2460" w:rsidRDefault="00EC16FE" w:rsidP="00323E8F">
                  <w:pPr>
                    <w:pStyle w:val="ROWTABELLA"/>
                    <w:rPr>
                      <w:color w:val="002060"/>
                    </w:rPr>
                  </w:pPr>
                  <w:r w:rsidRPr="004B246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56FA665" w14:textId="77777777" w:rsidR="00EC16FE" w:rsidRPr="004B2460" w:rsidRDefault="00EC16FE" w:rsidP="00323E8F">
                  <w:pPr>
                    <w:pStyle w:val="ROWTABELLA"/>
                    <w:jc w:val="center"/>
                    <w:rPr>
                      <w:color w:val="002060"/>
                    </w:rPr>
                  </w:pPr>
                  <w:r w:rsidRPr="004B246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74F51F2" w14:textId="77777777" w:rsidR="00EC16FE" w:rsidRPr="004B2460" w:rsidRDefault="00EC16FE" w:rsidP="00323E8F">
                  <w:pPr>
                    <w:pStyle w:val="ROWTABELLA"/>
                    <w:jc w:val="center"/>
                    <w:rPr>
                      <w:color w:val="002060"/>
                    </w:rPr>
                  </w:pPr>
                  <w:r w:rsidRPr="004B2460">
                    <w:rPr>
                      <w:color w:val="002060"/>
                    </w:rPr>
                    <w:t> </w:t>
                  </w:r>
                </w:p>
              </w:tc>
            </w:tr>
            <w:tr w:rsidR="00EC16FE" w:rsidRPr="004B2460" w14:paraId="60CE1ED1"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CF6CD4" w14:textId="77777777" w:rsidR="00EC16FE" w:rsidRPr="004B2460" w:rsidRDefault="00EC16FE" w:rsidP="00323E8F">
                  <w:pPr>
                    <w:pStyle w:val="ROWTABELLA"/>
                    <w:rPr>
                      <w:color w:val="002060"/>
                    </w:rPr>
                  </w:pPr>
                  <w:r w:rsidRPr="004B246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8EF454" w14:textId="77777777" w:rsidR="00EC16FE" w:rsidRPr="004B2460" w:rsidRDefault="00EC16FE" w:rsidP="00323E8F">
                  <w:pPr>
                    <w:pStyle w:val="ROWTABELLA"/>
                    <w:rPr>
                      <w:color w:val="002060"/>
                    </w:rPr>
                  </w:pPr>
                  <w:r w:rsidRPr="004B2460">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402942" w14:textId="77777777" w:rsidR="00EC16FE" w:rsidRPr="004B2460" w:rsidRDefault="00EC16FE" w:rsidP="00323E8F">
                  <w:pPr>
                    <w:pStyle w:val="ROWTABELLA"/>
                    <w:jc w:val="center"/>
                    <w:rPr>
                      <w:color w:val="002060"/>
                    </w:rPr>
                  </w:pPr>
                  <w:r w:rsidRPr="004B2460">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7BB4A5" w14:textId="77777777" w:rsidR="00EC16FE" w:rsidRPr="004B2460" w:rsidRDefault="00EC16FE" w:rsidP="00323E8F">
                  <w:pPr>
                    <w:pStyle w:val="ROWTABELLA"/>
                    <w:jc w:val="center"/>
                    <w:rPr>
                      <w:color w:val="002060"/>
                    </w:rPr>
                  </w:pPr>
                  <w:r w:rsidRPr="004B2460">
                    <w:rPr>
                      <w:color w:val="002060"/>
                    </w:rPr>
                    <w:t> </w:t>
                  </w:r>
                </w:p>
              </w:tc>
            </w:tr>
          </w:tbl>
          <w:p w14:paraId="5E8121F3" w14:textId="77777777" w:rsidR="00EC16FE" w:rsidRPr="004B2460" w:rsidRDefault="00EC16FE" w:rsidP="00323E8F">
            <w:pPr>
              <w:rPr>
                <w:color w:val="002060"/>
              </w:rPr>
            </w:pPr>
          </w:p>
        </w:tc>
      </w:tr>
    </w:tbl>
    <w:p w14:paraId="73EE8C25" w14:textId="77777777" w:rsidR="00EC16FE" w:rsidRPr="004B2460" w:rsidRDefault="00EC16FE" w:rsidP="00EC16FE">
      <w:pPr>
        <w:pStyle w:val="breakline"/>
        <w:divId w:val="527259509"/>
        <w:rPr>
          <w:color w:val="002060"/>
        </w:rPr>
      </w:pPr>
    </w:p>
    <w:p w14:paraId="2183603A" w14:textId="77777777" w:rsidR="00EC16FE" w:rsidRPr="004B2460" w:rsidRDefault="00EC16FE" w:rsidP="00EC16FE">
      <w:pPr>
        <w:pStyle w:val="breakline"/>
        <w:divId w:val="527259509"/>
        <w:rPr>
          <w:color w:val="002060"/>
        </w:rPr>
      </w:pPr>
    </w:p>
    <w:p w14:paraId="480F636B" w14:textId="77777777" w:rsidR="00EC16FE" w:rsidRPr="004B2460" w:rsidRDefault="00EC16FE" w:rsidP="00EC16FE">
      <w:pPr>
        <w:pStyle w:val="TITOLOPRINC"/>
        <w:divId w:val="527259509"/>
        <w:rPr>
          <w:color w:val="002060"/>
        </w:rPr>
      </w:pPr>
      <w:r w:rsidRPr="004B2460">
        <w:rPr>
          <w:color w:val="002060"/>
        </w:rPr>
        <w:lastRenderedPageBreak/>
        <w:t>GIUDICE SPORTIVO</w:t>
      </w:r>
    </w:p>
    <w:p w14:paraId="1165CB41"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093325C1" w14:textId="77777777" w:rsidR="00EC16FE" w:rsidRPr="004B2460" w:rsidRDefault="00EC16FE" w:rsidP="00EC16FE">
      <w:pPr>
        <w:pStyle w:val="titolo10"/>
        <w:divId w:val="527259509"/>
        <w:rPr>
          <w:color w:val="002060"/>
        </w:rPr>
      </w:pPr>
      <w:r w:rsidRPr="004B2460">
        <w:rPr>
          <w:color w:val="002060"/>
        </w:rPr>
        <w:t xml:space="preserve">GARE DEL 2/11/2019 </w:t>
      </w:r>
    </w:p>
    <w:p w14:paraId="0A3C05E1"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3BBA3506"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7190E811" w14:textId="77777777" w:rsidR="00EC16FE" w:rsidRPr="004B2460" w:rsidRDefault="00EC16FE" w:rsidP="00EC16FE">
      <w:pPr>
        <w:pStyle w:val="titolo3"/>
        <w:divId w:val="527259509"/>
        <w:rPr>
          <w:color w:val="002060"/>
        </w:rPr>
      </w:pPr>
      <w:r w:rsidRPr="004B2460">
        <w:rPr>
          <w:color w:val="002060"/>
        </w:rPr>
        <w:t xml:space="preserve">A CARICO CALCIATORI ESPULSI DAL CAMPO </w:t>
      </w:r>
    </w:p>
    <w:p w14:paraId="5F23B98D" w14:textId="77777777" w:rsidR="00EC16FE" w:rsidRPr="004B2460" w:rsidRDefault="00EC16FE" w:rsidP="00EC16FE">
      <w:pPr>
        <w:pStyle w:val="titolo20"/>
        <w:divId w:val="527259509"/>
        <w:rPr>
          <w:color w:val="002060"/>
        </w:rPr>
      </w:pPr>
      <w:r w:rsidRPr="004B2460">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EA82154" w14:textId="77777777" w:rsidTr="00EC16FE">
        <w:trPr>
          <w:divId w:val="527259509"/>
        </w:trPr>
        <w:tc>
          <w:tcPr>
            <w:tcW w:w="2200" w:type="dxa"/>
            <w:tcMar>
              <w:top w:w="20" w:type="dxa"/>
              <w:left w:w="20" w:type="dxa"/>
              <w:bottom w:w="20" w:type="dxa"/>
              <w:right w:w="20" w:type="dxa"/>
            </w:tcMar>
            <w:vAlign w:val="center"/>
          </w:tcPr>
          <w:p w14:paraId="78924D48" w14:textId="77777777" w:rsidR="00EC16FE" w:rsidRPr="004B2460" w:rsidRDefault="00EC16FE" w:rsidP="00323E8F">
            <w:pPr>
              <w:pStyle w:val="movimento"/>
              <w:rPr>
                <w:color w:val="002060"/>
              </w:rPr>
            </w:pPr>
            <w:r w:rsidRPr="004B2460">
              <w:rPr>
                <w:color w:val="002060"/>
              </w:rPr>
              <w:t>BENIGNI FRANCESCO</w:t>
            </w:r>
          </w:p>
        </w:tc>
        <w:tc>
          <w:tcPr>
            <w:tcW w:w="2200" w:type="dxa"/>
            <w:tcMar>
              <w:top w:w="20" w:type="dxa"/>
              <w:left w:w="20" w:type="dxa"/>
              <w:bottom w:w="20" w:type="dxa"/>
              <w:right w:w="20" w:type="dxa"/>
            </w:tcMar>
            <w:vAlign w:val="center"/>
          </w:tcPr>
          <w:p w14:paraId="1FABB50D" w14:textId="77777777" w:rsidR="00EC16FE" w:rsidRPr="004B2460" w:rsidRDefault="00EC16FE" w:rsidP="00323E8F">
            <w:pPr>
              <w:pStyle w:val="movimento2"/>
              <w:rPr>
                <w:color w:val="002060"/>
              </w:rPr>
            </w:pPr>
            <w:r w:rsidRPr="004B2460">
              <w:rPr>
                <w:color w:val="002060"/>
              </w:rPr>
              <w:t xml:space="preserve">(AUDAX 1970 S.ANGELO) </w:t>
            </w:r>
          </w:p>
        </w:tc>
        <w:tc>
          <w:tcPr>
            <w:tcW w:w="800" w:type="dxa"/>
            <w:tcMar>
              <w:top w:w="20" w:type="dxa"/>
              <w:left w:w="20" w:type="dxa"/>
              <w:bottom w:w="20" w:type="dxa"/>
              <w:right w:w="20" w:type="dxa"/>
            </w:tcMar>
            <w:vAlign w:val="center"/>
          </w:tcPr>
          <w:p w14:paraId="194D6AC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A06DAFE"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40C15AC" w14:textId="77777777" w:rsidR="00EC16FE" w:rsidRPr="004B2460" w:rsidRDefault="00EC16FE" w:rsidP="00323E8F">
            <w:pPr>
              <w:pStyle w:val="movimento2"/>
              <w:rPr>
                <w:color w:val="002060"/>
              </w:rPr>
            </w:pPr>
            <w:r w:rsidRPr="004B2460">
              <w:rPr>
                <w:color w:val="002060"/>
              </w:rPr>
              <w:t> </w:t>
            </w:r>
          </w:p>
        </w:tc>
      </w:tr>
    </w:tbl>
    <w:p w14:paraId="7313760B" w14:textId="77777777" w:rsidR="00EC16FE" w:rsidRPr="004B2460" w:rsidRDefault="00EC16FE" w:rsidP="00EC16FE">
      <w:pPr>
        <w:pStyle w:val="diffida"/>
        <w:spacing w:before="80" w:beforeAutospacing="0" w:after="40" w:afterAutospacing="0"/>
        <w:divId w:val="527259509"/>
        <w:rPr>
          <w:color w:val="002060"/>
        </w:rPr>
      </w:pPr>
      <w:r w:rsidRPr="004B2460">
        <w:rPr>
          <w:color w:val="002060"/>
        </w:rPr>
        <w:t xml:space="preserve">Espulso per somma di ammonizioni alla notifica del provvedimento disciplinare insultava e minacciava l'arbitro. </w:t>
      </w:r>
    </w:p>
    <w:p w14:paraId="4CA47EBA"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5D9E93CA" w14:textId="77777777" w:rsidR="00EC16FE" w:rsidRPr="004B2460" w:rsidRDefault="00EC16FE" w:rsidP="00EC16FE">
      <w:pPr>
        <w:pStyle w:val="titolo20"/>
        <w:divId w:val="527259509"/>
        <w:rPr>
          <w:color w:val="002060"/>
        </w:rPr>
      </w:pPr>
      <w:r w:rsidRPr="004B2460">
        <w:rPr>
          <w:color w:val="002060"/>
        </w:rPr>
        <w:t xml:space="preserve">SQUALIFICA PER DUE GARA/E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B6ED362" w14:textId="77777777" w:rsidTr="00EC16FE">
        <w:trPr>
          <w:divId w:val="527259509"/>
        </w:trPr>
        <w:tc>
          <w:tcPr>
            <w:tcW w:w="2200" w:type="dxa"/>
            <w:tcMar>
              <w:top w:w="20" w:type="dxa"/>
              <w:left w:w="20" w:type="dxa"/>
              <w:bottom w:w="20" w:type="dxa"/>
              <w:right w:w="20" w:type="dxa"/>
            </w:tcMar>
            <w:vAlign w:val="center"/>
          </w:tcPr>
          <w:p w14:paraId="27988DA4" w14:textId="77777777" w:rsidR="00EC16FE" w:rsidRPr="004B2460" w:rsidRDefault="00EC16FE" w:rsidP="00323E8F">
            <w:pPr>
              <w:pStyle w:val="movimento"/>
              <w:rPr>
                <w:color w:val="002060"/>
              </w:rPr>
            </w:pPr>
            <w:r w:rsidRPr="004B2460">
              <w:rPr>
                <w:color w:val="002060"/>
              </w:rPr>
              <w:t>FEDERICI ALESSANDRO</w:t>
            </w:r>
          </w:p>
        </w:tc>
        <w:tc>
          <w:tcPr>
            <w:tcW w:w="2200" w:type="dxa"/>
            <w:tcMar>
              <w:top w:w="20" w:type="dxa"/>
              <w:left w:w="20" w:type="dxa"/>
              <w:bottom w:w="20" w:type="dxa"/>
              <w:right w:w="20" w:type="dxa"/>
            </w:tcMar>
            <w:vAlign w:val="center"/>
          </w:tcPr>
          <w:p w14:paraId="227E9D94" w14:textId="77777777" w:rsidR="00EC16FE" w:rsidRPr="004B2460" w:rsidRDefault="00EC16FE" w:rsidP="00323E8F">
            <w:pPr>
              <w:pStyle w:val="movimento2"/>
              <w:rPr>
                <w:color w:val="002060"/>
              </w:rPr>
            </w:pPr>
            <w:r w:rsidRPr="004B2460">
              <w:rPr>
                <w:color w:val="002060"/>
              </w:rPr>
              <w:t xml:space="preserve">(AUDAX 1970 S.ANGELO) </w:t>
            </w:r>
          </w:p>
        </w:tc>
        <w:tc>
          <w:tcPr>
            <w:tcW w:w="800" w:type="dxa"/>
            <w:tcMar>
              <w:top w:w="20" w:type="dxa"/>
              <w:left w:w="20" w:type="dxa"/>
              <w:bottom w:w="20" w:type="dxa"/>
              <w:right w:w="20" w:type="dxa"/>
            </w:tcMar>
            <w:vAlign w:val="center"/>
          </w:tcPr>
          <w:p w14:paraId="6E6FF7C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88266C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DAE1BD7" w14:textId="77777777" w:rsidR="00EC16FE" w:rsidRPr="004B2460" w:rsidRDefault="00EC16FE" w:rsidP="00323E8F">
            <w:pPr>
              <w:pStyle w:val="movimento2"/>
              <w:rPr>
                <w:color w:val="002060"/>
              </w:rPr>
            </w:pPr>
            <w:r w:rsidRPr="004B2460">
              <w:rPr>
                <w:color w:val="002060"/>
              </w:rPr>
              <w:t> </w:t>
            </w:r>
          </w:p>
        </w:tc>
      </w:tr>
    </w:tbl>
    <w:p w14:paraId="25B02CFF" w14:textId="77777777" w:rsidR="00EC16FE" w:rsidRPr="004B2460" w:rsidRDefault="00EC16FE" w:rsidP="00EC16FE">
      <w:pPr>
        <w:pStyle w:val="diffida"/>
        <w:spacing w:before="80" w:beforeAutospacing="0" w:after="40" w:afterAutospacing="0"/>
        <w:divId w:val="527259509"/>
        <w:rPr>
          <w:color w:val="002060"/>
        </w:rPr>
      </w:pPr>
      <w:r w:rsidRPr="004B2460">
        <w:rPr>
          <w:color w:val="002060"/>
        </w:rPr>
        <w:t xml:space="preserve">Per aver a fine gara insultato e tenuto un atteggiamento irriguardoso nei confronti dell'arbitro mentre lo stesso abbandonava l'impianto sportivo. </w:t>
      </w:r>
    </w:p>
    <w:p w14:paraId="72BAF6AB" w14:textId="77777777" w:rsidR="00EC16FE" w:rsidRPr="004B2460" w:rsidRDefault="00EC16FE" w:rsidP="00EC16FE">
      <w:pPr>
        <w:pStyle w:val="titolo20"/>
        <w:divId w:val="527259509"/>
        <w:rPr>
          <w:color w:val="002060"/>
        </w:rPr>
      </w:pPr>
      <w:r w:rsidRPr="004B246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2BA9AA74" w14:textId="77777777" w:rsidTr="00EC16FE">
        <w:trPr>
          <w:divId w:val="527259509"/>
        </w:trPr>
        <w:tc>
          <w:tcPr>
            <w:tcW w:w="2200" w:type="dxa"/>
            <w:tcMar>
              <w:top w:w="20" w:type="dxa"/>
              <w:left w:w="20" w:type="dxa"/>
              <w:bottom w:w="20" w:type="dxa"/>
              <w:right w:w="20" w:type="dxa"/>
            </w:tcMar>
            <w:vAlign w:val="center"/>
          </w:tcPr>
          <w:p w14:paraId="0995FBA1" w14:textId="77777777" w:rsidR="00EC16FE" w:rsidRPr="004B2460" w:rsidRDefault="00EC16FE" w:rsidP="00323E8F">
            <w:pPr>
              <w:pStyle w:val="movimento"/>
              <w:rPr>
                <w:color w:val="002060"/>
              </w:rPr>
            </w:pPr>
            <w:r w:rsidRPr="004B2460">
              <w:rPr>
                <w:color w:val="002060"/>
              </w:rPr>
              <w:t>BERTUOLO DAVIDE</w:t>
            </w:r>
          </w:p>
        </w:tc>
        <w:tc>
          <w:tcPr>
            <w:tcW w:w="2200" w:type="dxa"/>
            <w:tcMar>
              <w:top w:w="20" w:type="dxa"/>
              <w:left w:w="20" w:type="dxa"/>
              <w:bottom w:w="20" w:type="dxa"/>
              <w:right w:w="20" w:type="dxa"/>
            </w:tcMar>
            <w:vAlign w:val="center"/>
          </w:tcPr>
          <w:p w14:paraId="59E30C8E" w14:textId="77777777" w:rsidR="00EC16FE" w:rsidRPr="004B2460" w:rsidRDefault="00EC16FE" w:rsidP="00323E8F">
            <w:pPr>
              <w:pStyle w:val="movimento2"/>
              <w:rPr>
                <w:color w:val="002060"/>
              </w:rPr>
            </w:pPr>
            <w:r w:rsidRPr="004B2460">
              <w:rPr>
                <w:color w:val="002060"/>
              </w:rPr>
              <w:t xml:space="preserve">(ACLI VILLA MUSONE) </w:t>
            </w:r>
          </w:p>
        </w:tc>
        <w:tc>
          <w:tcPr>
            <w:tcW w:w="800" w:type="dxa"/>
            <w:tcMar>
              <w:top w:w="20" w:type="dxa"/>
              <w:left w:w="20" w:type="dxa"/>
              <w:bottom w:w="20" w:type="dxa"/>
              <w:right w:w="20" w:type="dxa"/>
            </w:tcMar>
            <w:vAlign w:val="center"/>
          </w:tcPr>
          <w:p w14:paraId="76657ED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EC02DD0" w14:textId="77777777" w:rsidR="00EC16FE" w:rsidRPr="004B2460" w:rsidRDefault="00EC16FE" w:rsidP="00323E8F">
            <w:pPr>
              <w:pStyle w:val="movimento"/>
              <w:rPr>
                <w:color w:val="002060"/>
              </w:rPr>
            </w:pPr>
            <w:r w:rsidRPr="004B2460">
              <w:rPr>
                <w:color w:val="002060"/>
              </w:rPr>
              <w:t>MARANGONI PIETRO</w:t>
            </w:r>
          </w:p>
        </w:tc>
        <w:tc>
          <w:tcPr>
            <w:tcW w:w="2200" w:type="dxa"/>
            <w:tcMar>
              <w:top w:w="20" w:type="dxa"/>
              <w:left w:w="20" w:type="dxa"/>
              <w:bottom w:w="20" w:type="dxa"/>
              <w:right w:w="20" w:type="dxa"/>
            </w:tcMar>
            <w:vAlign w:val="center"/>
          </w:tcPr>
          <w:p w14:paraId="1DAA5C75" w14:textId="77777777" w:rsidR="00EC16FE" w:rsidRPr="004B2460" w:rsidRDefault="00EC16FE" w:rsidP="00323E8F">
            <w:pPr>
              <w:pStyle w:val="movimento2"/>
              <w:rPr>
                <w:color w:val="002060"/>
              </w:rPr>
            </w:pPr>
            <w:r w:rsidRPr="004B2460">
              <w:rPr>
                <w:color w:val="002060"/>
              </w:rPr>
              <w:t xml:space="preserve">(C.U.S. MACERATA CALCIO A5) </w:t>
            </w:r>
          </w:p>
        </w:tc>
      </w:tr>
      <w:tr w:rsidR="00EC16FE" w:rsidRPr="004B2460" w14:paraId="6EF424DA" w14:textId="77777777" w:rsidTr="00EC16FE">
        <w:trPr>
          <w:divId w:val="527259509"/>
        </w:trPr>
        <w:tc>
          <w:tcPr>
            <w:tcW w:w="2200" w:type="dxa"/>
            <w:tcMar>
              <w:top w:w="20" w:type="dxa"/>
              <w:left w:w="20" w:type="dxa"/>
              <w:bottom w:w="20" w:type="dxa"/>
              <w:right w:w="20" w:type="dxa"/>
            </w:tcMar>
            <w:vAlign w:val="center"/>
          </w:tcPr>
          <w:p w14:paraId="26FCF597" w14:textId="77777777" w:rsidR="00EC16FE" w:rsidRPr="004B2460" w:rsidRDefault="00EC16FE" w:rsidP="00323E8F">
            <w:pPr>
              <w:pStyle w:val="movimento"/>
              <w:rPr>
                <w:color w:val="002060"/>
              </w:rPr>
            </w:pPr>
            <w:r w:rsidRPr="004B2460">
              <w:rPr>
                <w:color w:val="002060"/>
              </w:rPr>
              <w:t>BATTISTONI SAMUEL</w:t>
            </w:r>
          </w:p>
        </w:tc>
        <w:tc>
          <w:tcPr>
            <w:tcW w:w="2200" w:type="dxa"/>
            <w:tcMar>
              <w:top w:w="20" w:type="dxa"/>
              <w:left w:w="20" w:type="dxa"/>
              <w:bottom w:w="20" w:type="dxa"/>
              <w:right w:w="20" w:type="dxa"/>
            </w:tcMar>
            <w:vAlign w:val="center"/>
          </w:tcPr>
          <w:p w14:paraId="51666657" w14:textId="77777777" w:rsidR="00EC16FE" w:rsidRPr="004B2460" w:rsidRDefault="00EC16FE" w:rsidP="00323E8F">
            <w:pPr>
              <w:pStyle w:val="movimento2"/>
              <w:rPr>
                <w:color w:val="002060"/>
              </w:rPr>
            </w:pPr>
            <w:r w:rsidRPr="004B2460">
              <w:rPr>
                <w:color w:val="002060"/>
              </w:rPr>
              <w:t xml:space="preserve">(CAMPOCAVALLO) </w:t>
            </w:r>
          </w:p>
        </w:tc>
        <w:tc>
          <w:tcPr>
            <w:tcW w:w="800" w:type="dxa"/>
            <w:tcMar>
              <w:top w:w="20" w:type="dxa"/>
              <w:left w:w="20" w:type="dxa"/>
              <w:bottom w:w="20" w:type="dxa"/>
              <w:right w:w="20" w:type="dxa"/>
            </w:tcMar>
            <w:vAlign w:val="center"/>
          </w:tcPr>
          <w:p w14:paraId="6070F231"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80832CA"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D916C4A" w14:textId="77777777" w:rsidR="00EC16FE" w:rsidRPr="004B2460" w:rsidRDefault="00EC16FE" w:rsidP="00323E8F">
            <w:pPr>
              <w:pStyle w:val="movimento2"/>
              <w:rPr>
                <w:color w:val="002060"/>
              </w:rPr>
            </w:pPr>
            <w:r w:rsidRPr="004B2460">
              <w:rPr>
                <w:color w:val="002060"/>
              </w:rPr>
              <w:t> </w:t>
            </w:r>
          </w:p>
        </w:tc>
      </w:tr>
    </w:tbl>
    <w:p w14:paraId="2736B476"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8868F53" w14:textId="77777777" w:rsidTr="00EC16FE">
        <w:trPr>
          <w:divId w:val="527259509"/>
        </w:trPr>
        <w:tc>
          <w:tcPr>
            <w:tcW w:w="2200" w:type="dxa"/>
            <w:tcMar>
              <w:top w:w="20" w:type="dxa"/>
              <w:left w:w="20" w:type="dxa"/>
              <w:bottom w:w="20" w:type="dxa"/>
              <w:right w:w="20" w:type="dxa"/>
            </w:tcMar>
            <w:vAlign w:val="center"/>
          </w:tcPr>
          <w:p w14:paraId="78B5D0AE" w14:textId="77777777" w:rsidR="00EC16FE" w:rsidRPr="004B2460" w:rsidRDefault="00EC16FE" w:rsidP="00323E8F">
            <w:pPr>
              <w:pStyle w:val="movimento"/>
              <w:rPr>
                <w:color w:val="002060"/>
              </w:rPr>
            </w:pPr>
            <w:r w:rsidRPr="004B2460">
              <w:rPr>
                <w:color w:val="002060"/>
              </w:rPr>
              <w:t>BUDASSI MATTEO</w:t>
            </w:r>
          </w:p>
        </w:tc>
        <w:tc>
          <w:tcPr>
            <w:tcW w:w="2200" w:type="dxa"/>
            <w:tcMar>
              <w:top w:w="20" w:type="dxa"/>
              <w:left w:w="20" w:type="dxa"/>
              <w:bottom w:w="20" w:type="dxa"/>
              <w:right w:w="20" w:type="dxa"/>
            </w:tcMar>
            <w:vAlign w:val="center"/>
          </w:tcPr>
          <w:p w14:paraId="72139DCA" w14:textId="77777777" w:rsidR="00EC16FE" w:rsidRPr="004B2460" w:rsidRDefault="00EC16FE" w:rsidP="00323E8F">
            <w:pPr>
              <w:pStyle w:val="movimento2"/>
              <w:rPr>
                <w:color w:val="002060"/>
              </w:rPr>
            </w:pPr>
            <w:r w:rsidRPr="004B2460">
              <w:rPr>
                <w:color w:val="002060"/>
              </w:rPr>
              <w:t xml:space="preserve">(ACLI AUDAX MONTECOSARO C5) </w:t>
            </w:r>
          </w:p>
        </w:tc>
        <w:tc>
          <w:tcPr>
            <w:tcW w:w="800" w:type="dxa"/>
            <w:tcMar>
              <w:top w:w="20" w:type="dxa"/>
              <w:left w:w="20" w:type="dxa"/>
              <w:bottom w:w="20" w:type="dxa"/>
              <w:right w:w="20" w:type="dxa"/>
            </w:tcMar>
            <w:vAlign w:val="center"/>
          </w:tcPr>
          <w:p w14:paraId="759954E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65A1761" w14:textId="77777777" w:rsidR="00EC16FE" w:rsidRPr="004B2460" w:rsidRDefault="00EC16FE" w:rsidP="00323E8F">
            <w:pPr>
              <w:pStyle w:val="movimento"/>
              <w:rPr>
                <w:color w:val="002060"/>
              </w:rPr>
            </w:pPr>
            <w:r w:rsidRPr="004B2460">
              <w:rPr>
                <w:color w:val="002060"/>
              </w:rPr>
              <w:t>CECCHI DAVIDE</w:t>
            </w:r>
          </w:p>
        </w:tc>
        <w:tc>
          <w:tcPr>
            <w:tcW w:w="2200" w:type="dxa"/>
            <w:tcMar>
              <w:top w:w="20" w:type="dxa"/>
              <w:left w:w="20" w:type="dxa"/>
              <w:bottom w:w="20" w:type="dxa"/>
              <w:right w:w="20" w:type="dxa"/>
            </w:tcMar>
            <w:vAlign w:val="center"/>
          </w:tcPr>
          <w:p w14:paraId="193F9D69" w14:textId="77777777" w:rsidR="00EC16FE" w:rsidRPr="004B2460" w:rsidRDefault="00EC16FE" w:rsidP="00323E8F">
            <w:pPr>
              <w:pStyle w:val="movimento2"/>
              <w:rPr>
                <w:color w:val="002060"/>
              </w:rPr>
            </w:pPr>
            <w:r w:rsidRPr="004B2460">
              <w:rPr>
                <w:color w:val="002060"/>
              </w:rPr>
              <w:t xml:space="preserve">(ACLI VILLA MUSONE) </w:t>
            </w:r>
          </w:p>
        </w:tc>
      </w:tr>
      <w:tr w:rsidR="00EC16FE" w:rsidRPr="004B2460" w14:paraId="7F206E92" w14:textId="77777777" w:rsidTr="00EC16FE">
        <w:trPr>
          <w:divId w:val="527259509"/>
        </w:trPr>
        <w:tc>
          <w:tcPr>
            <w:tcW w:w="2200" w:type="dxa"/>
            <w:tcMar>
              <w:top w:w="20" w:type="dxa"/>
              <w:left w:w="20" w:type="dxa"/>
              <w:bottom w:w="20" w:type="dxa"/>
              <w:right w:w="20" w:type="dxa"/>
            </w:tcMar>
            <w:vAlign w:val="center"/>
          </w:tcPr>
          <w:p w14:paraId="1D353640" w14:textId="77777777" w:rsidR="00EC16FE" w:rsidRPr="004B2460" w:rsidRDefault="00EC16FE" w:rsidP="00323E8F">
            <w:pPr>
              <w:pStyle w:val="movimento"/>
              <w:rPr>
                <w:color w:val="002060"/>
              </w:rPr>
            </w:pPr>
            <w:r w:rsidRPr="004B2460">
              <w:rPr>
                <w:color w:val="002060"/>
              </w:rPr>
              <w:t>FARAONI LUCA</w:t>
            </w:r>
          </w:p>
        </w:tc>
        <w:tc>
          <w:tcPr>
            <w:tcW w:w="2200" w:type="dxa"/>
            <w:tcMar>
              <w:top w:w="20" w:type="dxa"/>
              <w:left w:w="20" w:type="dxa"/>
              <w:bottom w:w="20" w:type="dxa"/>
              <w:right w:w="20" w:type="dxa"/>
            </w:tcMar>
            <w:vAlign w:val="center"/>
          </w:tcPr>
          <w:p w14:paraId="1D6EF996" w14:textId="77777777" w:rsidR="00EC16FE" w:rsidRPr="004B2460" w:rsidRDefault="00EC16FE" w:rsidP="00323E8F">
            <w:pPr>
              <w:pStyle w:val="movimento2"/>
              <w:rPr>
                <w:color w:val="002060"/>
              </w:rPr>
            </w:pPr>
            <w:r w:rsidRPr="004B2460">
              <w:rPr>
                <w:color w:val="002060"/>
              </w:rPr>
              <w:t xml:space="preserve">(ACLI VILLA MUSONE) </w:t>
            </w:r>
          </w:p>
        </w:tc>
        <w:tc>
          <w:tcPr>
            <w:tcW w:w="800" w:type="dxa"/>
            <w:tcMar>
              <w:top w:w="20" w:type="dxa"/>
              <w:left w:w="20" w:type="dxa"/>
              <w:bottom w:w="20" w:type="dxa"/>
              <w:right w:w="20" w:type="dxa"/>
            </w:tcMar>
            <w:vAlign w:val="center"/>
          </w:tcPr>
          <w:p w14:paraId="4569BC2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463AA51" w14:textId="77777777" w:rsidR="00EC16FE" w:rsidRPr="004B2460" w:rsidRDefault="00EC16FE" w:rsidP="00323E8F">
            <w:pPr>
              <w:pStyle w:val="movimento"/>
              <w:rPr>
                <w:color w:val="002060"/>
              </w:rPr>
            </w:pPr>
            <w:r w:rsidRPr="004B2460">
              <w:rPr>
                <w:color w:val="002060"/>
              </w:rPr>
              <w:t>HAMOLLI MATEO</w:t>
            </w:r>
          </w:p>
        </w:tc>
        <w:tc>
          <w:tcPr>
            <w:tcW w:w="2200" w:type="dxa"/>
            <w:tcMar>
              <w:top w:w="20" w:type="dxa"/>
              <w:left w:w="20" w:type="dxa"/>
              <w:bottom w:w="20" w:type="dxa"/>
              <w:right w:w="20" w:type="dxa"/>
            </w:tcMar>
            <w:vAlign w:val="center"/>
          </w:tcPr>
          <w:p w14:paraId="7E8994DA" w14:textId="77777777" w:rsidR="00EC16FE" w:rsidRPr="004B2460" w:rsidRDefault="00EC16FE" w:rsidP="00323E8F">
            <w:pPr>
              <w:pStyle w:val="movimento2"/>
              <w:rPr>
                <w:color w:val="002060"/>
              </w:rPr>
            </w:pPr>
            <w:r w:rsidRPr="004B2460">
              <w:rPr>
                <w:color w:val="002060"/>
              </w:rPr>
              <w:t xml:space="preserve">(ACLI VILLA MUSONE) </w:t>
            </w:r>
          </w:p>
        </w:tc>
      </w:tr>
      <w:tr w:rsidR="00EC16FE" w:rsidRPr="004B2460" w14:paraId="31C832A9" w14:textId="77777777" w:rsidTr="00EC16FE">
        <w:trPr>
          <w:divId w:val="527259509"/>
        </w:trPr>
        <w:tc>
          <w:tcPr>
            <w:tcW w:w="2200" w:type="dxa"/>
            <w:tcMar>
              <w:top w:w="20" w:type="dxa"/>
              <w:left w:w="20" w:type="dxa"/>
              <w:bottom w:w="20" w:type="dxa"/>
              <w:right w:w="20" w:type="dxa"/>
            </w:tcMar>
            <w:vAlign w:val="center"/>
          </w:tcPr>
          <w:p w14:paraId="1A3ECF27" w14:textId="77777777" w:rsidR="00EC16FE" w:rsidRPr="004B2460" w:rsidRDefault="00EC16FE" w:rsidP="00323E8F">
            <w:pPr>
              <w:pStyle w:val="movimento"/>
              <w:rPr>
                <w:color w:val="002060"/>
              </w:rPr>
            </w:pPr>
            <w:r w:rsidRPr="004B2460">
              <w:rPr>
                <w:color w:val="002060"/>
              </w:rPr>
              <w:t>PAESANI EMANUELE</w:t>
            </w:r>
          </w:p>
        </w:tc>
        <w:tc>
          <w:tcPr>
            <w:tcW w:w="2200" w:type="dxa"/>
            <w:tcMar>
              <w:top w:w="20" w:type="dxa"/>
              <w:left w:w="20" w:type="dxa"/>
              <w:bottom w:w="20" w:type="dxa"/>
              <w:right w:w="20" w:type="dxa"/>
            </w:tcMar>
            <w:vAlign w:val="center"/>
          </w:tcPr>
          <w:p w14:paraId="769DC53C" w14:textId="77777777" w:rsidR="00EC16FE" w:rsidRPr="004B2460" w:rsidRDefault="00EC16FE" w:rsidP="00323E8F">
            <w:pPr>
              <w:pStyle w:val="movimento2"/>
              <w:rPr>
                <w:color w:val="002060"/>
              </w:rPr>
            </w:pPr>
            <w:r w:rsidRPr="004B2460">
              <w:rPr>
                <w:color w:val="002060"/>
              </w:rPr>
              <w:t xml:space="preserve">(ACLI VILLA MUSONE) </w:t>
            </w:r>
          </w:p>
        </w:tc>
        <w:tc>
          <w:tcPr>
            <w:tcW w:w="800" w:type="dxa"/>
            <w:tcMar>
              <w:top w:w="20" w:type="dxa"/>
              <w:left w:w="20" w:type="dxa"/>
              <w:bottom w:w="20" w:type="dxa"/>
              <w:right w:w="20" w:type="dxa"/>
            </w:tcMar>
            <w:vAlign w:val="center"/>
          </w:tcPr>
          <w:p w14:paraId="1DA4863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BBE73F4" w14:textId="77777777" w:rsidR="00EC16FE" w:rsidRPr="004B2460" w:rsidRDefault="00EC16FE" w:rsidP="00323E8F">
            <w:pPr>
              <w:pStyle w:val="movimento"/>
              <w:rPr>
                <w:color w:val="002060"/>
              </w:rPr>
            </w:pPr>
            <w:r w:rsidRPr="004B2460">
              <w:rPr>
                <w:color w:val="002060"/>
              </w:rPr>
              <w:t>BARTOLACCI GABRIELE</w:t>
            </w:r>
          </w:p>
        </w:tc>
        <w:tc>
          <w:tcPr>
            <w:tcW w:w="2200" w:type="dxa"/>
            <w:tcMar>
              <w:top w:w="20" w:type="dxa"/>
              <w:left w:w="20" w:type="dxa"/>
              <w:bottom w:w="20" w:type="dxa"/>
              <w:right w:w="20" w:type="dxa"/>
            </w:tcMar>
            <w:vAlign w:val="center"/>
          </w:tcPr>
          <w:p w14:paraId="64732E68" w14:textId="77777777" w:rsidR="00EC16FE" w:rsidRPr="004B2460" w:rsidRDefault="00EC16FE" w:rsidP="00323E8F">
            <w:pPr>
              <w:pStyle w:val="movimento2"/>
              <w:rPr>
                <w:color w:val="002060"/>
              </w:rPr>
            </w:pPr>
            <w:r w:rsidRPr="004B2460">
              <w:rPr>
                <w:color w:val="002060"/>
              </w:rPr>
              <w:t xml:space="preserve">(AMICI DEL CENTROSOCIO SP.) </w:t>
            </w:r>
          </w:p>
        </w:tc>
      </w:tr>
      <w:tr w:rsidR="00EC16FE" w:rsidRPr="004B2460" w14:paraId="0EA57FA7" w14:textId="77777777" w:rsidTr="00EC16FE">
        <w:trPr>
          <w:divId w:val="527259509"/>
        </w:trPr>
        <w:tc>
          <w:tcPr>
            <w:tcW w:w="2200" w:type="dxa"/>
            <w:tcMar>
              <w:top w:w="20" w:type="dxa"/>
              <w:left w:w="20" w:type="dxa"/>
              <w:bottom w:w="20" w:type="dxa"/>
              <w:right w:w="20" w:type="dxa"/>
            </w:tcMar>
            <w:vAlign w:val="center"/>
          </w:tcPr>
          <w:p w14:paraId="684C3FEE" w14:textId="77777777" w:rsidR="00EC16FE" w:rsidRPr="004B2460" w:rsidRDefault="00EC16FE" w:rsidP="00323E8F">
            <w:pPr>
              <w:pStyle w:val="movimento"/>
              <w:rPr>
                <w:color w:val="002060"/>
              </w:rPr>
            </w:pPr>
            <w:r w:rsidRPr="004B2460">
              <w:rPr>
                <w:color w:val="002060"/>
              </w:rPr>
              <w:t>MENICHELLI ROCCO</w:t>
            </w:r>
          </w:p>
        </w:tc>
        <w:tc>
          <w:tcPr>
            <w:tcW w:w="2200" w:type="dxa"/>
            <w:tcMar>
              <w:top w:w="20" w:type="dxa"/>
              <w:left w:w="20" w:type="dxa"/>
              <w:bottom w:w="20" w:type="dxa"/>
              <w:right w:w="20" w:type="dxa"/>
            </w:tcMar>
            <w:vAlign w:val="center"/>
          </w:tcPr>
          <w:p w14:paraId="503D72B0" w14:textId="77777777" w:rsidR="00EC16FE" w:rsidRPr="004B2460" w:rsidRDefault="00EC16FE" w:rsidP="00323E8F">
            <w:pPr>
              <w:pStyle w:val="movimento2"/>
              <w:rPr>
                <w:color w:val="002060"/>
              </w:rPr>
            </w:pPr>
            <w:r w:rsidRPr="004B2460">
              <w:rPr>
                <w:color w:val="002060"/>
              </w:rPr>
              <w:t xml:space="preserve">(C.U.S. MACERATA CALCIO A5) </w:t>
            </w:r>
          </w:p>
        </w:tc>
        <w:tc>
          <w:tcPr>
            <w:tcW w:w="800" w:type="dxa"/>
            <w:tcMar>
              <w:top w:w="20" w:type="dxa"/>
              <w:left w:w="20" w:type="dxa"/>
              <w:bottom w:w="20" w:type="dxa"/>
              <w:right w:w="20" w:type="dxa"/>
            </w:tcMar>
            <w:vAlign w:val="center"/>
          </w:tcPr>
          <w:p w14:paraId="6065B2FC"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89060B6" w14:textId="77777777" w:rsidR="00EC16FE" w:rsidRPr="004B2460" w:rsidRDefault="00EC16FE" w:rsidP="00323E8F">
            <w:pPr>
              <w:pStyle w:val="movimento"/>
              <w:rPr>
                <w:color w:val="002060"/>
              </w:rPr>
            </w:pPr>
            <w:r w:rsidRPr="004B2460">
              <w:rPr>
                <w:color w:val="002060"/>
              </w:rPr>
              <w:t>MARTARELLI LUCA</w:t>
            </w:r>
          </w:p>
        </w:tc>
        <w:tc>
          <w:tcPr>
            <w:tcW w:w="2200" w:type="dxa"/>
            <w:tcMar>
              <w:top w:w="20" w:type="dxa"/>
              <w:left w:w="20" w:type="dxa"/>
              <w:bottom w:w="20" w:type="dxa"/>
              <w:right w:w="20" w:type="dxa"/>
            </w:tcMar>
            <w:vAlign w:val="center"/>
          </w:tcPr>
          <w:p w14:paraId="15DB06ED" w14:textId="77777777" w:rsidR="00EC16FE" w:rsidRPr="004B2460" w:rsidRDefault="00EC16FE" w:rsidP="00323E8F">
            <w:pPr>
              <w:pStyle w:val="movimento2"/>
              <w:rPr>
                <w:color w:val="002060"/>
              </w:rPr>
            </w:pPr>
            <w:r w:rsidRPr="004B2460">
              <w:rPr>
                <w:color w:val="002060"/>
              </w:rPr>
              <w:t xml:space="preserve">(CAMPOCAVALLO) </w:t>
            </w:r>
          </w:p>
        </w:tc>
      </w:tr>
      <w:tr w:rsidR="00EC16FE" w:rsidRPr="004B2460" w14:paraId="3B1C95A4" w14:textId="77777777" w:rsidTr="00EC16FE">
        <w:trPr>
          <w:divId w:val="527259509"/>
        </w:trPr>
        <w:tc>
          <w:tcPr>
            <w:tcW w:w="2200" w:type="dxa"/>
            <w:tcMar>
              <w:top w:w="20" w:type="dxa"/>
              <w:left w:w="20" w:type="dxa"/>
              <w:bottom w:w="20" w:type="dxa"/>
              <w:right w:w="20" w:type="dxa"/>
            </w:tcMar>
            <w:vAlign w:val="center"/>
          </w:tcPr>
          <w:p w14:paraId="7E1EDD11" w14:textId="77777777" w:rsidR="00EC16FE" w:rsidRPr="004B2460" w:rsidRDefault="00EC16FE" w:rsidP="00323E8F">
            <w:pPr>
              <w:pStyle w:val="movimento"/>
              <w:rPr>
                <w:color w:val="002060"/>
              </w:rPr>
            </w:pPr>
            <w:r w:rsidRPr="004B2460">
              <w:rPr>
                <w:color w:val="002060"/>
              </w:rPr>
              <w:t>ROSSI RICCARDO</w:t>
            </w:r>
          </w:p>
        </w:tc>
        <w:tc>
          <w:tcPr>
            <w:tcW w:w="2200" w:type="dxa"/>
            <w:tcMar>
              <w:top w:w="20" w:type="dxa"/>
              <w:left w:w="20" w:type="dxa"/>
              <w:bottom w:w="20" w:type="dxa"/>
              <w:right w:w="20" w:type="dxa"/>
            </w:tcMar>
            <w:vAlign w:val="center"/>
          </w:tcPr>
          <w:p w14:paraId="0113C63F" w14:textId="77777777" w:rsidR="00EC16FE" w:rsidRPr="004B2460" w:rsidRDefault="00EC16FE" w:rsidP="00323E8F">
            <w:pPr>
              <w:pStyle w:val="movimento2"/>
              <w:rPr>
                <w:color w:val="002060"/>
              </w:rPr>
            </w:pPr>
            <w:r w:rsidRPr="004B2460">
              <w:rPr>
                <w:color w:val="002060"/>
              </w:rPr>
              <w:t xml:space="preserve">(CANTINE RIUNITE CSI) </w:t>
            </w:r>
          </w:p>
        </w:tc>
        <w:tc>
          <w:tcPr>
            <w:tcW w:w="800" w:type="dxa"/>
            <w:tcMar>
              <w:top w:w="20" w:type="dxa"/>
              <w:left w:w="20" w:type="dxa"/>
              <w:bottom w:w="20" w:type="dxa"/>
              <w:right w:w="20" w:type="dxa"/>
            </w:tcMar>
            <w:vAlign w:val="center"/>
          </w:tcPr>
          <w:p w14:paraId="6EA9161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7C204FD" w14:textId="77777777" w:rsidR="00EC16FE" w:rsidRPr="004B2460" w:rsidRDefault="00EC16FE" w:rsidP="00323E8F">
            <w:pPr>
              <w:pStyle w:val="movimento"/>
              <w:rPr>
                <w:color w:val="002060"/>
              </w:rPr>
            </w:pPr>
            <w:r w:rsidRPr="004B2460">
              <w:rPr>
                <w:color w:val="002060"/>
              </w:rPr>
              <w:t>MURTEZANI AZRET</w:t>
            </w:r>
          </w:p>
        </w:tc>
        <w:tc>
          <w:tcPr>
            <w:tcW w:w="2200" w:type="dxa"/>
            <w:tcMar>
              <w:top w:w="20" w:type="dxa"/>
              <w:left w:w="20" w:type="dxa"/>
              <w:bottom w:w="20" w:type="dxa"/>
              <w:right w:w="20" w:type="dxa"/>
            </w:tcMar>
            <w:vAlign w:val="center"/>
          </w:tcPr>
          <w:p w14:paraId="19465AF8" w14:textId="77777777" w:rsidR="00EC16FE" w:rsidRPr="004B2460" w:rsidRDefault="00EC16FE" w:rsidP="00323E8F">
            <w:pPr>
              <w:pStyle w:val="movimento2"/>
              <w:rPr>
                <w:color w:val="002060"/>
              </w:rPr>
            </w:pPr>
            <w:r w:rsidRPr="004B2460">
              <w:rPr>
                <w:color w:val="002060"/>
              </w:rPr>
              <w:t xml:space="preserve">(MONTELUPONE CALCIO A 5) </w:t>
            </w:r>
          </w:p>
        </w:tc>
      </w:tr>
      <w:tr w:rsidR="00EC16FE" w:rsidRPr="004B2460" w14:paraId="06AE7A05" w14:textId="77777777" w:rsidTr="00EC16FE">
        <w:trPr>
          <w:divId w:val="527259509"/>
        </w:trPr>
        <w:tc>
          <w:tcPr>
            <w:tcW w:w="2200" w:type="dxa"/>
            <w:tcMar>
              <w:top w:w="20" w:type="dxa"/>
              <w:left w:w="20" w:type="dxa"/>
              <w:bottom w:w="20" w:type="dxa"/>
              <w:right w:w="20" w:type="dxa"/>
            </w:tcMar>
            <w:vAlign w:val="center"/>
          </w:tcPr>
          <w:p w14:paraId="52A57B3C" w14:textId="77777777" w:rsidR="00EC16FE" w:rsidRPr="004B2460" w:rsidRDefault="00EC16FE" w:rsidP="00323E8F">
            <w:pPr>
              <w:pStyle w:val="movimento"/>
              <w:rPr>
                <w:color w:val="002060"/>
              </w:rPr>
            </w:pPr>
            <w:r w:rsidRPr="004B2460">
              <w:rPr>
                <w:color w:val="002060"/>
              </w:rPr>
              <w:t>RICCHITELLI FRANCESCO</w:t>
            </w:r>
          </w:p>
        </w:tc>
        <w:tc>
          <w:tcPr>
            <w:tcW w:w="2200" w:type="dxa"/>
            <w:tcMar>
              <w:top w:w="20" w:type="dxa"/>
              <w:left w:w="20" w:type="dxa"/>
              <w:bottom w:w="20" w:type="dxa"/>
              <w:right w:w="20" w:type="dxa"/>
            </w:tcMar>
            <w:vAlign w:val="center"/>
          </w:tcPr>
          <w:p w14:paraId="317591A7" w14:textId="77777777" w:rsidR="00EC16FE" w:rsidRPr="004B2460" w:rsidRDefault="00EC16FE" w:rsidP="00323E8F">
            <w:pPr>
              <w:pStyle w:val="movimento2"/>
              <w:rPr>
                <w:color w:val="002060"/>
              </w:rPr>
            </w:pPr>
            <w:r w:rsidRPr="004B2460">
              <w:rPr>
                <w:color w:val="002060"/>
              </w:rPr>
              <w:t xml:space="preserve">(MONTELUPONE CALCIO A 5) </w:t>
            </w:r>
          </w:p>
        </w:tc>
        <w:tc>
          <w:tcPr>
            <w:tcW w:w="800" w:type="dxa"/>
            <w:tcMar>
              <w:top w:w="20" w:type="dxa"/>
              <w:left w:w="20" w:type="dxa"/>
              <w:bottom w:w="20" w:type="dxa"/>
              <w:right w:w="20" w:type="dxa"/>
            </w:tcMar>
            <w:vAlign w:val="center"/>
          </w:tcPr>
          <w:p w14:paraId="066179E1"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48D67C8" w14:textId="77777777" w:rsidR="00EC16FE" w:rsidRPr="004B2460" w:rsidRDefault="00EC16FE" w:rsidP="00323E8F">
            <w:pPr>
              <w:pStyle w:val="movimento"/>
              <w:rPr>
                <w:color w:val="002060"/>
              </w:rPr>
            </w:pPr>
            <w:r w:rsidRPr="004B2460">
              <w:rPr>
                <w:color w:val="002060"/>
              </w:rPr>
              <w:t>RICCIO VINCENZO</w:t>
            </w:r>
          </w:p>
        </w:tc>
        <w:tc>
          <w:tcPr>
            <w:tcW w:w="2200" w:type="dxa"/>
            <w:tcMar>
              <w:top w:w="20" w:type="dxa"/>
              <w:left w:w="20" w:type="dxa"/>
              <w:bottom w:w="20" w:type="dxa"/>
              <w:right w:w="20" w:type="dxa"/>
            </w:tcMar>
            <w:vAlign w:val="center"/>
          </w:tcPr>
          <w:p w14:paraId="1FD34298" w14:textId="77777777" w:rsidR="00EC16FE" w:rsidRPr="004B2460" w:rsidRDefault="00EC16FE" w:rsidP="00323E8F">
            <w:pPr>
              <w:pStyle w:val="movimento2"/>
              <w:rPr>
                <w:color w:val="002060"/>
              </w:rPr>
            </w:pPr>
            <w:r w:rsidRPr="004B2460">
              <w:rPr>
                <w:color w:val="002060"/>
              </w:rPr>
              <w:t xml:space="preserve">(RECANATI CALCIO A 5) </w:t>
            </w:r>
          </w:p>
        </w:tc>
      </w:tr>
      <w:tr w:rsidR="00EC16FE" w:rsidRPr="004B2460" w14:paraId="2EA194C8" w14:textId="77777777" w:rsidTr="00EC16FE">
        <w:trPr>
          <w:divId w:val="527259509"/>
        </w:trPr>
        <w:tc>
          <w:tcPr>
            <w:tcW w:w="2200" w:type="dxa"/>
            <w:tcMar>
              <w:top w:w="20" w:type="dxa"/>
              <w:left w:w="20" w:type="dxa"/>
              <w:bottom w:w="20" w:type="dxa"/>
              <w:right w:w="20" w:type="dxa"/>
            </w:tcMar>
            <w:vAlign w:val="center"/>
          </w:tcPr>
          <w:p w14:paraId="6E8BB927" w14:textId="77777777" w:rsidR="00EC16FE" w:rsidRPr="004B2460" w:rsidRDefault="00EC16FE" w:rsidP="00323E8F">
            <w:pPr>
              <w:pStyle w:val="movimento"/>
              <w:rPr>
                <w:color w:val="002060"/>
              </w:rPr>
            </w:pPr>
            <w:r w:rsidRPr="004B2460">
              <w:rPr>
                <w:color w:val="002060"/>
              </w:rPr>
              <w:t>LUCCIONI VITTORIO MARIA</w:t>
            </w:r>
          </w:p>
        </w:tc>
        <w:tc>
          <w:tcPr>
            <w:tcW w:w="2200" w:type="dxa"/>
            <w:tcMar>
              <w:top w:w="20" w:type="dxa"/>
              <w:left w:w="20" w:type="dxa"/>
              <w:bottom w:w="20" w:type="dxa"/>
              <w:right w:w="20" w:type="dxa"/>
            </w:tcMar>
            <w:vAlign w:val="center"/>
          </w:tcPr>
          <w:p w14:paraId="014AF4DF" w14:textId="77777777" w:rsidR="00EC16FE" w:rsidRPr="004B2460" w:rsidRDefault="00EC16FE" w:rsidP="00323E8F">
            <w:pPr>
              <w:pStyle w:val="movimento2"/>
              <w:rPr>
                <w:color w:val="002060"/>
              </w:rPr>
            </w:pPr>
            <w:r w:rsidRPr="004B2460">
              <w:rPr>
                <w:color w:val="002060"/>
              </w:rPr>
              <w:t xml:space="preserve">(U.MANDOLESI CALCIO) </w:t>
            </w:r>
          </w:p>
        </w:tc>
        <w:tc>
          <w:tcPr>
            <w:tcW w:w="800" w:type="dxa"/>
            <w:tcMar>
              <w:top w:w="20" w:type="dxa"/>
              <w:left w:w="20" w:type="dxa"/>
              <w:bottom w:w="20" w:type="dxa"/>
              <w:right w:w="20" w:type="dxa"/>
            </w:tcMar>
            <w:vAlign w:val="center"/>
          </w:tcPr>
          <w:p w14:paraId="33A0D17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B90ED38" w14:textId="77777777" w:rsidR="00EC16FE" w:rsidRPr="004B2460" w:rsidRDefault="00EC16FE" w:rsidP="00323E8F">
            <w:pPr>
              <w:pStyle w:val="movimento"/>
              <w:rPr>
                <w:color w:val="002060"/>
              </w:rPr>
            </w:pPr>
            <w:r w:rsidRPr="004B2460">
              <w:rPr>
                <w:color w:val="002060"/>
              </w:rPr>
              <w:t>MECOZZI EDOARDO</w:t>
            </w:r>
          </w:p>
        </w:tc>
        <w:tc>
          <w:tcPr>
            <w:tcW w:w="2200" w:type="dxa"/>
            <w:tcMar>
              <w:top w:w="20" w:type="dxa"/>
              <w:left w:w="20" w:type="dxa"/>
              <w:bottom w:w="20" w:type="dxa"/>
              <w:right w:w="20" w:type="dxa"/>
            </w:tcMar>
            <w:vAlign w:val="center"/>
          </w:tcPr>
          <w:p w14:paraId="41E94FA7" w14:textId="77777777" w:rsidR="00EC16FE" w:rsidRPr="004B2460" w:rsidRDefault="00EC16FE" w:rsidP="00323E8F">
            <w:pPr>
              <w:pStyle w:val="movimento2"/>
              <w:rPr>
                <w:color w:val="002060"/>
              </w:rPr>
            </w:pPr>
            <w:r w:rsidRPr="004B2460">
              <w:rPr>
                <w:color w:val="002060"/>
              </w:rPr>
              <w:t xml:space="preserve">(U.MANDOLESI CALCIO) </w:t>
            </w:r>
          </w:p>
        </w:tc>
      </w:tr>
    </w:tbl>
    <w:p w14:paraId="07D591B4" w14:textId="77777777" w:rsidR="00EC16FE" w:rsidRDefault="00EC16FE" w:rsidP="00EC16FE">
      <w:pPr>
        <w:pStyle w:val="breakline"/>
        <w:divId w:val="527259509"/>
        <w:rPr>
          <w:color w:val="002060"/>
        </w:rPr>
      </w:pPr>
    </w:p>
    <w:p w14:paraId="27436016"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5ECA0096"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0685571B" w14:textId="77777777" w:rsidR="00EC16FE" w:rsidRPr="004B2460" w:rsidRDefault="00EC16FE" w:rsidP="00EC16FE">
      <w:pPr>
        <w:pStyle w:val="breakline"/>
        <w:divId w:val="527259509"/>
        <w:rPr>
          <w:color w:val="002060"/>
        </w:rPr>
      </w:pPr>
    </w:p>
    <w:p w14:paraId="446B6DC4" w14:textId="77777777" w:rsidR="00EC16FE" w:rsidRPr="004B2460" w:rsidRDefault="00EC16FE" w:rsidP="00EC16FE">
      <w:pPr>
        <w:pStyle w:val="TITOLOPRINC"/>
        <w:divId w:val="527259509"/>
        <w:rPr>
          <w:color w:val="002060"/>
        </w:rPr>
      </w:pPr>
      <w:r w:rsidRPr="004B2460">
        <w:rPr>
          <w:color w:val="002060"/>
        </w:rPr>
        <w:t>CLASSIFICA</w:t>
      </w:r>
    </w:p>
    <w:p w14:paraId="685ED291" w14:textId="77777777" w:rsidR="00EC16FE" w:rsidRPr="004B2460" w:rsidRDefault="00EC16FE" w:rsidP="00EC16FE">
      <w:pPr>
        <w:pStyle w:val="breakline"/>
        <w:divId w:val="527259509"/>
        <w:rPr>
          <w:color w:val="002060"/>
        </w:rPr>
      </w:pPr>
    </w:p>
    <w:p w14:paraId="18C0E0C4" w14:textId="77777777" w:rsidR="00EC16FE" w:rsidRPr="004B2460" w:rsidRDefault="00EC16FE" w:rsidP="00EC16FE">
      <w:pPr>
        <w:pStyle w:val="breakline"/>
        <w:divId w:val="527259509"/>
        <w:rPr>
          <w:color w:val="002060"/>
        </w:rPr>
      </w:pPr>
    </w:p>
    <w:p w14:paraId="3A7B7BBF"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7DBCDD1B"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471F3C"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861A42"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A5189"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06BC7A"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967A5"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89D7D2"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295394"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783FC1"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32A880"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772B17" w14:textId="77777777" w:rsidR="00EC16FE" w:rsidRPr="004B2460" w:rsidRDefault="00EC16FE" w:rsidP="00323E8F">
            <w:pPr>
              <w:pStyle w:val="HEADERTABELLA"/>
              <w:rPr>
                <w:color w:val="002060"/>
              </w:rPr>
            </w:pPr>
            <w:r w:rsidRPr="004B2460">
              <w:rPr>
                <w:color w:val="002060"/>
              </w:rPr>
              <w:t>PE</w:t>
            </w:r>
          </w:p>
        </w:tc>
      </w:tr>
      <w:tr w:rsidR="00EC16FE" w:rsidRPr="004B2460" w14:paraId="64147969"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7B4726" w14:textId="77777777" w:rsidR="00EC16FE" w:rsidRPr="004B2460" w:rsidRDefault="00EC16FE" w:rsidP="00323E8F">
            <w:pPr>
              <w:pStyle w:val="ROWTABELLA"/>
              <w:rPr>
                <w:color w:val="002060"/>
              </w:rPr>
            </w:pPr>
            <w:r w:rsidRPr="004B246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55DD7"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DBD33"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01AE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5F3C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66E0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75D02" w14:textId="77777777" w:rsidR="00EC16FE" w:rsidRPr="004B2460" w:rsidRDefault="00EC16FE" w:rsidP="00323E8F">
            <w:pPr>
              <w:pStyle w:val="ROWTABELLA"/>
              <w:jc w:val="center"/>
              <w:rPr>
                <w:color w:val="002060"/>
              </w:rPr>
            </w:pPr>
            <w:r w:rsidRPr="004B24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7C921"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BC1B1"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280CF" w14:textId="77777777" w:rsidR="00EC16FE" w:rsidRPr="004B2460" w:rsidRDefault="00EC16FE" w:rsidP="00323E8F">
            <w:pPr>
              <w:pStyle w:val="ROWTABELLA"/>
              <w:jc w:val="center"/>
              <w:rPr>
                <w:color w:val="002060"/>
              </w:rPr>
            </w:pPr>
            <w:r w:rsidRPr="004B2460">
              <w:rPr>
                <w:color w:val="002060"/>
              </w:rPr>
              <w:t>0</w:t>
            </w:r>
          </w:p>
        </w:tc>
      </w:tr>
      <w:tr w:rsidR="00EC16FE" w:rsidRPr="004B2460" w14:paraId="6AC8499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82A6DC" w14:textId="77777777" w:rsidR="00EC16FE" w:rsidRPr="004B2460" w:rsidRDefault="00EC16FE" w:rsidP="00323E8F">
            <w:pPr>
              <w:pStyle w:val="ROWTABELLA"/>
              <w:rPr>
                <w:color w:val="002060"/>
              </w:rPr>
            </w:pPr>
            <w:r w:rsidRPr="004B246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8071C"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5980F"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76973"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55BE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2D7B9"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AC042"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E54C1"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65379"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CF6E4" w14:textId="77777777" w:rsidR="00EC16FE" w:rsidRPr="004B2460" w:rsidRDefault="00EC16FE" w:rsidP="00323E8F">
            <w:pPr>
              <w:pStyle w:val="ROWTABELLA"/>
              <w:jc w:val="center"/>
              <w:rPr>
                <w:color w:val="002060"/>
              </w:rPr>
            </w:pPr>
            <w:r w:rsidRPr="004B2460">
              <w:rPr>
                <w:color w:val="002060"/>
              </w:rPr>
              <w:t>0</w:t>
            </w:r>
          </w:p>
        </w:tc>
      </w:tr>
      <w:tr w:rsidR="00EC16FE" w:rsidRPr="004B2460" w14:paraId="1D7E7A6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BB171F" w14:textId="77777777" w:rsidR="00EC16FE" w:rsidRPr="004B2460" w:rsidRDefault="00EC16FE" w:rsidP="00323E8F">
            <w:pPr>
              <w:pStyle w:val="ROWTABELLA"/>
              <w:rPr>
                <w:color w:val="002060"/>
              </w:rPr>
            </w:pPr>
            <w:r w:rsidRPr="004B246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2B2D7"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3ACE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C3E94"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9A3EF"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2DE7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C6DFE"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4740D"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4FB3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5C39F" w14:textId="77777777" w:rsidR="00EC16FE" w:rsidRPr="004B2460" w:rsidRDefault="00EC16FE" w:rsidP="00323E8F">
            <w:pPr>
              <w:pStyle w:val="ROWTABELLA"/>
              <w:jc w:val="center"/>
              <w:rPr>
                <w:color w:val="002060"/>
              </w:rPr>
            </w:pPr>
            <w:r w:rsidRPr="004B2460">
              <w:rPr>
                <w:color w:val="002060"/>
              </w:rPr>
              <w:t>0</w:t>
            </w:r>
          </w:p>
        </w:tc>
      </w:tr>
      <w:tr w:rsidR="00EC16FE" w:rsidRPr="004B2460" w14:paraId="7BFD917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2B0236" w14:textId="77777777" w:rsidR="00EC16FE" w:rsidRPr="004B2460" w:rsidRDefault="00EC16FE" w:rsidP="00323E8F">
            <w:pPr>
              <w:pStyle w:val="ROWTABELLA"/>
              <w:rPr>
                <w:color w:val="002060"/>
              </w:rPr>
            </w:pPr>
            <w:r w:rsidRPr="004B246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092F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28377"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A4A7D"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88A9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9428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B25EB"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A642B"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1772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D49F" w14:textId="77777777" w:rsidR="00EC16FE" w:rsidRPr="004B2460" w:rsidRDefault="00EC16FE" w:rsidP="00323E8F">
            <w:pPr>
              <w:pStyle w:val="ROWTABELLA"/>
              <w:jc w:val="center"/>
              <w:rPr>
                <w:color w:val="002060"/>
              </w:rPr>
            </w:pPr>
            <w:r w:rsidRPr="004B2460">
              <w:rPr>
                <w:color w:val="002060"/>
              </w:rPr>
              <w:t>0</w:t>
            </w:r>
          </w:p>
        </w:tc>
      </w:tr>
      <w:tr w:rsidR="00EC16FE" w:rsidRPr="004B2460" w14:paraId="487E8259"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C20A19" w14:textId="77777777" w:rsidR="00EC16FE" w:rsidRPr="004B2460" w:rsidRDefault="00EC16FE" w:rsidP="00323E8F">
            <w:pPr>
              <w:pStyle w:val="ROWTABELLA"/>
              <w:rPr>
                <w:color w:val="002060"/>
              </w:rPr>
            </w:pPr>
            <w:r w:rsidRPr="004B24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A3DC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07C7F"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4C40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0A9E9"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3556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FC002"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5EF09"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FEBB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35F5E" w14:textId="77777777" w:rsidR="00EC16FE" w:rsidRPr="004B2460" w:rsidRDefault="00EC16FE" w:rsidP="00323E8F">
            <w:pPr>
              <w:pStyle w:val="ROWTABELLA"/>
              <w:jc w:val="center"/>
              <w:rPr>
                <w:color w:val="002060"/>
              </w:rPr>
            </w:pPr>
            <w:r w:rsidRPr="004B2460">
              <w:rPr>
                <w:color w:val="002060"/>
              </w:rPr>
              <w:t>0</w:t>
            </w:r>
          </w:p>
        </w:tc>
      </w:tr>
      <w:tr w:rsidR="00EC16FE" w:rsidRPr="004B2460" w14:paraId="1471C6F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5B6B12" w14:textId="77777777" w:rsidR="00EC16FE" w:rsidRPr="004B2460" w:rsidRDefault="00EC16FE" w:rsidP="00323E8F">
            <w:pPr>
              <w:pStyle w:val="ROWTABELLA"/>
              <w:rPr>
                <w:color w:val="002060"/>
              </w:rPr>
            </w:pPr>
            <w:r w:rsidRPr="004B2460">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76A1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E5C1C"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070E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7C90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8B29D"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92865"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F9217"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46FAB"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CE1DE" w14:textId="77777777" w:rsidR="00EC16FE" w:rsidRPr="004B2460" w:rsidRDefault="00EC16FE" w:rsidP="00323E8F">
            <w:pPr>
              <w:pStyle w:val="ROWTABELLA"/>
              <w:jc w:val="center"/>
              <w:rPr>
                <w:color w:val="002060"/>
              </w:rPr>
            </w:pPr>
            <w:r w:rsidRPr="004B2460">
              <w:rPr>
                <w:color w:val="002060"/>
              </w:rPr>
              <w:t>0</w:t>
            </w:r>
          </w:p>
        </w:tc>
      </w:tr>
      <w:tr w:rsidR="00EC16FE" w:rsidRPr="004B2460" w14:paraId="147C6D43"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EA7F84" w14:textId="77777777" w:rsidR="00EC16FE" w:rsidRPr="004B2460" w:rsidRDefault="00EC16FE" w:rsidP="00323E8F">
            <w:pPr>
              <w:pStyle w:val="ROWTABELLA"/>
              <w:rPr>
                <w:color w:val="002060"/>
              </w:rPr>
            </w:pPr>
            <w:r w:rsidRPr="004B246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AD4F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9558E"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4278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CC16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46D27"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C37BF"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39EA2" w14:textId="77777777" w:rsidR="00EC16FE" w:rsidRPr="004B2460" w:rsidRDefault="00EC16FE" w:rsidP="00323E8F">
            <w:pPr>
              <w:pStyle w:val="ROWTABELLA"/>
              <w:jc w:val="center"/>
              <w:rPr>
                <w:color w:val="002060"/>
              </w:rPr>
            </w:pPr>
            <w:r w:rsidRPr="004B24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99D9E"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09E79" w14:textId="77777777" w:rsidR="00EC16FE" w:rsidRPr="004B2460" w:rsidRDefault="00EC16FE" w:rsidP="00323E8F">
            <w:pPr>
              <w:pStyle w:val="ROWTABELLA"/>
              <w:jc w:val="center"/>
              <w:rPr>
                <w:color w:val="002060"/>
              </w:rPr>
            </w:pPr>
            <w:r w:rsidRPr="004B2460">
              <w:rPr>
                <w:color w:val="002060"/>
              </w:rPr>
              <w:t>0</w:t>
            </w:r>
          </w:p>
        </w:tc>
      </w:tr>
    </w:tbl>
    <w:p w14:paraId="04786D00" w14:textId="77777777" w:rsidR="00EC16FE" w:rsidRPr="004B2460" w:rsidRDefault="00EC16FE" w:rsidP="00EC16FE">
      <w:pPr>
        <w:pStyle w:val="breakline"/>
        <w:divId w:val="527259509"/>
        <w:rPr>
          <w:color w:val="002060"/>
        </w:rPr>
      </w:pPr>
    </w:p>
    <w:p w14:paraId="1AFA3B52" w14:textId="77777777" w:rsidR="00EC16FE" w:rsidRPr="004B2460" w:rsidRDefault="00EC16FE" w:rsidP="00EC16FE">
      <w:pPr>
        <w:pStyle w:val="breakline"/>
        <w:divId w:val="527259509"/>
        <w:rPr>
          <w:color w:val="002060"/>
        </w:rPr>
      </w:pPr>
    </w:p>
    <w:p w14:paraId="0CC2739C"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118B86AE"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D9F1B4" w14:textId="77777777" w:rsidR="00EC16FE" w:rsidRPr="004B2460" w:rsidRDefault="00EC16FE" w:rsidP="00323E8F">
            <w:pPr>
              <w:pStyle w:val="HEADERTABELLA"/>
              <w:rPr>
                <w:color w:val="002060"/>
              </w:rPr>
            </w:pPr>
            <w:r w:rsidRPr="004B246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A4B8D"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D12CCD"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08060"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9BCCB"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0C6A05"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C3D73"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E3387"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6B9837"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BB251C" w14:textId="77777777" w:rsidR="00EC16FE" w:rsidRPr="004B2460" w:rsidRDefault="00EC16FE" w:rsidP="00323E8F">
            <w:pPr>
              <w:pStyle w:val="HEADERTABELLA"/>
              <w:rPr>
                <w:color w:val="002060"/>
              </w:rPr>
            </w:pPr>
            <w:r w:rsidRPr="004B2460">
              <w:rPr>
                <w:color w:val="002060"/>
              </w:rPr>
              <w:t>PE</w:t>
            </w:r>
          </w:p>
        </w:tc>
      </w:tr>
      <w:tr w:rsidR="00EC16FE" w:rsidRPr="004B2460" w14:paraId="196C913A"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BA7D14" w14:textId="77777777" w:rsidR="00EC16FE" w:rsidRPr="004B2460" w:rsidRDefault="00EC16FE" w:rsidP="00323E8F">
            <w:pPr>
              <w:pStyle w:val="ROWTABELLA"/>
              <w:rPr>
                <w:color w:val="002060"/>
              </w:rPr>
            </w:pPr>
            <w:r w:rsidRPr="004B246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D471F"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E6ED0"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E19D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17BA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1CB3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E38D4"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6DECE"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E61BF"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8BF37" w14:textId="77777777" w:rsidR="00EC16FE" w:rsidRPr="004B2460" w:rsidRDefault="00EC16FE" w:rsidP="00323E8F">
            <w:pPr>
              <w:pStyle w:val="ROWTABELLA"/>
              <w:jc w:val="center"/>
              <w:rPr>
                <w:color w:val="002060"/>
              </w:rPr>
            </w:pPr>
            <w:r w:rsidRPr="004B2460">
              <w:rPr>
                <w:color w:val="002060"/>
              </w:rPr>
              <w:t>0</w:t>
            </w:r>
          </w:p>
        </w:tc>
      </w:tr>
      <w:tr w:rsidR="00EC16FE" w:rsidRPr="004B2460" w14:paraId="1817ACC5"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0C154A" w14:textId="77777777" w:rsidR="00EC16FE" w:rsidRPr="004B2460" w:rsidRDefault="00EC16FE" w:rsidP="00323E8F">
            <w:pPr>
              <w:pStyle w:val="ROWTABELLA"/>
              <w:rPr>
                <w:color w:val="002060"/>
              </w:rPr>
            </w:pPr>
            <w:r w:rsidRPr="004B246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9B310"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75E5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A9D8C"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AE65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295D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ACF24"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96BD9"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B4085"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6FC3F" w14:textId="77777777" w:rsidR="00EC16FE" w:rsidRPr="004B2460" w:rsidRDefault="00EC16FE" w:rsidP="00323E8F">
            <w:pPr>
              <w:pStyle w:val="ROWTABELLA"/>
              <w:jc w:val="center"/>
              <w:rPr>
                <w:color w:val="002060"/>
              </w:rPr>
            </w:pPr>
            <w:r w:rsidRPr="004B2460">
              <w:rPr>
                <w:color w:val="002060"/>
              </w:rPr>
              <w:t>0</w:t>
            </w:r>
          </w:p>
        </w:tc>
      </w:tr>
      <w:tr w:rsidR="00EC16FE" w:rsidRPr="004B2460" w14:paraId="12B9E7A9"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4BB7AA" w14:textId="77777777" w:rsidR="00EC16FE" w:rsidRPr="004B2460" w:rsidRDefault="00EC16FE" w:rsidP="00323E8F">
            <w:pPr>
              <w:pStyle w:val="ROWTABELLA"/>
              <w:rPr>
                <w:color w:val="002060"/>
              </w:rPr>
            </w:pPr>
            <w:r w:rsidRPr="004B246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1D423"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44BAE"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853EA"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7FBA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EA9C8"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455C5"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B20A3"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FDE4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F84E3" w14:textId="77777777" w:rsidR="00EC16FE" w:rsidRPr="004B2460" w:rsidRDefault="00EC16FE" w:rsidP="00323E8F">
            <w:pPr>
              <w:pStyle w:val="ROWTABELLA"/>
              <w:jc w:val="center"/>
              <w:rPr>
                <w:color w:val="002060"/>
              </w:rPr>
            </w:pPr>
            <w:r w:rsidRPr="004B2460">
              <w:rPr>
                <w:color w:val="002060"/>
              </w:rPr>
              <w:t>0</w:t>
            </w:r>
          </w:p>
        </w:tc>
      </w:tr>
      <w:tr w:rsidR="00EC16FE" w:rsidRPr="004B2460" w14:paraId="7378070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F90727" w14:textId="77777777" w:rsidR="00EC16FE" w:rsidRPr="004B2460" w:rsidRDefault="00EC16FE" w:rsidP="00323E8F">
            <w:pPr>
              <w:pStyle w:val="ROWTABELLA"/>
              <w:rPr>
                <w:color w:val="002060"/>
              </w:rPr>
            </w:pPr>
            <w:r w:rsidRPr="004B246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424F4"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A90EB"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63228"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EF78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9FAF0"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C9251"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6120E"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F7AD5"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7E564" w14:textId="77777777" w:rsidR="00EC16FE" w:rsidRPr="004B2460" w:rsidRDefault="00EC16FE" w:rsidP="00323E8F">
            <w:pPr>
              <w:pStyle w:val="ROWTABELLA"/>
              <w:jc w:val="center"/>
              <w:rPr>
                <w:color w:val="002060"/>
              </w:rPr>
            </w:pPr>
            <w:r w:rsidRPr="004B2460">
              <w:rPr>
                <w:color w:val="002060"/>
              </w:rPr>
              <w:t>0</w:t>
            </w:r>
          </w:p>
        </w:tc>
      </w:tr>
      <w:tr w:rsidR="00EC16FE" w:rsidRPr="004B2460" w14:paraId="123394C8"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B20E8D" w14:textId="77777777" w:rsidR="00EC16FE" w:rsidRPr="004B2460" w:rsidRDefault="00EC16FE" w:rsidP="00323E8F">
            <w:pPr>
              <w:pStyle w:val="ROWTABELLA"/>
              <w:rPr>
                <w:color w:val="002060"/>
              </w:rPr>
            </w:pPr>
            <w:r w:rsidRPr="004B246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518DA"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75709"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2C73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165B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8FEEA"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84F7E"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E719C"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94988"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6DAC5" w14:textId="77777777" w:rsidR="00EC16FE" w:rsidRPr="004B2460" w:rsidRDefault="00EC16FE" w:rsidP="00323E8F">
            <w:pPr>
              <w:pStyle w:val="ROWTABELLA"/>
              <w:jc w:val="center"/>
              <w:rPr>
                <w:color w:val="002060"/>
              </w:rPr>
            </w:pPr>
            <w:r w:rsidRPr="004B2460">
              <w:rPr>
                <w:color w:val="002060"/>
              </w:rPr>
              <w:t>0</w:t>
            </w:r>
          </w:p>
        </w:tc>
      </w:tr>
      <w:tr w:rsidR="00EC16FE" w:rsidRPr="004B2460" w14:paraId="18E59AD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DF6EA2" w14:textId="77777777" w:rsidR="00EC16FE" w:rsidRPr="004B2460" w:rsidRDefault="00EC16FE" w:rsidP="00323E8F">
            <w:pPr>
              <w:pStyle w:val="ROWTABELLA"/>
              <w:rPr>
                <w:color w:val="002060"/>
              </w:rPr>
            </w:pPr>
            <w:r w:rsidRPr="004B246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41C9D"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A6BC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4B836"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BB51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E825A"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B987A"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55BBB"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D05D9"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64BC5" w14:textId="77777777" w:rsidR="00EC16FE" w:rsidRPr="004B2460" w:rsidRDefault="00EC16FE" w:rsidP="00323E8F">
            <w:pPr>
              <w:pStyle w:val="ROWTABELLA"/>
              <w:jc w:val="center"/>
              <w:rPr>
                <w:color w:val="002060"/>
              </w:rPr>
            </w:pPr>
            <w:r w:rsidRPr="004B2460">
              <w:rPr>
                <w:color w:val="002060"/>
              </w:rPr>
              <w:t>0</w:t>
            </w:r>
          </w:p>
        </w:tc>
      </w:tr>
      <w:tr w:rsidR="00EC16FE" w:rsidRPr="004B2460" w14:paraId="745070E4"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70D3A9" w14:textId="77777777" w:rsidR="00EC16FE" w:rsidRPr="004B2460" w:rsidRDefault="00EC16FE" w:rsidP="00323E8F">
            <w:pPr>
              <w:pStyle w:val="ROWTABELLA"/>
              <w:rPr>
                <w:color w:val="002060"/>
              </w:rPr>
            </w:pPr>
            <w:r w:rsidRPr="004B246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4D9C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389E7"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E17E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76FC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7F8F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7D7A2"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80D88"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C16A3"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D4B5A" w14:textId="77777777" w:rsidR="00EC16FE" w:rsidRPr="004B2460" w:rsidRDefault="00EC16FE" w:rsidP="00323E8F">
            <w:pPr>
              <w:pStyle w:val="ROWTABELLA"/>
              <w:jc w:val="center"/>
              <w:rPr>
                <w:color w:val="002060"/>
              </w:rPr>
            </w:pPr>
            <w:r w:rsidRPr="004B2460">
              <w:rPr>
                <w:color w:val="002060"/>
              </w:rPr>
              <w:t>0</w:t>
            </w:r>
          </w:p>
        </w:tc>
      </w:tr>
    </w:tbl>
    <w:p w14:paraId="4D07D9AE" w14:textId="77777777" w:rsidR="00EC16FE" w:rsidRPr="004B2460" w:rsidRDefault="00EC16FE" w:rsidP="00EC16FE">
      <w:pPr>
        <w:pStyle w:val="breakline"/>
        <w:divId w:val="527259509"/>
        <w:rPr>
          <w:color w:val="002060"/>
        </w:rPr>
      </w:pPr>
    </w:p>
    <w:p w14:paraId="4136D5FB" w14:textId="77777777" w:rsidR="00EC16FE" w:rsidRDefault="00EC16FE" w:rsidP="00EC16FE">
      <w:pPr>
        <w:pStyle w:val="TITOLOPRINC"/>
        <w:divId w:val="527259509"/>
        <w:rPr>
          <w:color w:val="002060"/>
        </w:rPr>
      </w:pPr>
      <w:r w:rsidRPr="004B2460">
        <w:rPr>
          <w:color w:val="002060"/>
        </w:rPr>
        <w:t>PROGRAMMA GARE</w:t>
      </w:r>
    </w:p>
    <w:p w14:paraId="6FBBDBFE" w14:textId="77777777" w:rsidR="00EC16FE" w:rsidRPr="00CF5044" w:rsidRDefault="00EC16FE" w:rsidP="00EC16FE">
      <w:pPr>
        <w:pStyle w:val="breakline"/>
        <w:divId w:val="527259509"/>
        <w:rPr>
          <w:color w:val="002060"/>
        </w:rPr>
      </w:pPr>
    </w:p>
    <w:p w14:paraId="14F38900" w14:textId="77777777" w:rsidR="00EC16FE" w:rsidRPr="00CF5044" w:rsidRDefault="00EC16FE" w:rsidP="00EC16FE">
      <w:pPr>
        <w:pStyle w:val="SOTTOTITOLOCAMPIONATO1"/>
        <w:divId w:val="527259509"/>
        <w:rPr>
          <w:color w:val="002060"/>
        </w:rPr>
      </w:pPr>
      <w:r w:rsidRPr="00CF5044">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7"/>
        <w:gridCol w:w="2013"/>
        <w:gridCol w:w="385"/>
        <w:gridCol w:w="898"/>
        <w:gridCol w:w="1177"/>
        <w:gridCol w:w="1550"/>
        <w:gridCol w:w="1550"/>
      </w:tblGrid>
      <w:tr w:rsidR="00EC16FE" w:rsidRPr="00CF5044" w14:paraId="1F6D61BA"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DB83DD"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5E9E56"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ED160B"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7384CE"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AA063"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A7CFBB"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D903A4"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07D4B754"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4AEA6C" w14:textId="77777777" w:rsidR="00EC16FE" w:rsidRPr="00CF5044" w:rsidRDefault="00EC16FE" w:rsidP="00323E8F">
            <w:pPr>
              <w:pStyle w:val="ROWTABELLA"/>
              <w:rPr>
                <w:color w:val="002060"/>
              </w:rPr>
            </w:pPr>
            <w:r w:rsidRPr="00CF504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100082" w14:textId="77777777" w:rsidR="00EC16FE" w:rsidRPr="00CF5044" w:rsidRDefault="00EC16FE" w:rsidP="00323E8F">
            <w:pPr>
              <w:pStyle w:val="ROWTABELLA"/>
              <w:rPr>
                <w:color w:val="002060"/>
              </w:rPr>
            </w:pPr>
            <w:r w:rsidRPr="00CF5044">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3F05BCF"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FEF336" w14:textId="77777777" w:rsidR="00EC16FE" w:rsidRPr="00CF5044" w:rsidRDefault="00EC16FE" w:rsidP="00323E8F">
            <w:pPr>
              <w:pStyle w:val="ROWTABELLA"/>
              <w:rPr>
                <w:color w:val="002060"/>
              </w:rPr>
            </w:pPr>
            <w:r w:rsidRPr="00CF5044">
              <w:rPr>
                <w:color w:val="002060"/>
              </w:rPr>
              <w:t>09/11/2019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C51E62" w14:textId="77777777" w:rsidR="00EC16FE" w:rsidRPr="00CF5044" w:rsidRDefault="00EC16FE" w:rsidP="00323E8F">
            <w:pPr>
              <w:pStyle w:val="ROWTABELLA"/>
              <w:rPr>
                <w:color w:val="002060"/>
              </w:rPr>
            </w:pPr>
            <w:r w:rsidRPr="00CF5044">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2B5F2F" w14:textId="77777777" w:rsidR="00EC16FE" w:rsidRPr="00CF5044" w:rsidRDefault="00EC16FE" w:rsidP="00323E8F">
            <w:pPr>
              <w:pStyle w:val="ROWTABELLA"/>
              <w:rPr>
                <w:color w:val="002060"/>
              </w:rPr>
            </w:pPr>
            <w:r w:rsidRPr="00CF5044">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EF4FC9" w14:textId="77777777" w:rsidR="00EC16FE" w:rsidRPr="00CF5044" w:rsidRDefault="00EC16FE" w:rsidP="00323E8F">
            <w:pPr>
              <w:pStyle w:val="ROWTABELLA"/>
              <w:rPr>
                <w:color w:val="002060"/>
              </w:rPr>
            </w:pPr>
            <w:r w:rsidRPr="00CF5044">
              <w:rPr>
                <w:color w:val="002060"/>
              </w:rPr>
              <w:t>VIA AMATO</w:t>
            </w:r>
          </w:p>
        </w:tc>
      </w:tr>
      <w:tr w:rsidR="00EC16FE" w:rsidRPr="00CF5044" w14:paraId="456EA838"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89B4D0" w14:textId="77777777" w:rsidR="00EC16FE" w:rsidRPr="00CF5044" w:rsidRDefault="00EC16FE" w:rsidP="00323E8F">
            <w:pPr>
              <w:pStyle w:val="ROWTABELLA"/>
              <w:rPr>
                <w:color w:val="002060"/>
              </w:rPr>
            </w:pPr>
            <w:r w:rsidRPr="00CF5044">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EA31E1" w14:textId="77777777" w:rsidR="00EC16FE" w:rsidRPr="00CF5044" w:rsidRDefault="00EC16FE" w:rsidP="00323E8F">
            <w:pPr>
              <w:pStyle w:val="ROWTABELLA"/>
              <w:rPr>
                <w:color w:val="002060"/>
              </w:rPr>
            </w:pPr>
            <w:r w:rsidRPr="00CF5044">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8865EC"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5BAD8D7" w14:textId="77777777" w:rsidR="00EC16FE" w:rsidRPr="00CF5044" w:rsidRDefault="00EC16FE" w:rsidP="00323E8F">
            <w:pPr>
              <w:pStyle w:val="ROWTABELLA"/>
              <w:rPr>
                <w:color w:val="002060"/>
              </w:rPr>
            </w:pPr>
            <w:r w:rsidRPr="00CF5044">
              <w:rPr>
                <w:color w:val="002060"/>
              </w:rPr>
              <w:t>09/11/2019 18:45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1D7C3C" w14:textId="77777777" w:rsidR="00EC16FE" w:rsidRPr="00CF5044" w:rsidRDefault="00EC16FE" w:rsidP="00323E8F">
            <w:pPr>
              <w:pStyle w:val="ROWTABELLA"/>
              <w:rPr>
                <w:color w:val="002060"/>
              </w:rPr>
            </w:pPr>
            <w:r w:rsidRPr="00CF5044">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33D240" w14:textId="77777777" w:rsidR="00EC16FE" w:rsidRPr="00CF5044" w:rsidRDefault="00EC16FE" w:rsidP="00323E8F">
            <w:pPr>
              <w:pStyle w:val="ROWTABELLA"/>
              <w:rPr>
                <w:color w:val="002060"/>
              </w:rPr>
            </w:pPr>
            <w:r w:rsidRPr="00CF504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15D3E4" w14:textId="77777777" w:rsidR="00EC16FE" w:rsidRPr="00CF5044" w:rsidRDefault="00EC16FE" w:rsidP="00323E8F">
            <w:pPr>
              <w:pStyle w:val="ROWTABELLA"/>
              <w:rPr>
                <w:color w:val="002060"/>
              </w:rPr>
            </w:pPr>
            <w:r w:rsidRPr="00CF5044">
              <w:rPr>
                <w:color w:val="002060"/>
              </w:rPr>
              <w:t>VIA CELLINI, 13</w:t>
            </w:r>
          </w:p>
        </w:tc>
      </w:tr>
      <w:tr w:rsidR="00EC16FE" w:rsidRPr="00CF5044" w14:paraId="7C3ECF44"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3856BE" w14:textId="77777777" w:rsidR="00EC16FE" w:rsidRPr="00CF5044" w:rsidRDefault="00EC16FE" w:rsidP="00323E8F">
            <w:pPr>
              <w:pStyle w:val="ROWTABELLA"/>
              <w:rPr>
                <w:color w:val="002060"/>
              </w:rPr>
            </w:pPr>
            <w:r w:rsidRPr="00CF5044">
              <w:rPr>
                <w:color w:val="002060"/>
              </w:rPr>
              <w:t>CAMPOCAVALLO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648E2B" w14:textId="77777777" w:rsidR="00EC16FE" w:rsidRPr="00CF5044" w:rsidRDefault="00EC16FE" w:rsidP="00323E8F">
            <w:pPr>
              <w:pStyle w:val="ROWTABELLA"/>
              <w:rPr>
                <w:color w:val="002060"/>
              </w:rPr>
            </w:pPr>
            <w:r w:rsidRPr="00CF504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1AEC49E"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B98F54" w14:textId="77777777" w:rsidR="00EC16FE" w:rsidRPr="00CF5044" w:rsidRDefault="00EC16FE" w:rsidP="00323E8F">
            <w:pPr>
              <w:pStyle w:val="ROWTABELLA"/>
              <w:rPr>
                <w:color w:val="002060"/>
              </w:rPr>
            </w:pPr>
            <w:r w:rsidRPr="00CF5044">
              <w:rPr>
                <w:color w:val="002060"/>
              </w:rPr>
              <w:t>09/11/2019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BC709F" w14:textId="77777777" w:rsidR="00EC16FE" w:rsidRPr="00CF5044" w:rsidRDefault="00EC16FE" w:rsidP="00323E8F">
            <w:pPr>
              <w:pStyle w:val="ROWTABELLA"/>
              <w:rPr>
                <w:color w:val="002060"/>
              </w:rPr>
            </w:pPr>
            <w:r w:rsidRPr="00CF5044">
              <w:rPr>
                <w:color w:val="002060"/>
              </w:rPr>
              <w:t>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3934D7" w14:textId="77777777" w:rsidR="00EC16FE" w:rsidRPr="00CF5044" w:rsidRDefault="00EC16FE" w:rsidP="00323E8F">
            <w:pPr>
              <w:pStyle w:val="ROWTABELLA"/>
              <w:rPr>
                <w:color w:val="002060"/>
              </w:rPr>
            </w:pPr>
            <w:r w:rsidRPr="00CF504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ACF4F8" w14:textId="77777777" w:rsidR="00EC16FE" w:rsidRPr="00CF5044" w:rsidRDefault="00EC16FE" w:rsidP="00323E8F">
            <w:pPr>
              <w:pStyle w:val="ROWTABELLA"/>
              <w:rPr>
                <w:color w:val="002060"/>
              </w:rPr>
            </w:pPr>
            <w:r w:rsidRPr="00CF5044">
              <w:rPr>
                <w:color w:val="002060"/>
              </w:rPr>
              <w:t>VIA VESCOVARA, 7</w:t>
            </w:r>
          </w:p>
        </w:tc>
      </w:tr>
    </w:tbl>
    <w:p w14:paraId="10A2699A" w14:textId="77777777" w:rsidR="00EC16FE" w:rsidRPr="00CF5044" w:rsidRDefault="00EC16FE" w:rsidP="00EC16FE">
      <w:pPr>
        <w:pStyle w:val="breakline"/>
        <w:divId w:val="527259509"/>
        <w:rPr>
          <w:color w:val="002060"/>
        </w:rPr>
      </w:pPr>
    </w:p>
    <w:p w14:paraId="41BA0333" w14:textId="77777777" w:rsidR="00EC16FE" w:rsidRPr="00CF5044" w:rsidRDefault="00EC16FE" w:rsidP="00EC16FE">
      <w:pPr>
        <w:pStyle w:val="breakline"/>
        <w:divId w:val="527259509"/>
        <w:rPr>
          <w:color w:val="002060"/>
        </w:rPr>
      </w:pPr>
    </w:p>
    <w:p w14:paraId="18199598" w14:textId="77777777" w:rsidR="00EC16FE" w:rsidRPr="00CF5044" w:rsidRDefault="00EC16FE" w:rsidP="00EC16FE">
      <w:pPr>
        <w:pStyle w:val="breakline"/>
        <w:divId w:val="527259509"/>
        <w:rPr>
          <w:color w:val="002060"/>
        </w:rPr>
      </w:pPr>
    </w:p>
    <w:p w14:paraId="288CA86F" w14:textId="77777777" w:rsidR="00EC16FE" w:rsidRPr="00CF5044" w:rsidRDefault="00EC16FE" w:rsidP="00EC16FE">
      <w:pPr>
        <w:pStyle w:val="SOTTOTITOLOCAMPIONATO1"/>
        <w:divId w:val="527259509"/>
        <w:rPr>
          <w:color w:val="002060"/>
        </w:rPr>
      </w:pPr>
      <w:r w:rsidRPr="00CF5044">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2"/>
        <w:gridCol w:w="385"/>
        <w:gridCol w:w="898"/>
        <w:gridCol w:w="1178"/>
        <w:gridCol w:w="1553"/>
        <w:gridCol w:w="1550"/>
      </w:tblGrid>
      <w:tr w:rsidR="00EC16FE" w:rsidRPr="00CF5044" w14:paraId="6E6978FF"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26775A"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BD870B"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2988C"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D30DC0"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33EE4"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5076E3"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EDB5EF"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45E0B25A"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53D368" w14:textId="77777777" w:rsidR="00EC16FE" w:rsidRPr="00CF5044" w:rsidRDefault="00EC16FE" w:rsidP="00323E8F">
            <w:pPr>
              <w:pStyle w:val="ROWTABELLA"/>
              <w:rPr>
                <w:color w:val="002060"/>
              </w:rPr>
            </w:pPr>
            <w:r w:rsidRPr="00CF504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E237E4" w14:textId="77777777" w:rsidR="00EC16FE" w:rsidRPr="00CF5044" w:rsidRDefault="00EC16FE" w:rsidP="00323E8F">
            <w:pPr>
              <w:pStyle w:val="ROWTABELLA"/>
              <w:rPr>
                <w:color w:val="002060"/>
              </w:rPr>
            </w:pPr>
            <w:r w:rsidRPr="00CF5044">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A86EA03"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CC5A2C" w14:textId="77777777" w:rsidR="00EC16FE" w:rsidRPr="00CF5044" w:rsidRDefault="00EC16FE" w:rsidP="00323E8F">
            <w:pPr>
              <w:pStyle w:val="ROWTABELLA"/>
              <w:rPr>
                <w:color w:val="002060"/>
              </w:rPr>
            </w:pPr>
            <w:r w:rsidRPr="00CF5044">
              <w:rPr>
                <w:color w:val="002060"/>
              </w:rPr>
              <w:t>09/11/2019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ABFEBC" w14:textId="77777777" w:rsidR="00EC16FE" w:rsidRPr="00CF5044" w:rsidRDefault="00EC16FE" w:rsidP="00323E8F">
            <w:pPr>
              <w:pStyle w:val="ROWTABELLA"/>
              <w:rPr>
                <w:color w:val="002060"/>
              </w:rPr>
            </w:pPr>
            <w:r w:rsidRPr="00CF5044">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584758" w14:textId="77777777" w:rsidR="00EC16FE" w:rsidRPr="00CF5044" w:rsidRDefault="00EC16FE" w:rsidP="00323E8F">
            <w:pPr>
              <w:pStyle w:val="ROWTABELLA"/>
              <w:rPr>
                <w:color w:val="002060"/>
              </w:rPr>
            </w:pPr>
            <w:r w:rsidRPr="00CF504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B5B4AA" w14:textId="77777777" w:rsidR="00EC16FE" w:rsidRPr="00CF5044" w:rsidRDefault="00EC16FE" w:rsidP="00323E8F">
            <w:pPr>
              <w:pStyle w:val="ROWTABELLA"/>
              <w:rPr>
                <w:color w:val="002060"/>
              </w:rPr>
            </w:pPr>
            <w:r w:rsidRPr="00CF5044">
              <w:rPr>
                <w:color w:val="002060"/>
              </w:rPr>
              <w:t>VIA CORRADI</w:t>
            </w:r>
          </w:p>
        </w:tc>
      </w:tr>
      <w:tr w:rsidR="00EC16FE" w:rsidRPr="00CF5044" w14:paraId="3A560C69"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27034E" w14:textId="77777777" w:rsidR="00EC16FE" w:rsidRPr="00CF5044" w:rsidRDefault="00EC16FE" w:rsidP="00323E8F">
            <w:pPr>
              <w:pStyle w:val="ROWTABELLA"/>
              <w:rPr>
                <w:color w:val="002060"/>
              </w:rPr>
            </w:pPr>
            <w:r w:rsidRPr="00CF504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B6B4A7" w14:textId="77777777" w:rsidR="00EC16FE" w:rsidRPr="00CF5044" w:rsidRDefault="00EC16FE" w:rsidP="00323E8F">
            <w:pPr>
              <w:pStyle w:val="ROWTABELLA"/>
              <w:rPr>
                <w:color w:val="002060"/>
              </w:rPr>
            </w:pPr>
            <w:r w:rsidRPr="00CF5044">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3D6B65"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E4DDDED" w14:textId="77777777" w:rsidR="00EC16FE" w:rsidRPr="00CF5044" w:rsidRDefault="00EC16FE" w:rsidP="00323E8F">
            <w:pPr>
              <w:pStyle w:val="ROWTABELLA"/>
              <w:rPr>
                <w:color w:val="002060"/>
              </w:rPr>
            </w:pPr>
            <w:r w:rsidRPr="00CF5044">
              <w:rPr>
                <w:color w:val="002060"/>
              </w:rPr>
              <w:t>10/11/2019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47BDF0" w14:textId="77777777" w:rsidR="00EC16FE" w:rsidRPr="00CF5044" w:rsidRDefault="00EC16FE" w:rsidP="00323E8F">
            <w:pPr>
              <w:pStyle w:val="ROWTABELLA"/>
              <w:rPr>
                <w:color w:val="002060"/>
              </w:rPr>
            </w:pPr>
            <w:r w:rsidRPr="00CF5044">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4E8F29" w14:textId="77777777" w:rsidR="00EC16FE" w:rsidRPr="00CF5044" w:rsidRDefault="00EC16FE" w:rsidP="00323E8F">
            <w:pPr>
              <w:pStyle w:val="ROWTABELLA"/>
              <w:rPr>
                <w:color w:val="002060"/>
              </w:rPr>
            </w:pPr>
            <w:r w:rsidRPr="00CF504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D6CBD2" w14:textId="77777777" w:rsidR="00EC16FE" w:rsidRPr="00CF5044" w:rsidRDefault="00EC16FE" w:rsidP="00323E8F">
            <w:pPr>
              <w:pStyle w:val="ROWTABELLA"/>
              <w:rPr>
                <w:color w:val="002060"/>
              </w:rPr>
            </w:pPr>
            <w:r w:rsidRPr="00CF5044">
              <w:rPr>
                <w:color w:val="002060"/>
              </w:rPr>
              <w:t>VIA FRATELLI CERVI</w:t>
            </w:r>
          </w:p>
        </w:tc>
      </w:tr>
      <w:tr w:rsidR="00EC16FE" w:rsidRPr="00CF5044" w14:paraId="37DCAC49"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26D8D0" w14:textId="77777777" w:rsidR="00EC16FE" w:rsidRPr="00CF5044" w:rsidRDefault="00EC16FE" w:rsidP="00323E8F">
            <w:pPr>
              <w:pStyle w:val="ROWTABELLA"/>
              <w:rPr>
                <w:color w:val="002060"/>
              </w:rPr>
            </w:pPr>
            <w:r w:rsidRPr="00CF504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584DAB" w14:textId="77777777" w:rsidR="00EC16FE" w:rsidRPr="00CF5044" w:rsidRDefault="00EC16FE" w:rsidP="00323E8F">
            <w:pPr>
              <w:pStyle w:val="ROWTABELLA"/>
              <w:rPr>
                <w:color w:val="002060"/>
              </w:rPr>
            </w:pPr>
            <w:r w:rsidRPr="00CF5044">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1A89C79"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879179" w14:textId="77777777" w:rsidR="00EC16FE" w:rsidRPr="00CF5044" w:rsidRDefault="00EC16FE" w:rsidP="00323E8F">
            <w:pPr>
              <w:pStyle w:val="ROWTABELLA"/>
              <w:rPr>
                <w:color w:val="002060"/>
              </w:rPr>
            </w:pPr>
            <w:r w:rsidRPr="00CF5044">
              <w:rPr>
                <w:color w:val="002060"/>
              </w:rPr>
              <w:t>10/11/2019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E47552" w14:textId="77777777" w:rsidR="00EC16FE" w:rsidRPr="00CF5044" w:rsidRDefault="00EC16FE" w:rsidP="00323E8F">
            <w:pPr>
              <w:pStyle w:val="ROWTABELLA"/>
              <w:rPr>
                <w:color w:val="002060"/>
              </w:rPr>
            </w:pPr>
            <w:r w:rsidRPr="00CF504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75A4A1" w14:textId="77777777" w:rsidR="00EC16FE" w:rsidRPr="00CF5044" w:rsidRDefault="00EC16FE" w:rsidP="00323E8F">
            <w:pPr>
              <w:pStyle w:val="ROWTABELLA"/>
              <w:rPr>
                <w:color w:val="002060"/>
              </w:rPr>
            </w:pPr>
            <w:r w:rsidRPr="00CF504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39862A" w14:textId="77777777" w:rsidR="00EC16FE" w:rsidRPr="00CF5044" w:rsidRDefault="00EC16FE" w:rsidP="00323E8F">
            <w:pPr>
              <w:pStyle w:val="ROWTABELLA"/>
              <w:rPr>
                <w:color w:val="002060"/>
              </w:rPr>
            </w:pPr>
            <w:r w:rsidRPr="00CF5044">
              <w:rPr>
                <w:color w:val="002060"/>
              </w:rPr>
              <w:t>VIA DELLE REGIONI, 8</w:t>
            </w:r>
          </w:p>
        </w:tc>
      </w:tr>
    </w:tbl>
    <w:p w14:paraId="27CA3ABF" w14:textId="77777777" w:rsidR="00EC16FE" w:rsidRPr="004B2460" w:rsidRDefault="00EC16FE" w:rsidP="00EC16FE">
      <w:pPr>
        <w:pStyle w:val="breakline"/>
        <w:divId w:val="527259509"/>
        <w:rPr>
          <w:color w:val="002060"/>
        </w:rPr>
      </w:pPr>
    </w:p>
    <w:p w14:paraId="143C7D24"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UNDER 17 C5 REGIONALI MASCHILI</w:t>
      </w:r>
    </w:p>
    <w:p w14:paraId="6F999A0E" w14:textId="77777777" w:rsidR="00EC16FE" w:rsidRPr="00123B86" w:rsidRDefault="00EC16FE" w:rsidP="00EC16FE">
      <w:pPr>
        <w:pStyle w:val="TITOLOPRINC"/>
        <w:divId w:val="527259509"/>
        <w:rPr>
          <w:color w:val="002060"/>
        </w:rPr>
      </w:pPr>
      <w:r w:rsidRPr="00123B86">
        <w:rPr>
          <w:color w:val="002060"/>
        </w:rPr>
        <w:t>ANAGRAFICA/INDIRIZZARIO/VARIAZIONI CALENDARIO</w:t>
      </w:r>
    </w:p>
    <w:p w14:paraId="72B7EBF7" w14:textId="77777777" w:rsidR="00EC16FE" w:rsidRPr="00123B86" w:rsidRDefault="00EC16FE" w:rsidP="00EC16FE">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A</w:t>
      </w:r>
      <w:r w:rsidRPr="00123B86">
        <w:rPr>
          <w:rFonts w:ascii="Arial" w:hAnsi="Arial" w:cs="Arial"/>
          <w:b/>
          <w:color w:val="002060"/>
          <w:sz w:val="22"/>
          <w:szCs w:val="22"/>
          <w:u w:val="single"/>
        </w:rPr>
        <w:t>”</w:t>
      </w:r>
    </w:p>
    <w:p w14:paraId="14E45DB1" w14:textId="77777777" w:rsidR="00EC16FE" w:rsidRPr="00123B86" w:rsidRDefault="00EC16FE" w:rsidP="00EC16FE">
      <w:pPr>
        <w:pStyle w:val="Corpodeltesto21"/>
        <w:divId w:val="527259509"/>
        <w:rPr>
          <w:rFonts w:ascii="Arial" w:hAnsi="Arial" w:cs="Arial"/>
          <w:color w:val="002060"/>
          <w:sz w:val="22"/>
          <w:szCs w:val="22"/>
        </w:rPr>
      </w:pPr>
    </w:p>
    <w:p w14:paraId="17EB05A0" w14:textId="77777777" w:rsidR="00EC16FE" w:rsidRPr="00123B86" w:rsidRDefault="00EC16FE" w:rsidP="00EC16FE">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SENIGALLIA CALCIO</w:t>
      </w:r>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123B86">
        <w:rPr>
          <w:rFonts w:ascii="Arial" w:hAnsi="Arial" w:cs="Arial"/>
          <w:color w:val="002060"/>
          <w:sz w:val="22"/>
          <w:szCs w:val="22"/>
        </w:rPr>
        <w:t xml:space="preserve"> </w:t>
      </w:r>
      <w:r>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17:30</w:t>
      </w:r>
      <w:r w:rsidRPr="00123B86">
        <w:rPr>
          <w:rFonts w:ascii="Arial" w:hAnsi="Arial" w:cs="Arial"/>
          <w:color w:val="002060"/>
          <w:sz w:val="22"/>
          <w:szCs w:val="22"/>
        </w:rPr>
        <w:t xml:space="preserve">, </w:t>
      </w:r>
      <w:r>
        <w:rPr>
          <w:rFonts w:ascii="Arial" w:hAnsi="Arial" w:cs="Arial"/>
          <w:color w:val="002060"/>
          <w:sz w:val="22"/>
          <w:szCs w:val="22"/>
        </w:rPr>
        <w:t>stesso campo</w:t>
      </w:r>
      <w:r w:rsidRPr="00123B86">
        <w:rPr>
          <w:rFonts w:ascii="Arial" w:hAnsi="Arial" w:cs="Arial"/>
          <w:color w:val="002060"/>
          <w:sz w:val="22"/>
          <w:szCs w:val="22"/>
        </w:rPr>
        <w:t>.</w:t>
      </w:r>
    </w:p>
    <w:p w14:paraId="2E43990D" w14:textId="77777777" w:rsidR="00EC16FE" w:rsidRPr="004B2460" w:rsidRDefault="00EC16FE" w:rsidP="00EC16FE">
      <w:pPr>
        <w:pStyle w:val="TITOLOPRINC"/>
        <w:divId w:val="527259509"/>
        <w:rPr>
          <w:color w:val="002060"/>
        </w:rPr>
      </w:pPr>
      <w:r w:rsidRPr="004B2460">
        <w:rPr>
          <w:color w:val="002060"/>
        </w:rPr>
        <w:t>VARIAZIONI AL PROGRAMMA GARE</w:t>
      </w:r>
    </w:p>
    <w:p w14:paraId="72535DF6" w14:textId="77777777" w:rsidR="00EC16FE" w:rsidRPr="004B2460" w:rsidRDefault="00EC16FE" w:rsidP="00EC16FE">
      <w:pPr>
        <w:pStyle w:val="breakline"/>
        <w:divId w:val="527259509"/>
        <w:rPr>
          <w:color w:val="002060"/>
        </w:rPr>
      </w:pPr>
    </w:p>
    <w:p w14:paraId="0348A932"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C16FE" w:rsidRPr="004B2460" w14:paraId="34ED899F" w14:textId="77777777" w:rsidTr="00EC16FE">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8F9C56" w14:textId="77777777" w:rsidR="00EC16FE" w:rsidRPr="004B2460" w:rsidRDefault="00EC16FE" w:rsidP="00323E8F">
            <w:pPr>
              <w:pStyle w:val="HEADERTABELLA"/>
              <w:rPr>
                <w:color w:val="002060"/>
              </w:rPr>
            </w:pPr>
            <w:r w:rsidRPr="004B24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D596C" w14:textId="77777777" w:rsidR="00EC16FE" w:rsidRPr="004B2460" w:rsidRDefault="00EC16FE" w:rsidP="00323E8F">
            <w:pPr>
              <w:pStyle w:val="HEADERTABELLA"/>
              <w:rPr>
                <w:color w:val="002060"/>
              </w:rPr>
            </w:pPr>
            <w:r w:rsidRPr="004B2460">
              <w:rPr>
                <w:color w:val="002060"/>
              </w:rPr>
              <w:t xml:space="preserve">N° </w:t>
            </w:r>
            <w:proofErr w:type="spellStart"/>
            <w:r w:rsidRPr="004B2460">
              <w:rPr>
                <w:color w:val="002060"/>
              </w:rPr>
              <w:t>Gior</w:t>
            </w:r>
            <w:proofErr w:type="spellEnd"/>
            <w:r w:rsidRPr="004B246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0C6E56" w14:textId="77777777" w:rsidR="00EC16FE" w:rsidRPr="004B2460" w:rsidRDefault="00EC16FE" w:rsidP="00323E8F">
            <w:pPr>
              <w:pStyle w:val="HEADERTABELLA"/>
              <w:rPr>
                <w:color w:val="002060"/>
              </w:rPr>
            </w:pPr>
            <w:r w:rsidRPr="004B24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F19483" w14:textId="77777777" w:rsidR="00EC16FE" w:rsidRPr="004B2460" w:rsidRDefault="00EC16FE" w:rsidP="00323E8F">
            <w:pPr>
              <w:pStyle w:val="HEADERTABELLA"/>
              <w:rPr>
                <w:color w:val="002060"/>
              </w:rPr>
            </w:pPr>
            <w:r w:rsidRPr="004B24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B3311" w14:textId="77777777" w:rsidR="00EC16FE" w:rsidRPr="004B2460" w:rsidRDefault="00EC16FE" w:rsidP="00323E8F">
            <w:pPr>
              <w:pStyle w:val="HEADERTABELLA"/>
              <w:rPr>
                <w:color w:val="002060"/>
              </w:rPr>
            </w:pPr>
            <w:r w:rsidRPr="004B2460">
              <w:rPr>
                <w:color w:val="002060"/>
              </w:rPr>
              <w:t xml:space="preserve">Data </w:t>
            </w:r>
            <w:proofErr w:type="spellStart"/>
            <w:r w:rsidRPr="004B2460">
              <w:rPr>
                <w:color w:val="002060"/>
              </w:rPr>
              <w:t>Orig</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2E5F9"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Var</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7D5048"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Orig</w:t>
            </w:r>
            <w:proofErr w:type="spellEnd"/>
            <w:r w:rsidRPr="004B246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7DB74B" w14:textId="77777777" w:rsidR="00EC16FE" w:rsidRPr="004B2460" w:rsidRDefault="00EC16FE" w:rsidP="00323E8F">
            <w:pPr>
              <w:pStyle w:val="HEADERTABELLA"/>
              <w:rPr>
                <w:color w:val="002060"/>
              </w:rPr>
            </w:pPr>
            <w:r w:rsidRPr="004B2460">
              <w:rPr>
                <w:color w:val="002060"/>
              </w:rPr>
              <w:t>Impianto</w:t>
            </w:r>
          </w:p>
        </w:tc>
      </w:tr>
      <w:tr w:rsidR="00EC16FE" w:rsidRPr="004B2460" w14:paraId="0B8D064F" w14:textId="77777777" w:rsidTr="00EC16FE">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55648" w14:textId="77777777" w:rsidR="00EC16FE" w:rsidRPr="00482FFB" w:rsidRDefault="00EC16FE" w:rsidP="00323E8F">
            <w:pPr>
              <w:pStyle w:val="ROWTABELLA"/>
              <w:rPr>
                <w:color w:val="002060"/>
                <w:highlight w:val="yellow"/>
              </w:rPr>
            </w:pPr>
            <w:r w:rsidRPr="00482FFB">
              <w:rPr>
                <w:color w:val="002060"/>
                <w:highlight w:val="yellow"/>
              </w:rPr>
              <w:t>09/11/2019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BC082" w14:textId="77777777" w:rsidR="00EC16FE" w:rsidRPr="00482FFB" w:rsidRDefault="00EC16FE" w:rsidP="00323E8F">
            <w:pPr>
              <w:pStyle w:val="ROWTABELLA"/>
              <w:jc w:val="center"/>
              <w:rPr>
                <w:color w:val="002060"/>
                <w:highlight w:val="yellow"/>
              </w:rPr>
            </w:pPr>
            <w:r w:rsidRPr="00482FF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4DF1D" w14:textId="77777777" w:rsidR="00EC16FE" w:rsidRPr="00482FFB" w:rsidRDefault="00EC16FE" w:rsidP="00323E8F">
            <w:pPr>
              <w:pStyle w:val="ROWTABELLA"/>
              <w:rPr>
                <w:color w:val="002060"/>
                <w:highlight w:val="yellow"/>
              </w:rPr>
            </w:pPr>
            <w:r w:rsidRPr="00482FF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05BF6" w14:textId="77777777" w:rsidR="00EC16FE" w:rsidRPr="00482FFB" w:rsidRDefault="00EC16FE" w:rsidP="00323E8F">
            <w:pPr>
              <w:pStyle w:val="ROWTABELLA"/>
              <w:rPr>
                <w:color w:val="002060"/>
                <w:highlight w:val="yellow"/>
              </w:rPr>
            </w:pPr>
            <w:r w:rsidRPr="00482FFB">
              <w:rPr>
                <w:color w:val="002060"/>
                <w:highlight w:val="yellow"/>
              </w:rPr>
              <w:t xml:space="preserve">REAL S.COSTANZO </w:t>
            </w:r>
            <w:proofErr w:type="spellStart"/>
            <w:r w:rsidRPr="00482FFB">
              <w:rPr>
                <w:color w:val="002060"/>
                <w:highlight w:val="yellow"/>
              </w:rPr>
              <w:t>CALCIsq.B</w:t>
            </w:r>
            <w:proofErr w:type="spellEnd"/>
            <w:r w:rsidRPr="00482FFB">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4D318" w14:textId="77777777" w:rsidR="00EC16FE" w:rsidRPr="004B2460" w:rsidRDefault="00EC16FE" w:rsidP="00323E8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31AAE" w14:textId="77777777" w:rsidR="00EC16FE" w:rsidRPr="004B2460" w:rsidRDefault="00EC16FE" w:rsidP="00323E8F">
            <w:pPr>
              <w:pStyle w:val="ROWTABELLA"/>
              <w:jc w:val="center"/>
              <w:rPr>
                <w:color w:val="002060"/>
              </w:rPr>
            </w:pPr>
            <w:r w:rsidRPr="00482FF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372AE" w14:textId="77777777" w:rsidR="00EC16FE" w:rsidRPr="004B2460" w:rsidRDefault="00EC16FE" w:rsidP="00323E8F">
            <w:pPr>
              <w:pStyle w:val="ROWTABELLA"/>
              <w:jc w:val="center"/>
              <w:rPr>
                <w:color w:val="002060"/>
              </w:rPr>
            </w:pPr>
            <w:r w:rsidRPr="004B2460">
              <w:rPr>
                <w:color w:val="002060"/>
              </w:rPr>
              <w:t>16:30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36596" w14:textId="77777777" w:rsidR="00EC16FE" w:rsidRPr="004B2460" w:rsidRDefault="00EC16FE" w:rsidP="00323E8F">
            <w:pPr>
              <w:rPr>
                <w:color w:val="002060"/>
              </w:rPr>
            </w:pPr>
          </w:p>
        </w:tc>
      </w:tr>
      <w:tr w:rsidR="00EC16FE" w:rsidRPr="004B2460" w14:paraId="0BBA55C1" w14:textId="77777777" w:rsidTr="00EC16FE">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7BDDF" w14:textId="77777777" w:rsidR="00EC16FE" w:rsidRPr="00482FFB" w:rsidRDefault="00EC16FE" w:rsidP="00323E8F">
            <w:pPr>
              <w:pStyle w:val="ROWTABELLA"/>
              <w:rPr>
                <w:color w:val="002060"/>
                <w:highlight w:val="yellow"/>
              </w:rPr>
            </w:pPr>
            <w:r w:rsidRPr="00482FFB">
              <w:rPr>
                <w:color w:val="002060"/>
                <w:highlight w:val="yellow"/>
              </w:rPr>
              <w:t>10/11/2019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BDE31" w14:textId="77777777" w:rsidR="00EC16FE" w:rsidRPr="00482FFB" w:rsidRDefault="00EC16FE" w:rsidP="00323E8F">
            <w:pPr>
              <w:pStyle w:val="ROWTABELLA"/>
              <w:jc w:val="center"/>
              <w:rPr>
                <w:color w:val="002060"/>
                <w:highlight w:val="yellow"/>
              </w:rPr>
            </w:pPr>
            <w:r w:rsidRPr="00482FF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7D0E5" w14:textId="77777777" w:rsidR="00EC16FE" w:rsidRPr="00482FFB" w:rsidRDefault="00EC16FE" w:rsidP="00323E8F">
            <w:pPr>
              <w:pStyle w:val="ROWTABELLA"/>
              <w:rPr>
                <w:color w:val="002060"/>
                <w:highlight w:val="yellow"/>
              </w:rPr>
            </w:pPr>
            <w:r w:rsidRPr="00482FF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5CBE3" w14:textId="77777777" w:rsidR="00EC16FE" w:rsidRPr="00482FFB" w:rsidRDefault="00EC16FE" w:rsidP="00323E8F">
            <w:pPr>
              <w:pStyle w:val="ROWTABELLA"/>
              <w:rPr>
                <w:color w:val="002060"/>
                <w:highlight w:val="yellow"/>
              </w:rPr>
            </w:pPr>
            <w:r w:rsidRPr="00482FFB">
              <w:rPr>
                <w:color w:val="002060"/>
                <w:highlight w:val="yellow"/>
              </w:rPr>
              <w:t>REAL S.COSTANZO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BB67C" w14:textId="77777777" w:rsidR="00EC16FE" w:rsidRPr="004B2460" w:rsidRDefault="00EC16FE" w:rsidP="00323E8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45FA2" w14:textId="77777777" w:rsidR="00EC16FE" w:rsidRPr="004B2460" w:rsidRDefault="00EC16FE" w:rsidP="00323E8F">
            <w:pPr>
              <w:pStyle w:val="ROWTABELLA"/>
              <w:jc w:val="center"/>
              <w:rPr>
                <w:color w:val="002060"/>
              </w:rPr>
            </w:pPr>
            <w:r w:rsidRPr="00482FF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58040" w14:textId="77777777" w:rsidR="00EC16FE" w:rsidRPr="004B2460" w:rsidRDefault="00EC16FE" w:rsidP="00323E8F">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5F7A4" w14:textId="77777777" w:rsidR="00EC16FE" w:rsidRPr="004B2460" w:rsidRDefault="00EC16FE" w:rsidP="00323E8F">
            <w:pPr>
              <w:pStyle w:val="ROWTABELLA"/>
              <w:rPr>
                <w:color w:val="002060"/>
              </w:rPr>
            </w:pPr>
            <w:r w:rsidRPr="00482FFB">
              <w:rPr>
                <w:color w:val="002060"/>
                <w:highlight w:val="yellow"/>
              </w:rPr>
              <w:t>PALASPORT"TRE RAGAZZI"MAROTTA MONDOLFO VIA EUROPA</w:t>
            </w:r>
          </w:p>
        </w:tc>
      </w:tr>
      <w:tr w:rsidR="00EC16FE" w:rsidRPr="004B2460" w14:paraId="0E4ED48C" w14:textId="77777777" w:rsidTr="00EC16FE">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8744E" w14:textId="77777777" w:rsidR="00EC16FE" w:rsidRPr="00656E2B" w:rsidRDefault="00EC16FE" w:rsidP="00323E8F">
            <w:pPr>
              <w:pStyle w:val="ROWTABELLA"/>
              <w:rPr>
                <w:color w:val="002060"/>
                <w:highlight w:val="yellow"/>
              </w:rPr>
            </w:pPr>
            <w:r w:rsidRPr="00656E2B">
              <w:rPr>
                <w:color w:val="002060"/>
                <w:highlight w:val="yellow"/>
              </w:rPr>
              <w:t>10/11/2019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287BC" w14:textId="77777777" w:rsidR="00EC16FE" w:rsidRPr="00656E2B" w:rsidRDefault="00EC16FE" w:rsidP="00323E8F">
            <w:pPr>
              <w:pStyle w:val="ROWTABELLA"/>
              <w:jc w:val="center"/>
              <w:rPr>
                <w:color w:val="002060"/>
                <w:highlight w:val="yellow"/>
              </w:rPr>
            </w:pPr>
            <w:r w:rsidRPr="00656E2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E285E" w14:textId="77777777" w:rsidR="00EC16FE" w:rsidRPr="00656E2B" w:rsidRDefault="00EC16FE" w:rsidP="00323E8F">
            <w:pPr>
              <w:pStyle w:val="ROWTABELLA"/>
              <w:rPr>
                <w:color w:val="002060"/>
                <w:highlight w:val="yellow"/>
              </w:rPr>
            </w:pPr>
            <w:r w:rsidRPr="00656E2B">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F554D" w14:textId="77777777" w:rsidR="00EC16FE" w:rsidRPr="00656E2B" w:rsidRDefault="00EC16FE" w:rsidP="00323E8F">
            <w:pPr>
              <w:pStyle w:val="ROWTABELLA"/>
              <w:rPr>
                <w:color w:val="002060"/>
                <w:highlight w:val="yellow"/>
              </w:rPr>
            </w:pPr>
            <w:r w:rsidRPr="00656E2B">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81276" w14:textId="77777777" w:rsidR="00EC16FE" w:rsidRPr="004B2460" w:rsidRDefault="00EC16FE" w:rsidP="00323E8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90824" w14:textId="77777777" w:rsidR="00EC16FE" w:rsidRPr="004B2460" w:rsidRDefault="00EC16FE" w:rsidP="00323E8F">
            <w:pPr>
              <w:pStyle w:val="ROWTABELLA"/>
              <w:jc w:val="center"/>
              <w:rPr>
                <w:color w:val="002060"/>
              </w:rPr>
            </w:pPr>
            <w:r w:rsidRPr="00656E2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A2DA8" w14:textId="77777777" w:rsidR="00EC16FE" w:rsidRPr="004B2460" w:rsidRDefault="00EC16FE" w:rsidP="00323E8F">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68B67" w14:textId="77777777" w:rsidR="00EC16FE" w:rsidRPr="004B2460" w:rsidRDefault="00EC16FE" w:rsidP="00323E8F">
            <w:pPr>
              <w:rPr>
                <w:color w:val="002060"/>
              </w:rPr>
            </w:pPr>
          </w:p>
        </w:tc>
      </w:tr>
    </w:tbl>
    <w:p w14:paraId="013CC885" w14:textId="77777777" w:rsidR="00EC16FE" w:rsidRPr="004B2460" w:rsidRDefault="00EC16FE" w:rsidP="00EC16FE">
      <w:pPr>
        <w:pStyle w:val="breakline"/>
        <w:divId w:val="527259509"/>
        <w:rPr>
          <w:color w:val="002060"/>
        </w:rPr>
      </w:pPr>
    </w:p>
    <w:p w14:paraId="13E538A3" w14:textId="77777777" w:rsidR="00EC16FE" w:rsidRPr="004B2460" w:rsidRDefault="00EC16FE" w:rsidP="00EC16FE">
      <w:pPr>
        <w:pStyle w:val="breakline"/>
        <w:divId w:val="527259509"/>
        <w:rPr>
          <w:color w:val="002060"/>
        </w:rPr>
      </w:pPr>
    </w:p>
    <w:p w14:paraId="5BBA8009"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C16FE" w:rsidRPr="004B2460" w14:paraId="3D7F9533"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CEAECD" w14:textId="77777777" w:rsidR="00EC16FE" w:rsidRPr="004B2460" w:rsidRDefault="00EC16FE" w:rsidP="00323E8F">
            <w:pPr>
              <w:pStyle w:val="HEADERTABELLA"/>
              <w:rPr>
                <w:color w:val="002060"/>
              </w:rPr>
            </w:pPr>
            <w:r w:rsidRPr="004B2460">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14C23E" w14:textId="77777777" w:rsidR="00EC16FE" w:rsidRPr="004B2460" w:rsidRDefault="00EC16FE" w:rsidP="00323E8F">
            <w:pPr>
              <w:pStyle w:val="HEADERTABELLA"/>
              <w:rPr>
                <w:color w:val="002060"/>
              </w:rPr>
            </w:pPr>
            <w:r w:rsidRPr="004B2460">
              <w:rPr>
                <w:color w:val="002060"/>
              </w:rPr>
              <w:t xml:space="preserve">N° </w:t>
            </w:r>
            <w:proofErr w:type="spellStart"/>
            <w:r w:rsidRPr="004B2460">
              <w:rPr>
                <w:color w:val="002060"/>
              </w:rPr>
              <w:t>Gior</w:t>
            </w:r>
            <w:proofErr w:type="spellEnd"/>
            <w:r w:rsidRPr="004B246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6CA135" w14:textId="77777777" w:rsidR="00EC16FE" w:rsidRPr="004B2460" w:rsidRDefault="00EC16FE" w:rsidP="00323E8F">
            <w:pPr>
              <w:pStyle w:val="HEADERTABELLA"/>
              <w:rPr>
                <w:color w:val="002060"/>
              </w:rPr>
            </w:pPr>
            <w:r w:rsidRPr="004B24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1628C" w14:textId="77777777" w:rsidR="00EC16FE" w:rsidRPr="004B2460" w:rsidRDefault="00EC16FE" w:rsidP="00323E8F">
            <w:pPr>
              <w:pStyle w:val="HEADERTABELLA"/>
              <w:rPr>
                <w:color w:val="002060"/>
              </w:rPr>
            </w:pPr>
            <w:r w:rsidRPr="004B24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E44BE" w14:textId="77777777" w:rsidR="00EC16FE" w:rsidRPr="004B2460" w:rsidRDefault="00EC16FE" w:rsidP="00323E8F">
            <w:pPr>
              <w:pStyle w:val="HEADERTABELLA"/>
              <w:rPr>
                <w:color w:val="002060"/>
              </w:rPr>
            </w:pPr>
            <w:r w:rsidRPr="004B2460">
              <w:rPr>
                <w:color w:val="002060"/>
              </w:rPr>
              <w:t xml:space="preserve">Data </w:t>
            </w:r>
            <w:proofErr w:type="spellStart"/>
            <w:r w:rsidRPr="004B2460">
              <w:rPr>
                <w:color w:val="002060"/>
              </w:rPr>
              <w:t>Orig</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FFE31F"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Var</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B8FBA6"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Orig</w:t>
            </w:r>
            <w:proofErr w:type="spellEnd"/>
            <w:r w:rsidRPr="004B246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ACB8C" w14:textId="77777777" w:rsidR="00EC16FE" w:rsidRPr="004B2460" w:rsidRDefault="00EC16FE" w:rsidP="00323E8F">
            <w:pPr>
              <w:pStyle w:val="HEADERTABELLA"/>
              <w:rPr>
                <w:color w:val="002060"/>
              </w:rPr>
            </w:pPr>
            <w:r w:rsidRPr="004B2460">
              <w:rPr>
                <w:color w:val="002060"/>
              </w:rPr>
              <w:t>Impianto</w:t>
            </w:r>
          </w:p>
        </w:tc>
      </w:tr>
      <w:tr w:rsidR="00EC16FE" w:rsidRPr="004B2460" w14:paraId="670AF254"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BA01D" w14:textId="77777777" w:rsidR="00EC16FE" w:rsidRPr="00656E2B" w:rsidRDefault="00EC16FE" w:rsidP="00323E8F">
            <w:pPr>
              <w:pStyle w:val="ROWTABELLA"/>
              <w:rPr>
                <w:color w:val="002060"/>
                <w:highlight w:val="yellow"/>
              </w:rPr>
            </w:pPr>
            <w:r w:rsidRPr="00656E2B">
              <w:rPr>
                <w:color w:val="002060"/>
                <w:highlight w:val="yellow"/>
              </w:rPr>
              <w:t>09/11/2019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A6987" w14:textId="77777777" w:rsidR="00EC16FE" w:rsidRPr="00656E2B" w:rsidRDefault="00EC16FE" w:rsidP="00323E8F">
            <w:pPr>
              <w:pStyle w:val="ROWTABELLA"/>
              <w:jc w:val="center"/>
              <w:rPr>
                <w:color w:val="002060"/>
                <w:highlight w:val="yellow"/>
              </w:rPr>
            </w:pPr>
            <w:r w:rsidRPr="00656E2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F3696" w14:textId="77777777" w:rsidR="00EC16FE" w:rsidRPr="00656E2B" w:rsidRDefault="00EC16FE" w:rsidP="00323E8F">
            <w:pPr>
              <w:pStyle w:val="ROWTABELLA"/>
              <w:rPr>
                <w:color w:val="002060"/>
                <w:highlight w:val="yellow"/>
              </w:rPr>
            </w:pPr>
            <w:r w:rsidRPr="00656E2B">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DEA77" w14:textId="77777777" w:rsidR="00EC16FE" w:rsidRPr="00656E2B" w:rsidRDefault="00EC16FE" w:rsidP="00323E8F">
            <w:pPr>
              <w:pStyle w:val="ROWTABELLA"/>
              <w:rPr>
                <w:color w:val="002060"/>
                <w:highlight w:val="yellow"/>
              </w:rPr>
            </w:pPr>
            <w:r w:rsidRPr="00656E2B">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8A621" w14:textId="77777777" w:rsidR="00EC16FE" w:rsidRPr="004B2460" w:rsidRDefault="00EC16FE" w:rsidP="00323E8F">
            <w:pPr>
              <w:pStyle w:val="ROWTABELLA"/>
              <w:rPr>
                <w:color w:val="002060"/>
              </w:rPr>
            </w:pPr>
            <w:r w:rsidRPr="004B2460">
              <w:rPr>
                <w:color w:val="002060"/>
              </w:rPr>
              <w:t>08/11/2019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A2418" w14:textId="77777777" w:rsidR="00EC16FE" w:rsidRPr="004B2460" w:rsidRDefault="00EC16FE" w:rsidP="00323E8F">
            <w:pPr>
              <w:pStyle w:val="ROWTABELLA"/>
              <w:jc w:val="center"/>
              <w:rPr>
                <w:color w:val="002060"/>
              </w:rPr>
            </w:pPr>
            <w:r w:rsidRPr="00656E2B">
              <w:rPr>
                <w:color w:val="002060"/>
                <w:highlight w:val="yellow"/>
              </w:rPr>
              <w:t>1</w:t>
            </w:r>
            <w:r>
              <w:rPr>
                <w:color w:val="002060"/>
                <w:highlight w:val="yellow"/>
              </w:rPr>
              <w:t>8</w:t>
            </w:r>
            <w:r w:rsidRPr="00656E2B">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779F8" w14:textId="77777777" w:rsidR="00EC16FE" w:rsidRPr="004B2460" w:rsidRDefault="00EC16FE" w:rsidP="00323E8F">
            <w:pPr>
              <w:pStyle w:val="ROWTABELLA"/>
              <w:jc w:val="center"/>
              <w:rPr>
                <w:color w:val="002060"/>
              </w:rPr>
            </w:pPr>
            <w:r w:rsidRPr="004B2460">
              <w:rPr>
                <w:color w:val="002060"/>
              </w:rPr>
              <w:t>1</w:t>
            </w:r>
            <w:r>
              <w:rPr>
                <w:color w:val="002060"/>
              </w:rPr>
              <w:t>7</w:t>
            </w:r>
            <w:r w:rsidRPr="004B2460">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F0359" w14:textId="77777777" w:rsidR="00EC16FE" w:rsidRDefault="00EC16FE" w:rsidP="00323E8F">
            <w:pPr>
              <w:pStyle w:val="ROWTABELLA"/>
              <w:rPr>
                <w:color w:val="002060"/>
              </w:rPr>
            </w:pPr>
          </w:p>
          <w:p w14:paraId="73A04884" w14:textId="77777777" w:rsidR="00EC16FE" w:rsidRPr="004B2460" w:rsidRDefault="00EC16FE" w:rsidP="00323E8F">
            <w:pPr>
              <w:pStyle w:val="ROWTABELLA"/>
              <w:rPr>
                <w:color w:val="002060"/>
              </w:rPr>
            </w:pPr>
          </w:p>
        </w:tc>
      </w:tr>
    </w:tbl>
    <w:p w14:paraId="29FF5C74" w14:textId="77777777" w:rsidR="00EC16FE" w:rsidRPr="004B2460" w:rsidRDefault="00EC16FE" w:rsidP="00EC16FE">
      <w:pPr>
        <w:pStyle w:val="breakline"/>
        <w:divId w:val="527259509"/>
        <w:rPr>
          <w:color w:val="002060"/>
        </w:rPr>
      </w:pPr>
    </w:p>
    <w:p w14:paraId="448AA31C" w14:textId="77777777" w:rsidR="00EC16FE" w:rsidRPr="004B2460" w:rsidRDefault="00EC16FE" w:rsidP="00EC16FE">
      <w:pPr>
        <w:pStyle w:val="breakline"/>
        <w:divId w:val="527259509"/>
        <w:rPr>
          <w:color w:val="002060"/>
        </w:rPr>
      </w:pPr>
    </w:p>
    <w:p w14:paraId="15A04244" w14:textId="77777777" w:rsidR="00EC16FE" w:rsidRPr="004B2460" w:rsidRDefault="00EC16FE" w:rsidP="00EC16FE">
      <w:pPr>
        <w:pStyle w:val="TITOLOPRINC"/>
        <w:divId w:val="527259509"/>
        <w:rPr>
          <w:color w:val="002060"/>
        </w:rPr>
      </w:pPr>
      <w:r w:rsidRPr="004B2460">
        <w:rPr>
          <w:color w:val="002060"/>
        </w:rPr>
        <w:t>RISULTATI</w:t>
      </w:r>
    </w:p>
    <w:p w14:paraId="401ADD0E" w14:textId="77777777" w:rsidR="00EC16FE" w:rsidRPr="004B2460" w:rsidRDefault="00EC16FE" w:rsidP="00EC16FE">
      <w:pPr>
        <w:pStyle w:val="breakline"/>
        <w:divId w:val="527259509"/>
        <w:rPr>
          <w:color w:val="002060"/>
        </w:rPr>
      </w:pPr>
    </w:p>
    <w:p w14:paraId="619F3E52" w14:textId="77777777" w:rsidR="00EC16FE" w:rsidRPr="004B2460" w:rsidRDefault="00EC16FE" w:rsidP="00EC16FE">
      <w:pPr>
        <w:pStyle w:val="SOTTOTITOLOCAMPIONATO1"/>
        <w:divId w:val="527259509"/>
        <w:rPr>
          <w:color w:val="002060"/>
        </w:rPr>
      </w:pPr>
      <w:r w:rsidRPr="004B2460">
        <w:rPr>
          <w:color w:val="002060"/>
        </w:rPr>
        <w:t>RISULTATI UFFICIALI GARE DEL 03/11/2019</w:t>
      </w:r>
    </w:p>
    <w:p w14:paraId="3526C0A2"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2AB8CF75"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C16FE" w:rsidRPr="004B2460" w14:paraId="454AF12C"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64AB81FE"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FB95B9" w14:textId="77777777" w:rsidR="00EC16FE" w:rsidRPr="004B2460" w:rsidRDefault="00EC16FE" w:rsidP="00323E8F">
                  <w:pPr>
                    <w:pStyle w:val="HEADERTABELLA"/>
                    <w:rPr>
                      <w:color w:val="002060"/>
                    </w:rPr>
                  </w:pPr>
                  <w:r w:rsidRPr="004B2460">
                    <w:rPr>
                      <w:color w:val="002060"/>
                    </w:rPr>
                    <w:t>GIRONE A - 5 Giornata - A</w:t>
                  </w:r>
                </w:p>
              </w:tc>
            </w:tr>
            <w:tr w:rsidR="00EC16FE" w:rsidRPr="004B2460" w14:paraId="29DBDE9D"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A6D86C" w14:textId="77777777" w:rsidR="00EC16FE" w:rsidRPr="004B2460" w:rsidRDefault="00EC16FE" w:rsidP="00323E8F">
                  <w:pPr>
                    <w:pStyle w:val="ROWTABELLA"/>
                    <w:rPr>
                      <w:color w:val="002060"/>
                    </w:rPr>
                  </w:pPr>
                  <w:r w:rsidRPr="004B2460">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C97754" w14:textId="77777777" w:rsidR="00EC16FE" w:rsidRPr="004B2460" w:rsidRDefault="00EC16FE" w:rsidP="00323E8F">
                  <w:pPr>
                    <w:pStyle w:val="ROWTABELLA"/>
                    <w:rPr>
                      <w:color w:val="002060"/>
                    </w:rPr>
                  </w:pPr>
                  <w:r w:rsidRPr="004B2460">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F3D863" w14:textId="77777777" w:rsidR="00EC16FE" w:rsidRPr="004B2460" w:rsidRDefault="00EC16FE" w:rsidP="00323E8F">
                  <w:pPr>
                    <w:pStyle w:val="ROWTABELLA"/>
                    <w:jc w:val="center"/>
                    <w:rPr>
                      <w:color w:val="002060"/>
                    </w:rPr>
                  </w:pPr>
                  <w:r w:rsidRPr="004B2460">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C12601" w14:textId="77777777" w:rsidR="00EC16FE" w:rsidRPr="004B2460" w:rsidRDefault="00EC16FE" w:rsidP="00323E8F">
                  <w:pPr>
                    <w:pStyle w:val="ROWTABELLA"/>
                    <w:jc w:val="center"/>
                    <w:rPr>
                      <w:color w:val="002060"/>
                    </w:rPr>
                  </w:pPr>
                  <w:r w:rsidRPr="004B2460">
                    <w:rPr>
                      <w:color w:val="002060"/>
                    </w:rPr>
                    <w:t> </w:t>
                  </w:r>
                </w:p>
              </w:tc>
            </w:tr>
            <w:tr w:rsidR="00EC16FE" w:rsidRPr="004B2460" w14:paraId="541B47A8"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2F7F63D" w14:textId="77777777" w:rsidR="00EC16FE" w:rsidRPr="004B2460" w:rsidRDefault="00EC16FE" w:rsidP="00323E8F">
                  <w:pPr>
                    <w:pStyle w:val="ROWTABELLA"/>
                    <w:rPr>
                      <w:color w:val="002060"/>
                    </w:rPr>
                  </w:pPr>
                  <w:r w:rsidRPr="004B2460">
                    <w:rPr>
                      <w:color w:val="002060"/>
                    </w:rPr>
                    <w:t>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AE6DC2" w14:textId="77777777" w:rsidR="00EC16FE" w:rsidRPr="004B2460" w:rsidRDefault="00EC16FE" w:rsidP="00323E8F">
                  <w:pPr>
                    <w:pStyle w:val="ROWTABELLA"/>
                    <w:rPr>
                      <w:color w:val="002060"/>
                    </w:rPr>
                  </w:pPr>
                  <w:r w:rsidRPr="004B246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B57F06" w14:textId="77777777" w:rsidR="00EC16FE" w:rsidRPr="004B2460" w:rsidRDefault="00EC16FE" w:rsidP="00323E8F">
                  <w:pPr>
                    <w:pStyle w:val="ROWTABELLA"/>
                    <w:jc w:val="center"/>
                    <w:rPr>
                      <w:color w:val="002060"/>
                    </w:rPr>
                  </w:pPr>
                  <w:r w:rsidRPr="004B246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8D6D0F6" w14:textId="77777777" w:rsidR="00EC16FE" w:rsidRPr="004B2460" w:rsidRDefault="00EC16FE" w:rsidP="00323E8F">
                  <w:pPr>
                    <w:pStyle w:val="ROWTABELLA"/>
                    <w:jc w:val="center"/>
                    <w:rPr>
                      <w:color w:val="002060"/>
                    </w:rPr>
                  </w:pPr>
                  <w:r w:rsidRPr="004B2460">
                    <w:rPr>
                      <w:color w:val="002060"/>
                    </w:rPr>
                    <w:t> </w:t>
                  </w:r>
                </w:p>
              </w:tc>
            </w:tr>
            <w:tr w:rsidR="00EC16FE" w:rsidRPr="004B2460" w14:paraId="50535E82"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98CD27" w14:textId="77777777" w:rsidR="00EC16FE" w:rsidRPr="004B2460" w:rsidRDefault="00EC16FE" w:rsidP="00323E8F">
                  <w:pPr>
                    <w:pStyle w:val="ROWTABELLA"/>
                    <w:rPr>
                      <w:color w:val="002060"/>
                    </w:rPr>
                  </w:pPr>
                  <w:r w:rsidRPr="004B2460">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0311D5" w14:textId="77777777" w:rsidR="00EC16FE" w:rsidRPr="004B2460" w:rsidRDefault="00EC16FE" w:rsidP="00323E8F">
                  <w:pPr>
                    <w:pStyle w:val="ROWTABELLA"/>
                    <w:rPr>
                      <w:color w:val="002060"/>
                    </w:rPr>
                  </w:pPr>
                  <w:r w:rsidRPr="004B2460">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CFE8DB" w14:textId="77777777" w:rsidR="00EC16FE" w:rsidRPr="004B2460" w:rsidRDefault="00EC16FE" w:rsidP="00323E8F">
                  <w:pPr>
                    <w:pStyle w:val="ROWTABELLA"/>
                    <w:jc w:val="center"/>
                    <w:rPr>
                      <w:color w:val="002060"/>
                    </w:rPr>
                  </w:pPr>
                  <w:r w:rsidRPr="004B2460">
                    <w:rPr>
                      <w:color w:val="002060"/>
                    </w:rPr>
                    <w:t>5 - 11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24D02E" w14:textId="77777777" w:rsidR="00EC16FE" w:rsidRPr="004B2460" w:rsidRDefault="00EC16FE" w:rsidP="00323E8F">
                  <w:pPr>
                    <w:pStyle w:val="ROWTABELLA"/>
                    <w:jc w:val="center"/>
                    <w:rPr>
                      <w:color w:val="002060"/>
                    </w:rPr>
                  </w:pPr>
                  <w:r w:rsidRPr="004B2460">
                    <w:rPr>
                      <w:color w:val="002060"/>
                    </w:rPr>
                    <w:t> </w:t>
                  </w:r>
                </w:p>
              </w:tc>
            </w:tr>
            <w:tr w:rsidR="00EC16FE" w:rsidRPr="004B2460" w14:paraId="5616E49C"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95D8D5A" w14:textId="77777777" w:rsidR="00EC16FE" w:rsidRPr="004B2460" w:rsidRDefault="00EC16FE" w:rsidP="00323E8F">
                  <w:pPr>
                    <w:pStyle w:val="ROWTABELLA"/>
                    <w:rPr>
                      <w:color w:val="002060"/>
                    </w:rPr>
                  </w:pPr>
                  <w:r w:rsidRPr="004B2460">
                    <w:rPr>
                      <w:color w:val="002060"/>
                    </w:rPr>
                    <w:t xml:space="preserve">REAL S.COSTANZO </w:t>
                  </w:r>
                  <w:proofErr w:type="spellStart"/>
                  <w:r w:rsidRPr="004B2460">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5046D4C" w14:textId="77777777" w:rsidR="00EC16FE" w:rsidRPr="004B2460" w:rsidRDefault="00EC16FE" w:rsidP="00323E8F">
                  <w:pPr>
                    <w:pStyle w:val="ROWTABELLA"/>
                    <w:rPr>
                      <w:color w:val="002060"/>
                    </w:rPr>
                  </w:pPr>
                  <w:r w:rsidRPr="004B246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E1A78C" w14:textId="77777777" w:rsidR="00EC16FE" w:rsidRPr="004B2460" w:rsidRDefault="00EC16FE" w:rsidP="00323E8F">
                  <w:pPr>
                    <w:pStyle w:val="ROWTABELLA"/>
                    <w:jc w:val="center"/>
                    <w:rPr>
                      <w:color w:val="002060"/>
                    </w:rPr>
                  </w:pPr>
                  <w:r w:rsidRPr="004B246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E55C69" w14:textId="77777777" w:rsidR="00EC16FE" w:rsidRPr="004B2460" w:rsidRDefault="00EC16FE" w:rsidP="00323E8F">
                  <w:pPr>
                    <w:pStyle w:val="ROWTABELLA"/>
                    <w:jc w:val="center"/>
                    <w:rPr>
                      <w:color w:val="002060"/>
                    </w:rPr>
                  </w:pPr>
                  <w:r w:rsidRPr="004B2460">
                    <w:rPr>
                      <w:color w:val="002060"/>
                    </w:rPr>
                    <w:t> </w:t>
                  </w:r>
                </w:p>
              </w:tc>
            </w:tr>
            <w:tr w:rsidR="00EC16FE" w:rsidRPr="004B2460" w14:paraId="6ECF67F9"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4D24EA" w14:textId="77777777" w:rsidR="00EC16FE" w:rsidRPr="004B2460" w:rsidRDefault="00EC16FE" w:rsidP="00323E8F">
                  <w:pPr>
                    <w:pStyle w:val="ROWTABELLA"/>
                    <w:rPr>
                      <w:color w:val="002060"/>
                    </w:rPr>
                  </w:pPr>
                  <w:r w:rsidRPr="004B2460">
                    <w:rPr>
                      <w:color w:val="002060"/>
                    </w:rPr>
                    <w:t>(2) 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8E0297" w14:textId="77777777" w:rsidR="00EC16FE" w:rsidRPr="004B2460" w:rsidRDefault="00EC16FE" w:rsidP="00323E8F">
                  <w:pPr>
                    <w:pStyle w:val="ROWTABELLA"/>
                    <w:rPr>
                      <w:color w:val="002060"/>
                    </w:rPr>
                  </w:pPr>
                  <w:r w:rsidRPr="004B246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4065609" w14:textId="77777777" w:rsidR="00EC16FE" w:rsidRPr="004B2460" w:rsidRDefault="00EC16FE" w:rsidP="00323E8F">
                  <w:pPr>
                    <w:pStyle w:val="ROWTABELLA"/>
                    <w:jc w:val="center"/>
                    <w:rPr>
                      <w:color w:val="002060"/>
                    </w:rPr>
                  </w:pPr>
                  <w:r w:rsidRPr="004B246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21F88C9" w14:textId="77777777" w:rsidR="00EC16FE" w:rsidRPr="004B2460" w:rsidRDefault="00EC16FE" w:rsidP="00323E8F">
                  <w:pPr>
                    <w:pStyle w:val="ROWTABELLA"/>
                    <w:jc w:val="center"/>
                    <w:rPr>
                      <w:color w:val="002060"/>
                    </w:rPr>
                  </w:pPr>
                  <w:r w:rsidRPr="004B2460">
                    <w:rPr>
                      <w:color w:val="002060"/>
                    </w:rPr>
                    <w:t> </w:t>
                  </w:r>
                </w:p>
              </w:tc>
            </w:tr>
            <w:tr w:rsidR="00EC16FE" w:rsidRPr="004B2460" w14:paraId="514154FE"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D4BD4F" w14:textId="77777777" w:rsidR="00EC16FE" w:rsidRPr="004B2460" w:rsidRDefault="00EC16FE" w:rsidP="00323E8F">
                  <w:pPr>
                    <w:pStyle w:val="ROWTABELLA"/>
                    <w:rPr>
                      <w:color w:val="002060"/>
                    </w:rPr>
                  </w:pPr>
                  <w:r w:rsidRPr="004B2460">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6F514B" w14:textId="77777777" w:rsidR="00EC16FE" w:rsidRPr="004B2460" w:rsidRDefault="00EC16FE" w:rsidP="00323E8F">
                  <w:pPr>
                    <w:pStyle w:val="ROWTABELLA"/>
                    <w:rPr>
                      <w:color w:val="002060"/>
                    </w:rPr>
                  </w:pPr>
                  <w:r w:rsidRPr="004B2460">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8EA307" w14:textId="77777777" w:rsidR="00EC16FE" w:rsidRPr="004B2460" w:rsidRDefault="00EC16FE" w:rsidP="00323E8F">
                  <w:pPr>
                    <w:pStyle w:val="ROWTABELLA"/>
                    <w:jc w:val="center"/>
                    <w:rPr>
                      <w:color w:val="002060"/>
                    </w:rPr>
                  </w:pPr>
                  <w:r w:rsidRPr="004B2460">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113C41" w14:textId="77777777" w:rsidR="00EC16FE" w:rsidRPr="004B2460" w:rsidRDefault="00EC16FE" w:rsidP="00323E8F">
                  <w:pPr>
                    <w:pStyle w:val="ROWTABELLA"/>
                    <w:jc w:val="center"/>
                    <w:rPr>
                      <w:color w:val="002060"/>
                    </w:rPr>
                  </w:pPr>
                  <w:r w:rsidRPr="004B2460">
                    <w:rPr>
                      <w:color w:val="002060"/>
                    </w:rPr>
                    <w:t> </w:t>
                  </w:r>
                </w:p>
              </w:tc>
            </w:tr>
            <w:tr w:rsidR="00EC16FE" w:rsidRPr="004B2460" w14:paraId="3D0E720E"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526663C6" w14:textId="77777777" w:rsidR="00EC16FE" w:rsidRPr="004B2460" w:rsidRDefault="00EC16FE" w:rsidP="00323E8F">
                  <w:pPr>
                    <w:pStyle w:val="ROWTABELLA"/>
                    <w:rPr>
                      <w:color w:val="002060"/>
                    </w:rPr>
                  </w:pPr>
                  <w:r w:rsidRPr="004B2460">
                    <w:rPr>
                      <w:color w:val="002060"/>
                    </w:rPr>
                    <w:t>(1) - disputata il 02/11/2019</w:t>
                  </w:r>
                </w:p>
              </w:tc>
            </w:tr>
            <w:tr w:rsidR="00EC16FE" w:rsidRPr="004B2460" w14:paraId="4EF7CE2F"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6E3A55BB" w14:textId="77777777" w:rsidR="00EC16FE" w:rsidRPr="004B2460" w:rsidRDefault="00EC16FE" w:rsidP="00323E8F">
                  <w:pPr>
                    <w:pStyle w:val="ROWTABELLA"/>
                    <w:rPr>
                      <w:color w:val="002060"/>
                    </w:rPr>
                  </w:pPr>
                  <w:r w:rsidRPr="004B2460">
                    <w:rPr>
                      <w:color w:val="002060"/>
                    </w:rPr>
                    <w:t>(2) - disputata il 05/11/2019</w:t>
                  </w:r>
                </w:p>
              </w:tc>
            </w:tr>
          </w:tbl>
          <w:p w14:paraId="13ADC69B" w14:textId="77777777" w:rsidR="00EC16FE" w:rsidRPr="004B2460" w:rsidRDefault="00EC16FE" w:rsidP="00323E8F">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45B9978B"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A8E082" w14:textId="77777777" w:rsidR="00EC16FE" w:rsidRPr="004B2460" w:rsidRDefault="00EC16FE" w:rsidP="00323E8F">
                  <w:pPr>
                    <w:pStyle w:val="HEADERTABELLA"/>
                    <w:rPr>
                      <w:color w:val="002060"/>
                    </w:rPr>
                  </w:pPr>
                  <w:r w:rsidRPr="004B2460">
                    <w:rPr>
                      <w:color w:val="002060"/>
                    </w:rPr>
                    <w:t>GIRONE B - 5 Giornata - A</w:t>
                  </w:r>
                </w:p>
              </w:tc>
            </w:tr>
            <w:tr w:rsidR="00EC16FE" w:rsidRPr="004B2460" w14:paraId="2EB2827F"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F791CC" w14:textId="77777777" w:rsidR="00EC16FE" w:rsidRPr="004B2460" w:rsidRDefault="00EC16FE" w:rsidP="00323E8F">
                  <w:pPr>
                    <w:pStyle w:val="ROWTABELLA"/>
                    <w:rPr>
                      <w:color w:val="002060"/>
                    </w:rPr>
                  </w:pPr>
                  <w:r w:rsidRPr="004B246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A14B4C" w14:textId="77777777" w:rsidR="00EC16FE" w:rsidRPr="004B2460" w:rsidRDefault="00EC16FE" w:rsidP="00323E8F">
                  <w:pPr>
                    <w:pStyle w:val="ROWTABELLA"/>
                    <w:rPr>
                      <w:color w:val="002060"/>
                    </w:rPr>
                  </w:pPr>
                  <w:r w:rsidRPr="004B2460">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D29D1E" w14:textId="77777777" w:rsidR="00EC16FE" w:rsidRPr="004B2460" w:rsidRDefault="00EC16FE" w:rsidP="00323E8F">
                  <w:pPr>
                    <w:pStyle w:val="ROWTABELLA"/>
                    <w:jc w:val="center"/>
                    <w:rPr>
                      <w:color w:val="002060"/>
                    </w:rPr>
                  </w:pPr>
                  <w:r w:rsidRPr="004B2460">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E26110" w14:textId="77777777" w:rsidR="00EC16FE" w:rsidRPr="004B2460" w:rsidRDefault="00EC16FE" w:rsidP="00323E8F">
                  <w:pPr>
                    <w:pStyle w:val="ROWTABELLA"/>
                    <w:jc w:val="center"/>
                    <w:rPr>
                      <w:color w:val="002060"/>
                    </w:rPr>
                  </w:pPr>
                  <w:r w:rsidRPr="004B2460">
                    <w:rPr>
                      <w:color w:val="002060"/>
                    </w:rPr>
                    <w:t> </w:t>
                  </w:r>
                </w:p>
              </w:tc>
            </w:tr>
            <w:tr w:rsidR="00EC16FE" w:rsidRPr="004B2460" w14:paraId="5BCE6250"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1451A41" w14:textId="77777777" w:rsidR="00EC16FE" w:rsidRPr="004B2460" w:rsidRDefault="00EC16FE" w:rsidP="00323E8F">
                  <w:pPr>
                    <w:pStyle w:val="ROWTABELLA"/>
                    <w:rPr>
                      <w:color w:val="002060"/>
                    </w:rPr>
                  </w:pPr>
                  <w:r w:rsidRPr="004B2460">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30CFA78" w14:textId="77777777" w:rsidR="00EC16FE" w:rsidRPr="004B2460" w:rsidRDefault="00EC16FE" w:rsidP="00323E8F">
                  <w:pPr>
                    <w:pStyle w:val="ROWTABELLA"/>
                    <w:rPr>
                      <w:color w:val="002060"/>
                    </w:rPr>
                  </w:pPr>
                  <w:r w:rsidRPr="004B2460">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F192AD" w14:textId="77777777" w:rsidR="00EC16FE" w:rsidRPr="004B2460" w:rsidRDefault="00EC16FE" w:rsidP="00323E8F">
                  <w:pPr>
                    <w:pStyle w:val="ROWTABELLA"/>
                    <w:jc w:val="center"/>
                    <w:rPr>
                      <w:color w:val="002060"/>
                    </w:rPr>
                  </w:pPr>
                  <w:r w:rsidRPr="004B246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94E2D2" w14:textId="77777777" w:rsidR="00EC16FE" w:rsidRPr="004B2460" w:rsidRDefault="00EC16FE" w:rsidP="00323E8F">
                  <w:pPr>
                    <w:pStyle w:val="ROWTABELLA"/>
                    <w:jc w:val="center"/>
                    <w:rPr>
                      <w:color w:val="002060"/>
                    </w:rPr>
                  </w:pPr>
                  <w:r w:rsidRPr="004B2460">
                    <w:rPr>
                      <w:color w:val="002060"/>
                    </w:rPr>
                    <w:t> </w:t>
                  </w:r>
                </w:p>
              </w:tc>
            </w:tr>
            <w:tr w:rsidR="00EC16FE" w:rsidRPr="004B2460" w14:paraId="45F80ED0"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9E709B" w14:textId="77777777" w:rsidR="00EC16FE" w:rsidRPr="004B2460" w:rsidRDefault="00EC16FE" w:rsidP="00323E8F">
                  <w:pPr>
                    <w:pStyle w:val="ROWTABELLA"/>
                    <w:rPr>
                      <w:color w:val="002060"/>
                    </w:rPr>
                  </w:pPr>
                  <w:r w:rsidRPr="004B2460">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52A01C" w14:textId="77777777" w:rsidR="00EC16FE" w:rsidRPr="004B2460" w:rsidRDefault="00EC16FE" w:rsidP="00323E8F">
                  <w:pPr>
                    <w:pStyle w:val="ROWTABELLA"/>
                    <w:rPr>
                      <w:color w:val="002060"/>
                    </w:rPr>
                  </w:pPr>
                  <w:r w:rsidRPr="004B246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D515AE" w14:textId="77777777" w:rsidR="00EC16FE" w:rsidRPr="004B2460" w:rsidRDefault="00EC16FE" w:rsidP="00323E8F">
                  <w:pPr>
                    <w:pStyle w:val="ROWTABELLA"/>
                    <w:jc w:val="center"/>
                    <w:rPr>
                      <w:color w:val="002060"/>
                    </w:rPr>
                  </w:pPr>
                  <w:r w:rsidRPr="004B2460">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ADA74C" w14:textId="77777777" w:rsidR="00EC16FE" w:rsidRPr="004B2460" w:rsidRDefault="00EC16FE" w:rsidP="00323E8F">
                  <w:pPr>
                    <w:pStyle w:val="ROWTABELLA"/>
                    <w:jc w:val="center"/>
                    <w:rPr>
                      <w:color w:val="002060"/>
                    </w:rPr>
                  </w:pPr>
                  <w:r w:rsidRPr="004B2460">
                    <w:rPr>
                      <w:color w:val="002060"/>
                    </w:rPr>
                    <w:t> </w:t>
                  </w:r>
                </w:p>
              </w:tc>
            </w:tr>
            <w:tr w:rsidR="00EC16FE" w:rsidRPr="004B2460" w14:paraId="30426BA5"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85D133C" w14:textId="77777777" w:rsidR="00EC16FE" w:rsidRPr="004B2460" w:rsidRDefault="00EC16FE" w:rsidP="00323E8F">
                  <w:pPr>
                    <w:pStyle w:val="ROWTABELLA"/>
                    <w:rPr>
                      <w:color w:val="002060"/>
                    </w:rPr>
                  </w:pPr>
                  <w:r w:rsidRPr="004B2460">
                    <w:rPr>
                      <w:color w:val="002060"/>
                    </w:rPr>
                    <w:t>(1) 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5B7BE31" w14:textId="77777777" w:rsidR="00EC16FE" w:rsidRPr="004B2460" w:rsidRDefault="00EC16FE" w:rsidP="00323E8F">
                  <w:pPr>
                    <w:pStyle w:val="ROWTABELLA"/>
                    <w:rPr>
                      <w:color w:val="002060"/>
                    </w:rPr>
                  </w:pPr>
                  <w:r w:rsidRPr="004B2460">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50805A9" w14:textId="77777777" w:rsidR="00EC16FE" w:rsidRPr="004B2460" w:rsidRDefault="00EC16FE" w:rsidP="00323E8F">
                  <w:pPr>
                    <w:pStyle w:val="ROWTABELLA"/>
                    <w:jc w:val="center"/>
                    <w:rPr>
                      <w:color w:val="002060"/>
                    </w:rPr>
                  </w:pPr>
                  <w:r w:rsidRPr="004B2460">
                    <w:rPr>
                      <w:color w:val="002060"/>
                    </w:rPr>
                    <w:t>3 - 14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FCE1682" w14:textId="77777777" w:rsidR="00EC16FE" w:rsidRPr="004B2460" w:rsidRDefault="00EC16FE" w:rsidP="00323E8F">
                  <w:pPr>
                    <w:pStyle w:val="ROWTABELLA"/>
                    <w:jc w:val="center"/>
                    <w:rPr>
                      <w:color w:val="002060"/>
                    </w:rPr>
                  </w:pPr>
                  <w:r w:rsidRPr="004B2460">
                    <w:rPr>
                      <w:color w:val="002060"/>
                    </w:rPr>
                    <w:t> </w:t>
                  </w:r>
                </w:p>
              </w:tc>
            </w:tr>
            <w:tr w:rsidR="00EC16FE" w:rsidRPr="004B2460" w14:paraId="379D7AF2"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285A6D" w14:textId="77777777" w:rsidR="00EC16FE" w:rsidRPr="004B2460" w:rsidRDefault="00EC16FE" w:rsidP="00323E8F">
                  <w:pPr>
                    <w:pStyle w:val="ROWTABELLA"/>
                    <w:rPr>
                      <w:color w:val="002060"/>
                    </w:rPr>
                  </w:pPr>
                  <w:r w:rsidRPr="004B2460">
                    <w:rPr>
                      <w:color w:val="002060"/>
                    </w:rPr>
                    <w:t>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21FE5C" w14:textId="77777777" w:rsidR="00EC16FE" w:rsidRPr="004B2460" w:rsidRDefault="00EC16FE" w:rsidP="00323E8F">
                  <w:pPr>
                    <w:pStyle w:val="ROWTABELLA"/>
                    <w:rPr>
                      <w:color w:val="002060"/>
                    </w:rPr>
                  </w:pPr>
                  <w:r w:rsidRPr="004B246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27E584" w14:textId="77777777" w:rsidR="00EC16FE" w:rsidRPr="004B2460" w:rsidRDefault="00EC16FE" w:rsidP="00323E8F">
                  <w:pPr>
                    <w:pStyle w:val="ROWTABELLA"/>
                    <w:jc w:val="center"/>
                    <w:rPr>
                      <w:color w:val="002060"/>
                    </w:rPr>
                  </w:pPr>
                  <w:r w:rsidRPr="004B246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9CC77B" w14:textId="77777777" w:rsidR="00EC16FE" w:rsidRPr="004B2460" w:rsidRDefault="00EC16FE" w:rsidP="00323E8F">
                  <w:pPr>
                    <w:pStyle w:val="ROWTABELLA"/>
                    <w:jc w:val="center"/>
                    <w:rPr>
                      <w:color w:val="002060"/>
                    </w:rPr>
                  </w:pPr>
                  <w:r w:rsidRPr="004B2460">
                    <w:rPr>
                      <w:color w:val="002060"/>
                    </w:rPr>
                    <w:t> </w:t>
                  </w:r>
                </w:p>
              </w:tc>
            </w:tr>
            <w:tr w:rsidR="00EC16FE" w:rsidRPr="004B2460" w14:paraId="1AA236C0"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8277C6" w14:textId="77777777" w:rsidR="00EC16FE" w:rsidRPr="004B2460" w:rsidRDefault="00EC16FE" w:rsidP="00323E8F">
                  <w:pPr>
                    <w:pStyle w:val="ROWTABELLA"/>
                    <w:rPr>
                      <w:color w:val="002060"/>
                    </w:rPr>
                  </w:pPr>
                  <w:r w:rsidRPr="004B2460">
                    <w:rPr>
                      <w:color w:val="002060"/>
                    </w:rPr>
                    <w:t>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39A2F3" w14:textId="77777777" w:rsidR="00EC16FE" w:rsidRPr="004B2460" w:rsidRDefault="00EC16FE" w:rsidP="00323E8F">
                  <w:pPr>
                    <w:pStyle w:val="ROWTABELLA"/>
                    <w:rPr>
                      <w:color w:val="002060"/>
                    </w:rPr>
                  </w:pPr>
                  <w:r w:rsidRPr="004B2460">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2D0AB6" w14:textId="77777777" w:rsidR="00EC16FE" w:rsidRPr="004B2460" w:rsidRDefault="00EC16FE" w:rsidP="00323E8F">
                  <w:pPr>
                    <w:pStyle w:val="ROWTABELLA"/>
                    <w:jc w:val="center"/>
                    <w:rPr>
                      <w:color w:val="002060"/>
                    </w:rPr>
                  </w:pPr>
                  <w:r w:rsidRPr="004B2460">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00B811" w14:textId="77777777" w:rsidR="00EC16FE" w:rsidRPr="004B2460" w:rsidRDefault="00EC16FE" w:rsidP="00323E8F">
                  <w:pPr>
                    <w:pStyle w:val="ROWTABELLA"/>
                    <w:jc w:val="center"/>
                    <w:rPr>
                      <w:color w:val="002060"/>
                    </w:rPr>
                  </w:pPr>
                  <w:r w:rsidRPr="004B2460">
                    <w:rPr>
                      <w:color w:val="002060"/>
                    </w:rPr>
                    <w:t> </w:t>
                  </w:r>
                </w:p>
              </w:tc>
            </w:tr>
            <w:tr w:rsidR="00EC16FE" w:rsidRPr="004B2460" w14:paraId="174E129F"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5C1B1DAB" w14:textId="77777777" w:rsidR="00EC16FE" w:rsidRPr="004B2460" w:rsidRDefault="00EC16FE" w:rsidP="00323E8F">
                  <w:pPr>
                    <w:pStyle w:val="ROWTABELLA"/>
                    <w:rPr>
                      <w:color w:val="002060"/>
                    </w:rPr>
                  </w:pPr>
                  <w:r w:rsidRPr="004B2460">
                    <w:rPr>
                      <w:color w:val="002060"/>
                    </w:rPr>
                    <w:t>(1) - disputata il 02/11/2019</w:t>
                  </w:r>
                </w:p>
              </w:tc>
            </w:tr>
          </w:tbl>
          <w:p w14:paraId="292D2E03" w14:textId="77777777" w:rsidR="00EC16FE" w:rsidRPr="004B2460" w:rsidRDefault="00EC16FE" w:rsidP="00323E8F">
            <w:pPr>
              <w:rPr>
                <w:color w:val="002060"/>
                <w:sz w:val="24"/>
                <w:szCs w:val="24"/>
              </w:rPr>
            </w:pPr>
          </w:p>
        </w:tc>
      </w:tr>
    </w:tbl>
    <w:p w14:paraId="6712F4C8" w14:textId="77777777" w:rsidR="00EC16FE" w:rsidRPr="004B2460" w:rsidRDefault="00EC16FE" w:rsidP="00EC16FE">
      <w:pPr>
        <w:pStyle w:val="breakline"/>
        <w:divId w:val="527259509"/>
        <w:rPr>
          <w:color w:val="002060"/>
        </w:rPr>
      </w:pPr>
    </w:p>
    <w:p w14:paraId="5D4587A7" w14:textId="77777777" w:rsidR="00EC16FE" w:rsidRPr="004B2460" w:rsidRDefault="00EC16FE" w:rsidP="00EC16FE">
      <w:pPr>
        <w:pStyle w:val="breakline"/>
        <w:divId w:val="527259509"/>
        <w:rPr>
          <w:color w:val="002060"/>
        </w:rPr>
      </w:pPr>
    </w:p>
    <w:p w14:paraId="4F71FA31" w14:textId="77777777" w:rsidR="00EC16FE" w:rsidRPr="004B2460" w:rsidRDefault="00EC16FE" w:rsidP="00EC16FE">
      <w:pPr>
        <w:pStyle w:val="TITOLOPRINC"/>
        <w:divId w:val="527259509"/>
        <w:rPr>
          <w:color w:val="002060"/>
        </w:rPr>
      </w:pPr>
      <w:r w:rsidRPr="004B2460">
        <w:rPr>
          <w:color w:val="002060"/>
        </w:rPr>
        <w:t>GIUDICE SPORTIVO</w:t>
      </w:r>
    </w:p>
    <w:p w14:paraId="6298128C"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7F0C8283" w14:textId="77777777" w:rsidR="00EC16FE" w:rsidRPr="004B2460" w:rsidRDefault="00EC16FE" w:rsidP="00EC16FE">
      <w:pPr>
        <w:pStyle w:val="titolo10"/>
        <w:divId w:val="527259509"/>
        <w:rPr>
          <w:color w:val="002060"/>
        </w:rPr>
      </w:pPr>
      <w:r w:rsidRPr="004B2460">
        <w:rPr>
          <w:color w:val="002060"/>
        </w:rPr>
        <w:t xml:space="preserve">GARE DEL 2/11/2019 </w:t>
      </w:r>
    </w:p>
    <w:p w14:paraId="1DF7CCE2"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467BC627"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156DAE06"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2BB9C637"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17C23C31" w14:textId="77777777" w:rsidTr="00EC16FE">
        <w:trPr>
          <w:divId w:val="527259509"/>
        </w:trPr>
        <w:tc>
          <w:tcPr>
            <w:tcW w:w="2200" w:type="dxa"/>
            <w:tcMar>
              <w:top w:w="20" w:type="dxa"/>
              <w:left w:w="20" w:type="dxa"/>
              <w:bottom w:w="20" w:type="dxa"/>
              <w:right w:w="20" w:type="dxa"/>
            </w:tcMar>
            <w:vAlign w:val="center"/>
          </w:tcPr>
          <w:p w14:paraId="10F60200" w14:textId="77777777" w:rsidR="00EC16FE" w:rsidRPr="004B2460" w:rsidRDefault="00EC16FE" w:rsidP="00323E8F">
            <w:pPr>
              <w:pStyle w:val="movimento"/>
              <w:rPr>
                <w:color w:val="002060"/>
              </w:rPr>
            </w:pPr>
            <w:r w:rsidRPr="004B2460">
              <w:rPr>
                <w:color w:val="002060"/>
              </w:rPr>
              <w:t>CAVALLINI TOMMASO</w:t>
            </w:r>
          </w:p>
        </w:tc>
        <w:tc>
          <w:tcPr>
            <w:tcW w:w="2200" w:type="dxa"/>
            <w:tcMar>
              <w:top w:w="20" w:type="dxa"/>
              <w:left w:w="20" w:type="dxa"/>
              <w:bottom w:w="20" w:type="dxa"/>
              <w:right w:w="20" w:type="dxa"/>
            </w:tcMar>
            <w:vAlign w:val="center"/>
          </w:tcPr>
          <w:p w14:paraId="48B7818E" w14:textId="77777777" w:rsidR="00EC16FE" w:rsidRPr="004B2460" w:rsidRDefault="00EC16FE" w:rsidP="00323E8F">
            <w:pPr>
              <w:pStyle w:val="movimento2"/>
              <w:rPr>
                <w:color w:val="002060"/>
              </w:rPr>
            </w:pPr>
            <w:r w:rsidRPr="004B2460">
              <w:rPr>
                <w:color w:val="002060"/>
              </w:rPr>
              <w:t xml:space="preserve">(ACLI MANTOVANI CALCIO A 5) </w:t>
            </w:r>
          </w:p>
        </w:tc>
        <w:tc>
          <w:tcPr>
            <w:tcW w:w="800" w:type="dxa"/>
            <w:tcMar>
              <w:top w:w="20" w:type="dxa"/>
              <w:left w:w="20" w:type="dxa"/>
              <w:bottom w:w="20" w:type="dxa"/>
              <w:right w:w="20" w:type="dxa"/>
            </w:tcMar>
            <w:vAlign w:val="center"/>
          </w:tcPr>
          <w:p w14:paraId="42F2105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B696E5C" w14:textId="77777777" w:rsidR="00EC16FE" w:rsidRPr="004B2460" w:rsidRDefault="00EC16FE" w:rsidP="00323E8F">
            <w:pPr>
              <w:pStyle w:val="movimento"/>
              <w:rPr>
                <w:color w:val="002060"/>
              </w:rPr>
            </w:pPr>
            <w:r w:rsidRPr="004B2460">
              <w:rPr>
                <w:color w:val="002060"/>
              </w:rPr>
              <w:t>DOMENICHELLI MATTEO</w:t>
            </w:r>
          </w:p>
        </w:tc>
        <w:tc>
          <w:tcPr>
            <w:tcW w:w="2200" w:type="dxa"/>
            <w:tcMar>
              <w:top w:w="20" w:type="dxa"/>
              <w:left w:w="20" w:type="dxa"/>
              <w:bottom w:w="20" w:type="dxa"/>
              <w:right w:w="20" w:type="dxa"/>
            </w:tcMar>
            <w:vAlign w:val="center"/>
          </w:tcPr>
          <w:p w14:paraId="76BBA552" w14:textId="77777777" w:rsidR="00EC16FE" w:rsidRPr="004B2460" w:rsidRDefault="00EC16FE" w:rsidP="00323E8F">
            <w:pPr>
              <w:pStyle w:val="movimento2"/>
              <w:rPr>
                <w:color w:val="002060"/>
              </w:rPr>
            </w:pPr>
            <w:r w:rsidRPr="004B2460">
              <w:rPr>
                <w:color w:val="002060"/>
              </w:rPr>
              <w:t xml:space="preserve">(ACLI MANTOVANI CALCIO A 5) </w:t>
            </w:r>
          </w:p>
        </w:tc>
      </w:tr>
      <w:tr w:rsidR="00EC16FE" w:rsidRPr="004B2460" w14:paraId="5561706D" w14:textId="77777777" w:rsidTr="00EC16FE">
        <w:trPr>
          <w:divId w:val="527259509"/>
        </w:trPr>
        <w:tc>
          <w:tcPr>
            <w:tcW w:w="2200" w:type="dxa"/>
            <w:tcMar>
              <w:top w:w="20" w:type="dxa"/>
              <w:left w:w="20" w:type="dxa"/>
              <w:bottom w:w="20" w:type="dxa"/>
              <w:right w:w="20" w:type="dxa"/>
            </w:tcMar>
            <w:vAlign w:val="center"/>
          </w:tcPr>
          <w:p w14:paraId="118BF1F4" w14:textId="77777777" w:rsidR="00EC16FE" w:rsidRPr="004B2460" w:rsidRDefault="00EC16FE" w:rsidP="00323E8F">
            <w:pPr>
              <w:pStyle w:val="movimento"/>
              <w:rPr>
                <w:color w:val="002060"/>
              </w:rPr>
            </w:pPr>
            <w:r w:rsidRPr="004B2460">
              <w:rPr>
                <w:color w:val="002060"/>
              </w:rPr>
              <w:t>MARTINI TOMMASO</w:t>
            </w:r>
          </w:p>
        </w:tc>
        <w:tc>
          <w:tcPr>
            <w:tcW w:w="2200" w:type="dxa"/>
            <w:tcMar>
              <w:top w:w="20" w:type="dxa"/>
              <w:left w:w="20" w:type="dxa"/>
              <w:bottom w:w="20" w:type="dxa"/>
              <w:right w:w="20" w:type="dxa"/>
            </w:tcMar>
            <w:vAlign w:val="center"/>
          </w:tcPr>
          <w:p w14:paraId="40CDE26D" w14:textId="77777777" w:rsidR="00EC16FE" w:rsidRPr="004B2460" w:rsidRDefault="00EC16FE" w:rsidP="00323E8F">
            <w:pPr>
              <w:pStyle w:val="movimento2"/>
              <w:rPr>
                <w:color w:val="002060"/>
              </w:rPr>
            </w:pPr>
            <w:r w:rsidRPr="004B2460">
              <w:rPr>
                <w:color w:val="002060"/>
              </w:rPr>
              <w:t xml:space="preserve">(ACLI MANTOVANI CALCIO A 5) </w:t>
            </w:r>
          </w:p>
        </w:tc>
        <w:tc>
          <w:tcPr>
            <w:tcW w:w="800" w:type="dxa"/>
            <w:tcMar>
              <w:top w:w="20" w:type="dxa"/>
              <w:left w:w="20" w:type="dxa"/>
              <w:bottom w:w="20" w:type="dxa"/>
              <w:right w:w="20" w:type="dxa"/>
            </w:tcMar>
            <w:vAlign w:val="center"/>
          </w:tcPr>
          <w:p w14:paraId="35743FB2"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7BC702C" w14:textId="77777777" w:rsidR="00EC16FE" w:rsidRPr="004B2460" w:rsidRDefault="00EC16FE" w:rsidP="00323E8F">
            <w:pPr>
              <w:pStyle w:val="movimento"/>
              <w:rPr>
                <w:color w:val="002060"/>
              </w:rPr>
            </w:pPr>
            <w:r w:rsidRPr="004B2460">
              <w:rPr>
                <w:color w:val="002060"/>
              </w:rPr>
              <w:t>BEN AZZOUNA SABRI</w:t>
            </w:r>
          </w:p>
        </w:tc>
        <w:tc>
          <w:tcPr>
            <w:tcW w:w="2200" w:type="dxa"/>
            <w:tcMar>
              <w:top w:w="20" w:type="dxa"/>
              <w:left w:w="20" w:type="dxa"/>
              <w:bottom w:w="20" w:type="dxa"/>
              <w:right w:w="20" w:type="dxa"/>
            </w:tcMar>
            <w:vAlign w:val="center"/>
          </w:tcPr>
          <w:p w14:paraId="23282007" w14:textId="77777777" w:rsidR="00EC16FE" w:rsidRPr="004B2460" w:rsidRDefault="00EC16FE" w:rsidP="00323E8F">
            <w:pPr>
              <w:pStyle w:val="movimento2"/>
              <w:rPr>
                <w:color w:val="002060"/>
              </w:rPr>
            </w:pPr>
            <w:r w:rsidRPr="004B2460">
              <w:rPr>
                <w:color w:val="002060"/>
              </w:rPr>
              <w:t xml:space="preserve">(AUDAX 1970 S.ANGELO) </w:t>
            </w:r>
          </w:p>
        </w:tc>
      </w:tr>
      <w:tr w:rsidR="00EC16FE" w:rsidRPr="004B2460" w14:paraId="49B2DA8F" w14:textId="77777777" w:rsidTr="00EC16FE">
        <w:trPr>
          <w:divId w:val="527259509"/>
        </w:trPr>
        <w:tc>
          <w:tcPr>
            <w:tcW w:w="2200" w:type="dxa"/>
            <w:tcMar>
              <w:top w:w="20" w:type="dxa"/>
              <w:left w:w="20" w:type="dxa"/>
              <w:bottom w:w="20" w:type="dxa"/>
              <w:right w:w="20" w:type="dxa"/>
            </w:tcMar>
            <w:vAlign w:val="center"/>
          </w:tcPr>
          <w:p w14:paraId="1622F52B" w14:textId="77777777" w:rsidR="00EC16FE" w:rsidRPr="004B2460" w:rsidRDefault="00EC16FE" w:rsidP="00323E8F">
            <w:pPr>
              <w:pStyle w:val="movimento"/>
              <w:rPr>
                <w:color w:val="002060"/>
              </w:rPr>
            </w:pPr>
            <w:r w:rsidRPr="004B2460">
              <w:rPr>
                <w:color w:val="002060"/>
              </w:rPr>
              <w:t>BOTTICELLI FRANCESCO</w:t>
            </w:r>
          </w:p>
        </w:tc>
        <w:tc>
          <w:tcPr>
            <w:tcW w:w="2200" w:type="dxa"/>
            <w:tcMar>
              <w:top w:w="20" w:type="dxa"/>
              <w:left w:w="20" w:type="dxa"/>
              <w:bottom w:w="20" w:type="dxa"/>
              <w:right w:w="20" w:type="dxa"/>
            </w:tcMar>
            <w:vAlign w:val="center"/>
          </w:tcPr>
          <w:p w14:paraId="562437DB" w14:textId="77777777" w:rsidR="00EC16FE" w:rsidRPr="004B2460" w:rsidRDefault="00EC16FE" w:rsidP="00323E8F">
            <w:pPr>
              <w:pStyle w:val="movimento2"/>
              <w:rPr>
                <w:color w:val="002060"/>
              </w:rPr>
            </w:pPr>
            <w:r w:rsidRPr="004B2460">
              <w:rPr>
                <w:color w:val="002060"/>
              </w:rPr>
              <w:t xml:space="preserve">(FUTSAL ASKL) </w:t>
            </w:r>
          </w:p>
        </w:tc>
        <w:tc>
          <w:tcPr>
            <w:tcW w:w="800" w:type="dxa"/>
            <w:tcMar>
              <w:top w:w="20" w:type="dxa"/>
              <w:left w:w="20" w:type="dxa"/>
              <w:bottom w:w="20" w:type="dxa"/>
              <w:right w:w="20" w:type="dxa"/>
            </w:tcMar>
            <w:vAlign w:val="center"/>
          </w:tcPr>
          <w:p w14:paraId="467FA01B"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92DF397" w14:textId="77777777" w:rsidR="00EC16FE" w:rsidRPr="004B2460" w:rsidRDefault="00EC16FE" w:rsidP="00323E8F">
            <w:pPr>
              <w:pStyle w:val="movimento"/>
              <w:rPr>
                <w:color w:val="002060"/>
              </w:rPr>
            </w:pPr>
            <w:r w:rsidRPr="004B2460">
              <w:rPr>
                <w:color w:val="002060"/>
              </w:rPr>
              <w:t>MENTILI ALESSANDRO</w:t>
            </w:r>
          </w:p>
        </w:tc>
        <w:tc>
          <w:tcPr>
            <w:tcW w:w="2200" w:type="dxa"/>
            <w:tcMar>
              <w:top w:w="20" w:type="dxa"/>
              <w:left w:w="20" w:type="dxa"/>
              <w:bottom w:w="20" w:type="dxa"/>
              <w:right w:w="20" w:type="dxa"/>
            </w:tcMar>
            <w:vAlign w:val="center"/>
          </w:tcPr>
          <w:p w14:paraId="62E6C224" w14:textId="77777777" w:rsidR="00EC16FE" w:rsidRPr="004B2460" w:rsidRDefault="00EC16FE" w:rsidP="00323E8F">
            <w:pPr>
              <w:pStyle w:val="movimento2"/>
              <w:rPr>
                <w:color w:val="002060"/>
              </w:rPr>
            </w:pPr>
            <w:r w:rsidRPr="004B2460">
              <w:rPr>
                <w:color w:val="002060"/>
              </w:rPr>
              <w:t xml:space="preserve">(FUTSAL COBA SPORTIVA DIL) </w:t>
            </w:r>
          </w:p>
        </w:tc>
      </w:tr>
      <w:tr w:rsidR="00EC16FE" w:rsidRPr="004B2460" w14:paraId="509AAD07" w14:textId="77777777" w:rsidTr="00EC16FE">
        <w:trPr>
          <w:divId w:val="527259509"/>
        </w:trPr>
        <w:tc>
          <w:tcPr>
            <w:tcW w:w="2200" w:type="dxa"/>
            <w:tcMar>
              <w:top w:w="20" w:type="dxa"/>
              <w:left w:w="20" w:type="dxa"/>
              <w:bottom w:w="20" w:type="dxa"/>
              <w:right w:w="20" w:type="dxa"/>
            </w:tcMar>
            <w:vAlign w:val="center"/>
          </w:tcPr>
          <w:p w14:paraId="6D7786F9" w14:textId="77777777" w:rsidR="00EC16FE" w:rsidRPr="004B2460" w:rsidRDefault="00EC16FE" w:rsidP="00323E8F">
            <w:pPr>
              <w:pStyle w:val="movimento"/>
              <w:rPr>
                <w:color w:val="002060"/>
              </w:rPr>
            </w:pPr>
            <w:r w:rsidRPr="004B2460">
              <w:rPr>
                <w:color w:val="002060"/>
              </w:rPr>
              <w:t>PELLICCIARI MIRKO</w:t>
            </w:r>
          </w:p>
        </w:tc>
        <w:tc>
          <w:tcPr>
            <w:tcW w:w="2200" w:type="dxa"/>
            <w:tcMar>
              <w:top w:w="20" w:type="dxa"/>
              <w:left w:w="20" w:type="dxa"/>
              <w:bottom w:w="20" w:type="dxa"/>
              <w:right w:w="20" w:type="dxa"/>
            </w:tcMar>
            <w:vAlign w:val="center"/>
          </w:tcPr>
          <w:p w14:paraId="1D81F54C" w14:textId="77777777" w:rsidR="00EC16FE" w:rsidRPr="004B2460" w:rsidRDefault="00EC16FE" w:rsidP="00323E8F">
            <w:pPr>
              <w:pStyle w:val="movimento2"/>
              <w:rPr>
                <w:color w:val="002060"/>
              </w:rPr>
            </w:pPr>
            <w:r w:rsidRPr="004B2460">
              <w:rPr>
                <w:color w:val="002060"/>
              </w:rPr>
              <w:t xml:space="preserve">(VIRTUS TEAM SOC.COOP.) </w:t>
            </w:r>
          </w:p>
        </w:tc>
        <w:tc>
          <w:tcPr>
            <w:tcW w:w="800" w:type="dxa"/>
            <w:tcMar>
              <w:top w:w="20" w:type="dxa"/>
              <w:left w:w="20" w:type="dxa"/>
              <w:bottom w:w="20" w:type="dxa"/>
              <w:right w:w="20" w:type="dxa"/>
            </w:tcMar>
            <w:vAlign w:val="center"/>
          </w:tcPr>
          <w:p w14:paraId="1DAC1B62"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EA34FF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A3FE757" w14:textId="77777777" w:rsidR="00EC16FE" w:rsidRPr="004B2460" w:rsidRDefault="00EC16FE" w:rsidP="00323E8F">
            <w:pPr>
              <w:pStyle w:val="movimento2"/>
              <w:rPr>
                <w:color w:val="002060"/>
              </w:rPr>
            </w:pPr>
            <w:r w:rsidRPr="004B2460">
              <w:rPr>
                <w:color w:val="002060"/>
              </w:rPr>
              <w:t> </w:t>
            </w:r>
          </w:p>
        </w:tc>
      </w:tr>
    </w:tbl>
    <w:p w14:paraId="58ECB6C4" w14:textId="77777777" w:rsidR="00EC16FE" w:rsidRPr="004B2460" w:rsidRDefault="00EC16FE" w:rsidP="00EC16FE">
      <w:pPr>
        <w:pStyle w:val="titolo10"/>
        <w:divId w:val="527259509"/>
        <w:rPr>
          <w:color w:val="002060"/>
        </w:rPr>
      </w:pPr>
      <w:r w:rsidRPr="004B2460">
        <w:rPr>
          <w:color w:val="002060"/>
        </w:rPr>
        <w:t xml:space="preserve">GARE DEL 3/11/2019 </w:t>
      </w:r>
    </w:p>
    <w:p w14:paraId="0C2C5326"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1B7E9965"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62CF8132"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4D9C3C45"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1865DEA0" w14:textId="77777777" w:rsidTr="00EC16FE">
        <w:trPr>
          <w:divId w:val="527259509"/>
        </w:trPr>
        <w:tc>
          <w:tcPr>
            <w:tcW w:w="2200" w:type="dxa"/>
            <w:tcMar>
              <w:top w:w="20" w:type="dxa"/>
              <w:left w:w="20" w:type="dxa"/>
              <w:bottom w:w="20" w:type="dxa"/>
              <w:right w:w="20" w:type="dxa"/>
            </w:tcMar>
            <w:vAlign w:val="center"/>
          </w:tcPr>
          <w:p w14:paraId="7DC10C7D" w14:textId="77777777" w:rsidR="00EC16FE" w:rsidRPr="004B2460" w:rsidRDefault="00EC16FE" w:rsidP="00323E8F">
            <w:pPr>
              <w:pStyle w:val="movimento"/>
              <w:rPr>
                <w:color w:val="002060"/>
              </w:rPr>
            </w:pPr>
            <w:r w:rsidRPr="004B2460">
              <w:rPr>
                <w:color w:val="002060"/>
              </w:rPr>
              <w:t>DRUDI MATTEO</w:t>
            </w:r>
          </w:p>
        </w:tc>
        <w:tc>
          <w:tcPr>
            <w:tcW w:w="2200" w:type="dxa"/>
            <w:tcMar>
              <w:top w:w="20" w:type="dxa"/>
              <w:left w:w="20" w:type="dxa"/>
              <w:bottom w:w="20" w:type="dxa"/>
              <w:right w:w="20" w:type="dxa"/>
            </w:tcMar>
            <w:vAlign w:val="center"/>
          </w:tcPr>
          <w:p w14:paraId="7209070D" w14:textId="77777777" w:rsidR="00EC16FE" w:rsidRPr="004B2460" w:rsidRDefault="00EC16FE" w:rsidP="00323E8F">
            <w:pPr>
              <w:pStyle w:val="movimento2"/>
              <w:rPr>
                <w:color w:val="002060"/>
              </w:rPr>
            </w:pPr>
            <w:r w:rsidRPr="004B2460">
              <w:rPr>
                <w:color w:val="002060"/>
              </w:rPr>
              <w:t xml:space="preserve">(C.U.S. MACERATA CALCIO A5) </w:t>
            </w:r>
          </w:p>
        </w:tc>
        <w:tc>
          <w:tcPr>
            <w:tcW w:w="800" w:type="dxa"/>
            <w:tcMar>
              <w:top w:w="20" w:type="dxa"/>
              <w:left w:w="20" w:type="dxa"/>
              <w:bottom w:w="20" w:type="dxa"/>
              <w:right w:w="20" w:type="dxa"/>
            </w:tcMar>
            <w:vAlign w:val="center"/>
          </w:tcPr>
          <w:p w14:paraId="5F60707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1C65620" w14:textId="77777777" w:rsidR="00EC16FE" w:rsidRPr="004B2460" w:rsidRDefault="00EC16FE" w:rsidP="00323E8F">
            <w:pPr>
              <w:pStyle w:val="movimento"/>
              <w:rPr>
                <w:color w:val="002060"/>
              </w:rPr>
            </w:pPr>
            <w:r w:rsidRPr="004B2460">
              <w:rPr>
                <w:color w:val="002060"/>
              </w:rPr>
              <w:t>CAMPILONGO ANES</w:t>
            </w:r>
          </w:p>
        </w:tc>
        <w:tc>
          <w:tcPr>
            <w:tcW w:w="2200" w:type="dxa"/>
            <w:tcMar>
              <w:top w:w="20" w:type="dxa"/>
              <w:left w:w="20" w:type="dxa"/>
              <w:bottom w:w="20" w:type="dxa"/>
              <w:right w:w="20" w:type="dxa"/>
            </w:tcMar>
            <w:vAlign w:val="center"/>
          </w:tcPr>
          <w:p w14:paraId="00E2D083" w14:textId="77777777" w:rsidR="00EC16FE" w:rsidRPr="004B2460" w:rsidRDefault="00EC16FE" w:rsidP="00323E8F">
            <w:pPr>
              <w:pStyle w:val="movimento2"/>
              <w:rPr>
                <w:color w:val="002060"/>
              </w:rPr>
            </w:pPr>
            <w:r w:rsidRPr="004B2460">
              <w:rPr>
                <w:color w:val="002060"/>
              </w:rPr>
              <w:t xml:space="preserve">(ETA BETA FOOTBALL) </w:t>
            </w:r>
          </w:p>
        </w:tc>
      </w:tr>
      <w:tr w:rsidR="00EC16FE" w:rsidRPr="004B2460" w14:paraId="4F0E97D1" w14:textId="77777777" w:rsidTr="00EC16FE">
        <w:trPr>
          <w:divId w:val="527259509"/>
        </w:trPr>
        <w:tc>
          <w:tcPr>
            <w:tcW w:w="2200" w:type="dxa"/>
            <w:tcMar>
              <w:top w:w="20" w:type="dxa"/>
              <w:left w:w="20" w:type="dxa"/>
              <w:bottom w:w="20" w:type="dxa"/>
              <w:right w:w="20" w:type="dxa"/>
            </w:tcMar>
            <w:vAlign w:val="center"/>
          </w:tcPr>
          <w:p w14:paraId="171A59F9" w14:textId="77777777" w:rsidR="00EC16FE" w:rsidRPr="004B2460" w:rsidRDefault="00EC16FE" w:rsidP="00323E8F">
            <w:pPr>
              <w:pStyle w:val="movimento"/>
              <w:rPr>
                <w:color w:val="002060"/>
              </w:rPr>
            </w:pPr>
            <w:r w:rsidRPr="004B2460">
              <w:rPr>
                <w:color w:val="002060"/>
              </w:rPr>
              <w:t>D AMBROSIO LEONARDO</w:t>
            </w:r>
          </w:p>
        </w:tc>
        <w:tc>
          <w:tcPr>
            <w:tcW w:w="2200" w:type="dxa"/>
            <w:tcMar>
              <w:top w:w="20" w:type="dxa"/>
              <w:left w:w="20" w:type="dxa"/>
              <w:bottom w:w="20" w:type="dxa"/>
              <w:right w:w="20" w:type="dxa"/>
            </w:tcMar>
            <w:vAlign w:val="center"/>
          </w:tcPr>
          <w:p w14:paraId="68FA6D20" w14:textId="77777777" w:rsidR="00EC16FE" w:rsidRPr="004B2460" w:rsidRDefault="00EC16FE" w:rsidP="00323E8F">
            <w:pPr>
              <w:pStyle w:val="movimento2"/>
              <w:rPr>
                <w:color w:val="002060"/>
              </w:rPr>
            </w:pPr>
            <w:r w:rsidRPr="004B2460">
              <w:rPr>
                <w:color w:val="002060"/>
              </w:rPr>
              <w:t xml:space="preserve">(ITALSERVICE C5) </w:t>
            </w:r>
          </w:p>
        </w:tc>
        <w:tc>
          <w:tcPr>
            <w:tcW w:w="800" w:type="dxa"/>
            <w:tcMar>
              <w:top w:w="20" w:type="dxa"/>
              <w:left w:w="20" w:type="dxa"/>
              <w:bottom w:w="20" w:type="dxa"/>
              <w:right w:w="20" w:type="dxa"/>
            </w:tcMar>
            <w:vAlign w:val="center"/>
          </w:tcPr>
          <w:p w14:paraId="6A3947A4"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27E4D06" w14:textId="77777777" w:rsidR="00EC16FE" w:rsidRPr="004B2460" w:rsidRDefault="00EC16FE" w:rsidP="00323E8F">
            <w:pPr>
              <w:pStyle w:val="movimento"/>
              <w:rPr>
                <w:color w:val="002060"/>
              </w:rPr>
            </w:pPr>
            <w:r w:rsidRPr="004B2460">
              <w:rPr>
                <w:color w:val="002060"/>
              </w:rPr>
              <w:t>GONZALEZ FACUNDO</w:t>
            </w:r>
          </w:p>
        </w:tc>
        <w:tc>
          <w:tcPr>
            <w:tcW w:w="2200" w:type="dxa"/>
            <w:tcMar>
              <w:top w:w="20" w:type="dxa"/>
              <w:left w:w="20" w:type="dxa"/>
              <w:bottom w:w="20" w:type="dxa"/>
              <w:right w:w="20" w:type="dxa"/>
            </w:tcMar>
            <w:vAlign w:val="center"/>
          </w:tcPr>
          <w:p w14:paraId="325DAEFB" w14:textId="77777777" w:rsidR="00EC16FE" w:rsidRPr="004B2460" w:rsidRDefault="00EC16FE" w:rsidP="00323E8F">
            <w:pPr>
              <w:pStyle w:val="movimento2"/>
              <w:rPr>
                <w:color w:val="002060"/>
              </w:rPr>
            </w:pPr>
            <w:r w:rsidRPr="004B2460">
              <w:rPr>
                <w:color w:val="002060"/>
              </w:rPr>
              <w:t xml:space="preserve">(RECANATI CALCIO A 5) </w:t>
            </w:r>
          </w:p>
        </w:tc>
      </w:tr>
      <w:tr w:rsidR="00EC16FE" w:rsidRPr="004B2460" w14:paraId="739D0299" w14:textId="77777777" w:rsidTr="00EC16FE">
        <w:trPr>
          <w:divId w:val="527259509"/>
        </w:trPr>
        <w:tc>
          <w:tcPr>
            <w:tcW w:w="2200" w:type="dxa"/>
            <w:tcMar>
              <w:top w:w="20" w:type="dxa"/>
              <w:left w:w="20" w:type="dxa"/>
              <w:bottom w:w="20" w:type="dxa"/>
              <w:right w:w="20" w:type="dxa"/>
            </w:tcMar>
            <w:vAlign w:val="center"/>
          </w:tcPr>
          <w:p w14:paraId="7DE31573" w14:textId="77777777" w:rsidR="00EC16FE" w:rsidRPr="004B2460" w:rsidRDefault="00EC16FE" w:rsidP="00323E8F">
            <w:pPr>
              <w:pStyle w:val="movimento"/>
              <w:rPr>
                <w:color w:val="002060"/>
              </w:rPr>
            </w:pPr>
            <w:r w:rsidRPr="004B2460">
              <w:rPr>
                <w:color w:val="002060"/>
              </w:rPr>
              <w:t>CARLETTI NICO LEONARDO A</w:t>
            </w:r>
          </w:p>
        </w:tc>
        <w:tc>
          <w:tcPr>
            <w:tcW w:w="2200" w:type="dxa"/>
            <w:tcMar>
              <w:top w:w="20" w:type="dxa"/>
              <w:left w:w="20" w:type="dxa"/>
              <w:bottom w:w="20" w:type="dxa"/>
              <w:right w:w="20" w:type="dxa"/>
            </w:tcMar>
            <w:vAlign w:val="center"/>
          </w:tcPr>
          <w:p w14:paraId="0BBAC588" w14:textId="77777777" w:rsidR="00EC16FE" w:rsidRPr="004B2460" w:rsidRDefault="00EC16FE" w:rsidP="00323E8F">
            <w:pPr>
              <w:pStyle w:val="movimento2"/>
              <w:rPr>
                <w:color w:val="002060"/>
              </w:rPr>
            </w:pPr>
            <w:r w:rsidRPr="004B2460">
              <w:rPr>
                <w:color w:val="002060"/>
              </w:rPr>
              <w:t xml:space="preserve">(TENAX CASTELFIDARDO) </w:t>
            </w:r>
          </w:p>
        </w:tc>
        <w:tc>
          <w:tcPr>
            <w:tcW w:w="800" w:type="dxa"/>
            <w:tcMar>
              <w:top w:w="20" w:type="dxa"/>
              <w:left w:w="20" w:type="dxa"/>
              <w:bottom w:w="20" w:type="dxa"/>
              <w:right w:w="20" w:type="dxa"/>
            </w:tcMar>
            <w:vAlign w:val="center"/>
          </w:tcPr>
          <w:p w14:paraId="1738A37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2E4A4E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89768D1" w14:textId="77777777" w:rsidR="00EC16FE" w:rsidRPr="004B2460" w:rsidRDefault="00EC16FE" w:rsidP="00323E8F">
            <w:pPr>
              <w:pStyle w:val="movimento2"/>
              <w:rPr>
                <w:color w:val="002060"/>
              </w:rPr>
            </w:pPr>
            <w:r w:rsidRPr="004B2460">
              <w:rPr>
                <w:color w:val="002060"/>
              </w:rPr>
              <w:t> </w:t>
            </w:r>
          </w:p>
        </w:tc>
      </w:tr>
    </w:tbl>
    <w:p w14:paraId="69799E44" w14:textId="77777777" w:rsidR="00EC16FE" w:rsidRPr="004B2460" w:rsidRDefault="00EC16FE" w:rsidP="00EC16FE">
      <w:pPr>
        <w:pStyle w:val="titolo10"/>
        <w:divId w:val="527259509"/>
        <w:rPr>
          <w:color w:val="002060"/>
        </w:rPr>
      </w:pPr>
      <w:r w:rsidRPr="004B2460">
        <w:rPr>
          <w:color w:val="002060"/>
        </w:rPr>
        <w:t xml:space="preserve">GARE DEL 5/11/2019 </w:t>
      </w:r>
    </w:p>
    <w:p w14:paraId="79B98C1D"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5E412693" w14:textId="77777777" w:rsidR="00EC16FE" w:rsidRPr="004B2460" w:rsidRDefault="00EC16FE" w:rsidP="00EC16FE">
      <w:pPr>
        <w:pStyle w:val="TITOLO7B"/>
        <w:divId w:val="527259509"/>
        <w:rPr>
          <w:color w:val="002060"/>
        </w:rPr>
      </w:pPr>
      <w:r w:rsidRPr="004B2460">
        <w:rPr>
          <w:color w:val="002060"/>
        </w:rPr>
        <w:lastRenderedPageBreak/>
        <w:t xml:space="preserve">In base alle risultanze degli atti ufficiali sono state deliberate le seguenti sanzioni disciplinari. </w:t>
      </w:r>
    </w:p>
    <w:p w14:paraId="0471C0EE"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1B0310AD"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0BD0D917" w14:textId="77777777" w:rsidTr="00EC16FE">
        <w:trPr>
          <w:divId w:val="527259509"/>
        </w:trPr>
        <w:tc>
          <w:tcPr>
            <w:tcW w:w="2200" w:type="dxa"/>
            <w:tcMar>
              <w:top w:w="20" w:type="dxa"/>
              <w:left w:w="20" w:type="dxa"/>
              <w:bottom w:w="20" w:type="dxa"/>
              <w:right w:w="20" w:type="dxa"/>
            </w:tcMar>
            <w:vAlign w:val="center"/>
          </w:tcPr>
          <w:p w14:paraId="5FA388C0" w14:textId="77777777" w:rsidR="00EC16FE" w:rsidRPr="004B2460" w:rsidRDefault="00EC16FE" w:rsidP="00323E8F">
            <w:pPr>
              <w:pStyle w:val="movimento"/>
              <w:rPr>
                <w:color w:val="002060"/>
              </w:rPr>
            </w:pPr>
            <w:r w:rsidRPr="004B2460">
              <w:rPr>
                <w:color w:val="002060"/>
              </w:rPr>
              <w:t>FRULLA SACHA</w:t>
            </w:r>
          </w:p>
        </w:tc>
        <w:tc>
          <w:tcPr>
            <w:tcW w:w="2200" w:type="dxa"/>
            <w:tcMar>
              <w:top w:w="20" w:type="dxa"/>
              <w:left w:w="20" w:type="dxa"/>
              <w:bottom w:w="20" w:type="dxa"/>
              <w:right w:w="20" w:type="dxa"/>
            </w:tcMar>
            <w:vAlign w:val="center"/>
          </w:tcPr>
          <w:p w14:paraId="1FC207AB" w14:textId="77777777" w:rsidR="00EC16FE" w:rsidRPr="004B2460" w:rsidRDefault="00EC16FE" w:rsidP="00323E8F">
            <w:pPr>
              <w:pStyle w:val="movimento2"/>
              <w:rPr>
                <w:color w:val="002060"/>
              </w:rPr>
            </w:pPr>
            <w:r w:rsidRPr="004B2460">
              <w:rPr>
                <w:color w:val="002060"/>
              </w:rPr>
              <w:t xml:space="preserve">(SENIGALLIA CALCIO) </w:t>
            </w:r>
          </w:p>
        </w:tc>
        <w:tc>
          <w:tcPr>
            <w:tcW w:w="800" w:type="dxa"/>
            <w:tcMar>
              <w:top w:w="20" w:type="dxa"/>
              <w:left w:w="20" w:type="dxa"/>
              <w:bottom w:w="20" w:type="dxa"/>
              <w:right w:w="20" w:type="dxa"/>
            </w:tcMar>
            <w:vAlign w:val="center"/>
          </w:tcPr>
          <w:p w14:paraId="71ACDD6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FB66754"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3A6A9E6" w14:textId="77777777" w:rsidR="00EC16FE" w:rsidRPr="004B2460" w:rsidRDefault="00EC16FE" w:rsidP="00323E8F">
            <w:pPr>
              <w:pStyle w:val="movimento2"/>
              <w:rPr>
                <w:color w:val="002060"/>
              </w:rPr>
            </w:pPr>
            <w:r w:rsidRPr="004B2460">
              <w:rPr>
                <w:color w:val="002060"/>
              </w:rPr>
              <w:t> </w:t>
            </w:r>
          </w:p>
        </w:tc>
      </w:tr>
    </w:tbl>
    <w:p w14:paraId="6624F67C" w14:textId="77777777" w:rsidR="00EC16FE" w:rsidRDefault="00EC16FE" w:rsidP="00EC16FE">
      <w:pPr>
        <w:pStyle w:val="breakline"/>
        <w:divId w:val="527259509"/>
        <w:rPr>
          <w:color w:val="002060"/>
        </w:rPr>
      </w:pPr>
    </w:p>
    <w:p w14:paraId="3310D68E"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803C175"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3215E00" w14:textId="77777777" w:rsidR="00EC16FE" w:rsidRPr="004B2460" w:rsidRDefault="00EC16FE" w:rsidP="00EC16FE">
      <w:pPr>
        <w:pStyle w:val="breakline"/>
        <w:divId w:val="527259509"/>
        <w:rPr>
          <w:color w:val="002060"/>
        </w:rPr>
      </w:pPr>
    </w:p>
    <w:p w14:paraId="221FFE31" w14:textId="77777777" w:rsidR="00EC16FE" w:rsidRPr="004B2460" w:rsidRDefault="00EC16FE" w:rsidP="00EC16FE">
      <w:pPr>
        <w:pStyle w:val="TITOLOPRINC"/>
        <w:divId w:val="527259509"/>
        <w:rPr>
          <w:color w:val="002060"/>
        </w:rPr>
      </w:pPr>
      <w:r w:rsidRPr="004B2460">
        <w:rPr>
          <w:color w:val="002060"/>
        </w:rPr>
        <w:t>CLASSIFICA</w:t>
      </w:r>
    </w:p>
    <w:p w14:paraId="40676F9F" w14:textId="77777777" w:rsidR="00EC16FE" w:rsidRPr="004B2460" w:rsidRDefault="00EC16FE" w:rsidP="00EC16FE">
      <w:pPr>
        <w:pStyle w:val="breakline"/>
        <w:divId w:val="527259509"/>
        <w:rPr>
          <w:color w:val="002060"/>
        </w:rPr>
      </w:pPr>
    </w:p>
    <w:p w14:paraId="5B320E16" w14:textId="77777777" w:rsidR="00EC16FE" w:rsidRPr="004B2460" w:rsidRDefault="00EC16FE" w:rsidP="00EC16FE">
      <w:pPr>
        <w:pStyle w:val="breakline"/>
        <w:divId w:val="527259509"/>
        <w:rPr>
          <w:color w:val="002060"/>
        </w:rPr>
      </w:pPr>
    </w:p>
    <w:p w14:paraId="2A534E57"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361F8D76"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F12C1B"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5F31B"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BC30D8"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AAA6BB"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CB5316"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3F5647"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DD88C1"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D43F56"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8EA8EC"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F3480A" w14:textId="77777777" w:rsidR="00EC16FE" w:rsidRPr="004B2460" w:rsidRDefault="00EC16FE" w:rsidP="00323E8F">
            <w:pPr>
              <w:pStyle w:val="HEADERTABELLA"/>
              <w:rPr>
                <w:color w:val="002060"/>
              </w:rPr>
            </w:pPr>
            <w:r w:rsidRPr="004B2460">
              <w:rPr>
                <w:color w:val="002060"/>
              </w:rPr>
              <w:t>PE</w:t>
            </w:r>
          </w:p>
        </w:tc>
      </w:tr>
      <w:tr w:rsidR="00EC16FE" w:rsidRPr="004B2460" w14:paraId="4DA1C106"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82BBEF" w14:textId="77777777" w:rsidR="00EC16FE" w:rsidRPr="004B2460" w:rsidRDefault="00EC16FE" w:rsidP="00323E8F">
            <w:pPr>
              <w:pStyle w:val="ROWTABELLA"/>
              <w:rPr>
                <w:color w:val="002060"/>
              </w:rPr>
            </w:pPr>
            <w:r w:rsidRPr="004B246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0B861"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E6B7A"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E2C77"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CC8E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3AFB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9C87F" w14:textId="77777777" w:rsidR="00EC16FE" w:rsidRPr="004B2460" w:rsidRDefault="00EC16FE" w:rsidP="00323E8F">
            <w:pPr>
              <w:pStyle w:val="ROWTABELLA"/>
              <w:jc w:val="center"/>
              <w:rPr>
                <w:color w:val="002060"/>
              </w:rPr>
            </w:pPr>
            <w:r w:rsidRPr="004B24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D6AA8"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1838E"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0A4DF" w14:textId="77777777" w:rsidR="00EC16FE" w:rsidRPr="004B2460" w:rsidRDefault="00EC16FE" w:rsidP="00323E8F">
            <w:pPr>
              <w:pStyle w:val="ROWTABELLA"/>
              <w:jc w:val="center"/>
              <w:rPr>
                <w:color w:val="002060"/>
              </w:rPr>
            </w:pPr>
            <w:r w:rsidRPr="004B2460">
              <w:rPr>
                <w:color w:val="002060"/>
              </w:rPr>
              <w:t>0</w:t>
            </w:r>
          </w:p>
        </w:tc>
      </w:tr>
      <w:tr w:rsidR="00EC16FE" w:rsidRPr="004B2460" w14:paraId="65C335F7"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76DDFE" w14:textId="77777777" w:rsidR="00EC16FE" w:rsidRPr="004B2460" w:rsidRDefault="00EC16FE" w:rsidP="00323E8F">
            <w:pPr>
              <w:pStyle w:val="ROWTABELLA"/>
              <w:rPr>
                <w:color w:val="002060"/>
              </w:rPr>
            </w:pPr>
            <w:r w:rsidRPr="004B246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F38CE"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3276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A875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6B29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DA46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96FBE" w14:textId="77777777" w:rsidR="00EC16FE" w:rsidRPr="004B2460" w:rsidRDefault="00EC16FE" w:rsidP="00323E8F">
            <w:pPr>
              <w:pStyle w:val="ROWTABELLA"/>
              <w:jc w:val="center"/>
              <w:rPr>
                <w:color w:val="002060"/>
              </w:rPr>
            </w:pPr>
            <w:r w:rsidRPr="004B24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0A1D1"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CA7F1"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39A4C" w14:textId="77777777" w:rsidR="00EC16FE" w:rsidRPr="004B2460" w:rsidRDefault="00EC16FE" w:rsidP="00323E8F">
            <w:pPr>
              <w:pStyle w:val="ROWTABELLA"/>
              <w:jc w:val="center"/>
              <w:rPr>
                <w:color w:val="002060"/>
              </w:rPr>
            </w:pPr>
            <w:r w:rsidRPr="004B2460">
              <w:rPr>
                <w:color w:val="002060"/>
              </w:rPr>
              <w:t>0</w:t>
            </w:r>
          </w:p>
        </w:tc>
      </w:tr>
      <w:tr w:rsidR="00EC16FE" w:rsidRPr="004B2460" w14:paraId="72ACF1ED"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FA3534" w14:textId="77777777" w:rsidR="00EC16FE" w:rsidRPr="004B2460" w:rsidRDefault="00EC16FE" w:rsidP="00323E8F">
            <w:pPr>
              <w:pStyle w:val="ROWTABELLA"/>
              <w:rPr>
                <w:color w:val="002060"/>
              </w:rPr>
            </w:pPr>
            <w:r w:rsidRPr="004B246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7B1A7"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7427C"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E81C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4F346"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5B1C0"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0ED31"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82D7E"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6198E"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F542B" w14:textId="77777777" w:rsidR="00EC16FE" w:rsidRPr="004B2460" w:rsidRDefault="00EC16FE" w:rsidP="00323E8F">
            <w:pPr>
              <w:pStyle w:val="ROWTABELLA"/>
              <w:jc w:val="center"/>
              <w:rPr>
                <w:color w:val="002060"/>
              </w:rPr>
            </w:pPr>
            <w:r w:rsidRPr="004B2460">
              <w:rPr>
                <w:color w:val="002060"/>
              </w:rPr>
              <w:t>0</w:t>
            </w:r>
          </w:p>
        </w:tc>
      </w:tr>
      <w:tr w:rsidR="00EC16FE" w:rsidRPr="004B2460" w14:paraId="1B24CE1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C9F80C" w14:textId="77777777" w:rsidR="00EC16FE" w:rsidRPr="004B2460" w:rsidRDefault="00EC16FE" w:rsidP="00323E8F">
            <w:pPr>
              <w:pStyle w:val="ROWTABELLA"/>
              <w:rPr>
                <w:color w:val="002060"/>
              </w:rPr>
            </w:pPr>
            <w:r w:rsidRPr="004B246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DD461"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955FF"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4D96C"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5F08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870C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AB1E5"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77BDA"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735FC"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ECB94" w14:textId="77777777" w:rsidR="00EC16FE" w:rsidRPr="004B2460" w:rsidRDefault="00EC16FE" w:rsidP="00323E8F">
            <w:pPr>
              <w:pStyle w:val="ROWTABELLA"/>
              <w:jc w:val="center"/>
              <w:rPr>
                <w:color w:val="002060"/>
              </w:rPr>
            </w:pPr>
            <w:r w:rsidRPr="004B2460">
              <w:rPr>
                <w:color w:val="002060"/>
              </w:rPr>
              <w:t>0</w:t>
            </w:r>
          </w:p>
        </w:tc>
      </w:tr>
      <w:tr w:rsidR="00EC16FE" w:rsidRPr="004B2460" w14:paraId="161B527C"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036D0C" w14:textId="77777777" w:rsidR="00EC16FE" w:rsidRPr="004B2460" w:rsidRDefault="00EC16FE" w:rsidP="00323E8F">
            <w:pPr>
              <w:pStyle w:val="ROWTABELLA"/>
              <w:rPr>
                <w:color w:val="002060"/>
              </w:rPr>
            </w:pPr>
            <w:r w:rsidRPr="004B246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B48A4"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E88FA"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9D103"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4330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6BD07"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EB0CC"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17AAC"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BD5ED"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BCD7" w14:textId="77777777" w:rsidR="00EC16FE" w:rsidRPr="004B2460" w:rsidRDefault="00EC16FE" w:rsidP="00323E8F">
            <w:pPr>
              <w:pStyle w:val="ROWTABELLA"/>
              <w:jc w:val="center"/>
              <w:rPr>
                <w:color w:val="002060"/>
              </w:rPr>
            </w:pPr>
            <w:r w:rsidRPr="004B2460">
              <w:rPr>
                <w:color w:val="002060"/>
              </w:rPr>
              <w:t>0</w:t>
            </w:r>
          </w:p>
        </w:tc>
      </w:tr>
      <w:tr w:rsidR="00EC16FE" w:rsidRPr="004B2460" w14:paraId="44CC92D5"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381260" w14:textId="77777777" w:rsidR="00EC16FE" w:rsidRPr="004B2460" w:rsidRDefault="00EC16FE" w:rsidP="00323E8F">
            <w:pPr>
              <w:pStyle w:val="ROWTABELLA"/>
              <w:rPr>
                <w:color w:val="002060"/>
              </w:rPr>
            </w:pPr>
            <w:r w:rsidRPr="004B246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5B09C"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5324D"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7A7D0"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DA98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CBCFD"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B0AF4"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012B3" w14:textId="77777777" w:rsidR="00EC16FE" w:rsidRPr="004B2460" w:rsidRDefault="00EC16FE" w:rsidP="00323E8F">
            <w:pPr>
              <w:pStyle w:val="ROWTABELLA"/>
              <w:jc w:val="center"/>
              <w:rPr>
                <w:color w:val="002060"/>
              </w:rPr>
            </w:pPr>
            <w:r w:rsidRPr="004B24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A31A0" w14:textId="77777777" w:rsidR="00EC16FE" w:rsidRPr="004B2460" w:rsidRDefault="00EC16FE" w:rsidP="00323E8F">
            <w:pPr>
              <w:pStyle w:val="ROWTABELLA"/>
              <w:jc w:val="center"/>
              <w:rPr>
                <w:color w:val="002060"/>
              </w:rPr>
            </w:pPr>
            <w:r w:rsidRPr="004B24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E7D5F" w14:textId="77777777" w:rsidR="00EC16FE" w:rsidRPr="004B2460" w:rsidRDefault="00EC16FE" w:rsidP="00323E8F">
            <w:pPr>
              <w:pStyle w:val="ROWTABELLA"/>
              <w:jc w:val="center"/>
              <w:rPr>
                <w:color w:val="002060"/>
              </w:rPr>
            </w:pPr>
            <w:r w:rsidRPr="004B2460">
              <w:rPr>
                <w:color w:val="002060"/>
              </w:rPr>
              <w:t>0</w:t>
            </w:r>
          </w:p>
        </w:tc>
      </w:tr>
      <w:tr w:rsidR="00EC16FE" w:rsidRPr="004B2460" w14:paraId="1A155F9D"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29CFBD" w14:textId="77777777" w:rsidR="00EC16FE" w:rsidRPr="004B2460" w:rsidRDefault="00EC16FE" w:rsidP="00323E8F">
            <w:pPr>
              <w:pStyle w:val="ROWTABELLA"/>
              <w:rPr>
                <w:color w:val="002060"/>
              </w:rPr>
            </w:pPr>
            <w:r w:rsidRPr="004B246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3881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97D2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318F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250E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61065"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FDD29"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47271"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73F55"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5511C" w14:textId="77777777" w:rsidR="00EC16FE" w:rsidRPr="004B2460" w:rsidRDefault="00EC16FE" w:rsidP="00323E8F">
            <w:pPr>
              <w:pStyle w:val="ROWTABELLA"/>
              <w:jc w:val="center"/>
              <w:rPr>
                <w:color w:val="002060"/>
              </w:rPr>
            </w:pPr>
            <w:r w:rsidRPr="004B2460">
              <w:rPr>
                <w:color w:val="002060"/>
              </w:rPr>
              <w:t>0</w:t>
            </w:r>
          </w:p>
        </w:tc>
      </w:tr>
      <w:tr w:rsidR="00EC16FE" w:rsidRPr="004B2460" w14:paraId="335F6F8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01C59A" w14:textId="77777777" w:rsidR="00EC16FE" w:rsidRPr="004B2460" w:rsidRDefault="00EC16FE" w:rsidP="00323E8F">
            <w:pPr>
              <w:pStyle w:val="ROWTABELLA"/>
              <w:rPr>
                <w:color w:val="002060"/>
              </w:rPr>
            </w:pPr>
            <w:r w:rsidRPr="004B24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68E4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DBBEC"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F1D2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D775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93F1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55B00"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0D117"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21AC7"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9F959" w14:textId="77777777" w:rsidR="00EC16FE" w:rsidRPr="004B2460" w:rsidRDefault="00EC16FE" w:rsidP="00323E8F">
            <w:pPr>
              <w:pStyle w:val="ROWTABELLA"/>
              <w:jc w:val="center"/>
              <w:rPr>
                <w:color w:val="002060"/>
              </w:rPr>
            </w:pPr>
            <w:r w:rsidRPr="004B2460">
              <w:rPr>
                <w:color w:val="002060"/>
              </w:rPr>
              <w:t>0</w:t>
            </w:r>
          </w:p>
        </w:tc>
      </w:tr>
      <w:tr w:rsidR="00EC16FE" w:rsidRPr="004B2460" w14:paraId="1A27FAAD"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463740" w14:textId="77777777" w:rsidR="00EC16FE" w:rsidRPr="004B2460" w:rsidRDefault="00EC16FE" w:rsidP="00323E8F">
            <w:pPr>
              <w:pStyle w:val="ROWTABELLA"/>
              <w:rPr>
                <w:color w:val="002060"/>
              </w:rPr>
            </w:pPr>
            <w:r w:rsidRPr="004B246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28EB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9845B"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75F5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2577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3350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6D0A5"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F2846"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8F991"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B1E58" w14:textId="77777777" w:rsidR="00EC16FE" w:rsidRPr="004B2460" w:rsidRDefault="00EC16FE" w:rsidP="00323E8F">
            <w:pPr>
              <w:pStyle w:val="ROWTABELLA"/>
              <w:jc w:val="center"/>
              <w:rPr>
                <w:color w:val="002060"/>
              </w:rPr>
            </w:pPr>
            <w:r w:rsidRPr="004B2460">
              <w:rPr>
                <w:color w:val="002060"/>
              </w:rPr>
              <w:t>0</w:t>
            </w:r>
          </w:p>
        </w:tc>
      </w:tr>
      <w:tr w:rsidR="00EC16FE" w:rsidRPr="004B2460" w14:paraId="210B3737"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C8771F" w14:textId="77777777" w:rsidR="00EC16FE" w:rsidRPr="004B2460" w:rsidRDefault="00EC16FE" w:rsidP="00323E8F">
            <w:pPr>
              <w:pStyle w:val="ROWTABELLA"/>
              <w:rPr>
                <w:color w:val="002060"/>
              </w:rPr>
            </w:pPr>
            <w:r w:rsidRPr="004B24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EA38C"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5100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55C3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EE11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D79D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8AC62"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A261C" w14:textId="77777777" w:rsidR="00EC16FE" w:rsidRPr="004B2460" w:rsidRDefault="00EC16FE" w:rsidP="00323E8F">
            <w:pPr>
              <w:pStyle w:val="ROWTABELLA"/>
              <w:jc w:val="center"/>
              <w:rPr>
                <w:color w:val="002060"/>
              </w:rPr>
            </w:pPr>
            <w:r w:rsidRPr="004B24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4D957"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297EE" w14:textId="77777777" w:rsidR="00EC16FE" w:rsidRPr="004B2460" w:rsidRDefault="00EC16FE" w:rsidP="00323E8F">
            <w:pPr>
              <w:pStyle w:val="ROWTABELLA"/>
              <w:jc w:val="center"/>
              <w:rPr>
                <w:color w:val="002060"/>
              </w:rPr>
            </w:pPr>
            <w:r w:rsidRPr="004B2460">
              <w:rPr>
                <w:color w:val="002060"/>
              </w:rPr>
              <w:t>0</w:t>
            </w:r>
          </w:p>
        </w:tc>
      </w:tr>
      <w:tr w:rsidR="00EC16FE" w:rsidRPr="004B2460" w14:paraId="46BCCFBE"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5203D5" w14:textId="77777777" w:rsidR="00EC16FE" w:rsidRPr="004B2460" w:rsidRDefault="00EC16FE" w:rsidP="00323E8F">
            <w:pPr>
              <w:pStyle w:val="ROWTABELLA"/>
              <w:rPr>
                <w:color w:val="002060"/>
              </w:rPr>
            </w:pPr>
            <w:r w:rsidRPr="004B246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9EDD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5A3A0"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3012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FE85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1542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55FDD"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B6E03" w14:textId="77777777" w:rsidR="00EC16FE" w:rsidRPr="004B2460" w:rsidRDefault="00EC16FE" w:rsidP="00323E8F">
            <w:pPr>
              <w:pStyle w:val="ROWTABELLA"/>
              <w:jc w:val="center"/>
              <w:rPr>
                <w:color w:val="002060"/>
              </w:rPr>
            </w:pPr>
            <w:r w:rsidRPr="004B24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842ED"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C7621" w14:textId="77777777" w:rsidR="00EC16FE" w:rsidRPr="004B2460" w:rsidRDefault="00EC16FE" w:rsidP="00323E8F">
            <w:pPr>
              <w:pStyle w:val="ROWTABELLA"/>
              <w:jc w:val="center"/>
              <w:rPr>
                <w:color w:val="002060"/>
              </w:rPr>
            </w:pPr>
            <w:r w:rsidRPr="004B2460">
              <w:rPr>
                <w:color w:val="002060"/>
              </w:rPr>
              <w:t>0</w:t>
            </w:r>
          </w:p>
        </w:tc>
      </w:tr>
      <w:tr w:rsidR="00EC16FE" w:rsidRPr="004B2460" w14:paraId="20356F6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7A7A3F" w14:textId="77777777" w:rsidR="00EC16FE" w:rsidRPr="004B2460" w:rsidRDefault="00EC16FE" w:rsidP="00323E8F">
            <w:pPr>
              <w:pStyle w:val="ROWTABELLA"/>
              <w:rPr>
                <w:color w:val="002060"/>
              </w:rPr>
            </w:pPr>
            <w:r w:rsidRPr="004B246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0B500"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CB358"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8F1A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ADCA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07FE3"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6F34B"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05732"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DCF91"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09C35" w14:textId="77777777" w:rsidR="00EC16FE" w:rsidRPr="004B2460" w:rsidRDefault="00EC16FE" w:rsidP="00323E8F">
            <w:pPr>
              <w:pStyle w:val="ROWTABELLA"/>
              <w:jc w:val="center"/>
              <w:rPr>
                <w:color w:val="002060"/>
              </w:rPr>
            </w:pPr>
            <w:r w:rsidRPr="004B2460">
              <w:rPr>
                <w:color w:val="002060"/>
              </w:rPr>
              <w:t>0</w:t>
            </w:r>
          </w:p>
        </w:tc>
      </w:tr>
      <w:tr w:rsidR="00EC16FE" w:rsidRPr="004B2460" w14:paraId="118B1D0D"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FE92B6" w14:textId="77777777" w:rsidR="00EC16FE" w:rsidRPr="004B2460" w:rsidRDefault="00EC16FE" w:rsidP="00323E8F">
            <w:pPr>
              <w:pStyle w:val="ROWTABELLA"/>
              <w:rPr>
                <w:color w:val="002060"/>
              </w:rPr>
            </w:pPr>
            <w:proofErr w:type="spellStart"/>
            <w:r w:rsidRPr="004B2460">
              <w:rPr>
                <w:color w:val="002060"/>
              </w:rPr>
              <w:t>sq.B</w:t>
            </w:r>
            <w:proofErr w:type="spellEnd"/>
            <w:r w:rsidRPr="004B2460">
              <w:rPr>
                <w:color w:val="002060"/>
              </w:rPr>
              <w:t xml:space="preserve"> REAL S.COSTANZO </w:t>
            </w:r>
            <w:proofErr w:type="spellStart"/>
            <w:r w:rsidRPr="004B2460">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F2BF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70A2F"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E8A4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BEAD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DD9C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7A72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4DF3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4C6A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4F36A" w14:textId="77777777" w:rsidR="00EC16FE" w:rsidRPr="004B2460" w:rsidRDefault="00EC16FE" w:rsidP="00323E8F">
            <w:pPr>
              <w:pStyle w:val="ROWTABELLA"/>
              <w:jc w:val="center"/>
              <w:rPr>
                <w:color w:val="002060"/>
              </w:rPr>
            </w:pPr>
            <w:r w:rsidRPr="004B2460">
              <w:rPr>
                <w:color w:val="002060"/>
              </w:rPr>
              <w:t>0</w:t>
            </w:r>
          </w:p>
        </w:tc>
      </w:tr>
    </w:tbl>
    <w:p w14:paraId="20E632CC" w14:textId="77777777" w:rsidR="00EC16FE" w:rsidRPr="004B2460" w:rsidRDefault="00EC16FE" w:rsidP="00EC16FE">
      <w:pPr>
        <w:pStyle w:val="breakline"/>
        <w:divId w:val="527259509"/>
        <w:rPr>
          <w:color w:val="002060"/>
        </w:rPr>
      </w:pPr>
    </w:p>
    <w:p w14:paraId="3A3782FE" w14:textId="77777777" w:rsidR="00EC16FE" w:rsidRPr="004B2460" w:rsidRDefault="00EC16FE" w:rsidP="00EC16FE">
      <w:pPr>
        <w:pStyle w:val="breakline"/>
        <w:divId w:val="527259509"/>
        <w:rPr>
          <w:color w:val="002060"/>
        </w:rPr>
      </w:pPr>
    </w:p>
    <w:p w14:paraId="7EA91DAA"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3F75A19D"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E40954"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46BE0C"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F5A6BA"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0A1BA4"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D335F9"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A71A9"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77694A"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0F1054"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23532"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EF6801" w14:textId="77777777" w:rsidR="00EC16FE" w:rsidRPr="004B2460" w:rsidRDefault="00EC16FE" w:rsidP="00323E8F">
            <w:pPr>
              <w:pStyle w:val="HEADERTABELLA"/>
              <w:rPr>
                <w:color w:val="002060"/>
              </w:rPr>
            </w:pPr>
            <w:r w:rsidRPr="004B2460">
              <w:rPr>
                <w:color w:val="002060"/>
              </w:rPr>
              <w:t>PE</w:t>
            </w:r>
          </w:p>
        </w:tc>
      </w:tr>
      <w:tr w:rsidR="00EC16FE" w:rsidRPr="004B2460" w14:paraId="6FAC4B61"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C5E72B" w14:textId="77777777" w:rsidR="00EC16FE" w:rsidRPr="004B2460" w:rsidRDefault="00EC16FE" w:rsidP="00323E8F">
            <w:pPr>
              <w:pStyle w:val="ROWTABELLA"/>
              <w:rPr>
                <w:color w:val="002060"/>
              </w:rPr>
            </w:pPr>
            <w:r w:rsidRPr="004B2460">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21C03"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96C30"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86A1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BE45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345D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BA625" w14:textId="77777777" w:rsidR="00EC16FE" w:rsidRPr="004B2460" w:rsidRDefault="00EC16FE" w:rsidP="00323E8F">
            <w:pPr>
              <w:pStyle w:val="ROWTABELLA"/>
              <w:jc w:val="center"/>
              <w:rPr>
                <w:color w:val="002060"/>
              </w:rPr>
            </w:pPr>
            <w:r w:rsidRPr="004B24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1AD24"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BED6F"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08D5E" w14:textId="77777777" w:rsidR="00EC16FE" w:rsidRPr="004B2460" w:rsidRDefault="00EC16FE" w:rsidP="00323E8F">
            <w:pPr>
              <w:pStyle w:val="ROWTABELLA"/>
              <w:jc w:val="center"/>
              <w:rPr>
                <w:color w:val="002060"/>
              </w:rPr>
            </w:pPr>
            <w:r w:rsidRPr="004B2460">
              <w:rPr>
                <w:color w:val="002060"/>
              </w:rPr>
              <w:t>0</w:t>
            </w:r>
          </w:p>
        </w:tc>
      </w:tr>
      <w:tr w:rsidR="00EC16FE" w:rsidRPr="004B2460" w14:paraId="1AE6CFC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D4A839" w14:textId="77777777" w:rsidR="00EC16FE" w:rsidRPr="004B2460" w:rsidRDefault="00EC16FE" w:rsidP="00323E8F">
            <w:pPr>
              <w:pStyle w:val="ROWTABELLA"/>
              <w:rPr>
                <w:color w:val="002060"/>
              </w:rPr>
            </w:pPr>
            <w:r w:rsidRPr="004B246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66068"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D5D7C"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8208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3F97D"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6F738"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6EBC6" w14:textId="77777777" w:rsidR="00EC16FE" w:rsidRPr="004B2460" w:rsidRDefault="00EC16FE" w:rsidP="00323E8F">
            <w:pPr>
              <w:pStyle w:val="ROWTABELLA"/>
              <w:jc w:val="center"/>
              <w:rPr>
                <w:color w:val="002060"/>
              </w:rPr>
            </w:pPr>
            <w:r w:rsidRPr="004B24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FC8E4"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ADB59"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DBD60" w14:textId="77777777" w:rsidR="00EC16FE" w:rsidRPr="004B2460" w:rsidRDefault="00EC16FE" w:rsidP="00323E8F">
            <w:pPr>
              <w:pStyle w:val="ROWTABELLA"/>
              <w:jc w:val="center"/>
              <w:rPr>
                <w:color w:val="002060"/>
              </w:rPr>
            </w:pPr>
            <w:r w:rsidRPr="004B2460">
              <w:rPr>
                <w:color w:val="002060"/>
              </w:rPr>
              <w:t>0</w:t>
            </w:r>
          </w:p>
        </w:tc>
      </w:tr>
      <w:tr w:rsidR="00EC16FE" w:rsidRPr="004B2460" w14:paraId="7131D9D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BD350C" w14:textId="77777777" w:rsidR="00EC16FE" w:rsidRPr="004B2460" w:rsidRDefault="00EC16FE" w:rsidP="00323E8F">
            <w:pPr>
              <w:pStyle w:val="ROWTABELLA"/>
              <w:rPr>
                <w:color w:val="002060"/>
              </w:rPr>
            </w:pPr>
            <w:r w:rsidRPr="004B246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8D298"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3E4C3"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BFAF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86FD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739D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393F4"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FA1C0"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D1FBC"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75918" w14:textId="77777777" w:rsidR="00EC16FE" w:rsidRPr="004B2460" w:rsidRDefault="00EC16FE" w:rsidP="00323E8F">
            <w:pPr>
              <w:pStyle w:val="ROWTABELLA"/>
              <w:jc w:val="center"/>
              <w:rPr>
                <w:color w:val="002060"/>
              </w:rPr>
            </w:pPr>
            <w:r w:rsidRPr="004B2460">
              <w:rPr>
                <w:color w:val="002060"/>
              </w:rPr>
              <w:t>0</w:t>
            </w:r>
          </w:p>
        </w:tc>
      </w:tr>
      <w:tr w:rsidR="00EC16FE" w:rsidRPr="004B2460" w14:paraId="7757726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7EEB11" w14:textId="77777777" w:rsidR="00EC16FE" w:rsidRPr="004B2460" w:rsidRDefault="00EC16FE" w:rsidP="00323E8F">
            <w:pPr>
              <w:pStyle w:val="ROWTABELLA"/>
              <w:rPr>
                <w:color w:val="002060"/>
              </w:rPr>
            </w:pPr>
            <w:r w:rsidRPr="004B246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CBCA0"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D0A9C"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CDD4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11DF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789A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80430"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5745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CEB58"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D8295" w14:textId="77777777" w:rsidR="00EC16FE" w:rsidRPr="004B2460" w:rsidRDefault="00EC16FE" w:rsidP="00323E8F">
            <w:pPr>
              <w:pStyle w:val="ROWTABELLA"/>
              <w:jc w:val="center"/>
              <w:rPr>
                <w:color w:val="002060"/>
              </w:rPr>
            </w:pPr>
            <w:r w:rsidRPr="004B2460">
              <w:rPr>
                <w:color w:val="002060"/>
              </w:rPr>
              <w:t>0</w:t>
            </w:r>
          </w:p>
        </w:tc>
      </w:tr>
      <w:tr w:rsidR="00EC16FE" w:rsidRPr="004B2460" w14:paraId="575275D8"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CBF4C9" w14:textId="77777777" w:rsidR="00EC16FE" w:rsidRPr="004B2460" w:rsidRDefault="00EC16FE" w:rsidP="00323E8F">
            <w:pPr>
              <w:pStyle w:val="ROWTABELLA"/>
              <w:rPr>
                <w:color w:val="002060"/>
              </w:rPr>
            </w:pPr>
            <w:r w:rsidRPr="004B246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AC578"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66F94"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33237"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A63AF"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F2C94"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E1B48"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97A1D"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E860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865B5" w14:textId="77777777" w:rsidR="00EC16FE" w:rsidRPr="004B2460" w:rsidRDefault="00EC16FE" w:rsidP="00323E8F">
            <w:pPr>
              <w:pStyle w:val="ROWTABELLA"/>
              <w:jc w:val="center"/>
              <w:rPr>
                <w:color w:val="002060"/>
              </w:rPr>
            </w:pPr>
            <w:r w:rsidRPr="004B2460">
              <w:rPr>
                <w:color w:val="002060"/>
              </w:rPr>
              <w:t>0</w:t>
            </w:r>
          </w:p>
        </w:tc>
      </w:tr>
      <w:tr w:rsidR="00EC16FE" w:rsidRPr="004B2460" w14:paraId="1C3A85A0"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7FB5F1" w14:textId="77777777" w:rsidR="00EC16FE" w:rsidRPr="004B2460" w:rsidRDefault="00EC16FE" w:rsidP="00323E8F">
            <w:pPr>
              <w:pStyle w:val="ROWTABELLA"/>
              <w:rPr>
                <w:color w:val="002060"/>
              </w:rPr>
            </w:pPr>
            <w:r w:rsidRPr="004B246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38EA7"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48E09"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9C25E"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2547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FE5B4"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BD6E7" w14:textId="77777777" w:rsidR="00EC16FE" w:rsidRPr="004B2460" w:rsidRDefault="00EC16FE" w:rsidP="00323E8F">
            <w:pPr>
              <w:pStyle w:val="ROWTABELLA"/>
              <w:jc w:val="center"/>
              <w:rPr>
                <w:color w:val="002060"/>
              </w:rPr>
            </w:pPr>
            <w:r w:rsidRPr="004B24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00B58"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02E5A"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EDE14" w14:textId="77777777" w:rsidR="00EC16FE" w:rsidRPr="004B2460" w:rsidRDefault="00EC16FE" w:rsidP="00323E8F">
            <w:pPr>
              <w:pStyle w:val="ROWTABELLA"/>
              <w:jc w:val="center"/>
              <w:rPr>
                <w:color w:val="002060"/>
              </w:rPr>
            </w:pPr>
            <w:r w:rsidRPr="004B2460">
              <w:rPr>
                <w:color w:val="002060"/>
              </w:rPr>
              <w:t>0</w:t>
            </w:r>
          </w:p>
        </w:tc>
      </w:tr>
      <w:tr w:rsidR="00EC16FE" w:rsidRPr="004B2460" w14:paraId="3DE528C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25153C" w14:textId="77777777" w:rsidR="00EC16FE" w:rsidRPr="004B2460" w:rsidRDefault="00EC16FE" w:rsidP="00323E8F">
            <w:pPr>
              <w:pStyle w:val="ROWTABELLA"/>
              <w:rPr>
                <w:color w:val="002060"/>
              </w:rPr>
            </w:pPr>
            <w:r w:rsidRPr="004B246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C4491"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F10C5"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321D7"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631D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3AF6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C93CE" w14:textId="77777777" w:rsidR="00EC16FE" w:rsidRPr="004B2460" w:rsidRDefault="00EC16FE" w:rsidP="00323E8F">
            <w:pPr>
              <w:pStyle w:val="ROWTABELLA"/>
              <w:jc w:val="center"/>
              <w:rPr>
                <w:color w:val="002060"/>
              </w:rPr>
            </w:pPr>
            <w:r w:rsidRPr="004B24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EFEB5"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E3A6D"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424D1" w14:textId="77777777" w:rsidR="00EC16FE" w:rsidRPr="004B2460" w:rsidRDefault="00EC16FE" w:rsidP="00323E8F">
            <w:pPr>
              <w:pStyle w:val="ROWTABELLA"/>
              <w:jc w:val="center"/>
              <w:rPr>
                <w:color w:val="002060"/>
              </w:rPr>
            </w:pPr>
            <w:r w:rsidRPr="004B2460">
              <w:rPr>
                <w:color w:val="002060"/>
              </w:rPr>
              <w:t>0</w:t>
            </w:r>
          </w:p>
        </w:tc>
      </w:tr>
      <w:tr w:rsidR="00EC16FE" w:rsidRPr="004B2460" w14:paraId="31F1F22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599B95" w14:textId="77777777" w:rsidR="00EC16FE" w:rsidRPr="004B2460" w:rsidRDefault="00EC16FE" w:rsidP="00323E8F">
            <w:pPr>
              <w:pStyle w:val="ROWTABELLA"/>
              <w:rPr>
                <w:color w:val="002060"/>
              </w:rPr>
            </w:pPr>
            <w:r w:rsidRPr="004B246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25554"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06C2D"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2F36F"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1B12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712F8"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F8517"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1AAC1" w14:textId="77777777" w:rsidR="00EC16FE" w:rsidRPr="004B2460" w:rsidRDefault="00EC16FE" w:rsidP="00323E8F">
            <w:pPr>
              <w:pStyle w:val="ROWTABELLA"/>
              <w:jc w:val="center"/>
              <w:rPr>
                <w:color w:val="002060"/>
              </w:rPr>
            </w:pPr>
            <w:r w:rsidRPr="004B24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0A16E"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DC16A" w14:textId="77777777" w:rsidR="00EC16FE" w:rsidRPr="004B2460" w:rsidRDefault="00EC16FE" w:rsidP="00323E8F">
            <w:pPr>
              <w:pStyle w:val="ROWTABELLA"/>
              <w:jc w:val="center"/>
              <w:rPr>
                <w:color w:val="002060"/>
              </w:rPr>
            </w:pPr>
            <w:r w:rsidRPr="004B2460">
              <w:rPr>
                <w:color w:val="002060"/>
              </w:rPr>
              <w:t>0</w:t>
            </w:r>
          </w:p>
        </w:tc>
      </w:tr>
      <w:tr w:rsidR="00EC16FE" w:rsidRPr="004B2460" w14:paraId="7DBE6F22"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E37233" w14:textId="77777777" w:rsidR="00EC16FE" w:rsidRPr="004B2460" w:rsidRDefault="00EC16FE" w:rsidP="00323E8F">
            <w:pPr>
              <w:pStyle w:val="ROWTABELLA"/>
              <w:rPr>
                <w:color w:val="002060"/>
              </w:rPr>
            </w:pPr>
            <w:r w:rsidRPr="004B246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0D29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AB574"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0067E"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60A6F"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B0524"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0EE21"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C165F"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2FEB3"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1D7BE" w14:textId="77777777" w:rsidR="00EC16FE" w:rsidRPr="004B2460" w:rsidRDefault="00EC16FE" w:rsidP="00323E8F">
            <w:pPr>
              <w:pStyle w:val="ROWTABELLA"/>
              <w:jc w:val="center"/>
              <w:rPr>
                <w:color w:val="002060"/>
              </w:rPr>
            </w:pPr>
            <w:r w:rsidRPr="004B2460">
              <w:rPr>
                <w:color w:val="002060"/>
              </w:rPr>
              <w:t>0</w:t>
            </w:r>
          </w:p>
        </w:tc>
      </w:tr>
      <w:tr w:rsidR="00EC16FE" w:rsidRPr="004B2460" w14:paraId="2786BE2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BA66C3" w14:textId="77777777" w:rsidR="00EC16FE" w:rsidRPr="004B2460" w:rsidRDefault="00EC16FE" w:rsidP="00323E8F">
            <w:pPr>
              <w:pStyle w:val="ROWTABELLA"/>
              <w:rPr>
                <w:color w:val="002060"/>
              </w:rPr>
            </w:pPr>
            <w:r w:rsidRPr="004B2460">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5009C"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53C3C"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4A24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2B83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1ECD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72223"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55721"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C7298"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4F063" w14:textId="77777777" w:rsidR="00EC16FE" w:rsidRPr="004B2460" w:rsidRDefault="00EC16FE" w:rsidP="00323E8F">
            <w:pPr>
              <w:pStyle w:val="ROWTABELLA"/>
              <w:jc w:val="center"/>
              <w:rPr>
                <w:color w:val="002060"/>
              </w:rPr>
            </w:pPr>
            <w:r w:rsidRPr="004B2460">
              <w:rPr>
                <w:color w:val="002060"/>
              </w:rPr>
              <w:t>0</w:t>
            </w:r>
          </w:p>
        </w:tc>
      </w:tr>
      <w:tr w:rsidR="00EC16FE" w:rsidRPr="004B2460" w14:paraId="77C58A74"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3A0D92" w14:textId="77777777" w:rsidR="00EC16FE" w:rsidRPr="004B2460" w:rsidRDefault="00EC16FE" w:rsidP="00323E8F">
            <w:pPr>
              <w:pStyle w:val="ROWTABELLA"/>
              <w:rPr>
                <w:color w:val="002060"/>
              </w:rPr>
            </w:pPr>
            <w:r w:rsidRPr="004B2460">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7A2B6"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9DF95"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32B3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D15B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73E0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2D0D4"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249C2" w14:textId="77777777" w:rsidR="00EC16FE" w:rsidRPr="004B2460" w:rsidRDefault="00EC16FE" w:rsidP="00323E8F">
            <w:pPr>
              <w:pStyle w:val="ROWTABELLA"/>
              <w:jc w:val="center"/>
              <w:rPr>
                <w:color w:val="002060"/>
              </w:rPr>
            </w:pPr>
            <w:r w:rsidRPr="004B24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44AF5"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C444F" w14:textId="77777777" w:rsidR="00EC16FE" w:rsidRPr="004B2460" w:rsidRDefault="00EC16FE" w:rsidP="00323E8F">
            <w:pPr>
              <w:pStyle w:val="ROWTABELLA"/>
              <w:jc w:val="center"/>
              <w:rPr>
                <w:color w:val="002060"/>
              </w:rPr>
            </w:pPr>
            <w:r w:rsidRPr="004B2460">
              <w:rPr>
                <w:color w:val="002060"/>
              </w:rPr>
              <w:t>0</w:t>
            </w:r>
          </w:p>
        </w:tc>
      </w:tr>
      <w:tr w:rsidR="00EC16FE" w:rsidRPr="004B2460" w14:paraId="460E032C"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5D695E" w14:textId="77777777" w:rsidR="00EC16FE" w:rsidRPr="004B2460" w:rsidRDefault="00EC16FE" w:rsidP="00323E8F">
            <w:pPr>
              <w:pStyle w:val="ROWTABELLA"/>
              <w:rPr>
                <w:color w:val="002060"/>
              </w:rPr>
            </w:pPr>
            <w:r w:rsidRPr="004B246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02446"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C6545"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61216"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09FF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4EB78"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A2B4B"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BA7C5" w14:textId="77777777" w:rsidR="00EC16FE" w:rsidRPr="004B2460" w:rsidRDefault="00EC16FE" w:rsidP="00323E8F">
            <w:pPr>
              <w:pStyle w:val="ROWTABELLA"/>
              <w:jc w:val="center"/>
              <w:rPr>
                <w:color w:val="002060"/>
              </w:rPr>
            </w:pPr>
            <w:r w:rsidRPr="004B24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0345E" w14:textId="77777777" w:rsidR="00EC16FE" w:rsidRPr="004B2460" w:rsidRDefault="00EC16FE" w:rsidP="00323E8F">
            <w:pPr>
              <w:pStyle w:val="ROWTABELLA"/>
              <w:jc w:val="center"/>
              <w:rPr>
                <w:color w:val="002060"/>
              </w:rPr>
            </w:pPr>
            <w:r w:rsidRPr="004B24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5C11C" w14:textId="77777777" w:rsidR="00EC16FE" w:rsidRPr="004B2460" w:rsidRDefault="00EC16FE" w:rsidP="00323E8F">
            <w:pPr>
              <w:pStyle w:val="ROWTABELLA"/>
              <w:jc w:val="center"/>
              <w:rPr>
                <w:color w:val="002060"/>
              </w:rPr>
            </w:pPr>
            <w:r w:rsidRPr="004B2460">
              <w:rPr>
                <w:color w:val="002060"/>
              </w:rPr>
              <w:t>0</w:t>
            </w:r>
          </w:p>
        </w:tc>
      </w:tr>
    </w:tbl>
    <w:p w14:paraId="229C8B13" w14:textId="77777777" w:rsidR="00EC16FE" w:rsidRPr="004B2460" w:rsidRDefault="00EC16FE" w:rsidP="00EC16FE">
      <w:pPr>
        <w:pStyle w:val="breakline"/>
        <w:divId w:val="527259509"/>
        <w:rPr>
          <w:color w:val="002060"/>
        </w:rPr>
      </w:pPr>
    </w:p>
    <w:p w14:paraId="6A901471" w14:textId="77777777" w:rsidR="00EC16FE" w:rsidRDefault="00EC16FE" w:rsidP="00EC16FE">
      <w:pPr>
        <w:pStyle w:val="TITOLOPRINC"/>
        <w:divId w:val="527259509"/>
        <w:rPr>
          <w:color w:val="002060"/>
        </w:rPr>
      </w:pPr>
      <w:r w:rsidRPr="004B2460">
        <w:rPr>
          <w:color w:val="002060"/>
        </w:rPr>
        <w:t>PROGRAMMA GARE</w:t>
      </w:r>
    </w:p>
    <w:p w14:paraId="346D2A43" w14:textId="77777777" w:rsidR="00EC16FE" w:rsidRPr="00CF5044" w:rsidRDefault="00EC16FE" w:rsidP="00EC16FE">
      <w:pPr>
        <w:pStyle w:val="breakline"/>
        <w:divId w:val="527259509"/>
        <w:rPr>
          <w:color w:val="002060"/>
        </w:rPr>
      </w:pPr>
    </w:p>
    <w:p w14:paraId="5AFB25CE" w14:textId="77777777" w:rsidR="00EC16FE" w:rsidRPr="00CF5044" w:rsidRDefault="00EC16FE" w:rsidP="00EC16FE">
      <w:pPr>
        <w:pStyle w:val="SOTTOTITOLOCAMPIONATO1"/>
        <w:divId w:val="527259509"/>
        <w:rPr>
          <w:color w:val="002060"/>
        </w:rPr>
      </w:pPr>
      <w:r w:rsidRPr="00CF5044">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8"/>
        <w:gridCol w:w="385"/>
        <w:gridCol w:w="898"/>
        <w:gridCol w:w="1199"/>
        <w:gridCol w:w="1547"/>
        <w:gridCol w:w="1547"/>
      </w:tblGrid>
      <w:tr w:rsidR="00EC16FE" w:rsidRPr="00CF5044" w14:paraId="4F8FC584"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E62507"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76B89"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55597C"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56C77B"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2FA6EE"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23CC02"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563082"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28436B57"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992E12" w14:textId="77777777" w:rsidR="00EC16FE" w:rsidRPr="00CF5044" w:rsidRDefault="00EC16FE" w:rsidP="00323E8F">
            <w:pPr>
              <w:pStyle w:val="ROWTABELLA"/>
              <w:rPr>
                <w:color w:val="002060"/>
              </w:rPr>
            </w:pPr>
            <w:r w:rsidRPr="00CF5044">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894F90" w14:textId="77777777" w:rsidR="00EC16FE" w:rsidRPr="00CF5044" w:rsidRDefault="00EC16FE" w:rsidP="00323E8F">
            <w:pPr>
              <w:pStyle w:val="ROWTABELLA"/>
              <w:rPr>
                <w:color w:val="002060"/>
              </w:rPr>
            </w:pPr>
            <w:r w:rsidRPr="00CF5044">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2BE3E27"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6314CA" w14:textId="77777777" w:rsidR="00EC16FE" w:rsidRPr="00CF5044" w:rsidRDefault="00EC16FE" w:rsidP="00323E8F">
            <w:pPr>
              <w:pStyle w:val="ROWTABELLA"/>
              <w:rPr>
                <w:color w:val="002060"/>
              </w:rPr>
            </w:pPr>
            <w:r w:rsidRPr="00CF5044">
              <w:rPr>
                <w:color w:val="002060"/>
              </w:rPr>
              <w:t>09/11/2019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217330" w14:textId="77777777" w:rsidR="00EC16FE" w:rsidRPr="00CF5044" w:rsidRDefault="00EC16FE" w:rsidP="00323E8F">
            <w:pPr>
              <w:pStyle w:val="ROWTABELLA"/>
              <w:rPr>
                <w:color w:val="002060"/>
              </w:rPr>
            </w:pPr>
            <w:r w:rsidRPr="00CF5044">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4CAED7" w14:textId="77777777" w:rsidR="00EC16FE" w:rsidRPr="00CF5044" w:rsidRDefault="00EC16FE" w:rsidP="00323E8F">
            <w:pPr>
              <w:pStyle w:val="ROWTABELLA"/>
              <w:rPr>
                <w:color w:val="002060"/>
              </w:rPr>
            </w:pPr>
            <w:r w:rsidRPr="00CF504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C1CA3" w14:textId="77777777" w:rsidR="00EC16FE" w:rsidRPr="00CF5044" w:rsidRDefault="00EC16FE" w:rsidP="00323E8F">
            <w:pPr>
              <w:pStyle w:val="ROWTABELLA"/>
              <w:rPr>
                <w:color w:val="002060"/>
              </w:rPr>
            </w:pPr>
            <w:r w:rsidRPr="00CF5044">
              <w:rPr>
                <w:color w:val="002060"/>
              </w:rPr>
              <w:t>VIA CELLINI, 13</w:t>
            </w:r>
          </w:p>
        </w:tc>
      </w:tr>
      <w:tr w:rsidR="00EC16FE" w:rsidRPr="00CF5044" w14:paraId="17F4A2A1"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D799F14" w14:textId="77777777" w:rsidR="00EC16FE" w:rsidRPr="00CF5044" w:rsidRDefault="00EC16FE" w:rsidP="00323E8F">
            <w:pPr>
              <w:pStyle w:val="ROWTABELLA"/>
              <w:rPr>
                <w:color w:val="002060"/>
              </w:rPr>
            </w:pPr>
            <w:r w:rsidRPr="00CF504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D89E20" w14:textId="77777777" w:rsidR="00EC16FE" w:rsidRPr="00CF5044" w:rsidRDefault="00EC16FE" w:rsidP="00323E8F">
            <w:pPr>
              <w:pStyle w:val="ROWTABELLA"/>
              <w:rPr>
                <w:color w:val="002060"/>
              </w:rPr>
            </w:pPr>
            <w:r w:rsidRPr="00CF5044">
              <w:rPr>
                <w:color w:val="002060"/>
              </w:rPr>
              <w:t xml:space="preserve">REAL S.COSTANZO </w:t>
            </w:r>
            <w:proofErr w:type="spellStart"/>
            <w:r w:rsidRPr="00CF5044">
              <w:rPr>
                <w:color w:val="002060"/>
              </w:rPr>
              <w:t>CALCIsq.B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3725FC"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0B93832" w14:textId="77777777" w:rsidR="00EC16FE" w:rsidRPr="00CF5044" w:rsidRDefault="00EC16FE" w:rsidP="00323E8F">
            <w:pPr>
              <w:pStyle w:val="ROWTABELLA"/>
              <w:rPr>
                <w:color w:val="002060"/>
              </w:rPr>
            </w:pPr>
            <w:r w:rsidRPr="00CF5044">
              <w:rPr>
                <w:color w:val="002060"/>
              </w:rPr>
              <w:t>09/11/2019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ADB58C" w14:textId="77777777" w:rsidR="00EC16FE" w:rsidRPr="00CF5044" w:rsidRDefault="00EC16FE" w:rsidP="00323E8F">
            <w:pPr>
              <w:pStyle w:val="ROWTABELLA"/>
              <w:rPr>
                <w:color w:val="002060"/>
              </w:rPr>
            </w:pPr>
            <w:r w:rsidRPr="00CF5044">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1A9E77" w14:textId="77777777" w:rsidR="00EC16FE" w:rsidRPr="00CF5044" w:rsidRDefault="00EC16FE" w:rsidP="00323E8F">
            <w:pPr>
              <w:pStyle w:val="ROWTABELLA"/>
              <w:rPr>
                <w:color w:val="002060"/>
              </w:rPr>
            </w:pPr>
            <w:r w:rsidRPr="00CF504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3E1691" w14:textId="77777777" w:rsidR="00EC16FE" w:rsidRPr="00CF5044" w:rsidRDefault="00EC16FE" w:rsidP="00323E8F">
            <w:pPr>
              <w:pStyle w:val="ROWTABELLA"/>
              <w:rPr>
                <w:color w:val="002060"/>
              </w:rPr>
            </w:pPr>
            <w:r w:rsidRPr="00CF5044">
              <w:rPr>
                <w:color w:val="002060"/>
              </w:rPr>
              <w:t>VIA DELLE ESPOSIZIONI, 33</w:t>
            </w:r>
          </w:p>
        </w:tc>
      </w:tr>
      <w:tr w:rsidR="00EC16FE" w:rsidRPr="00CF5044" w14:paraId="5282A1E5"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0FA7F9" w14:textId="77777777" w:rsidR="00EC16FE" w:rsidRPr="00CF5044" w:rsidRDefault="00EC16FE" w:rsidP="00323E8F">
            <w:pPr>
              <w:pStyle w:val="ROWTABELLA"/>
              <w:rPr>
                <w:color w:val="002060"/>
              </w:rPr>
            </w:pPr>
            <w:r w:rsidRPr="00CF504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ABB8C0" w14:textId="77777777" w:rsidR="00EC16FE" w:rsidRPr="00CF5044" w:rsidRDefault="00EC16FE" w:rsidP="00323E8F">
            <w:pPr>
              <w:pStyle w:val="ROWTABELLA"/>
              <w:rPr>
                <w:color w:val="002060"/>
              </w:rPr>
            </w:pPr>
            <w:r w:rsidRPr="00CF5044">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4DB678D"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208935" w14:textId="77777777" w:rsidR="00EC16FE" w:rsidRPr="00CF5044" w:rsidRDefault="00EC16FE" w:rsidP="00323E8F">
            <w:pPr>
              <w:pStyle w:val="ROWTABELLA"/>
              <w:rPr>
                <w:color w:val="002060"/>
              </w:rPr>
            </w:pPr>
            <w:r w:rsidRPr="00CF5044">
              <w:rPr>
                <w:color w:val="002060"/>
              </w:rPr>
              <w:t>09/11/2019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3C68D5" w14:textId="77777777" w:rsidR="00EC16FE" w:rsidRPr="00CF5044" w:rsidRDefault="00EC16FE" w:rsidP="00323E8F">
            <w:pPr>
              <w:pStyle w:val="ROWTABELLA"/>
              <w:rPr>
                <w:color w:val="002060"/>
              </w:rPr>
            </w:pPr>
            <w:r w:rsidRPr="00CF5044">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8E7E27" w14:textId="77777777" w:rsidR="00EC16FE" w:rsidRPr="00CF5044" w:rsidRDefault="00EC16FE" w:rsidP="00323E8F">
            <w:pPr>
              <w:pStyle w:val="ROWTABELLA"/>
              <w:rPr>
                <w:color w:val="002060"/>
              </w:rPr>
            </w:pPr>
            <w:r w:rsidRPr="00CF504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8AA903" w14:textId="77777777" w:rsidR="00EC16FE" w:rsidRPr="00CF5044" w:rsidRDefault="00EC16FE" w:rsidP="00323E8F">
            <w:pPr>
              <w:pStyle w:val="ROWTABELLA"/>
              <w:rPr>
                <w:color w:val="002060"/>
              </w:rPr>
            </w:pPr>
            <w:r w:rsidRPr="00CF5044">
              <w:rPr>
                <w:color w:val="002060"/>
              </w:rPr>
              <w:t>VIA B.BUOZZI</w:t>
            </w:r>
          </w:p>
        </w:tc>
      </w:tr>
      <w:tr w:rsidR="00EC16FE" w:rsidRPr="00CF5044" w14:paraId="30D9B0C7"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89A4CE" w14:textId="77777777" w:rsidR="00EC16FE" w:rsidRPr="00CF5044" w:rsidRDefault="00EC16FE" w:rsidP="00323E8F">
            <w:pPr>
              <w:pStyle w:val="ROWTABELLA"/>
              <w:rPr>
                <w:color w:val="002060"/>
              </w:rPr>
            </w:pPr>
            <w:r w:rsidRPr="00CF5044">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3847223" w14:textId="77777777" w:rsidR="00EC16FE" w:rsidRPr="00CF5044" w:rsidRDefault="00EC16FE" w:rsidP="00323E8F">
            <w:pPr>
              <w:pStyle w:val="ROWTABELLA"/>
              <w:rPr>
                <w:color w:val="002060"/>
              </w:rPr>
            </w:pPr>
            <w:r w:rsidRPr="00CF5044">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1B99EF"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ED2AE9" w14:textId="77777777" w:rsidR="00EC16FE" w:rsidRPr="00CF5044" w:rsidRDefault="00EC16FE" w:rsidP="00323E8F">
            <w:pPr>
              <w:pStyle w:val="ROWTABELLA"/>
              <w:rPr>
                <w:color w:val="002060"/>
              </w:rPr>
            </w:pPr>
            <w:r w:rsidRPr="00CF5044">
              <w:rPr>
                <w:color w:val="002060"/>
              </w:rPr>
              <w:t>09/11/2019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93F242" w14:textId="77777777" w:rsidR="00EC16FE" w:rsidRPr="00CF5044" w:rsidRDefault="00EC16FE" w:rsidP="00323E8F">
            <w:pPr>
              <w:pStyle w:val="ROWTABELLA"/>
              <w:rPr>
                <w:color w:val="002060"/>
              </w:rPr>
            </w:pPr>
            <w:r w:rsidRPr="00CF5044">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C177A4" w14:textId="77777777" w:rsidR="00EC16FE" w:rsidRPr="00CF5044" w:rsidRDefault="00EC16FE" w:rsidP="00323E8F">
            <w:pPr>
              <w:pStyle w:val="ROWTABELLA"/>
              <w:rPr>
                <w:color w:val="002060"/>
              </w:rPr>
            </w:pPr>
            <w:r w:rsidRPr="00CF504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1781C1" w14:textId="77777777" w:rsidR="00EC16FE" w:rsidRPr="00CF5044" w:rsidRDefault="00EC16FE" w:rsidP="00323E8F">
            <w:pPr>
              <w:pStyle w:val="ROWTABELLA"/>
              <w:rPr>
                <w:color w:val="002060"/>
              </w:rPr>
            </w:pPr>
            <w:r w:rsidRPr="00CF5044">
              <w:rPr>
                <w:color w:val="002060"/>
              </w:rPr>
              <w:t>VIA MARCONI GENGA STAZIONE</w:t>
            </w:r>
          </w:p>
        </w:tc>
      </w:tr>
      <w:tr w:rsidR="00EC16FE" w:rsidRPr="00CF5044" w14:paraId="27F43765"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A5F946B" w14:textId="77777777" w:rsidR="00EC16FE" w:rsidRPr="00CF5044" w:rsidRDefault="00EC16FE" w:rsidP="00323E8F">
            <w:pPr>
              <w:pStyle w:val="ROWTABELLA"/>
              <w:rPr>
                <w:color w:val="002060"/>
              </w:rPr>
            </w:pPr>
            <w:r w:rsidRPr="00CF504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CD8358" w14:textId="77777777" w:rsidR="00EC16FE" w:rsidRPr="00CF5044" w:rsidRDefault="00EC16FE" w:rsidP="00323E8F">
            <w:pPr>
              <w:pStyle w:val="ROWTABELLA"/>
              <w:rPr>
                <w:color w:val="002060"/>
              </w:rPr>
            </w:pPr>
            <w:r w:rsidRPr="00CF5044">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34A2D4"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579361" w14:textId="77777777" w:rsidR="00EC16FE" w:rsidRPr="00CF5044" w:rsidRDefault="00EC16FE" w:rsidP="00323E8F">
            <w:pPr>
              <w:pStyle w:val="ROWTABELLA"/>
              <w:rPr>
                <w:color w:val="002060"/>
              </w:rPr>
            </w:pPr>
            <w:r w:rsidRPr="00CF5044">
              <w:rPr>
                <w:color w:val="002060"/>
              </w:rPr>
              <w:t>10/11/2019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BDCD86" w14:textId="77777777" w:rsidR="00EC16FE" w:rsidRPr="00CF5044" w:rsidRDefault="00EC16FE" w:rsidP="00323E8F">
            <w:pPr>
              <w:pStyle w:val="ROWTABELLA"/>
              <w:rPr>
                <w:color w:val="002060"/>
              </w:rPr>
            </w:pPr>
            <w:r w:rsidRPr="00CF5044">
              <w:rPr>
                <w:color w:val="002060"/>
              </w:rPr>
              <w:t>PALASPORT"TRE RAGAZZI"MAROTTA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826CFC" w14:textId="77777777" w:rsidR="00EC16FE" w:rsidRPr="00CF5044" w:rsidRDefault="00EC16FE" w:rsidP="00323E8F">
            <w:pPr>
              <w:pStyle w:val="ROWTABELLA"/>
              <w:rPr>
                <w:color w:val="002060"/>
              </w:rPr>
            </w:pPr>
            <w:r w:rsidRPr="00CF504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9C018D" w14:textId="77777777" w:rsidR="00EC16FE" w:rsidRPr="00CF5044" w:rsidRDefault="00EC16FE" w:rsidP="00323E8F">
            <w:pPr>
              <w:pStyle w:val="ROWTABELLA"/>
              <w:rPr>
                <w:color w:val="002060"/>
              </w:rPr>
            </w:pPr>
            <w:r w:rsidRPr="00CF5044">
              <w:rPr>
                <w:color w:val="002060"/>
              </w:rPr>
              <w:t>VIA EUROPA</w:t>
            </w:r>
          </w:p>
        </w:tc>
      </w:tr>
      <w:tr w:rsidR="00EC16FE" w:rsidRPr="00CF5044" w14:paraId="485C46A2"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FDE7DE" w14:textId="77777777" w:rsidR="00EC16FE" w:rsidRPr="00CF5044" w:rsidRDefault="00EC16FE" w:rsidP="00323E8F">
            <w:pPr>
              <w:pStyle w:val="ROWTABELLA"/>
              <w:rPr>
                <w:color w:val="002060"/>
              </w:rPr>
            </w:pPr>
            <w:r w:rsidRPr="00CF5044">
              <w:rPr>
                <w:color w:val="002060"/>
              </w:rPr>
              <w:lastRenderedPageBreak/>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B5291B" w14:textId="77777777" w:rsidR="00EC16FE" w:rsidRPr="00CF5044" w:rsidRDefault="00EC16FE" w:rsidP="00323E8F">
            <w:pPr>
              <w:pStyle w:val="ROWTABELLA"/>
              <w:rPr>
                <w:color w:val="002060"/>
              </w:rPr>
            </w:pPr>
            <w:r w:rsidRPr="00CF5044">
              <w:rPr>
                <w:color w:val="002060"/>
              </w:rPr>
              <w:t>FFJ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9F6DB82"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4FD6E1" w14:textId="77777777" w:rsidR="00EC16FE" w:rsidRPr="00CF5044" w:rsidRDefault="00EC16FE" w:rsidP="00323E8F">
            <w:pPr>
              <w:pStyle w:val="ROWTABELLA"/>
              <w:rPr>
                <w:color w:val="002060"/>
              </w:rPr>
            </w:pPr>
            <w:r w:rsidRPr="00CF5044">
              <w:rPr>
                <w:color w:val="002060"/>
              </w:rPr>
              <w:t>10/11/2019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F3489B" w14:textId="77777777" w:rsidR="00EC16FE" w:rsidRPr="00CF5044" w:rsidRDefault="00EC16FE" w:rsidP="00323E8F">
            <w:pPr>
              <w:pStyle w:val="ROWTABELLA"/>
              <w:rPr>
                <w:color w:val="002060"/>
              </w:rPr>
            </w:pPr>
            <w:r w:rsidRPr="00CF5044">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355E76" w14:textId="77777777" w:rsidR="00EC16FE" w:rsidRPr="00CF5044" w:rsidRDefault="00EC16FE" w:rsidP="00323E8F">
            <w:pPr>
              <w:pStyle w:val="ROWTABELLA"/>
              <w:rPr>
                <w:color w:val="002060"/>
              </w:rPr>
            </w:pPr>
            <w:r w:rsidRPr="00CF504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75D43F" w14:textId="77777777" w:rsidR="00EC16FE" w:rsidRPr="00CF5044" w:rsidRDefault="00EC16FE" w:rsidP="00323E8F">
            <w:pPr>
              <w:pStyle w:val="ROWTABELLA"/>
              <w:rPr>
                <w:color w:val="002060"/>
              </w:rPr>
            </w:pPr>
            <w:r w:rsidRPr="00CF5044">
              <w:rPr>
                <w:color w:val="002060"/>
              </w:rPr>
              <w:t>VIA CELLINI</w:t>
            </w:r>
          </w:p>
        </w:tc>
      </w:tr>
    </w:tbl>
    <w:p w14:paraId="170E9536" w14:textId="77777777" w:rsidR="00EC16FE" w:rsidRPr="00CF5044" w:rsidRDefault="00EC16FE" w:rsidP="00EC16FE">
      <w:pPr>
        <w:pStyle w:val="breakline"/>
        <w:divId w:val="527259509"/>
        <w:rPr>
          <w:color w:val="002060"/>
        </w:rPr>
      </w:pPr>
    </w:p>
    <w:p w14:paraId="257F02B9" w14:textId="77777777" w:rsidR="00EC16FE" w:rsidRPr="00CF5044" w:rsidRDefault="00EC16FE" w:rsidP="00EC16FE">
      <w:pPr>
        <w:pStyle w:val="breakline"/>
        <w:divId w:val="527259509"/>
        <w:rPr>
          <w:color w:val="002060"/>
        </w:rPr>
      </w:pPr>
    </w:p>
    <w:p w14:paraId="14983F56" w14:textId="77777777" w:rsidR="00EC16FE" w:rsidRPr="00CF5044" w:rsidRDefault="00EC16FE" w:rsidP="00EC16FE">
      <w:pPr>
        <w:pStyle w:val="breakline"/>
        <w:divId w:val="527259509"/>
        <w:rPr>
          <w:color w:val="002060"/>
        </w:rPr>
      </w:pPr>
    </w:p>
    <w:p w14:paraId="2FC28EB3" w14:textId="77777777" w:rsidR="00EC16FE" w:rsidRPr="00CF5044" w:rsidRDefault="00EC16FE" w:rsidP="00EC16FE">
      <w:pPr>
        <w:pStyle w:val="SOTTOTITOLOCAMPIONATO1"/>
        <w:divId w:val="527259509"/>
        <w:rPr>
          <w:color w:val="002060"/>
        </w:rPr>
      </w:pPr>
      <w:r w:rsidRPr="00CF5044">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16"/>
        <w:gridCol w:w="385"/>
        <w:gridCol w:w="898"/>
        <w:gridCol w:w="1174"/>
        <w:gridCol w:w="1559"/>
        <w:gridCol w:w="1568"/>
      </w:tblGrid>
      <w:tr w:rsidR="00EC16FE" w:rsidRPr="00CF5044" w14:paraId="292CBC51"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E9354E"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AEC7BA"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114F8"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FE453C"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B2F228"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00969C"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9ED3B6"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6DB82536"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41490B" w14:textId="77777777" w:rsidR="00EC16FE" w:rsidRPr="00CF5044" w:rsidRDefault="00EC16FE" w:rsidP="00323E8F">
            <w:pPr>
              <w:pStyle w:val="ROWTABELLA"/>
              <w:rPr>
                <w:color w:val="002060"/>
              </w:rPr>
            </w:pPr>
            <w:r w:rsidRPr="00CF504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9BE7C3" w14:textId="77777777" w:rsidR="00EC16FE" w:rsidRPr="00CF5044" w:rsidRDefault="00EC16FE" w:rsidP="00323E8F">
            <w:pPr>
              <w:pStyle w:val="ROWTABELLA"/>
              <w:rPr>
                <w:color w:val="002060"/>
              </w:rPr>
            </w:pPr>
            <w:r w:rsidRPr="00CF5044">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3170998"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D7D951" w14:textId="77777777" w:rsidR="00EC16FE" w:rsidRPr="00CF5044" w:rsidRDefault="00EC16FE" w:rsidP="00323E8F">
            <w:pPr>
              <w:pStyle w:val="ROWTABELLA"/>
              <w:rPr>
                <w:color w:val="002060"/>
              </w:rPr>
            </w:pPr>
            <w:r w:rsidRPr="00CF5044">
              <w:rPr>
                <w:color w:val="002060"/>
              </w:rPr>
              <w:t>09/11/2019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B8F51C" w14:textId="77777777" w:rsidR="00EC16FE" w:rsidRPr="00CF5044" w:rsidRDefault="00EC16FE" w:rsidP="00323E8F">
            <w:pPr>
              <w:pStyle w:val="ROWTABELLA"/>
              <w:rPr>
                <w:color w:val="002060"/>
              </w:rPr>
            </w:pPr>
            <w:r w:rsidRPr="00CF5044">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9FF03D" w14:textId="77777777" w:rsidR="00EC16FE" w:rsidRPr="00CF5044" w:rsidRDefault="00EC16FE" w:rsidP="00323E8F">
            <w:pPr>
              <w:pStyle w:val="ROWTABELLA"/>
              <w:rPr>
                <w:color w:val="002060"/>
              </w:rPr>
            </w:pPr>
            <w:r w:rsidRPr="00CF504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D02F6D" w14:textId="77777777" w:rsidR="00EC16FE" w:rsidRPr="00CF5044" w:rsidRDefault="00EC16FE" w:rsidP="00323E8F">
            <w:pPr>
              <w:pStyle w:val="ROWTABELLA"/>
              <w:rPr>
                <w:color w:val="002060"/>
              </w:rPr>
            </w:pPr>
            <w:r w:rsidRPr="00CF5044">
              <w:rPr>
                <w:color w:val="002060"/>
              </w:rPr>
              <w:t>VIA DELLA REPUBBLICA</w:t>
            </w:r>
          </w:p>
        </w:tc>
      </w:tr>
      <w:tr w:rsidR="00EC16FE" w:rsidRPr="00CF5044" w14:paraId="7264F7B5"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7886CC" w14:textId="77777777" w:rsidR="00EC16FE" w:rsidRPr="00CF5044" w:rsidRDefault="00EC16FE" w:rsidP="00323E8F">
            <w:pPr>
              <w:pStyle w:val="ROWTABELLA"/>
              <w:rPr>
                <w:color w:val="002060"/>
              </w:rPr>
            </w:pPr>
            <w:r w:rsidRPr="00CF5044">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6D81574" w14:textId="77777777" w:rsidR="00EC16FE" w:rsidRPr="00CF5044" w:rsidRDefault="00EC16FE" w:rsidP="00323E8F">
            <w:pPr>
              <w:pStyle w:val="ROWTABELLA"/>
              <w:rPr>
                <w:color w:val="002060"/>
              </w:rPr>
            </w:pPr>
            <w:r w:rsidRPr="00CF5044">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BBD8B5"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75823A" w14:textId="77777777" w:rsidR="00EC16FE" w:rsidRPr="00CF5044" w:rsidRDefault="00EC16FE" w:rsidP="00323E8F">
            <w:pPr>
              <w:pStyle w:val="ROWTABELLA"/>
              <w:rPr>
                <w:color w:val="002060"/>
              </w:rPr>
            </w:pPr>
            <w:r w:rsidRPr="00CF5044">
              <w:rPr>
                <w:color w:val="002060"/>
              </w:rPr>
              <w:t>09/11/2019 1</w:t>
            </w:r>
            <w:r>
              <w:rPr>
                <w:color w:val="002060"/>
              </w:rPr>
              <w:t>8</w:t>
            </w:r>
            <w:r w:rsidRPr="00CF5044">
              <w:rPr>
                <w:color w:val="002060"/>
              </w:rPr>
              <w:t>:00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E11C92F" w14:textId="77777777" w:rsidR="00EC16FE" w:rsidRPr="00CF5044" w:rsidRDefault="00EC16FE" w:rsidP="00323E8F">
            <w:pPr>
              <w:pStyle w:val="ROWTABELLA"/>
              <w:rPr>
                <w:color w:val="002060"/>
              </w:rPr>
            </w:pPr>
            <w:r w:rsidRPr="00CF5044">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5FC8F2" w14:textId="77777777" w:rsidR="00EC16FE" w:rsidRPr="00CF5044" w:rsidRDefault="00EC16FE" w:rsidP="00323E8F">
            <w:pPr>
              <w:pStyle w:val="ROWTABELLA"/>
              <w:rPr>
                <w:color w:val="002060"/>
              </w:rPr>
            </w:pPr>
            <w:r w:rsidRPr="00CF504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ACC096" w14:textId="77777777" w:rsidR="00EC16FE" w:rsidRPr="00CF5044" w:rsidRDefault="00EC16FE" w:rsidP="00323E8F">
            <w:pPr>
              <w:pStyle w:val="ROWTABELLA"/>
              <w:rPr>
                <w:color w:val="002060"/>
              </w:rPr>
            </w:pPr>
            <w:r w:rsidRPr="00CF5044">
              <w:rPr>
                <w:color w:val="002060"/>
              </w:rPr>
              <w:t>VIA ABBADIA DI FIASTRA</w:t>
            </w:r>
          </w:p>
        </w:tc>
      </w:tr>
      <w:tr w:rsidR="00EC16FE" w:rsidRPr="00CF5044" w14:paraId="2AB25F1D"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7FC3F5" w14:textId="77777777" w:rsidR="00EC16FE" w:rsidRPr="00CF5044" w:rsidRDefault="00EC16FE" w:rsidP="00323E8F">
            <w:pPr>
              <w:pStyle w:val="ROWTABELLA"/>
              <w:rPr>
                <w:color w:val="002060"/>
              </w:rPr>
            </w:pPr>
            <w:r w:rsidRPr="00CF5044">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E8D4262" w14:textId="77777777" w:rsidR="00EC16FE" w:rsidRPr="00CF5044" w:rsidRDefault="00EC16FE" w:rsidP="00323E8F">
            <w:pPr>
              <w:pStyle w:val="ROWTABELLA"/>
              <w:rPr>
                <w:color w:val="002060"/>
              </w:rPr>
            </w:pPr>
            <w:r w:rsidRPr="00CF5044">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385BCD"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926BC22" w14:textId="77777777" w:rsidR="00EC16FE" w:rsidRPr="00CF5044" w:rsidRDefault="00EC16FE" w:rsidP="00323E8F">
            <w:pPr>
              <w:pStyle w:val="ROWTABELLA"/>
              <w:rPr>
                <w:color w:val="002060"/>
              </w:rPr>
            </w:pPr>
            <w:r w:rsidRPr="00CF5044">
              <w:rPr>
                <w:color w:val="002060"/>
              </w:rPr>
              <w:t>09/11/2019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0C5D6F" w14:textId="77777777" w:rsidR="00EC16FE" w:rsidRPr="00CF5044" w:rsidRDefault="00EC16FE" w:rsidP="00323E8F">
            <w:pPr>
              <w:pStyle w:val="ROWTABELLA"/>
              <w:rPr>
                <w:color w:val="002060"/>
              </w:rPr>
            </w:pPr>
            <w:r w:rsidRPr="00CF5044">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69598C" w14:textId="77777777" w:rsidR="00EC16FE" w:rsidRPr="00CF5044" w:rsidRDefault="00EC16FE" w:rsidP="00323E8F">
            <w:pPr>
              <w:pStyle w:val="ROWTABELLA"/>
              <w:rPr>
                <w:color w:val="002060"/>
              </w:rPr>
            </w:pPr>
            <w:r w:rsidRPr="00CF504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9D0AC1" w14:textId="77777777" w:rsidR="00EC16FE" w:rsidRPr="00CF5044" w:rsidRDefault="00EC16FE" w:rsidP="00323E8F">
            <w:pPr>
              <w:pStyle w:val="ROWTABELLA"/>
              <w:rPr>
                <w:color w:val="002060"/>
              </w:rPr>
            </w:pPr>
            <w:r w:rsidRPr="00CF5044">
              <w:rPr>
                <w:color w:val="002060"/>
              </w:rPr>
              <w:t>VIA B.ROSSI SNC</w:t>
            </w:r>
          </w:p>
        </w:tc>
      </w:tr>
      <w:tr w:rsidR="00EC16FE" w:rsidRPr="00CF5044" w14:paraId="44F618BC"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7F79C93" w14:textId="77777777" w:rsidR="00EC16FE" w:rsidRPr="00CF5044" w:rsidRDefault="00EC16FE" w:rsidP="00323E8F">
            <w:pPr>
              <w:pStyle w:val="ROWTABELLA"/>
              <w:rPr>
                <w:color w:val="002060"/>
              </w:rPr>
            </w:pPr>
            <w:r w:rsidRPr="00CF504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3E805B" w14:textId="77777777" w:rsidR="00EC16FE" w:rsidRPr="00CF5044" w:rsidRDefault="00EC16FE" w:rsidP="00323E8F">
            <w:pPr>
              <w:pStyle w:val="ROWTABELLA"/>
              <w:rPr>
                <w:color w:val="002060"/>
              </w:rPr>
            </w:pPr>
            <w:r w:rsidRPr="00CF5044">
              <w:rPr>
                <w:color w:val="002060"/>
              </w:rPr>
              <w:t>MOGLIANESE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5CEEB71"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2B135D" w14:textId="77777777" w:rsidR="00EC16FE" w:rsidRPr="00CF5044" w:rsidRDefault="00EC16FE" w:rsidP="00323E8F">
            <w:pPr>
              <w:pStyle w:val="ROWTABELLA"/>
              <w:rPr>
                <w:color w:val="002060"/>
              </w:rPr>
            </w:pPr>
            <w:r w:rsidRPr="00CF5044">
              <w:rPr>
                <w:color w:val="002060"/>
              </w:rPr>
              <w:t>09/11/2019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928AF0" w14:textId="77777777" w:rsidR="00EC16FE" w:rsidRPr="00CF5044" w:rsidRDefault="00EC16FE" w:rsidP="00323E8F">
            <w:pPr>
              <w:pStyle w:val="ROWTABELLA"/>
              <w:rPr>
                <w:color w:val="002060"/>
              </w:rPr>
            </w:pPr>
            <w:r w:rsidRPr="00CF504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E8DCDA" w14:textId="77777777" w:rsidR="00EC16FE" w:rsidRPr="00CF5044" w:rsidRDefault="00EC16FE" w:rsidP="00323E8F">
            <w:pPr>
              <w:pStyle w:val="ROWTABELLA"/>
              <w:rPr>
                <w:color w:val="002060"/>
              </w:rPr>
            </w:pPr>
            <w:r w:rsidRPr="00CF504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6D4B7E" w14:textId="77777777" w:rsidR="00EC16FE" w:rsidRPr="00CF5044" w:rsidRDefault="00EC16FE" w:rsidP="00323E8F">
            <w:pPr>
              <w:pStyle w:val="ROWTABELLA"/>
              <w:rPr>
                <w:color w:val="002060"/>
              </w:rPr>
            </w:pPr>
            <w:r w:rsidRPr="00CF5044">
              <w:rPr>
                <w:color w:val="002060"/>
              </w:rPr>
              <w:t>VIA ALDO MORO</w:t>
            </w:r>
          </w:p>
        </w:tc>
      </w:tr>
      <w:tr w:rsidR="00EC16FE" w:rsidRPr="00CF5044" w14:paraId="41741348"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1FCDB9" w14:textId="77777777" w:rsidR="00EC16FE" w:rsidRPr="00CF5044" w:rsidRDefault="00EC16FE" w:rsidP="00323E8F">
            <w:pPr>
              <w:pStyle w:val="ROWTABELLA"/>
              <w:rPr>
                <w:color w:val="002060"/>
              </w:rPr>
            </w:pPr>
            <w:r w:rsidRPr="00CF5044">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23FB7C" w14:textId="77777777" w:rsidR="00EC16FE" w:rsidRPr="00CF5044" w:rsidRDefault="00EC16FE" w:rsidP="00323E8F">
            <w:pPr>
              <w:pStyle w:val="ROWTABELLA"/>
              <w:rPr>
                <w:color w:val="002060"/>
              </w:rPr>
            </w:pPr>
            <w:r w:rsidRPr="00CF5044">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73B69D"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317476" w14:textId="77777777" w:rsidR="00EC16FE" w:rsidRPr="00CF5044" w:rsidRDefault="00EC16FE" w:rsidP="00323E8F">
            <w:pPr>
              <w:pStyle w:val="ROWTABELLA"/>
              <w:rPr>
                <w:color w:val="002060"/>
              </w:rPr>
            </w:pPr>
            <w:r w:rsidRPr="00CF5044">
              <w:rPr>
                <w:color w:val="002060"/>
              </w:rPr>
              <w:t>10/11/2019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4D9B06" w14:textId="77777777" w:rsidR="00EC16FE" w:rsidRPr="00CF5044" w:rsidRDefault="00EC16FE" w:rsidP="00323E8F">
            <w:pPr>
              <w:pStyle w:val="ROWTABELLA"/>
              <w:rPr>
                <w:color w:val="002060"/>
              </w:rPr>
            </w:pPr>
            <w:r w:rsidRPr="00CF5044">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410BF3" w14:textId="77777777" w:rsidR="00EC16FE" w:rsidRPr="00CF5044" w:rsidRDefault="00EC16FE" w:rsidP="00323E8F">
            <w:pPr>
              <w:pStyle w:val="ROWTABELLA"/>
              <w:rPr>
                <w:color w:val="002060"/>
              </w:rPr>
            </w:pPr>
            <w:r w:rsidRPr="00CF504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7429CA" w14:textId="77777777" w:rsidR="00EC16FE" w:rsidRPr="00CF5044" w:rsidRDefault="00EC16FE" w:rsidP="00323E8F">
            <w:pPr>
              <w:pStyle w:val="ROWTABELLA"/>
              <w:rPr>
                <w:color w:val="002060"/>
              </w:rPr>
            </w:pPr>
            <w:r w:rsidRPr="00CF5044">
              <w:rPr>
                <w:color w:val="002060"/>
              </w:rPr>
              <w:t>LOC.MONTEROCCO VIA A.MANCINI</w:t>
            </w:r>
          </w:p>
        </w:tc>
      </w:tr>
      <w:tr w:rsidR="00EC16FE" w:rsidRPr="00CF5044" w14:paraId="69995B86"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149663" w14:textId="77777777" w:rsidR="00EC16FE" w:rsidRPr="00CF5044" w:rsidRDefault="00EC16FE" w:rsidP="00323E8F">
            <w:pPr>
              <w:pStyle w:val="ROWTABELLA"/>
              <w:rPr>
                <w:color w:val="002060"/>
              </w:rPr>
            </w:pPr>
            <w:r w:rsidRPr="00CF5044">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DA16A7" w14:textId="77777777" w:rsidR="00EC16FE" w:rsidRPr="00CF5044" w:rsidRDefault="00EC16FE" w:rsidP="00323E8F">
            <w:pPr>
              <w:pStyle w:val="ROWTABELLA"/>
              <w:rPr>
                <w:color w:val="002060"/>
              </w:rPr>
            </w:pPr>
            <w:r w:rsidRPr="00CF5044">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EA3D177"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A7C966" w14:textId="77777777" w:rsidR="00EC16FE" w:rsidRPr="00CF5044" w:rsidRDefault="00EC16FE" w:rsidP="00323E8F">
            <w:pPr>
              <w:pStyle w:val="ROWTABELLA"/>
              <w:rPr>
                <w:color w:val="002060"/>
              </w:rPr>
            </w:pPr>
            <w:r w:rsidRPr="00CF5044">
              <w:rPr>
                <w:color w:val="002060"/>
              </w:rPr>
              <w:t>10/11/2019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E641F8" w14:textId="77777777" w:rsidR="00EC16FE" w:rsidRPr="00CF5044" w:rsidRDefault="00EC16FE" w:rsidP="00323E8F">
            <w:pPr>
              <w:pStyle w:val="ROWTABELLA"/>
              <w:rPr>
                <w:color w:val="002060"/>
              </w:rPr>
            </w:pPr>
            <w:r w:rsidRPr="00CF5044">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7DA0F0" w14:textId="77777777" w:rsidR="00EC16FE" w:rsidRPr="00CF5044" w:rsidRDefault="00EC16FE" w:rsidP="00323E8F">
            <w:pPr>
              <w:pStyle w:val="ROWTABELLA"/>
              <w:rPr>
                <w:color w:val="002060"/>
              </w:rPr>
            </w:pPr>
            <w:r w:rsidRPr="00CF504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93C27F" w14:textId="77777777" w:rsidR="00EC16FE" w:rsidRPr="00CF5044" w:rsidRDefault="00EC16FE" w:rsidP="00323E8F">
            <w:pPr>
              <w:pStyle w:val="ROWTABELLA"/>
              <w:rPr>
                <w:color w:val="002060"/>
              </w:rPr>
            </w:pPr>
            <w:r w:rsidRPr="00CF5044">
              <w:rPr>
                <w:color w:val="002060"/>
              </w:rPr>
              <w:t>VIA LETI</w:t>
            </w:r>
          </w:p>
        </w:tc>
      </w:tr>
    </w:tbl>
    <w:p w14:paraId="3B591845" w14:textId="77777777" w:rsidR="00EC16FE" w:rsidRPr="004B2460" w:rsidRDefault="00EC16FE" w:rsidP="00EC16FE">
      <w:pPr>
        <w:pStyle w:val="breakline"/>
        <w:divId w:val="527259509"/>
        <w:rPr>
          <w:color w:val="002060"/>
        </w:rPr>
      </w:pPr>
    </w:p>
    <w:p w14:paraId="6404DAD1"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UNDER 15 C5 REGIONALI MASCHILI</w:t>
      </w:r>
    </w:p>
    <w:p w14:paraId="294B7645" w14:textId="77777777" w:rsidR="00EC16FE" w:rsidRPr="00123B86" w:rsidRDefault="00EC16FE" w:rsidP="00EC16FE">
      <w:pPr>
        <w:pStyle w:val="TITOLOPRINC"/>
        <w:divId w:val="527259509"/>
        <w:rPr>
          <w:color w:val="002060"/>
        </w:rPr>
      </w:pPr>
      <w:r w:rsidRPr="00123B86">
        <w:rPr>
          <w:color w:val="002060"/>
        </w:rPr>
        <w:t>ANAGRAFICA/INDIRIZZARIO/VARIAZIONI CALENDARIO</w:t>
      </w:r>
    </w:p>
    <w:p w14:paraId="4F04EF96" w14:textId="77777777" w:rsidR="00EC16FE" w:rsidRPr="00123B86" w:rsidRDefault="00EC16FE" w:rsidP="00EC16FE">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B</w:t>
      </w:r>
      <w:r w:rsidRPr="00123B86">
        <w:rPr>
          <w:rFonts w:ascii="Arial" w:hAnsi="Arial" w:cs="Arial"/>
          <w:b/>
          <w:color w:val="002060"/>
          <w:sz w:val="22"/>
          <w:szCs w:val="22"/>
          <w:u w:val="single"/>
        </w:rPr>
        <w:t>”</w:t>
      </w:r>
    </w:p>
    <w:p w14:paraId="0B682204" w14:textId="77777777" w:rsidR="00EC16FE" w:rsidRPr="00123B86" w:rsidRDefault="00EC16FE" w:rsidP="00EC16FE">
      <w:pPr>
        <w:pStyle w:val="Corpodeltesto21"/>
        <w:divId w:val="527259509"/>
        <w:rPr>
          <w:rFonts w:ascii="Arial" w:hAnsi="Arial" w:cs="Arial"/>
          <w:color w:val="002060"/>
          <w:sz w:val="22"/>
          <w:szCs w:val="22"/>
        </w:rPr>
      </w:pPr>
    </w:p>
    <w:p w14:paraId="34EDA2BC" w14:textId="77777777" w:rsidR="00EC16FE" w:rsidRPr="00123B86" w:rsidRDefault="00EC16FE" w:rsidP="00EC16FE">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SENIGALLIA CALCIO</w:t>
      </w:r>
      <w:r w:rsidRPr="00123B86">
        <w:rPr>
          <w:rFonts w:ascii="Arial" w:hAnsi="Arial" w:cs="Arial"/>
          <w:color w:val="002060"/>
          <w:sz w:val="22"/>
          <w:szCs w:val="22"/>
        </w:rPr>
        <w:t xml:space="preserve"> comunica che disputerà tutte le gare interne</w:t>
      </w:r>
      <w:r>
        <w:rPr>
          <w:rFonts w:ascii="Arial" w:hAnsi="Arial" w:cs="Arial"/>
          <w:color w:val="002060"/>
          <w:sz w:val="22"/>
          <w:szCs w:val="22"/>
        </w:rPr>
        <w:t xml:space="preserve"> </w:t>
      </w:r>
      <w:r w:rsidRPr="00656E2B">
        <w:rPr>
          <w:rFonts w:ascii="Arial" w:hAnsi="Arial" w:cs="Arial"/>
          <w:color w:val="002060"/>
          <w:sz w:val="22"/>
          <w:szCs w:val="22"/>
          <w:u w:val="single"/>
        </w:rPr>
        <w:t>a partire dalla VII^ giornata</w:t>
      </w:r>
      <w:r w:rsidRPr="00123B86">
        <w:rPr>
          <w:rFonts w:ascii="Arial" w:hAnsi="Arial" w:cs="Arial"/>
          <w:color w:val="002060"/>
          <w:sz w:val="22"/>
          <w:szCs w:val="22"/>
        </w:rPr>
        <w:t xml:space="preserve"> </w:t>
      </w:r>
      <w:r>
        <w:rPr>
          <w:rFonts w:ascii="Arial" w:hAnsi="Arial" w:cs="Arial"/>
          <w:color w:val="002060"/>
          <w:sz w:val="22"/>
          <w:szCs w:val="22"/>
        </w:rPr>
        <w:t>la</w:t>
      </w:r>
      <w:r w:rsidRPr="00123B86">
        <w:rPr>
          <w:rFonts w:ascii="Arial" w:hAnsi="Arial" w:cs="Arial"/>
          <w:color w:val="002060"/>
          <w:sz w:val="22"/>
          <w:szCs w:val="22"/>
        </w:rPr>
        <w:t xml:space="preserve"> </w:t>
      </w:r>
      <w:r>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17:30</w:t>
      </w:r>
      <w:r w:rsidRPr="00123B86">
        <w:rPr>
          <w:rFonts w:ascii="Arial" w:hAnsi="Arial" w:cs="Arial"/>
          <w:color w:val="002060"/>
          <w:sz w:val="22"/>
          <w:szCs w:val="22"/>
        </w:rPr>
        <w:t xml:space="preserve">, </w:t>
      </w:r>
      <w:r>
        <w:rPr>
          <w:rFonts w:ascii="Arial" w:hAnsi="Arial" w:cs="Arial"/>
          <w:color w:val="002060"/>
          <w:sz w:val="22"/>
          <w:szCs w:val="22"/>
        </w:rPr>
        <w:t>stesso campo</w:t>
      </w:r>
      <w:r w:rsidRPr="00123B86">
        <w:rPr>
          <w:rFonts w:ascii="Arial" w:hAnsi="Arial" w:cs="Arial"/>
          <w:color w:val="002060"/>
          <w:sz w:val="22"/>
          <w:szCs w:val="22"/>
        </w:rPr>
        <w:t>.</w:t>
      </w:r>
    </w:p>
    <w:p w14:paraId="1B88D161" w14:textId="77777777" w:rsidR="00EC16FE" w:rsidRPr="004B2460" w:rsidRDefault="00EC16FE" w:rsidP="00EC16FE">
      <w:pPr>
        <w:pStyle w:val="TITOLOPRINC"/>
        <w:divId w:val="527259509"/>
        <w:rPr>
          <w:color w:val="002060"/>
        </w:rPr>
      </w:pPr>
      <w:r w:rsidRPr="004B2460">
        <w:rPr>
          <w:color w:val="002060"/>
        </w:rPr>
        <w:t>VARIAZIONI AL PROGRAMMA GARE</w:t>
      </w:r>
    </w:p>
    <w:p w14:paraId="6AD529DD" w14:textId="77777777" w:rsidR="00EC16FE" w:rsidRPr="004B2460" w:rsidRDefault="00EC16FE" w:rsidP="00EC16FE">
      <w:pPr>
        <w:pStyle w:val="breakline"/>
        <w:divId w:val="527259509"/>
        <w:rPr>
          <w:color w:val="002060"/>
        </w:rPr>
      </w:pPr>
    </w:p>
    <w:p w14:paraId="0EB3E2E6" w14:textId="77777777" w:rsidR="00EC16FE" w:rsidRPr="004B2460" w:rsidRDefault="00EC16FE" w:rsidP="00EC16FE">
      <w:pPr>
        <w:pStyle w:val="breakline"/>
        <w:divId w:val="527259509"/>
        <w:rPr>
          <w:color w:val="002060"/>
        </w:rPr>
      </w:pPr>
    </w:p>
    <w:p w14:paraId="26143C57"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C16FE" w:rsidRPr="004B2460" w14:paraId="0FD4E298"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5BA494" w14:textId="77777777" w:rsidR="00EC16FE" w:rsidRPr="004B2460" w:rsidRDefault="00EC16FE" w:rsidP="00323E8F">
            <w:pPr>
              <w:pStyle w:val="HEADERTABELLA"/>
              <w:rPr>
                <w:color w:val="002060"/>
              </w:rPr>
            </w:pPr>
            <w:r w:rsidRPr="004B24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C5ACD6" w14:textId="77777777" w:rsidR="00EC16FE" w:rsidRPr="004B2460" w:rsidRDefault="00EC16FE" w:rsidP="00323E8F">
            <w:pPr>
              <w:pStyle w:val="HEADERTABELLA"/>
              <w:rPr>
                <w:color w:val="002060"/>
              </w:rPr>
            </w:pPr>
            <w:r w:rsidRPr="004B2460">
              <w:rPr>
                <w:color w:val="002060"/>
              </w:rPr>
              <w:t xml:space="preserve">N° </w:t>
            </w:r>
            <w:proofErr w:type="spellStart"/>
            <w:r w:rsidRPr="004B2460">
              <w:rPr>
                <w:color w:val="002060"/>
              </w:rPr>
              <w:t>Gior</w:t>
            </w:r>
            <w:proofErr w:type="spellEnd"/>
            <w:r w:rsidRPr="004B246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847D50" w14:textId="77777777" w:rsidR="00EC16FE" w:rsidRPr="004B2460" w:rsidRDefault="00EC16FE" w:rsidP="00323E8F">
            <w:pPr>
              <w:pStyle w:val="HEADERTABELLA"/>
              <w:rPr>
                <w:color w:val="002060"/>
              </w:rPr>
            </w:pPr>
            <w:r w:rsidRPr="004B24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82B4C" w14:textId="77777777" w:rsidR="00EC16FE" w:rsidRPr="004B2460" w:rsidRDefault="00EC16FE" w:rsidP="00323E8F">
            <w:pPr>
              <w:pStyle w:val="HEADERTABELLA"/>
              <w:rPr>
                <w:color w:val="002060"/>
              </w:rPr>
            </w:pPr>
            <w:r w:rsidRPr="004B24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31D628" w14:textId="77777777" w:rsidR="00EC16FE" w:rsidRPr="004B2460" w:rsidRDefault="00EC16FE" w:rsidP="00323E8F">
            <w:pPr>
              <w:pStyle w:val="HEADERTABELLA"/>
              <w:rPr>
                <w:color w:val="002060"/>
              </w:rPr>
            </w:pPr>
            <w:r w:rsidRPr="004B2460">
              <w:rPr>
                <w:color w:val="002060"/>
              </w:rPr>
              <w:t xml:space="preserve">Data </w:t>
            </w:r>
            <w:proofErr w:type="spellStart"/>
            <w:r w:rsidRPr="004B2460">
              <w:rPr>
                <w:color w:val="002060"/>
              </w:rPr>
              <w:t>Orig</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18450"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Var</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6DCB5B"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Orig</w:t>
            </w:r>
            <w:proofErr w:type="spellEnd"/>
            <w:r w:rsidRPr="004B246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F10D1" w14:textId="77777777" w:rsidR="00EC16FE" w:rsidRPr="004B2460" w:rsidRDefault="00EC16FE" w:rsidP="00323E8F">
            <w:pPr>
              <w:pStyle w:val="HEADERTABELLA"/>
              <w:rPr>
                <w:color w:val="002060"/>
              </w:rPr>
            </w:pPr>
            <w:r w:rsidRPr="004B2460">
              <w:rPr>
                <w:color w:val="002060"/>
              </w:rPr>
              <w:t>Impianto</w:t>
            </w:r>
          </w:p>
        </w:tc>
      </w:tr>
      <w:tr w:rsidR="00EC16FE" w:rsidRPr="004B2460" w14:paraId="5A0446B3"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58B53" w14:textId="77777777" w:rsidR="00EC16FE" w:rsidRPr="00656E2B" w:rsidRDefault="00EC16FE" w:rsidP="00323E8F">
            <w:pPr>
              <w:pStyle w:val="ROWTABELLA"/>
              <w:rPr>
                <w:color w:val="002060"/>
                <w:highlight w:val="yellow"/>
              </w:rPr>
            </w:pPr>
            <w:r w:rsidRPr="00656E2B">
              <w:rPr>
                <w:color w:val="002060"/>
                <w:highlight w:val="yellow"/>
              </w:rPr>
              <w:t>12/11/2019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EF280" w14:textId="77777777" w:rsidR="00EC16FE" w:rsidRPr="00656E2B" w:rsidRDefault="00EC16FE" w:rsidP="00323E8F">
            <w:pPr>
              <w:pStyle w:val="ROWTABELLA"/>
              <w:jc w:val="center"/>
              <w:rPr>
                <w:color w:val="002060"/>
                <w:highlight w:val="yellow"/>
              </w:rPr>
            </w:pPr>
            <w:r w:rsidRPr="00656E2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A025F" w14:textId="77777777" w:rsidR="00EC16FE" w:rsidRPr="00656E2B" w:rsidRDefault="00EC16FE" w:rsidP="00323E8F">
            <w:pPr>
              <w:pStyle w:val="ROWTABELLA"/>
              <w:rPr>
                <w:color w:val="002060"/>
                <w:highlight w:val="yellow"/>
              </w:rPr>
            </w:pPr>
            <w:r w:rsidRPr="00656E2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9E9AD" w14:textId="77777777" w:rsidR="00EC16FE" w:rsidRPr="00656E2B" w:rsidRDefault="00EC16FE" w:rsidP="00323E8F">
            <w:pPr>
              <w:pStyle w:val="ROWTABELLA"/>
              <w:rPr>
                <w:color w:val="002060"/>
                <w:highlight w:val="yellow"/>
              </w:rPr>
            </w:pPr>
            <w:r w:rsidRPr="00656E2B">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672A8" w14:textId="77777777" w:rsidR="00EC16FE" w:rsidRPr="004B2460" w:rsidRDefault="00EC16FE" w:rsidP="00323E8F">
            <w:pPr>
              <w:pStyle w:val="ROWTABELLA"/>
              <w:rPr>
                <w:color w:val="002060"/>
              </w:rPr>
            </w:pPr>
            <w:r>
              <w:rPr>
                <w:color w:val="002060"/>
              </w:rPr>
              <w:t>10</w:t>
            </w:r>
            <w:r w:rsidRPr="004B2460">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96495" w14:textId="77777777" w:rsidR="00EC16FE" w:rsidRPr="004B2460" w:rsidRDefault="00EC16FE" w:rsidP="00323E8F">
            <w:pPr>
              <w:pStyle w:val="ROWTABELLA"/>
              <w:jc w:val="center"/>
              <w:rPr>
                <w:color w:val="002060"/>
              </w:rPr>
            </w:pPr>
            <w:r w:rsidRPr="00656E2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481E5" w14:textId="77777777" w:rsidR="00EC16FE" w:rsidRPr="004B2460" w:rsidRDefault="00EC16FE" w:rsidP="00323E8F">
            <w:pPr>
              <w:pStyle w:val="ROWTABELLA"/>
              <w:jc w:val="center"/>
              <w:rPr>
                <w:color w:val="002060"/>
              </w:rPr>
            </w:pPr>
            <w:r w:rsidRPr="004B2460">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7F8E5" w14:textId="77777777" w:rsidR="00EC16FE" w:rsidRPr="004B2460" w:rsidRDefault="00EC16FE" w:rsidP="00323E8F">
            <w:pPr>
              <w:rPr>
                <w:color w:val="002060"/>
                <w:sz w:val="24"/>
                <w:szCs w:val="24"/>
              </w:rPr>
            </w:pPr>
          </w:p>
        </w:tc>
      </w:tr>
      <w:tr w:rsidR="00EC16FE" w:rsidRPr="004B2460" w14:paraId="34F9B618"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9353D" w14:textId="77777777" w:rsidR="00EC16FE" w:rsidRPr="00656E2B" w:rsidRDefault="00EC16FE" w:rsidP="00323E8F">
            <w:pPr>
              <w:pStyle w:val="ROWTABELLA"/>
              <w:rPr>
                <w:color w:val="002060"/>
                <w:highlight w:val="yellow"/>
              </w:rPr>
            </w:pPr>
            <w:r w:rsidRPr="00656E2B">
              <w:rPr>
                <w:color w:val="002060"/>
                <w:highlight w:val="yellow"/>
              </w:rPr>
              <w:t>15/11/2019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C5ACC" w14:textId="77777777" w:rsidR="00EC16FE" w:rsidRPr="00656E2B" w:rsidRDefault="00EC16FE" w:rsidP="00323E8F">
            <w:pPr>
              <w:pStyle w:val="ROWTABELLA"/>
              <w:jc w:val="center"/>
              <w:rPr>
                <w:color w:val="002060"/>
                <w:highlight w:val="yellow"/>
              </w:rPr>
            </w:pPr>
            <w:r w:rsidRPr="00656E2B">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424D8" w14:textId="77777777" w:rsidR="00EC16FE" w:rsidRPr="00656E2B" w:rsidRDefault="00EC16FE" w:rsidP="00323E8F">
            <w:pPr>
              <w:pStyle w:val="ROWTABELLA"/>
              <w:rPr>
                <w:color w:val="002060"/>
                <w:highlight w:val="yellow"/>
              </w:rPr>
            </w:pPr>
            <w:r w:rsidRPr="00656E2B">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63920" w14:textId="77777777" w:rsidR="00EC16FE" w:rsidRPr="00656E2B" w:rsidRDefault="00EC16FE" w:rsidP="00323E8F">
            <w:pPr>
              <w:pStyle w:val="ROWTABELLA"/>
              <w:rPr>
                <w:color w:val="002060"/>
                <w:highlight w:val="yellow"/>
              </w:rPr>
            </w:pPr>
            <w:r w:rsidRPr="00656E2B">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A657B" w14:textId="77777777" w:rsidR="00EC16FE" w:rsidRPr="004B2460" w:rsidRDefault="00EC16FE" w:rsidP="00323E8F">
            <w:pPr>
              <w:pStyle w:val="ROWTABELLA"/>
              <w:rPr>
                <w:color w:val="002060"/>
              </w:rPr>
            </w:pPr>
            <w:r>
              <w:rPr>
                <w:color w:val="002060"/>
              </w:rPr>
              <w:t>16</w:t>
            </w:r>
            <w:r w:rsidRPr="004B2460">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3E5E5" w14:textId="77777777" w:rsidR="00EC16FE" w:rsidRPr="00656E2B" w:rsidRDefault="00EC16FE" w:rsidP="00323E8F">
            <w:pPr>
              <w:pStyle w:val="ROWTABELLA"/>
              <w:jc w:val="center"/>
              <w:rPr>
                <w:color w:val="002060"/>
                <w:highlight w:val="yellow"/>
              </w:rPr>
            </w:pPr>
            <w:r w:rsidRPr="00656E2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73D3C" w14:textId="77777777" w:rsidR="00EC16FE" w:rsidRPr="004B2460" w:rsidRDefault="00EC16FE" w:rsidP="00323E8F">
            <w:pPr>
              <w:pStyle w:val="ROWTABELLA"/>
              <w:jc w:val="center"/>
              <w:rPr>
                <w:color w:val="002060"/>
              </w:rPr>
            </w:pPr>
            <w:r w:rsidRPr="004B246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505BC" w14:textId="77777777" w:rsidR="00EC16FE" w:rsidRPr="004B2460" w:rsidRDefault="00EC16FE" w:rsidP="00323E8F">
            <w:pPr>
              <w:rPr>
                <w:color w:val="002060"/>
                <w:sz w:val="24"/>
                <w:szCs w:val="24"/>
              </w:rPr>
            </w:pPr>
          </w:p>
        </w:tc>
      </w:tr>
    </w:tbl>
    <w:p w14:paraId="6ACB846B" w14:textId="77777777" w:rsidR="00EC16FE" w:rsidRPr="004B2460" w:rsidRDefault="00EC16FE" w:rsidP="00EC16FE">
      <w:pPr>
        <w:pStyle w:val="breakline"/>
        <w:divId w:val="527259509"/>
        <w:rPr>
          <w:color w:val="002060"/>
        </w:rPr>
      </w:pPr>
    </w:p>
    <w:p w14:paraId="1CA3E493" w14:textId="77777777" w:rsidR="00EC16FE" w:rsidRPr="004B2460" w:rsidRDefault="00EC16FE" w:rsidP="00EC16FE">
      <w:pPr>
        <w:pStyle w:val="breakline"/>
        <w:divId w:val="527259509"/>
        <w:rPr>
          <w:color w:val="002060"/>
        </w:rPr>
      </w:pPr>
    </w:p>
    <w:p w14:paraId="56849DDD"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C16FE" w:rsidRPr="004B2460" w14:paraId="11715DFF"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9058C" w14:textId="77777777" w:rsidR="00EC16FE" w:rsidRPr="004B2460" w:rsidRDefault="00EC16FE" w:rsidP="00323E8F">
            <w:pPr>
              <w:pStyle w:val="HEADERTABELLA"/>
              <w:rPr>
                <w:color w:val="002060"/>
              </w:rPr>
            </w:pPr>
            <w:r w:rsidRPr="004B24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4692AB" w14:textId="77777777" w:rsidR="00EC16FE" w:rsidRPr="004B2460" w:rsidRDefault="00EC16FE" w:rsidP="00323E8F">
            <w:pPr>
              <w:pStyle w:val="HEADERTABELLA"/>
              <w:rPr>
                <w:color w:val="002060"/>
              </w:rPr>
            </w:pPr>
            <w:r w:rsidRPr="004B2460">
              <w:rPr>
                <w:color w:val="002060"/>
              </w:rPr>
              <w:t xml:space="preserve">N° </w:t>
            </w:r>
            <w:proofErr w:type="spellStart"/>
            <w:r w:rsidRPr="004B2460">
              <w:rPr>
                <w:color w:val="002060"/>
              </w:rPr>
              <w:t>Gior</w:t>
            </w:r>
            <w:proofErr w:type="spellEnd"/>
            <w:r w:rsidRPr="004B246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75768B" w14:textId="77777777" w:rsidR="00EC16FE" w:rsidRPr="004B2460" w:rsidRDefault="00EC16FE" w:rsidP="00323E8F">
            <w:pPr>
              <w:pStyle w:val="HEADERTABELLA"/>
              <w:rPr>
                <w:color w:val="002060"/>
              </w:rPr>
            </w:pPr>
            <w:r w:rsidRPr="004B24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1BD31" w14:textId="77777777" w:rsidR="00EC16FE" w:rsidRPr="004B2460" w:rsidRDefault="00EC16FE" w:rsidP="00323E8F">
            <w:pPr>
              <w:pStyle w:val="HEADERTABELLA"/>
              <w:rPr>
                <w:color w:val="002060"/>
              </w:rPr>
            </w:pPr>
            <w:r w:rsidRPr="004B24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3BCAC" w14:textId="77777777" w:rsidR="00EC16FE" w:rsidRPr="004B2460" w:rsidRDefault="00EC16FE" w:rsidP="00323E8F">
            <w:pPr>
              <w:pStyle w:val="HEADERTABELLA"/>
              <w:rPr>
                <w:color w:val="002060"/>
              </w:rPr>
            </w:pPr>
            <w:r w:rsidRPr="004B2460">
              <w:rPr>
                <w:color w:val="002060"/>
              </w:rPr>
              <w:t xml:space="preserve">Data </w:t>
            </w:r>
            <w:proofErr w:type="spellStart"/>
            <w:r w:rsidRPr="004B2460">
              <w:rPr>
                <w:color w:val="002060"/>
              </w:rPr>
              <w:t>Orig</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F9CAFC"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Var</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ECD75F"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Orig</w:t>
            </w:r>
            <w:proofErr w:type="spellEnd"/>
            <w:r w:rsidRPr="004B246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F4FB3" w14:textId="77777777" w:rsidR="00EC16FE" w:rsidRPr="004B2460" w:rsidRDefault="00EC16FE" w:rsidP="00323E8F">
            <w:pPr>
              <w:pStyle w:val="HEADERTABELLA"/>
              <w:rPr>
                <w:color w:val="002060"/>
              </w:rPr>
            </w:pPr>
            <w:r w:rsidRPr="004B2460">
              <w:rPr>
                <w:color w:val="002060"/>
              </w:rPr>
              <w:t>Impianto</w:t>
            </w:r>
          </w:p>
        </w:tc>
      </w:tr>
      <w:tr w:rsidR="00EC16FE" w:rsidRPr="004B2460" w14:paraId="75F8FC56"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FBC8E" w14:textId="77777777" w:rsidR="00EC16FE" w:rsidRPr="00656E2B" w:rsidRDefault="00EC16FE" w:rsidP="00323E8F">
            <w:pPr>
              <w:pStyle w:val="ROWTABELLA"/>
              <w:rPr>
                <w:color w:val="002060"/>
                <w:highlight w:val="yellow"/>
              </w:rPr>
            </w:pPr>
            <w:r w:rsidRPr="00656E2B">
              <w:rPr>
                <w:color w:val="002060"/>
                <w:highlight w:val="yellow"/>
              </w:rPr>
              <w:t>10/11/2019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160E9" w14:textId="77777777" w:rsidR="00EC16FE" w:rsidRPr="00656E2B" w:rsidRDefault="00EC16FE" w:rsidP="00323E8F">
            <w:pPr>
              <w:pStyle w:val="ROWTABELLA"/>
              <w:jc w:val="center"/>
              <w:rPr>
                <w:color w:val="002060"/>
                <w:highlight w:val="yellow"/>
              </w:rPr>
            </w:pPr>
            <w:r w:rsidRPr="00656E2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FB5DE" w14:textId="77777777" w:rsidR="00EC16FE" w:rsidRPr="00656E2B" w:rsidRDefault="00EC16FE" w:rsidP="00323E8F">
            <w:pPr>
              <w:pStyle w:val="ROWTABELLA"/>
              <w:rPr>
                <w:color w:val="002060"/>
                <w:highlight w:val="yellow"/>
              </w:rPr>
            </w:pPr>
            <w:r w:rsidRPr="00656E2B">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0DCB8" w14:textId="77777777" w:rsidR="00EC16FE" w:rsidRPr="00656E2B" w:rsidRDefault="00EC16FE" w:rsidP="00323E8F">
            <w:pPr>
              <w:pStyle w:val="ROWTABELLA"/>
              <w:rPr>
                <w:color w:val="002060"/>
                <w:highlight w:val="yellow"/>
              </w:rPr>
            </w:pPr>
            <w:r w:rsidRPr="00656E2B">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034DE" w14:textId="77777777" w:rsidR="00EC16FE" w:rsidRPr="004B2460" w:rsidRDefault="00EC16FE" w:rsidP="00323E8F">
            <w:pPr>
              <w:pStyle w:val="ROWTABELLA"/>
              <w:rPr>
                <w:color w:val="002060"/>
              </w:rPr>
            </w:pPr>
            <w:r w:rsidRPr="004B2460">
              <w:rPr>
                <w:color w:val="002060"/>
              </w:rPr>
              <w:t>08/11/2019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90111" w14:textId="77777777" w:rsidR="00EC16FE" w:rsidRPr="004B2460" w:rsidRDefault="00EC16FE" w:rsidP="00323E8F">
            <w:pPr>
              <w:pStyle w:val="ROWTABELLA"/>
              <w:jc w:val="center"/>
              <w:rPr>
                <w:color w:val="002060"/>
              </w:rPr>
            </w:pPr>
            <w:r w:rsidRPr="00656E2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AA989" w14:textId="77777777" w:rsidR="00EC16FE" w:rsidRPr="004B2460" w:rsidRDefault="00EC16FE" w:rsidP="00323E8F">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6EE18" w14:textId="77777777" w:rsidR="00EC16FE" w:rsidRPr="004B2460" w:rsidRDefault="00EC16FE" w:rsidP="00323E8F">
            <w:pPr>
              <w:rPr>
                <w:color w:val="002060"/>
                <w:sz w:val="24"/>
                <w:szCs w:val="24"/>
              </w:rPr>
            </w:pPr>
          </w:p>
        </w:tc>
      </w:tr>
    </w:tbl>
    <w:p w14:paraId="6BF5657A" w14:textId="77777777" w:rsidR="00EC16FE" w:rsidRPr="004B2460" w:rsidRDefault="00EC16FE" w:rsidP="00EC16FE">
      <w:pPr>
        <w:pStyle w:val="breakline"/>
        <w:divId w:val="527259509"/>
        <w:rPr>
          <w:color w:val="002060"/>
        </w:rPr>
      </w:pPr>
    </w:p>
    <w:p w14:paraId="4042EB70" w14:textId="77777777" w:rsidR="00EC16FE" w:rsidRPr="004B2460" w:rsidRDefault="00EC16FE" w:rsidP="00EC16FE">
      <w:pPr>
        <w:pStyle w:val="breakline"/>
        <w:divId w:val="527259509"/>
        <w:rPr>
          <w:color w:val="002060"/>
        </w:rPr>
      </w:pPr>
    </w:p>
    <w:p w14:paraId="624EF3BD" w14:textId="77777777" w:rsidR="00EC16FE" w:rsidRPr="004B2460" w:rsidRDefault="00EC16FE" w:rsidP="00EC16FE">
      <w:pPr>
        <w:pStyle w:val="SOTTOTITOLOCAMPIONATO1"/>
        <w:divId w:val="527259509"/>
        <w:rPr>
          <w:color w:val="002060"/>
        </w:rPr>
      </w:pPr>
      <w:r w:rsidRPr="004B246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C16FE" w:rsidRPr="004B2460" w14:paraId="16AC441F"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E98184" w14:textId="77777777" w:rsidR="00EC16FE" w:rsidRPr="004B2460" w:rsidRDefault="00EC16FE" w:rsidP="00323E8F">
            <w:pPr>
              <w:pStyle w:val="HEADERTABELLA"/>
              <w:rPr>
                <w:color w:val="002060"/>
              </w:rPr>
            </w:pPr>
            <w:r w:rsidRPr="004B24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1A4EFD" w14:textId="77777777" w:rsidR="00EC16FE" w:rsidRPr="004B2460" w:rsidRDefault="00EC16FE" w:rsidP="00323E8F">
            <w:pPr>
              <w:pStyle w:val="HEADERTABELLA"/>
              <w:rPr>
                <w:color w:val="002060"/>
              </w:rPr>
            </w:pPr>
            <w:r w:rsidRPr="004B2460">
              <w:rPr>
                <w:color w:val="002060"/>
              </w:rPr>
              <w:t xml:space="preserve">N° </w:t>
            </w:r>
            <w:proofErr w:type="spellStart"/>
            <w:r w:rsidRPr="004B2460">
              <w:rPr>
                <w:color w:val="002060"/>
              </w:rPr>
              <w:t>Gior</w:t>
            </w:r>
            <w:proofErr w:type="spellEnd"/>
            <w:r w:rsidRPr="004B246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5515EE" w14:textId="77777777" w:rsidR="00EC16FE" w:rsidRPr="004B2460" w:rsidRDefault="00EC16FE" w:rsidP="00323E8F">
            <w:pPr>
              <w:pStyle w:val="HEADERTABELLA"/>
              <w:rPr>
                <w:color w:val="002060"/>
              </w:rPr>
            </w:pPr>
            <w:r w:rsidRPr="004B24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71305" w14:textId="77777777" w:rsidR="00EC16FE" w:rsidRPr="004B2460" w:rsidRDefault="00EC16FE" w:rsidP="00323E8F">
            <w:pPr>
              <w:pStyle w:val="HEADERTABELLA"/>
              <w:rPr>
                <w:color w:val="002060"/>
              </w:rPr>
            </w:pPr>
            <w:r w:rsidRPr="004B24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E16C34" w14:textId="77777777" w:rsidR="00EC16FE" w:rsidRPr="004B2460" w:rsidRDefault="00EC16FE" w:rsidP="00323E8F">
            <w:pPr>
              <w:pStyle w:val="HEADERTABELLA"/>
              <w:rPr>
                <w:color w:val="002060"/>
              </w:rPr>
            </w:pPr>
            <w:r w:rsidRPr="004B2460">
              <w:rPr>
                <w:color w:val="002060"/>
              </w:rPr>
              <w:t xml:space="preserve">Data </w:t>
            </w:r>
            <w:proofErr w:type="spellStart"/>
            <w:r w:rsidRPr="004B2460">
              <w:rPr>
                <w:color w:val="002060"/>
              </w:rPr>
              <w:t>Orig</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00C202"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Var</w:t>
            </w:r>
            <w:proofErr w:type="spellEnd"/>
            <w:r w:rsidRPr="004B246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1FACA1"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Orig</w:t>
            </w:r>
            <w:proofErr w:type="spellEnd"/>
            <w:r w:rsidRPr="004B246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E7787" w14:textId="77777777" w:rsidR="00EC16FE" w:rsidRPr="004B2460" w:rsidRDefault="00EC16FE" w:rsidP="00323E8F">
            <w:pPr>
              <w:pStyle w:val="HEADERTABELLA"/>
              <w:rPr>
                <w:color w:val="002060"/>
              </w:rPr>
            </w:pPr>
            <w:r w:rsidRPr="004B2460">
              <w:rPr>
                <w:color w:val="002060"/>
              </w:rPr>
              <w:t>Impianto</w:t>
            </w:r>
          </w:p>
        </w:tc>
      </w:tr>
      <w:tr w:rsidR="00EC16FE" w:rsidRPr="004B2460" w14:paraId="3C192DC6"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E1713" w14:textId="77777777" w:rsidR="00EC16FE" w:rsidRPr="00424CF8" w:rsidRDefault="00EC16FE" w:rsidP="00323E8F">
            <w:pPr>
              <w:pStyle w:val="ROWTABELLA"/>
              <w:rPr>
                <w:color w:val="002060"/>
                <w:highlight w:val="yellow"/>
              </w:rPr>
            </w:pPr>
            <w:r w:rsidRPr="00424CF8">
              <w:rPr>
                <w:color w:val="002060"/>
                <w:highlight w:val="yellow"/>
              </w:rPr>
              <w:t>09/11/2019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82E7C" w14:textId="77777777" w:rsidR="00EC16FE" w:rsidRPr="00424CF8" w:rsidRDefault="00EC16FE" w:rsidP="00323E8F">
            <w:pPr>
              <w:pStyle w:val="ROWTABELLA"/>
              <w:jc w:val="center"/>
              <w:rPr>
                <w:color w:val="002060"/>
                <w:highlight w:val="yellow"/>
              </w:rPr>
            </w:pPr>
            <w:r w:rsidRPr="00424CF8">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C2B2E" w14:textId="77777777" w:rsidR="00EC16FE" w:rsidRPr="00424CF8" w:rsidRDefault="00EC16FE" w:rsidP="00323E8F">
            <w:pPr>
              <w:pStyle w:val="ROWTABELLA"/>
              <w:rPr>
                <w:color w:val="002060"/>
                <w:highlight w:val="yellow"/>
              </w:rPr>
            </w:pPr>
            <w:r w:rsidRPr="00424CF8">
              <w:rPr>
                <w:color w:val="002060"/>
                <w:highlight w:val="yellow"/>
              </w:rPr>
              <w:t xml:space="preserve">ACLI MANTOVANI </w:t>
            </w:r>
            <w:proofErr w:type="spellStart"/>
            <w:r w:rsidRPr="00424CF8">
              <w:rPr>
                <w:color w:val="002060"/>
                <w:highlight w:val="yellow"/>
              </w:rPr>
              <w:t>CALCIOsq.B</w:t>
            </w:r>
            <w:proofErr w:type="spellEnd"/>
            <w:r w:rsidRPr="00424CF8">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15F47" w14:textId="77777777" w:rsidR="00EC16FE" w:rsidRPr="00424CF8" w:rsidRDefault="00EC16FE" w:rsidP="00323E8F">
            <w:pPr>
              <w:pStyle w:val="ROWTABELLA"/>
              <w:rPr>
                <w:color w:val="002060"/>
                <w:highlight w:val="yellow"/>
              </w:rPr>
            </w:pPr>
            <w:r w:rsidRPr="00424CF8">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0D8EC" w14:textId="77777777" w:rsidR="00EC16FE" w:rsidRPr="004B2460" w:rsidRDefault="00EC16FE" w:rsidP="00323E8F">
            <w:pPr>
              <w:pStyle w:val="ROWTABELLA"/>
              <w:rPr>
                <w:color w:val="002060"/>
              </w:rPr>
            </w:pPr>
            <w:r w:rsidRPr="004B2460">
              <w:rPr>
                <w:color w:val="002060"/>
              </w:rPr>
              <w:t>0</w:t>
            </w:r>
            <w:r>
              <w:rPr>
                <w:color w:val="002060"/>
              </w:rPr>
              <w:t>9</w:t>
            </w:r>
            <w:r w:rsidRPr="004B2460">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E9D12" w14:textId="77777777" w:rsidR="00EC16FE" w:rsidRPr="004B2460" w:rsidRDefault="00EC16FE" w:rsidP="00323E8F">
            <w:pPr>
              <w:pStyle w:val="ROWTABELLA"/>
              <w:jc w:val="center"/>
              <w:rPr>
                <w:color w:val="002060"/>
              </w:rPr>
            </w:pPr>
            <w:r w:rsidRPr="00424CF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C6C04" w14:textId="77777777" w:rsidR="00EC16FE" w:rsidRPr="004B2460" w:rsidRDefault="00EC16FE" w:rsidP="00323E8F">
            <w:pPr>
              <w:pStyle w:val="ROWTABELLA"/>
              <w:jc w:val="center"/>
              <w:rPr>
                <w:color w:val="002060"/>
              </w:rPr>
            </w:pPr>
            <w:r w:rsidRPr="004B246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8C34D" w14:textId="77777777" w:rsidR="00EC16FE" w:rsidRPr="004B2460" w:rsidRDefault="00EC16FE" w:rsidP="00323E8F">
            <w:pPr>
              <w:rPr>
                <w:color w:val="002060"/>
                <w:sz w:val="24"/>
                <w:szCs w:val="24"/>
              </w:rPr>
            </w:pPr>
          </w:p>
        </w:tc>
      </w:tr>
    </w:tbl>
    <w:p w14:paraId="2CFDE5BD" w14:textId="77777777" w:rsidR="00EC16FE" w:rsidRPr="004B2460" w:rsidRDefault="00EC16FE" w:rsidP="00EC16FE">
      <w:pPr>
        <w:pStyle w:val="breakline"/>
        <w:divId w:val="527259509"/>
        <w:rPr>
          <w:color w:val="002060"/>
        </w:rPr>
      </w:pPr>
    </w:p>
    <w:p w14:paraId="23635137" w14:textId="77777777" w:rsidR="00EC16FE" w:rsidRPr="004B2460" w:rsidRDefault="00EC16FE" w:rsidP="00EC16FE">
      <w:pPr>
        <w:pStyle w:val="breakline"/>
        <w:divId w:val="527259509"/>
        <w:rPr>
          <w:color w:val="002060"/>
        </w:rPr>
      </w:pPr>
    </w:p>
    <w:p w14:paraId="342F5E62" w14:textId="77777777" w:rsidR="00EC16FE" w:rsidRPr="004B2460" w:rsidRDefault="00EC16FE" w:rsidP="00EC16FE">
      <w:pPr>
        <w:pStyle w:val="TITOLOPRINC"/>
        <w:divId w:val="527259509"/>
        <w:rPr>
          <w:color w:val="002060"/>
        </w:rPr>
      </w:pPr>
      <w:r w:rsidRPr="004B2460">
        <w:rPr>
          <w:color w:val="002060"/>
        </w:rPr>
        <w:t>RISULTATI</w:t>
      </w:r>
    </w:p>
    <w:p w14:paraId="1844A04F" w14:textId="77777777" w:rsidR="00EC16FE" w:rsidRPr="004B2460" w:rsidRDefault="00EC16FE" w:rsidP="00EC16FE">
      <w:pPr>
        <w:pStyle w:val="breakline"/>
        <w:divId w:val="527259509"/>
        <w:rPr>
          <w:color w:val="002060"/>
        </w:rPr>
      </w:pPr>
    </w:p>
    <w:p w14:paraId="1BC6ADD9" w14:textId="77777777" w:rsidR="00EC16FE" w:rsidRPr="004B2460" w:rsidRDefault="00EC16FE" w:rsidP="00EC16FE">
      <w:pPr>
        <w:pStyle w:val="SOTTOTITOLOCAMPIONATO1"/>
        <w:divId w:val="527259509"/>
        <w:rPr>
          <w:color w:val="002060"/>
        </w:rPr>
      </w:pPr>
      <w:r w:rsidRPr="004B2460">
        <w:rPr>
          <w:color w:val="002060"/>
        </w:rPr>
        <w:lastRenderedPageBreak/>
        <w:t>RISULTATI UFFICIALI GARE DEL 03/11/2019</w:t>
      </w:r>
    </w:p>
    <w:p w14:paraId="30082BAF"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4480A7D9"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C16FE" w:rsidRPr="004B2460" w14:paraId="5D1FE139"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14E69185"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B4106B" w14:textId="77777777" w:rsidR="00EC16FE" w:rsidRPr="004B2460" w:rsidRDefault="00EC16FE" w:rsidP="00323E8F">
                  <w:pPr>
                    <w:pStyle w:val="HEADERTABELLA"/>
                    <w:rPr>
                      <w:color w:val="002060"/>
                    </w:rPr>
                  </w:pPr>
                  <w:r w:rsidRPr="004B2460">
                    <w:rPr>
                      <w:color w:val="002060"/>
                    </w:rPr>
                    <w:t>GIRONE A - 5 Giornata - A</w:t>
                  </w:r>
                </w:p>
              </w:tc>
            </w:tr>
            <w:tr w:rsidR="00EC16FE" w:rsidRPr="004B2460" w14:paraId="63781BB9"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695B14" w14:textId="77777777" w:rsidR="00EC16FE" w:rsidRPr="004B2460" w:rsidRDefault="00EC16FE" w:rsidP="00323E8F">
                  <w:pPr>
                    <w:pStyle w:val="ROWTABELLA"/>
                    <w:rPr>
                      <w:color w:val="002060"/>
                    </w:rPr>
                  </w:pPr>
                  <w:r w:rsidRPr="004B2460">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D7FE36" w14:textId="77777777" w:rsidR="00EC16FE" w:rsidRPr="004B2460" w:rsidRDefault="00EC16FE" w:rsidP="00323E8F">
                  <w:pPr>
                    <w:pStyle w:val="ROWTABELLA"/>
                    <w:rPr>
                      <w:color w:val="002060"/>
                    </w:rPr>
                  </w:pPr>
                  <w:r w:rsidRPr="004B2460">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401F7B" w14:textId="77777777" w:rsidR="00EC16FE" w:rsidRPr="004B2460" w:rsidRDefault="00EC16FE" w:rsidP="00323E8F">
                  <w:pPr>
                    <w:pStyle w:val="ROWTABELLA"/>
                    <w:jc w:val="center"/>
                    <w:rPr>
                      <w:color w:val="002060"/>
                    </w:rPr>
                  </w:pPr>
                  <w:r w:rsidRPr="004B2460">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047E8F" w14:textId="77777777" w:rsidR="00EC16FE" w:rsidRPr="004B2460" w:rsidRDefault="00EC16FE" w:rsidP="00323E8F">
                  <w:pPr>
                    <w:pStyle w:val="ROWTABELLA"/>
                    <w:jc w:val="center"/>
                    <w:rPr>
                      <w:color w:val="002060"/>
                    </w:rPr>
                  </w:pPr>
                  <w:r w:rsidRPr="004B2460">
                    <w:rPr>
                      <w:color w:val="002060"/>
                    </w:rPr>
                    <w:t> </w:t>
                  </w:r>
                </w:p>
              </w:tc>
            </w:tr>
            <w:tr w:rsidR="00EC16FE" w:rsidRPr="004B2460" w14:paraId="613F6D5A"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1CC7801" w14:textId="77777777" w:rsidR="00EC16FE" w:rsidRPr="004B2460" w:rsidRDefault="00EC16FE" w:rsidP="00323E8F">
                  <w:pPr>
                    <w:pStyle w:val="ROWTABELLA"/>
                    <w:rPr>
                      <w:color w:val="002060"/>
                    </w:rPr>
                  </w:pPr>
                  <w:r w:rsidRPr="004B2460">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C247223" w14:textId="77777777" w:rsidR="00EC16FE" w:rsidRPr="004B2460" w:rsidRDefault="00EC16FE" w:rsidP="00323E8F">
                  <w:pPr>
                    <w:pStyle w:val="ROWTABELLA"/>
                    <w:rPr>
                      <w:color w:val="002060"/>
                    </w:rPr>
                  </w:pPr>
                  <w:r w:rsidRPr="004B246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3B9642" w14:textId="77777777" w:rsidR="00EC16FE" w:rsidRPr="004B2460" w:rsidRDefault="00EC16FE" w:rsidP="00323E8F">
                  <w:pPr>
                    <w:pStyle w:val="ROWTABELLA"/>
                    <w:jc w:val="center"/>
                    <w:rPr>
                      <w:color w:val="002060"/>
                    </w:rPr>
                  </w:pPr>
                  <w:r w:rsidRPr="004B246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005166" w14:textId="77777777" w:rsidR="00EC16FE" w:rsidRPr="004B2460" w:rsidRDefault="00EC16FE" w:rsidP="00323E8F">
                  <w:pPr>
                    <w:pStyle w:val="ROWTABELLA"/>
                    <w:jc w:val="center"/>
                    <w:rPr>
                      <w:color w:val="002060"/>
                    </w:rPr>
                  </w:pPr>
                  <w:r w:rsidRPr="004B2460">
                    <w:rPr>
                      <w:color w:val="002060"/>
                    </w:rPr>
                    <w:t> </w:t>
                  </w:r>
                </w:p>
              </w:tc>
            </w:tr>
            <w:tr w:rsidR="00EC16FE" w:rsidRPr="004B2460" w14:paraId="19E40A64"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52F17C" w14:textId="77777777" w:rsidR="00EC16FE" w:rsidRPr="004B2460" w:rsidRDefault="00EC16FE" w:rsidP="00323E8F">
                  <w:pPr>
                    <w:pStyle w:val="ROWTABELLA"/>
                    <w:rPr>
                      <w:color w:val="002060"/>
                    </w:rPr>
                  </w:pPr>
                  <w:r w:rsidRPr="004B2460">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070015" w14:textId="77777777" w:rsidR="00EC16FE" w:rsidRPr="004B2460" w:rsidRDefault="00EC16FE" w:rsidP="00323E8F">
                  <w:pPr>
                    <w:pStyle w:val="ROWTABELLA"/>
                    <w:rPr>
                      <w:color w:val="002060"/>
                    </w:rPr>
                  </w:pPr>
                  <w:r w:rsidRPr="004B2460">
                    <w:rPr>
                      <w:color w:val="002060"/>
                    </w:rPr>
                    <w:t xml:space="preserve">- CALCIO A 5 CORINALDO </w:t>
                  </w:r>
                  <w:proofErr w:type="spellStart"/>
                  <w:r w:rsidRPr="004B2460">
                    <w:rPr>
                      <w:color w:val="002060"/>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9AFDE5" w14:textId="77777777" w:rsidR="00EC16FE" w:rsidRPr="004B2460" w:rsidRDefault="00EC16FE" w:rsidP="00323E8F">
                  <w:pPr>
                    <w:pStyle w:val="ROWTABELLA"/>
                    <w:jc w:val="center"/>
                    <w:rPr>
                      <w:color w:val="002060"/>
                    </w:rPr>
                  </w:pPr>
                  <w:r w:rsidRPr="004B2460">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0B12FB" w14:textId="77777777" w:rsidR="00EC16FE" w:rsidRPr="004B2460" w:rsidRDefault="00EC16FE" w:rsidP="00323E8F">
                  <w:pPr>
                    <w:pStyle w:val="ROWTABELLA"/>
                    <w:jc w:val="center"/>
                    <w:rPr>
                      <w:color w:val="002060"/>
                    </w:rPr>
                  </w:pPr>
                  <w:r w:rsidRPr="004B2460">
                    <w:rPr>
                      <w:color w:val="002060"/>
                    </w:rPr>
                    <w:t> </w:t>
                  </w:r>
                </w:p>
              </w:tc>
            </w:tr>
            <w:tr w:rsidR="00EC16FE" w:rsidRPr="004B2460" w14:paraId="38767CEB"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5C6F64AF" w14:textId="77777777" w:rsidR="00EC16FE" w:rsidRPr="004B2460" w:rsidRDefault="00EC16FE" w:rsidP="00323E8F">
                  <w:pPr>
                    <w:pStyle w:val="ROWTABELLA"/>
                    <w:rPr>
                      <w:color w:val="002060"/>
                    </w:rPr>
                  </w:pPr>
                  <w:r w:rsidRPr="004B2460">
                    <w:rPr>
                      <w:color w:val="002060"/>
                    </w:rPr>
                    <w:t>(1) - disputata il 31/10/2019</w:t>
                  </w:r>
                </w:p>
              </w:tc>
            </w:tr>
          </w:tbl>
          <w:p w14:paraId="34A31A10" w14:textId="77777777" w:rsidR="00EC16FE" w:rsidRPr="004B2460" w:rsidRDefault="00EC16FE" w:rsidP="00323E8F">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5833FADD"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2BB7B8" w14:textId="77777777" w:rsidR="00EC16FE" w:rsidRPr="004B2460" w:rsidRDefault="00EC16FE" w:rsidP="00323E8F">
                  <w:pPr>
                    <w:pStyle w:val="HEADERTABELLA"/>
                    <w:rPr>
                      <w:color w:val="002060"/>
                    </w:rPr>
                  </w:pPr>
                  <w:r w:rsidRPr="004B2460">
                    <w:rPr>
                      <w:color w:val="002060"/>
                    </w:rPr>
                    <w:t>GIRONE B - 5 Giornata - A</w:t>
                  </w:r>
                </w:p>
              </w:tc>
            </w:tr>
            <w:tr w:rsidR="00EC16FE" w:rsidRPr="004B2460" w14:paraId="7866954E"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2BD536" w14:textId="77777777" w:rsidR="00EC16FE" w:rsidRPr="004B2460" w:rsidRDefault="00EC16FE" w:rsidP="00323E8F">
                  <w:pPr>
                    <w:pStyle w:val="ROWTABELLA"/>
                    <w:rPr>
                      <w:color w:val="002060"/>
                    </w:rPr>
                  </w:pPr>
                  <w:r w:rsidRPr="004B2460">
                    <w:rPr>
                      <w:color w:val="002060"/>
                    </w:rPr>
                    <w:t xml:space="preserve">AMICI DEL </w:t>
                  </w:r>
                  <w:proofErr w:type="spellStart"/>
                  <w:r w:rsidRPr="004B2460">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9F6C27" w14:textId="77777777" w:rsidR="00EC16FE" w:rsidRPr="004B2460" w:rsidRDefault="00EC16FE" w:rsidP="00323E8F">
                  <w:pPr>
                    <w:pStyle w:val="ROWTABELLA"/>
                    <w:rPr>
                      <w:color w:val="002060"/>
                    </w:rPr>
                  </w:pPr>
                  <w:r w:rsidRPr="004B2460">
                    <w:rPr>
                      <w:color w:val="002060"/>
                    </w:rPr>
                    <w:t>- SPORTFLY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0517D2" w14:textId="77777777" w:rsidR="00EC16FE" w:rsidRPr="004B2460" w:rsidRDefault="00EC16FE" w:rsidP="00323E8F">
                  <w:pPr>
                    <w:pStyle w:val="ROWTABELLA"/>
                    <w:jc w:val="center"/>
                    <w:rPr>
                      <w:color w:val="002060"/>
                    </w:rPr>
                  </w:pPr>
                  <w:r w:rsidRPr="004B2460">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6F8C4F" w14:textId="77777777" w:rsidR="00EC16FE" w:rsidRPr="004B2460" w:rsidRDefault="00EC16FE" w:rsidP="00323E8F">
                  <w:pPr>
                    <w:pStyle w:val="ROWTABELLA"/>
                    <w:jc w:val="center"/>
                    <w:rPr>
                      <w:color w:val="002060"/>
                    </w:rPr>
                  </w:pPr>
                  <w:r w:rsidRPr="004B2460">
                    <w:rPr>
                      <w:color w:val="002060"/>
                    </w:rPr>
                    <w:t> </w:t>
                  </w:r>
                </w:p>
              </w:tc>
            </w:tr>
            <w:tr w:rsidR="00EC16FE" w:rsidRPr="004B2460" w14:paraId="1445A015"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7ABA8A" w14:textId="77777777" w:rsidR="00EC16FE" w:rsidRPr="004B2460" w:rsidRDefault="00EC16FE" w:rsidP="00323E8F">
                  <w:pPr>
                    <w:pStyle w:val="ROWTABELLA"/>
                    <w:rPr>
                      <w:color w:val="002060"/>
                    </w:rPr>
                  </w:pPr>
                  <w:r w:rsidRPr="004B2460">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52F483" w14:textId="77777777" w:rsidR="00EC16FE" w:rsidRPr="004B2460" w:rsidRDefault="00EC16FE" w:rsidP="00323E8F">
                  <w:pPr>
                    <w:pStyle w:val="ROWTABELLA"/>
                    <w:rPr>
                      <w:color w:val="002060"/>
                    </w:rPr>
                  </w:pPr>
                  <w:r w:rsidRPr="004B246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7AF7CB" w14:textId="77777777" w:rsidR="00EC16FE" w:rsidRPr="004B2460" w:rsidRDefault="00EC16FE" w:rsidP="00323E8F">
                  <w:pPr>
                    <w:pStyle w:val="ROWTABELLA"/>
                    <w:jc w:val="center"/>
                    <w:rPr>
                      <w:color w:val="002060"/>
                    </w:rPr>
                  </w:pPr>
                  <w:r w:rsidRPr="004B2460">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80F50B" w14:textId="77777777" w:rsidR="00EC16FE" w:rsidRPr="004B2460" w:rsidRDefault="00EC16FE" w:rsidP="00323E8F">
                  <w:pPr>
                    <w:pStyle w:val="ROWTABELLA"/>
                    <w:jc w:val="center"/>
                    <w:rPr>
                      <w:color w:val="002060"/>
                    </w:rPr>
                  </w:pPr>
                  <w:r w:rsidRPr="004B2460">
                    <w:rPr>
                      <w:color w:val="002060"/>
                    </w:rPr>
                    <w:t> </w:t>
                  </w:r>
                </w:p>
              </w:tc>
            </w:tr>
            <w:tr w:rsidR="00EC16FE" w:rsidRPr="004B2460" w14:paraId="025B3EFB"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1B0D7C" w14:textId="77777777" w:rsidR="00EC16FE" w:rsidRPr="004B2460" w:rsidRDefault="00EC16FE" w:rsidP="00323E8F">
                  <w:pPr>
                    <w:pStyle w:val="ROWTABELLA"/>
                    <w:rPr>
                      <w:color w:val="002060"/>
                    </w:rPr>
                  </w:pPr>
                  <w:r w:rsidRPr="004B2460">
                    <w:rPr>
                      <w:color w:val="002060"/>
                    </w:rPr>
                    <w:t xml:space="preserve">(1) ITALSERVICE C5 </w:t>
                  </w:r>
                  <w:proofErr w:type="spellStart"/>
                  <w:r w:rsidRPr="004B2460">
                    <w:rPr>
                      <w:color w:val="002060"/>
                    </w:rP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E12F4D" w14:textId="77777777" w:rsidR="00EC16FE" w:rsidRPr="004B2460" w:rsidRDefault="00EC16FE" w:rsidP="00323E8F">
                  <w:pPr>
                    <w:pStyle w:val="ROWTABELLA"/>
                    <w:rPr>
                      <w:color w:val="002060"/>
                    </w:rPr>
                  </w:pPr>
                  <w:r w:rsidRPr="004B2460">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E09456" w14:textId="77777777" w:rsidR="00EC16FE" w:rsidRPr="004B2460" w:rsidRDefault="00EC16FE" w:rsidP="00323E8F">
                  <w:pPr>
                    <w:pStyle w:val="ROWTABELLA"/>
                    <w:jc w:val="center"/>
                    <w:rPr>
                      <w:color w:val="002060"/>
                    </w:rPr>
                  </w:pPr>
                  <w:r w:rsidRPr="004B2460">
                    <w:rPr>
                      <w:color w:val="002060"/>
                    </w:rPr>
                    <w:t>0 - 13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A7685C" w14:textId="77777777" w:rsidR="00EC16FE" w:rsidRPr="004B2460" w:rsidRDefault="00EC16FE" w:rsidP="00323E8F">
                  <w:pPr>
                    <w:pStyle w:val="ROWTABELLA"/>
                    <w:jc w:val="center"/>
                    <w:rPr>
                      <w:color w:val="002060"/>
                    </w:rPr>
                  </w:pPr>
                  <w:r w:rsidRPr="004B2460">
                    <w:rPr>
                      <w:color w:val="002060"/>
                    </w:rPr>
                    <w:t> </w:t>
                  </w:r>
                </w:p>
              </w:tc>
            </w:tr>
            <w:tr w:rsidR="00EC16FE" w:rsidRPr="004B2460" w14:paraId="6F3AC619"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018BE773" w14:textId="77777777" w:rsidR="00EC16FE" w:rsidRPr="004B2460" w:rsidRDefault="00EC16FE" w:rsidP="00323E8F">
                  <w:pPr>
                    <w:pStyle w:val="ROWTABELLA"/>
                    <w:rPr>
                      <w:color w:val="002060"/>
                    </w:rPr>
                  </w:pPr>
                  <w:r w:rsidRPr="004B2460">
                    <w:rPr>
                      <w:color w:val="002060"/>
                    </w:rPr>
                    <w:t>(1) - disputata il 02/11/2019</w:t>
                  </w:r>
                </w:p>
              </w:tc>
            </w:tr>
          </w:tbl>
          <w:p w14:paraId="3CCE9B12" w14:textId="77777777" w:rsidR="00EC16FE" w:rsidRPr="004B2460" w:rsidRDefault="00EC16FE" w:rsidP="00323E8F">
            <w:pPr>
              <w:rPr>
                <w:color w:val="002060"/>
                <w:sz w:val="24"/>
                <w:szCs w:val="24"/>
              </w:rPr>
            </w:pPr>
          </w:p>
        </w:tc>
      </w:tr>
    </w:tbl>
    <w:p w14:paraId="2B101FD3"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C16FE" w:rsidRPr="004B2460" w14:paraId="38C5B3C6"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6963BC4F"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A1AC82" w14:textId="77777777" w:rsidR="00EC16FE" w:rsidRPr="004B2460" w:rsidRDefault="00EC16FE" w:rsidP="00323E8F">
                  <w:pPr>
                    <w:pStyle w:val="HEADERTABELLA"/>
                    <w:rPr>
                      <w:color w:val="002060"/>
                    </w:rPr>
                  </w:pPr>
                  <w:r w:rsidRPr="004B2460">
                    <w:rPr>
                      <w:color w:val="002060"/>
                    </w:rPr>
                    <w:t>GIRONE C - 5 Giornata - A</w:t>
                  </w:r>
                </w:p>
              </w:tc>
            </w:tr>
            <w:tr w:rsidR="00EC16FE" w:rsidRPr="004B2460" w14:paraId="503498CF"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3C0EAC" w14:textId="77777777" w:rsidR="00EC16FE" w:rsidRPr="004B2460" w:rsidRDefault="00EC16FE" w:rsidP="00323E8F">
                  <w:pPr>
                    <w:pStyle w:val="ROWTABELLA"/>
                    <w:rPr>
                      <w:color w:val="002060"/>
                    </w:rPr>
                  </w:pPr>
                  <w:r w:rsidRPr="004B2460">
                    <w:rPr>
                      <w:color w:val="002060"/>
                    </w:rPr>
                    <w:t>(1) FUTBOL3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0BAC82" w14:textId="77777777" w:rsidR="00EC16FE" w:rsidRPr="004B2460" w:rsidRDefault="00EC16FE" w:rsidP="00323E8F">
                  <w:pPr>
                    <w:pStyle w:val="ROWTABELLA"/>
                    <w:rPr>
                      <w:color w:val="002060"/>
                    </w:rPr>
                  </w:pPr>
                  <w:r w:rsidRPr="004B2460">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E5D0C3" w14:textId="77777777" w:rsidR="00EC16FE" w:rsidRPr="004B2460" w:rsidRDefault="00EC16FE" w:rsidP="00323E8F">
                  <w:pPr>
                    <w:pStyle w:val="ROWTABELLA"/>
                    <w:jc w:val="center"/>
                    <w:rPr>
                      <w:color w:val="002060"/>
                    </w:rPr>
                  </w:pPr>
                  <w:r w:rsidRPr="004B2460">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86CB5D" w14:textId="77777777" w:rsidR="00EC16FE" w:rsidRPr="004B2460" w:rsidRDefault="00EC16FE" w:rsidP="00323E8F">
                  <w:pPr>
                    <w:pStyle w:val="ROWTABELLA"/>
                    <w:jc w:val="center"/>
                    <w:rPr>
                      <w:color w:val="002060"/>
                    </w:rPr>
                  </w:pPr>
                  <w:r w:rsidRPr="004B2460">
                    <w:rPr>
                      <w:color w:val="002060"/>
                    </w:rPr>
                    <w:t> </w:t>
                  </w:r>
                </w:p>
              </w:tc>
            </w:tr>
            <w:tr w:rsidR="00EC16FE" w:rsidRPr="004B2460" w14:paraId="455C64EC"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D717DE" w14:textId="77777777" w:rsidR="00EC16FE" w:rsidRPr="004B2460" w:rsidRDefault="00EC16FE" w:rsidP="00323E8F">
                  <w:pPr>
                    <w:pStyle w:val="ROWTABELLA"/>
                    <w:rPr>
                      <w:color w:val="002060"/>
                    </w:rPr>
                  </w:pPr>
                  <w:r w:rsidRPr="004B2460">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BB4AE2" w14:textId="77777777" w:rsidR="00EC16FE" w:rsidRPr="004B2460" w:rsidRDefault="00EC16FE" w:rsidP="00323E8F">
                  <w:pPr>
                    <w:pStyle w:val="ROWTABELLA"/>
                    <w:rPr>
                      <w:color w:val="002060"/>
                    </w:rPr>
                  </w:pPr>
                  <w:r w:rsidRPr="004B2460">
                    <w:rPr>
                      <w:color w:val="002060"/>
                    </w:rPr>
                    <w:t xml:space="preserve">- ACLI MANTOVANI </w:t>
                  </w:r>
                  <w:proofErr w:type="spellStart"/>
                  <w:r w:rsidRPr="004B2460">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56349286" w14:textId="77777777" w:rsidR="00EC16FE" w:rsidRPr="004B2460" w:rsidRDefault="00EC16FE" w:rsidP="00323E8F">
                  <w:pPr>
                    <w:pStyle w:val="ROWTABELLA"/>
                    <w:jc w:val="center"/>
                    <w:rPr>
                      <w:color w:val="002060"/>
                    </w:rPr>
                  </w:pPr>
                  <w:r w:rsidRPr="004B2460">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E5F107" w14:textId="77777777" w:rsidR="00EC16FE" w:rsidRPr="004B2460" w:rsidRDefault="00EC16FE" w:rsidP="00323E8F">
                  <w:pPr>
                    <w:pStyle w:val="ROWTABELLA"/>
                    <w:jc w:val="center"/>
                    <w:rPr>
                      <w:color w:val="002060"/>
                    </w:rPr>
                  </w:pPr>
                  <w:r w:rsidRPr="004B2460">
                    <w:rPr>
                      <w:color w:val="002060"/>
                    </w:rPr>
                    <w:t> </w:t>
                  </w:r>
                </w:p>
              </w:tc>
            </w:tr>
            <w:tr w:rsidR="00EC16FE" w:rsidRPr="004B2460" w14:paraId="32324DCA"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98813D" w14:textId="77777777" w:rsidR="00EC16FE" w:rsidRPr="004B2460" w:rsidRDefault="00EC16FE" w:rsidP="00323E8F">
                  <w:pPr>
                    <w:pStyle w:val="ROWTABELLA"/>
                    <w:rPr>
                      <w:color w:val="002060"/>
                    </w:rPr>
                  </w:pPr>
                  <w:r w:rsidRPr="004B2460">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A2A9EB" w14:textId="77777777" w:rsidR="00EC16FE" w:rsidRPr="004B2460" w:rsidRDefault="00EC16FE" w:rsidP="00323E8F">
                  <w:pPr>
                    <w:pStyle w:val="ROWTABELLA"/>
                    <w:rPr>
                      <w:color w:val="002060"/>
                    </w:rPr>
                  </w:pPr>
                  <w:r w:rsidRPr="004B2460">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5D9562" w14:textId="77777777" w:rsidR="00EC16FE" w:rsidRPr="004B2460" w:rsidRDefault="00EC16FE" w:rsidP="00323E8F">
                  <w:pPr>
                    <w:pStyle w:val="ROWTABELLA"/>
                    <w:jc w:val="center"/>
                    <w:rPr>
                      <w:color w:val="002060"/>
                    </w:rPr>
                  </w:pPr>
                  <w:r w:rsidRPr="004B2460">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38917D" w14:textId="77777777" w:rsidR="00EC16FE" w:rsidRPr="004B2460" w:rsidRDefault="00EC16FE" w:rsidP="00323E8F">
                  <w:pPr>
                    <w:pStyle w:val="ROWTABELLA"/>
                    <w:jc w:val="center"/>
                    <w:rPr>
                      <w:color w:val="002060"/>
                    </w:rPr>
                  </w:pPr>
                  <w:r w:rsidRPr="004B2460">
                    <w:rPr>
                      <w:color w:val="002060"/>
                    </w:rPr>
                    <w:t> </w:t>
                  </w:r>
                </w:p>
              </w:tc>
            </w:tr>
            <w:tr w:rsidR="00EC16FE" w:rsidRPr="004B2460" w14:paraId="5E4F8449"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4EDF0F01" w14:textId="77777777" w:rsidR="00EC16FE" w:rsidRPr="004B2460" w:rsidRDefault="00EC16FE" w:rsidP="00323E8F">
                  <w:pPr>
                    <w:pStyle w:val="ROWTABELLA"/>
                    <w:rPr>
                      <w:color w:val="002060"/>
                    </w:rPr>
                  </w:pPr>
                  <w:r w:rsidRPr="004B2460">
                    <w:rPr>
                      <w:color w:val="002060"/>
                    </w:rPr>
                    <w:t>(1) - disputata il 02/11/2019</w:t>
                  </w:r>
                </w:p>
              </w:tc>
            </w:tr>
          </w:tbl>
          <w:p w14:paraId="2B92C614" w14:textId="77777777" w:rsidR="00EC16FE" w:rsidRPr="004B2460" w:rsidRDefault="00EC16FE" w:rsidP="00323E8F">
            <w:pPr>
              <w:rPr>
                <w:color w:val="002060"/>
                <w:sz w:val="24"/>
                <w:szCs w:val="24"/>
              </w:rPr>
            </w:pPr>
          </w:p>
        </w:tc>
      </w:tr>
    </w:tbl>
    <w:p w14:paraId="138E89D9" w14:textId="77777777" w:rsidR="00EC16FE" w:rsidRPr="004B2460" w:rsidRDefault="00EC16FE" w:rsidP="00EC16FE">
      <w:pPr>
        <w:pStyle w:val="breakline"/>
        <w:divId w:val="527259509"/>
        <w:rPr>
          <w:color w:val="002060"/>
        </w:rPr>
      </w:pPr>
    </w:p>
    <w:p w14:paraId="5E4B1848" w14:textId="77777777" w:rsidR="00EC16FE" w:rsidRPr="004B2460" w:rsidRDefault="00EC16FE" w:rsidP="00EC16FE">
      <w:pPr>
        <w:pStyle w:val="breakline"/>
        <w:divId w:val="527259509"/>
        <w:rPr>
          <w:color w:val="002060"/>
        </w:rPr>
      </w:pPr>
    </w:p>
    <w:p w14:paraId="01EF62D1" w14:textId="77777777" w:rsidR="00EC16FE" w:rsidRPr="004B2460" w:rsidRDefault="00EC16FE" w:rsidP="00EC16FE">
      <w:pPr>
        <w:pStyle w:val="TITOLOPRINC"/>
        <w:divId w:val="527259509"/>
        <w:rPr>
          <w:color w:val="002060"/>
        </w:rPr>
      </w:pPr>
      <w:r w:rsidRPr="004B2460">
        <w:rPr>
          <w:color w:val="002060"/>
        </w:rPr>
        <w:t>GIUDICE SPORTIVO</w:t>
      </w:r>
    </w:p>
    <w:p w14:paraId="57AEAB8A"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62F7AF24" w14:textId="77777777" w:rsidR="00EC16FE" w:rsidRPr="004B2460" w:rsidRDefault="00EC16FE" w:rsidP="00EC16FE">
      <w:pPr>
        <w:pStyle w:val="titolo10"/>
        <w:divId w:val="527259509"/>
        <w:rPr>
          <w:color w:val="002060"/>
        </w:rPr>
      </w:pPr>
      <w:r w:rsidRPr="004B2460">
        <w:rPr>
          <w:color w:val="002060"/>
        </w:rPr>
        <w:t xml:space="preserve">GARE DEL 3/11/2019 </w:t>
      </w:r>
    </w:p>
    <w:p w14:paraId="5306D909"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48C109C2"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30A02900"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0B51B075" w14:textId="77777777" w:rsidR="00EC16FE" w:rsidRPr="004B2460" w:rsidRDefault="00EC16FE" w:rsidP="00EC16FE">
      <w:pPr>
        <w:pStyle w:val="titolo20"/>
        <w:divId w:val="527259509"/>
        <w:rPr>
          <w:color w:val="002060"/>
        </w:rPr>
      </w:pPr>
      <w:r w:rsidRPr="004B246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C003D96" w14:textId="77777777" w:rsidTr="00EC16FE">
        <w:trPr>
          <w:divId w:val="527259509"/>
        </w:trPr>
        <w:tc>
          <w:tcPr>
            <w:tcW w:w="2200" w:type="dxa"/>
            <w:tcMar>
              <w:top w:w="20" w:type="dxa"/>
              <w:left w:w="20" w:type="dxa"/>
              <w:bottom w:w="20" w:type="dxa"/>
              <w:right w:w="20" w:type="dxa"/>
            </w:tcMar>
            <w:vAlign w:val="center"/>
          </w:tcPr>
          <w:p w14:paraId="57EB289B" w14:textId="77777777" w:rsidR="00EC16FE" w:rsidRPr="004B2460" w:rsidRDefault="00EC16FE" w:rsidP="00323E8F">
            <w:pPr>
              <w:pStyle w:val="movimento"/>
              <w:rPr>
                <w:color w:val="002060"/>
              </w:rPr>
            </w:pPr>
            <w:r w:rsidRPr="004B2460">
              <w:rPr>
                <w:color w:val="002060"/>
              </w:rPr>
              <w:t>MONTALBINI ALEX</w:t>
            </w:r>
          </w:p>
        </w:tc>
        <w:tc>
          <w:tcPr>
            <w:tcW w:w="2200" w:type="dxa"/>
            <w:tcMar>
              <w:top w:w="20" w:type="dxa"/>
              <w:left w:w="20" w:type="dxa"/>
              <w:bottom w:w="20" w:type="dxa"/>
              <w:right w:w="20" w:type="dxa"/>
            </w:tcMar>
            <w:vAlign w:val="center"/>
          </w:tcPr>
          <w:p w14:paraId="7381B3AC" w14:textId="77777777" w:rsidR="00EC16FE" w:rsidRPr="004B2460" w:rsidRDefault="00EC16FE" w:rsidP="00323E8F">
            <w:pPr>
              <w:pStyle w:val="movimento2"/>
              <w:rPr>
                <w:color w:val="002060"/>
              </w:rPr>
            </w:pPr>
            <w:r w:rsidRPr="004B2460">
              <w:rPr>
                <w:color w:val="002060"/>
              </w:rPr>
              <w:t xml:space="preserve">(SPORTFLY ARL) </w:t>
            </w:r>
          </w:p>
        </w:tc>
        <w:tc>
          <w:tcPr>
            <w:tcW w:w="800" w:type="dxa"/>
            <w:tcMar>
              <w:top w:w="20" w:type="dxa"/>
              <w:left w:w="20" w:type="dxa"/>
              <w:bottom w:w="20" w:type="dxa"/>
              <w:right w:w="20" w:type="dxa"/>
            </w:tcMar>
            <w:vAlign w:val="center"/>
          </w:tcPr>
          <w:p w14:paraId="51D6C6DE"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37981661"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609F5802" w14:textId="77777777" w:rsidR="00EC16FE" w:rsidRPr="004B2460" w:rsidRDefault="00EC16FE" w:rsidP="00323E8F">
            <w:pPr>
              <w:pStyle w:val="movimento2"/>
              <w:rPr>
                <w:color w:val="002060"/>
              </w:rPr>
            </w:pPr>
            <w:r w:rsidRPr="004B2460">
              <w:rPr>
                <w:color w:val="002060"/>
              </w:rPr>
              <w:t> </w:t>
            </w:r>
          </w:p>
        </w:tc>
      </w:tr>
    </w:tbl>
    <w:p w14:paraId="10477CCF" w14:textId="77777777" w:rsidR="00EC16FE" w:rsidRDefault="00EC16FE" w:rsidP="00EC16FE">
      <w:pPr>
        <w:pStyle w:val="breakline"/>
        <w:divId w:val="527259509"/>
        <w:rPr>
          <w:color w:val="002060"/>
        </w:rPr>
      </w:pPr>
    </w:p>
    <w:p w14:paraId="218BD875"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0CFBD062"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375E4D8" w14:textId="77777777" w:rsidR="00EC16FE" w:rsidRPr="004B2460" w:rsidRDefault="00EC16FE" w:rsidP="00EC16FE">
      <w:pPr>
        <w:pStyle w:val="breakline"/>
        <w:divId w:val="527259509"/>
        <w:rPr>
          <w:color w:val="002060"/>
        </w:rPr>
      </w:pPr>
    </w:p>
    <w:p w14:paraId="4CD8F082" w14:textId="77777777" w:rsidR="00EC16FE" w:rsidRPr="004B2460" w:rsidRDefault="00EC16FE" w:rsidP="00EC16FE">
      <w:pPr>
        <w:pStyle w:val="TITOLOPRINC"/>
        <w:divId w:val="527259509"/>
        <w:rPr>
          <w:color w:val="002060"/>
        </w:rPr>
      </w:pPr>
      <w:r w:rsidRPr="004B2460">
        <w:rPr>
          <w:color w:val="002060"/>
        </w:rPr>
        <w:t>CLASSIFICA</w:t>
      </w:r>
    </w:p>
    <w:p w14:paraId="398F945A" w14:textId="77777777" w:rsidR="00EC16FE" w:rsidRPr="004B2460" w:rsidRDefault="00EC16FE" w:rsidP="00EC16FE">
      <w:pPr>
        <w:pStyle w:val="breakline"/>
        <w:divId w:val="527259509"/>
        <w:rPr>
          <w:color w:val="002060"/>
        </w:rPr>
      </w:pPr>
    </w:p>
    <w:p w14:paraId="543B1477" w14:textId="77777777" w:rsidR="00EC16FE" w:rsidRPr="004B2460" w:rsidRDefault="00EC16FE" w:rsidP="00EC16FE">
      <w:pPr>
        <w:pStyle w:val="breakline"/>
        <w:divId w:val="527259509"/>
        <w:rPr>
          <w:color w:val="002060"/>
        </w:rPr>
      </w:pPr>
    </w:p>
    <w:p w14:paraId="798CF5EA" w14:textId="77777777" w:rsidR="00EC16FE" w:rsidRPr="004B2460" w:rsidRDefault="00EC16FE" w:rsidP="00EC16FE">
      <w:pPr>
        <w:pStyle w:val="SOTTOTITOLOCAMPIONATO1"/>
        <w:divId w:val="527259509"/>
        <w:rPr>
          <w:color w:val="002060"/>
        </w:rPr>
      </w:pPr>
      <w:r w:rsidRPr="004B246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25A96E68"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C3064C"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D567DA"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FDF2A9"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52F66B"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4231D"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3F65F"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8F9338"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0FBD29"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8A45D"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264ECA" w14:textId="77777777" w:rsidR="00EC16FE" w:rsidRPr="004B2460" w:rsidRDefault="00EC16FE" w:rsidP="00323E8F">
            <w:pPr>
              <w:pStyle w:val="HEADERTABELLA"/>
              <w:rPr>
                <w:color w:val="002060"/>
              </w:rPr>
            </w:pPr>
            <w:r w:rsidRPr="004B2460">
              <w:rPr>
                <w:color w:val="002060"/>
              </w:rPr>
              <w:t>PE</w:t>
            </w:r>
          </w:p>
        </w:tc>
      </w:tr>
      <w:tr w:rsidR="00EC16FE" w:rsidRPr="004B2460" w14:paraId="52F19350"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FFD4925" w14:textId="77777777" w:rsidR="00EC16FE" w:rsidRPr="004B2460" w:rsidRDefault="00EC16FE" w:rsidP="00323E8F">
            <w:pPr>
              <w:pStyle w:val="ROWTABELLA"/>
              <w:rPr>
                <w:color w:val="002060"/>
              </w:rPr>
            </w:pPr>
            <w:r w:rsidRPr="004B246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0793"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B8B6A"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0226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4621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31D2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298D1" w14:textId="77777777" w:rsidR="00EC16FE" w:rsidRPr="004B2460" w:rsidRDefault="00EC16FE" w:rsidP="00323E8F">
            <w:pPr>
              <w:pStyle w:val="ROWTABELLA"/>
              <w:jc w:val="center"/>
              <w:rPr>
                <w:color w:val="002060"/>
              </w:rPr>
            </w:pPr>
            <w:r w:rsidRPr="004B24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D6B7C"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13A8F"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03081" w14:textId="77777777" w:rsidR="00EC16FE" w:rsidRPr="004B2460" w:rsidRDefault="00EC16FE" w:rsidP="00323E8F">
            <w:pPr>
              <w:pStyle w:val="ROWTABELLA"/>
              <w:jc w:val="center"/>
              <w:rPr>
                <w:color w:val="002060"/>
              </w:rPr>
            </w:pPr>
            <w:r w:rsidRPr="004B2460">
              <w:rPr>
                <w:color w:val="002060"/>
              </w:rPr>
              <w:t>0</w:t>
            </w:r>
          </w:p>
        </w:tc>
      </w:tr>
      <w:tr w:rsidR="00EC16FE" w:rsidRPr="004B2460" w14:paraId="117ED36C"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AD44B9" w14:textId="77777777" w:rsidR="00EC16FE" w:rsidRPr="004B2460" w:rsidRDefault="00EC16FE" w:rsidP="00323E8F">
            <w:pPr>
              <w:pStyle w:val="ROWTABELLA"/>
              <w:rPr>
                <w:color w:val="002060"/>
              </w:rPr>
            </w:pPr>
            <w:r w:rsidRPr="004B246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22CD2"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E564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16B91"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857DF"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FC75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F8A28" w14:textId="77777777" w:rsidR="00EC16FE" w:rsidRPr="004B2460" w:rsidRDefault="00EC16FE" w:rsidP="00323E8F">
            <w:pPr>
              <w:pStyle w:val="ROWTABELLA"/>
              <w:jc w:val="center"/>
              <w:rPr>
                <w:color w:val="002060"/>
              </w:rPr>
            </w:pPr>
            <w:r w:rsidRPr="004B24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3FECB"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2788E"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7AC03" w14:textId="77777777" w:rsidR="00EC16FE" w:rsidRPr="004B2460" w:rsidRDefault="00EC16FE" w:rsidP="00323E8F">
            <w:pPr>
              <w:pStyle w:val="ROWTABELLA"/>
              <w:jc w:val="center"/>
              <w:rPr>
                <w:color w:val="002060"/>
              </w:rPr>
            </w:pPr>
            <w:r w:rsidRPr="004B2460">
              <w:rPr>
                <w:color w:val="002060"/>
              </w:rPr>
              <w:t>0</w:t>
            </w:r>
          </w:p>
        </w:tc>
      </w:tr>
      <w:tr w:rsidR="00EC16FE" w:rsidRPr="004B2460" w14:paraId="669CA60D"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819207" w14:textId="77777777" w:rsidR="00EC16FE" w:rsidRPr="004B2460" w:rsidRDefault="00EC16FE" w:rsidP="00323E8F">
            <w:pPr>
              <w:pStyle w:val="ROWTABELLA"/>
              <w:rPr>
                <w:color w:val="002060"/>
              </w:rPr>
            </w:pPr>
            <w:r w:rsidRPr="004B246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BEE70"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6F4A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3E2A9"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B583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51D4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06BE9"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87195"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A33D9"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3FA0D" w14:textId="77777777" w:rsidR="00EC16FE" w:rsidRPr="004B2460" w:rsidRDefault="00EC16FE" w:rsidP="00323E8F">
            <w:pPr>
              <w:pStyle w:val="ROWTABELLA"/>
              <w:jc w:val="center"/>
              <w:rPr>
                <w:color w:val="002060"/>
              </w:rPr>
            </w:pPr>
            <w:r w:rsidRPr="004B2460">
              <w:rPr>
                <w:color w:val="002060"/>
              </w:rPr>
              <w:t>0</w:t>
            </w:r>
          </w:p>
        </w:tc>
      </w:tr>
      <w:tr w:rsidR="00EC16FE" w:rsidRPr="004B2460" w14:paraId="18FCA0C9"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9B3F0E" w14:textId="77777777" w:rsidR="00EC16FE" w:rsidRPr="004B2460" w:rsidRDefault="00EC16FE" w:rsidP="00323E8F">
            <w:pPr>
              <w:pStyle w:val="ROWTABELLA"/>
              <w:rPr>
                <w:color w:val="002060"/>
              </w:rPr>
            </w:pPr>
            <w:r w:rsidRPr="004B246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EB901"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C28B0"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1D32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EA30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173A0"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D9592"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FD0B7" w14:textId="77777777" w:rsidR="00EC16FE" w:rsidRPr="004B2460" w:rsidRDefault="00EC16FE" w:rsidP="00323E8F">
            <w:pPr>
              <w:pStyle w:val="ROWTABELLA"/>
              <w:jc w:val="center"/>
              <w:rPr>
                <w:color w:val="002060"/>
              </w:rPr>
            </w:pPr>
            <w:r w:rsidRPr="004B24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6CBAD"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0ABD3" w14:textId="77777777" w:rsidR="00EC16FE" w:rsidRPr="004B2460" w:rsidRDefault="00EC16FE" w:rsidP="00323E8F">
            <w:pPr>
              <w:pStyle w:val="ROWTABELLA"/>
              <w:jc w:val="center"/>
              <w:rPr>
                <w:color w:val="002060"/>
              </w:rPr>
            </w:pPr>
            <w:r w:rsidRPr="004B2460">
              <w:rPr>
                <w:color w:val="002060"/>
              </w:rPr>
              <w:t>0</w:t>
            </w:r>
          </w:p>
        </w:tc>
      </w:tr>
      <w:tr w:rsidR="00EC16FE" w:rsidRPr="004B2460" w14:paraId="16B755A6"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B0FE69" w14:textId="77777777" w:rsidR="00EC16FE" w:rsidRPr="004B2460" w:rsidRDefault="00EC16FE" w:rsidP="00323E8F">
            <w:pPr>
              <w:pStyle w:val="ROWTABELLA"/>
              <w:rPr>
                <w:color w:val="002060"/>
              </w:rPr>
            </w:pPr>
            <w:r w:rsidRPr="004B246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CCF3F"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77A3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80052"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1250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746B5"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03F35"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5A998" w14:textId="77777777" w:rsidR="00EC16FE" w:rsidRPr="004B2460" w:rsidRDefault="00EC16FE" w:rsidP="00323E8F">
            <w:pPr>
              <w:pStyle w:val="ROWTABELLA"/>
              <w:jc w:val="center"/>
              <w:rPr>
                <w:color w:val="002060"/>
              </w:rPr>
            </w:pPr>
            <w:r w:rsidRPr="004B24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82826"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9246D" w14:textId="77777777" w:rsidR="00EC16FE" w:rsidRPr="004B2460" w:rsidRDefault="00EC16FE" w:rsidP="00323E8F">
            <w:pPr>
              <w:pStyle w:val="ROWTABELLA"/>
              <w:jc w:val="center"/>
              <w:rPr>
                <w:color w:val="002060"/>
              </w:rPr>
            </w:pPr>
            <w:r w:rsidRPr="004B2460">
              <w:rPr>
                <w:color w:val="002060"/>
              </w:rPr>
              <w:t>0</w:t>
            </w:r>
          </w:p>
        </w:tc>
      </w:tr>
      <w:tr w:rsidR="00EC16FE" w:rsidRPr="004B2460" w14:paraId="1B5E0D39"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5D71F0" w14:textId="77777777" w:rsidR="00EC16FE" w:rsidRPr="004B2460" w:rsidRDefault="00EC16FE" w:rsidP="00323E8F">
            <w:pPr>
              <w:pStyle w:val="ROWTABELLA"/>
              <w:rPr>
                <w:color w:val="002060"/>
              </w:rPr>
            </w:pPr>
            <w:r w:rsidRPr="004B246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8B33F"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12E0F"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0DBCD"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D261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BC375"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63DD8"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F2EE3" w14:textId="77777777" w:rsidR="00EC16FE" w:rsidRPr="004B2460" w:rsidRDefault="00EC16FE" w:rsidP="00323E8F">
            <w:pPr>
              <w:pStyle w:val="ROWTABELLA"/>
              <w:jc w:val="center"/>
              <w:rPr>
                <w:color w:val="002060"/>
              </w:rPr>
            </w:pPr>
            <w:r w:rsidRPr="004B24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65C68" w14:textId="77777777" w:rsidR="00EC16FE" w:rsidRPr="004B2460" w:rsidRDefault="00EC16FE" w:rsidP="00323E8F">
            <w:pPr>
              <w:pStyle w:val="ROWTABELLA"/>
              <w:jc w:val="center"/>
              <w:rPr>
                <w:color w:val="002060"/>
              </w:rPr>
            </w:pPr>
            <w:r w:rsidRPr="004B24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3E67D" w14:textId="77777777" w:rsidR="00EC16FE" w:rsidRPr="004B2460" w:rsidRDefault="00EC16FE" w:rsidP="00323E8F">
            <w:pPr>
              <w:pStyle w:val="ROWTABELLA"/>
              <w:jc w:val="center"/>
              <w:rPr>
                <w:color w:val="002060"/>
              </w:rPr>
            </w:pPr>
            <w:r w:rsidRPr="004B2460">
              <w:rPr>
                <w:color w:val="002060"/>
              </w:rPr>
              <w:t>1</w:t>
            </w:r>
          </w:p>
        </w:tc>
      </w:tr>
      <w:tr w:rsidR="00EC16FE" w:rsidRPr="004B2460" w14:paraId="6E5727B7"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2E05F3" w14:textId="77777777" w:rsidR="00EC16FE" w:rsidRPr="004B2460" w:rsidRDefault="00EC16FE" w:rsidP="00323E8F">
            <w:pPr>
              <w:pStyle w:val="ROWTABELLA"/>
              <w:rPr>
                <w:color w:val="002060"/>
              </w:rPr>
            </w:pPr>
            <w:proofErr w:type="spellStart"/>
            <w:r w:rsidRPr="004B2460">
              <w:rPr>
                <w:color w:val="002060"/>
              </w:rPr>
              <w:t>sq.B</w:t>
            </w:r>
            <w:proofErr w:type="spellEnd"/>
            <w:r w:rsidRPr="004B2460">
              <w:rPr>
                <w:color w:val="002060"/>
              </w:rPr>
              <w:t xml:space="preserve"> CALCIO A 5 CORINALDO </w:t>
            </w:r>
            <w:proofErr w:type="spellStart"/>
            <w:r w:rsidRPr="004B246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6DE4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9D03E"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6967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7390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4C886"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D688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F4D66"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8F36F"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FB7B3" w14:textId="77777777" w:rsidR="00EC16FE" w:rsidRPr="004B2460" w:rsidRDefault="00EC16FE" w:rsidP="00323E8F">
            <w:pPr>
              <w:pStyle w:val="ROWTABELLA"/>
              <w:jc w:val="center"/>
              <w:rPr>
                <w:color w:val="002060"/>
              </w:rPr>
            </w:pPr>
            <w:r w:rsidRPr="004B2460">
              <w:rPr>
                <w:color w:val="002060"/>
              </w:rPr>
              <w:t>0</w:t>
            </w:r>
          </w:p>
        </w:tc>
      </w:tr>
    </w:tbl>
    <w:p w14:paraId="209B8195" w14:textId="77777777" w:rsidR="00EC16FE" w:rsidRPr="004B2460" w:rsidRDefault="00EC16FE" w:rsidP="00EC16FE">
      <w:pPr>
        <w:pStyle w:val="breakline"/>
        <w:divId w:val="527259509"/>
        <w:rPr>
          <w:color w:val="002060"/>
        </w:rPr>
      </w:pPr>
    </w:p>
    <w:p w14:paraId="08C6EC67" w14:textId="77777777" w:rsidR="00EC16FE" w:rsidRPr="004B2460" w:rsidRDefault="00EC16FE" w:rsidP="00EC16FE">
      <w:pPr>
        <w:pStyle w:val="breakline"/>
        <w:divId w:val="527259509"/>
        <w:rPr>
          <w:color w:val="002060"/>
        </w:rPr>
      </w:pPr>
    </w:p>
    <w:p w14:paraId="5267D288" w14:textId="77777777" w:rsidR="00EC16FE" w:rsidRPr="004B2460" w:rsidRDefault="00EC16FE" w:rsidP="00EC16FE">
      <w:pPr>
        <w:pStyle w:val="SOTTOTITOLOCAMPIONATO1"/>
        <w:divId w:val="527259509"/>
        <w:rPr>
          <w:color w:val="002060"/>
        </w:rPr>
      </w:pPr>
      <w:r w:rsidRPr="004B246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47F6CD61"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47E33"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6A5FB6"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E6CC9D"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49AD9"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F53B64"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F44CE2"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3666F9"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193572"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245233"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7224B3" w14:textId="77777777" w:rsidR="00EC16FE" w:rsidRPr="004B2460" w:rsidRDefault="00EC16FE" w:rsidP="00323E8F">
            <w:pPr>
              <w:pStyle w:val="HEADERTABELLA"/>
              <w:rPr>
                <w:color w:val="002060"/>
              </w:rPr>
            </w:pPr>
            <w:r w:rsidRPr="004B2460">
              <w:rPr>
                <w:color w:val="002060"/>
              </w:rPr>
              <w:t>PE</w:t>
            </w:r>
          </w:p>
        </w:tc>
      </w:tr>
      <w:tr w:rsidR="00EC16FE" w:rsidRPr="004B2460" w14:paraId="6D4D196B"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31E0B9" w14:textId="77777777" w:rsidR="00EC16FE" w:rsidRPr="004B2460" w:rsidRDefault="00EC16FE" w:rsidP="00323E8F">
            <w:pPr>
              <w:pStyle w:val="ROWTABELLA"/>
              <w:rPr>
                <w:color w:val="002060"/>
              </w:rPr>
            </w:pPr>
            <w:r w:rsidRPr="004B246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6F4EC"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EC1CD"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D9490"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92FE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F97B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C4FC6" w14:textId="77777777" w:rsidR="00EC16FE" w:rsidRPr="004B2460" w:rsidRDefault="00EC16FE" w:rsidP="00323E8F">
            <w:pPr>
              <w:pStyle w:val="ROWTABELLA"/>
              <w:jc w:val="center"/>
              <w:rPr>
                <w:color w:val="002060"/>
              </w:rPr>
            </w:pPr>
            <w:r w:rsidRPr="004B24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D4848"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AB478" w14:textId="77777777" w:rsidR="00EC16FE" w:rsidRPr="004B2460" w:rsidRDefault="00EC16FE" w:rsidP="00323E8F">
            <w:pPr>
              <w:pStyle w:val="ROWTABELLA"/>
              <w:jc w:val="center"/>
              <w:rPr>
                <w:color w:val="002060"/>
              </w:rPr>
            </w:pPr>
            <w:r w:rsidRPr="004B24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A2FEA" w14:textId="77777777" w:rsidR="00EC16FE" w:rsidRPr="004B2460" w:rsidRDefault="00EC16FE" w:rsidP="00323E8F">
            <w:pPr>
              <w:pStyle w:val="ROWTABELLA"/>
              <w:jc w:val="center"/>
              <w:rPr>
                <w:color w:val="002060"/>
              </w:rPr>
            </w:pPr>
            <w:r w:rsidRPr="004B2460">
              <w:rPr>
                <w:color w:val="002060"/>
              </w:rPr>
              <w:t>0</w:t>
            </w:r>
          </w:p>
        </w:tc>
      </w:tr>
      <w:tr w:rsidR="00EC16FE" w:rsidRPr="004B2460" w14:paraId="6FAF8C6B"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D50FEA" w14:textId="77777777" w:rsidR="00EC16FE" w:rsidRPr="004B2460" w:rsidRDefault="00EC16FE" w:rsidP="00323E8F">
            <w:pPr>
              <w:pStyle w:val="ROWTABELLA"/>
              <w:rPr>
                <w:color w:val="002060"/>
              </w:rPr>
            </w:pPr>
            <w:r w:rsidRPr="004B24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0492B"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3C333"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4476E"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520E0"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B0A0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C10B9" w14:textId="77777777" w:rsidR="00EC16FE" w:rsidRPr="004B2460" w:rsidRDefault="00EC16FE" w:rsidP="00323E8F">
            <w:pPr>
              <w:pStyle w:val="ROWTABELLA"/>
              <w:jc w:val="center"/>
              <w:rPr>
                <w:color w:val="002060"/>
              </w:rPr>
            </w:pPr>
            <w:r w:rsidRPr="004B24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A57CF" w14:textId="77777777" w:rsidR="00EC16FE" w:rsidRPr="004B2460" w:rsidRDefault="00EC16FE" w:rsidP="00323E8F">
            <w:pPr>
              <w:pStyle w:val="ROWTABELLA"/>
              <w:jc w:val="center"/>
              <w:rPr>
                <w:color w:val="002060"/>
              </w:rPr>
            </w:pPr>
            <w:r w:rsidRPr="004B24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7686F" w14:textId="77777777" w:rsidR="00EC16FE" w:rsidRPr="004B2460" w:rsidRDefault="00EC16FE" w:rsidP="00323E8F">
            <w:pPr>
              <w:pStyle w:val="ROWTABELLA"/>
              <w:jc w:val="center"/>
              <w:rPr>
                <w:color w:val="002060"/>
              </w:rPr>
            </w:pPr>
            <w:r w:rsidRPr="004B24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E21B3" w14:textId="77777777" w:rsidR="00EC16FE" w:rsidRPr="004B2460" w:rsidRDefault="00EC16FE" w:rsidP="00323E8F">
            <w:pPr>
              <w:pStyle w:val="ROWTABELLA"/>
              <w:jc w:val="center"/>
              <w:rPr>
                <w:color w:val="002060"/>
              </w:rPr>
            </w:pPr>
            <w:r w:rsidRPr="004B2460">
              <w:rPr>
                <w:color w:val="002060"/>
              </w:rPr>
              <w:t>0</w:t>
            </w:r>
          </w:p>
        </w:tc>
      </w:tr>
      <w:tr w:rsidR="00EC16FE" w:rsidRPr="004B2460" w14:paraId="3CDA9DBE"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AAD9A6" w14:textId="77777777" w:rsidR="00EC16FE" w:rsidRPr="004B2460" w:rsidRDefault="00EC16FE" w:rsidP="00323E8F">
            <w:pPr>
              <w:pStyle w:val="ROWTABELLA"/>
              <w:rPr>
                <w:color w:val="002060"/>
              </w:rPr>
            </w:pPr>
            <w:r w:rsidRPr="004B246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C7F6A"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0AB4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9764E3"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6303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42FA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40D2E"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A6185"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C13EA"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4E7B9" w14:textId="77777777" w:rsidR="00EC16FE" w:rsidRPr="004B2460" w:rsidRDefault="00EC16FE" w:rsidP="00323E8F">
            <w:pPr>
              <w:pStyle w:val="ROWTABELLA"/>
              <w:jc w:val="center"/>
              <w:rPr>
                <w:color w:val="002060"/>
              </w:rPr>
            </w:pPr>
            <w:r w:rsidRPr="004B2460">
              <w:rPr>
                <w:color w:val="002060"/>
              </w:rPr>
              <w:t>0</w:t>
            </w:r>
          </w:p>
        </w:tc>
      </w:tr>
      <w:tr w:rsidR="00EC16FE" w:rsidRPr="004B2460" w14:paraId="3C1B2E78"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E24D54" w14:textId="77777777" w:rsidR="00EC16FE" w:rsidRPr="004B2460" w:rsidRDefault="00EC16FE" w:rsidP="00323E8F">
            <w:pPr>
              <w:pStyle w:val="ROWTABELLA"/>
              <w:rPr>
                <w:color w:val="002060"/>
              </w:rPr>
            </w:pPr>
            <w:r w:rsidRPr="004B246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D580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7979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FE79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4038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898C2"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8F2DD"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9E9F5"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119C0"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581A4" w14:textId="77777777" w:rsidR="00EC16FE" w:rsidRPr="004B2460" w:rsidRDefault="00EC16FE" w:rsidP="00323E8F">
            <w:pPr>
              <w:pStyle w:val="ROWTABELLA"/>
              <w:jc w:val="center"/>
              <w:rPr>
                <w:color w:val="002060"/>
              </w:rPr>
            </w:pPr>
            <w:r w:rsidRPr="004B2460">
              <w:rPr>
                <w:color w:val="002060"/>
              </w:rPr>
              <w:t>0</w:t>
            </w:r>
          </w:p>
        </w:tc>
      </w:tr>
      <w:tr w:rsidR="00EC16FE" w:rsidRPr="004B2460" w14:paraId="5843F1C3"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D29848" w14:textId="77777777" w:rsidR="00EC16FE" w:rsidRPr="004B2460" w:rsidRDefault="00EC16FE" w:rsidP="00323E8F">
            <w:pPr>
              <w:pStyle w:val="ROWTABELLA"/>
              <w:rPr>
                <w:color w:val="002060"/>
              </w:rPr>
            </w:pPr>
            <w:r w:rsidRPr="004B2460">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8ECD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35A37"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89C7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83D3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0DA8F"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D86F6"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F3D59" w14:textId="77777777" w:rsidR="00EC16FE" w:rsidRPr="004B2460" w:rsidRDefault="00EC16FE" w:rsidP="00323E8F">
            <w:pPr>
              <w:pStyle w:val="ROWTABELLA"/>
              <w:jc w:val="center"/>
              <w:rPr>
                <w:color w:val="002060"/>
              </w:rPr>
            </w:pPr>
            <w:r w:rsidRPr="004B24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138BB" w14:textId="77777777" w:rsidR="00EC16FE" w:rsidRPr="004B2460" w:rsidRDefault="00EC16FE" w:rsidP="00323E8F">
            <w:pPr>
              <w:pStyle w:val="ROWTABELLA"/>
              <w:jc w:val="center"/>
              <w:rPr>
                <w:color w:val="002060"/>
              </w:rPr>
            </w:pPr>
            <w:r w:rsidRPr="004B24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A16A8" w14:textId="77777777" w:rsidR="00EC16FE" w:rsidRPr="004B2460" w:rsidRDefault="00EC16FE" w:rsidP="00323E8F">
            <w:pPr>
              <w:pStyle w:val="ROWTABELLA"/>
              <w:jc w:val="center"/>
              <w:rPr>
                <w:color w:val="002060"/>
              </w:rPr>
            </w:pPr>
            <w:r w:rsidRPr="004B2460">
              <w:rPr>
                <w:color w:val="002060"/>
              </w:rPr>
              <w:t>0</w:t>
            </w:r>
          </w:p>
        </w:tc>
      </w:tr>
      <w:tr w:rsidR="00EC16FE" w:rsidRPr="004B2460" w14:paraId="4A7900C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9EB1A9" w14:textId="77777777" w:rsidR="00EC16FE" w:rsidRPr="004B2460" w:rsidRDefault="00EC16FE" w:rsidP="00323E8F">
            <w:pPr>
              <w:pStyle w:val="ROWTABELLA"/>
              <w:rPr>
                <w:color w:val="002060"/>
              </w:rPr>
            </w:pPr>
            <w:proofErr w:type="spellStart"/>
            <w:r w:rsidRPr="004B2460">
              <w:rPr>
                <w:color w:val="002060"/>
              </w:rPr>
              <w:t>sq.B</w:t>
            </w:r>
            <w:proofErr w:type="spellEnd"/>
            <w:r w:rsidRPr="004B2460">
              <w:rPr>
                <w:color w:val="002060"/>
              </w:rPr>
              <w:t xml:space="preserve"> AMICI DEL </w:t>
            </w:r>
            <w:proofErr w:type="spellStart"/>
            <w:r w:rsidRPr="004B246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288D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8A840"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B7AA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DA3F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7731A"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76D6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D1B2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68D7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EDFB5" w14:textId="77777777" w:rsidR="00EC16FE" w:rsidRPr="004B2460" w:rsidRDefault="00EC16FE" w:rsidP="00323E8F">
            <w:pPr>
              <w:pStyle w:val="ROWTABELLA"/>
              <w:jc w:val="center"/>
              <w:rPr>
                <w:color w:val="002060"/>
              </w:rPr>
            </w:pPr>
            <w:r w:rsidRPr="004B2460">
              <w:rPr>
                <w:color w:val="002060"/>
              </w:rPr>
              <w:t>0</w:t>
            </w:r>
          </w:p>
        </w:tc>
      </w:tr>
      <w:tr w:rsidR="00EC16FE" w:rsidRPr="004B2460" w14:paraId="3014E716"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201DA7" w14:textId="77777777" w:rsidR="00EC16FE" w:rsidRPr="004B2460" w:rsidRDefault="00EC16FE" w:rsidP="00323E8F">
            <w:pPr>
              <w:pStyle w:val="ROWTABELLA"/>
              <w:rPr>
                <w:color w:val="002060"/>
              </w:rPr>
            </w:pPr>
            <w:proofErr w:type="spellStart"/>
            <w:r w:rsidRPr="004B2460">
              <w:rPr>
                <w:color w:val="002060"/>
              </w:rPr>
              <w:t>sq.B</w:t>
            </w:r>
            <w:proofErr w:type="spellEnd"/>
            <w:r w:rsidRPr="004B2460">
              <w:rPr>
                <w:color w:val="002060"/>
              </w:rPr>
              <w:t xml:space="preserve"> ITALSERVICE C5 </w:t>
            </w:r>
            <w:proofErr w:type="spellStart"/>
            <w:r w:rsidRPr="004B246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E4219"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A75EC"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ACB7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C107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13BBE"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DA19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C24B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8A58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2A585" w14:textId="77777777" w:rsidR="00EC16FE" w:rsidRPr="004B2460" w:rsidRDefault="00EC16FE" w:rsidP="00323E8F">
            <w:pPr>
              <w:pStyle w:val="ROWTABELLA"/>
              <w:jc w:val="center"/>
              <w:rPr>
                <w:color w:val="002060"/>
              </w:rPr>
            </w:pPr>
            <w:r w:rsidRPr="004B2460">
              <w:rPr>
                <w:color w:val="002060"/>
              </w:rPr>
              <w:t>0</w:t>
            </w:r>
          </w:p>
        </w:tc>
      </w:tr>
    </w:tbl>
    <w:p w14:paraId="2CF215EE" w14:textId="77777777" w:rsidR="00EC16FE" w:rsidRPr="004B2460" w:rsidRDefault="00EC16FE" w:rsidP="00EC16FE">
      <w:pPr>
        <w:pStyle w:val="breakline"/>
        <w:divId w:val="527259509"/>
        <w:rPr>
          <w:color w:val="002060"/>
        </w:rPr>
      </w:pPr>
    </w:p>
    <w:p w14:paraId="5E400441" w14:textId="77777777" w:rsidR="00EC16FE" w:rsidRPr="004B2460" w:rsidRDefault="00EC16FE" w:rsidP="00EC16FE">
      <w:pPr>
        <w:pStyle w:val="breakline"/>
        <w:divId w:val="527259509"/>
        <w:rPr>
          <w:color w:val="002060"/>
        </w:rPr>
      </w:pPr>
    </w:p>
    <w:p w14:paraId="58F025AD" w14:textId="77777777" w:rsidR="00EC16FE" w:rsidRPr="004B2460" w:rsidRDefault="00EC16FE" w:rsidP="00EC16FE">
      <w:pPr>
        <w:pStyle w:val="SOTTOTITOLOCAMPIONATO1"/>
        <w:divId w:val="527259509"/>
        <w:rPr>
          <w:color w:val="002060"/>
        </w:rPr>
      </w:pPr>
      <w:r w:rsidRPr="004B2460">
        <w:rPr>
          <w:color w:val="002060"/>
        </w:rPr>
        <w:lastRenderedPageBreak/>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C16FE" w:rsidRPr="004B2460" w14:paraId="6463EE5D" w14:textId="77777777" w:rsidTr="00EC16F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E2458D" w14:textId="77777777" w:rsidR="00EC16FE" w:rsidRPr="004B2460" w:rsidRDefault="00EC16FE" w:rsidP="00323E8F">
            <w:pPr>
              <w:pStyle w:val="HEADERTABELLA"/>
              <w:rPr>
                <w:color w:val="002060"/>
              </w:rPr>
            </w:pPr>
            <w:r w:rsidRPr="004B24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92F4AE" w14:textId="77777777" w:rsidR="00EC16FE" w:rsidRPr="004B2460" w:rsidRDefault="00EC16FE" w:rsidP="00323E8F">
            <w:pPr>
              <w:pStyle w:val="HEADERTABELLA"/>
              <w:rPr>
                <w:color w:val="002060"/>
              </w:rPr>
            </w:pPr>
            <w:r w:rsidRPr="004B24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C1BBD5" w14:textId="77777777" w:rsidR="00EC16FE" w:rsidRPr="004B2460" w:rsidRDefault="00EC16FE" w:rsidP="00323E8F">
            <w:pPr>
              <w:pStyle w:val="HEADERTABELLA"/>
              <w:rPr>
                <w:color w:val="002060"/>
              </w:rPr>
            </w:pPr>
            <w:r w:rsidRPr="004B24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4FC7B2" w14:textId="77777777" w:rsidR="00EC16FE" w:rsidRPr="004B2460" w:rsidRDefault="00EC16FE" w:rsidP="00323E8F">
            <w:pPr>
              <w:pStyle w:val="HEADERTABELLA"/>
              <w:rPr>
                <w:color w:val="002060"/>
              </w:rPr>
            </w:pPr>
            <w:r w:rsidRPr="004B24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ACF878" w14:textId="77777777" w:rsidR="00EC16FE" w:rsidRPr="004B2460" w:rsidRDefault="00EC16FE" w:rsidP="00323E8F">
            <w:pPr>
              <w:pStyle w:val="HEADERTABELLA"/>
              <w:rPr>
                <w:color w:val="002060"/>
              </w:rPr>
            </w:pPr>
            <w:r w:rsidRPr="004B24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C4D049" w14:textId="77777777" w:rsidR="00EC16FE" w:rsidRPr="004B2460" w:rsidRDefault="00EC16FE" w:rsidP="00323E8F">
            <w:pPr>
              <w:pStyle w:val="HEADERTABELLA"/>
              <w:rPr>
                <w:color w:val="002060"/>
              </w:rPr>
            </w:pPr>
            <w:r w:rsidRPr="004B24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775F4E" w14:textId="77777777" w:rsidR="00EC16FE" w:rsidRPr="004B2460" w:rsidRDefault="00EC16FE" w:rsidP="00323E8F">
            <w:pPr>
              <w:pStyle w:val="HEADERTABELLA"/>
              <w:rPr>
                <w:color w:val="002060"/>
              </w:rPr>
            </w:pPr>
            <w:r w:rsidRPr="004B24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004A2" w14:textId="77777777" w:rsidR="00EC16FE" w:rsidRPr="004B2460" w:rsidRDefault="00EC16FE" w:rsidP="00323E8F">
            <w:pPr>
              <w:pStyle w:val="HEADERTABELLA"/>
              <w:rPr>
                <w:color w:val="002060"/>
              </w:rPr>
            </w:pPr>
            <w:r w:rsidRPr="004B24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0E97C4" w14:textId="77777777" w:rsidR="00EC16FE" w:rsidRPr="004B2460" w:rsidRDefault="00EC16FE" w:rsidP="00323E8F">
            <w:pPr>
              <w:pStyle w:val="HEADERTABELLA"/>
              <w:rPr>
                <w:color w:val="002060"/>
              </w:rPr>
            </w:pPr>
            <w:r w:rsidRPr="004B24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0F6AC" w14:textId="77777777" w:rsidR="00EC16FE" w:rsidRPr="004B2460" w:rsidRDefault="00EC16FE" w:rsidP="00323E8F">
            <w:pPr>
              <w:pStyle w:val="HEADERTABELLA"/>
              <w:rPr>
                <w:color w:val="002060"/>
              </w:rPr>
            </w:pPr>
            <w:r w:rsidRPr="004B2460">
              <w:rPr>
                <w:color w:val="002060"/>
              </w:rPr>
              <w:t>PE</w:t>
            </w:r>
          </w:p>
        </w:tc>
      </w:tr>
      <w:tr w:rsidR="00EC16FE" w:rsidRPr="004B2460" w14:paraId="2DD2798D" w14:textId="77777777" w:rsidTr="00EC16F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BC435E" w14:textId="77777777" w:rsidR="00EC16FE" w:rsidRPr="004B2460" w:rsidRDefault="00EC16FE" w:rsidP="00323E8F">
            <w:pPr>
              <w:pStyle w:val="ROWTABELLA"/>
              <w:rPr>
                <w:color w:val="002060"/>
              </w:rPr>
            </w:pPr>
            <w:r w:rsidRPr="004B2460">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16855"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C5009"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723DE"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7B0C5"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56D74"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4C697" w14:textId="77777777" w:rsidR="00EC16FE" w:rsidRPr="004B2460" w:rsidRDefault="00EC16FE" w:rsidP="00323E8F">
            <w:pPr>
              <w:pStyle w:val="ROWTABELLA"/>
              <w:jc w:val="center"/>
              <w:rPr>
                <w:color w:val="002060"/>
              </w:rPr>
            </w:pPr>
            <w:r w:rsidRPr="004B24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38BB0" w14:textId="77777777" w:rsidR="00EC16FE" w:rsidRPr="004B2460" w:rsidRDefault="00EC16FE" w:rsidP="00323E8F">
            <w:pPr>
              <w:pStyle w:val="ROWTABELLA"/>
              <w:jc w:val="center"/>
              <w:rPr>
                <w:color w:val="002060"/>
              </w:rPr>
            </w:pPr>
            <w:r w:rsidRPr="004B24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2AA17" w14:textId="77777777" w:rsidR="00EC16FE" w:rsidRPr="004B2460" w:rsidRDefault="00EC16FE" w:rsidP="00323E8F">
            <w:pPr>
              <w:pStyle w:val="ROWTABELLA"/>
              <w:jc w:val="center"/>
              <w:rPr>
                <w:color w:val="002060"/>
              </w:rPr>
            </w:pPr>
            <w:r w:rsidRPr="004B24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41550" w14:textId="77777777" w:rsidR="00EC16FE" w:rsidRPr="004B2460" w:rsidRDefault="00EC16FE" w:rsidP="00323E8F">
            <w:pPr>
              <w:pStyle w:val="ROWTABELLA"/>
              <w:jc w:val="center"/>
              <w:rPr>
                <w:color w:val="002060"/>
              </w:rPr>
            </w:pPr>
            <w:r w:rsidRPr="004B2460">
              <w:rPr>
                <w:color w:val="002060"/>
              </w:rPr>
              <w:t>0</w:t>
            </w:r>
          </w:p>
        </w:tc>
      </w:tr>
      <w:tr w:rsidR="00EC16FE" w:rsidRPr="004B2460" w14:paraId="6EE0134B"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8DE7BE" w14:textId="77777777" w:rsidR="00EC16FE" w:rsidRPr="004B2460" w:rsidRDefault="00EC16FE" w:rsidP="00323E8F">
            <w:pPr>
              <w:pStyle w:val="ROWTABELLA"/>
              <w:rPr>
                <w:color w:val="002060"/>
              </w:rPr>
            </w:pPr>
            <w:r w:rsidRPr="004B246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055D7" w14:textId="77777777" w:rsidR="00EC16FE" w:rsidRPr="004B2460" w:rsidRDefault="00EC16FE" w:rsidP="00323E8F">
            <w:pPr>
              <w:pStyle w:val="ROWTABELLA"/>
              <w:jc w:val="center"/>
              <w:rPr>
                <w:color w:val="002060"/>
              </w:rPr>
            </w:pPr>
            <w:r w:rsidRPr="004B24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9EFA6"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B8546"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4C3B2"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4416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E0007" w14:textId="77777777" w:rsidR="00EC16FE" w:rsidRPr="004B2460" w:rsidRDefault="00EC16FE" w:rsidP="00323E8F">
            <w:pPr>
              <w:pStyle w:val="ROWTABELLA"/>
              <w:jc w:val="center"/>
              <w:rPr>
                <w:color w:val="002060"/>
              </w:rPr>
            </w:pPr>
            <w:r w:rsidRPr="004B24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41729"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95B3C" w14:textId="77777777" w:rsidR="00EC16FE" w:rsidRPr="004B2460" w:rsidRDefault="00EC16FE" w:rsidP="00323E8F">
            <w:pPr>
              <w:pStyle w:val="ROWTABELLA"/>
              <w:jc w:val="center"/>
              <w:rPr>
                <w:color w:val="002060"/>
              </w:rPr>
            </w:pPr>
            <w:r w:rsidRPr="004B24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DD061" w14:textId="77777777" w:rsidR="00EC16FE" w:rsidRPr="004B2460" w:rsidRDefault="00EC16FE" w:rsidP="00323E8F">
            <w:pPr>
              <w:pStyle w:val="ROWTABELLA"/>
              <w:jc w:val="center"/>
              <w:rPr>
                <w:color w:val="002060"/>
              </w:rPr>
            </w:pPr>
            <w:r w:rsidRPr="004B2460">
              <w:rPr>
                <w:color w:val="002060"/>
              </w:rPr>
              <w:t>0</w:t>
            </w:r>
          </w:p>
        </w:tc>
      </w:tr>
      <w:tr w:rsidR="00EC16FE" w:rsidRPr="004B2460" w14:paraId="68D36D25"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512067" w14:textId="77777777" w:rsidR="00EC16FE" w:rsidRPr="004B2460" w:rsidRDefault="00EC16FE" w:rsidP="00323E8F">
            <w:pPr>
              <w:pStyle w:val="ROWTABELLA"/>
              <w:rPr>
                <w:color w:val="002060"/>
              </w:rPr>
            </w:pPr>
            <w:r w:rsidRPr="004B246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4E882"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89BF1"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348CA"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C37DC"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7E1E4"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1C20B"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DEE26"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5EC97"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22CF5" w14:textId="77777777" w:rsidR="00EC16FE" w:rsidRPr="004B2460" w:rsidRDefault="00EC16FE" w:rsidP="00323E8F">
            <w:pPr>
              <w:pStyle w:val="ROWTABELLA"/>
              <w:jc w:val="center"/>
              <w:rPr>
                <w:color w:val="002060"/>
              </w:rPr>
            </w:pPr>
            <w:r w:rsidRPr="004B2460">
              <w:rPr>
                <w:color w:val="002060"/>
              </w:rPr>
              <w:t>0</w:t>
            </w:r>
          </w:p>
        </w:tc>
      </w:tr>
      <w:tr w:rsidR="00EC16FE" w:rsidRPr="004B2460" w14:paraId="2CC9995E"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0F22D9" w14:textId="77777777" w:rsidR="00EC16FE" w:rsidRPr="004B2460" w:rsidRDefault="00EC16FE" w:rsidP="00323E8F">
            <w:pPr>
              <w:pStyle w:val="ROWTABELLA"/>
              <w:rPr>
                <w:color w:val="002060"/>
              </w:rPr>
            </w:pPr>
            <w:r w:rsidRPr="004B246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8A2B7"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7360C"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155F5"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B6B8D"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9C801"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AA8A7" w14:textId="77777777" w:rsidR="00EC16FE" w:rsidRPr="004B2460" w:rsidRDefault="00EC16FE" w:rsidP="00323E8F">
            <w:pPr>
              <w:pStyle w:val="ROWTABELLA"/>
              <w:jc w:val="center"/>
              <w:rPr>
                <w:color w:val="002060"/>
              </w:rPr>
            </w:pPr>
            <w:r w:rsidRPr="004B24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4E3CA" w14:textId="77777777" w:rsidR="00EC16FE" w:rsidRPr="004B2460" w:rsidRDefault="00EC16FE" w:rsidP="00323E8F">
            <w:pPr>
              <w:pStyle w:val="ROWTABELLA"/>
              <w:jc w:val="center"/>
              <w:rPr>
                <w:color w:val="002060"/>
              </w:rPr>
            </w:pPr>
            <w:r w:rsidRPr="004B24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37D0D" w14:textId="77777777" w:rsidR="00EC16FE" w:rsidRPr="004B2460" w:rsidRDefault="00EC16FE" w:rsidP="00323E8F">
            <w:pPr>
              <w:pStyle w:val="ROWTABELLA"/>
              <w:jc w:val="center"/>
              <w:rPr>
                <w:color w:val="002060"/>
              </w:rPr>
            </w:pPr>
            <w:r w:rsidRPr="004B24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105D4" w14:textId="77777777" w:rsidR="00EC16FE" w:rsidRPr="004B2460" w:rsidRDefault="00EC16FE" w:rsidP="00323E8F">
            <w:pPr>
              <w:pStyle w:val="ROWTABELLA"/>
              <w:jc w:val="center"/>
              <w:rPr>
                <w:color w:val="002060"/>
              </w:rPr>
            </w:pPr>
            <w:r w:rsidRPr="004B2460">
              <w:rPr>
                <w:color w:val="002060"/>
              </w:rPr>
              <w:t>0</w:t>
            </w:r>
          </w:p>
        </w:tc>
      </w:tr>
      <w:tr w:rsidR="00EC16FE" w:rsidRPr="004B2460" w14:paraId="4388D321"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0D7D0B" w14:textId="77777777" w:rsidR="00EC16FE" w:rsidRPr="004B2460" w:rsidRDefault="00EC16FE" w:rsidP="00323E8F">
            <w:pPr>
              <w:pStyle w:val="ROWTABELLA"/>
              <w:rPr>
                <w:color w:val="002060"/>
              </w:rPr>
            </w:pPr>
            <w:r w:rsidRPr="004B246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2FD4B" w14:textId="77777777" w:rsidR="00EC16FE" w:rsidRPr="004B2460" w:rsidRDefault="00EC16FE" w:rsidP="00323E8F">
            <w:pPr>
              <w:pStyle w:val="ROWTABELLA"/>
              <w:jc w:val="center"/>
              <w:rPr>
                <w:color w:val="002060"/>
              </w:rPr>
            </w:pPr>
            <w:r w:rsidRPr="004B24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BE81B"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4470D"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67F23"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82B26"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C1B95" w14:textId="77777777" w:rsidR="00EC16FE" w:rsidRPr="004B2460" w:rsidRDefault="00EC16FE" w:rsidP="00323E8F">
            <w:pPr>
              <w:pStyle w:val="ROWTABELLA"/>
              <w:jc w:val="center"/>
              <w:rPr>
                <w:color w:val="002060"/>
              </w:rPr>
            </w:pPr>
            <w:r w:rsidRPr="004B24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B079C" w14:textId="77777777" w:rsidR="00EC16FE" w:rsidRPr="004B2460" w:rsidRDefault="00EC16FE" w:rsidP="00323E8F">
            <w:pPr>
              <w:pStyle w:val="ROWTABELLA"/>
              <w:jc w:val="center"/>
              <w:rPr>
                <w:color w:val="002060"/>
              </w:rPr>
            </w:pPr>
            <w:r w:rsidRPr="004B24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FB57A" w14:textId="77777777" w:rsidR="00EC16FE" w:rsidRPr="004B2460" w:rsidRDefault="00EC16FE" w:rsidP="00323E8F">
            <w:pPr>
              <w:pStyle w:val="ROWTABELLA"/>
              <w:jc w:val="center"/>
              <w:rPr>
                <w:color w:val="002060"/>
              </w:rPr>
            </w:pPr>
            <w:r w:rsidRPr="004B24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1DFF0" w14:textId="77777777" w:rsidR="00EC16FE" w:rsidRPr="004B2460" w:rsidRDefault="00EC16FE" w:rsidP="00323E8F">
            <w:pPr>
              <w:pStyle w:val="ROWTABELLA"/>
              <w:jc w:val="center"/>
              <w:rPr>
                <w:color w:val="002060"/>
              </w:rPr>
            </w:pPr>
            <w:r w:rsidRPr="004B2460">
              <w:rPr>
                <w:color w:val="002060"/>
              </w:rPr>
              <w:t>0</w:t>
            </w:r>
          </w:p>
        </w:tc>
      </w:tr>
      <w:tr w:rsidR="00EC16FE" w:rsidRPr="004B2460" w14:paraId="5195A35A" w14:textId="77777777" w:rsidTr="00EC16F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1863C4" w14:textId="77777777" w:rsidR="00EC16FE" w:rsidRPr="004B2460" w:rsidRDefault="00EC16FE" w:rsidP="00323E8F">
            <w:pPr>
              <w:pStyle w:val="ROWTABELLA"/>
              <w:rPr>
                <w:color w:val="002060"/>
              </w:rPr>
            </w:pPr>
            <w:r w:rsidRPr="004B246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83AB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01560" w14:textId="77777777" w:rsidR="00EC16FE" w:rsidRPr="004B2460" w:rsidRDefault="00EC16FE" w:rsidP="00323E8F">
            <w:pPr>
              <w:pStyle w:val="ROWTABELLA"/>
              <w:jc w:val="center"/>
              <w:rPr>
                <w:color w:val="002060"/>
              </w:rPr>
            </w:pPr>
            <w:r w:rsidRPr="004B24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100DB"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AAA80" w14:textId="77777777" w:rsidR="00EC16FE" w:rsidRPr="004B2460" w:rsidRDefault="00EC16FE" w:rsidP="00323E8F">
            <w:pPr>
              <w:pStyle w:val="ROWTABELLA"/>
              <w:jc w:val="center"/>
              <w:rPr>
                <w:color w:val="002060"/>
              </w:rPr>
            </w:pPr>
            <w:r w:rsidRPr="004B24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BBB47" w14:textId="77777777" w:rsidR="00EC16FE" w:rsidRPr="004B2460" w:rsidRDefault="00EC16FE" w:rsidP="00323E8F">
            <w:pPr>
              <w:pStyle w:val="ROWTABELLA"/>
              <w:jc w:val="center"/>
              <w:rPr>
                <w:color w:val="002060"/>
              </w:rPr>
            </w:pPr>
            <w:r w:rsidRPr="004B24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C7746" w14:textId="77777777" w:rsidR="00EC16FE" w:rsidRPr="004B2460" w:rsidRDefault="00EC16FE" w:rsidP="00323E8F">
            <w:pPr>
              <w:pStyle w:val="ROWTABELLA"/>
              <w:jc w:val="center"/>
              <w:rPr>
                <w:color w:val="002060"/>
              </w:rPr>
            </w:pPr>
            <w:r w:rsidRPr="004B24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8822A" w14:textId="77777777" w:rsidR="00EC16FE" w:rsidRPr="004B2460" w:rsidRDefault="00EC16FE" w:rsidP="00323E8F">
            <w:pPr>
              <w:pStyle w:val="ROWTABELLA"/>
              <w:jc w:val="center"/>
              <w:rPr>
                <w:color w:val="002060"/>
              </w:rPr>
            </w:pPr>
            <w:r w:rsidRPr="004B24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62E8B" w14:textId="77777777" w:rsidR="00EC16FE" w:rsidRPr="004B2460" w:rsidRDefault="00EC16FE" w:rsidP="00323E8F">
            <w:pPr>
              <w:pStyle w:val="ROWTABELLA"/>
              <w:jc w:val="center"/>
              <w:rPr>
                <w:color w:val="002060"/>
              </w:rPr>
            </w:pPr>
            <w:r w:rsidRPr="004B24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4678F" w14:textId="77777777" w:rsidR="00EC16FE" w:rsidRPr="004B2460" w:rsidRDefault="00EC16FE" w:rsidP="00323E8F">
            <w:pPr>
              <w:pStyle w:val="ROWTABELLA"/>
              <w:jc w:val="center"/>
              <w:rPr>
                <w:color w:val="002060"/>
              </w:rPr>
            </w:pPr>
            <w:r w:rsidRPr="004B2460">
              <w:rPr>
                <w:color w:val="002060"/>
              </w:rPr>
              <w:t>0</w:t>
            </w:r>
          </w:p>
        </w:tc>
      </w:tr>
      <w:tr w:rsidR="00EC16FE" w:rsidRPr="004B2460" w14:paraId="35BBFEFD" w14:textId="77777777" w:rsidTr="00EC16F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A89BB1" w14:textId="77777777" w:rsidR="00EC16FE" w:rsidRPr="004B2460" w:rsidRDefault="00EC16FE" w:rsidP="00323E8F">
            <w:pPr>
              <w:pStyle w:val="ROWTABELLA"/>
              <w:rPr>
                <w:color w:val="002060"/>
              </w:rPr>
            </w:pPr>
            <w:proofErr w:type="spellStart"/>
            <w:r w:rsidRPr="004B2460">
              <w:rPr>
                <w:color w:val="002060"/>
              </w:rPr>
              <w:t>sq.B</w:t>
            </w:r>
            <w:proofErr w:type="spellEnd"/>
            <w:r w:rsidRPr="004B2460">
              <w:rPr>
                <w:color w:val="002060"/>
              </w:rPr>
              <w:t xml:space="preserve"> ACLI MANTOVANI </w:t>
            </w:r>
            <w:proofErr w:type="spellStart"/>
            <w:r w:rsidRPr="004B2460">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9DA01"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CFFDB" w14:textId="77777777" w:rsidR="00EC16FE" w:rsidRPr="004B2460" w:rsidRDefault="00EC16FE" w:rsidP="00323E8F">
            <w:pPr>
              <w:pStyle w:val="ROWTABELLA"/>
              <w:jc w:val="center"/>
              <w:rPr>
                <w:color w:val="002060"/>
              </w:rPr>
            </w:pPr>
            <w:r w:rsidRPr="004B24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01D78"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7652D"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14E5C"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7DF30"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9FE04"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2C787" w14:textId="77777777" w:rsidR="00EC16FE" w:rsidRPr="004B2460" w:rsidRDefault="00EC16FE" w:rsidP="00323E8F">
            <w:pPr>
              <w:pStyle w:val="ROWTABELLA"/>
              <w:jc w:val="center"/>
              <w:rPr>
                <w:color w:val="002060"/>
              </w:rPr>
            </w:pPr>
            <w:r w:rsidRPr="004B24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D6B59" w14:textId="77777777" w:rsidR="00EC16FE" w:rsidRPr="004B2460" w:rsidRDefault="00EC16FE" w:rsidP="00323E8F">
            <w:pPr>
              <w:pStyle w:val="ROWTABELLA"/>
              <w:jc w:val="center"/>
              <w:rPr>
                <w:color w:val="002060"/>
              </w:rPr>
            </w:pPr>
            <w:r w:rsidRPr="004B2460">
              <w:rPr>
                <w:color w:val="002060"/>
              </w:rPr>
              <w:t>0</w:t>
            </w:r>
          </w:p>
        </w:tc>
      </w:tr>
    </w:tbl>
    <w:p w14:paraId="0831F898" w14:textId="77777777" w:rsidR="00EC16FE" w:rsidRPr="004B2460" w:rsidRDefault="00EC16FE" w:rsidP="00EC16FE">
      <w:pPr>
        <w:pStyle w:val="breakline"/>
        <w:divId w:val="527259509"/>
        <w:rPr>
          <w:color w:val="002060"/>
        </w:rPr>
      </w:pPr>
    </w:p>
    <w:p w14:paraId="001A9A0B" w14:textId="77777777" w:rsidR="00EC16FE" w:rsidRDefault="00EC16FE" w:rsidP="00EC16FE">
      <w:pPr>
        <w:pStyle w:val="TITOLOPRINC"/>
        <w:divId w:val="527259509"/>
        <w:rPr>
          <w:color w:val="002060"/>
        </w:rPr>
      </w:pPr>
      <w:r w:rsidRPr="004B2460">
        <w:rPr>
          <w:color w:val="002060"/>
        </w:rPr>
        <w:t>PROGRAMMA GARE</w:t>
      </w:r>
    </w:p>
    <w:p w14:paraId="17943BAA" w14:textId="77777777" w:rsidR="00EC16FE" w:rsidRPr="00CF5044" w:rsidRDefault="00EC16FE" w:rsidP="00EC16FE">
      <w:pPr>
        <w:pStyle w:val="breakline"/>
        <w:divId w:val="527259509"/>
        <w:rPr>
          <w:color w:val="002060"/>
        </w:rPr>
      </w:pPr>
    </w:p>
    <w:p w14:paraId="2CC1ADEB" w14:textId="77777777" w:rsidR="00EC16FE" w:rsidRPr="00CF5044" w:rsidRDefault="00EC16FE" w:rsidP="00EC16FE">
      <w:pPr>
        <w:pStyle w:val="SOTTOTITOLOCAMPIONATO1"/>
        <w:divId w:val="527259509"/>
        <w:rPr>
          <w:color w:val="002060"/>
        </w:rPr>
      </w:pPr>
      <w:r w:rsidRPr="00CF5044">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EC16FE" w:rsidRPr="00CF5044" w14:paraId="71E9343B"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39EB51"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055166"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0A121"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02381E"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2FBB86"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3A01B6"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06AAD"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7F95FCA9"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859CEB" w14:textId="77777777" w:rsidR="00EC16FE" w:rsidRPr="00CF5044" w:rsidRDefault="00EC16FE" w:rsidP="00323E8F">
            <w:pPr>
              <w:pStyle w:val="ROWTABELLA"/>
              <w:rPr>
                <w:color w:val="002060"/>
              </w:rPr>
            </w:pPr>
            <w:r w:rsidRPr="00CF504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E1A2FD" w14:textId="77777777" w:rsidR="00EC16FE" w:rsidRPr="00CF5044" w:rsidRDefault="00EC16FE" w:rsidP="00323E8F">
            <w:pPr>
              <w:pStyle w:val="ROWTABELLA"/>
              <w:rPr>
                <w:color w:val="002060"/>
              </w:rPr>
            </w:pPr>
            <w:r w:rsidRPr="00CF5044">
              <w:rPr>
                <w:color w:val="002060"/>
              </w:rPr>
              <w:t>FFJ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367F8D"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C8348A" w14:textId="77777777" w:rsidR="00EC16FE" w:rsidRPr="00CF5044" w:rsidRDefault="00EC16FE" w:rsidP="00323E8F">
            <w:pPr>
              <w:pStyle w:val="ROWTABELLA"/>
              <w:rPr>
                <w:color w:val="002060"/>
              </w:rPr>
            </w:pPr>
            <w:r w:rsidRPr="00CF5044">
              <w:rPr>
                <w:color w:val="002060"/>
              </w:rPr>
              <w:t>09/11/2019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9476C4" w14:textId="77777777" w:rsidR="00EC16FE" w:rsidRPr="00CF5044" w:rsidRDefault="00EC16FE" w:rsidP="00323E8F">
            <w:pPr>
              <w:pStyle w:val="ROWTABELLA"/>
              <w:rPr>
                <w:color w:val="002060"/>
              </w:rPr>
            </w:pPr>
            <w:r w:rsidRPr="00CF5044">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9CEE82" w14:textId="77777777" w:rsidR="00EC16FE" w:rsidRPr="00CF5044" w:rsidRDefault="00EC16FE" w:rsidP="00323E8F">
            <w:pPr>
              <w:pStyle w:val="ROWTABELLA"/>
              <w:rPr>
                <w:color w:val="002060"/>
              </w:rPr>
            </w:pPr>
            <w:r w:rsidRPr="00CF504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76B8A2" w14:textId="77777777" w:rsidR="00EC16FE" w:rsidRPr="00CF5044" w:rsidRDefault="00EC16FE" w:rsidP="00323E8F">
            <w:pPr>
              <w:pStyle w:val="ROWTABELLA"/>
              <w:rPr>
                <w:color w:val="002060"/>
              </w:rPr>
            </w:pPr>
            <w:r w:rsidRPr="00CF5044">
              <w:rPr>
                <w:color w:val="002060"/>
              </w:rPr>
              <w:t>VIA RISORGIMENTO 16</w:t>
            </w:r>
          </w:p>
        </w:tc>
      </w:tr>
      <w:tr w:rsidR="00EC16FE" w:rsidRPr="00CF5044" w14:paraId="119D9147"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0AC91F" w14:textId="77777777" w:rsidR="00EC16FE" w:rsidRPr="00CF5044" w:rsidRDefault="00EC16FE" w:rsidP="00323E8F">
            <w:pPr>
              <w:pStyle w:val="ROWTABELLA"/>
              <w:rPr>
                <w:color w:val="002060"/>
              </w:rPr>
            </w:pPr>
            <w:r w:rsidRPr="00CF5044">
              <w:rPr>
                <w:color w:val="002060"/>
              </w:rPr>
              <w:t xml:space="preserve">CALCIO A 5 CORINALDO </w:t>
            </w:r>
            <w:proofErr w:type="spellStart"/>
            <w:r w:rsidRPr="00CF5044">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D26921" w14:textId="77777777" w:rsidR="00EC16FE" w:rsidRPr="00CF5044" w:rsidRDefault="00EC16FE" w:rsidP="00323E8F">
            <w:pPr>
              <w:pStyle w:val="ROWTABELLA"/>
              <w:rPr>
                <w:color w:val="002060"/>
              </w:rPr>
            </w:pPr>
            <w:r w:rsidRPr="00CF5044">
              <w:rPr>
                <w:color w:val="002060"/>
              </w:rPr>
              <w:t>BULDOG T.N.T. LUCREZIA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17D9AC"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5068EA5" w14:textId="77777777" w:rsidR="00EC16FE" w:rsidRPr="00CF5044" w:rsidRDefault="00EC16FE" w:rsidP="00323E8F">
            <w:pPr>
              <w:pStyle w:val="ROWTABELLA"/>
              <w:rPr>
                <w:color w:val="002060"/>
              </w:rPr>
            </w:pPr>
            <w:r w:rsidRPr="00CF5044">
              <w:rPr>
                <w:color w:val="002060"/>
              </w:rPr>
              <w:t>10/11/2019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9B5731" w14:textId="77777777" w:rsidR="00EC16FE" w:rsidRPr="00CF5044" w:rsidRDefault="00EC16FE" w:rsidP="00323E8F">
            <w:pPr>
              <w:pStyle w:val="ROWTABELLA"/>
              <w:rPr>
                <w:color w:val="002060"/>
              </w:rPr>
            </w:pPr>
            <w:r w:rsidRPr="00CF5044">
              <w:rPr>
                <w:color w:val="002060"/>
              </w:rPr>
              <w:t>CAMPO DI C5 ENTRO SCUOLA EL.R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6CA108" w14:textId="77777777" w:rsidR="00EC16FE" w:rsidRPr="00CF5044" w:rsidRDefault="00EC16FE" w:rsidP="00323E8F">
            <w:pPr>
              <w:pStyle w:val="ROWTABELLA"/>
              <w:rPr>
                <w:color w:val="002060"/>
              </w:rPr>
            </w:pPr>
            <w:r w:rsidRPr="00CF504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6A8C85" w14:textId="77777777" w:rsidR="00EC16FE" w:rsidRPr="00CF5044" w:rsidRDefault="00EC16FE" w:rsidP="00323E8F">
            <w:pPr>
              <w:pStyle w:val="ROWTABELLA"/>
              <w:rPr>
                <w:color w:val="002060"/>
              </w:rPr>
            </w:pPr>
            <w:r w:rsidRPr="00CF5044">
              <w:rPr>
                <w:color w:val="002060"/>
              </w:rPr>
              <w:t>VIA BORGO DI SOTTO</w:t>
            </w:r>
          </w:p>
        </w:tc>
      </w:tr>
      <w:tr w:rsidR="00EC16FE" w:rsidRPr="00CF5044" w14:paraId="73268C86"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DB04CB" w14:textId="77777777" w:rsidR="00EC16FE" w:rsidRPr="00CF5044" w:rsidRDefault="00EC16FE" w:rsidP="00323E8F">
            <w:pPr>
              <w:pStyle w:val="ROWTABELLA"/>
              <w:rPr>
                <w:color w:val="002060"/>
              </w:rPr>
            </w:pPr>
            <w:r w:rsidRPr="00CF504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53BBD5" w14:textId="77777777" w:rsidR="00EC16FE" w:rsidRPr="00CF5044" w:rsidRDefault="00EC16FE" w:rsidP="00323E8F">
            <w:pPr>
              <w:pStyle w:val="ROWTABELLA"/>
              <w:rPr>
                <w:color w:val="002060"/>
              </w:rPr>
            </w:pPr>
            <w:r w:rsidRPr="00CF5044">
              <w:rPr>
                <w:color w:val="002060"/>
              </w:rPr>
              <w:t>POL.CAGLI SPORT ASSOCIATI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459BD49"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BF6A5E" w14:textId="77777777" w:rsidR="00EC16FE" w:rsidRPr="00CF5044" w:rsidRDefault="00EC16FE" w:rsidP="00323E8F">
            <w:pPr>
              <w:pStyle w:val="ROWTABELLA"/>
              <w:rPr>
                <w:color w:val="002060"/>
              </w:rPr>
            </w:pPr>
            <w:r w:rsidRPr="00CF5044">
              <w:rPr>
                <w:color w:val="002060"/>
              </w:rPr>
              <w:t>12/11/2019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60719C" w14:textId="77777777" w:rsidR="00EC16FE" w:rsidRPr="00CF5044" w:rsidRDefault="00EC16FE" w:rsidP="00323E8F">
            <w:pPr>
              <w:pStyle w:val="ROWTABELLA"/>
              <w:rPr>
                <w:color w:val="002060"/>
              </w:rPr>
            </w:pPr>
            <w:r w:rsidRPr="00CF5044">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F3693A" w14:textId="77777777" w:rsidR="00EC16FE" w:rsidRPr="00CF5044" w:rsidRDefault="00EC16FE" w:rsidP="00323E8F">
            <w:pPr>
              <w:pStyle w:val="ROWTABELLA"/>
              <w:rPr>
                <w:color w:val="002060"/>
              </w:rPr>
            </w:pPr>
            <w:r w:rsidRPr="00CF504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18C412" w14:textId="77777777" w:rsidR="00EC16FE" w:rsidRPr="00CF5044" w:rsidRDefault="00EC16FE" w:rsidP="00323E8F">
            <w:pPr>
              <w:pStyle w:val="ROWTABELLA"/>
              <w:rPr>
                <w:color w:val="002060"/>
              </w:rPr>
            </w:pPr>
            <w:r w:rsidRPr="00CF5044">
              <w:rPr>
                <w:color w:val="002060"/>
              </w:rPr>
              <w:t>VIA DELLE ESPOSIZIONI, 33</w:t>
            </w:r>
          </w:p>
        </w:tc>
      </w:tr>
    </w:tbl>
    <w:p w14:paraId="28E9F468" w14:textId="77777777" w:rsidR="00EC16FE" w:rsidRPr="00CF5044" w:rsidRDefault="00EC16FE" w:rsidP="00EC16FE">
      <w:pPr>
        <w:pStyle w:val="breakline"/>
        <w:divId w:val="527259509"/>
        <w:rPr>
          <w:color w:val="002060"/>
        </w:rPr>
      </w:pPr>
    </w:p>
    <w:p w14:paraId="3251F9D9" w14:textId="77777777" w:rsidR="00EC16FE" w:rsidRPr="00CF5044" w:rsidRDefault="00EC16FE" w:rsidP="00EC16FE">
      <w:pPr>
        <w:pStyle w:val="breakline"/>
        <w:divId w:val="527259509"/>
        <w:rPr>
          <w:color w:val="002060"/>
        </w:rPr>
      </w:pPr>
    </w:p>
    <w:p w14:paraId="0DEAB8ED" w14:textId="77777777" w:rsidR="00EC16FE" w:rsidRPr="00CF5044" w:rsidRDefault="00EC16FE" w:rsidP="00EC16FE">
      <w:pPr>
        <w:pStyle w:val="breakline"/>
        <w:divId w:val="527259509"/>
        <w:rPr>
          <w:color w:val="002060"/>
        </w:rPr>
      </w:pPr>
    </w:p>
    <w:p w14:paraId="00C50D54" w14:textId="77777777" w:rsidR="00EC16FE" w:rsidRPr="00CF5044" w:rsidRDefault="00EC16FE" w:rsidP="00EC16FE">
      <w:pPr>
        <w:pStyle w:val="SOTTOTITOLOCAMPIONATO1"/>
        <w:divId w:val="527259509"/>
        <w:rPr>
          <w:color w:val="002060"/>
        </w:rPr>
      </w:pPr>
      <w:r w:rsidRPr="00CF5044">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32"/>
        <w:gridCol w:w="385"/>
        <w:gridCol w:w="898"/>
        <w:gridCol w:w="1182"/>
        <w:gridCol w:w="1547"/>
        <w:gridCol w:w="1547"/>
      </w:tblGrid>
      <w:tr w:rsidR="00EC16FE" w:rsidRPr="00CF5044" w14:paraId="77F733C2"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9D0FF5"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79E592"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6906E4"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A29D3"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36B0D"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0EC50A"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A9D903"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6F57FC10"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1899A6D" w14:textId="77777777" w:rsidR="00EC16FE" w:rsidRPr="00CF5044" w:rsidRDefault="00EC16FE" w:rsidP="00323E8F">
            <w:pPr>
              <w:pStyle w:val="ROWTABELLA"/>
              <w:rPr>
                <w:color w:val="002060"/>
              </w:rPr>
            </w:pPr>
            <w:r w:rsidRPr="00CF5044">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F638A9" w14:textId="77777777" w:rsidR="00EC16FE" w:rsidRPr="00CF5044" w:rsidRDefault="00EC16FE" w:rsidP="00323E8F">
            <w:pPr>
              <w:pStyle w:val="ROWTABELLA"/>
              <w:rPr>
                <w:color w:val="002060"/>
              </w:rPr>
            </w:pPr>
            <w:r w:rsidRPr="00CF5044">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EE8AF44"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98B7EB" w14:textId="77777777" w:rsidR="00EC16FE" w:rsidRPr="00CF5044" w:rsidRDefault="00EC16FE" w:rsidP="00323E8F">
            <w:pPr>
              <w:pStyle w:val="ROWTABELLA"/>
              <w:rPr>
                <w:color w:val="002060"/>
              </w:rPr>
            </w:pPr>
            <w:r w:rsidRPr="00CF5044">
              <w:rPr>
                <w:color w:val="002060"/>
              </w:rPr>
              <w:t>09/11/2019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D481A5" w14:textId="77777777" w:rsidR="00EC16FE" w:rsidRPr="00CF5044" w:rsidRDefault="00EC16FE" w:rsidP="00323E8F">
            <w:pPr>
              <w:pStyle w:val="ROWTABELLA"/>
              <w:rPr>
                <w:color w:val="002060"/>
              </w:rPr>
            </w:pPr>
            <w:r w:rsidRPr="00CF5044">
              <w:rPr>
                <w:color w:val="002060"/>
              </w:rPr>
              <w:t>CAMPO DI C/5 SCOPERTO TRE PON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7E7786" w14:textId="77777777" w:rsidR="00EC16FE" w:rsidRPr="00CF5044" w:rsidRDefault="00EC16FE" w:rsidP="00323E8F">
            <w:pPr>
              <w:pStyle w:val="ROWTABELLA"/>
              <w:rPr>
                <w:color w:val="002060"/>
              </w:rPr>
            </w:pPr>
            <w:r w:rsidRPr="00CF504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BC2EB1" w14:textId="77777777" w:rsidR="00EC16FE" w:rsidRPr="00CF5044" w:rsidRDefault="00EC16FE" w:rsidP="00323E8F">
            <w:pPr>
              <w:pStyle w:val="ROWTABELLA"/>
              <w:rPr>
                <w:color w:val="002060"/>
              </w:rPr>
            </w:pPr>
            <w:r w:rsidRPr="00CF5044">
              <w:rPr>
                <w:color w:val="002060"/>
              </w:rPr>
              <w:t>VIA CHIARUCCIA-TRE PONTI</w:t>
            </w:r>
          </w:p>
        </w:tc>
      </w:tr>
      <w:tr w:rsidR="00EC16FE" w:rsidRPr="00CF5044" w14:paraId="2D870F9A"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6DE1C2" w14:textId="77777777" w:rsidR="00EC16FE" w:rsidRPr="00CF5044" w:rsidRDefault="00EC16FE" w:rsidP="00323E8F">
            <w:pPr>
              <w:pStyle w:val="ROWTABELLA"/>
              <w:rPr>
                <w:color w:val="002060"/>
              </w:rPr>
            </w:pPr>
            <w:r w:rsidRPr="00CF504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B7A9157" w14:textId="77777777" w:rsidR="00EC16FE" w:rsidRPr="00CF5044" w:rsidRDefault="00EC16FE" w:rsidP="00323E8F">
            <w:pPr>
              <w:pStyle w:val="ROWTABELLA"/>
              <w:rPr>
                <w:color w:val="002060"/>
              </w:rPr>
            </w:pPr>
            <w:r w:rsidRPr="00CF5044">
              <w:rPr>
                <w:color w:val="002060"/>
              </w:rPr>
              <w:t xml:space="preserve">AMICI DEL </w:t>
            </w:r>
            <w:proofErr w:type="spellStart"/>
            <w:r w:rsidRPr="00CF5044">
              <w:rPr>
                <w:color w:val="002060"/>
              </w:rPr>
              <w:t>CENTROSOCIOsq.B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26837B"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8EED77" w14:textId="77777777" w:rsidR="00EC16FE" w:rsidRPr="00CF5044" w:rsidRDefault="00EC16FE" w:rsidP="00323E8F">
            <w:pPr>
              <w:pStyle w:val="ROWTABELLA"/>
              <w:rPr>
                <w:color w:val="002060"/>
              </w:rPr>
            </w:pPr>
            <w:r w:rsidRPr="00CF5044">
              <w:rPr>
                <w:color w:val="002060"/>
              </w:rPr>
              <w:t>10/11/2019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38914B" w14:textId="77777777" w:rsidR="00EC16FE" w:rsidRPr="00CF5044" w:rsidRDefault="00EC16FE" w:rsidP="00323E8F">
            <w:pPr>
              <w:pStyle w:val="ROWTABELLA"/>
              <w:rPr>
                <w:color w:val="002060"/>
              </w:rPr>
            </w:pPr>
            <w:r w:rsidRPr="00CF5044">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2AEAC0" w14:textId="77777777" w:rsidR="00EC16FE" w:rsidRPr="00CF5044" w:rsidRDefault="00EC16FE" w:rsidP="00323E8F">
            <w:pPr>
              <w:pStyle w:val="ROWTABELLA"/>
              <w:rPr>
                <w:color w:val="002060"/>
              </w:rPr>
            </w:pPr>
            <w:r w:rsidRPr="00CF50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7C8F03" w14:textId="77777777" w:rsidR="00EC16FE" w:rsidRPr="00CF5044" w:rsidRDefault="00EC16FE" w:rsidP="00323E8F">
            <w:pPr>
              <w:pStyle w:val="ROWTABELLA"/>
              <w:rPr>
                <w:color w:val="002060"/>
              </w:rPr>
            </w:pPr>
            <w:r w:rsidRPr="00CF5044">
              <w:rPr>
                <w:color w:val="002060"/>
              </w:rPr>
              <w:t>VIA MADRE TERESA DI CALCUTTA</w:t>
            </w:r>
          </w:p>
        </w:tc>
      </w:tr>
      <w:tr w:rsidR="00EC16FE" w:rsidRPr="00CF5044" w14:paraId="61A6F513"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6E528D" w14:textId="77777777" w:rsidR="00EC16FE" w:rsidRPr="00CF5044" w:rsidRDefault="00EC16FE" w:rsidP="00323E8F">
            <w:pPr>
              <w:pStyle w:val="ROWTABELLA"/>
              <w:rPr>
                <w:color w:val="002060"/>
              </w:rPr>
            </w:pPr>
            <w:r w:rsidRPr="00CF504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61A943" w14:textId="77777777" w:rsidR="00EC16FE" w:rsidRPr="00CF5044" w:rsidRDefault="00EC16FE" w:rsidP="00323E8F">
            <w:pPr>
              <w:pStyle w:val="ROWTABELLA"/>
              <w:rPr>
                <w:color w:val="002060"/>
              </w:rPr>
            </w:pPr>
            <w:r w:rsidRPr="00CF5044">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A75876"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F9A113" w14:textId="77777777" w:rsidR="00EC16FE" w:rsidRPr="00CF5044" w:rsidRDefault="00EC16FE" w:rsidP="00323E8F">
            <w:pPr>
              <w:pStyle w:val="ROWTABELLA"/>
              <w:rPr>
                <w:color w:val="002060"/>
              </w:rPr>
            </w:pPr>
            <w:r w:rsidRPr="00CF5044">
              <w:rPr>
                <w:color w:val="002060"/>
              </w:rPr>
              <w:t>10/11/2019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A539A2" w14:textId="77777777" w:rsidR="00EC16FE" w:rsidRPr="00CF5044" w:rsidRDefault="00EC16FE" w:rsidP="00323E8F">
            <w:pPr>
              <w:pStyle w:val="ROWTABELLA"/>
              <w:rPr>
                <w:color w:val="002060"/>
              </w:rPr>
            </w:pPr>
            <w:r w:rsidRPr="00CF5044">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A0CCA0" w14:textId="77777777" w:rsidR="00EC16FE" w:rsidRPr="00CF5044" w:rsidRDefault="00EC16FE" w:rsidP="00323E8F">
            <w:pPr>
              <w:pStyle w:val="ROWTABELLA"/>
              <w:rPr>
                <w:color w:val="002060"/>
              </w:rPr>
            </w:pPr>
            <w:r w:rsidRPr="00CF504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D6E89F" w14:textId="77777777" w:rsidR="00EC16FE" w:rsidRPr="00CF5044" w:rsidRDefault="00EC16FE" w:rsidP="00323E8F">
            <w:pPr>
              <w:pStyle w:val="ROWTABELLA"/>
              <w:rPr>
                <w:color w:val="002060"/>
              </w:rPr>
            </w:pPr>
            <w:r w:rsidRPr="00CF5044">
              <w:rPr>
                <w:color w:val="002060"/>
              </w:rPr>
              <w:t>VIA CELLINI</w:t>
            </w:r>
          </w:p>
        </w:tc>
      </w:tr>
    </w:tbl>
    <w:p w14:paraId="5D14C785" w14:textId="77777777" w:rsidR="00EC16FE" w:rsidRPr="00CF5044" w:rsidRDefault="00EC16FE" w:rsidP="00EC16FE">
      <w:pPr>
        <w:pStyle w:val="breakline"/>
        <w:divId w:val="527259509"/>
        <w:rPr>
          <w:color w:val="002060"/>
        </w:rPr>
      </w:pPr>
    </w:p>
    <w:p w14:paraId="01372F8F" w14:textId="77777777" w:rsidR="00EC16FE" w:rsidRPr="00CF5044" w:rsidRDefault="00EC16FE" w:rsidP="00EC16FE">
      <w:pPr>
        <w:pStyle w:val="breakline"/>
        <w:divId w:val="527259509"/>
        <w:rPr>
          <w:color w:val="002060"/>
        </w:rPr>
      </w:pPr>
    </w:p>
    <w:p w14:paraId="3D282630" w14:textId="77777777" w:rsidR="00EC16FE" w:rsidRPr="00CF5044" w:rsidRDefault="00EC16FE" w:rsidP="00EC16FE">
      <w:pPr>
        <w:pStyle w:val="breakline"/>
        <w:divId w:val="527259509"/>
        <w:rPr>
          <w:color w:val="002060"/>
        </w:rPr>
      </w:pPr>
    </w:p>
    <w:p w14:paraId="484DE3D8" w14:textId="77777777" w:rsidR="00EC16FE" w:rsidRPr="00CF5044" w:rsidRDefault="00EC16FE" w:rsidP="00EC16FE">
      <w:pPr>
        <w:pStyle w:val="SOTTOTITOLOCAMPIONATO1"/>
        <w:divId w:val="527259509"/>
        <w:rPr>
          <w:color w:val="002060"/>
        </w:rPr>
      </w:pPr>
      <w:r w:rsidRPr="00CF5044">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3"/>
        <w:gridCol w:w="385"/>
        <w:gridCol w:w="898"/>
        <w:gridCol w:w="1183"/>
        <w:gridCol w:w="1550"/>
        <w:gridCol w:w="1552"/>
      </w:tblGrid>
      <w:tr w:rsidR="00EC16FE" w:rsidRPr="00CF5044" w14:paraId="48F27FB6"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2AA3B1"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D6AF6A"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1467ED"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E3B097"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FA3AE3"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212DA"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9D664"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3F23E3E6"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1A4A9A" w14:textId="77777777" w:rsidR="00EC16FE" w:rsidRPr="00CF5044" w:rsidRDefault="00EC16FE" w:rsidP="00323E8F">
            <w:pPr>
              <w:pStyle w:val="ROWTABELLA"/>
              <w:rPr>
                <w:color w:val="002060"/>
              </w:rPr>
            </w:pPr>
            <w:r w:rsidRPr="00CF5044">
              <w:rPr>
                <w:color w:val="002060"/>
              </w:rPr>
              <w:t xml:space="preserve">ACLI MANTOVANI </w:t>
            </w:r>
            <w:proofErr w:type="spellStart"/>
            <w:r w:rsidRPr="00CF5044">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ACB57B" w14:textId="77777777" w:rsidR="00EC16FE" w:rsidRPr="00CF5044" w:rsidRDefault="00EC16FE" w:rsidP="00323E8F">
            <w:pPr>
              <w:pStyle w:val="ROWTABELLA"/>
              <w:rPr>
                <w:color w:val="002060"/>
              </w:rPr>
            </w:pPr>
            <w:r w:rsidRPr="00CF5044">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5BB3115" w14:textId="77777777" w:rsidR="00EC16FE" w:rsidRPr="00CF5044" w:rsidRDefault="00EC16FE" w:rsidP="00323E8F">
            <w:pPr>
              <w:pStyle w:val="ROWTABELLA"/>
              <w:jc w:val="center"/>
              <w:rPr>
                <w:color w:val="002060"/>
              </w:rPr>
            </w:pPr>
            <w:r w:rsidRPr="00CF50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56E724" w14:textId="77777777" w:rsidR="00EC16FE" w:rsidRPr="00CF5044" w:rsidRDefault="00EC16FE" w:rsidP="00323E8F">
            <w:pPr>
              <w:pStyle w:val="ROWTABELLA"/>
              <w:rPr>
                <w:color w:val="002060"/>
              </w:rPr>
            </w:pPr>
            <w:r w:rsidRPr="00CF5044">
              <w:rPr>
                <w:color w:val="002060"/>
              </w:rPr>
              <w:t>09/11/2019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EE3B39" w14:textId="77777777" w:rsidR="00EC16FE" w:rsidRPr="00CF5044" w:rsidRDefault="00EC16FE" w:rsidP="00323E8F">
            <w:pPr>
              <w:pStyle w:val="ROWTABELLA"/>
              <w:rPr>
                <w:color w:val="002060"/>
              </w:rPr>
            </w:pPr>
            <w:r w:rsidRPr="00CF504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62F02B" w14:textId="77777777" w:rsidR="00EC16FE" w:rsidRPr="00CF5044" w:rsidRDefault="00EC16FE" w:rsidP="00323E8F">
            <w:pPr>
              <w:pStyle w:val="ROWTABELLA"/>
              <w:rPr>
                <w:color w:val="002060"/>
              </w:rPr>
            </w:pPr>
            <w:r w:rsidRPr="00CF504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A48235" w14:textId="77777777" w:rsidR="00EC16FE" w:rsidRPr="00CF5044" w:rsidRDefault="00EC16FE" w:rsidP="00323E8F">
            <w:pPr>
              <w:pStyle w:val="ROWTABELLA"/>
              <w:rPr>
                <w:color w:val="002060"/>
              </w:rPr>
            </w:pPr>
            <w:r w:rsidRPr="00CF5044">
              <w:rPr>
                <w:color w:val="002060"/>
              </w:rPr>
              <w:t>VIA MADRE TERESA DI CALCUTTA</w:t>
            </w:r>
          </w:p>
        </w:tc>
      </w:tr>
      <w:tr w:rsidR="00EC16FE" w:rsidRPr="00CF5044" w14:paraId="13356774"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EAD4AE" w14:textId="77777777" w:rsidR="00EC16FE" w:rsidRPr="00CF5044" w:rsidRDefault="00EC16FE" w:rsidP="00323E8F">
            <w:pPr>
              <w:pStyle w:val="ROWTABELLA"/>
              <w:rPr>
                <w:color w:val="002060"/>
              </w:rPr>
            </w:pPr>
            <w:r w:rsidRPr="00CF504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1EE0727" w14:textId="77777777" w:rsidR="00EC16FE" w:rsidRPr="00CF5044" w:rsidRDefault="00EC16FE" w:rsidP="00323E8F">
            <w:pPr>
              <w:pStyle w:val="ROWTABELLA"/>
              <w:rPr>
                <w:color w:val="002060"/>
              </w:rPr>
            </w:pPr>
            <w:r w:rsidRPr="00CF504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954B3E"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746EE7" w14:textId="77777777" w:rsidR="00EC16FE" w:rsidRPr="00CF5044" w:rsidRDefault="00EC16FE" w:rsidP="00323E8F">
            <w:pPr>
              <w:pStyle w:val="ROWTABELLA"/>
              <w:rPr>
                <w:color w:val="002060"/>
              </w:rPr>
            </w:pPr>
            <w:r w:rsidRPr="00CF5044">
              <w:rPr>
                <w:color w:val="002060"/>
              </w:rPr>
              <w:t>10/11/2019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ACF648B" w14:textId="77777777" w:rsidR="00EC16FE" w:rsidRPr="00CF5044" w:rsidRDefault="00EC16FE" w:rsidP="00323E8F">
            <w:pPr>
              <w:pStyle w:val="ROWTABELLA"/>
              <w:rPr>
                <w:color w:val="002060"/>
              </w:rPr>
            </w:pPr>
            <w:r w:rsidRPr="00CF5044">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50ED0E" w14:textId="77777777" w:rsidR="00EC16FE" w:rsidRPr="00CF5044" w:rsidRDefault="00EC16FE" w:rsidP="00323E8F">
            <w:pPr>
              <w:pStyle w:val="ROWTABELLA"/>
              <w:rPr>
                <w:color w:val="002060"/>
              </w:rPr>
            </w:pPr>
            <w:r w:rsidRPr="00CF504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A313A5" w14:textId="77777777" w:rsidR="00EC16FE" w:rsidRPr="00CF5044" w:rsidRDefault="00EC16FE" w:rsidP="00323E8F">
            <w:pPr>
              <w:pStyle w:val="ROWTABELLA"/>
              <w:rPr>
                <w:color w:val="002060"/>
              </w:rPr>
            </w:pPr>
            <w:r w:rsidRPr="00CF5044">
              <w:rPr>
                <w:color w:val="002060"/>
              </w:rPr>
              <w:t>VIA TAGLIAMENTO</w:t>
            </w:r>
          </w:p>
        </w:tc>
      </w:tr>
      <w:tr w:rsidR="00EC16FE" w:rsidRPr="00CF5044" w14:paraId="6F106AA5"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CE7DB3" w14:textId="77777777" w:rsidR="00EC16FE" w:rsidRPr="00CF5044" w:rsidRDefault="00EC16FE" w:rsidP="00323E8F">
            <w:pPr>
              <w:pStyle w:val="ROWTABELLA"/>
              <w:rPr>
                <w:color w:val="002060"/>
              </w:rPr>
            </w:pPr>
            <w:r w:rsidRPr="00CF5044">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B8E41D" w14:textId="77777777" w:rsidR="00EC16FE" w:rsidRPr="00CF5044" w:rsidRDefault="00EC16FE" w:rsidP="00323E8F">
            <w:pPr>
              <w:pStyle w:val="ROWTABELLA"/>
              <w:rPr>
                <w:color w:val="002060"/>
              </w:rPr>
            </w:pPr>
            <w:r w:rsidRPr="00CF5044">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E140D32" w14:textId="77777777" w:rsidR="00EC16FE" w:rsidRPr="00CF5044" w:rsidRDefault="00EC16FE" w:rsidP="00323E8F">
            <w:pPr>
              <w:pStyle w:val="ROWTABELLA"/>
              <w:jc w:val="center"/>
              <w:rPr>
                <w:color w:val="002060"/>
              </w:rPr>
            </w:pPr>
            <w:r w:rsidRPr="00CF50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4B0DC9" w14:textId="77777777" w:rsidR="00EC16FE" w:rsidRPr="00CF5044" w:rsidRDefault="00EC16FE" w:rsidP="00323E8F">
            <w:pPr>
              <w:pStyle w:val="ROWTABELLA"/>
              <w:rPr>
                <w:color w:val="002060"/>
              </w:rPr>
            </w:pPr>
            <w:r w:rsidRPr="00CF5044">
              <w:rPr>
                <w:color w:val="002060"/>
              </w:rPr>
              <w:t>10/11/2019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5C8A99" w14:textId="77777777" w:rsidR="00EC16FE" w:rsidRPr="00CF5044" w:rsidRDefault="00EC16FE" w:rsidP="00323E8F">
            <w:pPr>
              <w:pStyle w:val="ROWTABELLA"/>
              <w:rPr>
                <w:color w:val="002060"/>
              </w:rPr>
            </w:pPr>
            <w:r w:rsidRPr="00CF5044">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3DDA5C" w14:textId="77777777" w:rsidR="00EC16FE" w:rsidRPr="00CF5044" w:rsidRDefault="00EC16FE" w:rsidP="00323E8F">
            <w:pPr>
              <w:pStyle w:val="ROWTABELLA"/>
              <w:rPr>
                <w:color w:val="002060"/>
              </w:rPr>
            </w:pPr>
            <w:r w:rsidRPr="00CF5044">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EEDFE7" w14:textId="77777777" w:rsidR="00EC16FE" w:rsidRPr="00CF5044" w:rsidRDefault="00EC16FE" w:rsidP="00323E8F">
            <w:pPr>
              <w:pStyle w:val="ROWTABELLA"/>
              <w:rPr>
                <w:color w:val="002060"/>
              </w:rPr>
            </w:pPr>
            <w:r w:rsidRPr="00CF5044">
              <w:rPr>
                <w:color w:val="002060"/>
              </w:rPr>
              <w:t>VIA FRATELLI CERVI</w:t>
            </w:r>
          </w:p>
        </w:tc>
      </w:tr>
    </w:tbl>
    <w:p w14:paraId="63D831F4" w14:textId="77777777" w:rsidR="00EC16FE" w:rsidRPr="004B2460" w:rsidRDefault="00EC16FE" w:rsidP="00EC16FE">
      <w:pPr>
        <w:pStyle w:val="breakline"/>
        <w:divId w:val="527259509"/>
        <w:rPr>
          <w:color w:val="002060"/>
        </w:rPr>
      </w:pPr>
    </w:p>
    <w:p w14:paraId="78013AC6" w14:textId="77777777" w:rsidR="00EC16FE" w:rsidRPr="004B2460" w:rsidRDefault="00EC16FE" w:rsidP="00EC16FE">
      <w:pPr>
        <w:pStyle w:val="breakline"/>
        <w:divId w:val="527259509"/>
        <w:rPr>
          <w:color w:val="002060"/>
        </w:rPr>
      </w:pPr>
    </w:p>
    <w:p w14:paraId="6238B5AA"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COPPA ITALIA FEMM.LE CALCIO A5</w:t>
      </w:r>
    </w:p>
    <w:p w14:paraId="349E1ECA" w14:textId="77777777" w:rsidR="00EC16FE" w:rsidRPr="004B2460" w:rsidRDefault="00EC16FE" w:rsidP="00EC16FE">
      <w:pPr>
        <w:pStyle w:val="TITOLOPRINC"/>
        <w:divId w:val="527259509"/>
        <w:rPr>
          <w:color w:val="002060"/>
        </w:rPr>
      </w:pPr>
      <w:r w:rsidRPr="004B2460">
        <w:rPr>
          <w:color w:val="002060"/>
        </w:rPr>
        <w:t>RISULTATI</w:t>
      </w:r>
    </w:p>
    <w:p w14:paraId="310FF1AB" w14:textId="77777777" w:rsidR="00EC16FE" w:rsidRPr="004B2460" w:rsidRDefault="00EC16FE" w:rsidP="00EC16FE">
      <w:pPr>
        <w:pStyle w:val="breakline"/>
        <w:divId w:val="527259509"/>
        <w:rPr>
          <w:color w:val="002060"/>
        </w:rPr>
      </w:pPr>
    </w:p>
    <w:p w14:paraId="4BB6EF22" w14:textId="77777777" w:rsidR="00EC16FE" w:rsidRPr="004B2460" w:rsidRDefault="00EC16FE" w:rsidP="00EC16FE">
      <w:pPr>
        <w:pStyle w:val="SOTTOTITOLOCAMPIONATO1"/>
        <w:divId w:val="527259509"/>
        <w:rPr>
          <w:color w:val="002060"/>
        </w:rPr>
      </w:pPr>
      <w:r w:rsidRPr="004B2460">
        <w:rPr>
          <w:color w:val="002060"/>
        </w:rPr>
        <w:t>RISULTATI UFFICIALI GARE DEL 30/10/2019</w:t>
      </w:r>
    </w:p>
    <w:p w14:paraId="4400C62A" w14:textId="77777777" w:rsidR="00EC16FE" w:rsidRPr="004B2460" w:rsidRDefault="00EC16FE" w:rsidP="00EC16FE">
      <w:pPr>
        <w:pStyle w:val="SOTTOTITOLOCAMPIONATO2"/>
        <w:divId w:val="527259509"/>
        <w:rPr>
          <w:color w:val="002060"/>
        </w:rPr>
      </w:pPr>
      <w:r w:rsidRPr="004B2460">
        <w:rPr>
          <w:color w:val="002060"/>
        </w:rPr>
        <w:t>Si trascrivono qui di seguito i risultati ufficiali delle gare disputate</w:t>
      </w:r>
    </w:p>
    <w:p w14:paraId="6CBF18CA"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C16FE" w:rsidRPr="004B2460" w14:paraId="70041350"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42827058"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26EDEC" w14:textId="77777777" w:rsidR="00EC16FE" w:rsidRPr="004B2460" w:rsidRDefault="00EC16FE" w:rsidP="00323E8F">
                  <w:pPr>
                    <w:pStyle w:val="HEADERTABELLA"/>
                    <w:rPr>
                      <w:color w:val="002060"/>
                    </w:rPr>
                  </w:pPr>
                  <w:r w:rsidRPr="004B2460">
                    <w:rPr>
                      <w:color w:val="002060"/>
                    </w:rPr>
                    <w:t>GIRONE SF - 1 Giornata - A</w:t>
                  </w:r>
                </w:p>
              </w:tc>
            </w:tr>
            <w:tr w:rsidR="00EC16FE" w:rsidRPr="004B2460" w14:paraId="2A1628CC"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1CB251" w14:textId="77777777" w:rsidR="00EC16FE" w:rsidRPr="004B2460" w:rsidRDefault="00EC16FE" w:rsidP="00323E8F">
                  <w:pPr>
                    <w:pStyle w:val="ROWTABELLA"/>
                    <w:rPr>
                      <w:color w:val="002060"/>
                    </w:rPr>
                  </w:pPr>
                  <w:r w:rsidRPr="004B246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F198CD" w14:textId="77777777" w:rsidR="00EC16FE" w:rsidRPr="004B2460" w:rsidRDefault="00EC16FE" w:rsidP="00323E8F">
                  <w:pPr>
                    <w:pStyle w:val="ROWTABELLA"/>
                    <w:rPr>
                      <w:color w:val="002060"/>
                    </w:rPr>
                  </w:pPr>
                  <w:r w:rsidRPr="004B2460">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7FE656" w14:textId="77777777" w:rsidR="00EC16FE" w:rsidRPr="004B2460" w:rsidRDefault="00EC16FE" w:rsidP="00323E8F">
                  <w:pPr>
                    <w:pStyle w:val="ROWTABELLA"/>
                    <w:jc w:val="center"/>
                    <w:rPr>
                      <w:color w:val="002060"/>
                    </w:rPr>
                  </w:pPr>
                  <w:r w:rsidRPr="004B246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B4405D" w14:textId="77777777" w:rsidR="00EC16FE" w:rsidRPr="004B2460" w:rsidRDefault="00EC16FE" w:rsidP="00323E8F">
                  <w:pPr>
                    <w:pStyle w:val="ROWTABELLA"/>
                    <w:jc w:val="center"/>
                    <w:rPr>
                      <w:color w:val="002060"/>
                    </w:rPr>
                  </w:pPr>
                  <w:r w:rsidRPr="004B2460">
                    <w:rPr>
                      <w:color w:val="002060"/>
                    </w:rPr>
                    <w:t> </w:t>
                  </w:r>
                </w:p>
              </w:tc>
            </w:tr>
            <w:tr w:rsidR="00EC16FE" w:rsidRPr="004B2460" w14:paraId="5A61EE94"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27DB13" w14:textId="77777777" w:rsidR="00EC16FE" w:rsidRPr="004B2460" w:rsidRDefault="00EC16FE" w:rsidP="00323E8F">
                  <w:pPr>
                    <w:pStyle w:val="ROWTABELLA"/>
                    <w:rPr>
                      <w:color w:val="002060"/>
                    </w:rPr>
                  </w:pPr>
                  <w:r w:rsidRPr="004B2460">
                    <w:rPr>
                      <w:color w:val="002060"/>
                    </w:rPr>
                    <w:t>(1) 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0C2DE3" w14:textId="77777777" w:rsidR="00EC16FE" w:rsidRPr="004B2460" w:rsidRDefault="00EC16FE" w:rsidP="00323E8F">
                  <w:pPr>
                    <w:pStyle w:val="ROWTABELLA"/>
                    <w:rPr>
                      <w:color w:val="002060"/>
                    </w:rPr>
                  </w:pPr>
                  <w:r w:rsidRPr="004B2460">
                    <w:rPr>
                      <w:color w:val="002060"/>
                    </w:rPr>
                    <w:t>- SAN MICHELE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4929F8" w14:textId="77777777" w:rsidR="00EC16FE" w:rsidRPr="004B2460" w:rsidRDefault="00EC16FE" w:rsidP="00323E8F">
                  <w:pPr>
                    <w:pStyle w:val="ROWTABELLA"/>
                    <w:jc w:val="center"/>
                    <w:rPr>
                      <w:color w:val="002060"/>
                    </w:rPr>
                  </w:pPr>
                  <w:r w:rsidRPr="004B246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DBD408" w14:textId="77777777" w:rsidR="00EC16FE" w:rsidRPr="004B2460" w:rsidRDefault="00EC16FE" w:rsidP="00323E8F">
                  <w:pPr>
                    <w:pStyle w:val="ROWTABELLA"/>
                    <w:jc w:val="center"/>
                    <w:rPr>
                      <w:color w:val="002060"/>
                    </w:rPr>
                  </w:pPr>
                  <w:r w:rsidRPr="004B2460">
                    <w:rPr>
                      <w:color w:val="002060"/>
                    </w:rPr>
                    <w:t> </w:t>
                  </w:r>
                </w:p>
              </w:tc>
            </w:tr>
            <w:tr w:rsidR="00EC16FE" w:rsidRPr="004B2460" w14:paraId="7F4517B1"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7A0A7C07" w14:textId="77777777" w:rsidR="00EC16FE" w:rsidRPr="004B2460" w:rsidRDefault="00EC16FE" w:rsidP="00323E8F">
                  <w:pPr>
                    <w:pStyle w:val="ROWTABELLA"/>
                    <w:rPr>
                      <w:color w:val="002060"/>
                    </w:rPr>
                  </w:pPr>
                  <w:r w:rsidRPr="004B2460">
                    <w:rPr>
                      <w:color w:val="002060"/>
                    </w:rPr>
                    <w:t>(1) - disputata il 29/10/2019</w:t>
                  </w:r>
                </w:p>
              </w:tc>
            </w:tr>
          </w:tbl>
          <w:p w14:paraId="18AAEAF2" w14:textId="77777777" w:rsidR="00EC16FE" w:rsidRPr="004B2460" w:rsidRDefault="00EC16FE" w:rsidP="00323E8F">
            <w:pPr>
              <w:rPr>
                <w:color w:val="002060"/>
                <w:sz w:val="24"/>
                <w:szCs w:val="24"/>
              </w:rPr>
            </w:pPr>
          </w:p>
        </w:tc>
      </w:tr>
    </w:tbl>
    <w:p w14:paraId="6765D640" w14:textId="77777777" w:rsidR="00EC16FE" w:rsidRPr="004B2460" w:rsidRDefault="00EC16FE" w:rsidP="00EC16FE">
      <w:pPr>
        <w:pStyle w:val="breakline"/>
        <w:divId w:val="527259509"/>
        <w:rPr>
          <w:color w:val="002060"/>
        </w:rPr>
      </w:pPr>
    </w:p>
    <w:p w14:paraId="48D94E8F" w14:textId="77777777" w:rsidR="00EC16FE" w:rsidRPr="004B2460" w:rsidRDefault="00EC16FE" w:rsidP="00EC16FE">
      <w:pPr>
        <w:pStyle w:val="breakline"/>
        <w:divId w:val="527259509"/>
        <w:rPr>
          <w:color w:val="002060"/>
        </w:rPr>
      </w:pPr>
    </w:p>
    <w:p w14:paraId="53A7A0B6" w14:textId="77777777" w:rsidR="00EC16FE" w:rsidRPr="004B2460" w:rsidRDefault="00EC16FE" w:rsidP="00EC16FE">
      <w:pPr>
        <w:pStyle w:val="TITOLOPRINC"/>
        <w:divId w:val="527259509"/>
        <w:rPr>
          <w:color w:val="002060"/>
        </w:rPr>
      </w:pPr>
      <w:r w:rsidRPr="004B2460">
        <w:rPr>
          <w:color w:val="002060"/>
        </w:rPr>
        <w:lastRenderedPageBreak/>
        <w:t>GIUDICE SPORTIVO</w:t>
      </w:r>
    </w:p>
    <w:p w14:paraId="60CD3B02"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3C5DB436" w14:textId="77777777" w:rsidR="00EC16FE" w:rsidRPr="004B2460" w:rsidRDefault="00EC16FE" w:rsidP="00EC16FE">
      <w:pPr>
        <w:pStyle w:val="titolo10"/>
        <w:divId w:val="527259509"/>
        <w:rPr>
          <w:color w:val="002060"/>
        </w:rPr>
      </w:pPr>
      <w:r w:rsidRPr="004B2460">
        <w:rPr>
          <w:color w:val="002060"/>
        </w:rPr>
        <w:t xml:space="preserve">GARE DEL 29/10/2019 </w:t>
      </w:r>
    </w:p>
    <w:p w14:paraId="71D75873"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6D693600"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78499283"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398696D0" w14:textId="77777777" w:rsidR="00EC16FE" w:rsidRPr="004B2460" w:rsidRDefault="00EC16FE" w:rsidP="00EC16FE">
      <w:pPr>
        <w:pStyle w:val="titolo20"/>
        <w:divId w:val="527259509"/>
        <w:rPr>
          <w:color w:val="002060"/>
        </w:rPr>
      </w:pPr>
      <w:r w:rsidRPr="004B2460">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5898E12C" w14:textId="77777777" w:rsidTr="00EC16FE">
        <w:trPr>
          <w:divId w:val="527259509"/>
        </w:trPr>
        <w:tc>
          <w:tcPr>
            <w:tcW w:w="2200" w:type="dxa"/>
            <w:tcMar>
              <w:top w:w="20" w:type="dxa"/>
              <w:left w:w="20" w:type="dxa"/>
              <w:bottom w:w="20" w:type="dxa"/>
              <w:right w:w="20" w:type="dxa"/>
            </w:tcMar>
            <w:vAlign w:val="center"/>
          </w:tcPr>
          <w:p w14:paraId="7B5480B3" w14:textId="77777777" w:rsidR="00EC16FE" w:rsidRPr="004B2460" w:rsidRDefault="00EC16FE" w:rsidP="00323E8F">
            <w:pPr>
              <w:pStyle w:val="movimento"/>
              <w:rPr>
                <w:color w:val="002060"/>
              </w:rPr>
            </w:pPr>
            <w:r w:rsidRPr="004B2460">
              <w:rPr>
                <w:color w:val="002060"/>
              </w:rPr>
              <w:t>AMEDANO MICHELA</w:t>
            </w:r>
          </w:p>
        </w:tc>
        <w:tc>
          <w:tcPr>
            <w:tcW w:w="2200" w:type="dxa"/>
            <w:tcMar>
              <w:top w:w="20" w:type="dxa"/>
              <w:left w:w="20" w:type="dxa"/>
              <w:bottom w:w="20" w:type="dxa"/>
              <w:right w:w="20" w:type="dxa"/>
            </w:tcMar>
            <w:vAlign w:val="center"/>
          </w:tcPr>
          <w:p w14:paraId="73DA5CBE" w14:textId="77777777" w:rsidR="00EC16FE" w:rsidRPr="004B2460" w:rsidRDefault="00EC16FE" w:rsidP="00323E8F">
            <w:pPr>
              <w:pStyle w:val="movimento2"/>
              <w:rPr>
                <w:color w:val="002060"/>
              </w:rPr>
            </w:pPr>
            <w:r w:rsidRPr="004B2460">
              <w:rPr>
                <w:color w:val="002060"/>
              </w:rPr>
              <w:t xml:space="preserve">(CALCIO A 5 CORINALDO) </w:t>
            </w:r>
          </w:p>
        </w:tc>
        <w:tc>
          <w:tcPr>
            <w:tcW w:w="800" w:type="dxa"/>
            <w:tcMar>
              <w:top w:w="20" w:type="dxa"/>
              <w:left w:w="20" w:type="dxa"/>
              <w:bottom w:w="20" w:type="dxa"/>
              <w:right w:w="20" w:type="dxa"/>
            </w:tcMar>
            <w:vAlign w:val="center"/>
          </w:tcPr>
          <w:p w14:paraId="1B24DFD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0ABBD2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7837129" w14:textId="77777777" w:rsidR="00EC16FE" w:rsidRPr="004B2460" w:rsidRDefault="00EC16FE" w:rsidP="00323E8F">
            <w:pPr>
              <w:pStyle w:val="movimento2"/>
              <w:rPr>
                <w:color w:val="002060"/>
              </w:rPr>
            </w:pPr>
            <w:r w:rsidRPr="004B2460">
              <w:rPr>
                <w:color w:val="002060"/>
              </w:rPr>
              <w:t> </w:t>
            </w:r>
          </w:p>
        </w:tc>
      </w:tr>
    </w:tbl>
    <w:p w14:paraId="7C03466C" w14:textId="77777777" w:rsidR="00EC16FE" w:rsidRPr="004B2460" w:rsidRDefault="00EC16FE" w:rsidP="00EC16FE">
      <w:pPr>
        <w:pStyle w:val="titolo20"/>
        <w:divId w:val="527259509"/>
        <w:rPr>
          <w:color w:val="002060"/>
        </w:rPr>
      </w:pPr>
      <w:r w:rsidRPr="004B246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4EF652E0" w14:textId="77777777" w:rsidTr="00EC16FE">
        <w:trPr>
          <w:divId w:val="527259509"/>
        </w:trPr>
        <w:tc>
          <w:tcPr>
            <w:tcW w:w="2200" w:type="dxa"/>
            <w:tcMar>
              <w:top w:w="20" w:type="dxa"/>
              <w:left w:w="20" w:type="dxa"/>
              <w:bottom w:w="20" w:type="dxa"/>
              <w:right w:w="20" w:type="dxa"/>
            </w:tcMar>
            <w:vAlign w:val="center"/>
          </w:tcPr>
          <w:p w14:paraId="24B19D97" w14:textId="77777777" w:rsidR="00EC16FE" w:rsidRPr="004B2460" w:rsidRDefault="00EC16FE" w:rsidP="00323E8F">
            <w:pPr>
              <w:pStyle w:val="movimento"/>
              <w:rPr>
                <w:color w:val="002060"/>
              </w:rPr>
            </w:pPr>
            <w:r w:rsidRPr="004B2460">
              <w:rPr>
                <w:color w:val="002060"/>
              </w:rPr>
              <w:t>AQUINATI ALESSANDRA</w:t>
            </w:r>
          </w:p>
        </w:tc>
        <w:tc>
          <w:tcPr>
            <w:tcW w:w="2200" w:type="dxa"/>
            <w:tcMar>
              <w:top w:w="20" w:type="dxa"/>
              <w:left w:w="20" w:type="dxa"/>
              <w:bottom w:w="20" w:type="dxa"/>
              <w:right w:w="20" w:type="dxa"/>
            </w:tcMar>
            <w:vAlign w:val="center"/>
          </w:tcPr>
          <w:p w14:paraId="4CF7632D" w14:textId="77777777" w:rsidR="00EC16FE" w:rsidRPr="004B2460" w:rsidRDefault="00EC16FE" w:rsidP="00323E8F">
            <w:pPr>
              <w:pStyle w:val="movimento2"/>
              <w:rPr>
                <w:color w:val="002060"/>
              </w:rPr>
            </w:pPr>
            <w:r w:rsidRPr="004B2460">
              <w:rPr>
                <w:color w:val="002060"/>
              </w:rPr>
              <w:t xml:space="preserve">(CALCIO A 5 CORINALDO) </w:t>
            </w:r>
          </w:p>
        </w:tc>
        <w:tc>
          <w:tcPr>
            <w:tcW w:w="800" w:type="dxa"/>
            <w:tcMar>
              <w:top w:w="20" w:type="dxa"/>
              <w:left w:w="20" w:type="dxa"/>
              <w:bottom w:w="20" w:type="dxa"/>
              <w:right w:w="20" w:type="dxa"/>
            </w:tcMar>
            <w:vAlign w:val="center"/>
          </w:tcPr>
          <w:p w14:paraId="49A48D77"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8D3D915"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23BE615" w14:textId="77777777" w:rsidR="00EC16FE" w:rsidRPr="004B2460" w:rsidRDefault="00EC16FE" w:rsidP="00323E8F">
            <w:pPr>
              <w:pStyle w:val="movimento2"/>
              <w:rPr>
                <w:color w:val="002060"/>
              </w:rPr>
            </w:pPr>
            <w:r w:rsidRPr="004B2460">
              <w:rPr>
                <w:color w:val="002060"/>
              </w:rPr>
              <w:t> </w:t>
            </w:r>
          </w:p>
        </w:tc>
      </w:tr>
    </w:tbl>
    <w:p w14:paraId="5AD62B66" w14:textId="77777777" w:rsidR="00EC16FE" w:rsidRDefault="00EC16FE" w:rsidP="00EC16FE">
      <w:pPr>
        <w:pStyle w:val="breakline"/>
        <w:divId w:val="527259509"/>
        <w:rPr>
          <w:color w:val="002060"/>
        </w:rPr>
      </w:pPr>
    </w:p>
    <w:p w14:paraId="654BD898"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9C138AE"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74A82F8B" w14:textId="77777777" w:rsidR="00EC16FE" w:rsidRPr="004B2460" w:rsidRDefault="00EC16FE" w:rsidP="00EC16FE">
      <w:pPr>
        <w:pStyle w:val="breakline"/>
        <w:divId w:val="527259509"/>
        <w:rPr>
          <w:color w:val="002060"/>
        </w:rPr>
      </w:pPr>
    </w:p>
    <w:p w14:paraId="7334DA82" w14:textId="77777777" w:rsidR="00EC16FE" w:rsidRDefault="00EC16FE" w:rsidP="00EC16FE">
      <w:pPr>
        <w:pStyle w:val="TITOLOPRINC"/>
        <w:divId w:val="527259509"/>
        <w:rPr>
          <w:color w:val="002060"/>
        </w:rPr>
      </w:pPr>
      <w:r w:rsidRPr="004B2460">
        <w:rPr>
          <w:color w:val="002060"/>
        </w:rPr>
        <w:t>PROGRAMMA GARE</w:t>
      </w:r>
    </w:p>
    <w:p w14:paraId="4DAFA689" w14:textId="77777777" w:rsidR="00EC16FE" w:rsidRPr="00CF5044" w:rsidRDefault="00EC16FE" w:rsidP="00EC16FE">
      <w:pPr>
        <w:pStyle w:val="breakline"/>
        <w:divId w:val="527259509"/>
        <w:rPr>
          <w:color w:val="002060"/>
        </w:rPr>
      </w:pPr>
    </w:p>
    <w:p w14:paraId="6694B29B" w14:textId="77777777" w:rsidR="00EC16FE" w:rsidRPr="00CF5044" w:rsidRDefault="00EC16FE" w:rsidP="00EC16FE">
      <w:pPr>
        <w:pStyle w:val="SOTTOTITOLOCAMPIONATO1"/>
        <w:divId w:val="527259509"/>
        <w:rPr>
          <w:color w:val="002060"/>
        </w:rPr>
      </w:pPr>
      <w:r w:rsidRPr="00CF5044">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C16FE" w:rsidRPr="00CF5044" w14:paraId="747FD7B8"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4C02B"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D25FB"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C711D6"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3F7C4"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4D672"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3AEC1"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3E5B3"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4C15019E"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783A9EC" w14:textId="77777777" w:rsidR="00EC16FE" w:rsidRPr="00CF5044" w:rsidRDefault="00EC16FE" w:rsidP="00323E8F">
            <w:pPr>
              <w:pStyle w:val="ROWTABELLA"/>
              <w:rPr>
                <w:color w:val="002060"/>
              </w:rPr>
            </w:pPr>
            <w:r w:rsidRPr="00CF5044">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1ABB25" w14:textId="77777777" w:rsidR="00EC16FE" w:rsidRPr="00CF5044" w:rsidRDefault="00EC16FE" w:rsidP="00323E8F">
            <w:pPr>
              <w:pStyle w:val="ROWTABELLA"/>
              <w:rPr>
                <w:color w:val="002060"/>
              </w:rPr>
            </w:pPr>
            <w:r w:rsidRPr="00CF5044">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98A504F" w14:textId="77777777" w:rsidR="00EC16FE" w:rsidRPr="00CF5044" w:rsidRDefault="00EC16FE" w:rsidP="00323E8F">
            <w:pPr>
              <w:pStyle w:val="ROWTABELLA"/>
              <w:jc w:val="center"/>
              <w:rPr>
                <w:color w:val="002060"/>
              </w:rPr>
            </w:pPr>
            <w:r w:rsidRPr="00CF50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37C6B0" w14:textId="77777777" w:rsidR="00EC16FE" w:rsidRPr="00CF5044" w:rsidRDefault="00EC16FE" w:rsidP="00323E8F">
            <w:pPr>
              <w:pStyle w:val="ROWTABELLA"/>
              <w:rPr>
                <w:color w:val="002060"/>
              </w:rPr>
            </w:pPr>
            <w:r w:rsidRPr="00CF5044">
              <w:rPr>
                <w:color w:val="002060"/>
              </w:rPr>
              <w:t>12/11/2019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CDF534" w14:textId="77777777" w:rsidR="00EC16FE" w:rsidRPr="00CF5044" w:rsidRDefault="00EC16FE" w:rsidP="00323E8F">
            <w:pPr>
              <w:pStyle w:val="ROWTABELLA"/>
              <w:rPr>
                <w:color w:val="002060"/>
              </w:rPr>
            </w:pPr>
            <w:r w:rsidRPr="00CF5044">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448643" w14:textId="77777777" w:rsidR="00EC16FE" w:rsidRPr="00CF5044" w:rsidRDefault="00EC16FE" w:rsidP="00323E8F">
            <w:pPr>
              <w:pStyle w:val="ROWTABELLA"/>
              <w:rPr>
                <w:color w:val="002060"/>
              </w:rPr>
            </w:pPr>
            <w:r w:rsidRPr="00CF504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DF7EEC" w14:textId="77777777" w:rsidR="00EC16FE" w:rsidRPr="00CF5044" w:rsidRDefault="00EC16FE" w:rsidP="00323E8F">
            <w:pPr>
              <w:pStyle w:val="ROWTABELLA"/>
              <w:rPr>
                <w:color w:val="002060"/>
              </w:rPr>
            </w:pPr>
            <w:r w:rsidRPr="00CF5044">
              <w:rPr>
                <w:color w:val="002060"/>
              </w:rPr>
              <w:t>VIA ALDO MORO</w:t>
            </w:r>
          </w:p>
        </w:tc>
      </w:tr>
      <w:tr w:rsidR="00EC16FE" w:rsidRPr="00CF5044" w14:paraId="15E5BF1C"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EBFB17" w14:textId="77777777" w:rsidR="00EC16FE" w:rsidRPr="00CF5044" w:rsidRDefault="00EC16FE" w:rsidP="00323E8F">
            <w:pPr>
              <w:pStyle w:val="ROWTABELLA"/>
              <w:rPr>
                <w:color w:val="002060"/>
              </w:rPr>
            </w:pPr>
            <w:r w:rsidRPr="00CF5044">
              <w:rPr>
                <w:color w:val="002060"/>
              </w:rPr>
              <w:t>SAN MICHELE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0C8263" w14:textId="77777777" w:rsidR="00EC16FE" w:rsidRPr="00CF5044" w:rsidRDefault="00EC16FE" w:rsidP="00323E8F">
            <w:pPr>
              <w:pStyle w:val="ROWTABELLA"/>
              <w:rPr>
                <w:color w:val="002060"/>
              </w:rPr>
            </w:pPr>
            <w:r w:rsidRPr="00CF5044">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EF2F26C" w14:textId="77777777" w:rsidR="00EC16FE" w:rsidRPr="00CF5044" w:rsidRDefault="00EC16FE" w:rsidP="00323E8F">
            <w:pPr>
              <w:pStyle w:val="ROWTABELLA"/>
              <w:jc w:val="center"/>
              <w:rPr>
                <w:color w:val="002060"/>
              </w:rPr>
            </w:pPr>
            <w:r w:rsidRPr="00CF50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4AE6A2" w14:textId="77777777" w:rsidR="00EC16FE" w:rsidRPr="00CF5044" w:rsidRDefault="00EC16FE" w:rsidP="00323E8F">
            <w:pPr>
              <w:pStyle w:val="ROWTABELLA"/>
              <w:rPr>
                <w:color w:val="002060"/>
              </w:rPr>
            </w:pPr>
            <w:r w:rsidRPr="00CF5044">
              <w:rPr>
                <w:color w:val="002060"/>
              </w:rPr>
              <w:t>12/11/2019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7EC70B" w14:textId="77777777" w:rsidR="00EC16FE" w:rsidRPr="00CF5044" w:rsidRDefault="00EC16FE" w:rsidP="00323E8F">
            <w:pPr>
              <w:pStyle w:val="ROWTABELLA"/>
              <w:rPr>
                <w:color w:val="002060"/>
              </w:rPr>
            </w:pPr>
            <w:r w:rsidRPr="00CF5044">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A6C3F0" w14:textId="77777777" w:rsidR="00EC16FE" w:rsidRPr="00CF5044" w:rsidRDefault="00EC16FE" w:rsidP="00323E8F">
            <w:pPr>
              <w:pStyle w:val="ROWTABELLA"/>
              <w:rPr>
                <w:color w:val="002060"/>
              </w:rPr>
            </w:pPr>
            <w:r w:rsidRPr="00CF5044">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B7D150" w14:textId="77777777" w:rsidR="00EC16FE" w:rsidRPr="00CF5044" w:rsidRDefault="00EC16FE" w:rsidP="00323E8F">
            <w:pPr>
              <w:pStyle w:val="ROWTABELLA"/>
              <w:rPr>
                <w:color w:val="002060"/>
              </w:rPr>
            </w:pPr>
            <w:r w:rsidRPr="00CF5044">
              <w:rPr>
                <w:color w:val="002060"/>
              </w:rPr>
              <w:t>VIA LORETO</w:t>
            </w:r>
          </w:p>
        </w:tc>
      </w:tr>
    </w:tbl>
    <w:p w14:paraId="29E14EDE" w14:textId="77777777" w:rsidR="00EC16FE" w:rsidRPr="004B2460" w:rsidRDefault="00EC16FE" w:rsidP="00EC16FE">
      <w:pPr>
        <w:pStyle w:val="breakline"/>
        <w:divId w:val="527259509"/>
        <w:rPr>
          <w:color w:val="002060"/>
        </w:rPr>
      </w:pPr>
    </w:p>
    <w:p w14:paraId="439B6F3E" w14:textId="77777777" w:rsidR="00EC16FE" w:rsidRPr="004B2460" w:rsidRDefault="00EC16FE" w:rsidP="00EC16FE">
      <w:pPr>
        <w:pStyle w:val="breakline"/>
        <w:divId w:val="527259509"/>
        <w:rPr>
          <w:color w:val="002060"/>
        </w:rPr>
      </w:pPr>
    </w:p>
    <w:p w14:paraId="3D077A23" w14:textId="77777777" w:rsidR="00EC16FE" w:rsidRPr="004B2460" w:rsidRDefault="00EC16FE" w:rsidP="00EC16FE">
      <w:pPr>
        <w:pStyle w:val="TITOLOCAMPIONATO"/>
        <w:shd w:val="clear" w:color="auto" w:fill="CCCCCC"/>
        <w:spacing w:before="80" w:after="40"/>
        <w:divId w:val="527259509"/>
        <w:rPr>
          <w:color w:val="002060"/>
        </w:rPr>
      </w:pPr>
      <w:r w:rsidRPr="004B2460">
        <w:rPr>
          <w:color w:val="002060"/>
        </w:rPr>
        <w:t>COPPA MARCHE UNDER 21 CALCIO 5</w:t>
      </w:r>
    </w:p>
    <w:p w14:paraId="62E557AC" w14:textId="77777777" w:rsidR="00EC16FE" w:rsidRPr="004B2460" w:rsidRDefault="00EC16FE" w:rsidP="00EC16FE">
      <w:pPr>
        <w:pStyle w:val="TITOLOPRINC"/>
        <w:divId w:val="527259509"/>
        <w:rPr>
          <w:color w:val="002060"/>
        </w:rPr>
      </w:pPr>
      <w:r>
        <w:rPr>
          <w:color w:val="002060"/>
        </w:rPr>
        <w:t>RECUPERO PROGRAMMATO</w:t>
      </w:r>
    </w:p>
    <w:p w14:paraId="13613BDA" w14:textId="77777777" w:rsidR="00EC16FE" w:rsidRPr="004B2460" w:rsidRDefault="00EC16FE" w:rsidP="00EC16FE">
      <w:pPr>
        <w:pStyle w:val="breakline"/>
        <w:divId w:val="527259509"/>
        <w:rPr>
          <w:color w:val="002060"/>
        </w:rPr>
      </w:pPr>
    </w:p>
    <w:p w14:paraId="1441CFEC" w14:textId="77777777" w:rsidR="00EC16FE" w:rsidRPr="004B2460" w:rsidRDefault="00EC16FE" w:rsidP="00EC16FE">
      <w:pPr>
        <w:pStyle w:val="SOTTOTITOLOCAMPIONATO1"/>
        <w:divId w:val="527259509"/>
        <w:rPr>
          <w:color w:val="002060"/>
        </w:rPr>
      </w:pPr>
      <w:r w:rsidRPr="004B2460">
        <w:rPr>
          <w:color w:val="002060"/>
        </w:rPr>
        <w:t>GIRONE QF</w:t>
      </w:r>
    </w:p>
    <w:tbl>
      <w:tblPr>
        <w:tblpPr w:leftFromText="41" w:rightFromText="41" w:vertAnchor="text" w:horzAnchor="margin" w:tblpY="30"/>
        <w:tblOverlap w:val="never"/>
        <w:tblW w:w="951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600"/>
        <w:gridCol w:w="3715"/>
      </w:tblGrid>
      <w:tr w:rsidR="00EC16FE" w:rsidRPr="004B2460" w14:paraId="7FA46434"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D24D47" w14:textId="77777777" w:rsidR="00EC16FE" w:rsidRPr="004B2460" w:rsidRDefault="00EC16FE" w:rsidP="00323E8F">
            <w:pPr>
              <w:pStyle w:val="HEADERTABELLA"/>
              <w:rPr>
                <w:color w:val="002060"/>
              </w:rPr>
            </w:pPr>
            <w:r w:rsidRPr="004B24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EB6DA5" w14:textId="77777777" w:rsidR="00EC16FE" w:rsidRPr="004B2460" w:rsidRDefault="00EC16FE" w:rsidP="00323E8F">
            <w:pPr>
              <w:pStyle w:val="HEADERTABELLA"/>
              <w:rPr>
                <w:color w:val="002060"/>
              </w:rPr>
            </w:pPr>
            <w:r w:rsidRPr="004B2460">
              <w:rPr>
                <w:color w:val="002060"/>
              </w:rPr>
              <w:t xml:space="preserve">N° </w:t>
            </w:r>
            <w:proofErr w:type="spellStart"/>
            <w:r w:rsidRPr="004B2460">
              <w:rPr>
                <w:color w:val="002060"/>
              </w:rPr>
              <w:t>Gior</w:t>
            </w:r>
            <w:proofErr w:type="spellEnd"/>
            <w:r w:rsidRPr="004B246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DA060C" w14:textId="77777777" w:rsidR="00EC16FE" w:rsidRPr="004B2460" w:rsidRDefault="00EC16FE" w:rsidP="00323E8F">
            <w:pPr>
              <w:pStyle w:val="HEADERTABELLA"/>
              <w:rPr>
                <w:color w:val="002060"/>
              </w:rPr>
            </w:pPr>
            <w:r w:rsidRPr="004B24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6A931" w14:textId="77777777" w:rsidR="00EC16FE" w:rsidRPr="004B2460" w:rsidRDefault="00EC16FE" w:rsidP="00323E8F">
            <w:pPr>
              <w:pStyle w:val="HEADERTABELLA"/>
              <w:rPr>
                <w:color w:val="002060"/>
              </w:rPr>
            </w:pPr>
            <w:r w:rsidRPr="004B2460">
              <w:rPr>
                <w:color w:val="002060"/>
              </w:rPr>
              <w:t>Squadra 2</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5846E" w14:textId="77777777" w:rsidR="00EC16FE" w:rsidRPr="004B2460" w:rsidRDefault="00EC16FE" w:rsidP="00323E8F">
            <w:pPr>
              <w:pStyle w:val="HEADERTABELLA"/>
              <w:rPr>
                <w:color w:val="002060"/>
              </w:rPr>
            </w:pPr>
            <w:r w:rsidRPr="004B2460">
              <w:rPr>
                <w:color w:val="002060"/>
              </w:rPr>
              <w:t xml:space="preserve">Ora </w:t>
            </w:r>
            <w:proofErr w:type="spellStart"/>
            <w:r w:rsidRPr="004B2460">
              <w:rPr>
                <w:color w:val="002060"/>
              </w:rPr>
              <w:t>Var</w:t>
            </w:r>
            <w:proofErr w:type="spellEnd"/>
            <w:r w:rsidRPr="004B2460">
              <w:rPr>
                <w:color w:val="002060"/>
              </w:rPr>
              <w:t>.</w:t>
            </w:r>
          </w:p>
        </w:tc>
        <w:tc>
          <w:tcPr>
            <w:tcW w:w="37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2662AC" w14:textId="77777777" w:rsidR="00EC16FE" w:rsidRPr="004B2460" w:rsidRDefault="00EC16FE" w:rsidP="00323E8F">
            <w:pPr>
              <w:pStyle w:val="HEADERTABELLA"/>
              <w:rPr>
                <w:color w:val="002060"/>
              </w:rPr>
            </w:pPr>
            <w:r>
              <w:rPr>
                <w:color w:val="002060"/>
              </w:rPr>
              <w:t>Riferimento</w:t>
            </w:r>
          </w:p>
        </w:tc>
      </w:tr>
      <w:tr w:rsidR="00EC16FE" w:rsidRPr="004B2460" w14:paraId="1AB2EE73" w14:textId="77777777" w:rsidTr="00EC16F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52BAE" w14:textId="77777777" w:rsidR="00EC16FE" w:rsidRPr="00424CF8" w:rsidRDefault="00EC16FE" w:rsidP="00323E8F">
            <w:pPr>
              <w:pStyle w:val="ROWTABELLA"/>
              <w:rPr>
                <w:color w:val="002060"/>
                <w:highlight w:val="yellow"/>
              </w:rPr>
            </w:pPr>
            <w:r w:rsidRPr="00424CF8">
              <w:rPr>
                <w:color w:val="002060"/>
                <w:highlight w:val="yellow"/>
              </w:rPr>
              <w:t>20/11/2019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997BD" w14:textId="77777777" w:rsidR="00EC16FE" w:rsidRPr="00424CF8" w:rsidRDefault="00EC16FE" w:rsidP="00323E8F">
            <w:pPr>
              <w:pStyle w:val="ROWTABELLA"/>
              <w:jc w:val="center"/>
              <w:rPr>
                <w:color w:val="002060"/>
                <w:highlight w:val="yellow"/>
              </w:rPr>
            </w:pPr>
            <w:r w:rsidRPr="00424CF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F0C39" w14:textId="77777777" w:rsidR="00EC16FE" w:rsidRPr="00424CF8" w:rsidRDefault="00EC16FE" w:rsidP="00323E8F">
            <w:pPr>
              <w:pStyle w:val="ROWTABELLA"/>
              <w:rPr>
                <w:color w:val="002060"/>
                <w:highlight w:val="yellow"/>
              </w:rPr>
            </w:pPr>
            <w:r w:rsidRPr="00424CF8">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4A307" w14:textId="77777777" w:rsidR="00EC16FE" w:rsidRPr="00424CF8" w:rsidRDefault="00EC16FE" w:rsidP="00323E8F">
            <w:pPr>
              <w:pStyle w:val="ROWTABELLA"/>
              <w:rPr>
                <w:color w:val="002060"/>
                <w:highlight w:val="yellow"/>
              </w:rPr>
            </w:pPr>
            <w:r w:rsidRPr="00424CF8">
              <w:rPr>
                <w:color w:val="002060"/>
                <w:highlight w:val="yellow"/>
              </w:rPr>
              <w:t>RECANATI CALCIO A 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EFF7D" w14:textId="77777777" w:rsidR="00EC16FE" w:rsidRPr="004B2460" w:rsidRDefault="00EC16FE" w:rsidP="00323E8F">
            <w:pPr>
              <w:pStyle w:val="ROWTABELLA"/>
              <w:jc w:val="center"/>
              <w:rPr>
                <w:color w:val="002060"/>
              </w:rPr>
            </w:pPr>
            <w:r w:rsidRPr="00424CF8">
              <w:rPr>
                <w:color w:val="002060"/>
                <w:highlight w:val="yellow"/>
              </w:rPr>
              <w:t>21:30</w:t>
            </w:r>
          </w:p>
        </w:tc>
        <w:tc>
          <w:tcPr>
            <w:tcW w:w="371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C1DDF" w14:textId="77777777" w:rsidR="00EC16FE" w:rsidRPr="00424CF8" w:rsidRDefault="00EC16FE" w:rsidP="00323E8F">
            <w:pPr>
              <w:rPr>
                <w:rFonts w:ascii="Arial" w:hAnsi="Arial" w:cs="Arial"/>
                <w:color w:val="002060"/>
                <w:sz w:val="12"/>
                <w:szCs w:val="12"/>
              </w:rPr>
            </w:pPr>
            <w:r>
              <w:rPr>
                <w:rFonts w:ascii="Arial" w:hAnsi="Arial" w:cs="Arial"/>
                <w:color w:val="002060"/>
                <w:sz w:val="12"/>
                <w:szCs w:val="12"/>
              </w:rPr>
              <w:t>A SEGUITO DELLA DISPOSIZIONE DEL GIUDICE SPORTIVO E VISTI GLI ACCORDI SOCIETARI INTERCORSI</w:t>
            </w:r>
          </w:p>
        </w:tc>
      </w:tr>
    </w:tbl>
    <w:p w14:paraId="5D72749D" w14:textId="77777777" w:rsidR="00EC16FE" w:rsidRPr="004B2460" w:rsidRDefault="00EC16FE" w:rsidP="00EC16FE">
      <w:pPr>
        <w:pStyle w:val="breakline"/>
        <w:divId w:val="527259509"/>
        <w:rPr>
          <w:color w:val="002060"/>
        </w:rPr>
      </w:pPr>
    </w:p>
    <w:p w14:paraId="0AF085C7" w14:textId="77777777" w:rsidR="00EC16FE" w:rsidRPr="004B2460" w:rsidRDefault="00EC16FE" w:rsidP="00EC16FE">
      <w:pPr>
        <w:pStyle w:val="breakline"/>
        <w:divId w:val="527259509"/>
        <w:rPr>
          <w:color w:val="002060"/>
        </w:rPr>
      </w:pPr>
    </w:p>
    <w:p w14:paraId="4848D57F" w14:textId="77777777" w:rsidR="00EC16FE" w:rsidRDefault="00EC16FE" w:rsidP="00EC16FE">
      <w:pPr>
        <w:pStyle w:val="TITOLOPRINC"/>
        <w:divId w:val="527259509"/>
        <w:rPr>
          <w:color w:val="002060"/>
        </w:rPr>
      </w:pPr>
    </w:p>
    <w:p w14:paraId="2D333770" w14:textId="77777777" w:rsidR="00EC16FE" w:rsidRPr="004B2460" w:rsidRDefault="00EC16FE" w:rsidP="00EC16FE">
      <w:pPr>
        <w:pStyle w:val="TITOLOPRINC"/>
        <w:divId w:val="527259509"/>
        <w:rPr>
          <w:color w:val="002060"/>
        </w:rPr>
      </w:pPr>
      <w:r w:rsidRPr="004B2460">
        <w:rPr>
          <w:color w:val="002060"/>
        </w:rPr>
        <w:t>RISULTATI</w:t>
      </w:r>
    </w:p>
    <w:p w14:paraId="20E29669" w14:textId="77777777" w:rsidR="00EC16FE" w:rsidRPr="004B2460" w:rsidRDefault="00EC16FE" w:rsidP="00EC16FE">
      <w:pPr>
        <w:pStyle w:val="breakline"/>
        <w:divId w:val="527259509"/>
        <w:rPr>
          <w:color w:val="002060"/>
        </w:rPr>
      </w:pPr>
    </w:p>
    <w:p w14:paraId="2FB10201" w14:textId="77777777" w:rsidR="00EC16FE" w:rsidRPr="004B2460" w:rsidRDefault="00EC16FE" w:rsidP="00EC16FE">
      <w:pPr>
        <w:pStyle w:val="SOTTOTITOLOCAMPIONATO1"/>
        <w:divId w:val="527259509"/>
        <w:rPr>
          <w:color w:val="002060"/>
        </w:rPr>
      </w:pPr>
      <w:r w:rsidRPr="004B2460">
        <w:rPr>
          <w:color w:val="002060"/>
        </w:rPr>
        <w:t>RISULTATI UFFICIALI GARE DEL 31/10/2019</w:t>
      </w:r>
    </w:p>
    <w:p w14:paraId="34A69B42" w14:textId="77777777" w:rsidR="00EC16FE" w:rsidRPr="004B2460" w:rsidRDefault="00EC16FE" w:rsidP="00EC16FE">
      <w:pPr>
        <w:pStyle w:val="SOTTOTITOLOCAMPIONATO2"/>
        <w:divId w:val="527259509"/>
        <w:rPr>
          <w:color w:val="002060"/>
        </w:rPr>
      </w:pPr>
      <w:r w:rsidRPr="004B2460">
        <w:rPr>
          <w:color w:val="002060"/>
        </w:rPr>
        <w:lastRenderedPageBreak/>
        <w:t>Si trascrivono qui di seguito i risultati ufficiali delle gare disputate</w:t>
      </w:r>
    </w:p>
    <w:p w14:paraId="769F03F9" w14:textId="77777777" w:rsidR="00EC16FE" w:rsidRPr="004B2460" w:rsidRDefault="00EC16FE" w:rsidP="00EC16F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C16FE" w:rsidRPr="004B2460" w14:paraId="6637C182" w14:textId="77777777" w:rsidTr="00EC16F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C16FE" w:rsidRPr="004B2460" w14:paraId="35A61AE0" w14:textId="77777777" w:rsidTr="00323E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684EDC" w14:textId="77777777" w:rsidR="00EC16FE" w:rsidRPr="004B2460" w:rsidRDefault="00EC16FE" w:rsidP="00323E8F">
                  <w:pPr>
                    <w:pStyle w:val="HEADERTABELLA"/>
                    <w:rPr>
                      <w:color w:val="002060"/>
                    </w:rPr>
                  </w:pPr>
                  <w:r w:rsidRPr="004B2460">
                    <w:rPr>
                      <w:color w:val="002060"/>
                    </w:rPr>
                    <w:t>GIRONE QF - 1 Giornata - A</w:t>
                  </w:r>
                </w:p>
              </w:tc>
            </w:tr>
            <w:tr w:rsidR="00EC16FE" w:rsidRPr="004B2460" w14:paraId="72371BA0" w14:textId="77777777" w:rsidTr="00323E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61CBC2" w14:textId="77777777" w:rsidR="00EC16FE" w:rsidRPr="004B2460" w:rsidRDefault="00EC16FE" w:rsidP="00323E8F">
                  <w:pPr>
                    <w:pStyle w:val="ROWTABELLA"/>
                    <w:rPr>
                      <w:color w:val="002060"/>
                    </w:rPr>
                  </w:pPr>
                  <w:r w:rsidRPr="004B2460">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D296CA" w14:textId="77777777" w:rsidR="00EC16FE" w:rsidRPr="004B2460" w:rsidRDefault="00EC16FE" w:rsidP="00323E8F">
                  <w:pPr>
                    <w:pStyle w:val="ROWTABELLA"/>
                    <w:rPr>
                      <w:color w:val="002060"/>
                    </w:rPr>
                  </w:pPr>
                  <w:r w:rsidRPr="004B2460">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EF7788" w14:textId="77777777" w:rsidR="00EC16FE" w:rsidRPr="004B2460" w:rsidRDefault="00EC16FE" w:rsidP="00323E8F">
                  <w:pPr>
                    <w:pStyle w:val="ROWTABELLA"/>
                    <w:jc w:val="center"/>
                    <w:rPr>
                      <w:color w:val="002060"/>
                    </w:rPr>
                  </w:pPr>
                  <w:r w:rsidRPr="004B2460">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C9866E" w14:textId="77777777" w:rsidR="00EC16FE" w:rsidRPr="004B2460" w:rsidRDefault="00EC16FE" w:rsidP="00323E8F">
                  <w:pPr>
                    <w:pStyle w:val="ROWTABELLA"/>
                    <w:jc w:val="center"/>
                    <w:rPr>
                      <w:color w:val="002060"/>
                    </w:rPr>
                  </w:pPr>
                  <w:r w:rsidRPr="004B2460">
                    <w:rPr>
                      <w:color w:val="002060"/>
                    </w:rPr>
                    <w:t> </w:t>
                  </w:r>
                </w:p>
              </w:tc>
            </w:tr>
            <w:tr w:rsidR="00EC16FE" w:rsidRPr="004B2460" w14:paraId="1C5F499D" w14:textId="77777777" w:rsidTr="00323E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2BB818" w14:textId="77777777" w:rsidR="00EC16FE" w:rsidRPr="004B2460" w:rsidRDefault="00EC16FE" w:rsidP="00323E8F">
                  <w:pPr>
                    <w:pStyle w:val="ROWTABELLA"/>
                    <w:rPr>
                      <w:color w:val="002060"/>
                    </w:rPr>
                  </w:pPr>
                  <w:r w:rsidRPr="004B2460">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3424B01" w14:textId="77777777" w:rsidR="00EC16FE" w:rsidRPr="004B2460" w:rsidRDefault="00EC16FE" w:rsidP="00323E8F">
                  <w:pPr>
                    <w:pStyle w:val="ROWTABELLA"/>
                    <w:rPr>
                      <w:color w:val="002060"/>
                    </w:rPr>
                  </w:pPr>
                  <w:r w:rsidRPr="004B246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4460D8" w14:textId="77777777" w:rsidR="00EC16FE" w:rsidRPr="004B2460" w:rsidRDefault="00EC16FE" w:rsidP="00323E8F">
                  <w:pPr>
                    <w:pStyle w:val="ROWTABELLA"/>
                    <w:jc w:val="center"/>
                    <w:rPr>
                      <w:color w:val="002060"/>
                    </w:rPr>
                  </w:pPr>
                  <w:r w:rsidRPr="004B246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44257F" w14:textId="77777777" w:rsidR="00EC16FE" w:rsidRPr="004B2460" w:rsidRDefault="00EC16FE" w:rsidP="00323E8F">
                  <w:pPr>
                    <w:pStyle w:val="ROWTABELLA"/>
                    <w:jc w:val="center"/>
                    <w:rPr>
                      <w:color w:val="002060"/>
                    </w:rPr>
                  </w:pPr>
                  <w:r w:rsidRPr="004B2460">
                    <w:rPr>
                      <w:color w:val="002060"/>
                    </w:rPr>
                    <w:t> </w:t>
                  </w:r>
                </w:p>
              </w:tc>
            </w:tr>
            <w:tr w:rsidR="00EC16FE" w:rsidRPr="004B2460" w14:paraId="288B9304" w14:textId="77777777" w:rsidTr="00323E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97C2A9" w14:textId="77777777" w:rsidR="00EC16FE" w:rsidRPr="004B2460" w:rsidRDefault="00EC16FE" w:rsidP="00323E8F">
                  <w:pPr>
                    <w:pStyle w:val="ROWTABELLA"/>
                    <w:rPr>
                      <w:color w:val="002060"/>
                    </w:rPr>
                  </w:pPr>
                  <w:r w:rsidRPr="004B2460">
                    <w:rPr>
                      <w:color w:val="002060"/>
                    </w:rPr>
                    <w:t>(2)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1390D4" w14:textId="77777777" w:rsidR="00EC16FE" w:rsidRPr="004B2460" w:rsidRDefault="00EC16FE" w:rsidP="00323E8F">
                  <w:pPr>
                    <w:pStyle w:val="ROWTABELLA"/>
                    <w:rPr>
                      <w:color w:val="002060"/>
                    </w:rPr>
                  </w:pPr>
                  <w:r w:rsidRPr="004B2460">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A80123" w14:textId="77777777" w:rsidR="00EC16FE" w:rsidRPr="004B2460" w:rsidRDefault="00EC16FE" w:rsidP="00323E8F">
                  <w:pPr>
                    <w:pStyle w:val="ROWTABELLA"/>
                    <w:jc w:val="center"/>
                    <w:rPr>
                      <w:color w:val="002060"/>
                    </w:rPr>
                  </w:pPr>
                  <w:r w:rsidRPr="004B2460">
                    <w:rPr>
                      <w:color w:val="002060"/>
                    </w:rPr>
                    <w:t>10 - 2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4079C0" w14:textId="77777777" w:rsidR="00EC16FE" w:rsidRPr="004B2460" w:rsidRDefault="00EC16FE" w:rsidP="00323E8F">
                  <w:pPr>
                    <w:pStyle w:val="ROWTABELLA"/>
                    <w:jc w:val="center"/>
                    <w:rPr>
                      <w:color w:val="002060"/>
                    </w:rPr>
                  </w:pPr>
                  <w:r w:rsidRPr="004B2460">
                    <w:rPr>
                      <w:color w:val="002060"/>
                    </w:rPr>
                    <w:t> </w:t>
                  </w:r>
                </w:p>
              </w:tc>
            </w:tr>
            <w:tr w:rsidR="00EC16FE" w:rsidRPr="004B2460" w14:paraId="7C0202BA"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0D93D93F" w14:textId="77777777" w:rsidR="00EC16FE" w:rsidRPr="004B2460" w:rsidRDefault="00EC16FE" w:rsidP="00323E8F">
                  <w:pPr>
                    <w:pStyle w:val="ROWTABELLA"/>
                    <w:rPr>
                      <w:color w:val="002060"/>
                    </w:rPr>
                  </w:pPr>
                  <w:r w:rsidRPr="004B2460">
                    <w:rPr>
                      <w:color w:val="002060"/>
                    </w:rPr>
                    <w:t>(1) - disputata il 29/10/2019</w:t>
                  </w:r>
                </w:p>
              </w:tc>
            </w:tr>
            <w:tr w:rsidR="00EC16FE" w:rsidRPr="004B2460" w14:paraId="5E3FB44D" w14:textId="77777777" w:rsidTr="00323E8F">
              <w:tc>
                <w:tcPr>
                  <w:tcW w:w="4700" w:type="dxa"/>
                  <w:gridSpan w:val="4"/>
                  <w:tcBorders>
                    <w:top w:val="nil"/>
                    <w:left w:val="nil"/>
                    <w:bottom w:val="nil"/>
                    <w:right w:val="nil"/>
                  </w:tcBorders>
                  <w:tcMar>
                    <w:top w:w="20" w:type="dxa"/>
                    <w:left w:w="20" w:type="dxa"/>
                    <w:bottom w:w="20" w:type="dxa"/>
                    <w:right w:w="20" w:type="dxa"/>
                  </w:tcMar>
                  <w:vAlign w:val="center"/>
                </w:tcPr>
                <w:p w14:paraId="742F864A" w14:textId="77777777" w:rsidR="00EC16FE" w:rsidRPr="004B2460" w:rsidRDefault="00EC16FE" w:rsidP="00323E8F">
                  <w:pPr>
                    <w:pStyle w:val="ROWTABELLA"/>
                    <w:rPr>
                      <w:color w:val="002060"/>
                    </w:rPr>
                  </w:pPr>
                  <w:r w:rsidRPr="004B2460">
                    <w:rPr>
                      <w:color w:val="002060"/>
                    </w:rPr>
                    <w:t>(2) - disputata il 28/10/2019</w:t>
                  </w:r>
                </w:p>
              </w:tc>
            </w:tr>
          </w:tbl>
          <w:p w14:paraId="4CF4CBB5" w14:textId="77777777" w:rsidR="00EC16FE" w:rsidRPr="004B2460" w:rsidRDefault="00EC16FE" w:rsidP="00323E8F">
            <w:pPr>
              <w:rPr>
                <w:color w:val="002060"/>
                <w:sz w:val="24"/>
                <w:szCs w:val="24"/>
              </w:rPr>
            </w:pPr>
          </w:p>
        </w:tc>
      </w:tr>
    </w:tbl>
    <w:p w14:paraId="04078181" w14:textId="77777777" w:rsidR="00EC16FE" w:rsidRPr="004B2460" w:rsidRDefault="00EC16FE" w:rsidP="00EC16FE">
      <w:pPr>
        <w:pStyle w:val="breakline"/>
        <w:divId w:val="527259509"/>
        <w:rPr>
          <w:color w:val="002060"/>
        </w:rPr>
      </w:pPr>
    </w:p>
    <w:p w14:paraId="2EFFED35" w14:textId="77777777" w:rsidR="00EC16FE" w:rsidRPr="004B2460" w:rsidRDefault="00EC16FE" w:rsidP="00EC16FE">
      <w:pPr>
        <w:pStyle w:val="breakline"/>
        <w:divId w:val="527259509"/>
        <w:rPr>
          <w:color w:val="002060"/>
        </w:rPr>
      </w:pPr>
    </w:p>
    <w:p w14:paraId="2B3BDEB3" w14:textId="77777777" w:rsidR="00EC16FE" w:rsidRPr="004B2460" w:rsidRDefault="00EC16FE" w:rsidP="00EC16FE">
      <w:pPr>
        <w:pStyle w:val="TITOLOPRINC"/>
        <w:divId w:val="527259509"/>
        <w:rPr>
          <w:color w:val="002060"/>
        </w:rPr>
      </w:pPr>
      <w:r w:rsidRPr="004B2460">
        <w:rPr>
          <w:color w:val="002060"/>
        </w:rPr>
        <w:t>GIUDICE SPORTIVO</w:t>
      </w:r>
    </w:p>
    <w:p w14:paraId="32DB47B4" w14:textId="77777777" w:rsidR="00EC16FE" w:rsidRPr="004B2460" w:rsidRDefault="00EC16FE" w:rsidP="00EC16FE">
      <w:pPr>
        <w:pStyle w:val="diffida"/>
        <w:divId w:val="527259509"/>
        <w:rPr>
          <w:color w:val="002060"/>
        </w:rPr>
      </w:pPr>
      <w:r w:rsidRPr="004B2460">
        <w:rPr>
          <w:color w:val="002060"/>
        </w:rPr>
        <w:t>Il Giudice Sportivo, Avv. Claudio Romagnoli, con l'assistenza del segretario Angelo Castellana, nella seduta del 06/11/2019, ha adottato le decisioni che di seguito integralmente si riportano:</w:t>
      </w:r>
    </w:p>
    <w:p w14:paraId="215A9398" w14:textId="77777777" w:rsidR="00EC16FE" w:rsidRPr="004B2460" w:rsidRDefault="00EC16FE" w:rsidP="00EC16FE">
      <w:pPr>
        <w:pStyle w:val="titolo10"/>
        <w:divId w:val="527259509"/>
        <w:rPr>
          <w:color w:val="002060"/>
        </w:rPr>
      </w:pPr>
      <w:r w:rsidRPr="004B2460">
        <w:rPr>
          <w:color w:val="002060"/>
        </w:rPr>
        <w:t xml:space="preserve">GARE DEL 30/10/2019 </w:t>
      </w:r>
    </w:p>
    <w:p w14:paraId="2ADCE179" w14:textId="77777777" w:rsidR="00EC16FE" w:rsidRPr="004B2460" w:rsidRDefault="00EC16FE" w:rsidP="00EC16FE">
      <w:pPr>
        <w:pStyle w:val="titolo6"/>
        <w:divId w:val="527259509"/>
        <w:rPr>
          <w:color w:val="002060"/>
        </w:rPr>
      </w:pPr>
      <w:r w:rsidRPr="004B2460">
        <w:rPr>
          <w:color w:val="002060"/>
        </w:rPr>
        <w:t xml:space="preserve">DECISIONI DEL GIUDICE SPORTIVO </w:t>
      </w:r>
    </w:p>
    <w:p w14:paraId="76C29BB9" w14:textId="77777777" w:rsidR="00EC16FE" w:rsidRPr="004B2460" w:rsidRDefault="00EC16FE" w:rsidP="00EC16FE">
      <w:pPr>
        <w:pStyle w:val="diffida"/>
        <w:spacing w:before="80" w:beforeAutospacing="0" w:after="40" w:afterAutospacing="0"/>
        <w:jc w:val="left"/>
        <w:divId w:val="527259509"/>
        <w:rPr>
          <w:color w:val="002060"/>
        </w:rPr>
      </w:pPr>
      <w:r w:rsidRPr="004B2460">
        <w:rPr>
          <w:color w:val="002060"/>
        </w:rPr>
        <w:t xml:space="preserve">gara del 30/10/2019 VERBENA C5 ANCONA - RECANATI CALCIO A 5 </w:t>
      </w:r>
      <w:r w:rsidRPr="004B2460">
        <w:rPr>
          <w:color w:val="002060"/>
        </w:rPr>
        <w:br/>
        <w:t xml:space="preserve">Rilevato dal referto arbitrale che la gara in oggetto non si e disputata per un infortunio subito dall'arbitro durante il riscaldamento si </w:t>
      </w:r>
      <w:proofErr w:type="spellStart"/>
      <w:r w:rsidRPr="004B2460">
        <w:rPr>
          <w:color w:val="002060"/>
        </w:rPr>
        <w:t>da</w:t>
      </w:r>
      <w:proofErr w:type="spellEnd"/>
      <w:r w:rsidRPr="004B2460">
        <w:rPr>
          <w:color w:val="002060"/>
        </w:rPr>
        <w:t xml:space="preserve"> mandato al CRM Marche perch</w:t>
      </w:r>
      <w:r>
        <w:rPr>
          <w:color w:val="002060"/>
        </w:rPr>
        <w:t>é</w:t>
      </w:r>
      <w:r w:rsidRPr="004B2460">
        <w:rPr>
          <w:color w:val="002060"/>
        </w:rPr>
        <w:t xml:space="preserve"> fissi una nuova data per l'effettuazione dell'incontro. </w:t>
      </w:r>
    </w:p>
    <w:p w14:paraId="22DCEDF6" w14:textId="77777777" w:rsidR="00EC16FE" w:rsidRPr="004B2460" w:rsidRDefault="00EC16FE" w:rsidP="00EC16FE">
      <w:pPr>
        <w:pStyle w:val="titolo10"/>
        <w:divId w:val="527259509"/>
        <w:rPr>
          <w:color w:val="002060"/>
        </w:rPr>
      </w:pPr>
      <w:r w:rsidRPr="004B2460">
        <w:rPr>
          <w:color w:val="002060"/>
        </w:rPr>
        <w:t xml:space="preserve">GARE DEL 28/10/2019 </w:t>
      </w:r>
    </w:p>
    <w:p w14:paraId="10A1C39F"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28DA68A7"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5DEDA9DB"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019A1293" w14:textId="77777777" w:rsidR="00EC16FE" w:rsidRPr="004B2460" w:rsidRDefault="00EC16FE" w:rsidP="00EC16FE">
      <w:pPr>
        <w:pStyle w:val="titolo20"/>
        <w:divId w:val="527259509"/>
        <w:rPr>
          <w:color w:val="002060"/>
        </w:rPr>
      </w:pPr>
      <w:r w:rsidRPr="004B2460">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79C9EDDF" w14:textId="77777777" w:rsidTr="00EC16FE">
        <w:trPr>
          <w:divId w:val="527259509"/>
        </w:trPr>
        <w:tc>
          <w:tcPr>
            <w:tcW w:w="2200" w:type="dxa"/>
            <w:tcMar>
              <w:top w:w="20" w:type="dxa"/>
              <w:left w:w="20" w:type="dxa"/>
              <w:bottom w:w="20" w:type="dxa"/>
              <w:right w:w="20" w:type="dxa"/>
            </w:tcMar>
            <w:vAlign w:val="center"/>
          </w:tcPr>
          <w:p w14:paraId="0EC746FB" w14:textId="77777777" w:rsidR="00EC16FE" w:rsidRPr="004B2460" w:rsidRDefault="00EC16FE" w:rsidP="00323E8F">
            <w:pPr>
              <w:pStyle w:val="movimento"/>
              <w:rPr>
                <w:color w:val="002060"/>
              </w:rPr>
            </w:pPr>
            <w:r w:rsidRPr="004B2460">
              <w:rPr>
                <w:color w:val="002060"/>
              </w:rPr>
              <w:t>CONCETTI ALBERTO</w:t>
            </w:r>
          </w:p>
        </w:tc>
        <w:tc>
          <w:tcPr>
            <w:tcW w:w="2200" w:type="dxa"/>
            <w:tcMar>
              <w:top w:w="20" w:type="dxa"/>
              <w:left w:w="20" w:type="dxa"/>
              <w:bottom w:w="20" w:type="dxa"/>
              <w:right w:w="20" w:type="dxa"/>
            </w:tcMar>
            <w:vAlign w:val="center"/>
          </w:tcPr>
          <w:p w14:paraId="0DFAB9CB" w14:textId="77777777" w:rsidR="00EC16FE" w:rsidRPr="004B2460" w:rsidRDefault="00EC16FE" w:rsidP="00323E8F">
            <w:pPr>
              <w:pStyle w:val="movimento2"/>
              <w:rPr>
                <w:color w:val="002060"/>
              </w:rPr>
            </w:pPr>
            <w:r w:rsidRPr="004B2460">
              <w:rPr>
                <w:color w:val="002060"/>
              </w:rPr>
              <w:t xml:space="preserve">(U.MANDOLESI CALCIO) </w:t>
            </w:r>
          </w:p>
        </w:tc>
        <w:tc>
          <w:tcPr>
            <w:tcW w:w="800" w:type="dxa"/>
            <w:tcMar>
              <w:top w:w="20" w:type="dxa"/>
              <w:left w:w="20" w:type="dxa"/>
              <w:bottom w:w="20" w:type="dxa"/>
              <w:right w:w="20" w:type="dxa"/>
            </w:tcMar>
            <w:vAlign w:val="center"/>
          </w:tcPr>
          <w:p w14:paraId="66B65EF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D665DD1"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5B2A1DE6" w14:textId="77777777" w:rsidR="00EC16FE" w:rsidRPr="004B2460" w:rsidRDefault="00EC16FE" w:rsidP="00323E8F">
            <w:pPr>
              <w:pStyle w:val="movimento2"/>
              <w:rPr>
                <w:color w:val="002060"/>
              </w:rPr>
            </w:pPr>
            <w:r w:rsidRPr="004B2460">
              <w:rPr>
                <w:color w:val="002060"/>
              </w:rPr>
              <w:t> </w:t>
            </w:r>
          </w:p>
        </w:tc>
      </w:tr>
    </w:tbl>
    <w:p w14:paraId="52B784BD" w14:textId="77777777" w:rsidR="00EC16FE" w:rsidRPr="004B2460" w:rsidRDefault="00EC16FE" w:rsidP="00EC16FE">
      <w:pPr>
        <w:pStyle w:val="titolo20"/>
        <w:divId w:val="527259509"/>
        <w:rPr>
          <w:color w:val="002060"/>
        </w:rPr>
      </w:pPr>
      <w:r w:rsidRPr="004B246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4FD434B9" w14:textId="77777777" w:rsidTr="00EC16FE">
        <w:trPr>
          <w:divId w:val="527259509"/>
        </w:trPr>
        <w:tc>
          <w:tcPr>
            <w:tcW w:w="2200" w:type="dxa"/>
            <w:tcMar>
              <w:top w:w="20" w:type="dxa"/>
              <w:left w:w="20" w:type="dxa"/>
              <w:bottom w:w="20" w:type="dxa"/>
              <w:right w:w="20" w:type="dxa"/>
            </w:tcMar>
            <w:vAlign w:val="center"/>
          </w:tcPr>
          <w:p w14:paraId="656C22E5" w14:textId="77777777" w:rsidR="00EC16FE" w:rsidRPr="004B2460" w:rsidRDefault="00EC16FE" w:rsidP="00323E8F">
            <w:pPr>
              <w:pStyle w:val="movimento"/>
              <w:rPr>
                <w:color w:val="002060"/>
              </w:rPr>
            </w:pPr>
            <w:r w:rsidRPr="004B2460">
              <w:rPr>
                <w:color w:val="002060"/>
              </w:rPr>
              <w:t>LANTERMO DIEGO</w:t>
            </w:r>
          </w:p>
        </w:tc>
        <w:tc>
          <w:tcPr>
            <w:tcW w:w="2200" w:type="dxa"/>
            <w:tcMar>
              <w:top w:w="20" w:type="dxa"/>
              <w:left w:w="20" w:type="dxa"/>
              <w:bottom w:w="20" w:type="dxa"/>
              <w:right w:w="20" w:type="dxa"/>
            </w:tcMar>
            <w:vAlign w:val="center"/>
          </w:tcPr>
          <w:p w14:paraId="00839C0A" w14:textId="77777777" w:rsidR="00EC16FE" w:rsidRPr="004B2460" w:rsidRDefault="00EC16FE" w:rsidP="00323E8F">
            <w:pPr>
              <w:pStyle w:val="movimento2"/>
              <w:rPr>
                <w:color w:val="002060"/>
              </w:rPr>
            </w:pPr>
            <w:r w:rsidRPr="004B2460">
              <w:rPr>
                <w:color w:val="002060"/>
              </w:rPr>
              <w:t xml:space="preserve">(U.MANDOLESI CALCIO) </w:t>
            </w:r>
          </w:p>
        </w:tc>
        <w:tc>
          <w:tcPr>
            <w:tcW w:w="800" w:type="dxa"/>
            <w:tcMar>
              <w:top w:w="20" w:type="dxa"/>
              <w:left w:w="20" w:type="dxa"/>
              <w:bottom w:w="20" w:type="dxa"/>
              <w:right w:w="20" w:type="dxa"/>
            </w:tcMar>
            <w:vAlign w:val="center"/>
          </w:tcPr>
          <w:p w14:paraId="5405CDE0"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7DB7E496"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12C94E79" w14:textId="77777777" w:rsidR="00EC16FE" w:rsidRPr="004B2460" w:rsidRDefault="00EC16FE" w:rsidP="00323E8F">
            <w:pPr>
              <w:pStyle w:val="movimento2"/>
              <w:rPr>
                <w:color w:val="002060"/>
              </w:rPr>
            </w:pPr>
            <w:r w:rsidRPr="004B2460">
              <w:rPr>
                <w:color w:val="002060"/>
              </w:rPr>
              <w:t> </w:t>
            </w:r>
          </w:p>
        </w:tc>
      </w:tr>
    </w:tbl>
    <w:p w14:paraId="1AF782F6" w14:textId="77777777" w:rsidR="00EC16FE" w:rsidRPr="004B2460" w:rsidRDefault="00EC16FE" w:rsidP="00EC16FE">
      <w:pPr>
        <w:pStyle w:val="titolo10"/>
        <w:divId w:val="527259509"/>
        <w:rPr>
          <w:color w:val="002060"/>
        </w:rPr>
      </w:pPr>
      <w:r w:rsidRPr="004B2460">
        <w:rPr>
          <w:color w:val="002060"/>
        </w:rPr>
        <w:t xml:space="preserve">GARE DEL 29/10/2019 </w:t>
      </w:r>
    </w:p>
    <w:p w14:paraId="2467E478"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40B4A5E9"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6D4DBF12"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5AA8172A" w14:textId="77777777" w:rsidR="00EC16FE" w:rsidRPr="004B2460" w:rsidRDefault="00EC16FE" w:rsidP="00EC16FE">
      <w:pPr>
        <w:pStyle w:val="titolo20"/>
        <w:divId w:val="527259509"/>
        <w:rPr>
          <w:color w:val="002060"/>
        </w:rPr>
      </w:pPr>
      <w:r w:rsidRPr="004B2460">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058CF0F5" w14:textId="77777777" w:rsidTr="00EC16FE">
        <w:trPr>
          <w:divId w:val="527259509"/>
        </w:trPr>
        <w:tc>
          <w:tcPr>
            <w:tcW w:w="2200" w:type="dxa"/>
            <w:tcMar>
              <w:top w:w="20" w:type="dxa"/>
              <w:left w:w="20" w:type="dxa"/>
              <w:bottom w:w="20" w:type="dxa"/>
              <w:right w:w="20" w:type="dxa"/>
            </w:tcMar>
            <w:vAlign w:val="center"/>
          </w:tcPr>
          <w:p w14:paraId="7D8D8962" w14:textId="77777777" w:rsidR="00EC16FE" w:rsidRPr="004B2460" w:rsidRDefault="00EC16FE" w:rsidP="00323E8F">
            <w:pPr>
              <w:pStyle w:val="movimento"/>
              <w:rPr>
                <w:color w:val="002060"/>
              </w:rPr>
            </w:pPr>
            <w:r w:rsidRPr="004B2460">
              <w:rPr>
                <w:color w:val="002060"/>
              </w:rPr>
              <w:t>PIERUCCI MATTEO</w:t>
            </w:r>
          </w:p>
        </w:tc>
        <w:tc>
          <w:tcPr>
            <w:tcW w:w="2200" w:type="dxa"/>
            <w:tcMar>
              <w:top w:w="20" w:type="dxa"/>
              <w:left w:w="20" w:type="dxa"/>
              <w:bottom w:w="20" w:type="dxa"/>
              <w:right w:w="20" w:type="dxa"/>
            </w:tcMar>
            <w:vAlign w:val="center"/>
          </w:tcPr>
          <w:p w14:paraId="39DC80B8" w14:textId="77777777" w:rsidR="00EC16FE" w:rsidRPr="004B2460" w:rsidRDefault="00EC16FE" w:rsidP="00323E8F">
            <w:pPr>
              <w:pStyle w:val="movimento2"/>
              <w:rPr>
                <w:color w:val="002060"/>
              </w:rPr>
            </w:pPr>
            <w:r w:rsidRPr="004B2460">
              <w:rPr>
                <w:color w:val="002060"/>
              </w:rPr>
              <w:t xml:space="preserve">(PIETRALACROCE 73) </w:t>
            </w:r>
          </w:p>
        </w:tc>
        <w:tc>
          <w:tcPr>
            <w:tcW w:w="800" w:type="dxa"/>
            <w:tcMar>
              <w:top w:w="20" w:type="dxa"/>
              <w:left w:w="20" w:type="dxa"/>
              <w:bottom w:w="20" w:type="dxa"/>
              <w:right w:w="20" w:type="dxa"/>
            </w:tcMar>
            <w:vAlign w:val="center"/>
          </w:tcPr>
          <w:p w14:paraId="5B42E018"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2F9BDCF9"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097917A6" w14:textId="77777777" w:rsidR="00EC16FE" w:rsidRPr="004B2460" w:rsidRDefault="00EC16FE" w:rsidP="00323E8F">
            <w:pPr>
              <w:pStyle w:val="movimento2"/>
              <w:rPr>
                <w:color w:val="002060"/>
              </w:rPr>
            </w:pPr>
            <w:r w:rsidRPr="004B2460">
              <w:rPr>
                <w:color w:val="002060"/>
              </w:rPr>
              <w:t> </w:t>
            </w:r>
          </w:p>
        </w:tc>
      </w:tr>
    </w:tbl>
    <w:p w14:paraId="0B049C95" w14:textId="77777777" w:rsidR="00EC16FE" w:rsidRPr="004B2460" w:rsidRDefault="00EC16FE" w:rsidP="00EC16FE">
      <w:pPr>
        <w:pStyle w:val="titolo20"/>
        <w:divId w:val="527259509"/>
        <w:rPr>
          <w:color w:val="002060"/>
        </w:rPr>
      </w:pPr>
      <w:r w:rsidRPr="004B246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38F61295" w14:textId="77777777" w:rsidTr="00EC16FE">
        <w:trPr>
          <w:divId w:val="527259509"/>
        </w:trPr>
        <w:tc>
          <w:tcPr>
            <w:tcW w:w="2200" w:type="dxa"/>
            <w:tcMar>
              <w:top w:w="20" w:type="dxa"/>
              <w:left w:w="20" w:type="dxa"/>
              <w:bottom w:w="20" w:type="dxa"/>
              <w:right w:w="20" w:type="dxa"/>
            </w:tcMar>
            <w:vAlign w:val="center"/>
          </w:tcPr>
          <w:p w14:paraId="4AF7AEBC" w14:textId="77777777" w:rsidR="00EC16FE" w:rsidRPr="004B2460" w:rsidRDefault="00EC16FE" w:rsidP="00323E8F">
            <w:pPr>
              <w:pStyle w:val="movimento"/>
              <w:rPr>
                <w:color w:val="002060"/>
              </w:rPr>
            </w:pPr>
            <w:r w:rsidRPr="004B2460">
              <w:rPr>
                <w:color w:val="002060"/>
              </w:rPr>
              <w:t>BIAGINI MARCO</w:t>
            </w:r>
          </w:p>
        </w:tc>
        <w:tc>
          <w:tcPr>
            <w:tcW w:w="2200" w:type="dxa"/>
            <w:tcMar>
              <w:top w:w="20" w:type="dxa"/>
              <w:left w:w="20" w:type="dxa"/>
              <w:bottom w:w="20" w:type="dxa"/>
              <w:right w:w="20" w:type="dxa"/>
            </w:tcMar>
            <w:vAlign w:val="center"/>
          </w:tcPr>
          <w:p w14:paraId="1AF73B64" w14:textId="77777777" w:rsidR="00EC16FE" w:rsidRPr="004B2460" w:rsidRDefault="00EC16FE" w:rsidP="00323E8F">
            <w:pPr>
              <w:pStyle w:val="movimento2"/>
              <w:rPr>
                <w:color w:val="002060"/>
              </w:rPr>
            </w:pPr>
            <w:r w:rsidRPr="004B2460">
              <w:rPr>
                <w:color w:val="002060"/>
              </w:rPr>
              <w:t xml:space="preserve">(CALCIO A 5 CORINALDO) </w:t>
            </w:r>
          </w:p>
        </w:tc>
        <w:tc>
          <w:tcPr>
            <w:tcW w:w="800" w:type="dxa"/>
            <w:tcMar>
              <w:top w:w="20" w:type="dxa"/>
              <w:left w:w="20" w:type="dxa"/>
              <w:bottom w:w="20" w:type="dxa"/>
              <w:right w:w="20" w:type="dxa"/>
            </w:tcMar>
            <w:vAlign w:val="center"/>
          </w:tcPr>
          <w:p w14:paraId="19AE1DAF"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7B57873" w14:textId="77777777" w:rsidR="00EC16FE" w:rsidRPr="004B2460" w:rsidRDefault="00EC16FE" w:rsidP="00323E8F">
            <w:pPr>
              <w:pStyle w:val="movimento"/>
              <w:rPr>
                <w:color w:val="002060"/>
              </w:rPr>
            </w:pPr>
            <w:r w:rsidRPr="004B2460">
              <w:rPr>
                <w:color w:val="002060"/>
              </w:rPr>
              <w:t>FERJANI WALID</w:t>
            </w:r>
          </w:p>
        </w:tc>
        <w:tc>
          <w:tcPr>
            <w:tcW w:w="2200" w:type="dxa"/>
            <w:tcMar>
              <w:top w:w="20" w:type="dxa"/>
              <w:left w:w="20" w:type="dxa"/>
              <w:bottom w:w="20" w:type="dxa"/>
              <w:right w:w="20" w:type="dxa"/>
            </w:tcMar>
            <w:vAlign w:val="center"/>
          </w:tcPr>
          <w:p w14:paraId="17DA9E42" w14:textId="77777777" w:rsidR="00EC16FE" w:rsidRPr="004B2460" w:rsidRDefault="00EC16FE" w:rsidP="00323E8F">
            <w:pPr>
              <w:pStyle w:val="movimento2"/>
              <w:rPr>
                <w:color w:val="002060"/>
              </w:rPr>
            </w:pPr>
            <w:r w:rsidRPr="004B2460">
              <w:rPr>
                <w:color w:val="002060"/>
              </w:rPr>
              <w:t xml:space="preserve">(PIETRALACROCE 73) </w:t>
            </w:r>
          </w:p>
        </w:tc>
      </w:tr>
    </w:tbl>
    <w:p w14:paraId="5333B857" w14:textId="77777777" w:rsidR="00EC16FE" w:rsidRPr="004B2460" w:rsidRDefault="00EC16FE" w:rsidP="00EC16FE">
      <w:pPr>
        <w:pStyle w:val="titolo10"/>
        <w:divId w:val="527259509"/>
        <w:rPr>
          <w:color w:val="002060"/>
        </w:rPr>
      </w:pPr>
      <w:r w:rsidRPr="004B2460">
        <w:rPr>
          <w:color w:val="002060"/>
        </w:rPr>
        <w:t xml:space="preserve">GARE DEL 31/10/2019 </w:t>
      </w:r>
    </w:p>
    <w:p w14:paraId="0233D620" w14:textId="77777777" w:rsidR="00EC16FE" w:rsidRPr="004B2460" w:rsidRDefault="00EC16FE" w:rsidP="00EC16FE">
      <w:pPr>
        <w:pStyle w:val="titolo7a"/>
        <w:divId w:val="527259509"/>
        <w:rPr>
          <w:color w:val="002060"/>
        </w:rPr>
      </w:pPr>
      <w:r w:rsidRPr="004B2460">
        <w:rPr>
          <w:color w:val="002060"/>
        </w:rPr>
        <w:t xml:space="preserve">PROVVEDIMENTI DISCIPLINARI </w:t>
      </w:r>
    </w:p>
    <w:p w14:paraId="19AA280C" w14:textId="77777777" w:rsidR="00EC16FE" w:rsidRPr="004B2460" w:rsidRDefault="00EC16FE" w:rsidP="00EC16FE">
      <w:pPr>
        <w:pStyle w:val="TITOLO7B"/>
        <w:divId w:val="527259509"/>
        <w:rPr>
          <w:color w:val="002060"/>
        </w:rPr>
      </w:pPr>
      <w:r w:rsidRPr="004B2460">
        <w:rPr>
          <w:color w:val="002060"/>
        </w:rPr>
        <w:t xml:space="preserve">In base alle risultanze degli atti ufficiali sono state deliberate le seguenti sanzioni disciplinari. </w:t>
      </w:r>
    </w:p>
    <w:p w14:paraId="2FCF2476" w14:textId="77777777" w:rsidR="00EC16FE" w:rsidRPr="004B2460" w:rsidRDefault="00EC16FE" w:rsidP="00EC16FE">
      <w:pPr>
        <w:pStyle w:val="titolo3"/>
        <w:divId w:val="527259509"/>
        <w:rPr>
          <w:color w:val="002060"/>
        </w:rPr>
      </w:pPr>
      <w:r w:rsidRPr="004B2460">
        <w:rPr>
          <w:color w:val="002060"/>
        </w:rPr>
        <w:t xml:space="preserve">A CARICO CALCIATORI NON ESPULSI DAL CAMPO </w:t>
      </w:r>
    </w:p>
    <w:p w14:paraId="38B69404" w14:textId="77777777" w:rsidR="00EC16FE" w:rsidRPr="004B2460" w:rsidRDefault="00EC16FE" w:rsidP="00EC16FE">
      <w:pPr>
        <w:pStyle w:val="titolo20"/>
        <w:divId w:val="527259509"/>
        <w:rPr>
          <w:color w:val="002060"/>
        </w:rPr>
      </w:pPr>
      <w:r w:rsidRPr="004B2460">
        <w:rPr>
          <w:color w:val="002060"/>
        </w:rPr>
        <w:lastRenderedPageBreak/>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C16FE" w:rsidRPr="004B2460" w14:paraId="759D5400" w14:textId="77777777" w:rsidTr="00EC16FE">
        <w:trPr>
          <w:divId w:val="527259509"/>
        </w:trPr>
        <w:tc>
          <w:tcPr>
            <w:tcW w:w="2200" w:type="dxa"/>
            <w:tcMar>
              <w:top w:w="20" w:type="dxa"/>
              <w:left w:w="20" w:type="dxa"/>
              <w:bottom w:w="20" w:type="dxa"/>
              <w:right w:w="20" w:type="dxa"/>
            </w:tcMar>
            <w:vAlign w:val="center"/>
          </w:tcPr>
          <w:p w14:paraId="4F592C6D" w14:textId="77777777" w:rsidR="00EC16FE" w:rsidRPr="004B2460" w:rsidRDefault="00EC16FE" w:rsidP="00323E8F">
            <w:pPr>
              <w:pStyle w:val="movimento"/>
              <w:rPr>
                <w:color w:val="002060"/>
              </w:rPr>
            </w:pPr>
            <w:r w:rsidRPr="004B2460">
              <w:rPr>
                <w:color w:val="002060"/>
              </w:rPr>
              <w:t>BIANCINI FEDERICO</w:t>
            </w:r>
          </w:p>
        </w:tc>
        <w:tc>
          <w:tcPr>
            <w:tcW w:w="2200" w:type="dxa"/>
            <w:tcMar>
              <w:top w:w="20" w:type="dxa"/>
              <w:left w:w="20" w:type="dxa"/>
              <w:bottom w:w="20" w:type="dxa"/>
              <w:right w:w="20" w:type="dxa"/>
            </w:tcMar>
            <w:vAlign w:val="center"/>
          </w:tcPr>
          <w:p w14:paraId="2B0A3CAC" w14:textId="77777777" w:rsidR="00EC16FE" w:rsidRPr="004B2460" w:rsidRDefault="00EC16FE" w:rsidP="00323E8F">
            <w:pPr>
              <w:pStyle w:val="movimento2"/>
              <w:rPr>
                <w:color w:val="002060"/>
              </w:rPr>
            </w:pPr>
            <w:r w:rsidRPr="004B2460">
              <w:rPr>
                <w:color w:val="002060"/>
              </w:rPr>
              <w:t xml:space="preserve">(CERRETO D ESI C5 A.S.D.) </w:t>
            </w:r>
          </w:p>
        </w:tc>
        <w:tc>
          <w:tcPr>
            <w:tcW w:w="800" w:type="dxa"/>
            <w:tcMar>
              <w:top w:w="20" w:type="dxa"/>
              <w:left w:w="20" w:type="dxa"/>
              <w:bottom w:w="20" w:type="dxa"/>
              <w:right w:w="20" w:type="dxa"/>
            </w:tcMar>
            <w:vAlign w:val="center"/>
          </w:tcPr>
          <w:p w14:paraId="42C65B9D" w14:textId="77777777" w:rsidR="00EC16FE" w:rsidRPr="004B2460" w:rsidRDefault="00EC16FE" w:rsidP="00323E8F">
            <w:pPr>
              <w:pStyle w:val="movimento"/>
              <w:rPr>
                <w:color w:val="002060"/>
              </w:rPr>
            </w:pPr>
            <w:r w:rsidRPr="004B2460">
              <w:rPr>
                <w:color w:val="002060"/>
              </w:rPr>
              <w:t> </w:t>
            </w:r>
          </w:p>
        </w:tc>
        <w:tc>
          <w:tcPr>
            <w:tcW w:w="2200" w:type="dxa"/>
            <w:tcMar>
              <w:top w:w="20" w:type="dxa"/>
              <w:left w:w="20" w:type="dxa"/>
              <w:bottom w:w="20" w:type="dxa"/>
              <w:right w:w="20" w:type="dxa"/>
            </w:tcMar>
            <w:vAlign w:val="center"/>
          </w:tcPr>
          <w:p w14:paraId="4EB57AAA" w14:textId="77777777" w:rsidR="00EC16FE" w:rsidRPr="004B2460" w:rsidRDefault="00EC16FE" w:rsidP="00323E8F">
            <w:pPr>
              <w:pStyle w:val="movimento"/>
              <w:rPr>
                <w:color w:val="002060"/>
              </w:rPr>
            </w:pPr>
            <w:r w:rsidRPr="004B2460">
              <w:rPr>
                <w:color w:val="002060"/>
              </w:rPr>
              <w:t>SARNO ANTONIO</w:t>
            </w:r>
          </w:p>
        </w:tc>
        <w:tc>
          <w:tcPr>
            <w:tcW w:w="2200" w:type="dxa"/>
            <w:tcMar>
              <w:top w:w="20" w:type="dxa"/>
              <w:left w:w="20" w:type="dxa"/>
              <w:bottom w:w="20" w:type="dxa"/>
              <w:right w:w="20" w:type="dxa"/>
            </w:tcMar>
            <w:vAlign w:val="center"/>
          </w:tcPr>
          <w:p w14:paraId="232FA36D" w14:textId="77777777" w:rsidR="00EC16FE" w:rsidRPr="004B2460" w:rsidRDefault="00EC16FE" w:rsidP="00323E8F">
            <w:pPr>
              <w:pStyle w:val="movimento2"/>
              <w:rPr>
                <w:color w:val="002060"/>
              </w:rPr>
            </w:pPr>
            <w:r w:rsidRPr="004B2460">
              <w:rPr>
                <w:color w:val="002060"/>
              </w:rPr>
              <w:t xml:space="preserve">(CERRETO D ESI C5 A.S.D.) </w:t>
            </w:r>
          </w:p>
        </w:tc>
      </w:tr>
    </w:tbl>
    <w:p w14:paraId="2FAC882D" w14:textId="77777777" w:rsidR="00EC16FE" w:rsidRDefault="00EC16FE" w:rsidP="00EC16FE">
      <w:pPr>
        <w:pStyle w:val="breakline"/>
        <w:divId w:val="527259509"/>
        <w:rPr>
          <w:color w:val="002060"/>
        </w:rPr>
      </w:pPr>
    </w:p>
    <w:p w14:paraId="08F0E9B6"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D42A9E9" w14:textId="77777777" w:rsidR="00EC16FE" w:rsidRPr="00573F97" w:rsidRDefault="00EC16FE" w:rsidP="00EC16F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217D0B5D" w14:textId="77777777" w:rsidR="00EC16FE" w:rsidRDefault="00EC16FE" w:rsidP="00EC16FE">
      <w:pPr>
        <w:pStyle w:val="TITOLOPRINC"/>
        <w:divId w:val="527259509"/>
        <w:rPr>
          <w:color w:val="002060"/>
        </w:rPr>
      </w:pPr>
      <w:r w:rsidRPr="004B2460">
        <w:rPr>
          <w:color w:val="002060"/>
        </w:rPr>
        <w:t>PROGRAMMA GARE</w:t>
      </w:r>
    </w:p>
    <w:p w14:paraId="5529BFB5" w14:textId="77777777" w:rsidR="00EC16FE" w:rsidRPr="00CF5044" w:rsidRDefault="00EC16FE" w:rsidP="00EC16FE">
      <w:pPr>
        <w:pStyle w:val="breakline"/>
        <w:divId w:val="527259509"/>
        <w:rPr>
          <w:color w:val="002060"/>
        </w:rPr>
      </w:pPr>
    </w:p>
    <w:p w14:paraId="3DAC6330" w14:textId="77777777" w:rsidR="00EC16FE" w:rsidRPr="00CF5044" w:rsidRDefault="00EC16FE" w:rsidP="00EC16FE">
      <w:pPr>
        <w:pStyle w:val="SOTTOTITOLOCAMPIONATO1"/>
        <w:divId w:val="527259509"/>
        <w:rPr>
          <w:color w:val="002060"/>
        </w:rPr>
      </w:pPr>
      <w:r w:rsidRPr="00CF504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10"/>
        <w:gridCol w:w="385"/>
        <w:gridCol w:w="898"/>
        <w:gridCol w:w="1182"/>
        <w:gridCol w:w="1547"/>
        <w:gridCol w:w="1554"/>
      </w:tblGrid>
      <w:tr w:rsidR="00EC16FE" w:rsidRPr="00CF5044" w14:paraId="1E5B1E1A"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65F983"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21DE98"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655C6A"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971744"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44D7D"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FDA0AE"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0A1F30"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2DDCB726"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89E7EA0" w14:textId="77777777" w:rsidR="00EC16FE" w:rsidRPr="00CF5044" w:rsidRDefault="00EC16FE" w:rsidP="00323E8F">
            <w:pPr>
              <w:pStyle w:val="ROWTABELLA"/>
              <w:rPr>
                <w:color w:val="002060"/>
              </w:rPr>
            </w:pPr>
            <w:r w:rsidRPr="00CF5044">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6C75EC" w14:textId="77777777" w:rsidR="00EC16FE" w:rsidRPr="00CF5044" w:rsidRDefault="00EC16FE" w:rsidP="00323E8F">
            <w:pPr>
              <w:pStyle w:val="ROWTABELLA"/>
              <w:rPr>
                <w:color w:val="002060"/>
              </w:rPr>
            </w:pPr>
            <w:r w:rsidRPr="00CF5044">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F4C89B" w14:textId="77777777" w:rsidR="00EC16FE" w:rsidRPr="00CF5044" w:rsidRDefault="00EC16FE" w:rsidP="00323E8F">
            <w:pPr>
              <w:pStyle w:val="ROWTABELLA"/>
              <w:jc w:val="center"/>
              <w:rPr>
                <w:color w:val="002060"/>
              </w:rPr>
            </w:pPr>
            <w:r w:rsidRPr="00CF50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C0D567" w14:textId="77777777" w:rsidR="00EC16FE" w:rsidRPr="00CF5044" w:rsidRDefault="00EC16FE" w:rsidP="00323E8F">
            <w:pPr>
              <w:pStyle w:val="ROWTABELLA"/>
              <w:rPr>
                <w:color w:val="002060"/>
              </w:rPr>
            </w:pPr>
            <w:r w:rsidRPr="00CF5044">
              <w:rPr>
                <w:color w:val="002060"/>
              </w:rPr>
              <w:t>11/11/2019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C783E4" w14:textId="77777777" w:rsidR="00EC16FE" w:rsidRPr="00CF5044" w:rsidRDefault="00EC16FE" w:rsidP="00323E8F">
            <w:pPr>
              <w:pStyle w:val="ROWTABELLA"/>
              <w:rPr>
                <w:color w:val="002060"/>
              </w:rPr>
            </w:pPr>
            <w:r w:rsidRPr="00CF5044">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1BB9DC" w14:textId="77777777" w:rsidR="00EC16FE" w:rsidRPr="00CF5044" w:rsidRDefault="00EC16FE" w:rsidP="00323E8F">
            <w:pPr>
              <w:pStyle w:val="ROWTABELLA"/>
              <w:rPr>
                <w:color w:val="002060"/>
              </w:rPr>
            </w:pPr>
            <w:r w:rsidRPr="00CF5044">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B62CAC" w14:textId="77777777" w:rsidR="00EC16FE" w:rsidRPr="00CF5044" w:rsidRDefault="00EC16FE" w:rsidP="00323E8F">
            <w:pPr>
              <w:pStyle w:val="ROWTABELLA"/>
              <w:rPr>
                <w:color w:val="002060"/>
              </w:rPr>
            </w:pPr>
            <w:r w:rsidRPr="00CF5044">
              <w:rPr>
                <w:color w:val="002060"/>
              </w:rPr>
              <w:t>VIA VERDI</w:t>
            </w:r>
          </w:p>
        </w:tc>
      </w:tr>
      <w:tr w:rsidR="00EC16FE" w:rsidRPr="00CF5044" w14:paraId="2C83252C"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6AFF9B" w14:textId="77777777" w:rsidR="00EC16FE" w:rsidRPr="00CF5044" w:rsidRDefault="00EC16FE" w:rsidP="00323E8F">
            <w:pPr>
              <w:pStyle w:val="ROWTABELLA"/>
              <w:rPr>
                <w:color w:val="002060"/>
              </w:rPr>
            </w:pPr>
            <w:r w:rsidRPr="00CF504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DC85C5" w14:textId="77777777" w:rsidR="00EC16FE" w:rsidRPr="00CF5044" w:rsidRDefault="00EC16FE" w:rsidP="00323E8F">
            <w:pPr>
              <w:pStyle w:val="ROWTABELLA"/>
              <w:rPr>
                <w:color w:val="002060"/>
              </w:rPr>
            </w:pPr>
            <w:r w:rsidRPr="00CF5044">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04B3B3" w14:textId="77777777" w:rsidR="00EC16FE" w:rsidRPr="00CF5044" w:rsidRDefault="00EC16FE" w:rsidP="00323E8F">
            <w:pPr>
              <w:pStyle w:val="ROWTABELLA"/>
              <w:jc w:val="center"/>
              <w:rPr>
                <w:color w:val="002060"/>
              </w:rPr>
            </w:pPr>
            <w:r w:rsidRPr="00CF50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6ED1C4" w14:textId="77777777" w:rsidR="00EC16FE" w:rsidRPr="00CF5044" w:rsidRDefault="00EC16FE" w:rsidP="00323E8F">
            <w:pPr>
              <w:pStyle w:val="ROWTABELLA"/>
              <w:rPr>
                <w:color w:val="002060"/>
              </w:rPr>
            </w:pPr>
            <w:r w:rsidRPr="00CF5044">
              <w:rPr>
                <w:color w:val="002060"/>
              </w:rPr>
              <w:t>12/11/2019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7209B7" w14:textId="77777777" w:rsidR="00EC16FE" w:rsidRPr="00CF5044" w:rsidRDefault="00EC16FE" w:rsidP="00323E8F">
            <w:pPr>
              <w:pStyle w:val="ROWTABELLA"/>
              <w:rPr>
                <w:color w:val="002060"/>
              </w:rPr>
            </w:pPr>
            <w:r w:rsidRPr="00CF504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EBB68E" w14:textId="77777777" w:rsidR="00EC16FE" w:rsidRPr="00CF5044" w:rsidRDefault="00EC16FE" w:rsidP="00323E8F">
            <w:pPr>
              <w:pStyle w:val="ROWTABELLA"/>
              <w:rPr>
                <w:color w:val="002060"/>
              </w:rPr>
            </w:pPr>
            <w:r w:rsidRPr="00CF504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C72FD8" w14:textId="77777777" w:rsidR="00EC16FE" w:rsidRPr="00CF5044" w:rsidRDefault="00EC16FE" w:rsidP="00323E8F">
            <w:pPr>
              <w:pStyle w:val="ROWTABELLA"/>
              <w:rPr>
                <w:color w:val="002060"/>
              </w:rPr>
            </w:pPr>
            <w:r w:rsidRPr="00CF5044">
              <w:rPr>
                <w:color w:val="002060"/>
              </w:rPr>
              <w:t>VIA ALDO MORO</w:t>
            </w:r>
          </w:p>
        </w:tc>
      </w:tr>
      <w:tr w:rsidR="00EC16FE" w:rsidRPr="00CF5044" w14:paraId="0982826C"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35C933" w14:textId="77777777" w:rsidR="00EC16FE" w:rsidRPr="00CF5044" w:rsidRDefault="00EC16FE" w:rsidP="00323E8F">
            <w:pPr>
              <w:pStyle w:val="ROWTABELLA"/>
              <w:rPr>
                <w:color w:val="002060"/>
              </w:rPr>
            </w:pPr>
            <w:r w:rsidRPr="00CF5044">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074768E" w14:textId="77777777" w:rsidR="00EC16FE" w:rsidRPr="00CF5044" w:rsidRDefault="00EC16FE" w:rsidP="00323E8F">
            <w:pPr>
              <w:pStyle w:val="ROWTABELLA"/>
              <w:rPr>
                <w:color w:val="002060"/>
              </w:rPr>
            </w:pPr>
            <w:r w:rsidRPr="00CF5044">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EF4F4EE" w14:textId="77777777" w:rsidR="00EC16FE" w:rsidRPr="00CF5044" w:rsidRDefault="00EC16FE" w:rsidP="00323E8F">
            <w:pPr>
              <w:pStyle w:val="ROWTABELLA"/>
              <w:jc w:val="center"/>
              <w:rPr>
                <w:color w:val="002060"/>
              </w:rPr>
            </w:pPr>
            <w:r w:rsidRPr="00CF50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655C61" w14:textId="77777777" w:rsidR="00EC16FE" w:rsidRPr="00CF5044" w:rsidRDefault="00EC16FE" w:rsidP="00323E8F">
            <w:pPr>
              <w:pStyle w:val="ROWTABELLA"/>
              <w:rPr>
                <w:color w:val="002060"/>
              </w:rPr>
            </w:pPr>
            <w:r w:rsidRPr="00CF5044">
              <w:rPr>
                <w:color w:val="002060"/>
              </w:rPr>
              <w:t>13/11/2019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95A9EA" w14:textId="77777777" w:rsidR="00EC16FE" w:rsidRPr="00CF5044" w:rsidRDefault="00EC16FE" w:rsidP="00323E8F">
            <w:pPr>
              <w:pStyle w:val="ROWTABELLA"/>
              <w:rPr>
                <w:color w:val="002060"/>
              </w:rPr>
            </w:pPr>
            <w:r w:rsidRPr="00CF5044">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A44416" w14:textId="77777777" w:rsidR="00EC16FE" w:rsidRPr="00CF5044" w:rsidRDefault="00EC16FE" w:rsidP="00323E8F">
            <w:pPr>
              <w:pStyle w:val="ROWTABELLA"/>
              <w:rPr>
                <w:color w:val="002060"/>
              </w:rPr>
            </w:pPr>
            <w:r w:rsidRPr="00CF504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D4BDCE" w14:textId="77777777" w:rsidR="00EC16FE" w:rsidRPr="00CF5044" w:rsidRDefault="00EC16FE" w:rsidP="00323E8F">
            <w:pPr>
              <w:pStyle w:val="ROWTABELLA"/>
              <w:rPr>
                <w:color w:val="002060"/>
              </w:rPr>
            </w:pPr>
            <w:r w:rsidRPr="00CF5044">
              <w:rPr>
                <w:color w:val="002060"/>
              </w:rPr>
              <w:t>VIA ABBADIA DI FIASTRA</w:t>
            </w:r>
          </w:p>
        </w:tc>
      </w:tr>
      <w:tr w:rsidR="00EC16FE" w:rsidRPr="00CF5044" w14:paraId="69405F94"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D22300" w14:textId="77777777" w:rsidR="00EC16FE" w:rsidRPr="00CF5044" w:rsidRDefault="00EC16FE" w:rsidP="00323E8F">
            <w:pPr>
              <w:pStyle w:val="ROWTABELLA"/>
              <w:rPr>
                <w:color w:val="002060"/>
              </w:rPr>
            </w:pPr>
            <w:r w:rsidRPr="00CF5044">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95B8EE" w14:textId="77777777" w:rsidR="00EC16FE" w:rsidRPr="00CF5044" w:rsidRDefault="00EC16FE" w:rsidP="00323E8F">
            <w:pPr>
              <w:pStyle w:val="ROWTABELLA"/>
              <w:rPr>
                <w:color w:val="002060"/>
              </w:rPr>
            </w:pPr>
            <w:r w:rsidRPr="00CF5044">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0E434BD" w14:textId="77777777" w:rsidR="00EC16FE" w:rsidRPr="00CF5044" w:rsidRDefault="00EC16FE" w:rsidP="00323E8F">
            <w:pPr>
              <w:pStyle w:val="ROWTABELLA"/>
              <w:jc w:val="center"/>
              <w:rPr>
                <w:color w:val="002060"/>
              </w:rPr>
            </w:pPr>
            <w:r w:rsidRPr="00CF50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C80BED" w14:textId="77777777" w:rsidR="00EC16FE" w:rsidRPr="00CF5044" w:rsidRDefault="00EC16FE" w:rsidP="00323E8F">
            <w:pPr>
              <w:pStyle w:val="ROWTABELLA"/>
              <w:rPr>
                <w:color w:val="002060"/>
              </w:rPr>
            </w:pPr>
            <w:r w:rsidRPr="00CF5044">
              <w:rPr>
                <w:color w:val="002060"/>
              </w:rPr>
              <w:t>13/11/2019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7E7810" w14:textId="77777777" w:rsidR="00EC16FE" w:rsidRPr="00CF5044" w:rsidRDefault="00EC16FE" w:rsidP="00323E8F">
            <w:pPr>
              <w:pStyle w:val="ROWTABELLA"/>
              <w:rPr>
                <w:color w:val="002060"/>
              </w:rPr>
            </w:pPr>
            <w:r w:rsidRPr="00CF5044">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D0C61E" w14:textId="77777777" w:rsidR="00EC16FE" w:rsidRPr="00CF5044" w:rsidRDefault="00EC16FE" w:rsidP="00323E8F">
            <w:pPr>
              <w:pStyle w:val="ROWTABELLA"/>
              <w:rPr>
                <w:color w:val="002060"/>
              </w:rPr>
            </w:pPr>
            <w:r w:rsidRPr="00CF504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4D519B" w14:textId="77777777" w:rsidR="00EC16FE" w:rsidRPr="00CF5044" w:rsidRDefault="00EC16FE" w:rsidP="00323E8F">
            <w:pPr>
              <w:pStyle w:val="ROWTABELLA"/>
              <w:rPr>
                <w:color w:val="002060"/>
              </w:rPr>
            </w:pPr>
            <w:r w:rsidRPr="00CF5044">
              <w:rPr>
                <w:color w:val="002060"/>
              </w:rPr>
              <w:t>VIA MONTEPELAGO</w:t>
            </w:r>
          </w:p>
        </w:tc>
      </w:tr>
    </w:tbl>
    <w:p w14:paraId="659F9A6A" w14:textId="77777777" w:rsidR="00EC16FE" w:rsidRDefault="00EC16FE" w:rsidP="00EC16FE">
      <w:pPr>
        <w:pStyle w:val="breakline"/>
        <w:divId w:val="527259509"/>
        <w:rPr>
          <w:color w:val="002060"/>
        </w:rPr>
      </w:pPr>
    </w:p>
    <w:p w14:paraId="36F3B2B2" w14:textId="77777777" w:rsidR="00EC16FE" w:rsidRPr="00CF5044" w:rsidRDefault="00EC16FE" w:rsidP="00EC16FE">
      <w:pPr>
        <w:pStyle w:val="TITOLOCAMPIONATO"/>
        <w:shd w:val="clear" w:color="auto" w:fill="CCCCCC"/>
        <w:spacing w:before="80" w:after="40"/>
        <w:divId w:val="527259509"/>
        <w:rPr>
          <w:color w:val="002060"/>
        </w:rPr>
      </w:pPr>
      <w:r w:rsidRPr="00CF5044">
        <w:rPr>
          <w:color w:val="002060"/>
        </w:rPr>
        <w:t xml:space="preserve">COPPA MARCHE </w:t>
      </w:r>
      <w:r>
        <w:rPr>
          <w:color w:val="002060"/>
        </w:rPr>
        <w:t>UNDER 17</w:t>
      </w:r>
      <w:r w:rsidRPr="00CF5044">
        <w:rPr>
          <w:color w:val="002060"/>
        </w:rPr>
        <w:t xml:space="preserve"> CALCIO A5</w:t>
      </w:r>
    </w:p>
    <w:p w14:paraId="3E1B1681" w14:textId="77777777" w:rsidR="00EC16FE" w:rsidRPr="00CF5044" w:rsidRDefault="00EC16FE" w:rsidP="00EC16FE">
      <w:pPr>
        <w:pStyle w:val="breakline"/>
        <w:divId w:val="527259509"/>
        <w:rPr>
          <w:color w:val="002060"/>
        </w:rPr>
      </w:pPr>
    </w:p>
    <w:p w14:paraId="303B236A" w14:textId="77777777" w:rsidR="00EC16FE" w:rsidRDefault="00EC16FE" w:rsidP="00EC16FE">
      <w:pPr>
        <w:pStyle w:val="TITOLOPRINC"/>
        <w:divId w:val="527259509"/>
        <w:rPr>
          <w:color w:val="002060"/>
        </w:rPr>
      </w:pPr>
      <w:r w:rsidRPr="004B2460">
        <w:rPr>
          <w:color w:val="002060"/>
        </w:rPr>
        <w:t>PROGRAMMA GARE</w:t>
      </w:r>
    </w:p>
    <w:p w14:paraId="67CA5719" w14:textId="77777777" w:rsidR="00EC16FE" w:rsidRPr="00CF5044" w:rsidRDefault="00EC16FE" w:rsidP="00EC16FE">
      <w:pPr>
        <w:pStyle w:val="breakline"/>
        <w:divId w:val="527259509"/>
        <w:rPr>
          <w:color w:val="002060"/>
        </w:rPr>
      </w:pPr>
    </w:p>
    <w:p w14:paraId="587C3FC2" w14:textId="77777777" w:rsidR="00EC16FE" w:rsidRPr="00CF5044" w:rsidRDefault="00EC16FE" w:rsidP="00EC16FE">
      <w:pPr>
        <w:pStyle w:val="SOTTOTITOLOCAMPIONATO1"/>
        <w:divId w:val="527259509"/>
        <w:rPr>
          <w:color w:val="002060"/>
        </w:rPr>
      </w:pPr>
      <w:r w:rsidRPr="00CF504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5"/>
        <w:gridCol w:w="385"/>
        <w:gridCol w:w="898"/>
        <w:gridCol w:w="1175"/>
        <w:gridCol w:w="1549"/>
        <w:gridCol w:w="1569"/>
      </w:tblGrid>
      <w:tr w:rsidR="00EC16FE" w:rsidRPr="00CF5044" w14:paraId="0F5C7C53" w14:textId="77777777" w:rsidTr="00EC16F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A6E1F9" w14:textId="77777777" w:rsidR="00EC16FE" w:rsidRPr="00CF5044" w:rsidRDefault="00EC16FE" w:rsidP="00323E8F">
            <w:pPr>
              <w:pStyle w:val="HEADERTABELLA"/>
              <w:rPr>
                <w:color w:val="002060"/>
              </w:rPr>
            </w:pPr>
            <w:r w:rsidRPr="00CF50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37E7E5" w14:textId="77777777" w:rsidR="00EC16FE" w:rsidRPr="00CF5044" w:rsidRDefault="00EC16FE" w:rsidP="00323E8F">
            <w:pPr>
              <w:pStyle w:val="HEADERTABELLA"/>
              <w:rPr>
                <w:color w:val="002060"/>
              </w:rPr>
            </w:pPr>
            <w:r w:rsidRPr="00CF504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81F3E" w14:textId="77777777" w:rsidR="00EC16FE" w:rsidRPr="00CF5044" w:rsidRDefault="00EC16FE" w:rsidP="00323E8F">
            <w:pPr>
              <w:pStyle w:val="HEADERTABELLA"/>
              <w:rPr>
                <w:color w:val="002060"/>
              </w:rPr>
            </w:pPr>
            <w:r w:rsidRPr="00CF50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6392AD" w14:textId="77777777" w:rsidR="00EC16FE" w:rsidRPr="00CF5044" w:rsidRDefault="00EC16FE" w:rsidP="00323E8F">
            <w:pPr>
              <w:pStyle w:val="HEADERTABELLA"/>
              <w:rPr>
                <w:color w:val="002060"/>
              </w:rPr>
            </w:pPr>
            <w:r w:rsidRPr="00CF50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EA1C8" w14:textId="77777777" w:rsidR="00EC16FE" w:rsidRPr="00CF5044" w:rsidRDefault="00EC16FE" w:rsidP="00323E8F">
            <w:pPr>
              <w:pStyle w:val="HEADERTABELLA"/>
              <w:rPr>
                <w:color w:val="002060"/>
              </w:rPr>
            </w:pPr>
            <w:r w:rsidRPr="00CF50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15292" w14:textId="77777777" w:rsidR="00EC16FE" w:rsidRPr="00CF5044" w:rsidRDefault="00EC16FE" w:rsidP="00323E8F">
            <w:pPr>
              <w:pStyle w:val="HEADERTABELLA"/>
              <w:rPr>
                <w:color w:val="002060"/>
              </w:rPr>
            </w:pPr>
            <w:proofErr w:type="spellStart"/>
            <w:r w:rsidRPr="00CF5044">
              <w:rPr>
                <w:color w:val="002060"/>
              </w:rPr>
              <w:t>Localita'</w:t>
            </w:r>
            <w:proofErr w:type="spellEnd"/>
            <w:r w:rsidRPr="00CF504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1972F8" w14:textId="77777777" w:rsidR="00EC16FE" w:rsidRPr="00CF5044" w:rsidRDefault="00EC16FE" w:rsidP="00323E8F">
            <w:pPr>
              <w:pStyle w:val="HEADERTABELLA"/>
              <w:rPr>
                <w:color w:val="002060"/>
              </w:rPr>
            </w:pPr>
            <w:r w:rsidRPr="00CF5044">
              <w:rPr>
                <w:color w:val="002060"/>
              </w:rPr>
              <w:t>Indirizzo Impianto</w:t>
            </w:r>
          </w:p>
        </w:tc>
      </w:tr>
      <w:tr w:rsidR="00EC16FE" w:rsidRPr="00CF5044" w14:paraId="3C06FFE1" w14:textId="77777777" w:rsidTr="00EC16F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1A22BD" w14:textId="77777777" w:rsidR="00EC16FE" w:rsidRPr="00CF5044" w:rsidRDefault="00EC16FE" w:rsidP="00323E8F">
            <w:pPr>
              <w:pStyle w:val="ROWTABELLA"/>
              <w:rPr>
                <w:color w:val="002060"/>
              </w:rPr>
            </w:pPr>
            <w:r w:rsidRPr="00CF5044">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B39B68" w14:textId="77777777" w:rsidR="00EC16FE" w:rsidRPr="00CF5044" w:rsidRDefault="00EC16FE" w:rsidP="00323E8F">
            <w:pPr>
              <w:pStyle w:val="ROWTABELLA"/>
              <w:rPr>
                <w:color w:val="002060"/>
              </w:rPr>
            </w:pPr>
            <w:r w:rsidRPr="00CF5044">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05DAA18" w14:textId="77777777" w:rsidR="00EC16FE" w:rsidRPr="00CF5044" w:rsidRDefault="00EC16FE" w:rsidP="00323E8F">
            <w:pPr>
              <w:pStyle w:val="ROWTABELLA"/>
              <w:jc w:val="center"/>
              <w:rPr>
                <w:color w:val="002060"/>
              </w:rPr>
            </w:pPr>
            <w:r w:rsidRPr="00CF50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530EDE" w14:textId="77777777" w:rsidR="00EC16FE" w:rsidRPr="00CF5044" w:rsidRDefault="00EC16FE" w:rsidP="00323E8F">
            <w:pPr>
              <w:pStyle w:val="ROWTABELLA"/>
              <w:rPr>
                <w:color w:val="002060"/>
              </w:rPr>
            </w:pPr>
            <w:r w:rsidRPr="00CF5044">
              <w:rPr>
                <w:color w:val="002060"/>
              </w:rPr>
              <w:t>12/11/2019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6E44AC" w14:textId="77777777" w:rsidR="00EC16FE" w:rsidRPr="00CF5044" w:rsidRDefault="00EC16FE" w:rsidP="00323E8F">
            <w:pPr>
              <w:pStyle w:val="ROWTABELLA"/>
              <w:rPr>
                <w:color w:val="002060"/>
              </w:rPr>
            </w:pPr>
            <w:r w:rsidRPr="00CF5044">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4D5538" w14:textId="77777777" w:rsidR="00EC16FE" w:rsidRPr="00CF5044" w:rsidRDefault="00EC16FE" w:rsidP="00323E8F">
            <w:pPr>
              <w:pStyle w:val="ROWTABELLA"/>
              <w:rPr>
                <w:color w:val="002060"/>
              </w:rPr>
            </w:pPr>
            <w:r w:rsidRPr="00CF5044">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CB4446" w14:textId="77777777" w:rsidR="00EC16FE" w:rsidRPr="00CF5044" w:rsidRDefault="00EC16FE" w:rsidP="00323E8F">
            <w:pPr>
              <w:pStyle w:val="ROWTABELLA"/>
              <w:rPr>
                <w:color w:val="002060"/>
              </w:rPr>
            </w:pPr>
            <w:r w:rsidRPr="00CF5044">
              <w:rPr>
                <w:color w:val="002060"/>
              </w:rPr>
              <w:t>VIA DELLE ESPOSIZIONI, 33</w:t>
            </w:r>
          </w:p>
        </w:tc>
      </w:tr>
      <w:tr w:rsidR="00EC16FE" w:rsidRPr="00CF5044" w14:paraId="3DD6BBFA"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933B65" w14:textId="77777777" w:rsidR="00EC16FE" w:rsidRPr="00CF5044" w:rsidRDefault="00EC16FE" w:rsidP="00323E8F">
            <w:pPr>
              <w:pStyle w:val="ROWTABELLA"/>
              <w:rPr>
                <w:color w:val="002060"/>
              </w:rPr>
            </w:pPr>
            <w:r w:rsidRPr="00CF504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5A77AB" w14:textId="77777777" w:rsidR="00EC16FE" w:rsidRPr="00CF5044" w:rsidRDefault="00EC16FE" w:rsidP="00323E8F">
            <w:pPr>
              <w:pStyle w:val="ROWTABELLA"/>
              <w:rPr>
                <w:color w:val="002060"/>
              </w:rPr>
            </w:pPr>
            <w:r w:rsidRPr="00CF5044">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ADBD35" w14:textId="77777777" w:rsidR="00EC16FE" w:rsidRPr="00CF5044" w:rsidRDefault="00EC16FE" w:rsidP="00323E8F">
            <w:pPr>
              <w:pStyle w:val="ROWTABELLA"/>
              <w:jc w:val="center"/>
              <w:rPr>
                <w:color w:val="002060"/>
              </w:rPr>
            </w:pPr>
            <w:r w:rsidRPr="00CF50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B4044E4" w14:textId="77777777" w:rsidR="00EC16FE" w:rsidRPr="00CF5044" w:rsidRDefault="00EC16FE" w:rsidP="00323E8F">
            <w:pPr>
              <w:pStyle w:val="ROWTABELLA"/>
              <w:rPr>
                <w:color w:val="002060"/>
              </w:rPr>
            </w:pPr>
            <w:r w:rsidRPr="00CF5044">
              <w:rPr>
                <w:color w:val="002060"/>
              </w:rPr>
              <w:t>13/11/2019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9F9FDE" w14:textId="77777777" w:rsidR="00EC16FE" w:rsidRPr="00CF5044" w:rsidRDefault="00EC16FE" w:rsidP="00323E8F">
            <w:pPr>
              <w:pStyle w:val="ROWTABELLA"/>
              <w:rPr>
                <w:color w:val="002060"/>
              </w:rPr>
            </w:pPr>
            <w:r w:rsidRPr="00CF5044">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C4D499" w14:textId="77777777" w:rsidR="00EC16FE" w:rsidRPr="00CF5044" w:rsidRDefault="00EC16FE" w:rsidP="00323E8F">
            <w:pPr>
              <w:pStyle w:val="ROWTABELLA"/>
              <w:rPr>
                <w:color w:val="002060"/>
              </w:rPr>
            </w:pPr>
            <w:r w:rsidRPr="00CF5044">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1CE054" w14:textId="77777777" w:rsidR="00EC16FE" w:rsidRPr="00CF5044" w:rsidRDefault="00EC16FE" w:rsidP="00323E8F">
            <w:pPr>
              <w:pStyle w:val="ROWTABELLA"/>
              <w:rPr>
                <w:color w:val="002060"/>
              </w:rPr>
            </w:pPr>
            <w:r w:rsidRPr="00CF5044">
              <w:rPr>
                <w:color w:val="002060"/>
              </w:rPr>
              <w:t>VIA RISORGIMENTO 16</w:t>
            </w:r>
          </w:p>
        </w:tc>
      </w:tr>
      <w:tr w:rsidR="00EC16FE" w:rsidRPr="00CF5044" w14:paraId="6C45AF8D" w14:textId="77777777" w:rsidTr="00EC16F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F627E8" w14:textId="77777777" w:rsidR="00EC16FE" w:rsidRPr="00CF5044" w:rsidRDefault="00EC16FE" w:rsidP="00323E8F">
            <w:pPr>
              <w:pStyle w:val="ROWTABELLA"/>
              <w:rPr>
                <w:color w:val="002060"/>
              </w:rPr>
            </w:pPr>
            <w:r w:rsidRPr="00CF504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B65D111" w14:textId="77777777" w:rsidR="00EC16FE" w:rsidRPr="00CF5044" w:rsidRDefault="00EC16FE" w:rsidP="00323E8F">
            <w:pPr>
              <w:pStyle w:val="ROWTABELLA"/>
              <w:rPr>
                <w:color w:val="002060"/>
              </w:rPr>
            </w:pPr>
            <w:r w:rsidRPr="00CF5044">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122E4C" w14:textId="77777777" w:rsidR="00EC16FE" w:rsidRPr="00CF5044" w:rsidRDefault="00EC16FE" w:rsidP="00323E8F">
            <w:pPr>
              <w:pStyle w:val="ROWTABELLA"/>
              <w:jc w:val="center"/>
              <w:rPr>
                <w:color w:val="002060"/>
              </w:rPr>
            </w:pPr>
            <w:r w:rsidRPr="00CF50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87117F" w14:textId="77777777" w:rsidR="00EC16FE" w:rsidRPr="00CF5044" w:rsidRDefault="00EC16FE" w:rsidP="00323E8F">
            <w:pPr>
              <w:pStyle w:val="ROWTABELLA"/>
              <w:rPr>
                <w:color w:val="002060"/>
              </w:rPr>
            </w:pPr>
            <w:r w:rsidRPr="00CF5044">
              <w:rPr>
                <w:color w:val="002060"/>
              </w:rPr>
              <w:t>13/11/2019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8B70098" w14:textId="77777777" w:rsidR="00EC16FE" w:rsidRPr="00CF5044" w:rsidRDefault="00EC16FE" w:rsidP="00323E8F">
            <w:pPr>
              <w:pStyle w:val="ROWTABELLA"/>
              <w:rPr>
                <w:color w:val="002060"/>
              </w:rPr>
            </w:pPr>
            <w:r w:rsidRPr="00CF5044">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9E7753" w14:textId="77777777" w:rsidR="00EC16FE" w:rsidRPr="00CF5044" w:rsidRDefault="00EC16FE" w:rsidP="00323E8F">
            <w:pPr>
              <w:pStyle w:val="ROWTABELLA"/>
              <w:rPr>
                <w:color w:val="002060"/>
              </w:rPr>
            </w:pPr>
            <w:r w:rsidRPr="00CF504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547628" w14:textId="77777777" w:rsidR="00EC16FE" w:rsidRPr="00CF5044" w:rsidRDefault="00EC16FE" w:rsidP="00323E8F">
            <w:pPr>
              <w:pStyle w:val="ROWTABELLA"/>
              <w:rPr>
                <w:color w:val="002060"/>
              </w:rPr>
            </w:pPr>
            <w:r w:rsidRPr="00CF5044">
              <w:rPr>
                <w:color w:val="002060"/>
              </w:rPr>
              <w:t>VIA DELLA REPUBBLICA</w:t>
            </w:r>
          </w:p>
        </w:tc>
      </w:tr>
      <w:tr w:rsidR="00EC16FE" w:rsidRPr="00CF5044" w14:paraId="428139E7" w14:textId="77777777" w:rsidTr="00EC16F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6C97F4" w14:textId="77777777" w:rsidR="00EC16FE" w:rsidRPr="00CF5044" w:rsidRDefault="00EC16FE" w:rsidP="00323E8F">
            <w:pPr>
              <w:pStyle w:val="ROWTABELLA"/>
              <w:rPr>
                <w:color w:val="002060"/>
              </w:rPr>
            </w:pPr>
            <w:r w:rsidRPr="00CF5044">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0E3C7E" w14:textId="77777777" w:rsidR="00EC16FE" w:rsidRPr="00CF5044" w:rsidRDefault="00EC16FE" w:rsidP="00323E8F">
            <w:pPr>
              <w:pStyle w:val="ROWTABELLA"/>
              <w:rPr>
                <w:color w:val="002060"/>
              </w:rPr>
            </w:pPr>
            <w:r w:rsidRPr="00CF5044">
              <w:rPr>
                <w:color w:val="002060"/>
              </w:rPr>
              <w:t>FUTSAL COBA SPORTIVA DIL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3360E1" w14:textId="77777777" w:rsidR="00EC16FE" w:rsidRPr="00CF5044" w:rsidRDefault="00EC16FE" w:rsidP="00323E8F">
            <w:pPr>
              <w:pStyle w:val="ROWTABELLA"/>
              <w:jc w:val="center"/>
              <w:rPr>
                <w:color w:val="002060"/>
              </w:rPr>
            </w:pPr>
            <w:r w:rsidRPr="00CF50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184692" w14:textId="77777777" w:rsidR="00EC16FE" w:rsidRPr="00CF5044" w:rsidRDefault="00EC16FE" w:rsidP="00323E8F">
            <w:pPr>
              <w:pStyle w:val="ROWTABELLA"/>
              <w:rPr>
                <w:color w:val="002060"/>
              </w:rPr>
            </w:pPr>
            <w:r w:rsidRPr="00CF5044">
              <w:rPr>
                <w:color w:val="002060"/>
              </w:rPr>
              <w:t>13/11/2019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5816AD" w14:textId="77777777" w:rsidR="00EC16FE" w:rsidRPr="00CF5044" w:rsidRDefault="00EC16FE" w:rsidP="00323E8F">
            <w:pPr>
              <w:pStyle w:val="ROWTABELLA"/>
              <w:rPr>
                <w:color w:val="002060"/>
              </w:rPr>
            </w:pPr>
            <w:r w:rsidRPr="00CF5044">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6AA7D5" w14:textId="77777777" w:rsidR="00EC16FE" w:rsidRPr="00CF5044" w:rsidRDefault="00EC16FE" w:rsidP="00323E8F">
            <w:pPr>
              <w:pStyle w:val="ROWTABELLA"/>
              <w:rPr>
                <w:color w:val="002060"/>
              </w:rPr>
            </w:pPr>
            <w:r w:rsidRPr="00CF504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B55B6D" w14:textId="77777777" w:rsidR="00EC16FE" w:rsidRPr="00CF5044" w:rsidRDefault="00EC16FE" w:rsidP="00323E8F">
            <w:pPr>
              <w:pStyle w:val="ROWTABELLA"/>
              <w:rPr>
                <w:color w:val="002060"/>
              </w:rPr>
            </w:pPr>
            <w:r w:rsidRPr="00CF5044">
              <w:rPr>
                <w:color w:val="002060"/>
              </w:rPr>
              <w:t>LOC.MONTEROCCO VIA A.MANCINI</w:t>
            </w:r>
          </w:p>
        </w:tc>
      </w:tr>
    </w:tbl>
    <w:p w14:paraId="72973838" w14:textId="77777777" w:rsidR="00EC16FE" w:rsidRPr="004B2460" w:rsidRDefault="00EC16FE" w:rsidP="00EC16FE">
      <w:pPr>
        <w:pStyle w:val="breakline"/>
        <w:divId w:val="527259509"/>
        <w:rPr>
          <w:color w:val="002060"/>
        </w:rPr>
      </w:pPr>
    </w:p>
    <w:p w14:paraId="593AB078" w14:textId="77777777" w:rsidR="009117AF" w:rsidRPr="00573F97" w:rsidRDefault="009117AF" w:rsidP="009117AF">
      <w:pPr>
        <w:pStyle w:val="breakline"/>
        <w:divId w:val="527259509"/>
        <w:rPr>
          <w:color w:val="002060"/>
        </w:rPr>
      </w:pPr>
    </w:p>
    <w:p w14:paraId="740F1382" w14:textId="77777777" w:rsidR="009117AF" w:rsidRPr="00573F97" w:rsidRDefault="009117AF" w:rsidP="009117AF">
      <w:pPr>
        <w:pStyle w:val="breakline"/>
        <w:divId w:val="527259509"/>
        <w:rPr>
          <w:color w:val="002060"/>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lastRenderedPageBreak/>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47F932E"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EA0EF6">
        <w:rPr>
          <w:b/>
          <w:color w:val="002060"/>
          <w:u w:val="single"/>
        </w:rPr>
        <w:t>1</w:t>
      </w:r>
      <w:r w:rsidR="00915474">
        <w:rPr>
          <w:b/>
          <w:color w:val="002060"/>
          <w:u w:val="single"/>
        </w:rPr>
        <w:t>8</w:t>
      </w:r>
      <w:r w:rsidR="0013358E">
        <w:rPr>
          <w:b/>
          <w:color w:val="002060"/>
          <w:u w:val="single"/>
        </w:rPr>
        <w:t>/11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82556B4"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915474">
        <w:rPr>
          <w:b/>
          <w:color w:val="002060"/>
          <w:u w:val="single"/>
        </w:rPr>
        <w:t>06</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29BC5" w14:textId="77777777" w:rsidR="00CA3DD7" w:rsidRDefault="00CA3DD7">
      <w:r>
        <w:separator/>
      </w:r>
    </w:p>
  </w:endnote>
  <w:endnote w:type="continuationSeparator" w:id="0">
    <w:p w14:paraId="6B2A9E99" w14:textId="77777777" w:rsidR="00CA3DD7" w:rsidRDefault="00CA3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D6E4" w14:textId="77777777" w:rsidR="00674AFA" w:rsidRDefault="00674AFA"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674AFA" w:rsidRDefault="00674A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8384" w14:textId="352ACA29" w:rsidR="00674AFA" w:rsidRPr="00687C6B" w:rsidRDefault="00674AFA"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26D68">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15474">
      <w:rPr>
        <w:rStyle w:val="Numeropagina"/>
        <w:rFonts w:ascii="Arial" w:hAnsi="Arial" w:cs="Arial"/>
        <w:color w:val="002060"/>
      </w:rPr>
      <w:t>30</w:t>
    </w:r>
  </w:p>
  <w:p w14:paraId="51693FC2" w14:textId="77777777" w:rsidR="00674AFA" w:rsidRPr="00B41648" w:rsidRDefault="00674AFA"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94B5A" w14:textId="77777777" w:rsidR="00CA3DD7" w:rsidRDefault="00CA3DD7">
      <w:r>
        <w:separator/>
      </w:r>
    </w:p>
  </w:footnote>
  <w:footnote w:type="continuationSeparator" w:id="0">
    <w:p w14:paraId="69A75B4A" w14:textId="77777777" w:rsidR="00CA3DD7" w:rsidRDefault="00CA3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C338" w14:textId="77777777" w:rsidR="00674AFA" w:rsidRDefault="00674AFA"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674AFA" w14:paraId="5C6396BE" w14:textId="77777777">
      <w:tc>
        <w:tcPr>
          <w:tcW w:w="2050" w:type="dxa"/>
        </w:tcPr>
        <w:p w14:paraId="56697B17" w14:textId="77777777" w:rsidR="00674AFA" w:rsidRDefault="00674AFA">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674AFA" w:rsidRDefault="00674AFA">
          <w:pPr>
            <w:pStyle w:val="Intestazione"/>
            <w:tabs>
              <w:tab w:val="left" w:pos="435"/>
              <w:tab w:val="right" w:pos="7588"/>
            </w:tabs>
            <w:rPr>
              <w:sz w:val="24"/>
            </w:rPr>
          </w:pPr>
        </w:p>
      </w:tc>
    </w:tr>
  </w:tbl>
  <w:p w14:paraId="739AEB3C" w14:textId="77777777" w:rsidR="00674AFA" w:rsidRDefault="00674AFA">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2EE2"/>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48D67-6474-440C-A82C-10656CC1F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54</TotalTime>
  <Pages>24</Pages>
  <Words>7004</Words>
  <Characters>39924</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46835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6</cp:revision>
  <cp:lastPrinted>2019-10-21T11:00:00Z</cp:lastPrinted>
  <dcterms:created xsi:type="dcterms:W3CDTF">2019-11-06T09:00:00Z</dcterms:created>
  <dcterms:modified xsi:type="dcterms:W3CDTF">2019-11-06T13:50:00Z</dcterms:modified>
</cp:coreProperties>
</file>