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20C74FC8"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AB6971">
              <w:rPr>
                <w:rFonts w:ascii="Arial" w:hAnsi="Arial" w:cs="Arial"/>
                <w:color w:val="002060"/>
                <w:sz w:val="40"/>
                <w:szCs w:val="40"/>
              </w:rPr>
              <w:t xml:space="preserve">2 </w:t>
            </w:r>
            <w:r w:rsidRPr="00EB53CB">
              <w:rPr>
                <w:rFonts w:ascii="Arial" w:hAnsi="Arial" w:cs="Arial"/>
                <w:color w:val="002060"/>
                <w:sz w:val="40"/>
                <w:szCs w:val="40"/>
              </w:rPr>
              <w:t xml:space="preserve">del </w:t>
            </w:r>
            <w:r w:rsidR="00AB6971">
              <w:rPr>
                <w:rFonts w:ascii="Arial" w:hAnsi="Arial" w:cs="Arial"/>
                <w:color w:val="002060"/>
                <w:sz w:val="40"/>
                <w:szCs w:val="40"/>
              </w:rPr>
              <w:t>13</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bookmarkStart w:id="0" w:name="_GoBack"/>
      <w:bookmarkEnd w:id="0"/>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8678737"/>
      <w:r w:rsidRPr="00EB53CB">
        <w:rPr>
          <w:color w:val="FFFFFF" w:themeColor="background1"/>
        </w:rPr>
        <w:t>SOMMARIO</w:t>
      </w:r>
      <w:bookmarkEnd w:id="1"/>
    </w:p>
    <w:p w14:paraId="61C04303" w14:textId="77777777" w:rsidR="00937FDE" w:rsidRPr="00EB53CB" w:rsidRDefault="00937FDE" w:rsidP="00DE17C7">
      <w:pPr>
        <w:rPr>
          <w:rFonts w:ascii="Calibri" w:hAnsi="Calibri"/>
          <w:color w:val="002060"/>
          <w:sz w:val="22"/>
          <w:szCs w:val="22"/>
        </w:rPr>
      </w:pPr>
    </w:p>
    <w:p w14:paraId="27D7B7C9" w14:textId="6B004FFE"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E28ED">
          <w:rPr>
            <w:noProof/>
            <w:webHidden/>
            <w:color w:val="002060"/>
          </w:rPr>
          <w:t>1</w:t>
        </w:r>
        <w:r w:rsidRPr="00B04E8D">
          <w:rPr>
            <w:noProof/>
            <w:webHidden/>
            <w:color w:val="002060"/>
          </w:rPr>
          <w:fldChar w:fldCharType="end"/>
        </w:r>
      </w:hyperlink>
    </w:p>
    <w:p w14:paraId="19B270DD" w14:textId="10A5AA69" w:rsidR="00B04E8D" w:rsidRPr="00B04E8D" w:rsidRDefault="00441548">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DA095C4" w14:textId="3A4E4511" w:rsidR="00B04E8D" w:rsidRPr="00B04E8D" w:rsidRDefault="00441548">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449E64FB" w14:textId="3AB022B1" w:rsidR="00B04E8D" w:rsidRPr="00B04E8D" w:rsidRDefault="00441548">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0B94D6DD" w14:textId="43495074" w:rsidR="00B04E8D" w:rsidRPr="00B04E8D" w:rsidRDefault="00441548">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803A26A" w14:textId="03EA9589" w:rsidR="00B04E8D" w:rsidRDefault="00441548">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1B43F955" w14:textId="77777777" w:rsidR="006E28ED" w:rsidRPr="006E28ED" w:rsidRDefault="006E28ED" w:rsidP="006E28ED">
      <w:pPr>
        <w:pStyle w:val="Nessunaspaziatura"/>
        <w:rPr>
          <w:rFonts w:ascii="Arial" w:hAnsi="Arial" w:cs="Arial"/>
          <w:b/>
          <w:color w:val="002060"/>
          <w:sz w:val="28"/>
          <w:szCs w:val="28"/>
        </w:rPr>
      </w:pPr>
      <w:bookmarkStart w:id="4" w:name="_Hlk24551942"/>
      <w:proofErr w:type="gramStart"/>
      <w:r w:rsidRPr="006E28ED">
        <w:rPr>
          <w:rFonts w:ascii="Arial" w:hAnsi="Arial" w:cs="Arial"/>
          <w:b/>
          <w:color w:val="002060"/>
          <w:sz w:val="28"/>
          <w:szCs w:val="28"/>
        </w:rPr>
        <w:t>CIRCOLARE  N.</w:t>
      </w:r>
      <w:proofErr w:type="gramEnd"/>
      <w:r w:rsidRPr="006E28ED">
        <w:rPr>
          <w:rFonts w:ascii="Arial" w:hAnsi="Arial" w:cs="Arial"/>
          <w:b/>
          <w:color w:val="002060"/>
          <w:sz w:val="28"/>
          <w:szCs w:val="28"/>
        </w:rPr>
        <w:t xml:space="preserve"> 21 DEL 13.11.2019.</w:t>
      </w:r>
    </w:p>
    <w:p w14:paraId="65C1D7B7" w14:textId="77777777" w:rsidR="006E28ED" w:rsidRDefault="006E28ED" w:rsidP="006E28ED">
      <w:pPr>
        <w:pStyle w:val="Nessunaspaziatura"/>
        <w:jc w:val="both"/>
        <w:rPr>
          <w:rFonts w:ascii="Arial" w:hAnsi="Arial" w:cs="Arial"/>
          <w:color w:val="002060"/>
        </w:rPr>
      </w:pPr>
    </w:p>
    <w:p w14:paraId="19C0F1CC" w14:textId="3179483B" w:rsidR="006E28ED" w:rsidRPr="006E28ED" w:rsidRDefault="006E28ED" w:rsidP="006E28ED">
      <w:pPr>
        <w:pStyle w:val="Nessunaspaziatura"/>
        <w:jc w:val="both"/>
        <w:rPr>
          <w:rFonts w:ascii="Arial" w:hAnsi="Arial" w:cs="Arial"/>
          <w:b/>
          <w:i/>
          <w:color w:val="002060"/>
        </w:rPr>
      </w:pPr>
      <w:r w:rsidRPr="006E28ED">
        <w:rPr>
          <w:rFonts w:ascii="Arial" w:hAnsi="Arial" w:cs="Arial"/>
          <w:color w:val="002060"/>
        </w:rPr>
        <w:t>Si pubblica, in allegato, la copia della Circolare n. 21-2019 elaborata dal Centro Studi Tributari della L.N.D.</w:t>
      </w:r>
      <w:r>
        <w:rPr>
          <w:rFonts w:ascii="Arial" w:hAnsi="Arial" w:cs="Arial"/>
          <w:color w:val="002060"/>
        </w:rPr>
        <w:t xml:space="preserve"> </w:t>
      </w:r>
      <w:r w:rsidRPr="006E28ED">
        <w:rPr>
          <w:rFonts w:ascii="Arial" w:hAnsi="Arial" w:cs="Arial"/>
          <w:color w:val="002060"/>
        </w:rPr>
        <w:t xml:space="preserve">inerente </w:t>
      </w:r>
      <w:proofErr w:type="gramStart"/>
      <w:r w:rsidRPr="006E28ED">
        <w:rPr>
          <w:rFonts w:ascii="Arial" w:hAnsi="Arial" w:cs="Arial"/>
          <w:color w:val="002060"/>
        </w:rPr>
        <w:t>l’oggetto</w:t>
      </w:r>
      <w:proofErr w:type="gramEnd"/>
      <w:r w:rsidRPr="006E28ED">
        <w:rPr>
          <w:rFonts w:ascii="Arial" w:hAnsi="Arial" w:cs="Arial"/>
          <w:color w:val="002060"/>
        </w:rPr>
        <w:t>:</w:t>
      </w:r>
      <w:r>
        <w:rPr>
          <w:rFonts w:ascii="Arial" w:hAnsi="Arial" w:cs="Arial"/>
          <w:color w:val="002060"/>
        </w:rPr>
        <w:t xml:space="preserve"> </w:t>
      </w:r>
      <w:r w:rsidRPr="006E28ED">
        <w:rPr>
          <w:rFonts w:ascii="Arial" w:hAnsi="Arial" w:cs="Arial"/>
          <w:color w:val="002060"/>
        </w:rPr>
        <w:t>“</w:t>
      </w:r>
      <w:bookmarkStart w:id="5" w:name="_Hlk24551845"/>
      <w:r w:rsidRPr="006E28ED">
        <w:rPr>
          <w:rFonts w:ascii="Arial" w:hAnsi="Arial" w:cs="Arial"/>
          <w:b/>
          <w:i/>
          <w:color w:val="002060"/>
        </w:rPr>
        <w:t>Associazioni e Società Sportive Dilettantistiche – Compenso agli Amministratori – Risposta n. 452 del 30 ottobre 2019 dell’Agenzia delle Entrate ad un interpello”.</w:t>
      </w:r>
    </w:p>
    <w:bookmarkEnd w:id="4"/>
    <w:bookmarkEnd w:id="5"/>
    <w:p w14:paraId="3E74E72E" w14:textId="77777777" w:rsidR="00C30BEA" w:rsidRPr="006E28ED" w:rsidRDefault="00C30BEA" w:rsidP="00F336CC">
      <w:pPr>
        <w:rPr>
          <w:rFonts w:ascii="Arial" w:hAnsi="Arial" w:cs="Arial"/>
          <w:color w:val="002060"/>
          <w:sz w:val="22"/>
          <w:szCs w:val="22"/>
        </w:rPr>
      </w:pPr>
    </w:p>
    <w:p w14:paraId="25D5ABBA" w14:textId="77777777" w:rsidR="00CB0BB9" w:rsidRPr="006E28ED"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6" w:name="_Toc536439831"/>
      <w:bookmarkStart w:id="7" w:name="_Toc18678740"/>
      <w:r w:rsidRPr="00EB53CB">
        <w:rPr>
          <w:color w:val="FFFFFF" w:themeColor="background1"/>
        </w:rPr>
        <w:t>COMUNICAZIONI DELLA DIVISIONE CALCIO A CINQUE</w:t>
      </w:r>
      <w:bookmarkEnd w:id="6"/>
      <w:bookmarkEnd w:id="7"/>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8" w:name="_Toc18678741"/>
      <w:r w:rsidRPr="00EB53CB">
        <w:rPr>
          <w:color w:val="FFFFFF" w:themeColor="background1"/>
        </w:rPr>
        <w:t>COMUNICAZIONI DEL COMITATO REGIONALE MARCHE</w:t>
      </w:r>
      <w:bookmarkEnd w:id="8"/>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3F9F50AE" w:rsidR="00674AFA" w:rsidRDefault="00674AFA" w:rsidP="00264BAF">
      <w:pPr>
        <w:pStyle w:val="LndNormale1"/>
        <w:rPr>
          <w:color w:val="002060"/>
        </w:rPr>
      </w:pPr>
    </w:p>
    <w:p w14:paraId="5DE6F601" w14:textId="0078798E" w:rsidR="00C34DB4" w:rsidRDefault="00C34DB4" w:rsidP="00264BAF">
      <w:pPr>
        <w:pStyle w:val="LndNormale1"/>
        <w:rPr>
          <w:color w:val="002060"/>
        </w:rPr>
      </w:pPr>
    </w:p>
    <w:p w14:paraId="1913E1CC" w14:textId="49F4633D" w:rsidR="00C34DB4" w:rsidRPr="00A54891" w:rsidRDefault="00C34DB4" w:rsidP="00C34DB4">
      <w:pPr>
        <w:pStyle w:val="LndNormale1"/>
        <w:rPr>
          <w:b/>
          <w:color w:val="002060"/>
          <w:sz w:val="28"/>
          <w:szCs w:val="28"/>
        </w:rPr>
      </w:pPr>
      <w:r w:rsidRPr="00A54891">
        <w:rPr>
          <w:b/>
          <w:color w:val="002060"/>
          <w:sz w:val="28"/>
          <w:szCs w:val="28"/>
        </w:rPr>
        <w:t>FINALS CUP 2019/2020</w:t>
      </w:r>
    </w:p>
    <w:p w14:paraId="2ACA1821" w14:textId="77777777" w:rsidR="00C34DB4" w:rsidRPr="00A54891" w:rsidRDefault="00C34DB4" w:rsidP="00C34DB4">
      <w:pPr>
        <w:pStyle w:val="LndNormale1"/>
        <w:rPr>
          <w:color w:val="002060"/>
          <w:szCs w:val="22"/>
        </w:rPr>
      </w:pPr>
    </w:p>
    <w:p w14:paraId="260C70FC" w14:textId="325952DC" w:rsidR="00C34DB4" w:rsidRPr="009D6EE5" w:rsidRDefault="00C34DB4" w:rsidP="00C34DB4">
      <w:pPr>
        <w:pStyle w:val="LndNormale1"/>
        <w:rPr>
          <w:color w:val="002060"/>
          <w:szCs w:val="22"/>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3 al 6 gennaio 2020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sidR="00A54891" w:rsidRPr="00A54891">
        <w:rPr>
          <w:color w:val="002060"/>
          <w:szCs w:val="22"/>
          <w:u w:val="single"/>
        </w:rPr>
        <w:t>2</w:t>
      </w:r>
      <w:r w:rsidRPr="00A54891">
        <w:rPr>
          <w:color w:val="002060"/>
          <w:szCs w:val="22"/>
          <w:u w:val="single"/>
        </w:rPr>
        <w:t xml:space="preserve"> novembre p.v.</w:t>
      </w:r>
    </w:p>
    <w:p w14:paraId="28DBF35C" w14:textId="77777777" w:rsidR="00C34DB4" w:rsidRPr="00674AFA" w:rsidRDefault="00C34DB4"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9" w:name="_Toc396581753"/>
      <w:bookmarkStart w:id="10" w:name="_Toc18678742"/>
      <w:r>
        <w:rPr>
          <w:color w:val="FFFFFF"/>
        </w:rPr>
        <w:t>NOTIZIE SU ATTIVITA’ AGONISTICA</w:t>
      </w:r>
      <w:bookmarkEnd w:id="9"/>
      <w:bookmarkEnd w:id="10"/>
    </w:p>
    <w:p w14:paraId="0F843668" w14:textId="77777777" w:rsidR="00887D08" w:rsidRPr="00A56D42" w:rsidRDefault="00887D08" w:rsidP="00887D08">
      <w:pPr>
        <w:pStyle w:val="breakline"/>
        <w:divId w:val="527259509"/>
        <w:rPr>
          <w:color w:val="002060"/>
        </w:rPr>
      </w:pPr>
    </w:p>
    <w:p w14:paraId="5E27DBF1"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CALCIO A CINQUE SERIE C1</w:t>
      </w:r>
    </w:p>
    <w:p w14:paraId="12AC19BD" w14:textId="4ABDDBB6" w:rsidR="00887D08" w:rsidRPr="00A56D42" w:rsidRDefault="00887D08" w:rsidP="00887D08">
      <w:pPr>
        <w:pStyle w:val="TITOLOPRINC"/>
        <w:divId w:val="527259509"/>
        <w:rPr>
          <w:color w:val="002060"/>
        </w:rPr>
      </w:pPr>
      <w:bookmarkStart w:id="11" w:name="_Hlk24537579"/>
      <w:r w:rsidRPr="00A56D42">
        <w:rPr>
          <w:color w:val="002060"/>
        </w:rPr>
        <w:t>VARIAZIONI AL PROGRAMMA GARE</w:t>
      </w:r>
      <w:bookmarkEnd w:id="11"/>
    </w:p>
    <w:p w14:paraId="6F64228D" w14:textId="77777777" w:rsidR="00887D08" w:rsidRPr="00A56D42" w:rsidRDefault="00887D08" w:rsidP="00887D08">
      <w:pPr>
        <w:pStyle w:val="breakline"/>
        <w:divId w:val="527259509"/>
        <w:rPr>
          <w:color w:val="002060"/>
        </w:rPr>
      </w:pPr>
    </w:p>
    <w:p w14:paraId="6F8E7295"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7BC216EE"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CEA59B"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B3FF4F"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561E91"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DF623D"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C8A108"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66A0C"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AF4CC3"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0D617" w14:textId="77777777" w:rsidR="00887D08" w:rsidRPr="00A56D42" w:rsidRDefault="00887D08" w:rsidP="00887D08">
            <w:pPr>
              <w:pStyle w:val="HEADERTABELLA"/>
              <w:rPr>
                <w:color w:val="002060"/>
              </w:rPr>
            </w:pPr>
            <w:r w:rsidRPr="00A56D42">
              <w:rPr>
                <w:color w:val="002060"/>
              </w:rPr>
              <w:t>Impianto</w:t>
            </w:r>
          </w:p>
        </w:tc>
      </w:tr>
      <w:tr w:rsidR="00887D08" w:rsidRPr="00A56D42" w14:paraId="4415B52E"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8BCA9" w14:textId="77777777" w:rsidR="00887D08" w:rsidRPr="00887D08" w:rsidRDefault="00887D08" w:rsidP="00887D08">
            <w:pPr>
              <w:pStyle w:val="ROWTABELLA"/>
              <w:rPr>
                <w:color w:val="002060"/>
                <w:highlight w:val="yellow"/>
              </w:rPr>
            </w:pPr>
            <w:r w:rsidRPr="00887D08">
              <w:rPr>
                <w:color w:val="002060"/>
                <w:highlight w:val="yellow"/>
              </w:rPr>
              <w:t>16/11/2019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A87FF" w14:textId="77777777" w:rsidR="00887D08" w:rsidRPr="00887D08" w:rsidRDefault="00887D08" w:rsidP="00887D08">
            <w:pPr>
              <w:pStyle w:val="ROWTABELLA"/>
              <w:jc w:val="center"/>
              <w:rPr>
                <w:color w:val="002060"/>
                <w:highlight w:val="yellow"/>
              </w:rPr>
            </w:pPr>
            <w:r w:rsidRPr="00887D08">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00AFE" w14:textId="77777777" w:rsidR="00887D08" w:rsidRPr="00887D08" w:rsidRDefault="00887D08" w:rsidP="00887D08">
            <w:pPr>
              <w:pStyle w:val="ROWTABELLA"/>
              <w:rPr>
                <w:color w:val="002060"/>
                <w:highlight w:val="yellow"/>
              </w:rPr>
            </w:pPr>
            <w:r w:rsidRPr="00887D08">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28572" w14:textId="77777777" w:rsidR="00887D08" w:rsidRPr="00887D08" w:rsidRDefault="00887D08" w:rsidP="00887D08">
            <w:pPr>
              <w:pStyle w:val="ROWTABELLA"/>
              <w:rPr>
                <w:color w:val="002060"/>
                <w:highlight w:val="yellow"/>
              </w:rPr>
            </w:pPr>
            <w:r w:rsidRPr="00887D08">
              <w:rPr>
                <w:color w:val="002060"/>
                <w:highlight w:val="yellow"/>
              </w:rPr>
              <w:t>PIEVE D ICO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631B7" w14:textId="4A97DD47" w:rsidR="00887D08" w:rsidRPr="00A56D42" w:rsidRDefault="00887D08" w:rsidP="00887D0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E2860" w14:textId="77777777" w:rsidR="00887D08" w:rsidRPr="00A56D42" w:rsidRDefault="00887D08" w:rsidP="00887D08">
            <w:pPr>
              <w:pStyle w:val="ROWTABELLA"/>
              <w:jc w:val="center"/>
              <w:rPr>
                <w:color w:val="002060"/>
              </w:rPr>
            </w:pPr>
            <w:r w:rsidRPr="00887D0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FBE1F" w14:textId="77777777" w:rsidR="00887D08" w:rsidRPr="00A56D42" w:rsidRDefault="00887D08" w:rsidP="00887D08">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8D7D88" w14:textId="77777777" w:rsidR="00887D08" w:rsidRPr="00A56D42" w:rsidRDefault="00887D08" w:rsidP="00887D08">
            <w:pPr>
              <w:pStyle w:val="ROWTABELLA"/>
              <w:rPr>
                <w:color w:val="002060"/>
              </w:rPr>
            </w:pPr>
            <w:r w:rsidRPr="00887D08">
              <w:rPr>
                <w:color w:val="002060"/>
                <w:highlight w:val="yellow"/>
              </w:rPr>
              <w:t>PALLONE GEODETICO F.I.G.C. ANCONA LOC. BARACCOLA VIA SCHIAVONI</w:t>
            </w:r>
          </w:p>
        </w:tc>
      </w:tr>
    </w:tbl>
    <w:p w14:paraId="1FF7CCA1" w14:textId="77777777" w:rsidR="00887D08" w:rsidRPr="00A56D42" w:rsidRDefault="00887D08" w:rsidP="00887D08">
      <w:pPr>
        <w:pStyle w:val="breakline"/>
        <w:divId w:val="527259509"/>
        <w:rPr>
          <w:color w:val="002060"/>
        </w:rPr>
      </w:pPr>
    </w:p>
    <w:p w14:paraId="00720087" w14:textId="77777777" w:rsidR="00887D08" w:rsidRPr="00A56D42" w:rsidRDefault="00887D08" w:rsidP="00887D08">
      <w:pPr>
        <w:pStyle w:val="breakline"/>
        <w:divId w:val="527259509"/>
        <w:rPr>
          <w:color w:val="002060"/>
        </w:rPr>
      </w:pPr>
    </w:p>
    <w:p w14:paraId="308AEBD3" w14:textId="77777777" w:rsidR="00887D08" w:rsidRPr="00A56D42" w:rsidRDefault="00887D08" w:rsidP="00887D08">
      <w:pPr>
        <w:pStyle w:val="TITOLOPRINC"/>
        <w:divId w:val="527259509"/>
        <w:rPr>
          <w:color w:val="002060"/>
        </w:rPr>
      </w:pPr>
      <w:r w:rsidRPr="00A56D42">
        <w:rPr>
          <w:color w:val="002060"/>
        </w:rPr>
        <w:t>RISULTATI</w:t>
      </w:r>
    </w:p>
    <w:p w14:paraId="5C85BAA5" w14:textId="77777777" w:rsidR="00887D08" w:rsidRPr="00A56D42" w:rsidRDefault="00887D08" w:rsidP="00887D08">
      <w:pPr>
        <w:pStyle w:val="breakline"/>
        <w:divId w:val="527259509"/>
        <w:rPr>
          <w:color w:val="002060"/>
        </w:rPr>
      </w:pPr>
    </w:p>
    <w:p w14:paraId="11562BBE" w14:textId="77777777" w:rsidR="00887D08" w:rsidRPr="00A56D42" w:rsidRDefault="00887D08" w:rsidP="00887D08">
      <w:pPr>
        <w:pStyle w:val="SOTTOTITOLOCAMPIONATO1"/>
        <w:divId w:val="527259509"/>
        <w:rPr>
          <w:color w:val="002060"/>
        </w:rPr>
      </w:pPr>
      <w:r w:rsidRPr="00A56D42">
        <w:rPr>
          <w:color w:val="002060"/>
        </w:rPr>
        <w:t>RISULTATI UFFICIALI GARE DEL 08/11/2019</w:t>
      </w:r>
    </w:p>
    <w:p w14:paraId="31D8C116"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63743125"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87D08" w:rsidRPr="00A56D42" w14:paraId="5B92A6AF"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1E75A8EB"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8E5591" w14:textId="77777777" w:rsidR="00887D08" w:rsidRPr="00A56D42" w:rsidRDefault="00887D08" w:rsidP="00887D08">
                  <w:pPr>
                    <w:pStyle w:val="HEADERTABELLA"/>
                    <w:rPr>
                      <w:color w:val="002060"/>
                    </w:rPr>
                  </w:pPr>
                  <w:r w:rsidRPr="00A56D42">
                    <w:rPr>
                      <w:color w:val="002060"/>
                    </w:rPr>
                    <w:t>GIRONE A - 8 Giornata - A</w:t>
                  </w:r>
                </w:p>
              </w:tc>
            </w:tr>
            <w:tr w:rsidR="00887D08" w:rsidRPr="00A56D42" w14:paraId="3EC6D166"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DE01FC" w14:textId="77777777" w:rsidR="00887D08" w:rsidRPr="00A56D42" w:rsidRDefault="00887D08" w:rsidP="00887D08">
                  <w:pPr>
                    <w:pStyle w:val="ROWTABELLA"/>
                    <w:rPr>
                      <w:color w:val="002060"/>
                    </w:rPr>
                  </w:pPr>
                  <w:r w:rsidRPr="00A56D42">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9FEE661" w14:textId="77777777" w:rsidR="00887D08" w:rsidRPr="00A56D42" w:rsidRDefault="00887D08" w:rsidP="00887D08">
                  <w:pPr>
                    <w:pStyle w:val="ROWTABELLA"/>
                    <w:rPr>
                      <w:color w:val="002060"/>
                    </w:rPr>
                  </w:pPr>
                  <w:r w:rsidRPr="00A56D42">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D8FC2C" w14:textId="77777777" w:rsidR="00887D08" w:rsidRPr="00A56D42" w:rsidRDefault="00887D08" w:rsidP="00887D08">
                  <w:pPr>
                    <w:pStyle w:val="ROWTABELLA"/>
                    <w:jc w:val="center"/>
                    <w:rPr>
                      <w:color w:val="002060"/>
                    </w:rPr>
                  </w:pPr>
                  <w:r w:rsidRPr="00A56D42">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4ECACC" w14:textId="77777777" w:rsidR="00887D08" w:rsidRPr="00A56D42" w:rsidRDefault="00887D08" w:rsidP="00887D08">
                  <w:pPr>
                    <w:pStyle w:val="ROWTABELLA"/>
                    <w:jc w:val="center"/>
                    <w:rPr>
                      <w:color w:val="002060"/>
                    </w:rPr>
                  </w:pPr>
                  <w:r w:rsidRPr="00A56D42">
                    <w:rPr>
                      <w:color w:val="002060"/>
                    </w:rPr>
                    <w:t> </w:t>
                  </w:r>
                </w:p>
              </w:tc>
            </w:tr>
            <w:tr w:rsidR="00887D08" w:rsidRPr="00A56D42" w14:paraId="7AA032BA"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5C0600" w14:textId="77777777" w:rsidR="00887D08" w:rsidRPr="00A56D42" w:rsidRDefault="00887D08" w:rsidP="00887D08">
                  <w:pPr>
                    <w:pStyle w:val="ROWTABELLA"/>
                    <w:rPr>
                      <w:color w:val="002060"/>
                    </w:rPr>
                  </w:pPr>
                  <w:r w:rsidRPr="00A56D4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5F26F0" w14:textId="77777777" w:rsidR="00887D08" w:rsidRPr="00A56D42" w:rsidRDefault="00887D08" w:rsidP="00887D08">
                  <w:pPr>
                    <w:pStyle w:val="ROWTABELLA"/>
                    <w:rPr>
                      <w:color w:val="002060"/>
                    </w:rPr>
                  </w:pPr>
                  <w:r w:rsidRPr="00A56D42">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657F41" w14:textId="77777777" w:rsidR="00887D08" w:rsidRPr="00A56D42" w:rsidRDefault="00887D08" w:rsidP="00887D08">
                  <w:pPr>
                    <w:pStyle w:val="ROWTABELLA"/>
                    <w:jc w:val="center"/>
                    <w:rPr>
                      <w:color w:val="002060"/>
                    </w:rPr>
                  </w:pPr>
                  <w:r w:rsidRPr="00A56D4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2CFD80E" w14:textId="77777777" w:rsidR="00887D08" w:rsidRPr="00A56D42" w:rsidRDefault="00887D08" w:rsidP="00887D08">
                  <w:pPr>
                    <w:pStyle w:val="ROWTABELLA"/>
                    <w:jc w:val="center"/>
                    <w:rPr>
                      <w:color w:val="002060"/>
                    </w:rPr>
                  </w:pPr>
                  <w:r w:rsidRPr="00A56D42">
                    <w:rPr>
                      <w:color w:val="002060"/>
                    </w:rPr>
                    <w:t> </w:t>
                  </w:r>
                </w:p>
              </w:tc>
            </w:tr>
            <w:tr w:rsidR="00887D08" w:rsidRPr="00A56D42" w14:paraId="56F9E2ED"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C6F8C4" w14:textId="77777777" w:rsidR="00887D08" w:rsidRPr="00A56D42" w:rsidRDefault="00887D08" w:rsidP="00887D08">
                  <w:pPr>
                    <w:pStyle w:val="ROWTABELLA"/>
                    <w:rPr>
                      <w:color w:val="002060"/>
                    </w:rPr>
                  </w:pPr>
                  <w:r w:rsidRPr="00A56D42">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425709" w14:textId="77777777" w:rsidR="00887D08" w:rsidRPr="00A56D42" w:rsidRDefault="00887D08" w:rsidP="00887D08">
                  <w:pPr>
                    <w:pStyle w:val="ROWTABELLA"/>
                    <w:rPr>
                      <w:color w:val="002060"/>
                    </w:rPr>
                  </w:pPr>
                  <w:r w:rsidRPr="00A56D4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611DA66" w14:textId="77777777" w:rsidR="00887D08" w:rsidRPr="00A56D42" w:rsidRDefault="00887D08" w:rsidP="00887D08">
                  <w:pPr>
                    <w:pStyle w:val="ROWTABELLA"/>
                    <w:jc w:val="center"/>
                    <w:rPr>
                      <w:color w:val="002060"/>
                    </w:rPr>
                  </w:pPr>
                  <w:r w:rsidRPr="00A56D4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F444A3" w14:textId="77777777" w:rsidR="00887D08" w:rsidRPr="00A56D42" w:rsidRDefault="00887D08" w:rsidP="00887D08">
                  <w:pPr>
                    <w:pStyle w:val="ROWTABELLA"/>
                    <w:jc w:val="center"/>
                    <w:rPr>
                      <w:color w:val="002060"/>
                    </w:rPr>
                  </w:pPr>
                  <w:r w:rsidRPr="00A56D42">
                    <w:rPr>
                      <w:color w:val="002060"/>
                    </w:rPr>
                    <w:t> </w:t>
                  </w:r>
                </w:p>
              </w:tc>
            </w:tr>
            <w:tr w:rsidR="00887D08" w:rsidRPr="00A56D42" w14:paraId="180B8118"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B838366" w14:textId="77777777" w:rsidR="00887D08" w:rsidRPr="00A56D42" w:rsidRDefault="00887D08" w:rsidP="00887D08">
                  <w:pPr>
                    <w:pStyle w:val="ROWTABELLA"/>
                    <w:rPr>
                      <w:color w:val="002060"/>
                    </w:rPr>
                  </w:pPr>
                  <w:r w:rsidRPr="00A56D42">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F54D013" w14:textId="77777777" w:rsidR="00887D08" w:rsidRPr="00A56D42" w:rsidRDefault="00887D08" w:rsidP="00887D08">
                  <w:pPr>
                    <w:pStyle w:val="ROWTABELLA"/>
                    <w:rPr>
                      <w:color w:val="002060"/>
                    </w:rPr>
                  </w:pPr>
                  <w:r w:rsidRPr="00A56D4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BF3195" w14:textId="77777777" w:rsidR="00887D08" w:rsidRPr="00A56D42" w:rsidRDefault="00887D08" w:rsidP="00887D08">
                  <w:pPr>
                    <w:pStyle w:val="ROWTABELLA"/>
                    <w:jc w:val="center"/>
                    <w:rPr>
                      <w:color w:val="002060"/>
                    </w:rPr>
                  </w:pPr>
                  <w:r w:rsidRPr="00A56D42">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8DE0250" w14:textId="77777777" w:rsidR="00887D08" w:rsidRPr="00A56D42" w:rsidRDefault="00887D08" w:rsidP="00887D08">
                  <w:pPr>
                    <w:pStyle w:val="ROWTABELLA"/>
                    <w:jc w:val="center"/>
                    <w:rPr>
                      <w:color w:val="002060"/>
                    </w:rPr>
                  </w:pPr>
                  <w:r w:rsidRPr="00A56D42">
                    <w:rPr>
                      <w:color w:val="002060"/>
                    </w:rPr>
                    <w:t> </w:t>
                  </w:r>
                </w:p>
              </w:tc>
            </w:tr>
            <w:tr w:rsidR="00887D08" w:rsidRPr="00A56D42" w14:paraId="1636797A"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C643AE2" w14:textId="77777777" w:rsidR="00887D08" w:rsidRPr="00A56D42" w:rsidRDefault="00887D08" w:rsidP="00887D08">
                  <w:pPr>
                    <w:pStyle w:val="ROWTABELLA"/>
                    <w:rPr>
                      <w:color w:val="002060"/>
                    </w:rPr>
                  </w:pPr>
                  <w:r w:rsidRPr="00A56D42">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339650" w14:textId="77777777" w:rsidR="00887D08" w:rsidRPr="00A56D42" w:rsidRDefault="00887D08" w:rsidP="00887D08">
                  <w:pPr>
                    <w:pStyle w:val="ROWTABELLA"/>
                    <w:rPr>
                      <w:color w:val="002060"/>
                    </w:rPr>
                  </w:pPr>
                  <w:r w:rsidRPr="00A56D42">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21A6D54" w14:textId="77777777" w:rsidR="00887D08" w:rsidRPr="00A56D42" w:rsidRDefault="00887D08" w:rsidP="00887D08">
                  <w:pPr>
                    <w:pStyle w:val="ROWTABELLA"/>
                    <w:jc w:val="center"/>
                    <w:rPr>
                      <w:color w:val="002060"/>
                    </w:rPr>
                  </w:pPr>
                  <w:r w:rsidRPr="00A56D42">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AE10982" w14:textId="77777777" w:rsidR="00887D08" w:rsidRPr="00A56D42" w:rsidRDefault="00887D08" w:rsidP="00887D08">
                  <w:pPr>
                    <w:pStyle w:val="ROWTABELLA"/>
                    <w:jc w:val="center"/>
                    <w:rPr>
                      <w:color w:val="002060"/>
                    </w:rPr>
                  </w:pPr>
                  <w:r w:rsidRPr="00A56D42">
                    <w:rPr>
                      <w:color w:val="002060"/>
                    </w:rPr>
                    <w:t> </w:t>
                  </w:r>
                </w:p>
              </w:tc>
            </w:tr>
            <w:tr w:rsidR="00887D08" w:rsidRPr="00A56D42" w14:paraId="09DA4251"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2DEE81B" w14:textId="77777777" w:rsidR="00887D08" w:rsidRPr="00A56D42" w:rsidRDefault="00887D08" w:rsidP="00887D08">
                  <w:pPr>
                    <w:pStyle w:val="ROWTABELLA"/>
                    <w:rPr>
                      <w:color w:val="002060"/>
                    </w:rPr>
                  </w:pPr>
                  <w:r w:rsidRPr="00A56D42">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7B22C8" w14:textId="77777777" w:rsidR="00887D08" w:rsidRPr="00A56D42" w:rsidRDefault="00887D08" w:rsidP="00887D08">
                  <w:pPr>
                    <w:pStyle w:val="ROWTABELLA"/>
                    <w:rPr>
                      <w:color w:val="002060"/>
                    </w:rPr>
                  </w:pPr>
                  <w:r w:rsidRPr="00A56D42">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AF23DBB" w14:textId="77777777" w:rsidR="00887D08" w:rsidRPr="00A56D42" w:rsidRDefault="00887D08" w:rsidP="00887D08">
                  <w:pPr>
                    <w:pStyle w:val="ROWTABELLA"/>
                    <w:jc w:val="center"/>
                    <w:rPr>
                      <w:color w:val="002060"/>
                    </w:rPr>
                  </w:pPr>
                  <w:r w:rsidRPr="00A56D4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36F823" w14:textId="77777777" w:rsidR="00887D08" w:rsidRPr="00A56D42" w:rsidRDefault="00887D08" w:rsidP="00887D08">
                  <w:pPr>
                    <w:pStyle w:val="ROWTABELLA"/>
                    <w:jc w:val="center"/>
                    <w:rPr>
                      <w:color w:val="002060"/>
                    </w:rPr>
                  </w:pPr>
                  <w:r w:rsidRPr="00A56D42">
                    <w:rPr>
                      <w:color w:val="002060"/>
                    </w:rPr>
                    <w:t> </w:t>
                  </w:r>
                </w:p>
              </w:tc>
            </w:tr>
            <w:tr w:rsidR="00887D08" w:rsidRPr="00A56D42" w14:paraId="4D33214B"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2ECA9C" w14:textId="77777777" w:rsidR="00887D08" w:rsidRPr="00A56D42" w:rsidRDefault="00887D08" w:rsidP="00887D08">
                  <w:pPr>
                    <w:pStyle w:val="ROWTABELLA"/>
                    <w:rPr>
                      <w:color w:val="002060"/>
                    </w:rPr>
                  </w:pPr>
                  <w:r w:rsidRPr="00A56D42">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1F8A74" w14:textId="77777777" w:rsidR="00887D08" w:rsidRPr="00A56D42" w:rsidRDefault="00887D08" w:rsidP="00887D08">
                  <w:pPr>
                    <w:pStyle w:val="ROWTABELLA"/>
                    <w:rPr>
                      <w:color w:val="002060"/>
                    </w:rPr>
                  </w:pPr>
                  <w:r w:rsidRPr="00A56D42">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0F5E6E" w14:textId="77777777" w:rsidR="00887D08" w:rsidRPr="00A56D42" w:rsidRDefault="00887D08" w:rsidP="00887D08">
                  <w:pPr>
                    <w:pStyle w:val="ROWTABELLA"/>
                    <w:jc w:val="center"/>
                    <w:rPr>
                      <w:color w:val="002060"/>
                    </w:rPr>
                  </w:pPr>
                  <w:r w:rsidRPr="00A56D42">
                    <w:rPr>
                      <w:color w:val="002060"/>
                    </w:rPr>
                    <w:t>3 - 11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A67714" w14:textId="77777777" w:rsidR="00887D08" w:rsidRPr="00A56D42" w:rsidRDefault="00887D08" w:rsidP="00887D08">
                  <w:pPr>
                    <w:pStyle w:val="ROWTABELLA"/>
                    <w:jc w:val="center"/>
                    <w:rPr>
                      <w:color w:val="002060"/>
                    </w:rPr>
                  </w:pPr>
                  <w:r w:rsidRPr="00A56D42">
                    <w:rPr>
                      <w:color w:val="002060"/>
                    </w:rPr>
                    <w:t> </w:t>
                  </w:r>
                </w:p>
              </w:tc>
            </w:tr>
            <w:tr w:rsidR="00887D08" w:rsidRPr="00A56D42" w14:paraId="005511D5"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3D910AB8" w14:textId="77777777" w:rsidR="00887D08" w:rsidRPr="00A56D42" w:rsidRDefault="00887D08" w:rsidP="00887D08">
                  <w:pPr>
                    <w:pStyle w:val="ROWTABELLA"/>
                    <w:rPr>
                      <w:color w:val="002060"/>
                    </w:rPr>
                  </w:pPr>
                  <w:r w:rsidRPr="00A56D42">
                    <w:rPr>
                      <w:color w:val="002060"/>
                    </w:rPr>
                    <w:t>(1) - disputata il 09/11/2019</w:t>
                  </w:r>
                </w:p>
              </w:tc>
            </w:tr>
          </w:tbl>
          <w:p w14:paraId="5A99DBD0" w14:textId="77777777" w:rsidR="00887D08" w:rsidRPr="00A56D42" w:rsidRDefault="00887D08" w:rsidP="00887D08">
            <w:pPr>
              <w:rPr>
                <w:color w:val="002060"/>
                <w:sz w:val="24"/>
                <w:szCs w:val="24"/>
              </w:rPr>
            </w:pPr>
          </w:p>
        </w:tc>
      </w:tr>
    </w:tbl>
    <w:p w14:paraId="241173EC" w14:textId="77777777" w:rsidR="00887D08" w:rsidRPr="00A56D42" w:rsidRDefault="00887D08" w:rsidP="00887D08">
      <w:pPr>
        <w:pStyle w:val="breakline"/>
        <w:divId w:val="527259509"/>
        <w:rPr>
          <w:color w:val="002060"/>
        </w:rPr>
      </w:pPr>
    </w:p>
    <w:p w14:paraId="4C98F13C" w14:textId="77777777" w:rsidR="00887D08" w:rsidRPr="00A56D42" w:rsidRDefault="00887D08" w:rsidP="00887D08">
      <w:pPr>
        <w:pStyle w:val="breakline"/>
        <w:divId w:val="527259509"/>
        <w:rPr>
          <w:color w:val="002060"/>
        </w:rPr>
      </w:pPr>
    </w:p>
    <w:p w14:paraId="226B7619" w14:textId="77777777" w:rsidR="00887D08" w:rsidRPr="00A56D42" w:rsidRDefault="00887D08" w:rsidP="00887D08">
      <w:pPr>
        <w:pStyle w:val="TITOLOPRINC"/>
        <w:divId w:val="527259509"/>
        <w:rPr>
          <w:color w:val="002060"/>
        </w:rPr>
      </w:pPr>
      <w:r w:rsidRPr="00A56D42">
        <w:rPr>
          <w:color w:val="002060"/>
        </w:rPr>
        <w:t>GIUDICE SPORTIVO</w:t>
      </w:r>
    </w:p>
    <w:p w14:paraId="0F9E54C2"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48264861" w14:textId="77777777" w:rsidR="00887D08" w:rsidRPr="00A56D42" w:rsidRDefault="00887D08" w:rsidP="00887D08">
      <w:pPr>
        <w:pStyle w:val="titolo10"/>
        <w:divId w:val="527259509"/>
        <w:rPr>
          <w:color w:val="002060"/>
        </w:rPr>
      </w:pPr>
      <w:r w:rsidRPr="00A56D42">
        <w:rPr>
          <w:color w:val="002060"/>
        </w:rPr>
        <w:t xml:space="preserve">GARE DEL 8/11/2019 </w:t>
      </w:r>
    </w:p>
    <w:p w14:paraId="7FB38A06"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25C311C0"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478CB91C" w14:textId="77777777" w:rsidR="00887D08" w:rsidRPr="00A56D42" w:rsidRDefault="00887D08" w:rsidP="00887D08">
      <w:pPr>
        <w:pStyle w:val="titolo3"/>
        <w:divId w:val="527259509"/>
        <w:rPr>
          <w:color w:val="002060"/>
        </w:rPr>
      </w:pPr>
      <w:r w:rsidRPr="00A56D42">
        <w:rPr>
          <w:color w:val="002060"/>
        </w:rPr>
        <w:t xml:space="preserve">A CARICO CALCIATORI ESPULSI DAL CAMPO </w:t>
      </w:r>
    </w:p>
    <w:p w14:paraId="7CA63026" w14:textId="77777777" w:rsidR="00887D08" w:rsidRPr="00A56D42" w:rsidRDefault="00887D08" w:rsidP="00887D08">
      <w:pPr>
        <w:pStyle w:val="titolo20"/>
        <w:divId w:val="527259509"/>
        <w:rPr>
          <w:color w:val="002060"/>
        </w:rPr>
      </w:pPr>
      <w:r w:rsidRPr="00A56D4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70D7A606" w14:textId="77777777" w:rsidTr="00887D08">
        <w:trPr>
          <w:divId w:val="527259509"/>
        </w:trPr>
        <w:tc>
          <w:tcPr>
            <w:tcW w:w="2200" w:type="dxa"/>
            <w:tcMar>
              <w:top w:w="20" w:type="dxa"/>
              <w:left w:w="20" w:type="dxa"/>
              <w:bottom w:w="20" w:type="dxa"/>
              <w:right w:w="20" w:type="dxa"/>
            </w:tcMar>
            <w:vAlign w:val="center"/>
          </w:tcPr>
          <w:p w14:paraId="0E921EDD" w14:textId="77777777" w:rsidR="00887D08" w:rsidRPr="00A56D42" w:rsidRDefault="00887D08" w:rsidP="00887D08">
            <w:pPr>
              <w:pStyle w:val="movimento"/>
              <w:rPr>
                <w:color w:val="002060"/>
              </w:rPr>
            </w:pPr>
            <w:r w:rsidRPr="00A56D42">
              <w:rPr>
                <w:color w:val="002060"/>
              </w:rPr>
              <w:t>MULINARI MATTEO</w:t>
            </w:r>
          </w:p>
        </w:tc>
        <w:tc>
          <w:tcPr>
            <w:tcW w:w="2200" w:type="dxa"/>
            <w:tcMar>
              <w:top w:w="20" w:type="dxa"/>
              <w:left w:w="20" w:type="dxa"/>
              <w:bottom w:w="20" w:type="dxa"/>
              <w:right w:w="20" w:type="dxa"/>
            </w:tcMar>
            <w:vAlign w:val="center"/>
          </w:tcPr>
          <w:p w14:paraId="16B6BDE8" w14:textId="77777777" w:rsidR="00887D08" w:rsidRPr="00A56D42" w:rsidRDefault="00887D08" w:rsidP="00887D08">
            <w:pPr>
              <w:pStyle w:val="movimento2"/>
              <w:rPr>
                <w:color w:val="002060"/>
              </w:rPr>
            </w:pPr>
            <w:r w:rsidRPr="00A56D42">
              <w:rPr>
                <w:color w:val="002060"/>
              </w:rPr>
              <w:t xml:space="preserve">(DINAMIS 1990) </w:t>
            </w:r>
          </w:p>
        </w:tc>
        <w:tc>
          <w:tcPr>
            <w:tcW w:w="800" w:type="dxa"/>
            <w:tcMar>
              <w:top w:w="20" w:type="dxa"/>
              <w:left w:w="20" w:type="dxa"/>
              <w:bottom w:w="20" w:type="dxa"/>
              <w:right w:w="20" w:type="dxa"/>
            </w:tcMar>
            <w:vAlign w:val="center"/>
          </w:tcPr>
          <w:p w14:paraId="7BA03AE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D00B70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F79DB1D" w14:textId="77777777" w:rsidR="00887D08" w:rsidRPr="00A56D42" w:rsidRDefault="00887D08" w:rsidP="00887D08">
            <w:pPr>
              <w:pStyle w:val="movimento2"/>
              <w:rPr>
                <w:color w:val="002060"/>
              </w:rPr>
            </w:pPr>
            <w:r w:rsidRPr="00A56D42">
              <w:rPr>
                <w:color w:val="002060"/>
              </w:rPr>
              <w:t> </w:t>
            </w:r>
          </w:p>
        </w:tc>
      </w:tr>
    </w:tbl>
    <w:p w14:paraId="1C0920C1"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253A473C" w14:textId="77777777" w:rsidR="00887D08" w:rsidRPr="00A56D42" w:rsidRDefault="00887D08" w:rsidP="00887D08">
      <w:pPr>
        <w:pStyle w:val="titolo20"/>
        <w:divId w:val="527259509"/>
        <w:rPr>
          <w:color w:val="002060"/>
        </w:rPr>
      </w:pPr>
      <w:r w:rsidRPr="00A56D4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09E57DC0" w14:textId="77777777" w:rsidTr="00887D08">
        <w:trPr>
          <w:divId w:val="527259509"/>
        </w:trPr>
        <w:tc>
          <w:tcPr>
            <w:tcW w:w="2200" w:type="dxa"/>
            <w:tcMar>
              <w:top w:w="20" w:type="dxa"/>
              <w:left w:w="20" w:type="dxa"/>
              <w:bottom w:w="20" w:type="dxa"/>
              <w:right w:w="20" w:type="dxa"/>
            </w:tcMar>
            <w:vAlign w:val="center"/>
          </w:tcPr>
          <w:p w14:paraId="47CB8856" w14:textId="77777777" w:rsidR="00887D08" w:rsidRPr="00A56D42" w:rsidRDefault="00887D08" w:rsidP="00887D08">
            <w:pPr>
              <w:pStyle w:val="movimento"/>
              <w:rPr>
                <w:color w:val="002060"/>
              </w:rPr>
            </w:pPr>
            <w:r w:rsidRPr="00A56D42">
              <w:rPr>
                <w:color w:val="002060"/>
              </w:rPr>
              <w:t>LO MUZIO PASQUALE</w:t>
            </w:r>
          </w:p>
        </w:tc>
        <w:tc>
          <w:tcPr>
            <w:tcW w:w="2200" w:type="dxa"/>
            <w:tcMar>
              <w:top w:w="20" w:type="dxa"/>
              <w:left w:w="20" w:type="dxa"/>
              <w:bottom w:w="20" w:type="dxa"/>
              <w:right w:w="20" w:type="dxa"/>
            </w:tcMar>
            <w:vAlign w:val="center"/>
          </w:tcPr>
          <w:p w14:paraId="663A2647" w14:textId="77777777" w:rsidR="00887D08" w:rsidRPr="00A56D42" w:rsidRDefault="00887D08" w:rsidP="00887D08">
            <w:pPr>
              <w:pStyle w:val="movimento2"/>
              <w:rPr>
                <w:color w:val="002060"/>
              </w:rPr>
            </w:pPr>
            <w:r w:rsidRPr="00A56D42">
              <w:rPr>
                <w:color w:val="002060"/>
              </w:rPr>
              <w:t xml:space="preserve">(CERRETO D ESI C5 A.S.D.) </w:t>
            </w:r>
          </w:p>
        </w:tc>
        <w:tc>
          <w:tcPr>
            <w:tcW w:w="800" w:type="dxa"/>
            <w:tcMar>
              <w:top w:w="20" w:type="dxa"/>
              <w:left w:w="20" w:type="dxa"/>
              <w:bottom w:w="20" w:type="dxa"/>
              <w:right w:w="20" w:type="dxa"/>
            </w:tcMar>
            <w:vAlign w:val="center"/>
          </w:tcPr>
          <w:p w14:paraId="5FDB663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EEDC99C" w14:textId="77777777" w:rsidR="00887D08" w:rsidRPr="00A56D42" w:rsidRDefault="00887D08" w:rsidP="00887D08">
            <w:pPr>
              <w:pStyle w:val="movimento"/>
              <w:rPr>
                <w:color w:val="002060"/>
              </w:rPr>
            </w:pPr>
            <w:r w:rsidRPr="00A56D42">
              <w:rPr>
                <w:color w:val="002060"/>
              </w:rPr>
              <w:t>GABBANELLI MARCO</w:t>
            </w:r>
          </w:p>
        </w:tc>
        <w:tc>
          <w:tcPr>
            <w:tcW w:w="2200" w:type="dxa"/>
            <w:tcMar>
              <w:top w:w="20" w:type="dxa"/>
              <w:left w:w="20" w:type="dxa"/>
              <w:bottom w:w="20" w:type="dxa"/>
              <w:right w:w="20" w:type="dxa"/>
            </w:tcMar>
            <w:vAlign w:val="center"/>
          </w:tcPr>
          <w:p w14:paraId="035C6042" w14:textId="77777777" w:rsidR="00887D08" w:rsidRPr="00A56D42" w:rsidRDefault="00887D08" w:rsidP="00887D08">
            <w:pPr>
              <w:pStyle w:val="movimento2"/>
              <w:rPr>
                <w:color w:val="002060"/>
              </w:rPr>
            </w:pPr>
            <w:r w:rsidRPr="00A56D42">
              <w:rPr>
                <w:color w:val="002060"/>
              </w:rPr>
              <w:t xml:space="preserve">(FUTSAL POTENZA PICENA) </w:t>
            </w:r>
          </w:p>
        </w:tc>
      </w:tr>
      <w:tr w:rsidR="00887D08" w:rsidRPr="00A56D42" w14:paraId="765CFF8C" w14:textId="77777777" w:rsidTr="00887D08">
        <w:trPr>
          <w:divId w:val="527259509"/>
        </w:trPr>
        <w:tc>
          <w:tcPr>
            <w:tcW w:w="2200" w:type="dxa"/>
            <w:tcMar>
              <w:top w:w="20" w:type="dxa"/>
              <w:left w:w="20" w:type="dxa"/>
              <w:bottom w:w="20" w:type="dxa"/>
              <w:right w:w="20" w:type="dxa"/>
            </w:tcMar>
            <w:vAlign w:val="center"/>
          </w:tcPr>
          <w:p w14:paraId="4415E3F3" w14:textId="77777777" w:rsidR="00887D08" w:rsidRPr="00A56D42" w:rsidRDefault="00887D08" w:rsidP="00887D08">
            <w:pPr>
              <w:pStyle w:val="movimento"/>
              <w:rPr>
                <w:color w:val="002060"/>
              </w:rPr>
            </w:pPr>
            <w:r w:rsidRPr="00A56D42">
              <w:rPr>
                <w:color w:val="002060"/>
              </w:rPr>
              <w:t>SIGNORELLI VINCENZO</w:t>
            </w:r>
          </w:p>
        </w:tc>
        <w:tc>
          <w:tcPr>
            <w:tcW w:w="2200" w:type="dxa"/>
            <w:tcMar>
              <w:top w:w="20" w:type="dxa"/>
              <w:left w:w="20" w:type="dxa"/>
              <w:bottom w:w="20" w:type="dxa"/>
              <w:right w:w="20" w:type="dxa"/>
            </w:tcMar>
            <w:vAlign w:val="center"/>
          </w:tcPr>
          <w:p w14:paraId="16D6B9C5" w14:textId="77777777" w:rsidR="00887D08" w:rsidRPr="00A56D42" w:rsidRDefault="00887D08" w:rsidP="00887D08">
            <w:pPr>
              <w:pStyle w:val="movimento2"/>
              <w:rPr>
                <w:color w:val="002060"/>
              </w:rPr>
            </w:pPr>
            <w:r w:rsidRPr="00A56D42">
              <w:rPr>
                <w:color w:val="002060"/>
              </w:rPr>
              <w:t xml:space="preserve">(JESI CALCIO A 5) </w:t>
            </w:r>
          </w:p>
        </w:tc>
        <w:tc>
          <w:tcPr>
            <w:tcW w:w="800" w:type="dxa"/>
            <w:tcMar>
              <w:top w:w="20" w:type="dxa"/>
              <w:left w:w="20" w:type="dxa"/>
              <w:bottom w:w="20" w:type="dxa"/>
              <w:right w:w="20" w:type="dxa"/>
            </w:tcMar>
            <w:vAlign w:val="center"/>
          </w:tcPr>
          <w:p w14:paraId="46A181E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D012B6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0EAAF89" w14:textId="77777777" w:rsidR="00887D08" w:rsidRPr="00A56D42" w:rsidRDefault="00887D08" w:rsidP="00887D08">
            <w:pPr>
              <w:pStyle w:val="movimento2"/>
              <w:rPr>
                <w:color w:val="002060"/>
              </w:rPr>
            </w:pPr>
            <w:r w:rsidRPr="00A56D42">
              <w:rPr>
                <w:color w:val="002060"/>
              </w:rPr>
              <w:t> </w:t>
            </w:r>
          </w:p>
        </w:tc>
      </w:tr>
    </w:tbl>
    <w:p w14:paraId="68C48389" w14:textId="77777777" w:rsidR="00887D08" w:rsidRPr="00A56D42" w:rsidRDefault="00887D08" w:rsidP="00887D08">
      <w:pPr>
        <w:pStyle w:val="titolo20"/>
        <w:divId w:val="527259509"/>
        <w:rPr>
          <w:color w:val="002060"/>
        </w:rPr>
      </w:pPr>
      <w:r w:rsidRPr="00A56D4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D2FD041" w14:textId="77777777" w:rsidTr="00887D08">
        <w:trPr>
          <w:divId w:val="527259509"/>
        </w:trPr>
        <w:tc>
          <w:tcPr>
            <w:tcW w:w="2200" w:type="dxa"/>
            <w:tcMar>
              <w:top w:w="20" w:type="dxa"/>
              <w:left w:w="20" w:type="dxa"/>
              <w:bottom w:w="20" w:type="dxa"/>
              <w:right w:w="20" w:type="dxa"/>
            </w:tcMar>
            <w:vAlign w:val="center"/>
          </w:tcPr>
          <w:p w14:paraId="55F70B57" w14:textId="77777777" w:rsidR="00887D08" w:rsidRPr="00A56D42" w:rsidRDefault="00887D08" w:rsidP="00887D08">
            <w:pPr>
              <w:pStyle w:val="movimento"/>
              <w:rPr>
                <w:color w:val="002060"/>
              </w:rPr>
            </w:pPr>
            <w:r w:rsidRPr="00A56D42">
              <w:rPr>
                <w:color w:val="002060"/>
              </w:rPr>
              <w:t>BARTOLUCCI DIEGO</w:t>
            </w:r>
          </w:p>
        </w:tc>
        <w:tc>
          <w:tcPr>
            <w:tcW w:w="2200" w:type="dxa"/>
            <w:tcMar>
              <w:top w:w="20" w:type="dxa"/>
              <w:left w:w="20" w:type="dxa"/>
              <w:bottom w:w="20" w:type="dxa"/>
              <w:right w:w="20" w:type="dxa"/>
            </w:tcMar>
            <w:vAlign w:val="center"/>
          </w:tcPr>
          <w:p w14:paraId="017AEA04" w14:textId="77777777" w:rsidR="00887D08" w:rsidRPr="00A56D42" w:rsidRDefault="00887D08" w:rsidP="00887D08">
            <w:pPr>
              <w:pStyle w:val="movimento2"/>
              <w:rPr>
                <w:color w:val="002060"/>
              </w:rPr>
            </w:pPr>
            <w:r w:rsidRPr="00A56D42">
              <w:rPr>
                <w:color w:val="002060"/>
              </w:rPr>
              <w:t xml:space="preserve">(JESI CALCIO A 5) </w:t>
            </w:r>
          </w:p>
        </w:tc>
        <w:tc>
          <w:tcPr>
            <w:tcW w:w="800" w:type="dxa"/>
            <w:tcMar>
              <w:top w:w="20" w:type="dxa"/>
              <w:left w:w="20" w:type="dxa"/>
              <w:bottom w:w="20" w:type="dxa"/>
              <w:right w:w="20" w:type="dxa"/>
            </w:tcMar>
            <w:vAlign w:val="center"/>
          </w:tcPr>
          <w:p w14:paraId="6370540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7544956" w14:textId="77777777" w:rsidR="00887D08" w:rsidRPr="00A56D42" w:rsidRDefault="00887D08" w:rsidP="00887D08">
            <w:pPr>
              <w:pStyle w:val="movimento"/>
              <w:rPr>
                <w:color w:val="002060"/>
              </w:rPr>
            </w:pPr>
            <w:r w:rsidRPr="00A56D42">
              <w:rPr>
                <w:color w:val="002060"/>
              </w:rPr>
              <w:t>BUZZO MANUEL</w:t>
            </w:r>
          </w:p>
        </w:tc>
        <w:tc>
          <w:tcPr>
            <w:tcW w:w="2200" w:type="dxa"/>
            <w:tcMar>
              <w:top w:w="20" w:type="dxa"/>
              <w:left w:w="20" w:type="dxa"/>
              <w:bottom w:w="20" w:type="dxa"/>
              <w:right w:w="20" w:type="dxa"/>
            </w:tcMar>
            <w:vAlign w:val="center"/>
          </w:tcPr>
          <w:p w14:paraId="278E67C6" w14:textId="77777777" w:rsidR="00887D08" w:rsidRPr="00A56D42" w:rsidRDefault="00887D08" w:rsidP="00887D08">
            <w:pPr>
              <w:pStyle w:val="movimento2"/>
              <w:rPr>
                <w:color w:val="002060"/>
              </w:rPr>
            </w:pPr>
            <w:r w:rsidRPr="00A56D42">
              <w:rPr>
                <w:color w:val="002060"/>
              </w:rPr>
              <w:t xml:space="preserve">(JESI CALCIO A 5) </w:t>
            </w:r>
          </w:p>
        </w:tc>
      </w:tr>
    </w:tbl>
    <w:p w14:paraId="4E54FF5D"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2761D9B4" w14:textId="77777777" w:rsidTr="00887D08">
        <w:trPr>
          <w:divId w:val="527259509"/>
        </w:trPr>
        <w:tc>
          <w:tcPr>
            <w:tcW w:w="2200" w:type="dxa"/>
            <w:tcMar>
              <w:top w:w="20" w:type="dxa"/>
              <w:left w:w="20" w:type="dxa"/>
              <w:bottom w:w="20" w:type="dxa"/>
              <w:right w:w="20" w:type="dxa"/>
            </w:tcMar>
            <w:vAlign w:val="center"/>
          </w:tcPr>
          <w:p w14:paraId="2DD58401" w14:textId="77777777" w:rsidR="00887D08" w:rsidRPr="00A56D42" w:rsidRDefault="00887D08" w:rsidP="00887D08">
            <w:pPr>
              <w:pStyle w:val="movimento"/>
              <w:rPr>
                <w:color w:val="002060"/>
              </w:rPr>
            </w:pPr>
            <w:r w:rsidRPr="00A56D42">
              <w:rPr>
                <w:color w:val="002060"/>
              </w:rPr>
              <w:t>STAZI GIANMARCO</w:t>
            </w:r>
          </w:p>
        </w:tc>
        <w:tc>
          <w:tcPr>
            <w:tcW w:w="2200" w:type="dxa"/>
            <w:tcMar>
              <w:top w:w="20" w:type="dxa"/>
              <w:left w:w="20" w:type="dxa"/>
              <w:bottom w:w="20" w:type="dxa"/>
              <w:right w:w="20" w:type="dxa"/>
            </w:tcMar>
            <w:vAlign w:val="center"/>
          </w:tcPr>
          <w:p w14:paraId="7335DF72" w14:textId="77777777" w:rsidR="00887D08" w:rsidRPr="00A56D42" w:rsidRDefault="00887D08" w:rsidP="00887D08">
            <w:pPr>
              <w:pStyle w:val="movimento2"/>
              <w:rPr>
                <w:color w:val="002060"/>
              </w:rPr>
            </w:pPr>
            <w:r w:rsidRPr="00A56D42">
              <w:rPr>
                <w:color w:val="002060"/>
              </w:rPr>
              <w:t xml:space="preserve">(CERRETO D ESI C5 A.S.D.) </w:t>
            </w:r>
          </w:p>
        </w:tc>
        <w:tc>
          <w:tcPr>
            <w:tcW w:w="800" w:type="dxa"/>
            <w:tcMar>
              <w:top w:w="20" w:type="dxa"/>
              <w:left w:w="20" w:type="dxa"/>
              <w:bottom w:w="20" w:type="dxa"/>
              <w:right w:w="20" w:type="dxa"/>
            </w:tcMar>
            <w:vAlign w:val="center"/>
          </w:tcPr>
          <w:p w14:paraId="74CA046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5171A11" w14:textId="77777777" w:rsidR="00887D08" w:rsidRPr="00A56D42" w:rsidRDefault="00887D08" w:rsidP="00887D08">
            <w:pPr>
              <w:pStyle w:val="movimento"/>
              <w:rPr>
                <w:color w:val="002060"/>
              </w:rPr>
            </w:pPr>
            <w:r w:rsidRPr="00A56D42">
              <w:rPr>
                <w:color w:val="002060"/>
              </w:rPr>
              <w:t>RINALDI GIUSEPPE ANTONI</w:t>
            </w:r>
          </w:p>
        </w:tc>
        <w:tc>
          <w:tcPr>
            <w:tcW w:w="2200" w:type="dxa"/>
            <w:tcMar>
              <w:top w:w="20" w:type="dxa"/>
              <w:left w:w="20" w:type="dxa"/>
              <w:bottom w:w="20" w:type="dxa"/>
              <w:right w:w="20" w:type="dxa"/>
            </w:tcMar>
            <w:vAlign w:val="center"/>
          </w:tcPr>
          <w:p w14:paraId="624FB865" w14:textId="77777777" w:rsidR="00887D08" w:rsidRPr="00A56D42" w:rsidRDefault="00887D08" w:rsidP="00887D08">
            <w:pPr>
              <w:pStyle w:val="movimento2"/>
              <w:rPr>
                <w:color w:val="002060"/>
              </w:rPr>
            </w:pPr>
            <w:r w:rsidRPr="00A56D42">
              <w:rPr>
                <w:color w:val="002060"/>
              </w:rPr>
              <w:t xml:space="preserve">(PIEVE D ICO CALCIO A 5) </w:t>
            </w:r>
          </w:p>
        </w:tc>
      </w:tr>
    </w:tbl>
    <w:p w14:paraId="6FE98E27" w14:textId="77777777" w:rsidR="00887D08" w:rsidRPr="00A56D42" w:rsidRDefault="00887D08" w:rsidP="00887D08">
      <w:pPr>
        <w:pStyle w:val="titolo10"/>
        <w:divId w:val="527259509"/>
        <w:rPr>
          <w:color w:val="002060"/>
        </w:rPr>
      </w:pPr>
      <w:r w:rsidRPr="00A56D42">
        <w:rPr>
          <w:color w:val="002060"/>
        </w:rPr>
        <w:t xml:space="preserve">GARE DEL 9/11/2019 </w:t>
      </w:r>
    </w:p>
    <w:p w14:paraId="6DFF5E1C"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78CA4065"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02155603" w14:textId="77777777" w:rsidR="00887D08" w:rsidRPr="00A56D42" w:rsidRDefault="00887D08" w:rsidP="00887D08">
      <w:pPr>
        <w:pStyle w:val="titolo3"/>
        <w:divId w:val="527259509"/>
        <w:rPr>
          <w:color w:val="002060"/>
        </w:rPr>
      </w:pPr>
      <w:r w:rsidRPr="00A56D42">
        <w:rPr>
          <w:color w:val="002060"/>
        </w:rPr>
        <w:t xml:space="preserve">A CARICO DI ALLENATORI </w:t>
      </w:r>
    </w:p>
    <w:p w14:paraId="07915330" w14:textId="77777777" w:rsidR="00887D08" w:rsidRPr="00A56D42" w:rsidRDefault="00887D08" w:rsidP="00887D08">
      <w:pPr>
        <w:pStyle w:val="titolo20"/>
        <w:divId w:val="527259509"/>
        <w:rPr>
          <w:color w:val="002060"/>
        </w:rPr>
      </w:pPr>
      <w:r w:rsidRPr="00A56D42">
        <w:rPr>
          <w:color w:val="002060"/>
        </w:rPr>
        <w:t xml:space="preserve">SQUALIFICA FINO AL 20/11/2019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72ACB455" w14:textId="77777777" w:rsidTr="00887D08">
        <w:trPr>
          <w:divId w:val="527259509"/>
        </w:trPr>
        <w:tc>
          <w:tcPr>
            <w:tcW w:w="2200" w:type="dxa"/>
            <w:tcMar>
              <w:top w:w="20" w:type="dxa"/>
              <w:left w:w="20" w:type="dxa"/>
              <w:bottom w:w="20" w:type="dxa"/>
              <w:right w:w="20" w:type="dxa"/>
            </w:tcMar>
            <w:vAlign w:val="center"/>
          </w:tcPr>
          <w:p w14:paraId="6D30FE5A" w14:textId="77777777" w:rsidR="00887D08" w:rsidRPr="00A56D42" w:rsidRDefault="00887D08" w:rsidP="00887D08">
            <w:pPr>
              <w:pStyle w:val="movimento"/>
              <w:rPr>
                <w:color w:val="002060"/>
              </w:rPr>
            </w:pPr>
            <w:r w:rsidRPr="00A56D42">
              <w:rPr>
                <w:color w:val="002060"/>
              </w:rPr>
              <w:t>DI ANGILLA MATTEO</w:t>
            </w:r>
          </w:p>
        </w:tc>
        <w:tc>
          <w:tcPr>
            <w:tcW w:w="2200" w:type="dxa"/>
            <w:tcMar>
              <w:top w:w="20" w:type="dxa"/>
              <w:left w:w="20" w:type="dxa"/>
              <w:bottom w:w="20" w:type="dxa"/>
              <w:right w:w="20" w:type="dxa"/>
            </w:tcMar>
            <w:vAlign w:val="center"/>
          </w:tcPr>
          <w:p w14:paraId="0B9AB016" w14:textId="77777777" w:rsidR="00887D08" w:rsidRPr="00A56D42" w:rsidRDefault="00887D08" w:rsidP="00887D08">
            <w:pPr>
              <w:pStyle w:val="movimento2"/>
              <w:rPr>
                <w:color w:val="002060"/>
              </w:rPr>
            </w:pPr>
            <w:r w:rsidRPr="00A56D42">
              <w:rPr>
                <w:color w:val="002060"/>
              </w:rPr>
              <w:t xml:space="preserve">(NUOVA JUVENTINA FFC) </w:t>
            </w:r>
          </w:p>
        </w:tc>
        <w:tc>
          <w:tcPr>
            <w:tcW w:w="800" w:type="dxa"/>
            <w:tcMar>
              <w:top w:w="20" w:type="dxa"/>
              <w:left w:w="20" w:type="dxa"/>
              <w:bottom w:w="20" w:type="dxa"/>
              <w:right w:w="20" w:type="dxa"/>
            </w:tcMar>
            <w:vAlign w:val="center"/>
          </w:tcPr>
          <w:p w14:paraId="4861E7D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F076D7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AFEF940" w14:textId="77777777" w:rsidR="00887D08" w:rsidRPr="00A56D42" w:rsidRDefault="00887D08" w:rsidP="00887D08">
            <w:pPr>
              <w:pStyle w:val="movimento2"/>
              <w:rPr>
                <w:color w:val="002060"/>
              </w:rPr>
            </w:pPr>
            <w:r w:rsidRPr="00A56D42">
              <w:rPr>
                <w:color w:val="002060"/>
              </w:rPr>
              <w:t> </w:t>
            </w:r>
          </w:p>
        </w:tc>
      </w:tr>
    </w:tbl>
    <w:p w14:paraId="668F27E6" w14:textId="77777777"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Per proteste nei confronti dell'arbitro. Allontanato. </w:t>
      </w:r>
    </w:p>
    <w:p w14:paraId="1CFA88AF"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525A6B27" w14:textId="77777777" w:rsidR="00887D08" w:rsidRPr="00A56D42" w:rsidRDefault="00887D08" w:rsidP="00887D08">
      <w:pPr>
        <w:pStyle w:val="titolo20"/>
        <w:divId w:val="527259509"/>
        <w:rPr>
          <w:color w:val="002060"/>
        </w:rPr>
      </w:pPr>
      <w:r w:rsidRPr="00A56D4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6AB0BDF8" w14:textId="77777777" w:rsidTr="00887D08">
        <w:trPr>
          <w:divId w:val="527259509"/>
        </w:trPr>
        <w:tc>
          <w:tcPr>
            <w:tcW w:w="2200" w:type="dxa"/>
            <w:tcMar>
              <w:top w:w="20" w:type="dxa"/>
              <w:left w:w="20" w:type="dxa"/>
              <w:bottom w:w="20" w:type="dxa"/>
              <w:right w:w="20" w:type="dxa"/>
            </w:tcMar>
            <w:vAlign w:val="center"/>
          </w:tcPr>
          <w:p w14:paraId="71CD9F3E" w14:textId="77777777" w:rsidR="00887D08" w:rsidRPr="00A56D42" w:rsidRDefault="00887D08" w:rsidP="00887D08">
            <w:pPr>
              <w:pStyle w:val="movimento"/>
              <w:rPr>
                <w:color w:val="002060"/>
              </w:rPr>
            </w:pPr>
            <w:r w:rsidRPr="00A56D42">
              <w:rPr>
                <w:color w:val="002060"/>
              </w:rPr>
              <w:t>DE MELO GABRIEL</w:t>
            </w:r>
          </w:p>
        </w:tc>
        <w:tc>
          <w:tcPr>
            <w:tcW w:w="2200" w:type="dxa"/>
            <w:tcMar>
              <w:top w:w="20" w:type="dxa"/>
              <w:left w:w="20" w:type="dxa"/>
              <w:bottom w:w="20" w:type="dxa"/>
              <w:right w:w="20" w:type="dxa"/>
            </w:tcMar>
            <w:vAlign w:val="center"/>
          </w:tcPr>
          <w:p w14:paraId="7862F2D3" w14:textId="77777777" w:rsidR="00887D08" w:rsidRPr="00A56D42" w:rsidRDefault="00887D08" w:rsidP="00887D08">
            <w:pPr>
              <w:pStyle w:val="movimento2"/>
              <w:rPr>
                <w:color w:val="002060"/>
              </w:rPr>
            </w:pPr>
            <w:r w:rsidRPr="00A56D42">
              <w:rPr>
                <w:color w:val="002060"/>
              </w:rPr>
              <w:t xml:space="preserve">(NUOVA JUVENTINA FFC) </w:t>
            </w:r>
          </w:p>
        </w:tc>
        <w:tc>
          <w:tcPr>
            <w:tcW w:w="800" w:type="dxa"/>
            <w:tcMar>
              <w:top w:w="20" w:type="dxa"/>
              <w:left w:w="20" w:type="dxa"/>
              <w:bottom w:w="20" w:type="dxa"/>
              <w:right w:w="20" w:type="dxa"/>
            </w:tcMar>
            <w:vAlign w:val="center"/>
          </w:tcPr>
          <w:p w14:paraId="070A78AD"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7C4273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B22374F" w14:textId="77777777" w:rsidR="00887D08" w:rsidRPr="00A56D42" w:rsidRDefault="00887D08" w:rsidP="00887D08">
            <w:pPr>
              <w:pStyle w:val="movimento2"/>
              <w:rPr>
                <w:color w:val="002060"/>
              </w:rPr>
            </w:pPr>
            <w:r w:rsidRPr="00A56D42">
              <w:rPr>
                <w:color w:val="002060"/>
              </w:rPr>
              <w:t> </w:t>
            </w:r>
          </w:p>
        </w:tc>
      </w:tr>
    </w:tbl>
    <w:p w14:paraId="1974BF11" w14:textId="77777777" w:rsidR="00887D08" w:rsidRPr="00A56D42" w:rsidRDefault="00887D08" w:rsidP="00887D08">
      <w:pPr>
        <w:pStyle w:val="titolo20"/>
        <w:divId w:val="527259509"/>
        <w:rPr>
          <w:color w:val="002060"/>
        </w:rPr>
      </w:pPr>
      <w:r w:rsidRPr="00A56D42">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A82C0F7" w14:textId="77777777" w:rsidTr="00887D08">
        <w:trPr>
          <w:divId w:val="527259509"/>
        </w:trPr>
        <w:tc>
          <w:tcPr>
            <w:tcW w:w="2200" w:type="dxa"/>
            <w:tcMar>
              <w:top w:w="20" w:type="dxa"/>
              <w:left w:w="20" w:type="dxa"/>
              <w:bottom w:w="20" w:type="dxa"/>
              <w:right w:w="20" w:type="dxa"/>
            </w:tcMar>
            <w:vAlign w:val="center"/>
          </w:tcPr>
          <w:p w14:paraId="2ED2BF33" w14:textId="77777777" w:rsidR="00887D08" w:rsidRPr="00A56D42" w:rsidRDefault="00887D08" w:rsidP="00887D08">
            <w:pPr>
              <w:pStyle w:val="movimento"/>
              <w:rPr>
                <w:color w:val="002060"/>
              </w:rPr>
            </w:pPr>
            <w:r w:rsidRPr="00A56D42">
              <w:rPr>
                <w:color w:val="002060"/>
              </w:rPr>
              <w:t>MATERA MARCO</w:t>
            </w:r>
          </w:p>
        </w:tc>
        <w:tc>
          <w:tcPr>
            <w:tcW w:w="2200" w:type="dxa"/>
            <w:tcMar>
              <w:top w:w="20" w:type="dxa"/>
              <w:left w:w="20" w:type="dxa"/>
              <w:bottom w:w="20" w:type="dxa"/>
              <w:right w:w="20" w:type="dxa"/>
            </w:tcMar>
            <w:vAlign w:val="center"/>
          </w:tcPr>
          <w:p w14:paraId="65FDE111" w14:textId="77777777" w:rsidR="00887D08" w:rsidRPr="00A56D42" w:rsidRDefault="00887D08" w:rsidP="00887D08">
            <w:pPr>
              <w:pStyle w:val="movimento2"/>
              <w:rPr>
                <w:color w:val="002060"/>
              </w:rPr>
            </w:pPr>
            <w:r w:rsidRPr="00A56D42">
              <w:rPr>
                <w:color w:val="002060"/>
              </w:rPr>
              <w:t xml:space="preserve">(CALCETTO CASTRUM LAURI) </w:t>
            </w:r>
          </w:p>
        </w:tc>
        <w:tc>
          <w:tcPr>
            <w:tcW w:w="800" w:type="dxa"/>
            <w:tcMar>
              <w:top w:w="20" w:type="dxa"/>
              <w:left w:w="20" w:type="dxa"/>
              <w:bottom w:w="20" w:type="dxa"/>
              <w:right w:w="20" w:type="dxa"/>
            </w:tcMar>
            <w:vAlign w:val="center"/>
          </w:tcPr>
          <w:p w14:paraId="57B0255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B953E1E" w14:textId="77777777" w:rsidR="00887D08" w:rsidRPr="00A56D42" w:rsidRDefault="00887D08" w:rsidP="00887D08">
            <w:pPr>
              <w:pStyle w:val="movimento"/>
              <w:rPr>
                <w:color w:val="002060"/>
              </w:rPr>
            </w:pPr>
            <w:r w:rsidRPr="00A56D42">
              <w:rPr>
                <w:color w:val="002060"/>
              </w:rPr>
              <w:t>CATINI LEONARDO</w:t>
            </w:r>
          </w:p>
        </w:tc>
        <w:tc>
          <w:tcPr>
            <w:tcW w:w="2200" w:type="dxa"/>
            <w:tcMar>
              <w:top w:w="20" w:type="dxa"/>
              <w:left w:w="20" w:type="dxa"/>
              <w:bottom w:w="20" w:type="dxa"/>
              <w:right w:w="20" w:type="dxa"/>
            </w:tcMar>
            <w:vAlign w:val="center"/>
          </w:tcPr>
          <w:p w14:paraId="477CD1A0" w14:textId="77777777" w:rsidR="00887D08" w:rsidRPr="00A56D42" w:rsidRDefault="00887D08" w:rsidP="00887D08">
            <w:pPr>
              <w:pStyle w:val="movimento2"/>
              <w:rPr>
                <w:color w:val="002060"/>
              </w:rPr>
            </w:pPr>
            <w:r w:rsidRPr="00A56D42">
              <w:rPr>
                <w:color w:val="002060"/>
              </w:rPr>
              <w:t xml:space="preserve">(NUOVA JUVENTINA FFC) </w:t>
            </w:r>
          </w:p>
        </w:tc>
      </w:tr>
      <w:tr w:rsidR="00887D08" w:rsidRPr="00A56D42" w14:paraId="13B3905F" w14:textId="77777777" w:rsidTr="00887D08">
        <w:trPr>
          <w:divId w:val="527259509"/>
        </w:trPr>
        <w:tc>
          <w:tcPr>
            <w:tcW w:w="2200" w:type="dxa"/>
            <w:tcMar>
              <w:top w:w="20" w:type="dxa"/>
              <w:left w:w="20" w:type="dxa"/>
              <w:bottom w:w="20" w:type="dxa"/>
              <w:right w:w="20" w:type="dxa"/>
            </w:tcMar>
            <w:vAlign w:val="center"/>
          </w:tcPr>
          <w:p w14:paraId="25319567" w14:textId="77777777" w:rsidR="00887D08" w:rsidRPr="00A56D42" w:rsidRDefault="00887D08" w:rsidP="00887D08">
            <w:pPr>
              <w:pStyle w:val="movimento"/>
              <w:rPr>
                <w:color w:val="002060"/>
              </w:rPr>
            </w:pPr>
            <w:r w:rsidRPr="00A56D42">
              <w:rPr>
                <w:color w:val="002060"/>
              </w:rPr>
              <w:t>MARZETTI ELISIO</w:t>
            </w:r>
          </w:p>
        </w:tc>
        <w:tc>
          <w:tcPr>
            <w:tcW w:w="2200" w:type="dxa"/>
            <w:tcMar>
              <w:top w:w="20" w:type="dxa"/>
              <w:left w:w="20" w:type="dxa"/>
              <w:bottom w:w="20" w:type="dxa"/>
              <w:right w:w="20" w:type="dxa"/>
            </w:tcMar>
            <w:vAlign w:val="center"/>
          </w:tcPr>
          <w:p w14:paraId="7A3D69CE" w14:textId="77777777" w:rsidR="00887D08" w:rsidRPr="00A56D42" w:rsidRDefault="00887D08" w:rsidP="00887D08">
            <w:pPr>
              <w:pStyle w:val="movimento2"/>
              <w:rPr>
                <w:color w:val="002060"/>
              </w:rPr>
            </w:pPr>
            <w:r w:rsidRPr="00A56D42">
              <w:rPr>
                <w:color w:val="002060"/>
              </w:rPr>
              <w:t xml:space="preserve">(NUOVA JUVENTINA FFC) </w:t>
            </w:r>
          </w:p>
        </w:tc>
        <w:tc>
          <w:tcPr>
            <w:tcW w:w="800" w:type="dxa"/>
            <w:tcMar>
              <w:top w:w="20" w:type="dxa"/>
              <w:left w:w="20" w:type="dxa"/>
              <w:bottom w:w="20" w:type="dxa"/>
              <w:right w:w="20" w:type="dxa"/>
            </w:tcMar>
            <w:vAlign w:val="center"/>
          </w:tcPr>
          <w:p w14:paraId="2110F86D"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317395A" w14:textId="77777777" w:rsidR="00887D08" w:rsidRPr="00A56D42" w:rsidRDefault="00887D08" w:rsidP="00887D08">
            <w:pPr>
              <w:pStyle w:val="movimento"/>
              <w:rPr>
                <w:color w:val="002060"/>
              </w:rPr>
            </w:pPr>
            <w:r w:rsidRPr="00A56D42">
              <w:rPr>
                <w:color w:val="002060"/>
              </w:rPr>
              <w:t>ROSSI ANDREA</w:t>
            </w:r>
          </w:p>
        </w:tc>
        <w:tc>
          <w:tcPr>
            <w:tcW w:w="2200" w:type="dxa"/>
            <w:tcMar>
              <w:top w:w="20" w:type="dxa"/>
              <w:left w:w="20" w:type="dxa"/>
              <w:bottom w:w="20" w:type="dxa"/>
              <w:right w:w="20" w:type="dxa"/>
            </w:tcMar>
            <w:vAlign w:val="center"/>
          </w:tcPr>
          <w:p w14:paraId="4CFFFDAC" w14:textId="77777777" w:rsidR="00887D08" w:rsidRPr="00A56D42" w:rsidRDefault="00887D08" w:rsidP="00887D08">
            <w:pPr>
              <w:pStyle w:val="movimento2"/>
              <w:rPr>
                <w:color w:val="002060"/>
              </w:rPr>
            </w:pPr>
            <w:r w:rsidRPr="00A56D42">
              <w:rPr>
                <w:color w:val="002060"/>
              </w:rPr>
              <w:t xml:space="preserve">(PIANACCIO) </w:t>
            </w:r>
          </w:p>
        </w:tc>
      </w:tr>
    </w:tbl>
    <w:p w14:paraId="6AB63AAA"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69EAED35" w14:textId="77777777" w:rsidTr="00887D08">
        <w:trPr>
          <w:divId w:val="527259509"/>
        </w:trPr>
        <w:tc>
          <w:tcPr>
            <w:tcW w:w="2200" w:type="dxa"/>
            <w:tcMar>
              <w:top w:w="20" w:type="dxa"/>
              <w:left w:w="20" w:type="dxa"/>
              <w:bottom w:w="20" w:type="dxa"/>
              <w:right w:w="20" w:type="dxa"/>
            </w:tcMar>
            <w:vAlign w:val="center"/>
          </w:tcPr>
          <w:p w14:paraId="6BF587C3" w14:textId="77777777" w:rsidR="00887D08" w:rsidRPr="00A56D42" w:rsidRDefault="00887D08" w:rsidP="00887D08">
            <w:pPr>
              <w:pStyle w:val="movimento"/>
              <w:rPr>
                <w:color w:val="002060"/>
              </w:rPr>
            </w:pPr>
            <w:r w:rsidRPr="00A56D42">
              <w:rPr>
                <w:color w:val="002060"/>
              </w:rPr>
              <w:t>BARTOLINI ALESSIO</w:t>
            </w:r>
          </w:p>
        </w:tc>
        <w:tc>
          <w:tcPr>
            <w:tcW w:w="2200" w:type="dxa"/>
            <w:tcMar>
              <w:top w:w="20" w:type="dxa"/>
              <w:left w:w="20" w:type="dxa"/>
              <w:bottom w:w="20" w:type="dxa"/>
              <w:right w:w="20" w:type="dxa"/>
            </w:tcMar>
            <w:vAlign w:val="center"/>
          </w:tcPr>
          <w:p w14:paraId="45663548" w14:textId="77777777" w:rsidR="00887D08" w:rsidRPr="00A56D42" w:rsidRDefault="00887D08" w:rsidP="00887D08">
            <w:pPr>
              <w:pStyle w:val="movimento2"/>
              <w:rPr>
                <w:color w:val="002060"/>
              </w:rPr>
            </w:pPr>
            <w:r w:rsidRPr="00A56D42">
              <w:rPr>
                <w:color w:val="002060"/>
              </w:rPr>
              <w:t xml:space="preserve">(CALCETTO CASTRUM LAURI) </w:t>
            </w:r>
          </w:p>
        </w:tc>
        <w:tc>
          <w:tcPr>
            <w:tcW w:w="800" w:type="dxa"/>
            <w:tcMar>
              <w:top w:w="20" w:type="dxa"/>
              <w:left w:w="20" w:type="dxa"/>
              <w:bottom w:w="20" w:type="dxa"/>
              <w:right w:w="20" w:type="dxa"/>
            </w:tcMar>
            <w:vAlign w:val="center"/>
          </w:tcPr>
          <w:p w14:paraId="7D16E54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2675BCA" w14:textId="77777777" w:rsidR="00887D08" w:rsidRPr="00A56D42" w:rsidRDefault="00887D08" w:rsidP="00887D08">
            <w:pPr>
              <w:pStyle w:val="movimento"/>
              <w:rPr>
                <w:color w:val="002060"/>
              </w:rPr>
            </w:pPr>
            <w:r w:rsidRPr="00A56D42">
              <w:rPr>
                <w:color w:val="002060"/>
              </w:rPr>
              <w:t>PARRUCCI DANILO</w:t>
            </w:r>
          </w:p>
        </w:tc>
        <w:tc>
          <w:tcPr>
            <w:tcW w:w="2200" w:type="dxa"/>
            <w:tcMar>
              <w:top w:w="20" w:type="dxa"/>
              <w:left w:w="20" w:type="dxa"/>
              <w:bottom w:w="20" w:type="dxa"/>
              <w:right w:w="20" w:type="dxa"/>
            </w:tcMar>
            <w:vAlign w:val="center"/>
          </w:tcPr>
          <w:p w14:paraId="023943CE" w14:textId="77777777" w:rsidR="00887D08" w:rsidRPr="00A56D42" w:rsidRDefault="00887D08" w:rsidP="00887D08">
            <w:pPr>
              <w:pStyle w:val="movimento2"/>
              <w:rPr>
                <w:color w:val="002060"/>
              </w:rPr>
            </w:pPr>
            <w:r w:rsidRPr="00A56D42">
              <w:rPr>
                <w:color w:val="002060"/>
              </w:rPr>
              <w:t xml:space="preserve">(CALCETTO CASTRUM LAURI) </w:t>
            </w:r>
          </w:p>
        </w:tc>
      </w:tr>
      <w:tr w:rsidR="00887D08" w:rsidRPr="00A56D42" w14:paraId="39448943" w14:textId="77777777" w:rsidTr="00887D08">
        <w:trPr>
          <w:divId w:val="527259509"/>
        </w:trPr>
        <w:tc>
          <w:tcPr>
            <w:tcW w:w="2200" w:type="dxa"/>
            <w:tcMar>
              <w:top w:w="20" w:type="dxa"/>
              <w:left w:w="20" w:type="dxa"/>
              <w:bottom w:w="20" w:type="dxa"/>
              <w:right w:w="20" w:type="dxa"/>
            </w:tcMar>
            <w:vAlign w:val="center"/>
          </w:tcPr>
          <w:p w14:paraId="749AED02" w14:textId="77777777" w:rsidR="00887D08" w:rsidRPr="00A56D42" w:rsidRDefault="00887D08" w:rsidP="00887D08">
            <w:pPr>
              <w:pStyle w:val="movimento"/>
              <w:rPr>
                <w:color w:val="002060"/>
              </w:rPr>
            </w:pPr>
            <w:r w:rsidRPr="00A56D42">
              <w:rPr>
                <w:color w:val="002060"/>
              </w:rPr>
              <w:t>DIOMEDI ANDREA</w:t>
            </w:r>
          </w:p>
        </w:tc>
        <w:tc>
          <w:tcPr>
            <w:tcW w:w="2200" w:type="dxa"/>
            <w:tcMar>
              <w:top w:w="20" w:type="dxa"/>
              <w:left w:w="20" w:type="dxa"/>
              <w:bottom w:w="20" w:type="dxa"/>
              <w:right w:w="20" w:type="dxa"/>
            </w:tcMar>
            <w:vAlign w:val="center"/>
          </w:tcPr>
          <w:p w14:paraId="76836600" w14:textId="77777777" w:rsidR="00887D08" w:rsidRPr="00A56D42" w:rsidRDefault="00887D08" w:rsidP="00887D08">
            <w:pPr>
              <w:pStyle w:val="movimento2"/>
              <w:rPr>
                <w:color w:val="002060"/>
              </w:rPr>
            </w:pPr>
            <w:r w:rsidRPr="00A56D42">
              <w:rPr>
                <w:color w:val="002060"/>
              </w:rPr>
              <w:t xml:space="preserve">(MONTELUPONE CALCIO A 5) </w:t>
            </w:r>
          </w:p>
        </w:tc>
        <w:tc>
          <w:tcPr>
            <w:tcW w:w="800" w:type="dxa"/>
            <w:tcMar>
              <w:top w:w="20" w:type="dxa"/>
              <w:left w:w="20" w:type="dxa"/>
              <w:bottom w:w="20" w:type="dxa"/>
              <w:right w:w="20" w:type="dxa"/>
            </w:tcMar>
            <w:vAlign w:val="center"/>
          </w:tcPr>
          <w:p w14:paraId="29ED0D0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618B4B6" w14:textId="77777777" w:rsidR="00887D08" w:rsidRPr="00A56D42" w:rsidRDefault="00887D08" w:rsidP="00887D08">
            <w:pPr>
              <w:pStyle w:val="movimento"/>
              <w:rPr>
                <w:color w:val="002060"/>
              </w:rPr>
            </w:pPr>
            <w:r w:rsidRPr="00A56D42">
              <w:rPr>
                <w:color w:val="002060"/>
              </w:rPr>
              <w:t>PALMIERI EDOARDO</w:t>
            </w:r>
          </w:p>
        </w:tc>
        <w:tc>
          <w:tcPr>
            <w:tcW w:w="2200" w:type="dxa"/>
            <w:tcMar>
              <w:top w:w="20" w:type="dxa"/>
              <w:left w:w="20" w:type="dxa"/>
              <w:bottom w:w="20" w:type="dxa"/>
              <w:right w:w="20" w:type="dxa"/>
            </w:tcMar>
            <w:vAlign w:val="center"/>
          </w:tcPr>
          <w:p w14:paraId="7CD95952" w14:textId="77777777" w:rsidR="00887D08" w:rsidRPr="00A56D42" w:rsidRDefault="00887D08" w:rsidP="00887D08">
            <w:pPr>
              <w:pStyle w:val="movimento2"/>
              <w:rPr>
                <w:color w:val="002060"/>
              </w:rPr>
            </w:pPr>
            <w:r w:rsidRPr="00A56D42">
              <w:rPr>
                <w:color w:val="002060"/>
              </w:rPr>
              <w:t xml:space="preserve">(MONTELUPONE CALCIO A 5) </w:t>
            </w:r>
          </w:p>
        </w:tc>
      </w:tr>
      <w:tr w:rsidR="00887D08" w:rsidRPr="00A56D42" w14:paraId="618F852A" w14:textId="77777777" w:rsidTr="00887D08">
        <w:trPr>
          <w:divId w:val="527259509"/>
        </w:trPr>
        <w:tc>
          <w:tcPr>
            <w:tcW w:w="2200" w:type="dxa"/>
            <w:tcMar>
              <w:top w:w="20" w:type="dxa"/>
              <w:left w:w="20" w:type="dxa"/>
              <w:bottom w:w="20" w:type="dxa"/>
              <w:right w:w="20" w:type="dxa"/>
            </w:tcMar>
            <w:vAlign w:val="center"/>
          </w:tcPr>
          <w:p w14:paraId="1552AD87" w14:textId="77777777" w:rsidR="00887D08" w:rsidRPr="00A56D42" w:rsidRDefault="00887D08" w:rsidP="00887D08">
            <w:pPr>
              <w:pStyle w:val="movimento"/>
              <w:rPr>
                <w:color w:val="002060"/>
              </w:rPr>
            </w:pPr>
            <w:r w:rsidRPr="00A56D42">
              <w:rPr>
                <w:color w:val="002060"/>
              </w:rPr>
              <w:t>MAZZA GIANMARCO</w:t>
            </w:r>
          </w:p>
        </w:tc>
        <w:tc>
          <w:tcPr>
            <w:tcW w:w="2200" w:type="dxa"/>
            <w:tcMar>
              <w:top w:w="20" w:type="dxa"/>
              <w:left w:w="20" w:type="dxa"/>
              <w:bottom w:w="20" w:type="dxa"/>
              <w:right w:w="20" w:type="dxa"/>
            </w:tcMar>
            <w:vAlign w:val="center"/>
          </w:tcPr>
          <w:p w14:paraId="1FD7D3E2" w14:textId="77777777" w:rsidR="00887D08" w:rsidRPr="00A56D42" w:rsidRDefault="00887D08" w:rsidP="00887D08">
            <w:pPr>
              <w:pStyle w:val="movimento2"/>
              <w:rPr>
                <w:color w:val="002060"/>
              </w:rPr>
            </w:pPr>
            <w:r w:rsidRPr="00A56D42">
              <w:rPr>
                <w:color w:val="002060"/>
              </w:rPr>
              <w:t xml:space="preserve">(NUOVA JUVENTINA FFC) </w:t>
            </w:r>
          </w:p>
        </w:tc>
        <w:tc>
          <w:tcPr>
            <w:tcW w:w="800" w:type="dxa"/>
            <w:tcMar>
              <w:top w:w="20" w:type="dxa"/>
              <w:left w:w="20" w:type="dxa"/>
              <w:bottom w:w="20" w:type="dxa"/>
              <w:right w:w="20" w:type="dxa"/>
            </w:tcMar>
            <w:vAlign w:val="center"/>
          </w:tcPr>
          <w:p w14:paraId="35E855A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D2AA54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812BAA7" w14:textId="77777777" w:rsidR="00887D08" w:rsidRPr="00A56D42" w:rsidRDefault="00887D08" w:rsidP="00887D08">
            <w:pPr>
              <w:pStyle w:val="movimento2"/>
              <w:rPr>
                <w:color w:val="002060"/>
              </w:rPr>
            </w:pPr>
            <w:r w:rsidRPr="00A56D42">
              <w:rPr>
                <w:color w:val="002060"/>
              </w:rPr>
              <w:t> </w:t>
            </w:r>
          </w:p>
        </w:tc>
      </w:tr>
    </w:tbl>
    <w:p w14:paraId="59F476B2" w14:textId="77777777" w:rsidR="00887D08" w:rsidRDefault="00887D08" w:rsidP="00887D08">
      <w:pPr>
        <w:pStyle w:val="breakline"/>
        <w:divId w:val="527259509"/>
        <w:rPr>
          <w:color w:val="002060"/>
        </w:rPr>
      </w:pPr>
    </w:p>
    <w:p w14:paraId="127A6DB9"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7DD00AA0"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313493B6" w14:textId="77777777" w:rsidR="00887D08" w:rsidRPr="00A56D42" w:rsidRDefault="00887D08" w:rsidP="00887D08">
      <w:pPr>
        <w:pStyle w:val="breakline"/>
        <w:divId w:val="527259509"/>
        <w:rPr>
          <w:color w:val="002060"/>
        </w:rPr>
      </w:pPr>
    </w:p>
    <w:p w14:paraId="4913830F" w14:textId="77777777" w:rsidR="00887D08" w:rsidRPr="00A56D42" w:rsidRDefault="00887D08" w:rsidP="00887D08">
      <w:pPr>
        <w:pStyle w:val="TITOLOPRINC"/>
        <w:divId w:val="527259509"/>
        <w:rPr>
          <w:color w:val="002060"/>
        </w:rPr>
      </w:pPr>
      <w:r w:rsidRPr="00A56D42">
        <w:rPr>
          <w:color w:val="002060"/>
        </w:rPr>
        <w:t>CLASSIFICA</w:t>
      </w:r>
    </w:p>
    <w:p w14:paraId="0C97BD67" w14:textId="77777777" w:rsidR="00887D08" w:rsidRPr="00A56D42" w:rsidRDefault="00887D08" w:rsidP="00887D08">
      <w:pPr>
        <w:pStyle w:val="breakline"/>
        <w:divId w:val="527259509"/>
        <w:rPr>
          <w:color w:val="002060"/>
        </w:rPr>
      </w:pPr>
    </w:p>
    <w:p w14:paraId="3449E1EC" w14:textId="77777777" w:rsidR="00887D08" w:rsidRPr="00A56D42" w:rsidRDefault="00887D08" w:rsidP="00887D08">
      <w:pPr>
        <w:pStyle w:val="breakline"/>
        <w:divId w:val="527259509"/>
        <w:rPr>
          <w:color w:val="002060"/>
        </w:rPr>
      </w:pPr>
    </w:p>
    <w:p w14:paraId="116CFBD8"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13DDE466"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065088"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4C3AB0"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743E25"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0BA80"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FAF06"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A2995"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CA2002"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3ABABA"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1A4EC8"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D26FE" w14:textId="77777777" w:rsidR="00887D08" w:rsidRPr="00A56D42" w:rsidRDefault="00887D08" w:rsidP="00887D08">
            <w:pPr>
              <w:pStyle w:val="HEADERTABELLA"/>
              <w:rPr>
                <w:color w:val="002060"/>
              </w:rPr>
            </w:pPr>
            <w:r w:rsidRPr="00A56D42">
              <w:rPr>
                <w:color w:val="002060"/>
              </w:rPr>
              <w:t>PE</w:t>
            </w:r>
          </w:p>
        </w:tc>
      </w:tr>
      <w:tr w:rsidR="00887D08" w:rsidRPr="00A56D42" w14:paraId="3BC1F336"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8FD5ED" w14:textId="77777777" w:rsidR="00887D08" w:rsidRPr="00A56D42" w:rsidRDefault="00887D08" w:rsidP="00887D08">
            <w:pPr>
              <w:pStyle w:val="ROWTABELLA"/>
              <w:rPr>
                <w:color w:val="002060"/>
              </w:rPr>
            </w:pPr>
            <w:r w:rsidRPr="00A56D4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EB9C5"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977C9"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51CD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0D84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6B42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CAF0A5" w14:textId="77777777" w:rsidR="00887D08" w:rsidRPr="00A56D42" w:rsidRDefault="00887D08" w:rsidP="00887D08">
            <w:pPr>
              <w:pStyle w:val="ROWTABELLA"/>
              <w:jc w:val="center"/>
              <w:rPr>
                <w:color w:val="002060"/>
              </w:rPr>
            </w:pPr>
            <w:r w:rsidRPr="00A56D4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EE306"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84B65" w14:textId="77777777" w:rsidR="00887D08" w:rsidRPr="00A56D42" w:rsidRDefault="00887D08" w:rsidP="00887D08">
            <w:pPr>
              <w:pStyle w:val="ROWTABELLA"/>
              <w:jc w:val="center"/>
              <w:rPr>
                <w:color w:val="002060"/>
              </w:rPr>
            </w:pPr>
            <w:r w:rsidRPr="00A56D4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16950" w14:textId="77777777" w:rsidR="00887D08" w:rsidRPr="00A56D42" w:rsidRDefault="00887D08" w:rsidP="00887D08">
            <w:pPr>
              <w:pStyle w:val="ROWTABELLA"/>
              <w:jc w:val="center"/>
              <w:rPr>
                <w:color w:val="002060"/>
              </w:rPr>
            </w:pPr>
            <w:r w:rsidRPr="00A56D42">
              <w:rPr>
                <w:color w:val="002060"/>
              </w:rPr>
              <w:t>0</w:t>
            </w:r>
          </w:p>
        </w:tc>
      </w:tr>
      <w:tr w:rsidR="00887D08" w:rsidRPr="00A56D42" w14:paraId="5755342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9C2D98" w14:textId="77777777" w:rsidR="00887D08" w:rsidRPr="00A56D42" w:rsidRDefault="00887D08" w:rsidP="00887D08">
            <w:pPr>
              <w:pStyle w:val="ROWTABELLA"/>
              <w:rPr>
                <w:color w:val="002060"/>
              </w:rPr>
            </w:pPr>
            <w:r w:rsidRPr="00A56D42">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DE4ED"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44798"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8B507D"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B7CB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0C56E4"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6E3D93" w14:textId="77777777" w:rsidR="00887D08" w:rsidRPr="00A56D42" w:rsidRDefault="00887D08" w:rsidP="00887D08">
            <w:pPr>
              <w:pStyle w:val="ROWTABELLA"/>
              <w:jc w:val="center"/>
              <w:rPr>
                <w:color w:val="002060"/>
              </w:rPr>
            </w:pPr>
            <w:r w:rsidRPr="00A56D4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CF496"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00391"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5D33A" w14:textId="77777777" w:rsidR="00887D08" w:rsidRPr="00A56D42" w:rsidRDefault="00887D08" w:rsidP="00887D08">
            <w:pPr>
              <w:pStyle w:val="ROWTABELLA"/>
              <w:jc w:val="center"/>
              <w:rPr>
                <w:color w:val="002060"/>
              </w:rPr>
            </w:pPr>
            <w:r w:rsidRPr="00A56D42">
              <w:rPr>
                <w:color w:val="002060"/>
              </w:rPr>
              <w:t>0</w:t>
            </w:r>
          </w:p>
        </w:tc>
      </w:tr>
      <w:tr w:rsidR="00887D08" w:rsidRPr="00A56D42" w14:paraId="2608C24A"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ABEC56F" w14:textId="77777777" w:rsidR="00887D08" w:rsidRPr="00A56D42" w:rsidRDefault="00887D08" w:rsidP="00887D08">
            <w:pPr>
              <w:pStyle w:val="ROWTABELLA"/>
              <w:rPr>
                <w:color w:val="002060"/>
              </w:rPr>
            </w:pPr>
            <w:r w:rsidRPr="00A56D42">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92A8A"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1A350"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2E9DD"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286CC"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A0CD5"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B4794" w14:textId="77777777" w:rsidR="00887D08" w:rsidRPr="00A56D42" w:rsidRDefault="00887D08" w:rsidP="00887D08">
            <w:pPr>
              <w:pStyle w:val="ROWTABELLA"/>
              <w:jc w:val="center"/>
              <w:rPr>
                <w:color w:val="002060"/>
              </w:rPr>
            </w:pPr>
            <w:r w:rsidRPr="00A56D4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5F0DF"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6A1BC"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7738E" w14:textId="77777777" w:rsidR="00887D08" w:rsidRPr="00A56D42" w:rsidRDefault="00887D08" w:rsidP="00887D08">
            <w:pPr>
              <w:pStyle w:val="ROWTABELLA"/>
              <w:jc w:val="center"/>
              <w:rPr>
                <w:color w:val="002060"/>
              </w:rPr>
            </w:pPr>
            <w:r w:rsidRPr="00A56D42">
              <w:rPr>
                <w:color w:val="002060"/>
              </w:rPr>
              <w:t>0</w:t>
            </w:r>
          </w:p>
        </w:tc>
      </w:tr>
      <w:tr w:rsidR="00887D08" w:rsidRPr="00A56D42" w14:paraId="7EC0A37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125119" w14:textId="77777777" w:rsidR="00887D08" w:rsidRPr="00A56D42" w:rsidRDefault="00887D08" w:rsidP="00887D08">
            <w:pPr>
              <w:pStyle w:val="ROWTABELLA"/>
              <w:rPr>
                <w:color w:val="002060"/>
              </w:rPr>
            </w:pPr>
            <w:r w:rsidRPr="00A56D42">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DF91D"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0A7686"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1B3DF"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E268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93C47"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A0F7D"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101E1"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E1FBEA"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A1E7E" w14:textId="77777777" w:rsidR="00887D08" w:rsidRPr="00A56D42" w:rsidRDefault="00887D08" w:rsidP="00887D08">
            <w:pPr>
              <w:pStyle w:val="ROWTABELLA"/>
              <w:jc w:val="center"/>
              <w:rPr>
                <w:color w:val="002060"/>
              </w:rPr>
            </w:pPr>
            <w:r w:rsidRPr="00A56D42">
              <w:rPr>
                <w:color w:val="002060"/>
              </w:rPr>
              <w:t>0</w:t>
            </w:r>
          </w:p>
        </w:tc>
      </w:tr>
      <w:tr w:rsidR="00887D08" w:rsidRPr="00A56D42" w14:paraId="52A034AA"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F4CB279" w14:textId="77777777" w:rsidR="00887D08" w:rsidRPr="00A56D42" w:rsidRDefault="00887D08" w:rsidP="00887D08">
            <w:pPr>
              <w:pStyle w:val="ROWTABELLA"/>
              <w:rPr>
                <w:color w:val="002060"/>
              </w:rPr>
            </w:pPr>
            <w:r w:rsidRPr="00A56D4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7B17B"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0C09C"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9DD23"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577F4"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7CF9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3A8C0" w14:textId="77777777" w:rsidR="00887D08" w:rsidRPr="00A56D42" w:rsidRDefault="00887D08" w:rsidP="00887D08">
            <w:pPr>
              <w:pStyle w:val="ROWTABELLA"/>
              <w:jc w:val="center"/>
              <w:rPr>
                <w:color w:val="002060"/>
              </w:rPr>
            </w:pPr>
            <w:r w:rsidRPr="00A56D4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D9FDF"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B0AD9"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C02B2" w14:textId="77777777" w:rsidR="00887D08" w:rsidRPr="00A56D42" w:rsidRDefault="00887D08" w:rsidP="00887D08">
            <w:pPr>
              <w:pStyle w:val="ROWTABELLA"/>
              <w:jc w:val="center"/>
              <w:rPr>
                <w:color w:val="002060"/>
              </w:rPr>
            </w:pPr>
            <w:r w:rsidRPr="00A56D42">
              <w:rPr>
                <w:color w:val="002060"/>
              </w:rPr>
              <w:t>0</w:t>
            </w:r>
          </w:p>
        </w:tc>
      </w:tr>
      <w:tr w:rsidR="00887D08" w:rsidRPr="00A56D42" w14:paraId="46F8D03C"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113AF7" w14:textId="77777777" w:rsidR="00887D08" w:rsidRPr="00A56D42" w:rsidRDefault="00887D08" w:rsidP="00887D08">
            <w:pPr>
              <w:pStyle w:val="ROWTABELLA"/>
              <w:rPr>
                <w:color w:val="002060"/>
              </w:rPr>
            </w:pPr>
            <w:r w:rsidRPr="00A56D42">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01470"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CC615"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7F2B6"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71D36"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88C70"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08D37"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6395F" w14:textId="77777777" w:rsidR="00887D08" w:rsidRPr="00A56D42" w:rsidRDefault="00887D08" w:rsidP="00887D08">
            <w:pPr>
              <w:pStyle w:val="ROWTABELLA"/>
              <w:jc w:val="center"/>
              <w:rPr>
                <w:color w:val="002060"/>
              </w:rPr>
            </w:pPr>
            <w:r w:rsidRPr="00A56D4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3A270"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B93FB" w14:textId="77777777" w:rsidR="00887D08" w:rsidRPr="00A56D42" w:rsidRDefault="00887D08" w:rsidP="00887D08">
            <w:pPr>
              <w:pStyle w:val="ROWTABELLA"/>
              <w:jc w:val="center"/>
              <w:rPr>
                <w:color w:val="002060"/>
              </w:rPr>
            </w:pPr>
            <w:r w:rsidRPr="00A56D42">
              <w:rPr>
                <w:color w:val="002060"/>
              </w:rPr>
              <w:t>0</w:t>
            </w:r>
          </w:p>
        </w:tc>
      </w:tr>
      <w:tr w:rsidR="00887D08" w:rsidRPr="00A56D42" w14:paraId="1F41D39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5975A6" w14:textId="77777777" w:rsidR="00887D08" w:rsidRPr="00A56D42" w:rsidRDefault="00887D08" w:rsidP="00887D08">
            <w:pPr>
              <w:pStyle w:val="ROWTABELLA"/>
              <w:rPr>
                <w:color w:val="002060"/>
              </w:rPr>
            </w:pPr>
            <w:r w:rsidRPr="00A56D42">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331B4"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69C69"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B2FB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61D1C6"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97A69"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9F40B" w14:textId="77777777" w:rsidR="00887D08" w:rsidRPr="00A56D42" w:rsidRDefault="00887D08" w:rsidP="00887D08">
            <w:pPr>
              <w:pStyle w:val="ROWTABELLA"/>
              <w:jc w:val="center"/>
              <w:rPr>
                <w:color w:val="002060"/>
              </w:rPr>
            </w:pPr>
            <w:r w:rsidRPr="00A56D4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44B65" w14:textId="77777777" w:rsidR="00887D08" w:rsidRPr="00A56D42" w:rsidRDefault="00887D08" w:rsidP="00887D08">
            <w:pPr>
              <w:pStyle w:val="ROWTABELLA"/>
              <w:jc w:val="center"/>
              <w:rPr>
                <w:color w:val="002060"/>
              </w:rPr>
            </w:pPr>
            <w:r w:rsidRPr="00A56D4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D563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0F41D" w14:textId="77777777" w:rsidR="00887D08" w:rsidRPr="00A56D42" w:rsidRDefault="00887D08" w:rsidP="00887D08">
            <w:pPr>
              <w:pStyle w:val="ROWTABELLA"/>
              <w:jc w:val="center"/>
              <w:rPr>
                <w:color w:val="002060"/>
              </w:rPr>
            </w:pPr>
            <w:r w:rsidRPr="00A56D42">
              <w:rPr>
                <w:color w:val="002060"/>
              </w:rPr>
              <w:t>0</w:t>
            </w:r>
          </w:p>
        </w:tc>
      </w:tr>
      <w:tr w:rsidR="00887D08" w:rsidRPr="00A56D42" w14:paraId="08C8C24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5F9755" w14:textId="77777777" w:rsidR="00887D08" w:rsidRPr="00A56D42" w:rsidRDefault="00887D08" w:rsidP="00887D08">
            <w:pPr>
              <w:pStyle w:val="ROWTABELLA"/>
              <w:rPr>
                <w:color w:val="002060"/>
              </w:rPr>
            </w:pPr>
            <w:r w:rsidRPr="00A56D4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D704B"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9D3F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5D26C"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364057"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F31E8"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A6520"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66048" w14:textId="77777777" w:rsidR="00887D08" w:rsidRPr="00A56D42" w:rsidRDefault="00887D08" w:rsidP="00887D08">
            <w:pPr>
              <w:pStyle w:val="ROWTABELLA"/>
              <w:jc w:val="center"/>
              <w:rPr>
                <w:color w:val="002060"/>
              </w:rPr>
            </w:pPr>
            <w:r w:rsidRPr="00A56D4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8741C"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B3AB9" w14:textId="77777777" w:rsidR="00887D08" w:rsidRPr="00A56D42" w:rsidRDefault="00887D08" w:rsidP="00887D08">
            <w:pPr>
              <w:pStyle w:val="ROWTABELLA"/>
              <w:jc w:val="center"/>
              <w:rPr>
                <w:color w:val="002060"/>
              </w:rPr>
            </w:pPr>
            <w:r w:rsidRPr="00A56D42">
              <w:rPr>
                <w:color w:val="002060"/>
              </w:rPr>
              <w:t>0</w:t>
            </w:r>
          </w:p>
        </w:tc>
      </w:tr>
      <w:tr w:rsidR="00887D08" w:rsidRPr="00A56D42" w14:paraId="49836CB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D19CAC" w14:textId="77777777" w:rsidR="00887D08" w:rsidRPr="00A56D42" w:rsidRDefault="00887D08" w:rsidP="00887D08">
            <w:pPr>
              <w:pStyle w:val="ROWTABELLA"/>
              <w:rPr>
                <w:color w:val="002060"/>
              </w:rPr>
            </w:pPr>
            <w:r w:rsidRPr="00A56D4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43087"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66DCE"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5F4B9A"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455F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3E59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4A9B8E"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E730B"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072B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EC5B4" w14:textId="77777777" w:rsidR="00887D08" w:rsidRPr="00A56D42" w:rsidRDefault="00887D08" w:rsidP="00887D08">
            <w:pPr>
              <w:pStyle w:val="ROWTABELLA"/>
              <w:jc w:val="center"/>
              <w:rPr>
                <w:color w:val="002060"/>
              </w:rPr>
            </w:pPr>
            <w:r w:rsidRPr="00A56D42">
              <w:rPr>
                <w:color w:val="002060"/>
              </w:rPr>
              <w:t>0</w:t>
            </w:r>
          </w:p>
        </w:tc>
      </w:tr>
      <w:tr w:rsidR="00887D08" w:rsidRPr="00A56D42" w14:paraId="67B9D477"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EDCE7E" w14:textId="77777777" w:rsidR="00887D08" w:rsidRPr="00A56D42" w:rsidRDefault="00887D08" w:rsidP="00887D08">
            <w:pPr>
              <w:pStyle w:val="ROWTABELLA"/>
              <w:rPr>
                <w:color w:val="002060"/>
              </w:rPr>
            </w:pPr>
            <w:r w:rsidRPr="00A56D4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78BD8"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CAFA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CBF091"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89C0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79377"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0EFB5"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8C46D" w14:textId="77777777" w:rsidR="00887D08" w:rsidRPr="00A56D42" w:rsidRDefault="00887D08" w:rsidP="00887D08">
            <w:pPr>
              <w:pStyle w:val="ROWTABELLA"/>
              <w:jc w:val="center"/>
              <w:rPr>
                <w:color w:val="002060"/>
              </w:rPr>
            </w:pPr>
            <w:r w:rsidRPr="00A56D4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462FC"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F65223" w14:textId="77777777" w:rsidR="00887D08" w:rsidRPr="00A56D42" w:rsidRDefault="00887D08" w:rsidP="00887D08">
            <w:pPr>
              <w:pStyle w:val="ROWTABELLA"/>
              <w:jc w:val="center"/>
              <w:rPr>
                <w:color w:val="002060"/>
              </w:rPr>
            </w:pPr>
            <w:r w:rsidRPr="00A56D42">
              <w:rPr>
                <w:color w:val="002060"/>
              </w:rPr>
              <w:t>0</w:t>
            </w:r>
          </w:p>
        </w:tc>
      </w:tr>
      <w:tr w:rsidR="00887D08" w:rsidRPr="00A56D42" w14:paraId="1305843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18CB92" w14:textId="77777777" w:rsidR="00887D08" w:rsidRPr="00A56D42" w:rsidRDefault="00887D08" w:rsidP="00887D08">
            <w:pPr>
              <w:pStyle w:val="ROWTABELLA"/>
              <w:rPr>
                <w:color w:val="002060"/>
              </w:rPr>
            </w:pPr>
            <w:r w:rsidRPr="00A56D4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680E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CCB24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F3D42"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DD80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66B13"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69783"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F4DBE" w14:textId="77777777" w:rsidR="00887D08" w:rsidRPr="00A56D42" w:rsidRDefault="00887D08" w:rsidP="00887D08">
            <w:pPr>
              <w:pStyle w:val="ROWTABELLA"/>
              <w:jc w:val="center"/>
              <w:rPr>
                <w:color w:val="002060"/>
              </w:rPr>
            </w:pPr>
            <w:r w:rsidRPr="00A56D4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61AA3"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8A3ED" w14:textId="77777777" w:rsidR="00887D08" w:rsidRPr="00A56D42" w:rsidRDefault="00887D08" w:rsidP="00887D08">
            <w:pPr>
              <w:pStyle w:val="ROWTABELLA"/>
              <w:jc w:val="center"/>
              <w:rPr>
                <w:color w:val="002060"/>
              </w:rPr>
            </w:pPr>
            <w:r w:rsidRPr="00A56D42">
              <w:rPr>
                <w:color w:val="002060"/>
              </w:rPr>
              <w:t>0</w:t>
            </w:r>
          </w:p>
        </w:tc>
      </w:tr>
      <w:tr w:rsidR="00887D08" w:rsidRPr="00A56D42" w14:paraId="1D32E47E"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AE89B3" w14:textId="77777777" w:rsidR="00887D08" w:rsidRPr="00A56D42" w:rsidRDefault="00887D08" w:rsidP="00887D08">
            <w:pPr>
              <w:pStyle w:val="ROWTABELLA"/>
              <w:rPr>
                <w:color w:val="002060"/>
              </w:rPr>
            </w:pPr>
            <w:r w:rsidRPr="00A56D4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E56FB2"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AC71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B3DB5A"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2CF0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E313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3D33E"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BC286" w14:textId="77777777" w:rsidR="00887D08" w:rsidRPr="00A56D42" w:rsidRDefault="00887D08" w:rsidP="00887D08">
            <w:pPr>
              <w:pStyle w:val="ROWTABELLA"/>
              <w:jc w:val="center"/>
              <w:rPr>
                <w:color w:val="002060"/>
              </w:rPr>
            </w:pPr>
            <w:r w:rsidRPr="00A56D4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24FB8"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912CC" w14:textId="77777777" w:rsidR="00887D08" w:rsidRPr="00A56D42" w:rsidRDefault="00887D08" w:rsidP="00887D08">
            <w:pPr>
              <w:pStyle w:val="ROWTABELLA"/>
              <w:jc w:val="center"/>
              <w:rPr>
                <w:color w:val="002060"/>
              </w:rPr>
            </w:pPr>
            <w:r w:rsidRPr="00A56D42">
              <w:rPr>
                <w:color w:val="002060"/>
              </w:rPr>
              <w:t>0</w:t>
            </w:r>
          </w:p>
        </w:tc>
      </w:tr>
      <w:tr w:rsidR="00887D08" w:rsidRPr="00A56D42" w14:paraId="6872F83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747B15" w14:textId="77777777" w:rsidR="00887D08" w:rsidRPr="00A56D42" w:rsidRDefault="00887D08" w:rsidP="00887D08">
            <w:pPr>
              <w:pStyle w:val="ROWTABELLA"/>
              <w:rPr>
                <w:color w:val="002060"/>
              </w:rPr>
            </w:pPr>
            <w:r w:rsidRPr="00A56D4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2AF2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5E21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FDA1B"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F35C5"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E991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2D421"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0BD3E" w14:textId="77777777" w:rsidR="00887D08" w:rsidRPr="00A56D42" w:rsidRDefault="00887D08" w:rsidP="00887D08">
            <w:pPr>
              <w:pStyle w:val="ROWTABELLA"/>
              <w:jc w:val="center"/>
              <w:rPr>
                <w:color w:val="002060"/>
              </w:rPr>
            </w:pPr>
            <w:r w:rsidRPr="00A56D4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8E9C3"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CA998" w14:textId="77777777" w:rsidR="00887D08" w:rsidRPr="00A56D42" w:rsidRDefault="00887D08" w:rsidP="00887D08">
            <w:pPr>
              <w:pStyle w:val="ROWTABELLA"/>
              <w:jc w:val="center"/>
              <w:rPr>
                <w:color w:val="002060"/>
              </w:rPr>
            </w:pPr>
            <w:r w:rsidRPr="00A56D42">
              <w:rPr>
                <w:color w:val="002060"/>
              </w:rPr>
              <w:t>0</w:t>
            </w:r>
          </w:p>
        </w:tc>
      </w:tr>
      <w:tr w:rsidR="00887D08" w:rsidRPr="00A56D42" w14:paraId="08CEECC6"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DA8770C" w14:textId="77777777" w:rsidR="00887D08" w:rsidRPr="00A56D42" w:rsidRDefault="00887D08" w:rsidP="00887D08">
            <w:pPr>
              <w:pStyle w:val="ROWTABELLA"/>
              <w:rPr>
                <w:color w:val="002060"/>
              </w:rPr>
            </w:pPr>
            <w:r w:rsidRPr="00A56D4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BDBE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F1C6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0A6A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73B34"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6F322"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A56DD"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32B55" w14:textId="77777777" w:rsidR="00887D08" w:rsidRPr="00A56D42" w:rsidRDefault="00887D08" w:rsidP="00887D08">
            <w:pPr>
              <w:pStyle w:val="ROWTABELLA"/>
              <w:jc w:val="center"/>
              <w:rPr>
                <w:color w:val="002060"/>
              </w:rPr>
            </w:pPr>
            <w:r w:rsidRPr="00A56D4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24DEC" w14:textId="77777777" w:rsidR="00887D08" w:rsidRPr="00A56D42" w:rsidRDefault="00887D08" w:rsidP="00887D08">
            <w:pPr>
              <w:pStyle w:val="ROWTABELLA"/>
              <w:jc w:val="center"/>
              <w:rPr>
                <w:color w:val="002060"/>
              </w:rPr>
            </w:pPr>
            <w:r w:rsidRPr="00A56D4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1BE5" w14:textId="77777777" w:rsidR="00887D08" w:rsidRPr="00A56D42" w:rsidRDefault="00887D08" w:rsidP="00887D08">
            <w:pPr>
              <w:pStyle w:val="ROWTABELLA"/>
              <w:jc w:val="center"/>
              <w:rPr>
                <w:color w:val="002060"/>
              </w:rPr>
            </w:pPr>
            <w:r w:rsidRPr="00A56D42">
              <w:rPr>
                <w:color w:val="002060"/>
              </w:rPr>
              <w:t>0</w:t>
            </w:r>
          </w:p>
        </w:tc>
      </w:tr>
    </w:tbl>
    <w:p w14:paraId="055E0D79" w14:textId="77777777" w:rsidR="00887D08" w:rsidRPr="00A56D42" w:rsidRDefault="00887D08" w:rsidP="00887D08">
      <w:pPr>
        <w:pStyle w:val="breakline"/>
        <w:divId w:val="527259509"/>
        <w:rPr>
          <w:color w:val="002060"/>
        </w:rPr>
      </w:pPr>
    </w:p>
    <w:p w14:paraId="04378E83" w14:textId="77777777" w:rsidR="00887D08" w:rsidRPr="00A56D42" w:rsidRDefault="00887D08" w:rsidP="00887D08">
      <w:pPr>
        <w:pStyle w:val="TITOLOPRINC"/>
        <w:divId w:val="527259509"/>
        <w:rPr>
          <w:color w:val="002060"/>
        </w:rPr>
      </w:pPr>
      <w:r w:rsidRPr="00A56D42">
        <w:rPr>
          <w:color w:val="002060"/>
        </w:rPr>
        <w:t>PROGRAMMA GARE</w:t>
      </w:r>
    </w:p>
    <w:p w14:paraId="6262E9DD" w14:textId="77777777" w:rsidR="00887D08" w:rsidRPr="002A7A74" w:rsidRDefault="00887D08" w:rsidP="00887D08">
      <w:pPr>
        <w:pStyle w:val="breakline"/>
        <w:divId w:val="527259509"/>
        <w:rPr>
          <w:color w:val="002060"/>
        </w:rPr>
      </w:pPr>
    </w:p>
    <w:p w14:paraId="07B2BEEC" w14:textId="77777777" w:rsidR="00887D08" w:rsidRPr="002A7A74" w:rsidRDefault="00887D08" w:rsidP="00887D08">
      <w:pPr>
        <w:pStyle w:val="SOTTOTITOLOCAMPIONATO1"/>
        <w:divId w:val="527259509"/>
        <w:rPr>
          <w:color w:val="002060"/>
        </w:rPr>
      </w:pPr>
      <w:r w:rsidRPr="002A7A74">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9"/>
        <w:gridCol w:w="385"/>
        <w:gridCol w:w="898"/>
        <w:gridCol w:w="1181"/>
        <w:gridCol w:w="1548"/>
        <w:gridCol w:w="1552"/>
      </w:tblGrid>
      <w:tr w:rsidR="00887D08" w:rsidRPr="002A7A74" w14:paraId="65BB6C5F"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530BF8"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FF17B0"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3C98AC"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B9E13E"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02CA70"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1CE609"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B1955B"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2CEABBA2"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2395EB4" w14:textId="77777777" w:rsidR="00887D08" w:rsidRPr="002A7A74" w:rsidRDefault="00887D08" w:rsidP="00887D08">
            <w:pPr>
              <w:pStyle w:val="ROWTABELLA"/>
              <w:rPr>
                <w:color w:val="002060"/>
              </w:rPr>
            </w:pPr>
            <w:r w:rsidRPr="002A7A7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F30704" w14:textId="77777777" w:rsidR="00887D08" w:rsidRPr="002A7A74" w:rsidRDefault="00887D08" w:rsidP="00887D08">
            <w:pPr>
              <w:pStyle w:val="ROWTABELLA"/>
              <w:rPr>
                <w:color w:val="002060"/>
              </w:rPr>
            </w:pPr>
            <w:r w:rsidRPr="002A7A74">
              <w:rPr>
                <w:color w:val="002060"/>
              </w:rPr>
              <w:t>NUOVA JUVENTINA FFC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F61064E"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3BE714" w14:textId="77777777" w:rsidR="00887D08" w:rsidRPr="002A7A74" w:rsidRDefault="00887D08" w:rsidP="00887D08">
            <w:pPr>
              <w:pStyle w:val="ROWTABELLA"/>
              <w:rPr>
                <w:color w:val="002060"/>
              </w:rPr>
            </w:pPr>
            <w:r w:rsidRPr="002A7A74">
              <w:rPr>
                <w:color w:val="002060"/>
              </w:rPr>
              <w:t>15/11/2019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1CD723" w14:textId="77777777" w:rsidR="00887D08" w:rsidRPr="002A7A74" w:rsidRDefault="00887D08" w:rsidP="00887D08">
            <w:pPr>
              <w:pStyle w:val="ROWTABELLA"/>
              <w:rPr>
                <w:color w:val="002060"/>
              </w:rPr>
            </w:pPr>
            <w:r w:rsidRPr="002A7A74">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7630A2" w14:textId="77777777" w:rsidR="00887D08" w:rsidRPr="002A7A74" w:rsidRDefault="00887D08" w:rsidP="00887D08">
            <w:pPr>
              <w:pStyle w:val="ROWTABELLA"/>
              <w:rPr>
                <w:color w:val="002060"/>
              </w:rPr>
            </w:pPr>
            <w:r w:rsidRPr="002A7A7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34854D" w14:textId="77777777" w:rsidR="00887D08" w:rsidRPr="002A7A74" w:rsidRDefault="00887D08" w:rsidP="00887D08">
            <w:pPr>
              <w:pStyle w:val="ROWTABELLA"/>
              <w:rPr>
                <w:color w:val="002060"/>
              </w:rPr>
            </w:pPr>
            <w:r w:rsidRPr="002A7A74">
              <w:rPr>
                <w:color w:val="002060"/>
              </w:rPr>
              <w:t>VIA DELLO STADIO</w:t>
            </w:r>
          </w:p>
        </w:tc>
      </w:tr>
      <w:tr w:rsidR="00887D08" w:rsidRPr="002A7A74" w14:paraId="6B8BAAD6"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2CF577" w14:textId="77777777" w:rsidR="00887D08" w:rsidRPr="002A7A74" w:rsidRDefault="00887D08" w:rsidP="00887D08">
            <w:pPr>
              <w:pStyle w:val="ROWTABELLA"/>
              <w:rPr>
                <w:color w:val="002060"/>
              </w:rPr>
            </w:pPr>
            <w:r w:rsidRPr="002A7A74">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BD1B83D" w14:textId="77777777" w:rsidR="00887D08" w:rsidRPr="002A7A74" w:rsidRDefault="00887D08" w:rsidP="00887D08">
            <w:pPr>
              <w:pStyle w:val="ROWTABELLA"/>
              <w:rPr>
                <w:color w:val="002060"/>
              </w:rPr>
            </w:pPr>
            <w:r w:rsidRPr="002A7A74">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95C61E"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DE2B17" w14:textId="77777777" w:rsidR="00887D08" w:rsidRPr="002A7A74" w:rsidRDefault="00887D08" w:rsidP="00887D08">
            <w:pPr>
              <w:pStyle w:val="ROWTABELLA"/>
              <w:rPr>
                <w:color w:val="002060"/>
              </w:rPr>
            </w:pPr>
            <w:r w:rsidRPr="002A7A74">
              <w:rPr>
                <w:color w:val="002060"/>
              </w:rPr>
              <w:t>15/11/2019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127E20E" w14:textId="77777777" w:rsidR="00887D08" w:rsidRPr="002A7A74" w:rsidRDefault="00887D08" w:rsidP="00887D08">
            <w:pPr>
              <w:pStyle w:val="ROWTABELLA"/>
              <w:rPr>
                <w:color w:val="002060"/>
              </w:rPr>
            </w:pPr>
            <w:r w:rsidRPr="002A7A74">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17FE9D" w14:textId="77777777" w:rsidR="00887D08" w:rsidRPr="002A7A74" w:rsidRDefault="00887D08" w:rsidP="00887D08">
            <w:pPr>
              <w:pStyle w:val="ROWTABELLA"/>
              <w:rPr>
                <w:color w:val="002060"/>
              </w:rPr>
            </w:pPr>
            <w:r w:rsidRPr="002A7A7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8FAA78" w14:textId="77777777" w:rsidR="00887D08" w:rsidRPr="002A7A74" w:rsidRDefault="00887D08" w:rsidP="00887D08">
            <w:pPr>
              <w:pStyle w:val="ROWTABELLA"/>
              <w:rPr>
                <w:color w:val="002060"/>
              </w:rPr>
            </w:pPr>
            <w:r w:rsidRPr="002A7A74">
              <w:rPr>
                <w:color w:val="002060"/>
              </w:rPr>
              <w:t>VIA DELLO SPORT</w:t>
            </w:r>
          </w:p>
        </w:tc>
      </w:tr>
      <w:tr w:rsidR="00887D08" w:rsidRPr="002A7A74" w14:paraId="1042E707"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25CD80" w14:textId="77777777" w:rsidR="00887D08" w:rsidRPr="002A7A74" w:rsidRDefault="00887D08" w:rsidP="00887D08">
            <w:pPr>
              <w:pStyle w:val="ROWTABELLA"/>
              <w:rPr>
                <w:color w:val="002060"/>
              </w:rPr>
            </w:pPr>
            <w:r w:rsidRPr="002A7A74">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4987C9" w14:textId="77777777" w:rsidR="00887D08" w:rsidRPr="002A7A74" w:rsidRDefault="00887D08" w:rsidP="00887D08">
            <w:pPr>
              <w:pStyle w:val="ROWTABELLA"/>
              <w:rPr>
                <w:color w:val="002060"/>
              </w:rPr>
            </w:pPr>
            <w:r w:rsidRPr="002A7A74">
              <w:rPr>
                <w:color w:val="002060"/>
              </w:rPr>
              <w:t>REAL SAN GIORGIO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EAED27"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798E7C8"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000ABBD" w14:textId="77777777" w:rsidR="00887D08" w:rsidRPr="002A7A74" w:rsidRDefault="00887D08" w:rsidP="00887D08">
            <w:pPr>
              <w:pStyle w:val="ROWTABELLA"/>
              <w:rPr>
                <w:color w:val="002060"/>
              </w:rPr>
            </w:pPr>
            <w:r w:rsidRPr="002A7A74">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C94175"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E11080" w14:textId="77777777" w:rsidR="00887D08" w:rsidRPr="002A7A74" w:rsidRDefault="00887D08" w:rsidP="00887D08">
            <w:pPr>
              <w:pStyle w:val="ROWTABELLA"/>
              <w:rPr>
                <w:color w:val="002060"/>
              </w:rPr>
            </w:pPr>
            <w:r w:rsidRPr="002A7A74">
              <w:rPr>
                <w:color w:val="002060"/>
              </w:rPr>
              <w:t>LOCALITA' NONTESICURO</w:t>
            </w:r>
          </w:p>
        </w:tc>
      </w:tr>
      <w:tr w:rsidR="00887D08" w:rsidRPr="002A7A74" w14:paraId="577D157D"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A5BA00" w14:textId="77777777" w:rsidR="00887D08" w:rsidRPr="002A7A74" w:rsidRDefault="00887D08" w:rsidP="00887D08">
            <w:pPr>
              <w:pStyle w:val="ROWTABELLA"/>
              <w:rPr>
                <w:color w:val="002060"/>
              </w:rPr>
            </w:pPr>
            <w:r w:rsidRPr="002A7A7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DD969F" w14:textId="77777777" w:rsidR="00887D08" w:rsidRPr="002A7A74" w:rsidRDefault="00887D08" w:rsidP="00887D08">
            <w:pPr>
              <w:pStyle w:val="ROWTABELLA"/>
              <w:rPr>
                <w:color w:val="002060"/>
              </w:rPr>
            </w:pPr>
            <w:r w:rsidRPr="002A7A74">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E83F15"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C8E311"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5BBE63A" w14:textId="77777777" w:rsidR="00887D08" w:rsidRPr="002A7A74" w:rsidRDefault="00887D08" w:rsidP="00887D08">
            <w:pPr>
              <w:pStyle w:val="ROWTABELLA"/>
              <w:rPr>
                <w:color w:val="002060"/>
              </w:rPr>
            </w:pPr>
            <w:r w:rsidRPr="002A7A74">
              <w:rPr>
                <w:color w:val="002060"/>
              </w:rPr>
              <w:t xml:space="preserve">C.COPERTO </w:t>
            </w:r>
            <w:proofErr w:type="gramStart"/>
            <w:r w:rsidRPr="002A7A74">
              <w:rPr>
                <w:color w:val="002060"/>
              </w:rPr>
              <w:t>C.TENNIS</w:t>
            </w:r>
            <w:proofErr w:type="gramEnd"/>
            <w:r w:rsidRPr="002A7A74">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7C4438" w14:textId="77777777" w:rsidR="00887D08" w:rsidRPr="002A7A74" w:rsidRDefault="00887D08" w:rsidP="00887D08">
            <w:pPr>
              <w:pStyle w:val="ROWTABELLA"/>
              <w:rPr>
                <w:color w:val="002060"/>
              </w:rPr>
            </w:pPr>
            <w:r w:rsidRPr="002A7A7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51E9A3" w14:textId="77777777" w:rsidR="00887D08" w:rsidRPr="002A7A74" w:rsidRDefault="00887D08" w:rsidP="00887D08">
            <w:pPr>
              <w:pStyle w:val="ROWTABELLA"/>
              <w:rPr>
                <w:color w:val="002060"/>
              </w:rPr>
            </w:pPr>
            <w:r w:rsidRPr="002A7A74">
              <w:rPr>
                <w:color w:val="002060"/>
              </w:rPr>
              <w:t>VIA VILLA TOMBARI</w:t>
            </w:r>
          </w:p>
        </w:tc>
      </w:tr>
      <w:tr w:rsidR="00887D08" w:rsidRPr="002A7A74" w14:paraId="43FCFF8A"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AE3F3D" w14:textId="77777777" w:rsidR="00887D08" w:rsidRPr="002A7A74" w:rsidRDefault="00887D08" w:rsidP="00887D08">
            <w:pPr>
              <w:pStyle w:val="ROWTABELLA"/>
              <w:rPr>
                <w:color w:val="002060"/>
              </w:rPr>
            </w:pPr>
            <w:r w:rsidRPr="002A7A7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BBCF767" w14:textId="77777777" w:rsidR="00887D08" w:rsidRPr="002A7A74" w:rsidRDefault="00887D08" w:rsidP="00887D08">
            <w:pPr>
              <w:pStyle w:val="ROWTABELLA"/>
              <w:rPr>
                <w:color w:val="002060"/>
              </w:rPr>
            </w:pPr>
            <w:r w:rsidRPr="002A7A74">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6C0826"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A81A2EC"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542128" w14:textId="77777777" w:rsidR="00887D08" w:rsidRPr="002A7A74" w:rsidRDefault="00887D08" w:rsidP="00887D08">
            <w:pPr>
              <w:pStyle w:val="ROWTABELLA"/>
              <w:rPr>
                <w:color w:val="002060"/>
              </w:rPr>
            </w:pPr>
            <w:r w:rsidRPr="002A7A74">
              <w:rPr>
                <w:color w:val="002060"/>
              </w:rPr>
              <w:t xml:space="preserve">PAL.COM. </w:t>
            </w:r>
            <w:proofErr w:type="gramStart"/>
            <w:r w:rsidRPr="002A7A74">
              <w:rPr>
                <w:color w:val="002060"/>
              </w:rPr>
              <w:t>S.MICHELE</w:t>
            </w:r>
            <w:proofErr w:type="gramEnd"/>
            <w:r w:rsidRPr="002A7A7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88EB3F" w14:textId="77777777" w:rsidR="00887D08" w:rsidRPr="002A7A74" w:rsidRDefault="00887D08" w:rsidP="00887D08">
            <w:pPr>
              <w:pStyle w:val="ROWTABELLA"/>
              <w:rPr>
                <w:color w:val="002060"/>
              </w:rPr>
            </w:pPr>
            <w:r w:rsidRPr="002A7A7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B5C96B" w14:textId="77777777" w:rsidR="00887D08" w:rsidRPr="002A7A74" w:rsidRDefault="00887D08" w:rsidP="00887D08">
            <w:pPr>
              <w:pStyle w:val="ROWTABELLA"/>
              <w:rPr>
                <w:color w:val="002060"/>
              </w:rPr>
            </w:pPr>
            <w:r w:rsidRPr="002A7A74">
              <w:rPr>
                <w:color w:val="002060"/>
              </w:rPr>
              <w:t>VIA LORETO</w:t>
            </w:r>
          </w:p>
        </w:tc>
      </w:tr>
      <w:tr w:rsidR="00887D08" w:rsidRPr="002A7A74" w14:paraId="70FEBDB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E419A9" w14:textId="77777777" w:rsidR="00887D08" w:rsidRPr="002A7A74" w:rsidRDefault="00887D08" w:rsidP="00887D08">
            <w:pPr>
              <w:pStyle w:val="ROWTABELLA"/>
              <w:rPr>
                <w:color w:val="002060"/>
              </w:rPr>
            </w:pPr>
            <w:r w:rsidRPr="002A7A7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8B96201" w14:textId="77777777" w:rsidR="00887D08" w:rsidRPr="002A7A74" w:rsidRDefault="00887D08" w:rsidP="00887D08">
            <w:pPr>
              <w:pStyle w:val="ROWTABELLA"/>
              <w:rPr>
                <w:color w:val="002060"/>
              </w:rPr>
            </w:pPr>
            <w:r w:rsidRPr="002A7A74">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F192A2"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933BA1"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B633CBF" w14:textId="77777777" w:rsidR="00887D08" w:rsidRPr="002A7A74" w:rsidRDefault="00887D08" w:rsidP="00887D08">
            <w:pPr>
              <w:pStyle w:val="ROWTABELLA"/>
              <w:rPr>
                <w:color w:val="002060"/>
              </w:rPr>
            </w:pPr>
            <w:r w:rsidRPr="002A7A7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1E3A24" w14:textId="77777777" w:rsidR="00887D08" w:rsidRPr="002A7A74" w:rsidRDefault="00887D08" w:rsidP="00887D08">
            <w:pPr>
              <w:pStyle w:val="ROWTABELLA"/>
              <w:rPr>
                <w:color w:val="002060"/>
              </w:rPr>
            </w:pPr>
            <w:r w:rsidRPr="002A7A7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A93262" w14:textId="77777777" w:rsidR="00887D08" w:rsidRPr="002A7A74" w:rsidRDefault="00887D08" w:rsidP="00887D08">
            <w:pPr>
              <w:pStyle w:val="ROWTABELLA"/>
              <w:rPr>
                <w:color w:val="002060"/>
              </w:rPr>
            </w:pPr>
            <w:r w:rsidRPr="002A7A74">
              <w:rPr>
                <w:color w:val="002060"/>
              </w:rPr>
              <w:t>VIA ALDO MORO</w:t>
            </w:r>
          </w:p>
        </w:tc>
      </w:tr>
      <w:tr w:rsidR="00887D08" w:rsidRPr="002A7A74" w14:paraId="377F9DC7"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7C205FA" w14:textId="77777777" w:rsidR="00887D08" w:rsidRPr="002A7A74" w:rsidRDefault="00887D08" w:rsidP="00887D08">
            <w:pPr>
              <w:pStyle w:val="ROWTABELLA"/>
              <w:rPr>
                <w:color w:val="002060"/>
              </w:rPr>
            </w:pPr>
            <w:r w:rsidRPr="002A7A7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6C2DA5" w14:textId="77777777" w:rsidR="00887D08" w:rsidRPr="002A7A74" w:rsidRDefault="00887D08" w:rsidP="00887D08">
            <w:pPr>
              <w:pStyle w:val="ROWTABELLA"/>
              <w:rPr>
                <w:color w:val="002060"/>
              </w:rPr>
            </w:pPr>
            <w:r w:rsidRPr="002A7A74">
              <w:rPr>
                <w:color w:val="002060"/>
              </w:rPr>
              <w:t>PIEVE D ICO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6200D72"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B0CDF1" w14:textId="77777777" w:rsidR="00887D08" w:rsidRPr="002A7A74" w:rsidRDefault="00887D08" w:rsidP="00887D08">
            <w:pPr>
              <w:pStyle w:val="ROWTABELLA"/>
              <w:rPr>
                <w:color w:val="002060"/>
              </w:rPr>
            </w:pPr>
            <w:r w:rsidRPr="002A7A74">
              <w:rPr>
                <w:color w:val="002060"/>
              </w:rPr>
              <w:t>16/11/2019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D97663" w14:textId="77777777" w:rsidR="00887D08" w:rsidRPr="002A7A74" w:rsidRDefault="00887D08" w:rsidP="00887D08">
            <w:pPr>
              <w:pStyle w:val="ROWTABELLA"/>
              <w:rPr>
                <w:color w:val="002060"/>
              </w:rPr>
            </w:pPr>
            <w:r w:rsidRPr="002A7A74">
              <w:rPr>
                <w:color w:val="002060"/>
              </w:rPr>
              <w:t>PALLONE GEODETICO F.I.G.C.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9F73A8"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24B6A4" w14:textId="77777777" w:rsidR="00887D08" w:rsidRPr="002A7A74" w:rsidRDefault="00887D08" w:rsidP="00887D08">
            <w:pPr>
              <w:pStyle w:val="ROWTABELLA"/>
              <w:rPr>
                <w:color w:val="002060"/>
              </w:rPr>
            </w:pPr>
            <w:r w:rsidRPr="002A7A74">
              <w:rPr>
                <w:color w:val="002060"/>
              </w:rPr>
              <w:t>LOC. BARACCOLA VIA SCHIAVONI</w:t>
            </w:r>
          </w:p>
        </w:tc>
      </w:tr>
    </w:tbl>
    <w:p w14:paraId="35D499DC" w14:textId="77777777" w:rsidR="00887D08" w:rsidRPr="00A56D42" w:rsidRDefault="00887D08" w:rsidP="00887D08">
      <w:pPr>
        <w:pStyle w:val="breakline"/>
        <w:divId w:val="527259509"/>
        <w:rPr>
          <w:color w:val="002060"/>
        </w:rPr>
      </w:pPr>
    </w:p>
    <w:p w14:paraId="381F5A19"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CALCIO A CINQUE SERIE C2</w:t>
      </w:r>
    </w:p>
    <w:p w14:paraId="71ED2057" w14:textId="3F10D911" w:rsidR="00887D08" w:rsidRPr="00A56D42" w:rsidRDefault="00887D08" w:rsidP="00887D08">
      <w:pPr>
        <w:pStyle w:val="TITOLOPRINC"/>
        <w:divId w:val="527259509"/>
        <w:rPr>
          <w:color w:val="002060"/>
        </w:rPr>
      </w:pPr>
      <w:r w:rsidRPr="00A56D42">
        <w:rPr>
          <w:color w:val="002060"/>
        </w:rPr>
        <w:lastRenderedPageBreak/>
        <w:t>VARIAZIONI AL PROGRAMMA GARE</w:t>
      </w:r>
    </w:p>
    <w:p w14:paraId="30FEA730" w14:textId="77777777" w:rsidR="00887D08" w:rsidRPr="00A56D42" w:rsidRDefault="00887D08" w:rsidP="00887D08">
      <w:pPr>
        <w:pStyle w:val="breakline"/>
        <w:divId w:val="527259509"/>
        <w:rPr>
          <w:color w:val="002060"/>
        </w:rPr>
      </w:pPr>
    </w:p>
    <w:p w14:paraId="0AD70C8B" w14:textId="77777777" w:rsidR="00887D08" w:rsidRPr="00A56D42" w:rsidRDefault="00887D08" w:rsidP="00887D08">
      <w:pPr>
        <w:pStyle w:val="SOTTOTITOLOCAMPIONATO1"/>
        <w:divId w:val="527259509"/>
        <w:rPr>
          <w:color w:val="002060"/>
        </w:rPr>
      </w:pPr>
      <w:r w:rsidRPr="00A56D4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35901A55"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8F4E7"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A83BE7"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EDBAB"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0E054B"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EDBD61"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6EF62"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9A3E79"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5B6073" w14:textId="77777777" w:rsidR="00887D08" w:rsidRPr="00A56D42" w:rsidRDefault="00887D08" w:rsidP="00887D08">
            <w:pPr>
              <w:pStyle w:val="HEADERTABELLA"/>
              <w:rPr>
                <w:color w:val="002060"/>
              </w:rPr>
            </w:pPr>
            <w:r w:rsidRPr="00A56D42">
              <w:rPr>
                <w:color w:val="002060"/>
              </w:rPr>
              <w:t>Impianto</w:t>
            </w:r>
          </w:p>
        </w:tc>
      </w:tr>
      <w:tr w:rsidR="00887D08" w:rsidRPr="00A56D42" w14:paraId="09DD0851"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F00C6" w14:textId="77777777" w:rsidR="00887D08" w:rsidRPr="00887D08" w:rsidRDefault="00887D08" w:rsidP="00887D08">
            <w:pPr>
              <w:pStyle w:val="ROWTABELLA"/>
              <w:rPr>
                <w:color w:val="002060"/>
                <w:highlight w:val="yellow"/>
              </w:rPr>
            </w:pPr>
            <w:r w:rsidRPr="00887D08">
              <w:rPr>
                <w:color w:val="002060"/>
                <w:highlight w:val="yellow"/>
              </w:rPr>
              <w:t>15/11/2019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D9A3A" w14:textId="77777777" w:rsidR="00887D08" w:rsidRPr="00887D08" w:rsidRDefault="00887D08" w:rsidP="00887D08">
            <w:pPr>
              <w:pStyle w:val="ROWTABELLA"/>
              <w:jc w:val="center"/>
              <w:rPr>
                <w:color w:val="002060"/>
                <w:highlight w:val="yellow"/>
              </w:rPr>
            </w:pPr>
            <w:r w:rsidRPr="00887D08">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264EE" w14:textId="77777777" w:rsidR="00887D08" w:rsidRPr="00887D08" w:rsidRDefault="00887D08" w:rsidP="00887D08">
            <w:pPr>
              <w:pStyle w:val="ROWTABELLA"/>
              <w:rPr>
                <w:color w:val="002060"/>
                <w:highlight w:val="yellow"/>
              </w:rPr>
            </w:pPr>
            <w:r w:rsidRPr="00887D08">
              <w:rPr>
                <w:color w:val="002060"/>
                <w:highlight w:val="yellow"/>
              </w:rPr>
              <w:t>FUTSAL FERMO S.C.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6F1B3" w14:textId="77777777" w:rsidR="00887D08" w:rsidRPr="00887D08" w:rsidRDefault="00887D08" w:rsidP="00887D08">
            <w:pPr>
              <w:pStyle w:val="ROWTABELLA"/>
              <w:rPr>
                <w:color w:val="002060"/>
                <w:highlight w:val="yellow"/>
              </w:rPr>
            </w:pPr>
            <w:r w:rsidRPr="00887D08">
              <w:rPr>
                <w:color w:val="002060"/>
                <w:highlight w:val="yellow"/>
              </w:rPr>
              <w:t>FREELY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C347F4" w14:textId="77777777" w:rsidR="00887D08" w:rsidRPr="00A56D42" w:rsidRDefault="00887D08" w:rsidP="00887D0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AC3302" w14:textId="77777777" w:rsidR="00887D08" w:rsidRPr="00A56D42" w:rsidRDefault="00887D08" w:rsidP="00887D08">
            <w:pPr>
              <w:pStyle w:val="ROWTABELLA"/>
              <w:jc w:val="center"/>
              <w:rPr>
                <w:color w:val="002060"/>
              </w:rPr>
            </w:pPr>
            <w:r w:rsidRPr="00887D08">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DA59F" w14:textId="77777777" w:rsidR="00887D08" w:rsidRPr="00887D08" w:rsidRDefault="00887D08" w:rsidP="00887D08">
            <w:pPr>
              <w:pStyle w:val="ROWTABELLA"/>
              <w:jc w:val="center"/>
              <w:rPr>
                <w:color w:val="002060"/>
              </w:rPr>
            </w:pPr>
            <w:r w:rsidRPr="00887D08">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7B30F" w14:textId="7AE947B6" w:rsidR="00887D08" w:rsidRPr="00887D08" w:rsidRDefault="00887D08" w:rsidP="00887D08">
            <w:pPr>
              <w:rPr>
                <w:rFonts w:ascii="Arial" w:hAnsi="Arial" w:cs="Arial"/>
                <w:color w:val="002060"/>
                <w:sz w:val="12"/>
                <w:szCs w:val="12"/>
              </w:rPr>
            </w:pPr>
            <w:r w:rsidRPr="00887D08">
              <w:rPr>
                <w:rFonts w:ascii="Arial" w:hAnsi="Arial" w:cs="Arial"/>
                <w:color w:val="002060"/>
                <w:sz w:val="12"/>
                <w:szCs w:val="12"/>
                <w:highlight w:val="yellow"/>
              </w:rPr>
              <w:t>CAMPO COPERTO RIONE MURATO FERMO VIA SIBILLA 2/C</w:t>
            </w:r>
          </w:p>
        </w:tc>
      </w:tr>
    </w:tbl>
    <w:p w14:paraId="4FF36D5A" w14:textId="77777777" w:rsidR="00887D08" w:rsidRPr="00A56D42" w:rsidRDefault="00887D08" w:rsidP="00887D08">
      <w:pPr>
        <w:pStyle w:val="breakline"/>
        <w:divId w:val="527259509"/>
        <w:rPr>
          <w:color w:val="002060"/>
        </w:rPr>
      </w:pPr>
    </w:p>
    <w:p w14:paraId="48B6E651" w14:textId="77777777" w:rsidR="00887D08" w:rsidRPr="00A56D42" w:rsidRDefault="00887D08" w:rsidP="00887D08">
      <w:pPr>
        <w:pStyle w:val="breakline"/>
        <w:divId w:val="527259509"/>
        <w:rPr>
          <w:color w:val="002060"/>
        </w:rPr>
      </w:pPr>
    </w:p>
    <w:p w14:paraId="2BAE9C5A" w14:textId="77777777" w:rsidR="00887D08" w:rsidRPr="00A56D42" w:rsidRDefault="00887D08" w:rsidP="00887D08">
      <w:pPr>
        <w:pStyle w:val="TITOLOPRINC"/>
        <w:divId w:val="527259509"/>
        <w:rPr>
          <w:color w:val="002060"/>
        </w:rPr>
      </w:pPr>
      <w:r w:rsidRPr="00A56D42">
        <w:rPr>
          <w:color w:val="002060"/>
        </w:rPr>
        <w:t>RISULTATI</w:t>
      </w:r>
    </w:p>
    <w:p w14:paraId="64B0E3E3" w14:textId="77777777" w:rsidR="00887D08" w:rsidRPr="00A56D42" w:rsidRDefault="00887D08" w:rsidP="00887D08">
      <w:pPr>
        <w:pStyle w:val="breakline"/>
        <w:divId w:val="527259509"/>
        <w:rPr>
          <w:color w:val="002060"/>
        </w:rPr>
      </w:pPr>
    </w:p>
    <w:p w14:paraId="71236855" w14:textId="77777777" w:rsidR="00887D08" w:rsidRPr="00A56D42" w:rsidRDefault="00887D08" w:rsidP="00887D08">
      <w:pPr>
        <w:pStyle w:val="SOTTOTITOLOCAMPIONATO1"/>
        <w:divId w:val="527259509"/>
        <w:rPr>
          <w:color w:val="002060"/>
        </w:rPr>
      </w:pPr>
      <w:r w:rsidRPr="00A56D42">
        <w:rPr>
          <w:color w:val="002060"/>
        </w:rPr>
        <w:t>RISULTATI UFFICIALI GARE DEL 08/11/2019</w:t>
      </w:r>
    </w:p>
    <w:p w14:paraId="76668228"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559C2D58"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87D08" w:rsidRPr="00A56D42" w14:paraId="0CB7E63F"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69D7E4F9"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8469B3" w14:textId="77777777" w:rsidR="00887D08" w:rsidRPr="00A56D42" w:rsidRDefault="00887D08" w:rsidP="00887D08">
                  <w:pPr>
                    <w:pStyle w:val="HEADERTABELLA"/>
                    <w:rPr>
                      <w:color w:val="002060"/>
                    </w:rPr>
                  </w:pPr>
                  <w:r w:rsidRPr="00A56D42">
                    <w:rPr>
                      <w:color w:val="002060"/>
                    </w:rPr>
                    <w:t>GIRONE A - 8 Giornata - A</w:t>
                  </w:r>
                </w:p>
              </w:tc>
            </w:tr>
            <w:tr w:rsidR="00887D08" w:rsidRPr="00A56D42" w14:paraId="7908ECAB"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780258" w14:textId="77777777" w:rsidR="00887D08" w:rsidRPr="00A56D42" w:rsidRDefault="00887D08" w:rsidP="00887D08">
                  <w:pPr>
                    <w:pStyle w:val="ROWTABELLA"/>
                    <w:rPr>
                      <w:color w:val="002060"/>
                    </w:rPr>
                  </w:pPr>
                  <w:r w:rsidRPr="00A56D4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FEB44D" w14:textId="77777777" w:rsidR="00887D08" w:rsidRPr="00A56D42" w:rsidRDefault="00887D08" w:rsidP="00887D08">
                  <w:pPr>
                    <w:pStyle w:val="ROWTABELLA"/>
                    <w:rPr>
                      <w:color w:val="002060"/>
                    </w:rPr>
                  </w:pPr>
                  <w:r w:rsidRPr="00A56D42">
                    <w:rPr>
                      <w:color w:val="002060"/>
                    </w:rPr>
                    <w:t xml:space="preserve">- REAL </w:t>
                  </w:r>
                  <w:proofErr w:type="gramStart"/>
                  <w:r w:rsidRPr="00A56D42">
                    <w:rPr>
                      <w:color w:val="002060"/>
                    </w:rPr>
                    <w:t>S.COSTANZO</w:t>
                  </w:r>
                  <w:proofErr w:type="gramEnd"/>
                  <w:r w:rsidRPr="00A56D42">
                    <w:rPr>
                      <w:color w:val="002060"/>
                    </w:rPr>
                    <w:t xml:space="preserve">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57A8A5" w14:textId="77777777" w:rsidR="00887D08" w:rsidRPr="00A56D42" w:rsidRDefault="00887D08" w:rsidP="00887D08">
                  <w:pPr>
                    <w:pStyle w:val="ROWTABELLA"/>
                    <w:jc w:val="center"/>
                    <w:rPr>
                      <w:color w:val="002060"/>
                    </w:rPr>
                  </w:pPr>
                  <w:r w:rsidRPr="00A56D42">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ED7E08" w14:textId="77777777" w:rsidR="00887D08" w:rsidRPr="00A56D42" w:rsidRDefault="00887D08" w:rsidP="00887D08">
                  <w:pPr>
                    <w:pStyle w:val="ROWTABELLA"/>
                    <w:jc w:val="center"/>
                    <w:rPr>
                      <w:color w:val="002060"/>
                    </w:rPr>
                  </w:pPr>
                  <w:r w:rsidRPr="00A56D42">
                    <w:rPr>
                      <w:color w:val="002060"/>
                    </w:rPr>
                    <w:t> </w:t>
                  </w:r>
                </w:p>
              </w:tc>
            </w:tr>
            <w:tr w:rsidR="00887D08" w:rsidRPr="00A56D42" w14:paraId="0640E908"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66C4E62" w14:textId="77777777" w:rsidR="00887D08" w:rsidRPr="00A56D42" w:rsidRDefault="00887D08" w:rsidP="00887D08">
                  <w:pPr>
                    <w:pStyle w:val="ROWTABELLA"/>
                    <w:rPr>
                      <w:color w:val="002060"/>
                    </w:rPr>
                  </w:pPr>
                  <w:r w:rsidRPr="00A56D42">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0805F4" w14:textId="77777777" w:rsidR="00887D08" w:rsidRPr="00A56D42" w:rsidRDefault="00887D08" w:rsidP="00887D08">
                  <w:pPr>
                    <w:pStyle w:val="ROWTABELLA"/>
                    <w:rPr>
                      <w:color w:val="002060"/>
                    </w:rPr>
                  </w:pPr>
                  <w:r w:rsidRPr="00A56D42">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2D94140" w14:textId="77777777" w:rsidR="00887D08" w:rsidRPr="00A56D42" w:rsidRDefault="00887D08" w:rsidP="00887D08">
                  <w:pPr>
                    <w:pStyle w:val="ROWTABELLA"/>
                    <w:jc w:val="center"/>
                    <w:rPr>
                      <w:color w:val="002060"/>
                    </w:rPr>
                  </w:pPr>
                  <w:r w:rsidRPr="00A56D4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3A90567" w14:textId="77777777" w:rsidR="00887D08" w:rsidRPr="00A56D42" w:rsidRDefault="00887D08" w:rsidP="00887D08">
                  <w:pPr>
                    <w:pStyle w:val="ROWTABELLA"/>
                    <w:jc w:val="center"/>
                    <w:rPr>
                      <w:color w:val="002060"/>
                    </w:rPr>
                  </w:pPr>
                  <w:r w:rsidRPr="00A56D42">
                    <w:rPr>
                      <w:color w:val="002060"/>
                    </w:rPr>
                    <w:t> </w:t>
                  </w:r>
                </w:p>
              </w:tc>
            </w:tr>
            <w:tr w:rsidR="00887D08" w:rsidRPr="00A56D42" w14:paraId="46C67EDF"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389C9F" w14:textId="77777777" w:rsidR="00887D08" w:rsidRPr="00A56D42" w:rsidRDefault="00887D08" w:rsidP="00887D08">
                  <w:pPr>
                    <w:pStyle w:val="ROWTABELLA"/>
                    <w:rPr>
                      <w:color w:val="002060"/>
                    </w:rPr>
                  </w:pPr>
                  <w:r w:rsidRPr="00A56D42">
                    <w:rPr>
                      <w:color w:val="002060"/>
                    </w:rPr>
                    <w:t xml:space="preserve">AUDAX 1970 </w:t>
                  </w:r>
                  <w:proofErr w:type="gramStart"/>
                  <w:r w:rsidRPr="00A56D42">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DD2288" w14:textId="77777777" w:rsidR="00887D08" w:rsidRPr="00A56D42" w:rsidRDefault="00887D08" w:rsidP="00887D08">
                  <w:pPr>
                    <w:pStyle w:val="ROWTABELLA"/>
                    <w:rPr>
                      <w:color w:val="002060"/>
                    </w:rPr>
                  </w:pPr>
                  <w:r w:rsidRPr="00A56D42">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78279AD" w14:textId="77777777" w:rsidR="00887D08" w:rsidRPr="00A56D42" w:rsidRDefault="00887D08" w:rsidP="00887D08">
                  <w:pPr>
                    <w:pStyle w:val="ROWTABELLA"/>
                    <w:jc w:val="center"/>
                    <w:rPr>
                      <w:color w:val="002060"/>
                    </w:rPr>
                  </w:pPr>
                  <w:r w:rsidRPr="00A56D4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382AA28" w14:textId="77777777" w:rsidR="00887D08" w:rsidRPr="00A56D42" w:rsidRDefault="00887D08" w:rsidP="00887D08">
                  <w:pPr>
                    <w:pStyle w:val="ROWTABELLA"/>
                    <w:jc w:val="center"/>
                    <w:rPr>
                      <w:color w:val="002060"/>
                    </w:rPr>
                  </w:pPr>
                  <w:r w:rsidRPr="00A56D42">
                    <w:rPr>
                      <w:color w:val="002060"/>
                    </w:rPr>
                    <w:t> </w:t>
                  </w:r>
                </w:p>
              </w:tc>
            </w:tr>
            <w:tr w:rsidR="00887D08" w:rsidRPr="00A56D42" w14:paraId="7D919828"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7FE0FA5" w14:textId="77777777" w:rsidR="00887D08" w:rsidRPr="00A56D42" w:rsidRDefault="00887D08" w:rsidP="00887D08">
                  <w:pPr>
                    <w:pStyle w:val="ROWTABELLA"/>
                    <w:rPr>
                      <w:color w:val="002060"/>
                    </w:rPr>
                  </w:pPr>
                  <w:r w:rsidRPr="00A56D4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8AB1696" w14:textId="77777777" w:rsidR="00887D08" w:rsidRPr="00A56D42" w:rsidRDefault="00887D08" w:rsidP="00887D08">
                  <w:pPr>
                    <w:pStyle w:val="ROWTABELLA"/>
                    <w:rPr>
                      <w:color w:val="002060"/>
                    </w:rPr>
                  </w:pPr>
                  <w:r w:rsidRPr="00A56D42">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68E7D0A" w14:textId="77777777" w:rsidR="00887D08" w:rsidRPr="00A56D42" w:rsidRDefault="00887D08" w:rsidP="00887D08">
                  <w:pPr>
                    <w:pStyle w:val="ROWTABELLA"/>
                    <w:jc w:val="center"/>
                    <w:rPr>
                      <w:color w:val="002060"/>
                    </w:rPr>
                  </w:pPr>
                  <w:r w:rsidRPr="00A56D4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35FCEE9" w14:textId="77777777" w:rsidR="00887D08" w:rsidRPr="00A56D42" w:rsidRDefault="00887D08" w:rsidP="00887D08">
                  <w:pPr>
                    <w:pStyle w:val="ROWTABELLA"/>
                    <w:jc w:val="center"/>
                    <w:rPr>
                      <w:color w:val="002060"/>
                    </w:rPr>
                  </w:pPr>
                  <w:r w:rsidRPr="00A56D42">
                    <w:rPr>
                      <w:color w:val="002060"/>
                    </w:rPr>
                    <w:t> </w:t>
                  </w:r>
                </w:p>
              </w:tc>
            </w:tr>
            <w:tr w:rsidR="00887D08" w:rsidRPr="00A56D42" w14:paraId="45CD3FE8"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5873CBA" w14:textId="77777777" w:rsidR="00887D08" w:rsidRPr="00A56D42" w:rsidRDefault="00887D08" w:rsidP="00887D08">
                  <w:pPr>
                    <w:pStyle w:val="ROWTABELLA"/>
                    <w:rPr>
                      <w:color w:val="002060"/>
                    </w:rPr>
                  </w:pPr>
                  <w:r w:rsidRPr="00A56D42">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03191B3" w14:textId="77777777" w:rsidR="00887D08" w:rsidRPr="00A56D42" w:rsidRDefault="00887D08" w:rsidP="00887D08">
                  <w:pPr>
                    <w:pStyle w:val="ROWTABELLA"/>
                    <w:rPr>
                      <w:color w:val="002060"/>
                    </w:rPr>
                  </w:pPr>
                  <w:r w:rsidRPr="00A56D4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8AF499B" w14:textId="77777777" w:rsidR="00887D08" w:rsidRPr="00A56D42" w:rsidRDefault="00887D08" w:rsidP="00887D08">
                  <w:pPr>
                    <w:pStyle w:val="ROWTABELLA"/>
                    <w:jc w:val="center"/>
                    <w:rPr>
                      <w:color w:val="002060"/>
                    </w:rPr>
                  </w:pPr>
                  <w:r w:rsidRPr="00A56D42">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7A7A763" w14:textId="77777777" w:rsidR="00887D08" w:rsidRPr="00A56D42" w:rsidRDefault="00887D08" w:rsidP="00887D08">
                  <w:pPr>
                    <w:pStyle w:val="ROWTABELLA"/>
                    <w:jc w:val="center"/>
                    <w:rPr>
                      <w:color w:val="002060"/>
                    </w:rPr>
                  </w:pPr>
                  <w:r w:rsidRPr="00A56D42">
                    <w:rPr>
                      <w:color w:val="002060"/>
                    </w:rPr>
                    <w:t> </w:t>
                  </w:r>
                </w:p>
              </w:tc>
            </w:tr>
            <w:tr w:rsidR="00887D08" w:rsidRPr="00A56D42" w14:paraId="26514E17"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1970EF" w14:textId="77777777" w:rsidR="00887D08" w:rsidRPr="00A56D42" w:rsidRDefault="00887D08" w:rsidP="00887D08">
                  <w:pPr>
                    <w:pStyle w:val="ROWTABELLA"/>
                    <w:rPr>
                      <w:color w:val="002060"/>
                    </w:rPr>
                  </w:pPr>
                  <w:r w:rsidRPr="00A56D42">
                    <w:rPr>
                      <w:color w:val="002060"/>
                    </w:rPr>
                    <w:t>SPORTLAND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10E6FDE" w14:textId="77777777" w:rsidR="00887D08" w:rsidRPr="00A56D42" w:rsidRDefault="00887D08" w:rsidP="00887D08">
                  <w:pPr>
                    <w:pStyle w:val="ROWTABELLA"/>
                    <w:rPr>
                      <w:color w:val="002060"/>
                    </w:rPr>
                  </w:pPr>
                  <w:r w:rsidRPr="00A56D4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E678FC" w14:textId="77777777" w:rsidR="00887D08" w:rsidRPr="00A56D42" w:rsidRDefault="00887D08" w:rsidP="00887D08">
                  <w:pPr>
                    <w:pStyle w:val="ROWTABELLA"/>
                    <w:jc w:val="center"/>
                    <w:rPr>
                      <w:color w:val="002060"/>
                    </w:rPr>
                  </w:pPr>
                  <w:r w:rsidRPr="00A56D42">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1BC0D27" w14:textId="77777777" w:rsidR="00887D08" w:rsidRPr="00A56D42" w:rsidRDefault="00887D08" w:rsidP="00887D08">
                  <w:pPr>
                    <w:pStyle w:val="ROWTABELLA"/>
                    <w:jc w:val="center"/>
                    <w:rPr>
                      <w:color w:val="002060"/>
                    </w:rPr>
                  </w:pPr>
                  <w:r w:rsidRPr="00A56D42">
                    <w:rPr>
                      <w:color w:val="002060"/>
                    </w:rPr>
                    <w:t> </w:t>
                  </w:r>
                </w:p>
              </w:tc>
            </w:tr>
            <w:tr w:rsidR="00887D08" w:rsidRPr="00A56D42" w14:paraId="3E5685C1"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82D8652" w14:textId="77777777" w:rsidR="00887D08" w:rsidRPr="00A56D42" w:rsidRDefault="00887D08" w:rsidP="00887D08">
                  <w:pPr>
                    <w:pStyle w:val="ROWTABELLA"/>
                    <w:rPr>
                      <w:color w:val="002060"/>
                    </w:rPr>
                  </w:pPr>
                  <w:r w:rsidRPr="00A56D42">
                    <w:rPr>
                      <w:color w:val="002060"/>
                    </w:rPr>
                    <w:t>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86ABF1" w14:textId="77777777" w:rsidR="00887D08" w:rsidRPr="00A56D42" w:rsidRDefault="00887D08" w:rsidP="00887D08">
                  <w:pPr>
                    <w:pStyle w:val="ROWTABELLA"/>
                    <w:rPr>
                      <w:color w:val="002060"/>
                    </w:rPr>
                  </w:pPr>
                  <w:r w:rsidRPr="00A56D42">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7F0036" w14:textId="77777777" w:rsidR="00887D08" w:rsidRPr="00A56D42" w:rsidRDefault="00887D08" w:rsidP="00887D08">
                  <w:pPr>
                    <w:pStyle w:val="ROWTABELLA"/>
                    <w:jc w:val="center"/>
                    <w:rPr>
                      <w:color w:val="002060"/>
                    </w:rPr>
                  </w:pPr>
                  <w:r w:rsidRPr="00A56D42">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37F248" w14:textId="77777777" w:rsidR="00887D08" w:rsidRPr="00A56D42" w:rsidRDefault="00887D08" w:rsidP="00887D08">
                  <w:pPr>
                    <w:pStyle w:val="ROWTABELLA"/>
                    <w:jc w:val="center"/>
                    <w:rPr>
                      <w:color w:val="002060"/>
                    </w:rPr>
                  </w:pPr>
                  <w:r w:rsidRPr="00A56D42">
                    <w:rPr>
                      <w:color w:val="002060"/>
                    </w:rPr>
                    <w:t> </w:t>
                  </w:r>
                </w:p>
              </w:tc>
            </w:tr>
          </w:tbl>
          <w:p w14:paraId="18560F8A" w14:textId="77777777" w:rsidR="00887D08" w:rsidRPr="00A56D42" w:rsidRDefault="00887D08" w:rsidP="00887D0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3F2FC347"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9ECD1E" w14:textId="77777777" w:rsidR="00887D08" w:rsidRPr="00A56D42" w:rsidRDefault="00887D08" w:rsidP="00887D08">
                  <w:pPr>
                    <w:pStyle w:val="HEADERTABELLA"/>
                    <w:rPr>
                      <w:color w:val="002060"/>
                    </w:rPr>
                  </w:pPr>
                  <w:r w:rsidRPr="00A56D42">
                    <w:rPr>
                      <w:color w:val="002060"/>
                    </w:rPr>
                    <w:t>GIRONE B - 8 Giornata - A</w:t>
                  </w:r>
                </w:p>
              </w:tc>
            </w:tr>
            <w:tr w:rsidR="00887D08" w:rsidRPr="00A56D42" w14:paraId="71057C08"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634A4B" w14:textId="77777777" w:rsidR="00887D08" w:rsidRPr="00A56D42" w:rsidRDefault="00887D08" w:rsidP="00887D08">
                  <w:pPr>
                    <w:pStyle w:val="ROWTABELLA"/>
                    <w:rPr>
                      <w:color w:val="002060"/>
                    </w:rPr>
                  </w:pPr>
                  <w:r w:rsidRPr="00A56D42">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25EE5F" w14:textId="77777777" w:rsidR="00887D08" w:rsidRPr="00A56D42" w:rsidRDefault="00887D08" w:rsidP="00887D08">
                  <w:pPr>
                    <w:pStyle w:val="ROWTABELLA"/>
                    <w:rPr>
                      <w:color w:val="002060"/>
                    </w:rPr>
                  </w:pPr>
                  <w:r w:rsidRPr="00A56D42">
                    <w:rPr>
                      <w:color w:val="002060"/>
                    </w:rPr>
                    <w:t>- MONTECASSIANO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368529" w14:textId="77777777" w:rsidR="00887D08" w:rsidRPr="00A56D42" w:rsidRDefault="00887D08" w:rsidP="00887D08">
                  <w:pPr>
                    <w:pStyle w:val="ROWTABELLA"/>
                    <w:jc w:val="center"/>
                    <w:rPr>
                      <w:color w:val="002060"/>
                    </w:rPr>
                  </w:pPr>
                  <w:r w:rsidRPr="00A56D4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9F36C8" w14:textId="77777777" w:rsidR="00887D08" w:rsidRPr="00A56D42" w:rsidRDefault="00887D08" w:rsidP="00887D08">
                  <w:pPr>
                    <w:pStyle w:val="ROWTABELLA"/>
                    <w:jc w:val="center"/>
                    <w:rPr>
                      <w:color w:val="002060"/>
                    </w:rPr>
                  </w:pPr>
                  <w:r w:rsidRPr="00A56D42">
                    <w:rPr>
                      <w:color w:val="002060"/>
                    </w:rPr>
                    <w:t> </w:t>
                  </w:r>
                </w:p>
              </w:tc>
            </w:tr>
            <w:tr w:rsidR="00887D08" w:rsidRPr="00A56D42" w14:paraId="2F1F0836"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A7435E4" w14:textId="77777777" w:rsidR="00887D08" w:rsidRPr="00A56D42" w:rsidRDefault="00887D08" w:rsidP="00887D08">
                  <w:pPr>
                    <w:pStyle w:val="ROWTABELLA"/>
                    <w:rPr>
                      <w:color w:val="002060"/>
                    </w:rPr>
                  </w:pPr>
                  <w:r w:rsidRPr="00A56D4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74456C0" w14:textId="77777777" w:rsidR="00887D08" w:rsidRPr="00A56D42" w:rsidRDefault="00887D08" w:rsidP="00887D08">
                  <w:pPr>
                    <w:pStyle w:val="ROWTABELLA"/>
                    <w:rPr>
                      <w:color w:val="002060"/>
                    </w:rPr>
                  </w:pPr>
                  <w:r w:rsidRPr="00A56D42">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3C0E561" w14:textId="77777777" w:rsidR="00887D08" w:rsidRPr="00A56D42" w:rsidRDefault="00887D08" w:rsidP="00887D08">
                  <w:pPr>
                    <w:pStyle w:val="ROWTABELLA"/>
                    <w:jc w:val="center"/>
                    <w:rPr>
                      <w:color w:val="002060"/>
                    </w:rPr>
                  </w:pPr>
                  <w:r w:rsidRPr="00A56D4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A2CAE14" w14:textId="77777777" w:rsidR="00887D08" w:rsidRPr="00A56D42" w:rsidRDefault="00887D08" w:rsidP="00887D08">
                  <w:pPr>
                    <w:pStyle w:val="ROWTABELLA"/>
                    <w:jc w:val="center"/>
                    <w:rPr>
                      <w:color w:val="002060"/>
                    </w:rPr>
                  </w:pPr>
                  <w:r w:rsidRPr="00A56D42">
                    <w:rPr>
                      <w:color w:val="002060"/>
                    </w:rPr>
                    <w:t> </w:t>
                  </w:r>
                </w:p>
              </w:tc>
            </w:tr>
            <w:tr w:rsidR="00887D08" w:rsidRPr="00A56D42" w14:paraId="66CEB99B"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48ADC61" w14:textId="77777777" w:rsidR="00887D08" w:rsidRPr="00A56D42" w:rsidRDefault="00887D08" w:rsidP="00887D08">
                  <w:pPr>
                    <w:pStyle w:val="ROWTABELLA"/>
                    <w:rPr>
                      <w:color w:val="002060"/>
                    </w:rPr>
                  </w:pPr>
                  <w:r w:rsidRPr="00A56D4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E354A21" w14:textId="77777777" w:rsidR="00887D08" w:rsidRPr="00A56D42" w:rsidRDefault="00887D08" w:rsidP="00887D08">
                  <w:pPr>
                    <w:pStyle w:val="ROWTABELLA"/>
                    <w:rPr>
                      <w:color w:val="002060"/>
                    </w:rPr>
                  </w:pPr>
                  <w:r w:rsidRPr="00A56D4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69CC7A" w14:textId="77777777" w:rsidR="00887D08" w:rsidRPr="00A56D42" w:rsidRDefault="00887D08" w:rsidP="00887D08">
                  <w:pPr>
                    <w:pStyle w:val="ROWTABELLA"/>
                    <w:jc w:val="center"/>
                    <w:rPr>
                      <w:color w:val="002060"/>
                    </w:rPr>
                  </w:pPr>
                  <w:r w:rsidRPr="00A56D4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D61ACB" w14:textId="77777777" w:rsidR="00887D08" w:rsidRPr="00A56D42" w:rsidRDefault="00887D08" w:rsidP="00887D08">
                  <w:pPr>
                    <w:pStyle w:val="ROWTABELLA"/>
                    <w:jc w:val="center"/>
                    <w:rPr>
                      <w:color w:val="002060"/>
                    </w:rPr>
                  </w:pPr>
                  <w:r w:rsidRPr="00A56D42">
                    <w:rPr>
                      <w:color w:val="002060"/>
                    </w:rPr>
                    <w:t> </w:t>
                  </w:r>
                </w:p>
              </w:tc>
            </w:tr>
            <w:tr w:rsidR="00887D08" w:rsidRPr="00A56D42" w14:paraId="5A4B2158"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3B363AD" w14:textId="77777777" w:rsidR="00887D08" w:rsidRPr="00A56D42" w:rsidRDefault="00887D08" w:rsidP="00887D08">
                  <w:pPr>
                    <w:pStyle w:val="ROWTABELLA"/>
                    <w:rPr>
                      <w:color w:val="002060"/>
                    </w:rPr>
                  </w:pPr>
                  <w:r w:rsidRPr="00A56D42">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039AB2" w14:textId="77777777" w:rsidR="00887D08" w:rsidRPr="00A56D42" w:rsidRDefault="00887D08" w:rsidP="00887D08">
                  <w:pPr>
                    <w:pStyle w:val="ROWTABELLA"/>
                    <w:rPr>
                      <w:color w:val="002060"/>
                    </w:rPr>
                  </w:pPr>
                  <w:r w:rsidRPr="00A56D4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9527702" w14:textId="77777777" w:rsidR="00887D08" w:rsidRPr="00A56D42" w:rsidRDefault="00887D08" w:rsidP="00887D08">
                  <w:pPr>
                    <w:pStyle w:val="ROWTABELLA"/>
                    <w:jc w:val="center"/>
                    <w:rPr>
                      <w:color w:val="002060"/>
                    </w:rPr>
                  </w:pPr>
                  <w:r w:rsidRPr="00A56D42">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BAC411F" w14:textId="77777777" w:rsidR="00887D08" w:rsidRPr="00A56D42" w:rsidRDefault="00887D08" w:rsidP="00887D08">
                  <w:pPr>
                    <w:pStyle w:val="ROWTABELLA"/>
                    <w:jc w:val="center"/>
                    <w:rPr>
                      <w:color w:val="002060"/>
                    </w:rPr>
                  </w:pPr>
                  <w:r w:rsidRPr="00A56D42">
                    <w:rPr>
                      <w:color w:val="002060"/>
                    </w:rPr>
                    <w:t> </w:t>
                  </w:r>
                </w:p>
              </w:tc>
            </w:tr>
            <w:tr w:rsidR="00887D08" w:rsidRPr="00A56D42" w14:paraId="1D2A5C87"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F4B1A11" w14:textId="77777777" w:rsidR="00887D08" w:rsidRPr="00A56D42" w:rsidRDefault="00887D08" w:rsidP="00887D08">
                  <w:pPr>
                    <w:pStyle w:val="ROWTABELLA"/>
                    <w:rPr>
                      <w:color w:val="002060"/>
                    </w:rPr>
                  </w:pPr>
                  <w:r w:rsidRPr="00A56D42">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F33C3A2" w14:textId="77777777" w:rsidR="00887D08" w:rsidRPr="00A56D42" w:rsidRDefault="00887D08" w:rsidP="00887D08">
                  <w:pPr>
                    <w:pStyle w:val="ROWTABELLA"/>
                    <w:rPr>
                      <w:color w:val="002060"/>
                    </w:rPr>
                  </w:pPr>
                  <w:r w:rsidRPr="00A56D42">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FE5064E" w14:textId="77777777" w:rsidR="00887D08" w:rsidRPr="00A56D42" w:rsidRDefault="00887D08" w:rsidP="00887D08">
                  <w:pPr>
                    <w:pStyle w:val="ROWTABELLA"/>
                    <w:jc w:val="center"/>
                    <w:rPr>
                      <w:color w:val="002060"/>
                    </w:rPr>
                  </w:pPr>
                  <w:r w:rsidRPr="00A56D4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02F99C1" w14:textId="77777777" w:rsidR="00887D08" w:rsidRPr="00A56D42" w:rsidRDefault="00887D08" w:rsidP="00887D08">
                  <w:pPr>
                    <w:pStyle w:val="ROWTABELLA"/>
                    <w:jc w:val="center"/>
                    <w:rPr>
                      <w:color w:val="002060"/>
                    </w:rPr>
                  </w:pPr>
                  <w:r w:rsidRPr="00A56D42">
                    <w:rPr>
                      <w:color w:val="002060"/>
                    </w:rPr>
                    <w:t> </w:t>
                  </w:r>
                </w:p>
              </w:tc>
            </w:tr>
            <w:tr w:rsidR="00887D08" w:rsidRPr="00A56D42" w14:paraId="0B25A9B7"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2C7198" w14:textId="77777777" w:rsidR="00887D08" w:rsidRPr="00A56D42" w:rsidRDefault="00887D08" w:rsidP="00887D08">
                  <w:pPr>
                    <w:pStyle w:val="ROWTABELLA"/>
                    <w:rPr>
                      <w:color w:val="002060"/>
                    </w:rPr>
                  </w:pPr>
                  <w:r w:rsidRPr="00A56D42">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0ECA28" w14:textId="77777777" w:rsidR="00887D08" w:rsidRPr="00A56D42" w:rsidRDefault="00887D08" w:rsidP="00887D08">
                  <w:pPr>
                    <w:pStyle w:val="ROWTABELLA"/>
                    <w:rPr>
                      <w:color w:val="002060"/>
                    </w:rPr>
                  </w:pPr>
                  <w:r w:rsidRPr="00A56D4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B6E36C6" w14:textId="77777777" w:rsidR="00887D08" w:rsidRPr="00A56D42" w:rsidRDefault="00887D08" w:rsidP="00887D08">
                  <w:pPr>
                    <w:pStyle w:val="ROWTABELLA"/>
                    <w:jc w:val="center"/>
                    <w:rPr>
                      <w:color w:val="002060"/>
                    </w:rPr>
                  </w:pPr>
                  <w:r w:rsidRPr="00A56D4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E382664" w14:textId="77777777" w:rsidR="00887D08" w:rsidRPr="00A56D42" w:rsidRDefault="00887D08" w:rsidP="00887D08">
                  <w:pPr>
                    <w:pStyle w:val="ROWTABELLA"/>
                    <w:jc w:val="center"/>
                    <w:rPr>
                      <w:color w:val="002060"/>
                    </w:rPr>
                  </w:pPr>
                  <w:r w:rsidRPr="00A56D42">
                    <w:rPr>
                      <w:color w:val="002060"/>
                    </w:rPr>
                    <w:t> </w:t>
                  </w:r>
                </w:p>
              </w:tc>
            </w:tr>
            <w:tr w:rsidR="00887D08" w:rsidRPr="00A56D42" w14:paraId="418DDBE4"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EEC8DB9" w14:textId="77777777" w:rsidR="00887D08" w:rsidRPr="00A56D42" w:rsidRDefault="00887D08" w:rsidP="00887D08">
                  <w:pPr>
                    <w:pStyle w:val="ROWTABELLA"/>
                    <w:rPr>
                      <w:color w:val="002060"/>
                    </w:rPr>
                  </w:pPr>
                  <w:r w:rsidRPr="00A56D42">
                    <w:rPr>
                      <w:color w:val="002060"/>
                    </w:rPr>
                    <w:t>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05CD8C" w14:textId="77777777" w:rsidR="00887D08" w:rsidRPr="00A56D42" w:rsidRDefault="00887D08" w:rsidP="00887D08">
                  <w:pPr>
                    <w:pStyle w:val="ROWTABELLA"/>
                    <w:rPr>
                      <w:color w:val="002060"/>
                    </w:rPr>
                  </w:pPr>
                  <w:r w:rsidRPr="00A56D42">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AB3772" w14:textId="77777777" w:rsidR="00887D08" w:rsidRPr="00A56D42" w:rsidRDefault="00887D08" w:rsidP="00887D08">
                  <w:pPr>
                    <w:pStyle w:val="ROWTABELLA"/>
                    <w:jc w:val="center"/>
                    <w:rPr>
                      <w:color w:val="002060"/>
                    </w:rPr>
                  </w:pPr>
                  <w:r w:rsidRPr="00A56D4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7AE41B" w14:textId="77777777" w:rsidR="00887D08" w:rsidRPr="00A56D42" w:rsidRDefault="00887D08" w:rsidP="00887D08">
                  <w:pPr>
                    <w:pStyle w:val="ROWTABELLA"/>
                    <w:jc w:val="center"/>
                    <w:rPr>
                      <w:color w:val="002060"/>
                    </w:rPr>
                  </w:pPr>
                  <w:r w:rsidRPr="00A56D42">
                    <w:rPr>
                      <w:color w:val="002060"/>
                    </w:rPr>
                    <w:t> </w:t>
                  </w:r>
                </w:p>
              </w:tc>
            </w:tr>
          </w:tbl>
          <w:p w14:paraId="7A398BDF" w14:textId="77777777" w:rsidR="00887D08" w:rsidRPr="00A56D42" w:rsidRDefault="00887D08" w:rsidP="00887D08">
            <w:pPr>
              <w:rPr>
                <w:color w:val="002060"/>
                <w:sz w:val="24"/>
                <w:szCs w:val="24"/>
              </w:rPr>
            </w:pPr>
          </w:p>
        </w:tc>
      </w:tr>
    </w:tbl>
    <w:p w14:paraId="0608B8A9"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87D08" w:rsidRPr="00A56D42" w14:paraId="24C233ED"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11D4FFB6"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A0E099" w14:textId="77777777" w:rsidR="00887D08" w:rsidRPr="00A56D42" w:rsidRDefault="00887D08" w:rsidP="00887D08">
                  <w:pPr>
                    <w:pStyle w:val="HEADERTABELLA"/>
                    <w:rPr>
                      <w:color w:val="002060"/>
                    </w:rPr>
                  </w:pPr>
                  <w:r w:rsidRPr="00A56D42">
                    <w:rPr>
                      <w:color w:val="002060"/>
                    </w:rPr>
                    <w:t>GIRONE C - 8 Giornata - A</w:t>
                  </w:r>
                </w:p>
              </w:tc>
            </w:tr>
            <w:tr w:rsidR="00887D08" w:rsidRPr="00A56D42" w14:paraId="3C5BFF64"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362B073" w14:textId="77777777" w:rsidR="00887D08" w:rsidRPr="00A56D42" w:rsidRDefault="00887D08" w:rsidP="00887D08">
                  <w:pPr>
                    <w:pStyle w:val="ROWTABELLA"/>
                    <w:rPr>
                      <w:color w:val="002060"/>
                    </w:rPr>
                  </w:pPr>
                  <w:r w:rsidRPr="00A56D42">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18029E" w14:textId="77777777" w:rsidR="00887D08" w:rsidRPr="00A56D42" w:rsidRDefault="00887D08" w:rsidP="00887D08">
                  <w:pPr>
                    <w:pStyle w:val="ROWTABELLA"/>
                    <w:rPr>
                      <w:color w:val="002060"/>
                    </w:rPr>
                  </w:pPr>
                  <w:r w:rsidRPr="00A56D42">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29553E" w14:textId="77777777" w:rsidR="00887D08" w:rsidRPr="00A56D42" w:rsidRDefault="00887D08" w:rsidP="00887D08">
                  <w:pPr>
                    <w:pStyle w:val="ROWTABELLA"/>
                    <w:jc w:val="center"/>
                    <w:rPr>
                      <w:color w:val="002060"/>
                    </w:rPr>
                  </w:pPr>
                  <w:r w:rsidRPr="00A56D42">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B81073" w14:textId="77777777" w:rsidR="00887D08" w:rsidRPr="00A56D42" w:rsidRDefault="00887D08" w:rsidP="00887D08">
                  <w:pPr>
                    <w:pStyle w:val="ROWTABELLA"/>
                    <w:jc w:val="center"/>
                    <w:rPr>
                      <w:color w:val="002060"/>
                    </w:rPr>
                  </w:pPr>
                  <w:r w:rsidRPr="00A56D42">
                    <w:rPr>
                      <w:color w:val="002060"/>
                    </w:rPr>
                    <w:t> </w:t>
                  </w:r>
                </w:p>
              </w:tc>
            </w:tr>
            <w:tr w:rsidR="00887D08" w:rsidRPr="00A56D42" w14:paraId="3A7E4F77"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6183A9" w14:textId="77777777" w:rsidR="00887D08" w:rsidRPr="00A56D42" w:rsidRDefault="00887D08" w:rsidP="00887D08">
                  <w:pPr>
                    <w:pStyle w:val="ROWTABELLA"/>
                    <w:rPr>
                      <w:color w:val="002060"/>
                    </w:rPr>
                  </w:pPr>
                  <w:r w:rsidRPr="00A56D42">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804A630" w14:textId="77777777" w:rsidR="00887D08" w:rsidRPr="00A56D42" w:rsidRDefault="00887D08" w:rsidP="00887D08">
                  <w:pPr>
                    <w:pStyle w:val="ROWTABELLA"/>
                    <w:rPr>
                      <w:color w:val="002060"/>
                    </w:rPr>
                  </w:pPr>
                  <w:r w:rsidRPr="00A56D42">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5685754" w14:textId="77777777" w:rsidR="00887D08" w:rsidRPr="00A56D42" w:rsidRDefault="00887D08" w:rsidP="00887D08">
                  <w:pPr>
                    <w:pStyle w:val="ROWTABELLA"/>
                    <w:jc w:val="center"/>
                    <w:rPr>
                      <w:color w:val="002060"/>
                    </w:rPr>
                  </w:pPr>
                  <w:r w:rsidRPr="00A56D4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EB0DD4" w14:textId="77777777" w:rsidR="00887D08" w:rsidRPr="00A56D42" w:rsidRDefault="00887D08" w:rsidP="00887D08">
                  <w:pPr>
                    <w:pStyle w:val="ROWTABELLA"/>
                    <w:jc w:val="center"/>
                    <w:rPr>
                      <w:color w:val="002060"/>
                    </w:rPr>
                  </w:pPr>
                  <w:r w:rsidRPr="00A56D42">
                    <w:rPr>
                      <w:color w:val="002060"/>
                    </w:rPr>
                    <w:t> </w:t>
                  </w:r>
                </w:p>
              </w:tc>
            </w:tr>
            <w:tr w:rsidR="00887D08" w:rsidRPr="00A56D42" w14:paraId="71F4D94D"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ABB4CB8" w14:textId="77777777" w:rsidR="00887D08" w:rsidRPr="00A56D42" w:rsidRDefault="00887D08" w:rsidP="00887D08">
                  <w:pPr>
                    <w:pStyle w:val="ROWTABELLA"/>
                    <w:rPr>
                      <w:color w:val="002060"/>
                    </w:rPr>
                  </w:pPr>
                  <w:r w:rsidRPr="00A56D42">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7AE312" w14:textId="77777777" w:rsidR="00887D08" w:rsidRPr="00A56D42" w:rsidRDefault="00887D08" w:rsidP="00887D08">
                  <w:pPr>
                    <w:pStyle w:val="ROWTABELLA"/>
                    <w:rPr>
                      <w:color w:val="002060"/>
                    </w:rPr>
                  </w:pPr>
                  <w:r w:rsidRPr="00A56D4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B65F42A" w14:textId="77777777" w:rsidR="00887D08" w:rsidRPr="00A56D42" w:rsidRDefault="00887D08" w:rsidP="00887D08">
                  <w:pPr>
                    <w:pStyle w:val="ROWTABELLA"/>
                    <w:jc w:val="center"/>
                    <w:rPr>
                      <w:color w:val="002060"/>
                    </w:rPr>
                  </w:pPr>
                  <w:r w:rsidRPr="00A56D42">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154EC2A" w14:textId="77777777" w:rsidR="00887D08" w:rsidRPr="00A56D42" w:rsidRDefault="00887D08" w:rsidP="00887D08">
                  <w:pPr>
                    <w:pStyle w:val="ROWTABELLA"/>
                    <w:jc w:val="center"/>
                    <w:rPr>
                      <w:color w:val="002060"/>
                    </w:rPr>
                  </w:pPr>
                  <w:r w:rsidRPr="00A56D42">
                    <w:rPr>
                      <w:color w:val="002060"/>
                    </w:rPr>
                    <w:t> </w:t>
                  </w:r>
                </w:p>
              </w:tc>
            </w:tr>
            <w:tr w:rsidR="00887D08" w:rsidRPr="00A56D42" w14:paraId="276A2749"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415B34" w14:textId="77777777" w:rsidR="00887D08" w:rsidRPr="00A56D42" w:rsidRDefault="00887D08" w:rsidP="00887D08">
                  <w:pPr>
                    <w:pStyle w:val="ROWTABELLA"/>
                    <w:rPr>
                      <w:color w:val="002060"/>
                    </w:rPr>
                  </w:pPr>
                  <w:r w:rsidRPr="00A56D42">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B54BA06" w14:textId="77777777" w:rsidR="00887D08" w:rsidRPr="00A56D42" w:rsidRDefault="00887D08" w:rsidP="00887D08">
                  <w:pPr>
                    <w:pStyle w:val="ROWTABELLA"/>
                    <w:rPr>
                      <w:color w:val="002060"/>
                    </w:rPr>
                  </w:pPr>
                  <w:r w:rsidRPr="00A56D42">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C7153BE" w14:textId="77777777" w:rsidR="00887D08" w:rsidRPr="00A56D42" w:rsidRDefault="00887D08" w:rsidP="00887D08">
                  <w:pPr>
                    <w:pStyle w:val="ROWTABELLA"/>
                    <w:jc w:val="center"/>
                    <w:rPr>
                      <w:color w:val="002060"/>
                    </w:rPr>
                  </w:pPr>
                  <w:r w:rsidRPr="00A56D4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2A67883" w14:textId="77777777" w:rsidR="00887D08" w:rsidRPr="00A56D42" w:rsidRDefault="00887D08" w:rsidP="00887D08">
                  <w:pPr>
                    <w:pStyle w:val="ROWTABELLA"/>
                    <w:jc w:val="center"/>
                    <w:rPr>
                      <w:color w:val="002060"/>
                    </w:rPr>
                  </w:pPr>
                  <w:r w:rsidRPr="00A56D42">
                    <w:rPr>
                      <w:color w:val="002060"/>
                    </w:rPr>
                    <w:t> </w:t>
                  </w:r>
                </w:p>
              </w:tc>
            </w:tr>
            <w:tr w:rsidR="00887D08" w:rsidRPr="00A56D42" w14:paraId="5573FC0C"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71F25D" w14:textId="77777777" w:rsidR="00887D08" w:rsidRPr="00A56D42" w:rsidRDefault="00887D08" w:rsidP="00887D08">
                  <w:pPr>
                    <w:pStyle w:val="ROWTABELLA"/>
                    <w:rPr>
                      <w:color w:val="002060"/>
                    </w:rPr>
                  </w:pPr>
                  <w:r w:rsidRPr="00A56D42">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6BA144" w14:textId="77777777" w:rsidR="00887D08" w:rsidRPr="00A56D42" w:rsidRDefault="00887D08" w:rsidP="00887D08">
                  <w:pPr>
                    <w:pStyle w:val="ROWTABELLA"/>
                    <w:rPr>
                      <w:color w:val="002060"/>
                    </w:rPr>
                  </w:pPr>
                  <w:r w:rsidRPr="00A56D42">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016927C" w14:textId="77777777" w:rsidR="00887D08" w:rsidRPr="00A56D42" w:rsidRDefault="00887D08" w:rsidP="00887D08">
                  <w:pPr>
                    <w:pStyle w:val="ROWTABELLA"/>
                    <w:jc w:val="center"/>
                    <w:rPr>
                      <w:color w:val="002060"/>
                    </w:rPr>
                  </w:pPr>
                  <w:r w:rsidRPr="00A56D4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CFE5E49" w14:textId="77777777" w:rsidR="00887D08" w:rsidRPr="00A56D42" w:rsidRDefault="00887D08" w:rsidP="00887D08">
                  <w:pPr>
                    <w:pStyle w:val="ROWTABELLA"/>
                    <w:jc w:val="center"/>
                    <w:rPr>
                      <w:color w:val="002060"/>
                    </w:rPr>
                  </w:pPr>
                  <w:r w:rsidRPr="00A56D42">
                    <w:rPr>
                      <w:color w:val="002060"/>
                    </w:rPr>
                    <w:t> </w:t>
                  </w:r>
                </w:p>
              </w:tc>
            </w:tr>
            <w:tr w:rsidR="00887D08" w:rsidRPr="00A56D42" w14:paraId="770DCF94"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D9936EB" w14:textId="77777777" w:rsidR="00887D08" w:rsidRPr="00A56D42" w:rsidRDefault="00887D08" w:rsidP="00887D08">
                  <w:pPr>
                    <w:pStyle w:val="ROWTABELLA"/>
                    <w:rPr>
                      <w:color w:val="002060"/>
                    </w:rPr>
                  </w:pPr>
                  <w:r w:rsidRPr="00A56D42">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DCB80D" w14:textId="77777777" w:rsidR="00887D08" w:rsidRPr="00A56D42" w:rsidRDefault="00887D08" w:rsidP="00887D08">
                  <w:pPr>
                    <w:pStyle w:val="ROWTABELLA"/>
                    <w:rPr>
                      <w:color w:val="002060"/>
                    </w:rPr>
                  </w:pPr>
                  <w:r w:rsidRPr="00A56D42">
                    <w:rPr>
                      <w:color w:val="002060"/>
                    </w:rPr>
                    <w:t>- FUTSAL FERMO S.C.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8DAD08" w14:textId="77777777" w:rsidR="00887D08" w:rsidRPr="00A56D42" w:rsidRDefault="00887D08" w:rsidP="00887D08">
                  <w:pPr>
                    <w:pStyle w:val="ROWTABELLA"/>
                    <w:jc w:val="center"/>
                    <w:rPr>
                      <w:color w:val="002060"/>
                    </w:rPr>
                  </w:pPr>
                  <w:r w:rsidRPr="00A56D42">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D33CB5E" w14:textId="77777777" w:rsidR="00887D08" w:rsidRPr="00A56D42" w:rsidRDefault="00887D08" w:rsidP="00887D08">
                  <w:pPr>
                    <w:pStyle w:val="ROWTABELLA"/>
                    <w:jc w:val="center"/>
                    <w:rPr>
                      <w:color w:val="002060"/>
                    </w:rPr>
                  </w:pPr>
                  <w:r w:rsidRPr="00A56D42">
                    <w:rPr>
                      <w:color w:val="002060"/>
                    </w:rPr>
                    <w:t> </w:t>
                  </w:r>
                </w:p>
              </w:tc>
            </w:tr>
            <w:tr w:rsidR="00887D08" w:rsidRPr="00A56D42" w14:paraId="64D07078"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E15979" w14:textId="77777777" w:rsidR="00887D08" w:rsidRPr="00A56D42" w:rsidRDefault="00887D08" w:rsidP="00887D08">
                  <w:pPr>
                    <w:pStyle w:val="ROWTABELLA"/>
                    <w:rPr>
                      <w:color w:val="002060"/>
                    </w:rPr>
                  </w:pPr>
                  <w:proofErr w:type="gramStart"/>
                  <w:r w:rsidRPr="00A56D42">
                    <w:rPr>
                      <w:color w:val="002060"/>
                    </w:rPr>
                    <w:t>U.MANDOLESI</w:t>
                  </w:r>
                  <w:proofErr w:type="gramEnd"/>
                  <w:r w:rsidRPr="00A56D4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3268C6" w14:textId="77777777" w:rsidR="00887D08" w:rsidRPr="00A56D42" w:rsidRDefault="00887D08" w:rsidP="00887D08">
                  <w:pPr>
                    <w:pStyle w:val="ROWTABELLA"/>
                    <w:rPr>
                      <w:color w:val="002060"/>
                    </w:rPr>
                  </w:pPr>
                  <w:r w:rsidRPr="00A56D42">
                    <w:rPr>
                      <w:color w:val="002060"/>
                    </w:rPr>
                    <w:t>- FUTSAL SILENZI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EA4A65" w14:textId="77777777" w:rsidR="00887D08" w:rsidRPr="00A56D42" w:rsidRDefault="00887D08" w:rsidP="00887D08">
                  <w:pPr>
                    <w:pStyle w:val="ROWTABELLA"/>
                    <w:jc w:val="center"/>
                    <w:rPr>
                      <w:color w:val="002060"/>
                    </w:rPr>
                  </w:pPr>
                  <w:r w:rsidRPr="00A56D4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34F60F" w14:textId="77777777" w:rsidR="00887D08" w:rsidRPr="00A56D42" w:rsidRDefault="00887D08" w:rsidP="00887D08">
                  <w:pPr>
                    <w:pStyle w:val="ROWTABELLA"/>
                    <w:jc w:val="center"/>
                    <w:rPr>
                      <w:color w:val="002060"/>
                    </w:rPr>
                  </w:pPr>
                  <w:r w:rsidRPr="00A56D42">
                    <w:rPr>
                      <w:color w:val="002060"/>
                    </w:rPr>
                    <w:t> </w:t>
                  </w:r>
                </w:p>
              </w:tc>
            </w:tr>
          </w:tbl>
          <w:p w14:paraId="2B778F53" w14:textId="77777777" w:rsidR="00887D08" w:rsidRPr="00A56D42" w:rsidRDefault="00887D08" w:rsidP="00887D08">
            <w:pPr>
              <w:rPr>
                <w:color w:val="002060"/>
                <w:sz w:val="24"/>
                <w:szCs w:val="24"/>
              </w:rPr>
            </w:pPr>
          </w:p>
        </w:tc>
      </w:tr>
    </w:tbl>
    <w:p w14:paraId="494EDD98" w14:textId="77777777" w:rsidR="00887D08" w:rsidRPr="00A56D42" w:rsidRDefault="00887D08" w:rsidP="00887D08">
      <w:pPr>
        <w:pStyle w:val="breakline"/>
        <w:divId w:val="527259509"/>
        <w:rPr>
          <w:color w:val="002060"/>
        </w:rPr>
      </w:pPr>
    </w:p>
    <w:p w14:paraId="7197E988" w14:textId="77777777" w:rsidR="00887D08" w:rsidRPr="00A56D42" w:rsidRDefault="00887D08" w:rsidP="00887D08">
      <w:pPr>
        <w:pStyle w:val="breakline"/>
        <w:divId w:val="527259509"/>
        <w:rPr>
          <w:color w:val="002060"/>
        </w:rPr>
      </w:pPr>
    </w:p>
    <w:p w14:paraId="6BE6F406" w14:textId="77777777" w:rsidR="00887D08" w:rsidRPr="00A56D42" w:rsidRDefault="00887D08" w:rsidP="00887D08">
      <w:pPr>
        <w:pStyle w:val="TITOLOPRINC"/>
        <w:divId w:val="527259509"/>
        <w:rPr>
          <w:color w:val="002060"/>
        </w:rPr>
      </w:pPr>
      <w:r w:rsidRPr="00A56D42">
        <w:rPr>
          <w:color w:val="002060"/>
        </w:rPr>
        <w:t>GIUDICE SPORTIVO</w:t>
      </w:r>
    </w:p>
    <w:p w14:paraId="162C807F"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444A346B" w14:textId="77777777" w:rsidR="00887D08" w:rsidRPr="00A56D42" w:rsidRDefault="00887D08" w:rsidP="00887D08">
      <w:pPr>
        <w:pStyle w:val="titolo10"/>
        <w:divId w:val="527259509"/>
        <w:rPr>
          <w:color w:val="002060"/>
        </w:rPr>
      </w:pPr>
      <w:r w:rsidRPr="00A56D42">
        <w:rPr>
          <w:color w:val="002060"/>
        </w:rPr>
        <w:t xml:space="preserve">GARE DEL 8/11/2019 </w:t>
      </w:r>
    </w:p>
    <w:p w14:paraId="6DC9D41F"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72DB8EA3"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6BFBFA46" w14:textId="77777777" w:rsidR="00887D08" w:rsidRPr="00A56D42" w:rsidRDefault="00887D08" w:rsidP="00887D08">
      <w:pPr>
        <w:pStyle w:val="titolo3"/>
        <w:divId w:val="527259509"/>
        <w:rPr>
          <w:color w:val="002060"/>
        </w:rPr>
      </w:pPr>
      <w:r w:rsidRPr="00A56D42">
        <w:rPr>
          <w:color w:val="002060"/>
        </w:rPr>
        <w:t xml:space="preserve">A CARICO DIRIGENTI </w:t>
      </w:r>
    </w:p>
    <w:p w14:paraId="3CBD4165" w14:textId="77777777" w:rsidR="00887D08" w:rsidRPr="00A56D42" w:rsidRDefault="00887D08" w:rsidP="00887D08">
      <w:pPr>
        <w:pStyle w:val="titolo20"/>
        <w:divId w:val="527259509"/>
        <w:rPr>
          <w:color w:val="002060"/>
        </w:rPr>
      </w:pPr>
      <w:r w:rsidRPr="00A56D42">
        <w:rPr>
          <w:color w:val="002060"/>
        </w:rPr>
        <w:t xml:space="preserve">INIBIZIONE A SVOLGERE OGNI ATTIVITA' FINO AL 11/12/2019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512D14B3" w14:textId="77777777" w:rsidTr="00887D08">
        <w:trPr>
          <w:divId w:val="527259509"/>
        </w:trPr>
        <w:tc>
          <w:tcPr>
            <w:tcW w:w="2200" w:type="dxa"/>
            <w:tcMar>
              <w:top w:w="20" w:type="dxa"/>
              <w:left w:w="20" w:type="dxa"/>
              <w:bottom w:w="20" w:type="dxa"/>
              <w:right w:w="20" w:type="dxa"/>
            </w:tcMar>
            <w:vAlign w:val="center"/>
          </w:tcPr>
          <w:p w14:paraId="4382A42C" w14:textId="77777777" w:rsidR="00887D08" w:rsidRPr="00A56D42" w:rsidRDefault="00887D08" w:rsidP="00887D08">
            <w:pPr>
              <w:pStyle w:val="movimento"/>
              <w:rPr>
                <w:color w:val="002060"/>
              </w:rPr>
            </w:pPr>
            <w:r w:rsidRPr="00A56D42">
              <w:rPr>
                <w:color w:val="002060"/>
              </w:rPr>
              <w:t>PIERBATTISTA GUIDO</w:t>
            </w:r>
          </w:p>
        </w:tc>
        <w:tc>
          <w:tcPr>
            <w:tcW w:w="2200" w:type="dxa"/>
            <w:tcMar>
              <w:top w:w="20" w:type="dxa"/>
              <w:left w:w="20" w:type="dxa"/>
              <w:bottom w:w="20" w:type="dxa"/>
              <w:right w:w="20" w:type="dxa"/>
            </w:tcMar>
            <w:vAlign w:val="center"/>
          </w:tcPr>
          <w:p w14:paraId="05E0F5B8" w14:textId="77777777" w:rsidR="00887D08" w:rsidRPr="00A56D42" w:rsidRDefault="00887D08" w:rsidP="00887D08">
            <w:pPr>
              <w:pStyle w:val="movimento2"/>
              <w:rPr>
                <w:color w:val="002060"/>
              </w:rPr>
            </w:pPr>
            <w:r w:rsidRPr="00A56D42">
              <w:rPr>
                <w:color w:val="002060"/>
              </w:rPr>
              <w:t xml:space="preserve">(FUTSAL MONTURANO) </w:t>
            </w:r>
          </w:p>
        </w:tc>
        <w:tc>
          <w:tcPr>
            <w:tcW w:w="800" w:type="dxa"/>
            <w:tcMar>
              <w:top w:w="20" w:type="dxa"/>
              <w:left w:w="20" w:type="dxa"/>
              <w:bottom w:w="20" w:type="dxa"/>
              <w:right w:w="20" w:type="dxa"/>
            </w:tcMar>
            <w:vAlign w:val="center"/>
          </w:tcPr>
          <w:p w14:paraId="223F3D2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F18F80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BF0D521" w14:textId="77777777" w:rsidR="00887D08" w:rsidRPr="00A56D42" w:rsidRDefault="00887D08" w:rsidP="00887D08">
            <w:pPr>
              <w:pStyle w:val="movimento2"/>
              <w:rPr>
                <w:color w:val="002060"/>
              </w:rPr>
            </w:pPr>
            <w:r w:rsidRPr="00A56D42">
              <w:rPr>
                <w:color w:val="002060"/>
              </w:rPr>
              <w:t> </w:t>
            </w:r>
          </w:p>
        </w:tc>
      </w:tr>
    </w:tbl>
    <w:p w14:paraId="497FFC55" w14:textId="77777777"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Per aver tenuto un comportamento gravemente irriguardoso nei confronti dell'arbitro e per aver proferito frasi offensive nei confronti dei dirigenti della squadra avversaria.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56092F72" w14:textId="77777777" w:rsidTr="00887D08">
        <w:trPr>
          <w:divId w:val="527259509"/>
        </w:trPr>
        <w:tc>
          <w:tcPr>
            <w:tcW w:w="2200" w:type="dxa"/>
            <w:tcMar>
              <w:top w:w="20" w:type="dxa"/>
              <w:left w:w="20" w:type="dxa"/>
              <w:bottom w:w="20" w:type="dxa"/>
              <w:right w:w="20" w:type="dxa"/>
            </w:tcMar>
            <w:vAlign w:val="center"/>
          </w:tcPr>
          <w:p w14:paraId="4E001288" w14:textId="77777777" w:rsidR="00887D08" w:rsidRPr="00A56D42" w:rsidRDefault="00887D08" w:rsidP="00887D08">
            <w:pPr>
              <w:pStyle w:val="movimento"/>
              <w:rPr>
                <w:color w:val="002060"/>
              </w:rPr>
            </w:pPr>
            <w:r w:rsidRPr="00A56D42">
              <w:rPr>
                <w:color w:val="002060"/>
              </w:rPr>
              <w:t>RINALDI FRANCESCO</w:t>
            </w:r>
          </w:p>
        </w:tc>
        <w:tc>
          <w:tcPr>
            <w:tcW w:w="2200" w:type="dxa"/>
            <w:tcMar>
              <w:top w:w="20" w:type="dxa"/>
              <w:left w:w="20" w:type="dxa"/>
              <w:bottom w:w="20" w:type="dxa"/>
              <w:right w:w="20" w:type="dxa"/>
            </w:tcMar>
            <w:vAlign w:val="center"/>
          </w:tcPr>
          <w:p w14:paraId="73D3DA72" w14:textId="77777777" w:rsidR="00887D08" w:rsidRPr="00A56D42" w:rsidRDefault="00887D08" w:rsidP="00887D08">
            <w:pPr>
              <w:pStyle w:val="movimento2"/>
              <w:rPr>
                <w:color w:val="002060"/>
              </w:rPr>
            </w:pPr>
            <w:r w:rsidRPr="00A56D42">
              <w:rPr>
                <w:color w:val="002060"/>
              </w:rPr>
              <w:t xml:space="preserve">(REAL FABRIANO) </w:t>
            </w:r>
          </w:p>
        </w:tc>
        <w:tc>
          <w:tcPr>
            <w:tcW w:w="800" w:type="dxa"/>
            <w:tcMar>
              <w:top w:w="20" w:type="dxa"/>
              <w:left w:w="20" w:type="dxa"/>
              <w:bottom w:w="20" w:type="dxa"/>
              <w:right w:w="20" w:type="dxa"/>
            </w:tcMar>
            <w:vAlign w:val="center"/>
          </w:tcPr>
          <w:p w14:paraId="21704EF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C91FD78"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7B5D716" w14:textId="77777777" w:rsidR="00887D08" w:rsidRPr="00A56D42" w:rsidRDefault="00887D08" w:rsidP="00887D08">
            <w:pPr>
              <w:pStyle w:val="movimento2"/>
              <w:rPr>
                <w:color w:val="002060"/>
              </w:rPr>
            </w:pPr>
            <w:r w:rsidRPr="00A56D42">
              <w:rPr>
                <w:color w:val="002060"/>
              </w:rPr>
              <w:t> </w:t>
            </w:r>
          </w:p>
        </w:tc>
      </w:tr>
    </w:tbl>
    <w:p w14:paraId="396E1B0E" w14:textId="77777777"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Per aver tenuto un comportamento minaccioso e irriguardoso nei confronti di un dirigente della squadra avversaria e successivamente per aver offeso l'arbitro. </w:t>
      </w:r>
    </w:p>
    <w:p w14:paraId="5010BE7A" w14:textId="77777777" w:rsidR="00887D08" w:rsidRPr="00A56D42" w:rsidRDefault="00887D08" w:rsidP="00887D08">
      <w:pPr>
        <w:pStyle w:val="titolo20"/>
        <w:divId w:val="527259509"/>
        <w:rPr>
          <w:color w:val="002060"/>
        </w:rPr>
      </w:pPr>
      <w:r w:rsidRPr="00A56D42">
        <w:rPr>
          <w:color w:val="002060"/>
        </w:rPr>
        <w:t xml:space="preserve">INIBIZIONE A SVOLGERE OGNI ATTIVITA' FINO AL 20/11/2019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96D014A" w14:textId="77777777" w:rsidTr="00887D08">
        <w:trPr>
          <w:divId w:val="527259509"/>
        </w:trPr>
        <w:tc>
          <w:tcPr>
            <w:tcW w:w="2200" w:type="dxa"/>
            <w:tcMar>
              <w:top w:w="20" w:type="dxa"/>
              <w:left w:w="20" w:type="dxa"/>
              <w:bottom w:w="20" w:type="dxa"/>
              <w:right w:w="20" w:type="dxa"/>
            </w:tcMar>
            <w:vAlign w:val="center"/>
          </w:tcPr>
          <w:p w14:paraId="2D6838B8" w14:textId="77777777" w:rsidR="00887D08" w:rsidRPr="00A56D42" w:rsidRDefault="00887D08" w:rsidP="00887D08">
            <w:pPr>
              <w:pStyle w:val="movimento"/>
              <w:rPr>
                <w:color w:val="002060"/>
              </w:rPr>
            </w:pPr>
            <w:r w:rsidRPr="00A56D42">
              <w:rPr>
                <w:color w:val="002060"/>
              </w:rPr>
              <w:lastRenderedPageBreak/>
              <w:t>MACCIONI MAURO</w:t>
            </w:r>
          </w:p>
        </w:tc>
        <w:tc>
          <w:tcPr>
            <w:tcW w:w="2200" w:type="dxa"/>
            <w:tcMar>
              <w:top w:w="20" w:type="dxa"/>
              <w:left w:w="20" w:type="dxa"/>
              <w:bottom w:w="20" w:type="dxa"/>
              <w:right w:w="20" w:type="dxa"/>
            </w:tcMar>
            <w:vAlign w:val="center"/>
          </w:tcPr>
          <w:p w14:paraId="1254C1FD" w14:textId="77777777" w:rsidR="00887D08" w:rsidRPr="00A56D42" w:rsidRDefault="00887D08" w:rsidP="00887D08">
            <w:pPr>
              <w:pStyle w:val="movimento2"/>
              <w:rPr>
                <w:color w:val="002060"/>
              </w:rPr>
            </w:pPr>
            <w:r w:rsidRPr="00A56D42">
              <w:rPr>
                <w:color w:val="002060"/>
              </w:rPr>
              <w:t xml:space="preserve">(AVENALE) </w:t>
            </w:r>
          </w:p>
        </w:tc>
        <w:tc>
          <w:tcPr>
            <w:tcW w:w="800" w:type="dxa"/>
            <w:tcMar>
              <w:top w:w="20" w:type="dxa"/>
              <w:left w:w="20" w:type="dxa"/>
              <w:bottom w:w="20" w:type="dxa"/>
              <w:right w:w="20" w:type="dxa"/>
            </w:tcMar>
            <w:vAlign w:val="center"/>
          </w:tcPr>
          <w:p w14:paraId="58A2C3E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742493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4FF83B8" w14:textId="77777777" w:rsidR="00887D08" w:rsidRPr="00A56D42" w:rsidRDefault="00887D08" w:rsidP="00887D08">
            <w:pPr>
              <w:pStyle w:val="movimento2"/>
              <w:rPr>
                <w:color w:val="002060"/>
              </w:rPr>
            </w:pPr>
            <w:r w:rsidRPr="00A56D42">
              <w:rPr>
                <w:color w:val="002060"/>
              </w:rPr>
              <w:t> </w:t>
            </w:r>
          </w:p>
        </w:tc>
      </w:tr>
    </w:tbl>
    <w:p w14:paraId="05D72663" w14:textId="77777777"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Per proteste nei confronti dell'arbitro. 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08EDE3A" w14:textId="77777777" w:rsidTr="00887D08">
        <w:trPr>
          <w:divId w:val="527259509"/>
        </w:trPr>
        <w:tc>
          <w:tcPr>
            <w:tcW w:w="2200" w:type="dxa"/>
            <w:tcMar>
              <w:top w:w="20" w:type="dxa"/>
              <w:left w:w="20" w:type="dxa"/>
              <w:bottom w:w="20" w:type="dxa"/>
              <w:right w:w="20" w:type="dxa"/>
            </w:tcMar>
            <w:vAlign w:val="center"/>
          </w:tcPr>
          <w:p w14:paraId="29E867C7" w14:textId="77777777" w:rsidR="00887D08" w:rsidRPr="00A56D42" w:rsidRDefault="00887D08" w:rsidP="00887D08">
            <w:pPr>
              <w:pStyle w:val="movimento"/>
              <w:rPr>
                <w:color w:val="002060"/>
              </w:rPr>
            </w:pPr>
            <w:r w:rsidRPr="00A56D42">
              <w:rPr>
                <w:color w:val="002060"/>
              </w:rPr>
              <w:t>BIZZARRI FABRIZIO</w:t>
            </w:r>
          </w:p>
        </w:tc>
        <w:tc>
          <w:tcPr>
            <w:tcW w:w="2200" w:type="dxa"/>
            <w:tcMar>
              <w:top w:w="20" w:type="dxa"/>
              <w:left w:w="20" w:type="dxa"/>
              <w:bottom w:w="20" w:type="dxa"/>
              <w:right w:w="20" w:type="dxa"/>
            </w:tcMar>
            <w:vAlign w:val="center"/>
          </w:tcPr>
          <w:p w14:paraId="53E1FF87" w14:textId="77777777" w:rsidR="00887D08" w:rsidRPr="00A56D42" w:rsidRDefault="00887D08" w:rsidP="00887D08">
            <w:pPr>
              <w:pStyle w:val="movimento2"/>
              <w:rPr>
                <w:color w:val="002060"/>
              </w:rPr>
            </w:pPr>
            <w:r w:rsidRPr="00A56D42">
              <w:rPr>
                <w:color w:val="002060"/>
              </w:rPr>
              <w:t xml:space="preserve">(EAGLES PAGLIARE) </w:t>
            </w:r>
          </w:p>
        </w:tc>
        <w:tc>
          <w:tcPr>
            <w:tcW w:w="800" w:type="dxa"/>
            <w:tcMar>
              <w:top w:w="20" w:type="dxa"/>
              <w:left w:w="20" w:type="dxa"/>
              <w:bottom w:w="20" w:type="dxa"/>
              <w:right w:w="20" w:type="dxa"/>
            </w:tcMar>
            <w:vAlign w:val="center"/>
          </w:tcPr>
          <w:p w14:paraId="2014CDC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926850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5C98F65" w14:textId="77777777" w:rsidR="00887D08" w:rsidRPr="00A56D42" w:rsidRDefault="00887D08" w:rsidP="00887D08">
            <w:pPr>
              <w:pStyle w:val="movimento2"/>
              <w:rPr>
                <w:color w:val="002060"/>
              </w:rPr>
            </w:pPr>
            <w:r w:rsidRPr="00A56D42">
              <w:rPr>
                <w:color w:val="002060"/>
              </w:rPr>
              <w:t> </w:t>
            </w:r>
          </w:p>
        </w:tc>
      </w:tr>
    </w:tbl>
    <w:p w14:paraId="53F003F4" w14:textId="77777777"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Per proteste nei confronti dell'arbitro. Allontanato. </w:t>
      </w:r>
    </w:p>
    <w:p w14:paraId="39D479EA" w14:textId="77777777" w:rsidR="00887D08" w:rsidRPr="00A56D42" w:rsidRDefault="00887D08" w:rsidP="00887D08">
      <w:pPr>
        <w:pStyle w:val="titolo3"/>
        <w:divId w:val="527259509"/>
        <w:rPr>
          <w:color w:val="002060"/>
        </w:rPr>
      </w:pPr>
      <w:r w:rsidRPr="00A56D42">
        <w:rPr>
          <w:color w:val="002060"/>
        </w:rPr>
        <w:t xml:space="preserve">A CARICO DI ALLENATORI </w:t>
      </w:r>
    </w:p>
    <w:p w14:paraId="2755CA6B" w14:textId="77777777" w:rsidR="00887D08" w:rsidRPr="00A56D42" w:rsidRDefault="00887D08" w:rsidP="00887D08">
      <w:pPr>
        <w:pStyle w:val="titolo20"/>
        <w:divId w:val="527259509"/>
        <w:rPr>
          <w:color w:val="002060"/>
        </w:rPr>
      </w:pPr>
      <w:r w:rsidRPr="00A56D42">
        <w:rPr>
          <w:color w:val="002060"/>
        </w:rPr>
        <w:t xml:space="preserve">SQUALIFICA FINO AL 27/11/2019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7FA48842" w14:textId="77777777" w:rsidTr="00887D08">
        <w:trPr>
          <w:divId w:val="527259509"/>
        </w:trPr>
        <w:tc>
          <w:tcPr>
            <w:tcW w:w="2200" w:type="dxa"/>
            <w:tcMar>
              <w:top w:w="20" w:type="dxa"/>
              <w:left w:w="20" w:type="dxa"/>
              <w:bottom w:w="20" w:type="dxa"/>
              <w:right w:w="20" w:type="dxa"/>
            </w:tcMar>
            <w:vAlign w:val="center"/>
          </w:tcPr>
          <w:p w14:paraId="21433E7E" w14:textId="77777777" w:rsidR="00887D08" w:rsidRPr="00A56D42" w:rsidRDefault="00887D08" w:rsidP="00887D08">
            <w:pPr>
              <w:pStyle w:val="movimento"/>
              <w:rPr>
                <w:color w:val="002060"/>
              </w:rPr>
            </w:pPr>
            <w:r w:rsidRPr="00A56D42">
              <w:rPr>
                <w:color w:val="002060"/>
              </w:rPr>
              <w:t>DI RUSSO GUIDO</w:t>
            </w:r>
          </w:p>
        </w:tc>
        <w:tc>
          <w:tcPr>
            <w:tcW w:w="2200" w:type="dxa"/>
            <w:tcMar>
              <w:top w:w="20" w:type="dxa"/>
              <w:left w:w="20" w:type="dxa"/>
              <w:bottom w:w="20" w:type="dxa"/>
              <w:right w:w="20" w:type="dxa"/>
            </w:tcMar>
            <w:vAlign w:val="center"/>
          </w:tcPr>
          <w:p w14:paraId="2BC13686" w14:textId="77777777" w:rsidR="00887D08" w:rsidRPr="00A56D42" w:rsidRDefault="00887D08" w:rsidP="00887D08">
            <w:pPr>
              <w:pStyle w:val="movimento2"/>
              <w:rPr>
                <w:color w:val="002060"/>
              </w:rPr>
            </w:pPr>
            <w:r w:rsidRPr="00A56D42">
              <w:rPr>
                <w:color w:val="002060"/>
              </w:rPr>
              <w:t xml:space="preserve">(CSI STELLA A.S.D.) </w:t>
            </w:r>
          </w:p>
        </w:tc>
        <w:tc>
          <w:tcPr>
            <w:tcW w:w="800" w:type="dxa"/>
            <w:tcMar>
              <w:top w:w="20" w:type="dxa"/>
              <w:left w:w="20" w:type="dxa"/>
              <w:bottom w:w="20" w:type="dxa"/>
              <w:right w:w="20" w:type="dxa"/>
            </w:tcMar>
            <w:vAlign w:val="center"/>
          </w:tcPr>
          <w:p w14:paraId="2E5588D9"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26FC25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47ECDA8" w14:textId="77777777" w:rsidR="00887D08" w:rsidRPr="00A56D42" w:rsidRDefault="00887D08" w:rsidP="00887D08">
            <w:pPr>
              <w:pStyle w:val="movimento2"/>
              <w:rPr>
                <w:color w:val="002060"/>
              </w:rPr>
            </w:pPr>
            <w:r w:rsidRPr="00A56D42">
              <w:rPr>
                <w:color w:val="002060"/>
              </w:rPr>
              <w:t> </w:t>
            </w:r>
          </w:p>
        </w:tc>
      </w:tr>
    </w:tbl>
    <w:p w14:paraId="660C5132" w14:textId="6270FA2A"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Già squalificato con precedente Cu fino al 13.11.2019, durante la gara dalla tribuna teneva un comportamento irriguardoso nei confronti del direttore di gara. Personalmente riconosciuto dall'arbitro.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4345271E" w14:textId="77777777" w:rsidTr="00887D08">
        <w:trPr>
          <w:divId w:val="527259509"/>
        </w:trPr>
        <w:tc>
          <w:tcPr>
            <w:tcW w:w="2200" w:type="dxa"/>
            <w:tcMar>
              <w:top w:w="20" w:type="dxa"/>
              <w:left w:w="20" w:type="dxa"/>
              <w:bottom w:w="20" w:type="dxa"/>
              <w:right w:w="20" w:type="dxa"/>
            </w:tcMar>
            <w:vAlign w:val="center"/>
          </w:tcPr>
          <w:p w14:paraId="0193E9DF" w14:textId="77777777" w:rsidR="00887D08" w:rsidRPr="00A56D42" w:rsidRDefault="00887D08" w:rsidP="00887D08">
            <w:pPr>
              <w:pStyle w:val="movimento"/>
              <w:rPr>
                <w:color w:val="002060"/>
              </w:rPr>
            </w:pPr>
            <w:r w:rsidRPr="00A56D42">
              <w:rPr>
                <w:color w:val="002060"/>
              </w:rPr>
              <w:t>PIZZICHINI ANDREA</w:t>
            </w:r>
          </w:p>
        </w:tc>
        <w:tc>
          <w:tcPr>
            <w:tcW w:w="2200" w:type="dxa"/>
            <w:tcMar>
              <w:top w:w="20" w:type="dxa"/>
              <w:left w:w="20" w:type="dxa"/>
              <w:bottom w:w="20" w:type="dxa"/>
              <w:right w:w="20" w:type="dxa"/>
            </w:tcMar>
            <w:vAlign w:val="center"/>
          </w:tcPr>
          <w:p w14:paraId="227FC969" w14:textId="77777777" w:rsidR="00887D08" w:rsidRPr="00A56D42" w:rsidRDefault="00887D08" w:rsidP="00887D08">
            <w:pPr>
              <w:pStyle w:val="movimento2"/>
              <w:rPr>
                <w:color w:val="002060"/>
              </w:rPr>
            </w:pPr>
            <w:r w:rsidRPr="00A56D42">
              <w:rPr>
                <w:color w:val="002060"/>
              </w:rPr>
              <w:t xml:space="preserve">(POTENZA PICENA) </w:t>
            </w:r>
          </w:p>
        </w:tc>
        <w:tc>
          <w:tcPr>
            <w:tcW w:w="800" w:type="dxa"/>
            <w:tcMar>
              <w:top w:w="20" w:type="dxa"/>
              <w:left w:w="20" w:type="dxa"/>
              <w:bottom w:w="20" w:type="dxa"/>
              <w:right w:w="20" w:type="dxa"/>
            </w:tcMar>
            <w:vAlign w:val="center"/>
          </w:tcPr>
          <w:p w14:paraId="1B5E79D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2760BE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5B2B135" w14:textId="77777777" w:rsidR="00887D08" w:rsidRPr="00A56D42" w:rsidRDefault="00887D08" w:rsidP="00887D08">
            <w:pPr>
              <w:pStyle w:val="movimento2"/>
              <w:rPr>
                <w:color w:val="002060"/>
              </w:rPr>
            </w:pPr>
            <w:r w:rsidRPr="00A56D42">
              <w:rPr>
                <w:color w:val="002060"/>
              </w:rPr>
              <w:t> </w:t>
            </w:r>
          </w:p>
        </w:tc>
      </w:tr>
    </w:tbl>
    <w:p w14:paraId="4EFA786C" w14:textId="77777777"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Per aver tenuto un comportamento minaccioso e offensivo nei confronti di un dirigente della squadra avversaria. </w:t>
      </w:r>
    </w:p>
    <w:p w14:paraId="79EAAEDB" w14:textId="77777777" w:rsidR="00887D08" w:rsidRPr="00A56D42" w:rsidRDefault="00887D08" w:rsidP="00887D08">
      <w:pPr>
        <w:pStyle w:val="titolo3"/>
        <w:divId w:val="527259509"/>
        <w:rPr>
          <w:color w:val="002060"/>
        </w:rPr>
      </w:pPr>
      <w:r w:rsidRPr="00A56D42">
        <w:rPr>
          <w:color w:val="002060"/>
        </w:rPr>
        <w:t xml:space="preserve">A CARICO CALCIATORI ESPULSI DAL CAMPO </w:t>
      </w:r>
    </w:p>
    <w:p w14:paraId="3B430FC7" w14:textId="77777777" w:rsidR="00887D08" w:rsidRPr="00A56D42" w:rsidRDefault="00887D08" w:rsidP="00887D08">
      <w:pPr>
        <w:pStyle w:val="titolo20"/>
        <w:divId w:val="527259509"/>
        <w:rPr>
          <w:color w:val="002060"/>
        </w:rPr>
      </w:pPr>
      <w:r w:rsidRPr="00A56D42">
        <w:rPr>
          <w:color w:val="002060"/>
        </w:rPr>
        <w:t xml:space="preserve">SQUALIFICA PER QUATTRO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5A7510A1" w14:textId="77777777" w:rsidTr="00887D08">
        <w:trPr>
          <w:divId w:val="527259509"/>
        </w:trPr>
        <w:tc>
          <w:tcPr>
            <w:tcW w:w="2200" w:type="dxa"/>
            <w:tcMar>
              <w:top w:w="20" w:type="dxa"/>
              <w:left w:w="20" w:type="dxa"/>
              <w:bottom w:w="20" w:type="dxa"/>
              <w:right w:w="20" w:type="dxa"/>
            </w:tcMar>
            <w:vAlign w:val="center"/>
          </w:tcPr>
          <w:p w14:paraId="16C127D4" w14:textId="77777777" w:rsidR="00887D08" w:rsidRPr="00A56D42" w:rsidRDefault="00887D08" w:rsidP="00887D08">
            <w:pPr>
              <w:pStyle w:val="movimento"/>
              <w:rPr>
                <w:color w:val="002060"/>
              </w:rPr>
            </w:pPr>
            <w:r w:rsidRPr="00A56D42">
              <w:rPr>
                <w:color w:val="002060"/>
              </w:rPr>
              <w:t>IESARI MATTEO</w:t>
            </w:r>
          </w:p>
        </w:tc>
        <w:tc>
          <w:tcPr>
            <w:tcW w:w="2200" w:type="dxa"/>
            <w:tcMar>
              <w:top w:w="20" w:type="dxa"/>
              <w:left w:w="20" w:type="dxa"/>
              <w:bottom w:w="20" w:type="dxa"/>
              <w:right w:w="20" w:type="dxa"/>
            </w:tcMar>
            <w:vAlign w:val="center"/>
          </w:tcPr>
          <w:p w14:paraId="0B219E06" w14:textId="77777777" w:rsidR="00887D08" w:rsidRPr="00A56D42" w:rsidRDefault="00887D08" w:rsidP="00887D08">
            <w:pPr>
              <w:pStyle w:val="movimento2"/>
              <w:rPr>
                <w:color w:val="002060"/>
              </w:rPr>
            </w:pPr>
            <w:r w:rsidRPr="00A56D42">
              <w:rPr>
                <w:color w:val="002060"/>
              </w:rPr>
              <w:t xml:space="preserve">(INVICTA FUTSAL MACERATA) </w:t>
            </w:r>
          </w:p>
        </w:tc>
        <w:tc>
          <w:tcPr>
            <w:tcW w:w="800" w:type="dxa"/>
            <w:tcMar>
              <w:top w:w="20" w:type="dxa"/>
              <w:left w:w="20" w:type="dxa"/>
              <w:bottom w:w="20" w:type="dxa"/>
              <w:right w:w="20" w:type="dxa"/>
            </w:tcMar>
            <w:vAlign w:val="center"/>
          </w:tcPr>
          <w:p w14:paraId="23B813E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7DFBEC8"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DA6FE43" w14:textId="77777777" w:rsidR="00887D08" w:rsidRPr="00A56D42" w:rsidRDefault="00887D08" w:rsidP="00887D08">
            <w:pPr>
              <w:pStyle w:val="movimento2"/>
              <w:rPr>
                <w:color w:val="002060"/>
              </w:rPr>
            </w:pPr>
            <w:r w:rsidRPr="00A56D42">
              <w:rPr>
                <w:color w:val="002060"/>
              </w:rPr>
              <w:t> </w:t>
            </w:r>
          </w:p>
        </w:tc>
      </w:tr>
    </w:tbl>
    <w:p w14:paraId="580BC47B" w14:textId="77777777" w:rsidR="00887D08" w:rsidRPr="00A56D42" w:rsidRDefault="00887D08" w:rsidP="00887D08">
      <w:pPr>
        <w:pStyle w:val="diffida"/>
        <w:spacing w:before="80" w:beforeAutospacing="0" w:after="40" w:afterAutospacing="0"/>
        <w:divId w:val="527259509"/>
        <w:rPr>
          <w:color w:val="002060"/>
        </w:rPr>
      </w:pPr>
      <w:r w:rsidRPr="00A56D42">
        <w:rPr>
          <w:color w:val="002060"/>
        </w:rPr>
        <w:t xml:space="preserve">Espulso per somma di ammonizioni alla notifica del provvedimento rivolgeva frasi ingiuriose nei confronti dell'arbitro. </w:t>
      </w:r>
    </w:p>
    <w:p w14:paraId="567D9446" w14:textId="77777777" w:rsidR="00887D08" w:rsidRPr="00A56D42" w:rsidRDefault="00887D08" w:rsidP="00887D08">
      <w:pPr>
        <w:pStyle w:val="titolo20"/>
        <w:divId w:val="527259509"/>
        <w:rPr>
          <w:color w:val="002060"/>
        </w:rPr>
      </w:pPr>
      <w:r w:rsidRPr="00A56D42">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63D76C2F" w14:textId="77777777" w:rsidTr="00887D08">
        <w:trPr>
          <w:divId w:val="527259509"/>
        </w:trPr>
        <w:tc>
          <w:tcPr>
            <w:tcW w:w="2200" w:type="dxa"/>
            <w:tcMar>
              <w:top w:w="20" w:type="dxa"/>
              <w:left w:w="20" w:type="dxa"/>
              <w:bottom w:w="20" w:type="dxa"/>
              <w:right w:w="20" w:type="dxa"/>
            </w:tcMar>
            <w:vAlign w:val="center"/>
          </w:tcPr>
          <w:p w14:paraId="2AAE295B" w14:textId="77777777" w:rsidR="00887D08" w:rsidRPr="00A56D42" w:rsidRDefault="00887D08" w:rsidP="00887D08">
            <w:pPr>
              <w:pStyle w:val="movimento"/>
              <w:rPr>
                <w:color w:val="002060"/>
              </w:rPr>
            </w:pPr>
            <w:r w:rsidRPr="00A56D42">
              <w:rPr>
                <w:color w:val="002060"/>
              </w:rPr>
              <w:t>TROZZI RICCARDO</w:t>
            </w:r>
          </w:p>
        </w:tc>
        <w:tc>
          <w:tcPr>
            <w:tcW w:w="2200" w:type="dxa"/>
            <w:tcMar>
              <w:top w:w="20" w:type="dxa"/>
              <w:left w:w="20" w:type="dxa"/>
              <w:bottom w:w="20" w:type="dxa"/>
              <w:right w:w="20" w:type="dxa"/>
            </w:tcMar>
            <w:vAlign w:val="center"/>
          </w:tcPr>
          <w:p w14:paraId="76755F6C" w14:textId="77777777" w:rsidR="00887D08" w:rsidRPr="00A56D42" w:rsidRDefault="00887D08" w:rsidP="00887D08">
            <w:pPr>
              <w:pStyle w:val="movimento2"/>
              <w:rPr>
                <w:color w:val="002060"/>
              </w:rPr>
            </w:pPr>
            <w:r w:rsidRPr="00A56D42">
              <w:rPr>
                <w:color w:val="002060"/>
              </w:rPr>
              <w:t xml:space="preserve">(CASTELBELLINO CALCIO A 5) </w:t>
            </w:r>
          </w:p>
        </w:tc>
        <w:tc>
          <w:tcPr>
            <w:tcW w:w="800" w:type="dxa"/>
            <w:tcMar>
              <w:top w:w="20" w:type="dxa"/>
              <w:left w:w="20" w:type="dxa"/>
              <w:bottom w:w="20" w:type="dxa"/>
              <w:right w:w="20" w:type="dxa"/>
            </w:tcMar>
            <w:vAlign w:val="center"/>
          </w:tcPr>
          <w:p w14:paraId="0FDAAA7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2CB9224" w14:textId="77777777" w:rsidR="00887D08" w:rsidRPr="00A56D42" w:rsidRDefault="00887D08" w:rsidP="00887D08">
            <w:pPr>
              <w:pStyle w:val="movimento"/>
              <w:rPr>
                <w:color w:val="002060"/>
              </w:rPr>
            </w:pPr>
            <w:r w:rsidRPr="00A56D42">
              <w:rPr>
                <w:color w:val="002060"/>
              </w:rPr>
              <w:t>DONATI DENNY</w:t>
            </w:r>
          </w:p>
        </w:tc>
        <w:tc>
          <w:tcPr>
            <w:tcW w:w="2200" w:type="dxa"/>
            <w:tcMar>
              <w:top w:w="20" w:type="dxa"/>
              <w:left w:w="20" w:type="dxa"/>
              <w:bottom w:w="20" w:type="dxa"/>
              <w:right w:w="20" w:type="dxa"/>
            </w:tcMar>
            <w:vAlign w:val="center"/>
          </w:tcPr>
          <w:p w14:paraId="66B25E45" w14:textId="77777777" w:rsidR="00887D08" w:rsidRPr="00A56D42" w:rsidRDefault="00887D08" w:rsidP="00887D08">
            <w:pPr>
              <w:pStyle w:val="movimento2"/>
              <w:rPr>
                <w:color w:val="002060"/>
              </w:rPr>
            </w:pPr>
            <w:r w:rsidRPr="00A56D42">
              <w:rPr>
                <w:color w:val="002060"/>
              </w:rPr>
              <w:t xml:space="preserve">(FUTSAL MONTURANO) </w:t>
            </w:r>
          </w:p>
        </w:tc>
      </w:tr>
    </w:tbl>
    <w:p w14:paraId="5A5E2F39" w14:textId="77777777" w:rsidR="00887D08" w:rsidRPr="00A56D42" w:rsidRDefault="00887D08" w:rsidP="00887D08">
      <w:pPr>
        <w:pStyle w:val="titolo20"/>
        <w:divId w:val="527259509"/>
        <w:rPr>
          <w:color w:val="002060"/>
        </w:rPr>
      </w:pPr>
      <w:r w:rsidRPr="00A56D4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5FCFBC99" w14:textId="77777777" w:rsidTr="00887D08">
        <w:trPr>
          <w:divId w:val="527259509"/>
        </w:trPr>
        <w:tc>
          <w:tcPr>
            <w:tcW w:w="2200" w:type="dxa"/>
            <w:tcMar>
              <w:top w:w="20" w:type="dxa"/>
              <w:left w:w="20" w:type="dxa"/>
              <w:bottom w:w="20" w:type="dxa"/>
              <w:right w:w="20" w:type="dxa"/>
            </w:tcMar>
            <w:vAlign w:val="center"/>
          </w:tcPr>
          <w:p w14:paraId="6A4689FA" w14:textId="77777777" w:rsidR="00887D08" w:rsidRPr="00A56D42" w:rsidRDefault="00887D08" w:rsidP="00887D08">
            <w:pPr>
              <w:pStyle w:val="movimento"/>
              <w:rPr>
                <w:color w:val="002060"/>
              </w:rPr>
            </w:pPr>
            <w:r w:rsidRPr="00A56D42">
              <w:rPr>
                <w:color w:val="002060"/>
              </w:rPr>
              <w:t>MARCHETTI MORENO</w:t>
            </w:r>
          </w:p>
        </w:tc>
        <w:tc>
          <w:tcPr>
            <w:tcW w:w="2200" w:type="dxa"/>
            <w:tcMar>
              <w:top w:w="20" w:type="dxa"/>
              <w:left w:w="20" w:type="dxa"/>
              <w:bottom w:w="20" w:type="dxa"/>
              <w:right w:w="20" w:type="dxa"/>
            </w:tcMar>
            <w:vAlign w:val="center"/>
          </w:tcPr>
          <w:p w14:paraId="2F2827B8" w14:textId="77777777" w:rsidR="00887D08" w:rsidRPr="00A56D42" w:rsidRDefault="00887D08" w:rsidP="00887D08">
            <w:pPr>
              <w:pStyle w:val="movimento2"/>
              <w:rPr>
                <w:color w:val="002060"/>
              </w:rPr>
            </w:pPr>
            <w:r w:rsidRPr="00A56D42">
              <w:rPr>
                <w:color w:val="002060"/>
              </w:rPr>
              <w:t xml:space="preserve">(ACLI VILLA MUSONE) </w:t>
            </w:r>
          </w:p>
        </w:tc>
        <w:tc>
          <w:tcPr>
            <w:tcW w:w="800" w:type="dxa"/>
            <w:tcMar>
              <w:top w:w="20" w:type="dxa"/>
              <w:left w:w="20" w:type="dxa"/>
              <w:bottom w:w="20" w:type="dxa"/>
              <w:right w:w="20" w:type="dxa"/>
            </w:tcMar>
            <w:vAlign w:val="center"/>
          </w:tcPr>
          <w:p w14:paraId="328886E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AAC0337" w14:textId="77777777" w:rsidR="00887D08" w:rsidRPr="00A56D42" w:rsidRDefault="00887D08" w:rsidP="00887D08">
            <w:pPr>
              <w:pStyle w:val="movimento"/>
              <w:rPr>
                <w:color w:val="002060"/>
              </w:rPr>
            </w:pPr>
            <w:r w:rsidRPr="00A56D42">
              <w:rPr>
                <w:color w:val="002060"/>
              </w:rPr>
              <w:t>UGOLINI MATTEO</w:t>
            </w:r>
          </w:p>
        </w:tc>
        <w:tc>
          <w:tcPr>
            <w:tcW w:w="2200" w:type="dxa"/>
            <w:tcMar>
              <w:top w:w="20" w:type="dxa"/>
              <w:left w:w="20" w:type="dxa"/>
              <w:bottom w:w="20" w:type="dxa"/>
              <w:right w:w="20" w:type="dxa"/>
            </w:tcMar>
            <w:vAlign w:val="center"/>
          </w:tcPr>
          <w:p w14:paraId="740430C4" w14:textId="77777777" w:rsidR="00887D08" w:rsidRPr="00A56D42" w:rsidRDefault="00887D08" w:rsidP="00887D08">
            <w:pPr>
              <w:pStyle w:val="movimento2"/>
              <w:rPr>
                <w:color w:val="002060"/>
              </w:rPr>
            </w:pPr>
            <w:r w:rsidRPr="00A56D42">
              <w:rPr>
                <w:color w:val="002060"/>
              </w:rPr>
              <w:t xml:space="preserve">(ATL URBINO C5 1999) </w:t>
            </w:r>
          </w:p>
        </w:tc>
      </w:tr>
      <w:tr w:rsidR="00887D08" w:rsidRPr="00A56D42" w14:paraId="535262A2" w14:textId="77777777" w:rsidTr="00887D08">
        <w:trPr>
          <w:divId w:val="527259509"/>
        </w:trPr>
        <w:tc>
          <w:tcPr>
            <w:tcW w:w="2200" w:type="dxa"/>
            <w:tcMar>
              <w:top w:w="20" w:type="dxa"/>
              <w:left w:w="20" w:type="dxa"/>
              <w:bottom w:w="20" w:type="dxa"/>
              <w:right w:w="20" w:type="dxa"/>
            </w:tcMar>
            <w:vAlign w:val="center"/>
          </w:tcPr>
          <w:p w14:paraId="3F831AEA" w14:textId="77777777" w:rsidR="00887D08" w:rsidRPr="00A56D42" w:rsidRDefault="00887D08" w:rsidP="00887D08">
            <w:pPr>
              <w:pStyle w:val="movimento"/>
              <w:rPr>
                <w:color w:val="002060"/>
              </w:rPr>
            </w:pPr>
            <w:r w:rsidRPr="00A56D42">
              <w:rPr>
                <w:color w:val="002060"/>
              </w:rPr>
              <w:t>CAPECCI STEFANO</w:t>
            </w:r>
          </w:p>
        </w:tc>
        <w:tc>
          <w:tcPr>
            <w:tcW w:w="2200" w:type="dxa"/>
            <w:tcMar>
              <w:top w:w="20" w:type="dxa"/>
              <w:left w:w="20" w:type="dxa"/>
              <w:bottom w:w="20" w:type="dxa"/>
              <w:right w:w="20" w:type="dxa"/>
            </w:tcMar>
            <w:vAlign w:val="center"/>
          </w:tcPr>
          <w:p w14:paraId="23AC5AFA" w14:textId="77777777" w:rsidR="00887D08" w:rsidRPr="00A56D42" w:rsidRDefault="00887D08" w:rsidP="00887D08">
            <w:pPr>
              <w:pStyle w:val="movimento2"/>
              <w:rPr>
                <w:color w:val="002060"/>
              </w:rPr>
            </w:pPr>
            <w:r w:rsidRPr="00A56D42">
              <w:rPr>
                <w:color w:val="002060"/>
              </w:rPr>
              <w:t xml:space="preserve">(CSI STELLA A.S.D.) </w:t>
            </w:r>
          </w:p>
        </w:tc>
        <w:tc>
          <w:tcPr>
            <w:tcW w:w="800" w:type="dxa"/>
            <w:tcMar>
              <w:top w:w="20" w:type="dxa"/>
              <w:left w:w="20" w:type="dxa"/>
              <w:bottom w:w="20" w:type="dxa"/>
              <w:right w:w="20" w:type="dxa"/>
            </w:tcMar>
            <w:vAlign w:val="center"/>
          </w:tcPr>
          <w:p w14:paraId="262AE5BD"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6BC50FC" w14:textId="77777777" w:rsidR="00887D08" w:rsidRPr="00A56D42" w:rsidRDefault="00887D08" w:rsidP="00887D08">
            <w:pPr>
              <w:pStyle w:val="movimento"/>
              <w:rPr>
                <w:color w:val="002060"/>
              </w:rPr>
            </w:pPr>
            <w:r w:rsidRPr="00A56D42">
              <w:rPr>
                <w:color w:val="002060"/>
              </w:rPr>
              <w:t>BENMASOUD OUTMANE</w:t>
            </w:r>
          </w:p>
        </w:tc>
        <w:tc>
          <w:tcPr>
            <w:tcW w:w="2200" w:type="dxa"/>
            <w:tcMar>
              <w:top w:w="20" w:type="dxa"/>
              <w:left w:w="20" w:type="dxa"/>
              <w:bottom w:w="20" w:type="dxa"/>
              <w:right w:w="20" w:type="dxa"/>
            </w:tcMar>
            <w:vAlign w:val="center"/>
          </w:tcPr>
          <w:p w14:paraId="117BBEC6" w14:textId="77777777" w:rsidR="00887D08" w:rsidRPr="00A56D42" w:rsidRDefault="00887D08" w:rsidP="00887D08">
            <w:pPr>
              <w:pStyle w:val="movimento2"/>
              <w:rPr>
                <w:color w:val="002060"/>
              </w:rPr>
            </w:pPr>
            <w:r w:rsidRPr="00A56D42">
              <w:rPr>
                <w:color w:val="002060"/>
              </w:rPr>
              <w:t xml:space="preserve">(FUTSAL SILENZI) </w:t>
            </w:r>
          </w:p>
        </w:tc>
      </w:tr>
    </w:tbl>
    <w:p w14:paraId="1A9EBD3E"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56CEA593" w14:textId="77777777" w:rsidR="00887D08" w:rsidRPr="00A56D42" w:rsidRDefault="00887D08" w:rsidP="00887D08">
      <w:pPr>
        <w:pStyle w:val="titolo20"/>
        <w:divId w:val="527259509"/>
        <w:rPr>
          <w:color w:val="002060"/>
        </w:rPr>
      </w:pPr>
      <w:r w:rsidRPr="00A56D42">
        <w:rPr>
          <w:color w:val="002060"/>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C6D7E34" w14:textId="77777777" w:rsidTr="00887D08">
        <w:trPr>
          <w:divId w:val="527259509"/>
        </w:trPr>
        <w:tc>
          <w:tcPr>
            <w:tcW w:w="2200" w:type="dxa"/>
            <w:tcMar>
              <w:top w:w="20" w:type="dxa"/>
              <w:left w:w="20" w:type="dxa"/>
              <w:bottom w:w="20" w:type="dxa"/>
              <w:right w:w="20" w:type="dxa"/>
            </w:tcMar>
            <w:vAlign w:val="center"/>
          </w:tcPr>
          <w:p w14:paraId="50B2DF21" w14:textId="77777777" w:rsidR="00887D08" w:rsidRPr="00A56D42" w:rsidRDefault="00887D08" w:rsidP="00887D08">
            <w:pPr>
              <w:pStyle w:val="movimento"/>
              <w:rPr>
                <w:color w:val="002060"/>
              </w:rPr>
            </w:pPr>
            <w:r w:rsidRPr="00A56D42">
              <w:rPr>
                <w:color w:val="002060"/>
              </w:rPr>
              <w:t>LERRO DAVIDE</w:t>
            </w:r>
          </w:p>
        </w:tc>
        <w:tc>
          <w:tcPr>
            <w:tcW w:w="2200" w:type="dxa"/>
            <w:tcMar>
              <w:top w:w="20" w:type="dxa"/>
              <w:left w:w="20" w:type="dxa"/>
              <w:bottom w:w="20" w:type="dxa"/>
              <w:right w:w="20" w:type="dxa"/>
            </w:tcMar>
            <w:vAlign w:val="center"/>
          </w:tcPr>
          <w:p w14:paraId="7926CFF3" w14:textId="77777777" w:rsidR="00887D08" w:rsidRPr="00A56D42" w:rsidRDefault="00887D08" w:rsidP="00887D08">
            <w:pPr>
              <w:pStyle w:val="movimento2"/>
              <w:rPr>
                <w:color w:val="002060"/>
              </w:rPr>
            </w:pPr>
            <w:r w:rsidRPr="00A56D42">
              <w:rPr>
                <w:color w:val="002060"/>
              </w:rPr>
              <w:t xml:space="preserve">(ACLI VILLA MUSONE) </w:t>
            </w:r>
          </w:p>
        </w:tc>
        <w:tc>
          <w:tcPr>
            <w:tcW w:w="800" w:type="dxa"/>
            <w:tcMar>
              <w:top w:w="20" w:type="dxa"/>
              <w:left w:w="20" w:type="dxa"/>
              <w:bottom w:w="20" w:type="dxa"/>
              <w:right w:w="20" w:type="dxa"/>
            </w:tcMar>
            <w:vAlign w:val="center"/>
          </w:tcPr>
          <w:p w14:paraId="61048AB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64BA9C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FBC78A8" w14:textId="77777777" w:rsidR="00887D08" w:rsidRPr="00A56D42" w:rsidRDefault="00887D08" w:rsidP="00887D08">
            <w:pPr>
              <w:pStyle w:val="movimento2"/>
              <w:rPr>
                <w:color w:val="002060"/>
              </w:rPr>
            </w:pPr>
            <w:r w:rsidRPr="00A56D42">
              <w:rPr>
                <w:color w:val="002060"/>
              </w:rPr>
              <w:t> </w:t>
            </w:r>
          </w:p>
        </w:tc>
      </w:tr>
    </w:tbl>
    <w:p w14:paraId="2F8F5B12" w14:textId="77777777" w:rsidR="00887D08" w:rsidRPr="00A56D42" w:rsidRDefault="00887D08" w:rsidP="00887D08">
      <w:pPr>
        <w:pStyle w:val="titolo20"/>
        <w:divId w:val="527259509"/>
        <w:rPr>
          <w:color w:val="002060"/>
        </w:rPr>
      </w:pPr>
      <w:r w:rsidRPr="00A56D4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52C2844D" w14:textId="77777777" w:rsidTr="00887D08">
        <w:trPr>
          <w:divId w:val="527259509"/>
        </w:trPr>
        <w:tc>
          <w:tcPr>
            <w:tcW w:w="2200" w:type="dxa"/>
            <w:tcMar>
              <w:top w:w="20" w:type="dxa"/>
              <w:left w:w="20" w:type="dxa"/>
              <w:bottom w:w="20" w:type="dxa"/>
              <w:right w:w="20" w:type="dxa"/>
            </w:tcMar>
            <w:vAlign w:val="center"/>
          </w:tcPr>
          <w:p w14:paraId="29A594A3" w14:textId="77777777" w:rsidR="00887D08" w:rsidRPr="00A56D42" w:rsidRDefault="00887D08" w:rsidP="00887D08">
            <w:pPr>
              <w:pStyle w:val="movimento"/>
              <w:rPr>
                <w:color w:val="002060"/>
              </w:rPr>
            </w:pPr>
            <w:r w:rsidRPr="00A56D42">
              <w:rPr>
                <w:color w:val="002060"/>
              </w:rPr>
              <w:t>PALAZZI FEDERICO</w:t>
            </w:r>
          </w:p>
        </w:tc>
        <w:tc>
          <w:tcPr>
            <w:tcW w:w="2200" w:type="dxa"/>
            <w:tcMar>
              <w:top w:w="20" w:type="dxa"/>
              <w:left w:w="20" w:type="dxa"/>
              <w:bottom w:w="20" w:type="dxa"/>
              <w:right w:w="20" w:type="dxa"/>
            </w:tcMar>
            <w:vAlign w:val="center"/>
          </w:tcPr>
          <w:p w14:paraId="5043F58C" w14:textId="77777777" w:rsidR="00887D08" w:rsidRPr="00A56D42" w:rsidRDefault="00887D08" w:rsidP="00887D08">
            <w:pPr>
              <w:pStyle w:val="movimento2"/>
              <w:rPr>
                <w:color w:val="002060"/>
              </w:rPr>
            </w:pPr>
            <w:r w:rsidRPr="00A56D42">
              <w:rPr>
                <w:color w:val="002060"/>
              </w:rPr>
              <w:t xml:space="preserve">(ATL URBINO C5 1999) </w:t>
            </w:r>
          </w:p>
        </w:tc>
        <w:tc>
          <w:tcPr>
            <w:tcW w:w="800" w:type="dxa"/>
            <w:tcMar>
              <w:top w:w="20" w:type="dxa"/>
              <w:left w:w="20" w:type="dxa"/>
              <w:bottom w:w="20" w:type="dxa"/>
              <w:right w:w="20" w:type="dxa"/>
            </w:tcMar>
            <w:vAlign w:val="center"/>
          </w:tcPr>
          <w:p w14:paraId="5A2FEED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BEBDA3E" w14:textId="77777777" w:rsidR="00887D08" w:rsidRPr="00A56D42" w:rsidRDefault="00887D08" w:rsidP="00887D08">
            <w:pPr>
              <w:pStyle w:val="movimento"/>
              <w:rPr>
                <w:color w:val="002060"/>
              </w:rPr>
            </w:pPr>
            <w:r w:rsidRPr="00A56D42">
              <w:rPr>
                <w:color w:val="002060"/>
              </w:rPr>
              <w:t>FRASCHETTI SIMONE</w:t>
            </w:r>
          </w:p>
        </w:tc>
        <w:tc>
          <w:tcPr>
            <w:tcW w:w="2200" w:type="dxa"/>
            <w:tcMar>
              <w:top w:w="20" w:type="dxa"/>
              <w:left w:w="20" w:type="dxa"/>
              <w:bottom w:w="20" w:type="dxa"/>
              <w:right w:w="20" w:type="dxa"/>
            </w:tcMar>
            <w:vAlign w:val="center"/>
          </w:tcPr>
          <w:p w14:paraId="222078AF" w14:textId="77777777" w:rsidR="00887D08" w:rsidRPr="00A56D42" w:rsidRDefault="00887D08" w:rsidP="00887D08">
            <w:pPr>
              <w:pStyle w:val="movimento2"/>
              <w:rPr>
                <w:color w:val="002060"/>
              </w:rPr>
            </w:pPr>
            <w:r w:rsidRPr="00A56D42">
              <w:rPr>
                <w:color w:val="002060"/>
              </w:rPr>
              <w:t xml:space="preserve">(EAGLES PAGLIARE) </w:t>
            </w:r>
          </w:p>
        </w:tc>
      </w:tr>
      <w:tr w:rsidR="00887D08" w:rsidRPr="00A56D42" w14:paraId="79DE14F8" w14:textId="77777777" w:rsidTr="00887D08">
        <w:trPr>
          <w:divId w:val="527259509"/>
        </w:trPr>
        <w:tc>
          <w:tcPr>
            <w:tcW w:w="2200" w:type="dxa"/>
            <w:tcMar>
              <w:top w:w="20" w:type="dxa"/>
              <w:left w:w="20" w:type="dxa"/>
              <w:bottom w:w="20" w:type="dxa"/>
              <w:right w:w="20" w:type="dxa"/>
            </w:tcMar>
            <w:vAlign w:val="center"/>
          </w:tcPr>
          <w:p w14:paraId="0B5A56B1" w14:textId="77777777" w:rsidR="00887D08" w:rsidRPr="00A56D42" w:rsidRDefault="00887D08" w:rsidP="00887D08">
            <w:pPr>
              <w:pStyle w:val="movimento"/>
              <w:rPr>
                <w:color w:val="002060"/>
              </w:rPr>
            </w:pPr>
            <w:r w:rsidRPr="00A56D42">
              <w:rPr>
                <w:color w:val="002060"/>
              </w:rPr>
              <w:t>TOMBOLINI ANDREA</w:t>
            </w:r>
          </w:p>
        </w:tc>
        <w:tc>
          <w:tcPr>
            <w:tcW w:w="2200" w:type="dxa"/>
            <w:tcMar>
              <w:top w:w="20" w:type="dxa"/>
              <w:left w:w="20" w:type="dxa"/>
              <w:bottom w:w="20" w:type="dxa"/>
              <w:right w:w="20" w:type="dxa"/>
            </w:tcMar>
            <w:vAlign w:val="center"/>
          </w:tcPr>
          <w:p w14:paraId="23BC7A2D" w14:textId="77777777" w:rsidR="00887D08" w:rsidRPr="00A56D42" w:rsidRDefault="00887D08" w:rsidP="00887D08">
            <w:pPr>
              <w:pStyle w:val="movimento2"/>
              <w:rPr>
                <w:color w:val="002060"/>
              </w:rPr>
            </w:pPr>
            <w:r w:rsidRPr="00A56D42">
              <w:rPr>
                <w:color w:val="002060"/>
              </w:rPr>
              <w:t xml:space="preserve">(FREELY SPORT) </w:t>
            </w:r>
          </w:p>
        </w:tc>
        <w:tc>
          <w:tcPr>
            <w:tcW w:w="800" w:type="dxa"/>
            <w:tcMar>
              <w:top w:w="20" w:type="dxa"/>
              <w:left w:w="20" w:type="dxa"/>
              <w:bottom w:w="20" w:type="dxa"/>
              <w:right w:w="20" w:type="dxa"/>
            </w:tcMar>
            <w:vAlign w:val="center"/>
          </w:tcPr>
          <w:p w14:paraId="10A7DAD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282BFA0" w14:textId="77777777" w:rsidR="00887D08" w:rsidRPr="00A56D42" w:rsidRDefault="00887D08" w:rsidP="00887D08">
            <w:pPr>
              <w:pStyle w:val="movimento"/>
              <w:rPr>
                <w:color w:val="002060"/>
              </w:rPr>
            </w:pPr>
            <w:r w:rsidRPr="00A56D42">
              <w:rPr>
                <w:color w:val="002060"/>
              </w:rPr>
              <w:t>FRANCUCCI GINO</w:t>
            </w:r>
          </w:p>
        </w:tc>
        <w:tc>
          <w:tcPr>
            <w:tcW w:w="2200" w:type="dxa"/>
            <w:tcMar>
              <w:top w:w="20" w:type="dxa"/>
              <w:left w:w="20" w:type="dxa"/>
              <w:bottom w:w="20" w:type="dxa"/>
              <w:right w:w="20" w:type="dxa"/>
            </w:tcMar>
            <w:vAlign w:val="center"/>
          </w:tcPr>
          <w:p w14:paraId="3CFE10FA" w14:textId="77777777" w:rsidR="00887D08" w:rsidRPr="00A56D42" w:rsidRDefault="00887D08" w:rsidP="00887D08">
            <w:pPr>
              <w:pStyle w:val="movimento2"/>
              <w:rPr>
                <w:color w:val="002060"/>
              </w:rPr>
            </w:pPr>
            <w:r w:rsidRPr="00A56D42">
              <w:rPr>
                <w:color w:val="002060"/>
              </w:rPr>
              <w:t xml:space="preserve">(RIVIERA DELLE PALME) </w:t>
            </w:r>
          </w:p>
        </w:tc>
      </w:tr>
      <w:tr w:rsidR="00887D08" w:rsidRPr="00A56D42" w14:paraId="1A03F32D" w14:textId="77777777" w:rsidTr="00887D08">
        <w:trPr>
          <w:divId w:val="527259509"/>
        </w:trPr>
        <w:tc>
          <w:tcPr>
            <w:tcW w:w="2200" w:type="dxa"/>
            <w:tcMar>
              <w:top w:w="20" w:type="dxa"/>
              <w:left w:w="20" w:type="dxa"/>
              <w:bottom w:w="20" w:type="dxa"/>
              <w:right w:w="20" w:type="dxa"/>
            </w:tcMar>
            <w:vAlign w:val="center"/>
          </w:tcPr>
          <w:p w14:paraId="57D7593D" w14:textId="77777777" w:rsidR="00887D08" w:rsidRPr="00A56D42" w:rsidRDefault="00887D08" w:rsidP="00887D08">
            <w:pPr>
              <w:pStyle w:val="movimento"/>
              <w:rPr>
                <w:color w:val="002060"/>
              </w:rPr>
            </w:pPr>
            <w:r w:rsidRPr="00A56D42">
              <w:rPr>
                <w:color w:val="002060"/>
              </w:rPr>
              <w:t>LIUTI GIACOMO</w:t>
            </w:r>
          </w:p>
        </w:tc>
        <w:tc>
          <w:tcPr>
            <w:tcW w:w="2200" w:type="dxa"/>
            <w:tcMar>
              <w:top w:w="20" w:type="dxa"/>
              <w:left w:w="20" w:type="dxa"/>
              <w:bottom w:w="20" w:type="dxa"/>
              <w:right w:w="20" w:type="dxa"/>
            </w:tcMar>
            <w:vAlign w:val="center"/>
          </w:tcPr>
          <w:p w14:paraId="7B876FC5" w14:textId="77777777" w:rsidR="00887D08" w:rsidRPr="00A56D42" w:rsidRDefault="00887D08" w:rsidP="00887D08">
            <w:pPr>
              <w:pStyle w:val="movimento2"/>
              <w:rPr>
                <w:color w:val="002060"/>
              </w:rPr>
            </w:pPr>
            <w:r w:rsidRPr="00A56D42">
              <w:rPr>
                <w:color w:val="002060"/>
              </w:rPr>
              <w:t xml:space="preserve">(SERRALTA) </w:t>
            </w:r>
          </w:p>
        </w:tc>
        <w:tc>
          <w:tcPr>
            <w:tcW w:w="800" w:type="dxa"/>
            <w:tcMar>
              <w:top w:w="20" w:type="dxa"/>
              <w:left w:w="20" w:type="dxa"/>
              <w:bottom w:w="20" w:type="dxa"/>
              <w:right w:w="20" w:type="dxa"/>
            </w:tcMar>
            <w:vAlign w:val="center"/>
          </w:tcPr>
          <w:p w14:paraId="15D7C70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1FA8E0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427E834" w14:textId="77777777" w:rsidR="00887D08" w:rsidRPr="00A56D42" w:rsidRDefault="00887D08" w:rsidP="00887D08">
            <w:pPr>
              <w:pStyle w:val="movimento2"/>
              <w:rPr>
                <w:color w:val="002060"/>
              </w:rPr>
            </w:pPr>
            <w:r w:rsidRPr="00A56D42">
              <w:rPr>
                <w:color w:val="002060"/>
              </w:rPr>
              <w:t> </w:t>
            </w:r>
          </w:p>
        </w:tc>
      </w:tr>
    </w:tbl>
    <w:p w14:paraId="2494C87C" w14:textId="77777777" w:rsidR="00887D08" w:rsidRPr="00A56D42" w:rsidRDefault="00887D08" w:rsidP="00887D08">
      <w:pPr>
        <w:pStyle w:val="titolo20"/>
        <w:divId w:val="527259509"/>
        <w:rPr>
          <w:color w:val="002060"/>
        </w:rPr>
      </w:pPr>
      <w:r w:rsidRPr="00A56D42">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40AD058A" w14:textId="77777777" w:rsidTr="00887D08">
        <w:trPr>
          <w:divId w:val="527259509"/>
        </w:trPr>
        <w:tc>
          <w:tcPr>
            <w:tcW w:w="2200" w:type="dxa"/>
            <w:tcMar>
              <w:top w:w="20" w:type="dxa"/>
              <w:left w:w="20" w:type="dxa"/>
              <w:bottom w:w="20" w:type="dxa"/>
              <w:right w:w="20" w:type="dxa"/>
            </w:tcMar>
            <w:vAlign w:val="center"/>
          </w:tcPr>
          <w:p w14:paraId="7ADC0D4B" w14:textId="77777777" w:rsidR="00887D08" w:rsidRPr="00A56D42" w:rsidRDefault="00887D08" w:rsidP="00887D08">
            <w:pPr>
              <w:pStyle w:val="movimento"/>
              <w:rPr>
                <w:color w:val="002060"/>
              </w:rPr>
            </w:pPr>
            <w:r w:rsidRPr="00A56D42">
              <w:rPr>
                <w:color w:val="002060"/>
              </w:rPr>
              <w:t>LIKA STIVI</w:t>
            </w:r>
          </w:p>
        </w:tc>
        <w:tc>
          <w:tcPr>
            <w:tcW w:w="2200" w:type="dxa"/>
            <w:tcMar>
              <w:top w:w="20" w:type="dxa"/>
              <w:left w:w="20" w:type="dxa"/>
              <w:bottom w:w="20" w:type="dxa"/>
              <w:right w:w="20" w:type="dxa"/>
            </w:tcMar>
            <w:vAlign w:val="center"/>
          </w:tcPr>
          <w:p w14:paraId="66F6E4B0" w14:textId="77777777" w:rsidR="00887D08" w:rsidRPr="00A56D42" w:rsidRDefault="00887D08" w:rsidP="00887D08">
            <w:pPr>
              <w:pStyle w:val="movimento2"/>
              <w:rPr>
                <w:color w:val="002060"/>
              </w:rPr>
            </w:pPr>
            <w:r w:rsidRPr="00A56D42">
              <w:rPr>
                <w:color w:val="002060"/>
              </w:rPr>
              <w:t xml:space="preserve">(SENIGALLIA CALCIO) </w:t>
            </w:r>
          </w:p>
        </w:tc>
        <w:tc>
          <w:tcPr>
            <w:tcW w:w="800" w:type="dxa"/>
            <w:tcMar>
              <w:top w:w="20" w:type="dxa"/>
              <w:left w:w="20" w:type="dxa"/>
              <w:bottom w:w="20" w:type="dxa"/>
              <w:right w:w="20" w:type="dxa"/>
            </w:tcMar>
            <w:vAlign w:val="center"/>
          </w:tcPr>
          <w:p w14:paraId="28B02A40"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951ABD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D397793" w14:textId="77777777" w:rsidR="00887D08" w:rsidRPr="00A56D42" w:rsidRDefault="00887D08" w:rsidP="00887D08">
            <w:pPr>
              <w:pStyle w:val="movimento2"/>
              <w:rPr>
                <w:color w:val="002060"/>
              </w:rPr>
            </w:pPr>
            <w:r w:rsidRPr="00A56D42">
              <w:rPr>
                <w:color w:val="002060"/>
              </w:rPr>
              <w:t> </w:t>
            </w:r>
          </w:p>
        </w:tc>
      </w:tr>
    </w:tbl>
    <w:p w14:paraId="48BA4F61" w14:textId="77777777" w:rsidR="00887D08" w:rsidRPr="00A56D42" w:rsidRDefault="00887D08" w:rsidP="00887D08">
      <w:pPr>
        <w:pStyle w:val="titolo20"/>
        <w:divId w:val="527259509"/>
        <w:rPr>
          <w:color w:val="002060"/>
        </w:rPr>
      </w:pPr>
      <w:r w:rsidRPr="00A56D4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494CF4CB" w14:textId="77777777" w:rsidTr="00887D08">
        <w:trPr>
          <w:divId w:val="527259509"/>
        </w:trPr>
        <w:tc>
          <w:tcPr>
            <w:tcW w:w="2200" w:type="dxa"/>
            <w:tcMar>
              <w:top w:w="20" w:type="dxa"/>
              <w:left w:w="20" w:type="dxa"/>
              <w:bottom w:w="20" w:type="dxa"/>
              <w:right w:w="20" w:type="dxa"/>
            </w:tcMar>
            <w:vAlign w:val="center"/>
          </w:tcPr>
          <w:p w14:paraId="2E842AAF" w14:textId="77777777" w:rsidR="00887D08" w:rsidRPr="00A56D42" w:rsidRDefault="00887D08" w:rsidP="00887D08">
            <w:pPr>
              <w:pStyle w:val="movimento"/>
              <w:rPr>
                <w:color w:val="002060"/>
              </w:rPr>
            </w:pPr>
            <w:r w:rsidRPr="00A56D42">
              <w:rPr>
                <w:color w:val="002060"/>
              </w:rPr>
              <w:t>CLEMENTE PIER FRANCESCO</w:t>
            </w:r>
          </w:p>
        </w:tc>
        <w:tc>
          <w:tcPr>
            <w:tcW w:w="2200" w:type="dxa"/>
            <w:tcMar>
              <w:top w:w="20" w:type="dxa"/>
              <w:left w:w="20" w:type="dxa"/>
              <w:bottom w:w="20" w:type="dxa"/>
              <w:right w:w="20" w:type="dxa"/>
            </w:tcMar>
            <w:vAlign w:val="center"/>
          </w:tcPr>
          <w:p w14:paraId="1F664B60" w14:textId="77777777" w:rsidR="00887D08" w:rsidRPr="00A56D42" w:rsidRDefault="00887D08" w:rsidP="00887D08">
            <w:pPr>
              <w:pStyle w:val="movimento2"/>
              <w:rPr>
                <w:color w:val="002060"/>
              </w:rPr>
            </w:pPr>
            <w:r w:rsidRPr="00A56D42">
              <w:rPr>
                <w:color w:val="002060"/>
              </w:rPr>
              <w:t xml:space="preserve">(ALMA JUVENTUS FANO) </w:t>
            </w:r>
          </w:p>
        </w:tc>
        <w:tc>
          <w:tcPr>
            <w:tcW w:w="800" w:type="dxa"/>
            <w:tcMar>
              <w:top w:w="20" w:type="dxa"/>
              <w:left w:w="20" w:type="dxa"/>
              <w:bottom w:w="20" w:type="dxa"/>
              <w:right w:w="20" w:type="dxa"/>
            </w:tcMar>
            <w:vAlign w:val="center"/>
          </w:tcPr>
          <w:p w14:paraId="3266668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D7771C1" w14:textId="77777777" w:rsidR="00887D08" w:rsidRPr="00A56D42" w:rsidRDefault="00887D08" w:rsidP="00887D08">
            <w:pPr>
              <w:pStyle w:val="movimento"/>
              <w:rPr>
                <w:color w:val="002060"/>
              </w:rPr>
            </w:pPr>
            <w:r w:rsidRPr="00A56D42">
              <w:rPr>
                <w:color w:val="002060"/>
              </w:rPr>
              <w:t>BARTOLACCI GABRIELE</w:t>
            </w:r>
          </w:p>
        </w:tc>
        <w:tc>
          <w:tcPr>
            <w:tcW w:w="2200" w:type="dxa"/>
            <w:tcMar>
              <w:top w:w="20" w:type="dxa"/>
              <w:left w:w="20" w:type="dxa"/>
              <w:bottom w:w="20" w:type="dxa"/>
              <w:right w:w="20" w:type="dxa"/>
            </w:tcMar>
            <w:vAlign w:val="center"/>
          </w:tcPr>
          <w:p w14:paraId="0A53BB81" w14:textId="77777777" w:rsidR="00887D08" w:rsidRPr="00A56D42" w:rsidRDefault="00887D08" w:rsidP="00887D08">
            <w:pPr>
              <w:pStyle w:val="movimento2"/>
              <w:rPr>
                <w:color w:val="002060"/>
              </w:rPr>
            </w:pPr>
            <w:r w:rsidRPr="00A56D42">
              <w:rPr>
                <w:color w:val="002060"/>
              </w:rPr>
              <w:t xml:space="preserve">(AMICI DEL CENTROSOCIO SP.) </w:t>
            </w:r>
          </w:p>
        </w:tc>
      </w:tr>
      <w:tr w:rsidR="00887D08" w:rsidRPr="00A56D42" w14:paraId="58BF5A7D" w14:textId="77777777" w:rsidTr="00887D08">
        <w:trPr>
          <w:divId w:val="527259509"/>
        </w:trPr>
        <w:tc>
          <w:tcPr>
            <w:tcW w:w="2200" w:type="dxa"/>
            <w:tcMar>
              <w:top w:w="20" w:type="dxa"/>
              <w:left w:w="20" w:type="dxa"/>
              <w:bottom w:w="20" w:type="dxa"/>
              <w:right w:w="20" w:type="dxa"/>
            </w:tcMar>
            <w:vAlign w:val="center"/>
          </w:tcPr>
          <w:p w14:paraId="2857DAAD" w14:textId="77777777" w:rsidR="00887D08" w:rsidRPr="00A56D42" w:rsidRDefault="00887D08" w:rsidP="00887D08">
            <w:pPr>
              <w:pStyle w:val="movimento"/>
              <w:rPr>
                <w:color w:val="002060"/>
              </w:rPr>
            </w:pPr>
            <w:r w:rsidRPr="00A56D42">
              <w:rPr>
                <w:color w:val="002060"/>
              </w:rPr>
              <w:t>BENIGNI MARCO</w:t>
            </w:r>
          </w:p>
        </w:tc>
        <w:tc>
          <w:tcPr>
            <w:tcW w:w="2200" w:type="dxa"/>
            <w:tcMar>
              <w:top w:w="20" w:type="dxa"/>
              <w:left w:w="20" w:type="dxa"/>
              <w:bottom w:w="20" w:type="dxa"/>
              <w:right w:w="20" w:type="dxa"/>
            </w:tcMar>
            <w:vAlign w:val="center"/>
          </w:tcPr>
          <w:p w14:paraId="4D6CEAE6" w14:textId="77777777" w:rsidR="00887D08" w:rsidRPr="00A56D42" w:rsidRDefault="00887D08" w:rsidP="00887D08">
            <w:pPr>
              <w:pStyle w:val="movimento2"/>
              <w:rPr>
                <w:color w:val="002060"/>
              </w:rPr>
            </w:pPr>
            <w:r w:rsidRPr="00A56D42">
              <w:rPr>
                <w:color w:val="002060"/>
              </w:rPr>
              <w:t xml:space="preserve">(AUDAX 1970 </w:t>
            </w:r>
            <w:proofErr w:type="gramStart"/>
            <w:r w:rsidRPr="00A56D42">
              <w:rPr>
                <w:color w:val="002060"/>
              </w:rPr>
              <w:t>S.ANGELO</w:t>
            </w:r>
            <w:proofErr w:type="gramEnd"/>
            <w:r w:rsidRPr="00A56D42">
              <w:rPr>
                <w:color w:val="002060"/>
              </w:rPr>
              <w:t xml:space="preserve">) </w:t>
            </w:r>
          </w:p>
        </w:tc>
        <w:tc>
          <w:tcPr>
            <w:tcW w:w="800" w:type="dxa"/>
            <w:tcMar>
              <w:top w:w="20" w:type="dxa"/>
              <w:left w:w="20" w:type="dxa"/>
              <w:bottom w:w="20" w:type="dxa"/>
              <w:right w:w="20" w:type="dxa"/>
            </w:tcMar>
            <w:vAlign w:val="center"/>
          </w:tcPr>
          <w:p w14:paraId="667C616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CB1A32E" w14:textId="77777777" w:rsidR="00887D08" w:rsidRPr="00A56D42" w:rsidRDefault="00887D08" w:rsidP="00887D08">
            <w:pPr>
              <w:pStyle w:val="movimento"/>
              <w:rPr>
                <w:color w:val="002060"/>
              </w:rPr>
            </w:pPr>
            <w:r w:rsidRPr="00A56D42">
              <w:rPr>
                <w:color w:val="002060"/>
              </w:rPr>
              <w:t>BECCACECE MATTEO</w:t>
            </w:r>
          </w:p>
        </w:tc>
        <w:tc>
          <w:tcPr>
            <w:tcW w:w="2200" w:type="dxa"/>
            <w:tcMar>
              <w:top w:w="20" w:type="dxa"/>
              <w:left w:w="20" w:type="dxa"/>
              <w:bottom w:w="20" w:type="dxa"/>
              <w:right w:w="20" w:type="dxa"/>
            </w:tcMar>
            <w:vAlign w:val="center"/>
          </w:tcPr>
          <w:p w14:paraId="55CDF1BA" w14:textId="77777777" w:rsidR="00887D08" w:rsidRPr="00A56D42" w:rsidRDefault="00887D08" w:rsidP="00887D08">
            <w:pPr>
              <w:pStyle w:val="movimento2"/>
              <w:rPr>
                <w:color w:val="002060"/>
              </w:rPr>
            </w:pPr>
            <w:r w:rsidRPr="00A56D42">
              <w:rPr>
                <w:color w:val="002060"/>
              </w:rPr>
              <w:t xml:space="preserve">(AVENALE) </w:t>
            </w:r>
          </w:p>
        </w:tc>
      </w:tr>
      <w:tr w:rsidR="00887D08" w:rsidRPr="00A56D42" w14:paraId="59FC61E5" w14:textId="77777777" w:rsidTr="00887D08">
        <w:trPr>
          <w:divId w:val="527259509"/>
        </w:trPr>
        <w:tc>
          <w:tcPr>
            <w:tcW w:w="2200" w:type="dxa"/>
            <w:tcMar>
              <w:top w:w="20" w:type="dxa"/>
              <w:left w:w="20" w:type="dxa"/>
              <w:bottom w:w="20" w:type="dxa"/>
              <w:right w:w="20" w:type="dxa"/>
            </w:tcMar>
            <w:vAlign w:val="center"/>
          </w:tcPr>
          <w:p w14:paraId="3FFF5928" w14:textId="77777777" w:rsidR="00887D08" w:rsidRPr="00A56D42" w:rsidRDefault="00887D08" w:rsidP="00887D08">
            <w:pPr>
              <w:pStyle w:val="movimento"/>
              <w:rPr>
                <w:color w:val="002060"/>
              </w:rPr>
            </w:pPr>
            <w:r w:rsidRPr="00A56D42">
              <w:rPr>
                <w:color w:val="002060"/>
              </w:rPr>
              <w:t>PERGOLINI FRANCESCO</w:t>
            </w:r>
          </w:p>
        </w:tc>
        <w:tc>
          <w:tcPr>
            <w:tcW w:w="2200" w:type="dxa"/>
            <w:tcMar>
              <w:top w:w="20" w:type="dxa"/>
              <w:left w:w="20" w:type="dxa"/>
              <w:bottom w:w="20" w:type="dxa"/>
              <w:right w:w="20" w:type="dxa"/>
            </w:tcMar>
            <w:vAlign w:val="center"/>
          </w:tcPr>
          <w:p w14:paraId="420C3503" w14:textId="77777777" w:rsidR="00887D08" w:rsidRPr="00A56D42" w:rsidRDefault="00887D08" w:rsidP="00887D08">
            <w:pPr>
              <w:pStyle w:val="movimento2"/>
              <w:rPr>
                <w:color w:val="002060"/>
              </w:rPr>
            </w:pPr>
            <w:r w:rsidRPr="00A56D42">
              <w:rPr>
                <w:color w:val="002060"/>
              </w:rPr>
              <w:t xml:space="preserve">(CHIARAVALLE FUTSAL) </w:t>
            </w:r>
          </w:p>
        </w:tc>
        <w:tc>
          <w:tcPr>
            <w:tcW w:w="800" w:type="dxa"/>
            <w:tcMar>
              <w:top w:w="20" w:type="dxa"/>
              <w:left w:w="20" w:type="dxa"/>
              <w:bottom w:w="20" w:type="dxa"/>
              <w:right w:w="20" w:type="dxa"/>
            </w:tcMar>
            <w:vAlign w:val="center"/>
          </w:tcPr>
          <w:p w14:paraId="695A99FD"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3D2804F" w14:textId="77777777" w:rsidR="00887D08" w:rsidRPr="00A56D42" w:rsidRDefault="00887D08" w:rsidP="00887D08">
            <w:pPr>
              <w:pStyle w:val="movimento"/>
              <w:rPr>
                <w:color w:val="002060"/>
              </w:rPr>
            </w:pPr>
            <w:r w:rsidRPr="00A56D42">
              <w:rPr>
                <w:color w:val="002060"/>
              </w:rPr>
              <w:t>DI ROCCO MICHAEL</w:t>
            </w:r>
          </w:p>
        </w:tc>
        <w:tc>
          <w:tcPr>
            <w:tcW w:w="2200" w:type="dxa"/>
            <w:tcMar>
              <w:top w:w="20" w:type="dxa"/>
              <w:left w:w="20" w:type="dxa"/>
              <w:bottom w:w="20" w:type="dxa"/>
              <w:right w:w="20" w:type="dxa"/>
            </w:tcMar>
            <w:vAlign w:val="center"/>
          </w:tcPr>
          <w:p w14:paraId="4D914B23" w14:textId="77777777" w:rsidR="00887D08" w:rsidRPr="00A56D42" w:rsidRDefault="00887D08" w:rsidP="00887D08">
            <w:pPr>
              <w:pStyle w:val="movimento2"/>
              <w:rPr>
                <w:color w:val="002060"/>
              </w:rPr>
            </w:pPr>
            <w:r w:rsidRPr="00A56D42">
              <w:rPr>
                <w:color w:val="002060"/>
              </w:rPr>
              <w:t xml:space="preserve">(FUTSAL MONTEMARCIANO C5) </w:t>
            </w:r>
          </w:p>
        </w:tc>
      </w:tr>
      <w:tr w:rsidR="00887D08" w:rsidRPr="00A56D42" w14:paraId="7A908A6D" w14:textId="77777777" w:rsidTr="00887D08">
        <w:trPr>
          <w:divId w:val="527259509"/>
        </w:trPr>
        <w:tc>
          <w:tcPr>
            <w:tcW w:w="2200" w:type="dxa"/>
            <w:tcMar>
              <w:top w:w="20" w:type="dxa"/>
              <w:left w:w="20" w:type="dxa"/>
              <w:bottom w:w="20" w:type="dxa"/>
              <w:right w:w="20" w:type="dxa"/>
            </w:tcMar>
            <w:vAlign w:val="center"/>
          </w:tcPr>
          <w:p w14:paraId="42446269" w14:textId="77777777" w:rsidR="00887D08" w:rsidRPr="00A56D42" w:rsidRDefault="00887D08" w:rsidP="00887D08">
            <w:pPr>
              <w:pStyle w:val="movimento"/>
              <w:rPr>
                <w:color w:val="002060"/>
              </w:rPr>
            </w:pPr>
            <w:r w:rsidRPr="00A56D42">
              <w:rPr>
                <w:color w:val="002060"/>
              </w:rPr>
              <w:t>ROSSI MAURO</w:t>
            </w:r>
          </w:p>
        </w:tc>
        <w:tc>
          <w:tcPr>
            <w:tcW w:w="2200" w:type="dxa"/>
            <w:tcMar>
              <w:top w:w="20" w:type="dxa"/>
              <w:left w:w="20" w:type="dxa"/>
              <w:bottom w:w="20" w:type="dxa"/>
              <w:right w:w="20" w:type="dxa"/>
            </w:tcMar>
            <w:vAlign w:val="center"/>
          </w:tcPr>
          <w:p w14:paraId="54803647" w14:textId="77777777" w:rsidR="00887D08" w:rsidRPr="00A56D42" w:rsidRDefault="00887D08" w:rsidP="00887D08">
            <w:pPr>
              <w:pStyle w:val="movimento2"/>
              <w:rPr>
                <w:color w:val="002060"/>
              </w:rPr>
            </w:pPr>
            <w:r w:rsidRPr="00A56D42">
              <w:rPr>
                <w:color w:val="002060"/>
              </w:rPr>
              <w:t xml:space="preserve">(FUTSAL SILENZI) </w:t>
            </w:r>
          </w:p>
        </w:tc>
        <w:tc>
          <w:tcPr>
            <w:tcW w:w="800" w:type="dxa"/>
            <w:tcMar>
              <w:top w:w="20" w:type="dxa"/>
              <w:left w:w="20" w:type="dxa"/>
              <w:bottom w:w="20" w:type="dxa"/>
              <w:right w:w="20" w:type="dxa"/>
            </w:tcMar>
            <w:vAlign w:val="center"/>
          </w:tcPr>
          <w:p w14:paraId="55AF1D5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A06048D" w14:textId="77777777" w:rsidR="00887D08" w:rsidRPr="00A56D42" w:rsidRDefault="00887D08" w:rsidP="00887D08">
            <w:pPr>
              <w:pStyle w:val="movimento"/>
              <w:rPr>
                <w:color w:val="002060"/>
              </w:rPr>
            </w:pPr>
            <w:r w:rsidRPr="00A56D42">
              <w:rPr>
                <w:color w:val="002060"/>
              </w:rPr>
              <w:t>BARDHO KLEVIS</w:t>
            </w:r>
          </w:p>
        </w:tc>
        <w:tc>
          <w:tcPr>
            <w:tcW w:w="2200" w:type="dxa"/>
            <w:tcMar>
              <w:top w:w="20" w:type="dxa"/>
              <w:left w:w="20" w:type="dxa"/>
              <w:bottom w:w="20" w:type="dxa"/>
              <w:right w:w="20" w:type="dxa"/>
            </w:tcMar>
            <w:vAlign w:val="center"/>
          </w:tcPr>
          <w:p w14:paraId="13E95C8F" w14:textId="77777777" w:rsidR="00887D08" w:rsidRPr="00A56D42" w:rsidRDefault="00887D08" w:rsidP="00887D08">
            <w:pPr>
              <w:pStyle w:val="movimento2"/>
              <w:rPr>
                <w:color w:val="002060"/>
              </w:rPr>
            </w:pPr>
            <w:r w:rsidRPr="00A56D42">
              <w:rPr>
                <w:color w:val="002060"/>
              </w:rPr>
              <w:t xml:space="preserve">(INVICTA FUTSAL MACERATA) </w:t>
            </w:r>
          </w:p>
        </w:tc>
      </w:tr>
      <w:tr w:rsidR="00887D08" w:rsidRPr="00A56D42" w14:paraId="3E7E1073" w14:textId="77777777" w:rsidTr="00887D08">
        <w:trPr>
          <w:divId w:val="527259509"/>
        </w:trPr>
        <w:tc>
          <w:tcPr>
            <w:tcW w:w="2200" w:type="dxa"/>
            <w:tcMar>
              <w:top w:w="20" w:type="dxa"/>
              <w:left w:w="20" w:type="dxa"/>
              <w:bottom w:w="20" w:type="dxa"/>
              <w:right w:w="20" w:type="dxa"/>
            </w:tcMar>
            <w:vAlign w:val="center"/>
          </w:tcPr>
          <w:p w14:paraId="161B6572" w14:textId="77777777" w:rsidR="00887D08" w:rsidRPr="00A56D42" w:rsidRDefault="00887D08" w:rsidP="00887D08">
            <w:pPr>
              <w:pStyle w:val="movimento"/>
              <w:rPr>
                <w:color w:val="002060"/>
              </w:rPr>
            </w:pPr>
            <w:r w:rsidRPr="00A56D42">
              <w:rPr>
                <w:color w:val="002060"/>
              </w:rPr>
              <w:t>CIRIACO NICOLA</w:t>
            </w:r>
          </w:p>
        </w:tc>
        <w:tc>
          <w:tcPr>
            <w:tcW w:w="2200" w:type="dxa"/>
            <w:tcMar>
              <w:top w:w="20" w:type="dxa"/>
              <w:left w:w="20" w:type="dxa"/>
              <w:bottom w:w="20" w:type="dxa"/>
              <w:right w:w="20" w:type="dxa"/>
            </w:tcMar>
            <w:vAlign w:val="center"/>
          </w:tcPr>
          <w:p w14:paraId="340F84FB" w14:textId="77777777" w:rsidR="00887D08" w:rsidRPr="00A56D42" w:rsidRDefault="00887D08" w:rsidP="00887D08">
            <w:pPr>
              <w:pStyle w:val="movimento2"/>
              <w:rPr>
                <w:color w:val="002060"/>
              </w:rPr>
            </w:pPr>
            <w:r w:rsidRPr="00A56D42">
              <w:rPr>
                <w:color w:val="002060"/>
              </w:rPr>
              <w:t xml:space="preserve">(MOSCOSI 2008) </w:t>
            </w:r>
          </w:p>
        </w:tc>
        <w:tc>
          <w:tcPr>
            <w:tcW w:w="800" w:type="dxa"/>
            <w:tcMar>
              <w:top w:w="20" w:type="dxa"/>
              <w:left w:w="20" w:type="dxa"/>
              <w:bottom w:w="20" w:type="dxa"/>
              <w:right w:w="20" w:type="dxa"/>
            </w:tcMar>
            <w:vAlign w:val="center"/>
          </w:tcPr>
          <w:p w14:paraId="526D5E5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8C9CCB5" w14:textId="77777777" w:rsidR="00887D08" w:rsidRPr="00A56D42" w:rsidRDefault="00887D08" w:rsidP="00887D08">
            <w:pPr>
              <w:pStyle w:val="movimento"/>
              <w:rPr>
                <w:color w:val="002060"/>
              </w:rPr>
            </w:pPr>
            <w:r w:rsidRPr="00A56D42">
              <w:rPr>
                <w:color w:val="002060"/>
              </w:rPr>
              <w:t>GABALDI ALESSANDRO</w:t>
            </w:r>
          </w:p>
        </w:tc>
        <w:tc>
          <w:tcPr>
            <w:tcW w:w="2200" w:type="dxa"/>
            <w:tcMar>
              <w:top w:w="20" w:type="dxa"/>
              <w:left w:w="20" w:type="dxa"/>
              <w:bottom w:w="20" w:type="dxa"/>
              <w:right w:w="20" w:type="dxa"/>
            </w:tcMar>
            <w:vAlign w:val="center"/>
          </w:tcPr>
          <w:p w14:paraId="00BF1B11" w14:textId="77777777" w:rsidR="00887D08" w:rsidRPr="00A56D42" w:rsidRDefault="00887D08" w:rsidP="00887D08">
            <w:pPr>
              <w:pStyle w:val="movimento2"/>
              <w:rPr>
                <w:color w:val="002060"/>
              </w:rPr>
            </w:pPr>
            <w:r w:rsidRPr="00A56D42">
              <w:rPr>
                <w:color w:val="002060"/>
              </w:rPr>
              <w:t xml:space="preserve">(POTENZA PICENA) </w:t>
            </w:r>
          </w:p>
        </w:tc>
      </w:tr>
      <w:tr w:rsidR="00887D08" w:rsidRPr="00A56D42" w14:paraId="51264B9B" w14:textId="77777777" w:rsidTr="00887D08">
        <w:trPr>
          <w:divId w:val="527259509"/>
        </w:trPr>
        <w:tc>
          <w:tcPr>
            <w:tcW w:w="2200" w:type="dxa"/>
            <w:tcMar>
              <w:top w:w="20" w:type="dxa"/>
              <w:left w:w="20" w:type="dxa"/>
              <w:bottom w:w="20" w:type="dxa"/>
              <w:right w:w="20" w:type="dxa"/>
            </w:tcMar>
            <w:vAlign w:val="center"/>
          </w:tcPr>
          <w:p w14:paraId="0549EB3E" w14:textId="77777777" w:rsidR="00887D08" w:rsidRPr="00A56D42" w:rsidRDefault="00887D08" w:rsidP="00887D08">
            <w:pPr>
              <w:pStyle w:val="movimento"/>
              <w:rPr>
                <w:color w:val="002060"/>
              </w:rPr>
            </w:pPr>
            <w:r w:rsidRPr="00A56D42">
              <w:rPr>
                <w:color w:val="002060"/>
              </w:rPr>
              <w:t>VALENTE FABIO</w:t>
            </w:r>
          </w:p>
        </w:tc>
        <w:tc>
          <w:tcPr>
            <w:tcW w:w="2200" w:type="dxa"/>
            <w:tcMar>
              <w:top w:w="20" w:type="dxa"/>
              <w:left w:w="20" w:type="dxa"/>
              <w:bottom w:w="20" w:type="dxa"/>
              <w:right w:w="20" w:type="dxa"/>
            </w:tcMar>
            <w:vAlign w:val="center"/>
          </w:tcPr>
          <w:p w14:paraId="7FD251D5" w14:textId="77777777" w:rsidR="00887D08" w:rsidRPr="00A56D42" w:rsidRDefault="00887D08" w:rsidP="00887D08">
            <w:pPr>
              <w:pStyle w:val="movimento2"/>
              <w:rPr>
                <w:color w:val="002060"/>
              </w:rPr>
            </w:pPr>
            <w:r w:rsidRPr="00A56D42">
              <w:rPr>
                <w:color w:val="002060"/>
              </w:rPr>
              <w:t xml:space="preserve">(REAL </w:t>
            </w:r>
            <w:proofErr w:type="gramStart"/>
            <w:r w:rsidRPr="00A56D42">
              <w:rPr>
                <w:color w:val="002060"/>
              </w:rPr>
              <w:t>S.COSTANZO</w:t>
            </w:r>
            <w:proofErr w:type="gramEnd"/>
            <w:r w:rsidRPr="00A56D42">
              <w:rPr>
                <w:color w:val="002060"/>
              </w:rPr>
              <w:t xml:space="preserve"> CALCIO 5) </w:t>
            </w:r>
          </w:p>
        </w:tc>
        <w:tc>
          <w:tcPr>
            <w:tcW w:w="800" w:type="dxa"/>
            <w:tcMar>
              <w:top w:w="20" w:type="dxa"/>
              <w:left w:w="20" w:type="dxa"/>
              <w:bottom w:w="20" w:type="dxa"/>
              <w:right w:w="20" w:type="dxa"/>
            </w:tcMar>
            <w:vAlign w:val="center"/>
          </w:tcPr>
          <w:p w14:paraId="429A4DF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4ACF03E" w14:textId="77777777" w:rsidR="00887D08" w:rsidRPr="00A56D42" w:rsidRDefault="00887D08" w:rsidP="00887D08">
            <w:pPr>
              <w:pStyle w:val="movimento"/>
              <w:rPr>
                <w:color w:val="002060"/>
              </w:rPr>
            </w:pPr>
            <w:r w:rsidRPr="00A56D42">
              <w:rPr>
                <w:color w:val="002060"/>
              </w:rPr>
              <w:t>DI BERARDINO GIANMARCO</w:t>
            </w:r>
          </w:p>
        </w:tc>
        <w:tc>
          <w:tcPr>
            <w:tcW w:w="2200" w:type="dxa"/>
            <w:tcMar>
              <w:top w:w="20" w:type="dxa"/>
              <w:left w:w="20" w:type="dxa"/>
              <w:bottom w:w="20" w:type="dxa"/>
              <w:right w:w="20" w:type="dxa"/>
            </w:tcMar>
            <w:vAlign w:val="center"/>
          </w:tcPr>
          <w:p w14:paraId="69893E42" w14:textId="77777777" w:rsidR="00887D08" w:rsidRPr="00A56D42" w:rsidRDefault="00887D08" w:rsidP="00887D08">
            <w:pPr>
              <w:pStyle w:val="movimento2"/>
              <w:rPr>
                <w:color w:val="002060"/>
              </w:rPr>
            </w:pPr>
            <w:r w:rsidRPr="00A56D42">
              <w:rPr>
                <w:color w:val="002060"/>
              </w:rPr>
              <w:t xml:space="preserve">(SPORTING GROTTAMMARE) </w:t>
            </w:r>
          </w:p>
        </w:tc>
      </w:tr>
      <w:tr w:rsidR="00887D08" w:rsidRPr="00A56D42" w14:paraId="77AC87DE" w14:textId="77777777" w:rsidTr="00887D08">
        <w:trPr>
          <w:divId w:val="527259509"/>
        </w:trPr>
        <w:tc>
          <w:tcPr>
            <w:tcW w:w="2200" w:type="dxa"/>
            <w:tcMar>
              <w:top w:w="20" w:type="dxa"/>
              <w:left w:w="20" w:type="dxa"/>
              <w:bottom w:w="20" w:type="dxa"/>
              <w:right w:w="20" w:type="dxa"/>
            </w:tcMar>
            <w:vAlign w:val="center"/>
          </w:tcPr>
          <w:p w14:paraId="452F6D26" w14:textId="77777777" w:rsidR="00887D08" w:rsidRPr="00A56D42" w:rsidRDefault="00887D08" w:rsidP="00887D08">
            <w:pPr>
              <w:pStyle w:val="movimento"/>
              <w:rPr>
                <w:color w:val="002060"/>
              </w:rPr>
            </w:pPr>
            <w:r w:rsidRPr="00A56D42">
              <w:rPr>
                <w:color w:val="002060"/>
              </w:rPr>
              <w:t>LATINI DIEGO</w:t>
            </w:r>
          </w:p>
        </w:tc>
        <w:tc>
          <w:tcPr>
            <w:tcW w:w="2200" w:type="dxa"/>
            <w:tcMar>
              <w:top w:w="20" w:type="dxa"/>
              <w:left w:w="20" w:type="dxa"/>
              <w:bottom w:w="20" w:type="dxa"/>
              <w:right w:w="20" w:type="dxa"/>
            </w:tcMar>
            <w:vAlign w:val="center"/>
          </w:tcPr>
          <w:p w14:paraId="477B1D9A" w14:textId="77777777" w:rsidR="00887D08" w:rsidRPr="00A56D42" w:rsidRDefault="00887D08" w:rsidP="00887D08">
            <w:pPr>
              <w:pStyle w:val="movimento2"/>
              <w:rPr>
                <w:color w:val="002060"/>
              </w:rPr>
            </w:pPr>
            <w:r w:rsidRPr="00A56D42">
              <w:rPr>
                <w:color w:val="002060"/>
              </w:rPr>
              <w:t xml:space="preserve">(TRE TORRI A.S.D.) </w:t>
            </w:r>
          </w:p>
        </w:tc>
        <w:tc>
          <w:tcPr>
            <w:tcW w:w="800" w:type="dxa"/>
            <w:tcMar>
              <w:top w:w="20" w:type="dxa"/>
              <w:left w:w="20" w:type="dxa"/>
              <w:bottom w:w="20" w:type="dxa"/>
              <w:right w:w="20" w:type="dxa"/>
            </w:tcMar>
            <w:vAlign w:val="center"/>
          </w:tcPr>
          <w:p w14:paraId="592B6BC5"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1D241B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A2F67C4" w14:textId="77777777" w:rsidR="00887D08" w:rsidRPr="00A56D42" w:rsidRDefault="00887D08" w:rsidP="00887D08">
            <w:pPr>
              <w:pStyle w:val="movimento2"/>
              <w:rPr>
                <w:color w:val="002060"/>
              </w:rPr>
            </w:pPr>
            <w:r w:rsidRPr="00A56D42">
              <w:rPr>
                <w:color w:val="002060"/>
              </w:rPr>
              <w:t> </w:t>
            </w:r>
          </w:p>
        </w:tc>
      </w:tr>
    </w:tbl>
    <w:p w14:paraId="30E53C4C" w14:textId="77777777" w:rsidR="00887D08" w:rsidRPr="00A56D42" w:rsidRDefault="00887D08" w:rsidP="00887D08">
      <w:pPr>
        <w:pStyle w:val="titolo20"/>
        <w:divId w:val="527259509"/>
        <w:rPr>
          <w:color w:val="002060"/>
        </w:rPr>
      </w:pPr>
      <w:r w:rsidRPr="00A56D42">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7A48DBDE" w14:textId="77777777" w:rsidTr="00887D08">
        <w:trPr>
          <w:divId w:val="527259509"/>
        </w:trPr>
        <w:tc>
          <w:tcPr>
            <w:tcW w:w="2200" w:type="dxa"/>
            <w:tcMar>
              <w:top w:w="20" w:type="dxa"/>
              <w:left w:w="20" w:type="dxa"/>
              <w:bottom w:w="20" w:type="dxa"/>
              <w:right w:w="20" w:type="dxa"/>
            </w:tcMar>
            <w:vAlign w:val="center"/>
          </w:tcPr>
          <w:p w14:paraId="6546F1C5" w14:textId="77777777" w:rsidR="00887D08" w:rsidRPr="00A56D42" w:rsidRDefault="00887D08" w:rsidP="00887D08">
            <w:pPr>
              <w:pStyle w:val="movimento"/>
              <w:rPr>
                <w:color w:val="002060"/>
              </w:rPr>
            </w:pPr>
            <w:r w:rsidRPr="00A56D42">
              <w:rPr>
                <w:color w:val="002060"/>
              </w:rPr>
              <w:t>PROIETTI DANY</w:t>
            </w:r>
          </w:p>
        </w:tc>
        <w:tc>
          <w:tcPr>
            <w:tcW w:w="2200" w:type="dxa"/>
            <w:tcMar>
              <w:top w:w="20" w:type="dxa"/>
              <w:left w:w="20" w:type="dxa"/>
              <w:bottom w:w="20" w:type="dxa"/>
              <w:right w:w="20" w:type="dxa"/>
            </w:tcMar>
            <w:vAlign w:val="center"/>
          </w:tcPr>
          <w:p w14:paraId="6DB5FB50" w14:textId="77777777" w:rsidR="00887D08" w:rsidRPr="00A56D42" w:rsidRDefault="00887D08" w:rsidP="00887D08">
            <w:pPr>
              <w:pStyle w:val="movimento2"/>
              <w:rPr>
                <w:color w:val="002060"/>
              </w:rPr>
            </w:pPr>
            <w:r w:rsidRPr="00A56D42">
              <w:rPr>
                <w:color w:val="002060"/>
              </w:rPr>
              <w:t xml:space="preserve">(ACLI MANTOVANI CALCIO A 5) </w:t>
            </w:r>
          </w:p>
        </w:tc>
        <w:tc>
          <w:tcPr>
            <w:tcW w:w="800" w:type="dxa"/>
            <w:tcMar>
              <w:top w:w="20" w:type="dxa"/>
              <w:left w:w="20" w:type="dxa"/>
              <w:bottom w:w="20" w:type="dxa"/>
              <w:right w:w="20" w:type="dxa"/>
            </w:tcMar>
            <w:vAlign w:val="center"/>
          </w:tcPr>
          <w:p w14:paraId="797729B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B8842D8" w14:textId="77777777" w:rsidR="00887D08" w:rsidRPr="00A56D42" w:rsidRDefault="00887D08" w:rsidP="00887D08">
            <w:pPr>
              <w:pStyle w:val="movimento"/>
              <w:rPr>
                <w:color w:val="002060"/>
              </w:rPr>
            </w:pPr>
            <w:r w:rsidRPr="00A56D42">
              <w:rPr>
                <w:color w:val="002060"/>
              </w:rPr>
              <w:t>BORSINI NICOLA</w:t>
            </w:r>
          </w:p>
        </w:tc>
        <w:tc>
          <w:tcPr>
            <w:tcW w:w="2200" w:type="dxa"/>
            <w:tcMar>
              <w:top w:w="20" w:type="dxa"/>
              <w:left w:w="20" w:type="dxa"/>
              <w:bottom w:w="20" w:type="dxa"/>
              <w:right w:w="20" w:type="dxa"/>
            </w:tcMar>
            <w:vAlign w:val="center"/>
          </w:tcPr>
          <w:p w14:paraId="657951ED" w14:textId="77777777" w:rsidR="00887D08" w:rsidRPr="00A56D42" w:rsidRDefault="00887D08" w:rsidP="00887D08">
            <w:pPr>
              <w:pStyle w:val="movimento2"/>
              <w:rPr>
                <w:color w:val="002060"/>
              </w:rPr>
            </w:pPr>
            <w:r w:rsidRPr="00A56D42">
              <w:rPr>
                <w:color w:val="002060"/>
              </w:rPr>
              <w:t xml:space="preserve">(AVENALE) </w:t>
            </w:r>
          </w:p>
        </w:tc>
      </w:tr>
      <w:tr w:rsidR="00887D08" w:rsidRPr="00A56D42" w14:paraId="18D37C98" w14:textId="77777777" w:rsidTr="00887D08">
        <w:trPr>
          <w:divId w:val="527259509"/>
        </w:trPr>
        <w:tc>
          <w:tcPr>
            <w:tcW w:w="2200" w:type="dxa"/>
            <w:tcMar>
              <w:top w:w="20" w:type="dxa"/>
              <w:left w:w="20" w:type="dxa"/>
              <w:bottom w:w="20" w:type="dxa"/>
              <w:right w:w="20" w:type="dxa"/>
            </w:tcMar>
            <w:vAlign w:val="center"/>
          </w:tcPr>
          <w:p w14:paraId="5827CDA1" w14:textId="77777777" w:rsidR="00887D08" w:rsidRPr="00A56D42" w:rsidRDefault="00887D08" w:rsidP="00887D08">
            <w:pPr>
              <w:pStyle w:val="movimento"/>
              <w:rPr>
                <w:color w:val="002060"/>
              </w:rPr>
            </w:pPr>
            <w:r w:rsidRPr="00A56D42">
              <w:rPr>
                <w:color w:val="002060"/>
              </w:rPr>
              <w:t>MANDOLINI EDOARDO</w:t>
            </w:r>
          </w:p>
        </w:tc>
        <w:tc>
          <w:tcPr>
            <w:tcW w:w="2200" w:type="dxa"/>
            <w:tcMar>
              <w:top w:w="20" w:type="dxa"/>
              <w:left w:w="20" w:type="dxa"/>
              <w:bottom w:w="20" w:type="dxa"/>
              <w:right w:w="20" w:type="dxa"/>
            </w:tcMar>
            <w:vAlign w:val="center"/>
          </w:tcPr>
          <w:p w14:paraId="0A088E9B" w14:textId="77777777" w:rsidR="00887D08" w:rsidRPr="00A56D42" w:rsidRDefault="00887D08" w:rsidP="00887D08">
            <w:pPr>
              <w:pStyle w:val="movimento2"/>
              <w:rPr>
                <w:color w:val="002060"/>
              </w:rPr>
            </w:pPr>
            <w:r w:rsidRPr="00A56D42">
              <w:rPr>
                <w:color w:val="002060"/>
              </w:rPr>
              <w:t xml:space="preserve">(AVENALE) </w:t>
            </w:r>
          </w:p>
        </w:tc>
        <w:tc>
          <w:tcPr>
            <w:tcW w:w="800" w:type="dxa"/>
            <w:tcMar>
              <w:top w:w="20" w:type="dxa"/>
              <w:left w:w="20" w:type="dxa"/>
              <w:bottom w:w="20" w:type="dxa"/>
              <w:right w:w="20" w:type="dxa"/>
            </w:tcMar>
            <w:vAlign w:val="center"/>
          </w:tcPr>
          <w:p w14:paraId="0553801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F66AE07" w14:textId="77777777" w:rsidR="00887D08" w:rsidRPr="00A56D42" w:rsidRDefault="00887D08" w:rsidP="00887D08">
            <w:pPr>
              <w:pStyle w:val="movimento"/>
              <w:rPr>
                <w:color w:val="002060"/>
              </w:rPr>
            </w:pPr>
            <w:r w:rsidRPr="00A56D42">
              <w:rPr>
                <w:color w:val="002060"/>
              </w:rPr>
              <w:t>DELGRANDE DOMENICO</w:t>
            </w:r>
          </w:p>
        </w:tc>
        <w:tc>
          <w:tcPr>
            <w:tcW w:w="2200" w:type="dxa"/>
            <w:tcMar>
              <w:top w:w="20" w:type="dxa"/>
              <w:left w:w="20" w:type="dxa"/>
              <w:bottom w:w="20" w:type="dxa"/>
              <w:right w:w="20" w:type="dxa"/>
            </w:tcMar>
            <w:vAlign w:val="center"/>
          </w:tcPr>
          <w:p w14:paraId="512F260C" w14:textId="77777777" w:rsidR="00887D08" w:rsidRPr="00A56D42" w:rsidRDefault="00887D08" w:rsidP="00887D08">
            <w:pPr>
              <w:pStyle w:val="movimento2"/>
              <w:rPr>
                <w:color w:val="002060"/>
              </w:rPr>
            </w:pPr>
            <w:r w:rsidRPr="00A56D42">
              <w:rPr>
                <w:color w:val="002060"/>
              </w:rPr>
              <w:t xml:space="preserve">(BOCASTRUM UNITED) </w:t>
            </w:r>
          </w:p>
        </w:tc>
      </w:tr>
      <w:tr w:rsidR="00887D08" w:rsidRPr="00A56D42" w14:paraId="4275E287" w14:textId="77777777" w:rsidTr="00887D08">
        <w:trPr>
          <w:divId w:val="527259509"/>
        </w:trPr>
        <w:tc>
          <w:tcPr>
            <w:tcW w:w="2200" w:type="dxa"/>
            <w:tcMar>
              <w:top w:w="20" w:type="dxa"/>
              <w:left w:w="20" w:type="dxa"/>
              <w:bottom w:w="20" w:type="dxa"/>
              <w:right w:w="20" w:type="dxa"/>
            </w:tcMar>
            <w:vAlign w:val="center"/>
          </w:tcPr>
          <w:p w14:paraId="045F8BB8" w14:textId="77777777" w:rsidR="00887D08" w:rsidRPr="00A56D42" w:rsidRDefault="00887D08" w:rsidP="00887D08">
            <w:pPr>
              <w:pStyle w:val="movimento"/>
              <w:rPr>
                <w:color w:val="002060"/>
              </w:rPr>
            </w:pPr>
            <w:r w:rsidRPr="00A56D42">
              <w:rPr>
                <w:color w:val="002060"/>
              </w:rPr>
              <w:t>MORETTI JUAN CAMILLO</w:t>
            </w:r>
          </w:p>
        </w:tc>
        <w:tc>
          <w:tcPr>
            <w:tcW w:w="2200" w:type="dxa"/>
            <w:tcMar>
              <w:top w:w="20" w:type="dxa"/>
              <w:left w:w="20" w:type="dxa"/>
              <w:bottom w:w="20" w:type="dxa"/>
              <w:right w:w="20" w:type="dxa"/>
            </w:tcMar>
            <w:vAlign w:val="center"/>
          </w:tcPr>
          <w:p w14:paraId="607FC3AB" w14:textId="77777777" w:rsidR="00887D08" w:rsidRPr="00A56D42" w:rsidRDefault="00887D08" w:rsidP="00887D08">
            <w:pPr>
              <w:pStyle w:val="movimento2"/>
              <w:rPr>
                <w:color w:val="002060"/>
              </w:rPr>
            </w:pPr>
            <w:r w:rsidRPr="00A56D42">
              <w:rPr>
                <w:color w:val="002060"/>
              </w:rPr>
              <w:t xml:space="preserve">(CASTELBELLINO CALCIO A 5) </w:t>
            </w:r>
          </w:p>
        </w:tc>
        <w:tc>
          <w:tcPr>
            <w:tcW w:w="800" w:type="dxa"/>
            <w:tcMar>
              <w:top w:w="20" w:type="dxa"/>
              <w:left w:w="20" w:type="dxa"/>
              <w:bottom w:w="20" w:type="dxa"/>
              <w:right w:w="20" w:type="dxa"/>
            </w:tcMar>
            <w:vAlign w:val="center"/>
          </w:tcPr>
          <w:p w14:paraId="20826F4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6F4EAA9" w14:textId="77777777" w:rsidR="00887D08" w:rsidRPr="00A56D42" w:rsidRDefault="00887D08" w:rsidP="00887D08">
            <w:pPr>
              <w:pStyle w:val="movimento"/>
              <w:rPr>
                <w:color w:val="002060"/>
              </w:rPr>
            </w:pPr>
            <w:r w:rsidRPr="00A56D42">
              <w:rPr>
                <w:color w:val="002060"/>
              </w:rPr>
              <w:t>BARBABELLA DANIELE</w:t>
            </w:r>
          </w:p>
        </w:tc>
        <w:tc>
          <w:tcPr>
            <w:tcW w:w="2200" w:type="dxa"/>
            <w:tcMar>
              <w:top w:w="20" w:type="dxa"/>
              <w:left w:w="20" w:type="dxa"/>
              <w:bottom w:w="20" w:type="dxa"/>
              <w:right w:w="20" w:type="dxa"/>
            </w:tcMar>
            <w:vAlign w:val="center"/>
          </w:tcPr>
          <w:p w14:paraId="3CDB41BE" w14:textId="77777777" w:rsidR="00887D08" w:rsidRPr="00A56D42" w:rsidRDefault="00887D08" w:rsidP="00887D08">
            <w:pPr>
              <w:pStyle w:val="movimento2"/>
              <w:rPr>
                <w:color w:val="002060"/>
              </w:rPr>
            </w:pPr>
            <w:r w:rsidRPr="00A56D42">
              <w:rPr>
                <w:color w:val="002060"/>
              </w:rPr>
              <w:t xml:space="preserve">(CHIARAVALLE FUTSAL) </w:t>
            </w:r>
          </w:p>
        </w:tc>
      </w:tr>
      <w:tr w:rsidR="00887D08" w:rsidRPr="00A56D42" w14:paraId="219E6956" w14:textId="77777777" w:rsidTr="00887D08">
        <w:trPr>
          <w:divId w:val="527259509"/>
        </w:trPr>
        <w:tc>
          <w:tcPr>
            <w:tcW w:w="2200" w:type="dxa"/>
            <w:tcMar>
              <w:top w:w="20" w:type="dxa"/>
              <w:left w:w="20" w:type="dxa"/>
              <w:bottom w:w="20" w:type="dxa"/>
              <w:right w:w="20" w:type="dxa"/>
            </w:tcMar>
            <w:vAlign w:val="center"/>
          </w:tcPr>
          <w:p w14:paraId="3F8019FA" w14:textId="77777777" w:rsidR="00887D08" w:rsidRPr="00A56D42" w:rsidRDefault="00887D08" w:rsidP="00887D08">
            <w:pPr>
              <w:pStyle w:val="movimento"/>
              <w:rPr>
                <w:color w:val="002060"/>
              </w:rPr>
            </w:pPr>
            <w:r w:rsidRPr="00A56D42">
              <w:rPr>
                <w:color w:val="002060"/>
              </w:rPr>
              <w:t>FILIACI SERGIO</w:t>
            </w:r>
          </w:p>
        </w:tc>
        <w:tc>
          <w:tcPr>
            <w:tcW w:w="2200" w:type="dxa"/>
            <w:tcMar>
              <w:top w:w="20" w:type="dxa"/>
              <w:left w:w="20" w:type="dxa"/>
              <w:bottom w:w="20" w:type="dxa"/>
              <w:right w:w="20" w:type="dxa"/>
            </w:tcMar>
            <w:vAlign w:val="center"/>
          </w:tcPr>
          <w:p w14:paraId="307169DB" w14:textId="77777777" w:rsidR="00887D08" w:rsidRPr="00A56D42" w:rsidRDefault="00887D08" w:rsidP="00887D08">
            <w:pPr>
              <w:pStyle w:val="movimento2"/>
              <w:rPr>
                <w:color w:val="002060"/>
              </w:rPr>
            </w:pPr>
            <w:r w:rsidRPr="00A56D42">
              <w:rPr>
                <w:color w:val="002060"/>
              </w:rPr>
              <w:t xml:space="preserve">(EAGLES PAGLIARE) </w:t>
            </w:r>
          </w:p>
        </w:tc>
        <w:tc>
          <w:tcPr>
            <w:tcW w:w="800" w:type="dxa"/>
            <w:tcMar>
              <w:top w:w="20" w:type="dxa"/>
              <w:left w:w="20" w:type="dxa"/>
              <w:bottom w:w="20" w:type="dxa"/>
              <w:right w:w="20" w:type="dxa"/>
            </w:tcMar>
            <w:vAlign w:val="center"/>
          </w:tcPr>
          <w:p w14:paraId="09F6CED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C694D71" w14:textId="77777777" w:rsidR="00887D08" w:rsidRPr="00A56D42" w:rsidRDefault="00887D08" w:rsidP="00887D08">
            <w:pPr>
              <w:pStyle w:val="movimento"/>
              <w:rPr>
                <w:color w:val="002060"/>
              </w:rPr>
            </w:pPr>
            <w:r w:rsidRPr="00A56D42">
              <w:rPr>
                <w:color w:val="002060"/>
              </w:rPr>
              <w:t>PACIONI PAOLO</w:t>
            </w:r>
          </w:p>
        </w:tc>
        <w:tc>
          <w:tcPr>
            <w:tcW w:w="2200" w:type="dxa"/>
            <w:tcMar>
              <w:top w:w="20" w:type="dxa"/>
              <w:left w:w="20" w:type="dxa"/>
              <w:bottom w:w="20" w:type="dxa"/>
              <w:right w:w="20" w:type="dxa"/>
            </w:tcMar>
            <w:vAlign w:val="center"/>
          </w:tcPr>
          <w:p w14:paraId="4ECCCB41" w14:textId="77777777" w:rsidR="00887D08" w:rsidRPr="00A56D42" w:rsidRDefault="00887D08" w:rsidP="00887D08">
            <w:pPr>
              <w:pStyle w:val="movimento2"/>
              <w:rPr>
                <w:color w:val="002060"/>
              </w:rPr>
            </w:pPr>
            <w:r w:rsidRPr="00A56D42">
              <w:rPr>
                <w:color w:val="002060"/>
              </w:rPr>
              <w:t xml:space="preserve">(FUTSAL FERMO S.C.) </w:t>
            </w:r>
          </w:p>
        </w:tc>
      </w:tr>
      <w:tr w:rsidR="00887D08" w:rsidRPr="00A56D42" w14:paraId="1D38E080" w14:textId="77777777" w:rsidTr="00887D08">
        <w:trPr>
          <w:divId w:val="527259509"/>
        </w:trPr>
        <w:tc>
          <w:tcPr>
            <w:tcW w:w="2200" w:type="dxa"/>
            <w:tcMar>
              <w:top w:w="20" w:type="dxa"/>
              <w:left w:w="20" w:type="dxa"/>
              <w:bottom w:w="20" w:type="dxa"/>
              <w:right w:w="20" w:type="dxa"/>
            </w:tcMar>
            <w:vAlign w:val="center"/>
          </w:tcPr>
          <w:p w14:paraId="553BD139" w14:textId="77777777" w:rsidR="00887D08" w:rsidRPr="00A56D42" w:rsidRDefault="00887D08" w:rsidP="00887D08">
            <w:pPr>
              <w:pStyle w:val="movimento"/>
              <w:rPr>
                <w:color w:val="002060"/>
              </w:rPr>
            </w:pPr>
            <w:r w:rsidRPr="00A56D42">
              <w:rPr>
                <w:color w:val="002060"/>
              </w:rPr>
              <w:t>DONATI DENNY</w:t>
            </w:r>
          </w:p>
        </w:tc>
        <w:tc>
          <w:tcPr>
            <w:tcW w:w="2200" w:type="dxa"/>
            <w:tcMar>
              <w:top w:w="20" w:type="dxa"/>
              <w:left w:w="20" w:type="dxa"/>
              <w:bottom w:w="20" w:type="dxa"/>
              <w:right w:w="20" w:type="dxa"/>
            </w:tcMar>
            <w:vAlign w:val="center"/>
          </w:tcPr>
          <w:p w14:paraId="72D64E65" w14:textId="77777777" w:rsidR="00887D08" w:rsidRPr="00A56D42" w:rsidRDefault="00887D08" w:rsidP="00887D08">
            <w:pPr>
              <w:pStyle w:val="movimento2"/>
              <w:rPr>
                <w:color w:val="002060"/>
              </w:rPr>
            </w:pPr>
            <w:r w:rsidRPr="00A56D42">
              <w:rPr>
                <w:color w:val="002060"/>
              </w:rPr>
              <w:t xml:space="preserve">(FUTSAL MONTURANO) </w:t>
            </w:r>
          </w:p>
        </w:tc>
        <w:tc>
          <w:tcPr>
            <w:tcW w:w="800" w:type="dxa"/>
            <w:tcMar>
              <w:top w:w="20" w:type="dxa"/>
              <w:left w:w="20" w:type="dxa"/>
              <w:bottom w:w="20" w:type="dxa"/>
              <w:right w:w="20" w:type="dxa"/>
            </w:tcMar>
            <w:vAlign w:val="center"/>
          </w:tcPr>
          <w:p w14:paraId="228A7EF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6359064" w14:textId="77777777" w:rsidR="00887D08" w:rsidRPr="00A56D42" w:rsidRDefault="00887D08" w:rsidP="00887D08">
            <w:pPr>
              <w:pStyle w:val="movimento"/>
              <w:rPr>
                <w:color w:val="002060"/>
              </w:rPr>
            </w:pPr>
            <w:r w:rsidRPr="00A56D42">
              <w:rPr>
                <w:color w:val="002060"/>
              </w:rPr>
              <w:t>SAITTA LUCA</w:t>
            </w:r>
          </w:p>
        </w:tc>
        <w:tc>
          <w:tcPr>
            <w:tcW w:w="2200" w:type="dxa"/>
            <w:tcMar>
              <w:top w:w="20" w:type="dxa"/>
              <w:left w:w="20" w:type="dxa"/>
              <w:bottom w:w="20" w:type="dxa"/>
              <w:right w:w="20" w:type="dxa"/>
            </w:tcMar>
            <w:vAlign w:val="center"/>
          </w:tcPr>
          <w:p w14:paraId="3FF10AD2" w14:textId="77777777" w:rsidR="00887D08" w:rsidRPr="00A56D42" w:rsidRDefault="00887D08" w:rsidP="00887D08">
            <w:pPr>
              <w:pStyle w:val="movimento2"/>
              <w:rPr>
                <w:color w:val="002060"/>
              </w:rPr>
            </w:pPr>
            <w:r w:rsidRPr="00A56D42">
              <w:rPr>
                <w:color w:val="002060"/>
              </w:rPr>
              <w:t xml:space="preserve">(MONTECAROTTO) </w:t>
            </w:r>
          </w:p>
        </w:tc>
      </w:tr>
      <w:tr w:rsidR="00887D08" w:rsidRPr="00A56D42" w14:paraId="76A606FF" w14:textId="77777777" w:rsidTr="00887D08">
        <w:trPr>
          <w:divId w:val="527259509"/>
        </w:trPr>
        <w:tc>
          <w:tcPr>
            <w:tcW w:w="2200" w:type="dxa"/>
            <w:tcMar>
              <w:top w:w="20" w:type="dxa"/>
              <w:left w:w="20" w:type="dxa"/>
              <w:bottom w:w="20" w:type="dxa"/>
              <w:right w:w="20" w:type="dxa"/>
            </w:tcMar>
            <w:vAlign w:val="center"/>
          </w:tcPr>
          <w:p w14:paraId="2A09498C" w14:textId="77777777" w:rsidR="00887D08" w:rsidRPr="00A56D42" w:rsidRDefault="00887D08" w:rsidP="00887D08">
            <w:pPr>
              <w:pStyle w:val="movimento"/>
              <w:rPr>
                <w:color w:val="002060"/>
              </w:rPr>
            </w:pPr>
            <w:r w:rsidRPr="00A56D42">
              <w:rPr>
                <w:color w:val="002060"/>
              </w:rPr>
              <w:t>BULDORINI ANTIMO</w:t>
            </w:r>
          </w:p>
        </w:tc>
        <w:tc>
          <w:tcPr>
            <w:tcW w:w="2200" w:type="dxa"/>
            <w:tcMar>
              <w:top w:w="20" w:type="dxa"/>
              <w:left w:w="20" w:type="dxa"/>
              <w:bottom w:w="20" w:type="dxa"/>
              <w:right w:w="20" w:type="dxa"/>
            </w:tcMar>
            <w:vAlign w:val="center"/>
          </w:tcPr>
          <w:p w14:paraId="4157386E" w14:textId="77777777" w:rsidR="00887D08" w:rsidRPr="00A56D42" w:rsidRDefault="00887D08" w:rsidP="00887D08">
            <w:pPr>
              <w:pStyle w:val="movimento2"/>
              <w:rPr>
                <w:color w:val="002060"/>
              </w:rPr>
            </w:pPr>
            <w:r w:rsidRPr="00A56D42">
              <w:rPr>
                <w:color w:val="002060"/>
              </w:rPr>
              <w:t xml:space="preserve">(MONTECASSIANO CALCIO) </w:t>
            </w:r>
          </w:p>
        </w:tc>
        <w:tc>
          <w:tcPr>
            <w:tcW w:w="800" w:type="dxa"/>
            <w:tcMar>
              <w:top w:w="20" w:type="dxa"/>
              <w:left w:w="20" w:type="dxa"/>
              <w:bottom w:w="20" w:type="dxa"/>
              <w:right w:w="20" w:type="dxa"/>
            </w:tcMar>
            <w:vAlign w:val="center"/>
          </w:tcPr>
          <w:p w14:paraId="4A1CB31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A1079F6" w14:textId="77777777" w:rsidR="00887D08" w:rsidRPr="00A56D42" w:rsidRDefault="00887D08" w:rsidP="00887D08">
            <w:pPr>
              <w:pStyle w:val="movimento"/>
              <w:rPr>
                <w:color w:val="002060"/>
              </w:rPr>
            </w:pPr>
            <w:r w:rsidRPr="00A56D42">
              <w:rPr>
                <w:color w:val="002060"/>
              </w:rPr>
              <w:t>SABBATINI MILO</w:t>
            </w:r>
          </w:p>
        </w:tc>
        <w:tc>
          <w:tcPr>
            <w:tcW w:w="2200" w:type="dxa"/>
            <w:tcMar>
              <w:top w:w="20" w:type="dxa"/>
              <w:left w:w="20" w:type="dxa"/>
              <w:bottom w:w="20" w:type="dxa"/>
              <w:right w:w="20" w:type="dxa"/>
            </w:tcMar>
            <w:vAlign w:val="center"/>
          </w:tcPr>
          <w:p w14:paraId="7523BA11" w14:textId="77777777" w:rsidR="00887D08" w:rsidRPr="00A56D42" w:rsidRDefault="00887D08" w:rsidP="00887D08">
            <w:pPr>
              <w:pStyle w:val="movimento2"/>
              <w:rPr>
                <w:color w:val="002060"/>
              </w:rPr>
            </w:pPr>
            <w:r w:rsidRPr="00A56D42">
              <w:rPr>
                <w:color w:val="002060"/>
              </w:rPr>
              <w:t xml:space="preserve">(PIETRALACROCE 73) </w:t>
            </w:r>
          </w:p>
        </w:tc>
      </w:tr>
      <w:tr w:rsidR="00887D08" w:rsidRPr="00A56D42" w14:paraId="1CDF99AD" w14:textId="77777777" w:rsidTr="00887D08">
        <w:trPr>
          <w:divId w:val="527259509"/>
        </w:trPr>
        <w:tc>
          <w:tcPr>
            <w:tcW w:w="2200" w:type="dxa"/>
            <w:tcMar>
              <w:top w:w="20" w:type="dxa"/>
              <w:left w:w="20" w:type="dxa"/>
              <w:bottom w:w="20" w:type="dxa"/>
              <w:right w:w="20" w:type="dxa"/>
            </w:tcMar>
            <w:vAlign w:val="center"/>
          </w:tcPr>
          <w:p w14:paraId="5A676955" w14:textId="77777777" w:rsidR="00887D08" w:rsidRPr="00A56D42" w:rsidRDefault="00887D08" w:rsidP="00887D08">
            <w:pPr>
              <w:pStyle w:val="movimento"/>
              <w:rPr>
                <w:color w:val="002060"/>
              </w:rPr>
            </w:pPr>
            <w:r w:rsidRPr="00A56D42">
              <w:rPr>
                <w:color w:val="002060"/>
              </w:rPr>
              <w:t>CENTOCANTI FABIO</w:t>
            </w:r>
          </w:p>
        </w:tc>
        <w:tc>
          <w:tcPr>
            <w:tcW w:w="2200" w:type="dxa"/>
            <w:tcMar>
              <w:top w:w="20" w:type="dxa"/>
              <w:left w:w="20" w:type="dxa"/>
              <w:bottom w:w="20" w:type="dxa"/>
              <w:right w:w="20" w:type="dxa"/>
            </w:tcMar>
            <w:vAlign w:val="center"/>
          </w:tcPr>
          <w:p w14:paraId="4C40D618" w14:textId="77777777" w:rsidR="00887D08" w:rsidRPr="00A56D42" w:rsidRDefault="00887D08" w:rsidP="00887D08">
            <w:pPr>
              <w:pStyle w:val="movimento2"/>
              <w:rPr>
                <w:color w:val="002060"/>
              </w:rPr>
            </w:pPr>
            <w:r w:rsidRPr="00A56D42">
              <w:rPr>
                <w:color w:val="002060"/>
              </w:rPr>
              <w:t xml:space="preserve">(REAL FABRIANO) </w:t>
            </w:r>
          </w:p>
        </w:tc>
        <w:tc>
          <w:tcPr>
            <w:tcW w:w="800" w:type="dxa"/>
            <w:tcMar>
              <w:top w:w="20" w:type="dxa"/>
              <w:left w:w="20" w:type="dxa"/>
              <w:bottom w:w="20" w:type="dxa"/>
              <w:right w:w="20" w:type="dxa"/>
            </w:tcMar>
            <w:vAlign w:val="center"/>
          </w:tcPr>
          <w:p w14:paraId="6E6225F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65861DB" w14:textId="77777777" w:rsidR="00887D08" w:rsidRPr="00A56D42" w:rsidRDefault="00887D08" w:rsidP="00887D08">
            <w:pPr>
              <w:pStyle w:val="movimento"/>
              <w:rPr>
                <w:color w:val="002060"/>
              </w:rPr>
            </w:pPr>
            <w:r w:rsidRPr="00A56D42">
              <w:rPr>
                <w:color w:val="002060"/>
              </w:rPr>
              <w:t>FARNETI ALESSANDRO</w:t>
            </w:r>
          </w:p>
        </w:tc>
        <w:tc>
          <w:tcPr>
            <w:tcW w:w="2200" w:type="dxa"/>
            <w:tcMar>
              <w:top w:w="20" w:type="dxa"/>
              <w:left w:w="20" w:type="dxa"/>
              <w:bottom w:w="20" w:type="dxa"/>
              <w:right w:w="20" w:type="dxa"/>
            </w:tcMar>
            <w:vAlign w:val="center"/>
          </w:tcPr>
          <w:p w14:paraId="47AEEDA4" w14:textId="77777777" w:rsidR="00887D08" w:rsidRPr="00A56D42" w:rsidRDefault="00887D08" w:rsidP="00887D08">
            <w:pPr>
              <w:pStyle w:val="movimento2"/>
              <w:rPr>
                <w:color w:val="002060"/>
              </w:rPr>
            </w:pPr>
            <w:r w:rsidRPr="00A56D42">
              <w:rPr>
                <w:color w:val="002060"/>
              </w:rPr>
              <w:t xml:space="preserve">(REAL FABRIANO) </w:t>
            </w:r>
          </w:p>
        </w:tc>
      </w:tr>
      <w:tr w:rsidR="00887D08" w:rsidRPr="00A56D42" w14:paraId="444A0064" w14:textId="77777777" w:rsidTr="00887D08">
        <w:trPr>
          <w:divId w:val="527259509"/>
        </w:trPr>
        <w:tc>
          <w:tcPr>
            <w:tcW w:w="2200" w:type="dxa"/>
            <w:tcMar>
              <w:top w:w="20" w:type="dxa"/>
              <w:left w:w="20" w:type="dxa"/>
              <w:bottom w:w="20" w:type="dxa"/>
              <w:right w:w="20" w:type="dxa"/>
            </w:tcMar>
            <w:vAlign w:val="center"/>
          </w:tcPr>
          <w:p w14:paraId="4917474E" w14:textId="77777777" w:rsidR="00887D08" w:rsidRPr="00A56D42" w:rsidRDefault="00887D08" w:rsidP="00887D08">
            <w:pPr>
              <w:pStyle w:val="movimento"/>
              <w:rPr>
                <w:color w:val="002060"/>
              </w:rPr>
            </w:pPr>
            <w:r w:rsidRPr="00A56D42">
              <w:rPr>
                <w:color w:val="002060"/>
              </w:rPr>
              <w:t>VAGNARELLI LORIS</w:t>
            </w:r>
          </w:p>
        </w:tc>
        <w:tc>
          <w:tcPr>
            <w:tcW w:w="2200" w:type="dxa"/>
            <w:tcMar>
              <w:top w:w="20" w:type="dxa"/>
              <w:left w:w="20" w:type="dxa"/>
              <w:bottom w:w="20" w:type="dxa"/>
              <w:right w:w="20" w:type="dxa"/>
            </w:tcMar>
            <w:vAlign w:val="center"/>
          </w:tcPr>
          <w:p w14:paraId="1D1763CA" w14:textId="77777777" w:rsidR="00887D08" w:rsidRPr="00A56D42" w:rsidRDefault="00887D08" w:rsidP="00887D08">
            <w:pPr>
              <w:pStyle w:val="movimento2"/>
              <w:rPr>
                <w:color w:val="002060"/>
              </w:rPr>
            </w:pPr>
            <w:r w:rsidRPr="00A56D42">
              <w:rPr>
                <w:color w:val="002060"/>
              </w:rPr>
              <w:t xml:space="preserve">(REAL FABRIANO) </w:t>
            </w:r>
          </w:p>
        </w:tc>
        <w:tc>
          <w:tcPr>
            <w:tcW w:w="800" w:type="dxa"/>
            <w:tcMar>
              <w:top w:w="20" w:type="dxa"/>
              <w:left w:w="20" w:type="dxa"/>
              <w:bottom w:w="20" w:type="dxa"/>
              <w:right w:w="20" w:type="dxa"/>
            </w:tcMar>
            <w:vAlign w:val="center"/>
          </w:tcPr>
          <w:p w14:paraId="255BF7C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43E4EE2" w14:textId="77777777" w:rsidR="00887D08" w:rsidRPr="00A56D42" w:rsidRDefault="00887D08" w:rsidP="00887D08">
            <w:pPr>
              <w:pStyle w:val="movimento"/>
              <w:rPr>
                <w:color w:val="002060"/>
              </w:rPr>
            </w:pPr>
            <w:r w:rsidRPr="00A56D42">
              <w:rPr>
                <w:color w:val="002060"/>
              </w:rPr>
              <w:t>BARTOLOMEI GIONATA</w:t>
            </w:r>
          </w:p>
        </w:tc>
        <w:tc>
          <w:tcPr>
            <w:tcW w:w="2200" w:type="dxa"/>
            <w:tcMar>
              <w:top w:w="20" w:type="dxa"/>
              <w:left w:w="20" w:type="dxa"/>
              <w:bottom w:w="20" w:type="dxa"/>
              <w:right w:w="20" w:type="dxa"/>
            </w:tcMar>
            <w:vAlign w:val="center"/>
          </w:tcPr>
          <w:p w14:paraId="75652504" w14:textId="77777777" w:rsidR="00887D08" w:rsidRPr="00A56D42" w:rsidRDefault="00887D08" w:rsidP="00887D08">
            <w:pPr>
              <w:pStyle w:val="movimento2"/>
              <w:rPr>
                <w:color w:val="002060"/>
              </w:rPr>
            </w:pPr>
            <w:r w:rsidRPr="00A56D42">
              <w:rPr>
                <w:color w:val="002060"/>
              </w:rPr>
              <w:t xml:space="preserve">(RIVIERA DELLE PALME) </w:t>
            </w:r>
          </w:p>
        </w:tc>
      </w:tr>
      <w:tr w:rsidR="00887D08" w:rsidRPr="00A56D42" w14:paraId="1BB0434E" w14:textId="77777777" w:rsidTr="00887D08">
        <w:trPr>
          <w:divId w:val="527259509"/>
        </w:trPr>
        <w:tc>
          <w:tcPr>
            <w:tcW w:w="2200" w:type="dxa"/>
            <w:tcMar>
              <w:top w:w="20" w:type="dxa"/>
              <w:left w:w="20" w:type="dxa"/>
              <w:bottom w:w="20" w:type="dxa"/>
              <w:right w:w="20" w:type="dxa"/>
            </w:tcMar>
            <w:vAlign w:val="center"/>
          </w:tcPr>
          <w:p w14:paraId="65FDD292" w14:textId="77777777" w:rsidR="00887D08" w:rsidRPr="00A56D42" w:rsidRDefault="00887D08" w:rsidP="00887D08">
            <w:pPr>
              <w:pStyle w:val="movimento"/>
              <w:rPr>
                <w:color w:val="002060"/>
              </w:rPr>
            </w:pPr>
            <w:r w:rsidRPr="00A56D42">
              <w:rPr>
                <w:color w:val="002060"/>
              </w:rPr>
              <w:t>PASQUINI MARCO</w:t>
            </w:r>
          </w:p>
        </w:tc>
        <w:tc>
          <w:tcPr>
            <w:tcW w:w="2200" w:type="dxa"/>
            <w:tcMar>
              <w:top w:w="20" w:type="dxa"/>
              <w:left w:w="20" w:type="dxa"/>
              <w:bottom w:w="20" w:type="dxa"/>
              <w:right w:w="20" w:type="dxa"/>
            </w:tcMar>
            <w:vAlign w:val="center"/>
          </w:tcPr>
          <w:p w14:paraId="55840780" w14:textId="77777777" w:rsidR="00887D08" w:rsidRPr="00A56D42" w:rsidRDefault="00887D08" w:rsidP="00887D08">
            <w:pPr>
              <w:pStyle w:val="movimento2"/>
              <w:rPr>
                <w:color w:val="002060"/>
              </w:rPr>
            </w:pPr>
            <w:r w:rsidRPr="00A56D42">
              <w:rPr>
                <w:color w:val="002060"/>
              </w:rPr>
              <w:t xml:space="preserve">(RIVIERA DELLE PALME) </w:t>
            </w:r>
          </w:p>
        </w:tc>
        <w:tc>
          <w:tcPr>
            <w:tcW w:w="800" w:type="dxa"/>
            <w:tcMar>
              <w:top w:w="20" w:type="dxa"/>
              <w:left w:w="20" w:type="dxa"/>
              <w:bottom w:w="20" w:type="dxa"/>
              <w:right w:w="20" w:type="dxa"/>
            </w:tcMar>
            <w:vAlign w:val="center"/>
          </w:tcPr>
          <w:p w14:paraId="452098E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E95F8B6" w14:textId="77777777" w:rsidR="00887D08" w:rsidRPr="00A56D42" w:rsidRDefault="00887D08" w:rsidP="00887D08">
            <w:pPr>
              <w:pStyle w:val="movimento"/>
              <w:rPr>
                <w:color w:val="002060"/>
              </w:rPr>
            </w:pPr>
            <w:r w:rsidRPr="00A56D42">
              <w:rPr>
                <w:color w:val="002060"/>
              </w:rPr>
              <w:t>PICCININI ENRICO</w:t>
            </w:r>
          </w:p>
        </w:tc>
        <w:tc>
          <w:tcPr>
            <w:tcW w:w="2200" w:type="dxa"/>
            <w:tcMar>
              <w:top w:w="20" w:type="dxa"/>
              <w:left w:w="20" w:type="dxa"/>
              <w:bottom w:w="20" w:type="dxa"/>
              <w:right w:w="20" w:type="dxa"/>
            </w:tcMar>
            <w:vAlign w:val="center"/>
          </w:tcPr>
          <w:p w14:paraId="2A731318" w14:textId="77777777" w:rsidR="00887D08" w:rsidRPr="00A56D42" w:rsidRDefault="00887D08" w:rsidP="00887D08">
            <w:pPr>
              <w:pStyle w:val="movimento2"/>
              <w:rPr>
                <w:color w:val="002060"/>
              </w:rPr>
            </w:pPr>
            <w:r w:rsidRPr="00A56D42">
              <w:rPr>
                <w:color w:val="002060"/>
              </w:rPr>
              <w:t xml:space="preserve">(SERRALTA) </w:t>
            </w:r>
          </w:p>
        </w:tc>
      </w:tr>
      <w:tr w:rsidR="00887D08" w:rsidRPr="00A56D42" w14:paraId="474E733A" w14:textId="77777777" w:rsidTr="00887D08">
        <w:trPr>
          <w:divId w:val="527259509"/>
        </w:trPr>
        <w:tc>
          <w:tcPr>
            <w:tcW w:w="2200" w:type="dxa"/>
            <w:tcMar>
              <w:top w:w="20" w:type="dxa"/>
              <w:left w:w="20" w:type="dxa"/>
              <w:bottom w:w="20" w:type="dxa"/>
              <w:right w:w="20" w:type="dxa"/>
            </w:tcMar>
            <w:vAlign w:val="center"/>
          </w:tcPr>
          <w:p w14:paraId="5412DB08" w14:textId="77777777" w:rsidR="00887D08" w:rsidRPr="00A56D42" w:rsidRDefault="00887D08" w:rsidP="00887D08">
            <w:pPr>
              <w:pStyle w:val="movimento"/>
              <w:rPr>
                <w:color w:val="002060"/>
              </w:rPr>
            </w:pPr>
            <w:r w:rsidRPr="00A56D42">
              <w:rPr>
                <w:color w:val="002060"/>
              </w:rPr>
              <w:t>MASSUCCI MIRKO</w:t>
            </w:r>
          </w:p>
        </w:tc>
        <w:tc>
          <w:tcPr>
            <w:tcW w:w="2200" w:type="dxa"/>
            <w:tcMar>
              <w:top w:w="20" w:type="dxa"/>
              <w:left w:w="20" w:type="dxa"/>
              <w:bottom w:w="20" w:type="dxa"/>
              <w:right w:w="20" w:type="dxa"/>
            </w:tcMar>
            <w:vAlign w:val="center"/>
          </w:tcPr>
          <w:p w14:paraId="7269979F" w14:textId="77777777" w:rsidR="00887D08" w:rsidRPr="00A56D42" w:rsidRDefault="00887D08" w:rsidP="00887D08">
            <w:pPr>
              <w:pStyle w:val="movimento2"/>
              <w:rPr>
                <w:color w:val="002060"/>
              </w:rPr>
            </w:pPr>
            <w:r w:rsidRPr="00A56D42">
              <w:rPr>
                <w:color w:val="002060"/>
              </w:rPr>
              <w:t xml:space="preserve">(TRE TORRI A.S.D.) </w:t>
            </w:r>
          </w:p>
        </w:tc>
        <w:tc>
          <w:tcPr>
            <w:tcW w:w="800" w:type="dxa"/>
            <w:tcMar>
              <w:top w:w="20" w:type="dxa"/>
              <w:left w:w="20" w:type="dxa"/>
              <w:bottom w:w="20" w:type="dxa"/>
              <w:right w:w="20" w:type="dxa"/>
            </w:tcMar>
            <w:vAlign w:val="center"/>
          </w:tcPr>
          <w:p w14:paraId="57EAA72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01C18ED" w14:textId="77777777" w:rsidR="00887D08" w:rsidRPr="00A56D42" w:rsidRDefault="00887D08" w:rsidP="00887D08">
            <w:pPr>
              <w:pStyle w:val="movimento"/>
              <w:rPr>
                <w:color w:val="002060"/>
              </w:rPr>
            </w:pPr>
            <w:r w:rsidRPr="00A56D42">
              <w:rPr>
                <w:color w:val="002060"/>
              </w:rPr>
              <w:t>GIRONACCI DIEGO</w:t>
            </w:r>
          </w:p>
        </w:tc>
        <w:tc>
          <w:tcPr>
            <w:tcW w:w="2200" w:type="dxa"/>
            <w:tcMar>
              <w:top w:w="20" w:type="dxa"/>
              <w:left w:w="20" w:type="dxa"/>
              <w:bottom w:w="20" w:type="dxa"/>
              <w:right w:w="20" w:type="dxa"/>
            </w:tcMar>
            <w:vAlign w:val="center"/>
          </w:tcPr>
          <w:p w14:paraId="30F5230D" w14:textId="77777777" w:rsidR="00887D08" w:rsidRPr="00A56D42" w:rsidRDefault="00887D08" w:rsidP="00887D08">
            <w:pPr>
              <w:pStyle w:val="movimento2"/>
              <w:rPr>
                <w:color w:val="002060"/>
              </w:rPr>
            </w:pPr>
            <w:r w:rsidRPr="00A56D42">
              <w:rPr>
                <w:color w:val="002060"/>
              </w:rPr>
              <w:t>(</w:t>
            </w:r>
            <w:proofErr w:type="gramStart"/>
            <w:r w:rsidRPr="00A56D42">
              <w:rPr>
                <w:color w:val="002060"/>
              </w:rPr>
              <w:t>U.MANDOLESI</w:t>
            </w:r>
            <w:proofErr w:type="gramEnd"/>
            <w:r w:rsidRPr="00A56D42">
              <w:rPr>
                <w:color w:val="002060"/>
              </w:rPr>
              <w:t xml:space="preserve"> CALCIO) </w:t>
            </w:r>
          </w:p>
        </w:tc>
      </w:tr>
    </w:tbl>
    <w:p w14:paraId="27A7592E"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48E790DF" w14:textId="77777777" w:rsidTr="00887D08">
        <w:trPr>
          <w:divId w:val="527259509"/>
        </w:trPr>
        <w:tc>
          <w:tcPr>
            <w:tcW w:w="2200" w:type="dxa"/>
            <w:tcMar>
              <w:top w:w="20" w:type="dxa"/>
              <w:left w:w="20" w:type="dxa"/>
              <w:bottom w:w="20" w:type="dxa"/>
              <w:right w:w="20" w:type="dxa"/>
            </w:tcMar>
            <w:vAlign w:val="center"/>
          </w:tcPr>
          <w:p w14:paraId="5A14FCC5" w14:textId="77777777" w:rsidR="00887D08" w:rsidRPr="00A56D42" w:rsidRDefault="00887D08" w:rsidP="00887D08">
            <w:pPr>
              <w:pStyle w:val="movimento"/>
              <w:rPr>
                <w:color w:val="002060"/>
              </w:rPr>
            </w:pPr>
            <w:r w:rsidRPr="00A56D42">
              <w:rPr>
                <w:color w:val="002060"/>
              </w:rPr>
              <w:t>BRUNETTI ROBERTO</w:t>
            </w:r>
          </w:p>
        </w:tc>
        <w:tc>
          <w:tcPr>
            <w:tcW w:w="2200" w:type="dxa"/>
            <w:tcMar>
              <w:top w:w="20" w:type="dxa"/>
              <w:left w:w="20" w:type="dxa"/>
              <w:bottom w:w="20" w:type="dxa"/>
              <w:right w:w="20" w:type="dxa"/>
            </w:tcMar>
            <w:vAlign w:val="center"/>
          </w:tcPr>
          <w:p w14:paraId="72320135" w14:textId="77777777" w:rsidR="00887D08" w:rsidRPr="00A56D42" w:rsidRDefault="00887D08" w:rsidP="00887D08">
            <w:pPr>
              <w:pStyle w:val="movimento2"/>
              <w:rPr>
                <w:color w:val="002060"/>
              </w:rPr>
            </w:pPr>
            <w:r w:rsidRPr="00A56D42">
              <w:rPr>
                <w:color w:val="002060"/>
              </w:rPr>
              <w:t xml:space="preserve">(ACLI VILLA MUSONE) </w:t>
            </w:r>
          </w:p>
        </w:tc>
        <w:tc>
          <w:tcPr>
            <w:tcW w:w="800" w:type="dxa"/>
            <w:tcMar>
              <w:top w:w="20" w:type="dxa"/>
              <w:left w:w="20" w:type="dxa"/>
              <w:bottom w:w="20" w:type="dxa"/>
              <w:right w:w="20" w:type="dxa"/>
            </w:tcMar>
            <w:vAlign w:val="center"/>
          </w:tcPr>
          <w:p w14:paraId="036540D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E7487C9" w14:textId="77777777" w:rsidR="00887D08" w:rsidRPr="00A56D42" w:rsidRDefault="00887D08" w:rsidP="00887D08">
            <w:pPr>
              <w:pStyle w:val="movimento"/>
              <w:rPr>
                <w:color w:val="002060"/>
              </w:rPr>
            </w:pPr>
            <w:r w:rsidRPr="00A56D42">
              <w:rPr>
                <w:color w:val="002060"/>
              </w:rPr>
              <w:t>PIERANGELI MATTEO</w:t>
            </w:r>
          </w:p>
        </w:tc>
        <w:tc>
          <w:tcPr>
            <w:tcW w:w="2200" w:type="dxa"/>
            <w:tcMar>
              <w:top w:w="20" w:type="dxa"/>
              <w:left w:w="20" w:type="dxa"/>
              <w:bottom w:w="20" w:type="dxa"/>
              <w:right w:w="20" w:type="dxa"/>
            </w:tcMar>
            <w:vAlign w:val="center"/>
          </w:tcPr>
          <w:p w14:paraId="378A1F82" w14:textId="77777777" w:rsidR="00887D08" w:rsidRPr="00A56D42" w:rsidRDefault="00887D08" w:rsidP="00887D08">
            <w:pPr>
              <w:pStyle w:val="movimento2"/>
              <w:rPr>
                <w:color w:val="002060"/>
              </w:rPr>
            </w:pPr>
            <w:r w:rsidRPr="00A56D42">
              <w:rPr>
                <w:color w:val="002060"/>
              </w:rPr>
              <w:t xml:space="preserve">(ALMA JUVENTUS FANO) </w:t>
            </w:r>
          </w:p>
        </w:tc>
      </w:tr>
      <w:tr w:rsidR="00887D08" w:rsidRPr="00A56D42" w14:paraId="4C9E5D2C" w14:textId="77777777" w:rsidTr="00887D08">
        <w:trPr>
          <w:divId w:val="527259509"/>
        </w:trPr>
        <w:tc>
          <w:tcPr>
            <w:tcW w:w="2200" w:type="dxa"/>
            <w:tcMar>
              <w:top w:w="20" w:type="dxa"/>
              <w:left w:w="20" w:type="dxa"/>
              <w:bottom w:w="20" w:type="dxa"/>
              <w:right w:w="20" w:type="dxa"/>
            </w:tcMar>
            <w:vAlign w:val="center"/>
          </w:tcPr>
          <w:p w14:paraId="76ADA243" w14:textId="77777777" w:rsidR="00887D08" w:rsidRPr="00A56D42" w:rsidRDefault="00887D08" w:rsidP="00887D08">
            <w:pPr>
              <w:pStyle w:val="movimento"/>
              <w:rPr>
                <w:color w:val="002060"/>
              </w:rPr>
            </w:pPr>
            <w:r w:rsidRPr="00A56D42">
              <w:rPr>
                <w:color w:val="002060"/>
              </w:rPr>
              <w:t>CASAGRANDE RICCARDO</w:t>
            </w:r>
          </w:p>
        </w:tc>
        <w:tc>
          <w:tcPr>
            <w:tcW w:w="2200" w:type="dxa"/>
            <w:tcMar>
              <w:top w:w="20" w:type="dxa"/>
              <w:left w:w="20" w:type="dxa"/>
              <w:bottom w:w="20" w:type="dxa"/>
              <w:right w:w="20" w:type="dxa"/>
            </w:tcMar>
            <w:vAlign w:val="center"/>
          </w:tcPr>
          <w:p w14:paraId="7E36C9B7" w14:textId="77777777" w:rsidR="00887D08" w:rsidRPr="00A56D42" w:rsidRDefault="00887D08" w:rsidP="00887D08">
            <w:pPr>
              <w:pStyle w:val="movimento2"/>
              <w:rPr>
                <w:color w:val="002060"/>
              </w:rPr>
            </w:pPr>
            <w:r w:rsidRPr="00A56D42">
              <w:rPr>
                <w:color w:val="002060"/>
              </w:rPr>
              <w:t xml:space="preserve">(AMICI DEL CENTROSOCIO SP.) </w:t>
            </w:r>
          </w:p>
        </w:tc>
        <w:tc>
          <w:tcPr>
            <w:tcW w:w="800" w:type="dxa"/>
            <w:tcMar>
              <w:top w:w="20" w:type="dxa"/>
              <w:left w:w="20" w:type="dxa"/>
              <w:bottom w:w="20" w:type="dxa"/>
              <w:right w:w="20" w:type="dxa"/>
            </w:tcMar>
            <w:vAlign w:val="center"/>
          </w:tcPr>
          <w:p w14:paraId="16E5688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9E86818" w14:textId="77777777" w:rsidR="00887D08" w:rsidRPr="00A56D42" w:rsidRDefault="00887D08" w:rsidP="00887D08">
            <w:pPr>
              <w:pStyle w:val="movimento"/>
              <w:rPr>
                <w:color w:val="002060"/>
              </w:rPr>
            </w:pPr>
            <w:r w:rsidRPr="00A56D42">
              <w:rPr>
                <w:color w:val="002060"/>
              </w:rPr>
              <w:t>MIZDRAK ELDAR</w:t>
            </w:r>
          </w:p>
        </w:tc>
        <w:tc>
          <w:tcPr>
            <w:tcW w:w="2200" w:type="dxa"/>
            <w:tcMar>
              <w:top w:w="20" w:type="dxa"/>
              <w:left w:w="20" w:type="dxa"/>
              <w:bottom w:w="20" w:type="dxa"/>
              <w:right w:w="20" w:type="dxa"/>
            </w:tcMar>
            <w:vAlign w:val="center"/>
          </w:tcPr>
          <w:p w14:paraId="63EE6B7C" w14:textId="77777777" w:rsidR="00887D08" w:rsidRPr="00A56D42" w:rsidRDefault="00887D08" w:rsidP="00887D08">
            <w:pPr>
              <w:pStyle w:val="movimento2"/>
              <w:rPr>
                <w:color w:val="002060"/>
              </w:rPr>
            </w:pPr>
            <w:r w:rsidRPr="00A56D42">
              <w:rPr>
                <w:color w:val="002060"/>
              </w:rPr>
              <w:t xml:space="preserve">(AVIS ARCEVIA 1964) </w:t>
            </w:r>
          </w:p>
        </w:tc>
      </w:tr>
      <w:tr w:rsidR="00887D08" w:rsidRPr="00A56D42" w14:paraId="39558320" w14:textId="77777777" w:rsidTr="00887D08">
        <w:trPr>
          <w:divId w:val="527259509"/>
        </w:trPr>
        <w:tc>
          <w:tcPr>
            <w:tcW w:w="2200" w:type="dxa"/>
            <w:tcMar>
              <w:top w:w="20" w:type="dxa"/>
              <w:left w:w="20" w:type="dxa"/>
              <w:bottom w:w="20" w:type="dxa"/>
              <w:right w:w="20" w:type="dxa"/>
            </w:tcMar>
            <w:vAlign w:val="center"/>
          </w:tcPr>
          <w:p w14:paraId="726934C0" w14:textId="77777777" w:rsidR="00887D08" w:rsidRPr="00A56D42" w:rsidRDefault="00887D08" w:rsidP="00887D08">
            <w:pPr>
              <w:pStyle w:val="movimento"/>
              <w:rPr>
                <w:color w:val="002060"/>
              </w:rPr>
            </w:pPr>
            <w:r w:rsidRPr="00A56D42">
              <w:rPr>
                <w:color w:val="002060"/>
              </w:rPr>
              <w:t>MOBILI KEVIN</w:t>
            </w:r>
          </w:p>
        </w:tc>
        <w:tc>
          <w:tcPr>
            <w:tcW w:w="2200" w:type="dxa"/>
            <w:tcMar>
              <w:top w:w="20" w:type="dxa"/>
              <w:left w:w="20" w:type="dxa"/>
              <w:bottom w:w="20" w:type="dxa"/>
              <w:right w:w="20" w:type="dxa"/>
            </w:tcMar>
            <w:vAlign w:val="center"/>
          </w:tcPr>
          <w:p w14:paraId="4919ACCD" w14:textId="77777777" w:rsidR="00887D08" w:rsidRPr="00A56D42" w:rsidRDefault="00887D08" w:rsidP="00887D08">
            <w:pPr>
              <w:pStyle w:val="movimento2"/>
              <w:rPr>
                <w:color w:val="002060"/>
              </w:rPr>
            </w:pPr>
            <w:r w:rsidRPr="00A56D42">
              <w:rPr>
                <w:color w:val="002060"/>
              </w:rPr>
              <w:t xml:space="preserve">(BORGOROSSO TOLENTINO) </w:t>
            </w:r>
          </w:p>
        </w:tc>
        <w:tc>
          <w:tcPr>
            <w:tcW w:w="800" w:type="dxa"/>
            <w:tcMar>
              <w:top w:w="20" w:type="dxa"/>
              <w:left w:w="20" w:type="dxa"/>
              <w:bottom w:w="20" w:type="dxa"/>
              <w:right w:w="20" w:type="dxa"/>
            </w:tcMar>
            <w:vAlign w:val="center"/>
          </w:tcPr>
          <w:p w14:paraId="79070278"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CF6B92C" w14:textId="77777777" w:rsidR="00887D08" w:rsidRPr="00A56D42" w:rsidRDefault="00887D08" w:rsidP="00887D08">
            <w:pPr>
              <w:pStyle w:val="movimento"/>
              <w:rPr>
                <w:color w:val="002060"/>
              </w:rPr>
            </w:pPr>
            <w:r w:rsidRPr="00A56D42">
              <w:rPr>
                <w:color w:val="002060"/>
              </w:rPr>
              <w:t>CASSANO ALESSIO</w:t>
            </w:r>
          </w:p>
        </w:tc>
        <w:tc>
          <w:tcPr>
            <w:tcW w:w="2200" w:type="dxa"/>
            <w:tcMar>
              <w:top w:w="20" w:type="dxa"/>
              <w:left w:w="20" w:type="dxa"/>
              <w:bottom w:w="20" w:type="dxa"/>
              <w:right w:w="20" w:type="dxa"/>
            </w:tcMar>
            <w:vAlign w:val="center"/>
          </w:tcPr>
          <w:p w14:paraId="402A7EF6" w14:textId="77777777" w:rsidR="00887D08" w:rsidRPr="00A56D42" w:rsidRDefault="00887D08" w:rsidP="00887D08">
            <w:pPr>
              <w:pStyle w:val="movimento2"/>
              <w:rPr>
                <w:color w:val="002060"/>
              </w:rPr>
            </w:pPr>
            <w:r w:rsidRPr="00A56D42">
              <w:rPr>
                <w:color w:val="002060"/>
              </w:rPr>
              <w:t xml:space="preserve">(CASTELBELLINO CALCIO A 5) </w:t>
            </w:r>
          </w:p>
        </w:tc>
      </w:tr>
      <w:tr w:rsidR="00887D08" w:rsidRPr="00A56D42" w14:paraId="6D20E862" w14:textId="77777777" w:rsidTr="00887D08">
        <w:trPr>
          <w:divId w:val="527259509"/>
        </w:trPr>
        <w:tc>
          <w:tcPr>
            <w:tcW w:w="2200" w:type="dxa"/>
            <w:tcMar>
              <w:top w:w="20" w:type="dxa"/>
              <w:left w:w="20" w:type="dxa"/>
              <w:bottom w:w="20" w:type="dxa"/>
              <w:right w:w="20" w:type="dxa"/>
            </w:tcMar>
            <w:vAlign w:val="center"/>
          </w:tcPr>
          <w:p w14:paraId="209441B6" w14:textId="77777777" w:rsidR="00887D08" w:rsidRPr="00A56D42" w:rsidRDefault="00887D08" w:rsidP="00887D08">
            <w:pPr>
              <w:pStyle w:val="movimento"/>
              <w:rPr>
                <w:color w:val="002060"/>
              </w:rPr>
            </w:pPr>
            <w:r w:rsidRPr="00A56D42">
              <w:rPr>
                <w:color w:val="002060"/>
              </w:rPr>
              <w:t>STARACE CHRISTIAN</w:t>
            </w:r>
          </w:p>
        </w:tc>
        <w:tc>
          <w:tcPr>
            <w:tcW w:w="2200" w:type="dxa"/>
            <w:tcMar>
              <w:top w:w="20" w:type="dxa"/>
              <w:left w:w="20" w:type="dxa"/>
              <w:bottom w:w="20" w:type="dxa"/>
              <w:right w:w="20" w:type="dxa"/>
            </w:tcMar>
            <w:vAlign w:val="center"/>
          </w:tcPr>
          <w:p w14:paraId="72A9A9D9" w14:textId="77777777" w:rsidR="00887D08" w:rsidRPr="00A56D42" w:rsidRDefault="00887D08" w:rsidP="00887D08">
            <w:pPr>
              <w:pStyle w:val="movimento2"/>
              <w:rPr>
                <w:color w:val="002060"/>
              </w:rPr>
            </w:pPr>
            <w:r w:rsidRPr="00A56D42">
              <w:rPr>
                <w:color w:val="002060"/>
              </w:rPr>
              <w:t xml:space="preserve">(CSI STELLA A.S.D.) </w:t>
            </w:r>
          </w:p>
        </w:tc>
        <w:tc>
          <w:tcPr>
            <w:tcW w:w="800" w:type="dxa"/>
            <w:tcMar>
              <w:top w:w="20" w:type="dxa"/>
              <w:left w:w="20" w:type="dxa"/>
              <w:bottom w:w="20" w:type="dxa"/>
              <w:right w:w="20" w:type="dxa"/>
            </w:tcMar>
            <w:vAlign w:val="center"/>
          </w:tcPr>
          <w:p w14:paraId="71E5D5A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9425032" w14:textId="77777777" w:rsidR="00887D08" w:rsidRPr="00A56D42" w:rsidRDefault="00887D08" w:rsidP="00887D08">
            <w:pPr>
              <w:pStyle w:val="movimento"/>
              <w:rPr>
                <w:color w:val="002060"/>
              </w:rPr>
            </w:pPr>
            <w:r w:rsidRPr="00A56D42">
              <w:rPr>
                <w:color w:val="002060"/>
              </w:rPr>
              <w:t>FERRONI MICHELE</w:t>
            </w:r>
          </w:p>
        </w:tc>
        <w:tc>
          <w:tcPr>
            <w:tcW w:w="2200" w:type="dxa"/>
            <w:tcMar>
              <w:top w:w="20" w:type="dxa"/>
              <w:left w:w="20" w:type="dxa"/>
              <w:bottom w:w="20" w:type="dxa"/>
              <w:right w:w="20" w:type="dxa"/>
            </w:tcMar>
            <w:vAlign w:val="center"/>
          </w:tcPr>
          <w:p w14:paraId="200B50A1" w14:textId="77777777" w:rsidR="00887D08" w:rsidRPr="00A56D42" w:rsidRDefault="00887D08" w:rsidP="00887D08">
            <w:pPr>
              <w:pStyle w:val="movimento2"/>
              <w:rPr>
                <w:color w:val="002060"/>
              </w:rPr>
            </w:pPr>
            <w:r w:rsidRPr="00A56D42">
              <w:rPr>
                <w:color w:val="002060"/>
              </w:rPr>
              <w:t xml:space="preserve">(FREELY SPORT) </w:t>
            </w:r>
          </w:p>
        </w:tc>
      </w:tr>
      <w:tr w:rsidR="00887D08" w:rsidRPr="00A56D42" w14:paraId="34FE1BDA" w14:textId="77777777" w:rsidTr="00887D08">
        <w:trPr>
          <w:divId w:val="527259509"/>
        </w:trPr>
        <w:tc>
          <w:tcPr>
            <w:tcW w:w="2200" w:type="dxa"/>
            <w:tcMar>
              <w:top w:w="20" w:type="dxa"/>
              <w:left w:w="20" w:type="dxa"/>
              <w:bottom w:w="20" w:type="dxa"/>
              <w:right w:w="20" w:type="dxa"/>
            </w:tcMar>
            <w:vAlign w:val="center"/>
          </w:tcPr>
          <w:p w14:paraId="227FE4C6" w14:textId="77777777" w:rsidR="00887D08" w:rsidRPr="00A56D42" w:rsidRDefault="00887D08" w:rsidP="00887D08">
            <w:pPr>
              <w:pStyle w:val="movimento"/>
              <w:rPr>
                <w:color w:val="002060"/>
              </w:rPr>
            </w:pPr>
            <w:r w:rsidRPr="00A56D42">
              <w:rPr>
                <w:color w:val="002060"/>
              </w:rPr>
              <w:t>ROGANI GIANLUCA</w:t>
            </w:r>
          </w:p>
        </w:tc>
        <w:tc>
          <w:tcPr>
            <w:tcW w:w="2200" w:type="dxa"/>
            <w:tcMar>
              <w:top w:w="20" w:type="dxa"/>
              <w:left w:w="20" w:type="dxa"/>
              <w:bottom w:w="20" w:type="dxa"/>
              <w:right w:w="20" w:type="dxa"/>
            </w:tcMar>
            <w:vAlign w:val="center"/>
          </w:tcPr>
          <w:p w14:paraId="1F784C6F" w14:textId="77777777" w:rsidR="00887D08" w:rsidRPr="00A56D42" w:rsidRDefault="00887D08" w:rsidP="00887D08">
            <w:pPr>
              <w:pStyle w:val="movimento2"/>
              <w:rPr>
                <w:color w:val="002060"/>
              </w:rPr>
            </w:pPr>
            <w:r w:rsidRPr="00A56D42">
              <w:rPr>
                <w:color w:val="002060"/>
              </w:rPr>
              <w:t xml:space="preserve">(FREELY SPORT) </w:t>
            </w:r>
          </w:p>
        </w:tc>
        <w:tc>
          <w:tcPr>
            <w:tcW w:w="800" w:type="dxa"/>
            <w:tcMar>
              <w:top w:w="20" w:type="dxa"/>
              <w:left w:w="20" w:type="dxa"/>
              <w:bottom w:w="20" w:type="dxa"/>
              <w:right w:w="20" w:type="dxa"/>
            </w:tcMar>
            <w:vAlign w:val="center"/>
          </w:tcPr>
          <w:p w14:paraId="6519034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B9ED904" w14:textId="77777777" w:rsidR="00887D08" w:rsidRPr="00A56D42" w:rsidRDefault="00887D08" w:rsidP="00887D08">
            <w:pPr>
              <w:pStyle w:val="movimento"/>
              <w:rPr>
                <w:color w:val="002060"/>
              </w:rPr>
            </w:pPr>
            <w:r w:rsidRPr="00A56D42">
              <w:rPr>
                <w:color w:val="002060"/>
              </w:rPr>
              <w:t>VENTRESCA NICHOLAS</w:t>
            </w:r>
          </w:p>
        </w:tc>
        <w:tc>
          <w:tcPr>
            <w:tcW w:w="2200" w:type="dxa"/>
            <w:tcMar>
              <w:top w:w="20" w:type="dxa"/>
              <w:left w:w="20" w:type="dxa"/>
              <w:bottom w:w="20" w:type="dxa"/>
              <w:right w:w="20" w:type="dxa"/>
            </w:tcMar>
            <w:vAlign w:val="center"/>
          </w:tcPr>
          <w:p w14:paraId="67F8205A" w14:textId="77777777" w:rsidR="00887D08" w:rsidRPr="00A56D42" w:rsidRDefault="00887D08" w:rsidP="00887D08">
            <w:pPr>
              <w:pStyle w:val="movimento2"/>
              <w:rPr>
                <w:color w:val="002060"/>
              </w:rPr>
            </w:pPr>
            <w:r w:rsidRPr="00A56D42">
              <w:rPr>
                <w:color w:val="002060"/>
              </w:rPr>
              <w:t xml:space="preserve">(FREELY SPORT) </w:t>
            </w:r>
          </w:p>
        </w:tc>
      </w:tr>
      <w:tr w:rsidR="00887D08" w:rsidRPr="00A56D42" w14:paraId="607A388B" w14:textId="77777777" w:rsidTr="00887D08">
        <w:trPr>
          <w:divId w:val="527259509"/>
        </w:trPr>
        <w:tc>
          <w:tcPr>
            <w:tcW w:w="2200" w:type="dxa"/>
            <w:tcMar>
              <w:top w:w="20" w:type="dxa"/>
              <w:left w:w="20" w:type="dxa"/>
              <w:bottom w:w="20" w:type="dxa"/>
              <w:right w:w="20" w:type="dxa"/>
            </w:tcMar>
            <w:vAlign w:val="center"/>
          </w:tcPr>
          <w:p w14:paraId="137F370A" w14:textId="77777777" w:rsidR="00887D08" w:rsidRPr="00A56D42" w:rsidRDefault="00887D08" w:rsidP="00887D08">
            <w:pPr>
              <w:pStyle w:val="movimento"/>
              <w:rPr>
                <w:color w:val="002060"/>
              </w:rPr>
            </w:pPr>
            <w:r w:rsidRPr="00A56D42">
              <w:rPr>
                <w:color w:val="002060"/>
              </w:rPr>
              <w:t>SESTILI NICCOLO</w:t>
            </w:r>
          </w:p>
        </w:tc>
        <w:tc>
          <w:tcPr>
            <w:tcW w:w="2200" w:type="dxa"/>
            <w:tcMar>
              <w:top w:w="20" w:type="dxa"/>
              <w:left w:w="20" w:type="dxa"/>
              <w:bottom w:w="20" w:type="dxa"/>
              <w:right w:w="20" w:type="dxa"/>
            </w:tcMar>
            <w:vAlign w:val="center"/>
          </w:tcPr>
          <w:p w14:paraId="126F40FE" w14:textId="77777777" w:rsidR="00887D08" w:rsidRPr="00A56D42" w:rsidRDefault="00887D08" w:rsidP="00887D08">
            <w:pPr>
              <w:pStyle w:val="movimento2"/>
              <w:rPr>
                <w:color w:val="002060"/>
              </w:rPr>
            </w:pPr>
            <w:r w:rsidRPr="00A56D42">
              <w:rPr>
                <w:color w:val="002060"/>
              </w:rPr>
              <w:t xml:space="preserve">(FUTSAL D. E G.) </w:t>
            </w:r>
          </w:p>
        </w:tc>
        <w:tc>
          <w:tcPr>
            <w:tcW w:w="800" w:type="dxa"/>
            <w:tcMar>
              <w:top w:w="20" w:type="dxa"/>
              <w:left w:w="20" w:type="dxa"/>
              <w:bottom w:w="20" w:type="dxa"/>
              <w:right w:w="20" w:type="dxa"/>
            </w:tcMar>
            <w:vAlign w:val="center"/>
          </w:tcPr>
          <w:p w14:paraId="511D194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45EA94E" w14:textId="77777777" w:rsidR="00887D08" w:rsidRPr="00A56D42" w:rsidRDefault="00887D08" w:rsidP="00887D08">
            <w:pPr>
              <w:pStyle w:val="movimento"/>
              <w:rPr>
                <w:color w:val="002060"/>
              </w:rPr>
            </w:pPr>
            <w:r w:rsidRPr="00A56D42">
              <w:rPr>
                <w:color w:val="002060"/>
              </w:rPr>
              <w:t>STARNA MATTEO</w:t>
            </w:r>
          </w:p>
        </w:tc>
        <w:tc>
          <w:tcPr>
            <w:tcW w:w="2200" w:type="dxa"/>
            <w:tcMar>
              <w:top w:w="20" w:type="dxa"/>
              <w:left w:w="20" w:type="dxa"/>
              <w:bottom w:w="20" w:type="dxa"/>
              <w:right w:w="20" w:type="dxa"/>
            </w:tcMar>
            <w:vAlign w:val="center"/>
          </w:tcPr>
          <w:p w14:paraId="1E91F53F" w14:textId="77777777" w:rsidR="00887D08" w:rsidRPr="00A56D42" w:rsidRDefault="00887D08" w:rsidP="00887D08">
            <w:pPr>
              <w:pStyle w:val="movimento2"/>
              <w:rPr>
                <w:color w:val="002060"/>
              </w:rPr>
            </w:pPr>
            <w:r w:rsidRPr="00A56D42">
              <w:rPr>
                <w:color w:val="002060"/>
              </w:rPr>
              <w:t xml:space="preserve">(FUTSAL MONTEMARCIANO C5) </w:t>
            </w:r>
          </w:p>
        </w:tc>
      </w:tr>
      <w:tr w:rsidR="00887D08" w:rsidRPr="00A56D42" w14:paraId="702D65DE" w14:textId="77777777" w:rsidTr="00887D08">
        <w:trPr>
          <w:divId w:val="527259509"/>
        </w:trPr>
        <w:tc>
          <w:tcPr>
            <w:tcW w:w="2200" w:type="dxa"/>
            <w:tcMar>
              <w:top w:w="20" w:type="dxa"/>
              <w:left w:w="20" w:type="dxa"/>
              <w:bottom w:w="20" w:type="dxa"/>
              <w:right w:w="20" w:type="dxa"/>
            </w:tcMar>
            <w:vAlign w:val="center"/>
          </w:tcPr>
          <w:p w14:paraId="4BD81159" w14:textId="77777777" w:rsidR="00887D08" w:rsidRPr="00A56D42" w:rsidRDefault="00887D08" w:rsidP="00887D08">
            <w:pPr>
              <w:pStyle w:val="movimento"/>
              <w:rPr>
                <w:color w:val="002060"/>
              </w:rPr>
            </w:pPr>
            <w:r w:rsidRPr="00A56D42">
              <w:rPr>
                <w:color w:val="002060"/>
              </w:rPr>
              <w:t>ARBUSTI NICHOLAS</w:t>
            </w:r>
          </w:p>
        </w:tc>
        <w:tc>
          <w:tcPr>
            <w:tcW w:w="2200" w:type="dxa"/>
            <w:tcMar>
              <w:top w:w="20" w:type="dxa"/>
              <w:left w:w="20" w:type="dxa"/>
              <w:bottom w:w="20" w:type="dxa"/>
              <w:right w:w="20" w:type="dxa"/>
            </w:tcMar>
            <w:vAlign w:val="center"/>
          </w:tcPr>
          <w:p w14:paraId="3B1E6FE7" w14:textId="77777777" w:rsidR="00887D08" w:rsidRPr="00A56D42" w:rsidRDefault="00887D08" w:rsidP="00887D08">
            <w:pPr>
              <w:pStyle w:val="movimento2"/>
              <w:rPr>
                <w:color w:val="002060"/>
              </w:rPr>
            </w:pPr>
            <w:r w:rsidRPr="00A56D42">
              <w:rPr>
                <w:color w:val="002060"/>
              </w:rPr>
              <w:t xml:space="preserve">(FUTSAL MONTURANO) </w:t>
            </w:r>
          </w:p>
        </w:tc>
        <w:tc>
          <w:tcPr>
            <w:tcW w:w="800" w:type="dxa"/>
            <w:tcMar>
              <w:top w:w="20" w:type="dxa"/>
              <w:left w:w="20" w:type="dxa"/>
              <w:bottom w:w="20" w:type="dxa"/>
              <w:right w:w="20" w:type="dxa"/>
            </w:tcMar>
            <w:vAlign w:val="center"/>
          </w:tcPr>
          <w:p w14:paraId="19B7D25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C0C9916" w14:textId="77777777" w:rsidR="00887D08" w:rsidRPr="00A56D42" w:rsidRDefault="00887D08" w:rsidP="00887D08">
            <w:pPr>
              <w:pStyle w:val="movimento"/>
              <w:rPr>
                <w:color w:val="002060"/>
              </w:rPr>
            </w:pPr>
            <w:r w:rsidRPr="00A56D42">
              <w:rPr>
                <w:color w:val="002060"/>
              </w:rPr>
              <w:t>BRUFFA GABRIELE</w:t>
            </w:r>
          </w:p>
        </w:tc>
        <w:tc>
          <w:tcPr>
            <w:tcW w:w="2200" w:type="dxa"/>
            <w:tcMar>
              <w:top w:w="20" w:type="dxa"/>
              <w:left w:w="20" w:type="dxa"/>
              <w:bottom w:w="20" w:type="dxa"/>
              <w:right w:w="20" w:type="dxa"/>
            </w:tcMar>
            <w:vAlign w:val="center"/>
          </w:tcPr>
          <w:p w14:paraId="4A59C027" w14:textId="77777777" w:rsidR="00887D08" w:rsidRPr="00A56D42" w:rsidRDefault="00887D08" w:rsidP="00887D08">
            <w:pPr>
              <w:pStyle w:val="movimento2"/>
              <w:rPr>
                <w:color w:val="002060"/>
              </w:rPr>
            </w:pPr>
            <w:r w:rsidRPr="00A56D42">
              <w:rPr>
                <w:color w:val="002060"/>
              </w:rPr>
              <w:t xml:space="preserve">(MONTECAROTTO) </w:t>
            </w:r>
          </w:p>
        </w:tc>
      </w:tr>
      <w:tr w:rsidR="00887D08" w:rsidRPr="00A56D42" w14:paraId="7CCD3CE1" w14:textId="77777777" w:rsidTr="00887D08">
        <w:trPr>
          <w:divId w:val="527259509"/>
        </w:trPr>
        <w:tc>
          <w:tcPr>
            <w:tcW w:w="2200" w:type="dxa"/>
            <w:tcMar>
              <w:top w:w="20" w:type="dxa"/>
              <w:left w:w="20" w:type="dxa"/>
              <w:bottom w:w="20" w:type="dxa"/>
              <w:right w:w="20" w:type="dxa"/>
            </w:tcMar>
            <w:vAlign w:val="center"/>
          </w:tcPr>
          <w:p w14:paraId="18A9DD5A" w14:textId="77777777" w:rsidR="00887D08" w:rsidRPr="00A56D42" w:rsidRDefault="00887D08" w:rsidP="00887D08">
            <w:pPr>
              <w:pStyle w:val="movimento"/>
              <w:rPr>
                <w:color w:val="002060"/>
              </w:rPr>
            </w:pPr>
            <w:r w:rsidRPr="00A56D42">
              <w:rPr>
                <w:color w:val="002060"/>
              </w:rPr>
              <w:t>CAMPOFREDANO GUIDO</w:t>
            </w:r>
          </w:p>
        </w:tc>
        <w:tc>
          <w:tcPr>
            <w:tcW w:w="2200" w:type="dxa"/>
            <w:tcMar>
              <w:top w:w="20" w:type="dxa"/>
              <w:left w:w="20" w:type="dxa"/>
              <w:bottom w:w="20" w:type="dxa"/>
              <w:right w:w="20" w:type="dxa"/>
            </w:tcMar>
            <w:vAlign w:val="center"/>
          </w:tcPr>
          <w:p w14:paraId="479D8828" w14:textId="77777777" w:rsidR="00887D08" w:rsidRPr="00A56D42" w:rsidRDefault="00887D08" w:rsidP="00887D08">
            <w:pPr>
              <w:pStyle w:val="movimento2"/>
              <w:rPr>
                <w:color w:val="002060"/>
              </w:rPr>
            </w:pPr>
            <w:r w:rsidRPr="00A56D42">
              <w:rPr>
                <w:color w:val="002060"/>
              </w:rPr>
              <w:t xml:space="preserve">(PIETRALACROCE 73) </w:t>
            </w:r>
          </w:p>
        </w:tc>
        <w:tc>
          <w:tcPr>
            <w:tcW w:w="800" w:type="dxa"/>
            <w:tcMar>
              <w:top w:w="20" w:type="dxa"/>
              <w:left w:w="20" w:type="dxa"/>
              <w:bottom w:w="20" w:type="dxa"/>
              <w:right w:w="20" w:type="dxa"/>
            </w:tcMar>
            <w:vAlign w:val="center"/>
          </w:tcPr>
          <w:p w14:paraId="017D44C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DC4E68E" w14:textId="77777777" w:rsidR="00887D08" w:rsidRPr="00A56D42" w:rsidRDefault="00887D08" w:rsidP="00887D08">
            <w:pPr>
              <w:pStyle w:val="movimento"/>
              <w:rPr>
                <w:color w:val="002060"/>
              </w:rPr>
            </w:pPr>
            <w:r w:rsidRPr="00A56D42">
              <w:rPr>
                <w:color w:val="002060"/>
              </w:rPr>
              <w:t>LAURENZI NICOLO</w:t>
            </w:r>
          </w:p>
        </w:tc>
        <w:tc>
          <w:tcPr>
            <w:tcW w:w="2200" w:type="dxa"/>
            <w:tcMar>
              <w:top w:w="20" w:type="dxa"/>
              <w:left w:w="20" w:type="dxa"/>
              <w:bottom w:w="20" w:type="dxa"/>
              <w:right w:w="20" w:type="dxa"/>
            </w:tcMar>
            <w:vAlign w:val="center"/>
          </w:tcPr>
          <w:p w14:paraId="45CDA204" w14:textId="77777777" w:rsidR="00887D08" w:rsidRPr="00A56D42" w:rsidRDefault="00887D08" w:rsidP="00887D08">
            <w:pPr>
              <w:pStyle w:val="movimento2"/>
              <w:rPr>
                <w:color w:val="002060"/>
              </w:rPr>
            </w:pPr>
            <w:r w:rsidRPr="00A56D42">
              <w:rPr>
                <w:color w:val="002060"/>
              </w:rPr>
              <w:t xml:space="preserve">(REAL FABRIANO) </w:t>
            </w:r>
          </w:p>
        </w:tc>
      </w:tr>
      <w:tr w:rsidR="00887D08" w:rsidRPr="00A56D42" w14:paraId="5283FA1D" w14:textId="77777777" w:rsidTr="00887D08">
        <w:trPr>
          <w:divId w:val="527259509"/>
        </w:trPr>
        <w:tc>
          <w:tcPr>
            <w:tcW w:w="2200" w:type="dxa"/>
            <w:tcMar>
              <w:top w:w="20" w:type="dxa"/>
              <w:left w:w="20" w:type="dxa"/>
              <w:bottom w:w="20" w:type="dxa"/>
              <w:right w:w="20" w:type="dxa"/>
            </w:tcMar>
            <w:vAlign w:val="center"/>
          </w:tcPr>
          <w:p w14:paraId="68A5843D" w14:textId="77777777" w:rsidR="00887D08" w:rsidRPr="00A56D42" w:rsidRDefault="00887D08" w:rsidP="00887D08">
            <w:pPr>
              <w:pStyle w:val="movimento"/>
              <w:rPr>
                <w:color w:val="002060"/>
              </w:rPr>
            </w:pPr>
            <w:r w:rsidRPr="00A56D42">
              <w:rPr>
                <w:color w:val="002060"/>
              </w:rPr>
              <w:t>GREGORINI MATTIA</w:t>
            </w:r>
          </w:p>
        </w:tc>
        <w:tc>
          <w:tcPr>
            <w:tcW w:w="2200" w:type="dxa"/>
            <w:tcMar>
              <w:top w:w="20" w:type="dxa"/>
              <w:left w:w="20" w:type="dxa"/>
              <w:bottom w:w="20" w:type="dxa"/>
              <w:right w:w="20" w:type="dxa"/>
            </w:tcMar>
            <w:vAlign w:val="center"/>
          </w:tcPr>
          <w:p w14:paraId="30CF05C8" w14:textId="77777777" w:rsidR="00887D08" w:rsidRPr="00A56D42" w:rsidRDefault="00887D08" w:rsidP="00887D08">
            <w:pPr>
              <w:pStyle w:val="movimento2"/>
              <w:rPr>
                <w:color w:val="002060"/>
              </w:rPr>
            </w:pPr>
            <w:r w:rsidRPr="00A56D42">
              <w:rPr>
                <w:color w:val="002060"/>
              </w:rPr>
              <w:t xml:space="preserve">(SENIGALLIA CALCIO) </w:t>
            </w:r>
          </w:p>
        </w:tc>
        <w:tc>
          <w:tcPr>
            <w:tcW w:w="800" w:type="dxa"/>
            <w:tcMar>
              <w:top w:w="20" w:type="dxa"/>
              <w:left w:w="20" w:type="dxa"/>
              <w:bottom w:w="20" w:type="dxa"/>
              <w:right w:w="20" w:type="dxa"/>
            </w:tcMar>
            <w:vAlign w:val="center"/>
          </w:tcPr>
          <w:p w14:paraId="111D9988"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797C202" w14:textId="77777777" w:rsidR="00887D08" w:rsidRPr="00A56D42" w:rsidRDefault="00887D08" w:rsidP="00887D08">
            <w:pPr>
              <w:pStyle w:val="movimento"/>
              <w:rPr>
                <w:color w:val="002060"/>
              </w:rPr>
            </w:pPr>
            <w:r w:rsidRPr="00A56D42">
              <w:rPr>
                <w:color w:val="002060"/>
              </w:rPr>
              <w:t>RENZONI ANDREA</w:t>
            </w:r>
          </w:p>
        </w:tc>
        <w:tc>
          <w:tcPr>
            <w:tcW w:w="2200" w:type="dxa"/>
            <w:tcMar>
              <w:top w:w="20" w:type="dxa"/>
              <w:left w:w="20" w:type="dxa"/>
              <w:bottom w:w="20" w:type="dxa"/>
              <w:right w:w="20" w:type="dxa"/>
            </w:tcMar>
            <w:vAlign w:val="center"/>
          </w:tcPr>
          <w:p w14:paraId="53FAAB21" w14:textId="77777777" w:rsidR="00887D08" w:rsidRPr="00A56D42" w:rsidRDefault="00887D08" w:rsidP="00887D08">
            <w:pPr>
              <w:pStyle w:val="movimento2"/>
              <w:rPr>
                <w:color w:val="002060"/>
              </w:rPr>
            </w:pPr>
            <w:r w:rsidRPr="00A56D42">
              <w:rPr>
                <w:color w:val="002060"/>
              </w:rPr>
              <w:t xml:space="preserve">(SPORTLAND) </w:t>
            </w:r>
          </w:p>
        </w:tc>
      </w:tr>
      <w:tr w:rsidR="00887D08" w:rsidRPr="00A56D42" w14:paraId="6E2E569B" w14:textId="77777777" w:rsidTr="00887D08">
        <w:trPr>
          <w:divId w:val="527259509"/>
        </w:trPr>
        <w:tc>
          <w:tcPr>
            <w:tcW w:w="2200" w:type="dxa"/>
            <w:tcMar>
              <w:top w:w="20" w:type="dxa"/>
              <w:left w:w="20" w:type="dxa"/>
              <w:bottom w:w="20" w:type="dxa"/>
              <w:right w:w="20" w:type="dxa"/>
            </w:tcMar>
            <w:vAlign w:val="center"/>
          </w:tcPr>
          <w:p w14:paraId="2C1EFE4E" w14:textId="77777777" w:rsidR="00887D08" w:rsidRPr="00A56D42" w:rsidRDefault="00887D08" w:rsidP="00887D08">
            <w:pPr>
              <w:pStyle w:val="movimento"/>
              <w:rPr>
                <w:color w:val="002060"/>
              </w:rPr>
            </w:pPr>
            <w:r w:rsidRPr="00A56D42">
              <w:rPr>
                <w:color w:val="002060"/>
              </w:rPr>
              <w:t>BUSILACCHI FILIPPO</w:t>
            </w:r>
          </w:p>
        </w:tc>
        <w:tc>
          <w:tcPr>
            <w:tcW w:w="2200" w:type="dxa"/>
            <w:tcMar>
              <w:top w:w="20" w:type="dxa"/>
              <w:left w:w="20" w:type="dxa"/>
              <w:bottom w:w="20" w:type="dxa"/>
              <w:right w:w="20" w:type="dxa"/>
            </w:tcMar>
            <w:vAlign w:val="center"/>
          </w:tcPr>
          <w:p w14:paraId="3C0ED306" w14:textId="77777777" w:rsidR="00887D08" w:rsidRPr="00A56D42" w:rsidRDefault="00887D08" w:rsidP="00887D08">
            <w:pPr>
              <w:pStyle w:val="movimento2"/>
              <w:rPr>
                <w:color w:val="002060"/>
              </w:rPr>
            </w:pPr>
            <w:r w:rsidRPr="00A56D42">
              <w:rPr>
                <w:color w:val="002060"/>
              </w:rPr>
              <w:t xml:space="preserve">(VERBENA C5 ANCONA) </w:t>
            </w:r>
          </w:p>
        </w:tc>
        <w:tc>
          <w:tcPr>
            <w:tcW w:w="800" w:type="dxa"/>
            <w:tcMar>
              <w:top w:w="20" w:type="dxa"/>
              <w:left w:w="20" w:type="dxa"/>
              <w:bottom w:w="20" w:type="dxa"/>
              <w:right w:w="20" w:type="dxa"/>
            </w:tcMar>
            <w:vAlign w:val="center"/>
          </w:tcPr>
          <w:p w14:paraId="1FC25B1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E2DF10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3855C2F" w14:textId="77777777" w:rsidR="00887D08" w:rsidRPr="00A56D42" w:rsidRDefault="00887D08" w:rsidP="00887D08">
            <w:pPr>
              <w:pStyle w:val="movimento2"/>
              <w:rPr>
                <w:color w:val="002060"/>
              </w:rPr>
            </w:pPr>
            <w:r w:rsidRPr="00A56D42">
              <w:rPr>
                <w:color w:val="002060"/>
              </w:rPr>
              <w:t> </w:t>
            </w:r>
          </w:p>
        </w:tc>
      </w:tr>
    </w:tbl>
    <w:p w14:paraId="02BD68DB" w14:textId="77777777" w:rsidR="00887D08" w:rsidRDefault="00887D08" w:rsidP="00887D08">
      <w:pPr>
        <w:pStyle w:val="breakline"/>
        <w:divId w:val="527259509"/>
        <w:rPr>
          <w:color w:val="002060"/>
        </w:rPr>
      </w:pPr>
    </w:p>
    <w:p w14:paraId="376C4671"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4FD72F53"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0D3F5E91" w14:textId="77777777" w:rsidR="00887D08" w:rsidRPr="00A56D42" w:rsidRDefault="00887D08" w:rsidP="00887D08">
      <w:pPr>
        <w:pStyle w:val="breakline"/>
        <w:divId w:val="527259509"/>
        <w:rPr>
          <w:color w:val="002060"/>
        </w:rPr>
      </w:pPr>
    </w:p>
    <w:p w14:paraId="531BAB3B" w14:textId="77777777" w:rsidR="00887D08" w:rsidRPr="00A56D42" w:rsidRDefault="00887D08" w:rsidP="00887D08">
      <w:pPr>
        <w:pStyle w:val="TITOLOPRINC"/>
        <w:divId w:val="527259509"/>
        <w:rPr>
          <w:color w:val="002060"/>
        </w:rPr>
      </w:pPr>
      <w:r w:rsidRPr="00A56D42">
        <w:rPr>
          <w:color w:val="002060"/>
        </w:rPr>
        <w:t>CLASSIFICA</w:t>
      </w:r>
    </w:p>
    <w:p w14:paraId="6784C601" w14:textId="77777777" w:rsidR="00887D08" w:rsidRPr="00A56D42" w:rsidRDefault="00887D08" w:rsidP="00887D08">
      <w:pPr>
        <w:pStyle w:val="breakline"/>
        <w:divId w:val="527259509"/>
        <w:rPr>
          <w:color w:val="002060"/>
        </w:rPr>
      </w:pPr>
    </w:p>
    <w:p w14:paraId="6BAD10D1" w14:textId="77777777" w:rsidR="00887D08" w:rsidRPr="00A56D42" w:rsidRDefault="00887D08" w:rsidP="00887D08">
      <w:pPr>
        <w:pStyle w:val="breakline"/>
        <w:divId w:val="527259509"/>
        <w:rPr>
          <w:color w:val="002060"/>
        </w:rPr>
      </w:pPr>
    </w:p>
    <w:p w14:paraId="696B16D0"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0C229C77"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571130"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3B404B"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1E5FA0"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4769EC"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B752B0"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EBD624"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8329BB"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49EB6"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A9734D"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B919E1" w14:textId="77777777" w:rsidR="00887D08" w:rsidRPr="00A56D42" w:rsidRDefault="00887D08" w:rsidP="00887D08">
            <w:pPr>
              <w:pStyle w:val="HEADERTABELLA"/>
              <w:rPr>
                <w:color w:val="002060"/>
              </w:rPr>
            </w:pPr>
            <w:r w:rsidRPr="00A56D42">
              <w:rPr>
                <w:color w:val="002060"/>
              </w:rPr>
              <w:t>PE</w:t>
            </w:r>
          </w:p>
        </w:tc>
      </w:tr>
      <w:tr w:rsidR="00887D08" w:rsidRPr="00A56D42" w14:paraId="33D717BA"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D93EE6" w14:textId="77777777" w:rsidR="00887D08" w:rsidRPr="00A56D42" w:rsidRDefault="00887D08" w:rsidP="00887D08">
            <w:pPr>
              <w:pStyle w:val="ROWTABELLA"/>
              <w:rPr>
                <w:color w:val="002060"/>
              </w:rPr>
            </w:pPr>
            <w:r w:rsidRPr="00A56D42">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EC3D6"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BD11F"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246C9"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2738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6A1B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7A321" w14:textId="77777777" w:rsidR="00887D08" w:rsidRPr="00A56D42" w:rsidRDefault="00887D08" w:rsidP="00887D08">
            <w:pPr>
              <w:pStyle w:val="ROWTABELLA"/>
              <w:jc w:val="center"/>
              <w:rPr>
                <w:color w:val="002060"/>
              </w:rPr>
            </w:pPr>
            <w:r w:rsidRPr="00A56D4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A102A"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AF9BF"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BC9BC" w14:textId="77777777" w:rsidR="00887D08" w:rsidRPr="00A56D42" w:rsidRDefault="00887D08" w:rsidP="00887D08">
            <w:pPr>
              <w:pStyle w:val="ROWTABELLA"/>
              <w:jc w:val="center"/>
              <w:rPr>
                <w:color w:val="002060"/>
              </w:rPr>
            </w:pPr>
            <w:r w:rsidRPr="00A56D42">
              <w:rPr>
                <w:color w:val="002060"/>
              </w:rPr>
              <w:t>0</w:t>
            </w:r>
          </w:p>
        </w:tc>
      </w:tr>
      <w:tr w:rsidR="00887D08" w:rsidRPr="00A56D42" w14:paraId="246E35B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B5F9A9" w14:textId="77777777" w:rsidR="00887D08" w:rsidRPr="00A56D42" w:rsidRDefault="00887D08" w:rsidP="00887D08">
            <w:pPr>
              <w:pStyle w:val="ROWTABELLA"/>
              <w:rPr>
                <w:color w:val="002060"/>
              </w:rPr>
            </w:pPr>
            <w:r w:rsidRPr="00A56D42">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79FFD"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16D59"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CD144"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4E0B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CA89C"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D5F5B"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01B79"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ABCA2"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37E3A" w14:textId="77777777" w:rsidR="00887D08" w:rsidRPr="00A56D42" w:rsidRDefault="00887D08" w:rsidP="00887D08">
            <w:pPr>
              <w:pStyle w:val="ROWTABELLA"/>
              <w:jc w:val="center"/>
              <w:rPr>
                <w:color w:val="002060"/>
              </w:rPr>
            </w:pPr>
            <w:r w:rsidRPr="00A56D42">
              <w:rPr>
                <w:color w:val="002060"/>
              </w:rPr>
              <w:t>0</w:t>
            </w:r>
          </w:p>
        </w:tc>
      </w:tr>
      <w:tr w:rsidR="00887D08" w:rsidRPr="00A56D42" w14:paraId="49DC7F4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0F5B43" w14:textId="77777777" w:rsidR="00887D08" w:rsidRPr="00A56D42" w:rsidRDefault="00887D08" w:rsidP="00887D08">
            <w:pPr>
              <w:pStyle w:val="ROWTABELLA"/>
              <w:rPr>
                <w:color w:val="002060"/>
              </w:rPr>
            </w:pPr>
            <w:r w:rsidRPr="00A56D42">
              <w:rPr>
                <w:color w:val="002060"/>
              </w:rPr>
              <w:t xml:space="preserve">G.S. AUDAX 1970 </w:t>
            </w:r>
            <w:proofErr w:type="gramStart"/>
            <w:r w:rsidRPr="00A56D42">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CF281"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01E8C"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0B90D"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7F98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D30D2"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6D4A3"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83DDE"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A4084"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A041C" w14:textId="77777777" w:rsidR="00887D08" w:rsidRPr="00A56D42" w:rsidRDefault="00887D08" w:rsidP="00887D08">
            <w:pPr>
              <w:pStyle w:val="ROWTABELLA"/>
              <w:jc w:val="center"/>
              <w:rPr>
                <w:color w:val="002060"/>
              </w:rPr>
            </w:pPr>
            <w:r w:rsidRPr="00A56D42">
              <w:rPr>
                <w:color w:val="002060"/>
              </w:rPr>
              <w:t>0</w:t>
            </w:r>
          </w:p>
        </w:tc>
      </w:tr>
      <w:tr w:rsidR="00887D08" w:rsidRPr="00A56D42" w14:paraId="58BA280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0B060E" w14:textId="77777777" w:rsidR="00887D08" w:rsidRPr="00A56D42" w:rsidRDefault="00887D08" w:rsidP="00887D08">
            <w:pPr>
              <w:pStyle w:val="ROWTABELLA"/>
              <w:rPr>
                <w:color w:val="002060"/>
              </w:rPr>
            </w:pPr>
            <w:r w:rsidRPr="00A56D42">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42352"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FBF1A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19C7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C0EB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D76FF"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AD96D" w14:textId="77777777" w:rsidR="00887D08" w:rsidRPr="00A56D42" w:rsidRDefault="00887D08" w:rsidP="00887D08">
            <w:pPr>
              <w:pStyle w:val="ROWTABELLA"/>
              <w:jc w:val="center"/>
              <w:rPr>
                <w:color w:val="002060"/>
              </w:rPr>
            </w:pPr>
            <w:r w:rsidRPr="00A56D4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3D455"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5A163"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D4203" w14:textId="77777777" w:rsidR="00887D08" w:rsidRPr="00A56D42" w:rsidRDefault="00887D08" w:rsidP="00887D08">
            <w:pPr>
              <w:pStyle w:val="ROWTABELLA"/>
              <w:jc w:val="center"/>
              <w:rPr>
                <w:color w:val="002060"/>
              </w:rPr>
            </w:pPr>
            <w:r w:rsidRPr="00A56D42">
              <w:rPr>
                <w:color w:val="002060"/>
              </w:rPr>
              <w:t>0</w:t>
            </w:r>
          </w:p>
        </w:tc>
      </w:tr>
      <w:tr w:rsidR="00887D08" w:rsidRPr="00A56D42" w14:paraId="012B91A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9F9F69" w14:textId="77777777" w:rsidR="00887D08" w:rsidRPr="00A56D42" w:rsidRDefault="00887D08" w:rsidP="00887D08">
            <w:pPr>
              <w:pStyle w:val="ROWTABELLA"/>
              <w:rPr>
                <w:color w:val="002060"/>
              </w:rPr>
            </w:pPr>
            <w:r w:rsidRPr="00A56D4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B388CA"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37AC8"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A3CD8"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D23C7"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26622"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4DBD9"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30832" w14:textId="77777777" w:rsidR="00887D08" w:rsidRPr="00A56D42" w:rsidRDefault="00887D08" w:rsidP="00887D08">
            <w:pPr>
              <w:pStyle w:val="ROWTABELLA"/>
              <w:jc w:val="center"/>
              <w:rPr>
                <w:color w:val="002060"/>
              </w:rPr>
            </w:pPr>
            <w:r w:rsidRPr="00A56D4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E4374"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E7217" w14:textId="77777777" w:rsidR="00887D08" w:rsidRPr="00A56D42" w:rsidRDefault="00887D08" w:rsidP="00887D08">
            <w:pPr>
              <w:pStyle w:val="ROWTABELLA"/>
              <w:jc w:val="center"/>
              <w:rPr>
                <w:color w:val="002060"/>
              </w:rPr>
            </w:pPr>
            <w:r w:rsidRPr="00A56D42">
              <w:rPr>
                <w:color w:val="002060"/>
              </w:rPr>
              <w:t>0</w:t>
            </w:r>
          </w:p>
        </w:tc>
      </w:tr>
      <w:tr w:rsidR="00887D08" w:rsidRPr="00A56D42" w14:paraId="5F21B25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7EACF2" w14:textId="77777777" w:rsidR="00887D08" w:rsidRPr="00A56D42" w:rsidRDefault="00887D08" w:rsidP="00887D08">
            <w:pPr>
              <w:pStyle w:val="ROWTABELLA"/>
              <w:rPr>
                <w:color w:val="002060"/>
              </w:rPr>
            </w:pPr>
            <w:r w:rsidRPr="00A56D4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DA97D"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C033E"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52B68"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4EEC01"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0B72F"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05139" w14:textId="77777777" w:rsidR="00887D08" w:rsidRPr="00A56D42" w:rsidRDefault="00887D08" w:rsidP="00887D08">
            <w:pPr>
              <w:pStyle w:val="ROWTABELLA"/>
              <w:jc w:val="center"/>
              <w:rPr>
                <w:color w:val="002060"/>
              </w:rPr>
            </w:pPr>
            <w:r w:rsidRPr="00A56D4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8FF07"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C8B2D"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4432B" w14:textId="77777777" w:rsidR="00887D08" w:rsidRPr="00A56D42" w:rsidRDefault="00887D08" w:rsidP="00887D08">
            <w:pPr>
              <w:pStyle w:val="ROWTABELLA"/>
              <w:jc w:val="center"/>
              <w:rPr>
                <w:color w:val="002060"/>
              </w:rPr>
            </w:pPr>
            <w:r w:rsidRPr="00A56D42">
              <w:rPr>
                <w:color w:val="002060"/>
              </w:rPr>
              <w:t>0</w:t>
            </w:r>
          </w:p>
        </w:tc>
      </w:tr>
      <w:tr w:rsidR="00887D08" w:rsidRPr="00A56D42" w14:paraId="6E9CCA8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C3BF33" w14:textId="77777777" w:rsidR="00887D08" w:rsidRPr="00A56D42" w:rsidRDefault="00887D08" w:rsidP="00887D08">
            <w:pPr>
              <w:pStyle w:val="ROWTABELLA"/>
              <w:rPr>
                <w:color w:val="002060"/>
              </w:rPr>
            </w:pPr>
            <w:r w:rsidRPr="00A56D42">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ACA37"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C6CC9"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61576"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243C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F297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7BECF"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FF2F9"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92A4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6B363" w14:textId="77777777" w:rsidR="00887D08" w:rsidRPr="00A56D42" w:rsidRDefault="00887D08" w:rsidP="00887D08">
            <w:pPr>
              <w:pStyle w:val="ROWTABELLA"/>
              <w:jc w:val="center"/>
              <w:rPr>
                <w:color w:val="002060"/>
              </w:rPr>
            </w:pPr>
            <w:r w:rsidRPr="00A56D42">
              <w:rPr>
                <w:color w:val="002060"/>
              </w:rPr>
              <w:t>0</w:t>
            </w:r>
          </w:p>
        </w:tc>
      </w:tr>
      <w:tr w:rsidR="00887D08" w:rsidRPr="00A56D42" w14:paraId="3152FE89"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11CCA6" w14:textId="77777777" w:rsidR="00887D08" w:rsidRPr="00A56D42" w:rsidRDefault="00887D08" w:rsidP="00887D08">
            <w:pPr>
              <w:pStyle w:val="ROWTABELLA"/>
              <w:rPr>
                <w:color w:val="002060"/>
              </w:rPr>
            </w:pPr>
            <w:r w:rsidRPr="00A56D42">
              <w:rPr>
                <w:color w:val="002060"/>
              </w:rPr>
              <w:t xml:space="preserve">A.S.D. REAL </w:t>
            </w:r>
            <w:proofErr w:type="gramStart"/>
            <w:r w:rsidRPr="00A56D42">
              <w:rPr>
                <w:color w:val="002060"/>
              </w:rPr>
              <w:t>S.COSTANZO</w:t>
            </w:r>
            <w:proofErr w:type="gramEnd"/>
            <w:r w:rsidRPr="00A56D42">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E4B3AE"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DD69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EBB3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1350D"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D1F2B"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1A099"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AB752"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77EE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D6EDD" w14:textId="77777777" w:rsidR="00887D08" w:rsidRPr="00A56D42" w:rsidRDefault="00887D08" w:rsidP="00887D08">
            <w:pPr>
              <w:pStyle w:val="ROWTABELLA"/>
              <w:jc w:val="center"/>
              <w:rPr>
                <w:color w:val="002060"/>
              </w:rPr>
            </w:pPr>
            <w:r w:rsidRPr="00A56D42">
              <w:rPr>
                <w:color w:val="002060"/>
              </w:rPr>
              <w:t>0</w:t>
            </w:r>
          </w:p>
        </w:tc>
      </w:tr>
      <w:tr w:rsidR="00887D08" w:rsidRPr="00A56D42" w14:paraId="5D0FCE54"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FB96F9" w14:textId="77777777" w:rsidR="00887D08" w:rsidRPr="00A56D42" w:rsidRDefault="00887D08" w:rsidP="00887D08">
            <w:pPr>
              <w:pStyle w:val="ROWTABELLA"/>
              <w:rPr>
                <w:color w:val="002060"/>
              </w:rPr>
            </w:pPr>
            <w:r w:rsidRPr="00A56D4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BBA0D"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D7EA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FD4A2"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D2524"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C6AB32"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28430"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61C45" w14:textId="77777777" w:rsidR="00887D08" w:rsidRPr="00A56D42" w:rsidRDefault="00887D08" w:rsidP="00887D08">
            <w:pPr>
              <w:pStyle w:val="ROWTABELLA"/>
              <w:jc w:val="center"/>
              <w:rPr>
                <w:color w:val="002060"/>
              </w:rPr>
            </w:pPr>
            <w:r w:rsidRPr="00A56D4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7866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C7A62" w14:textId="77777777" w:rsidR="00887D08" w:rsidRPr="00A56D42" w:rsidRDefault="00887D08" w:rsidP="00887D08">
            <w:pPr>
              <w:pStyle w:val="ROWTABELLA"/>
              <w:jc w:val="center"/>
              <w:rPr>
                <w:color w:val="002060"/>
              </w:rPr>
            </w:pPr>
            <w:r w:rsidRPr="00A56D42">
              <w:rPr>
                <w:color w:val="002060"/>
              </w:rPr>
              <w:t>0</w:t>
            </w:r>
          </w:p>
        </w:tc>
      </w:tr>
      <w:tr w:rsidR="00887D08" w:rsidRPr="00A56D42" w14:paraId="41738729"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6B465B" w14:textId="77777777" w:rsidR="00887D08" w:rsidRPr="00A56D42" w:rsidRDefault="00887D08" w:rsidP="00887D08">
            <w:pPr>
              <w:pStyle w:val="ROWTABELLA"/>
              <w:rPr>
                <w:color w:val="002060"/>
              </w:rPr>
            </w:pPr>
            <w:r w:rsidRPr="00A56D4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6E2BB"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4F95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3DB361"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175BFF"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0EB4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BDD721"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07DF"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1CBA8"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EB71C" w14:textId="77777777" w:rsidR="00887D08" w:rsidRPr="00A56D42" w:rsidRDefault="00887D08" w:rsidP="00887D08">
            <w:pPr>
              <w:pStyle w:val="ROWTABELLA"/>
              <w:jc w:val="center"/>
              <w:rPr>
                <w:color w:val="002060"/>
              </w:rPr>
            </w:pPr>
            <w:r w:rsidRPr="00A56D42">
              <w:rPr>
                <w:color w:val="002060"/>
              </w:rPr>
              <w:t>0</w:t>
            </w:r>
          </w:p>
        </w:tc>
      </w:tr>
      <w:tr w:rsidR="00887D08" w:rsidRPr="00A56D42" w14:paraId="10728CB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150F82" w14:textId="77777777" w:rsidR="00887D08" w:rsidRPr="00A56D42" w:rsidRDefault="00887D08" w:rsidP="00887D08">
            <w:pPr>
              <w:pStyle w:val="ROWTABELLA"/>
              <w:rPr>
                <w:color w:val="002060"/>
              </w:rPr>
            </w:pPr>
            <w:r w:rsidRPr="00A56D42">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09903"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AD710"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96BE3"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CAC98"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627D8"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3877F" w14:textId="77777777" w:rsidR="00887D08" w:rsidRPr="00A56D42" w:rsidRDefault="00887D08" w:rsidP="00887D08">
            <w:pPr>
              <w:pStyle w:val="ROWTABELLA"/>
              <w:jc w:val="center"/>
              <w:rPr>
                <w:color w:val="002060"/>
              </w:rPr>
            </w:pPr>
            <w:r w:rsidRPr="00A56D4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2010F" w14:textId="77777777" w:rsidR="00887D08" w:rsidRPr="00A56D42" w:rsidRDefault="00887D08" w:rsidP="00887D08">
            <w:pPr>
              <w:pStyle w:val="ROWTABELLA"/>
              <w:jc w:val="center"/>
              <w:rPr>
                <w:color w:val="002060"/>
              </w:rPr>
            </w:pPr>
            <w:r w:rsidRPr="00A56D4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F61E9"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BE9BB" w14:textId="77777777" w:rsidR="00887D08" w:rsidRPr="00A56D42" w:rsidRDefault="00887D08" w:rsidP="00887D08">
            <w:pPr>
              <w:pStyle w:val="ROWTABELLA"/>
              <w:jc w:val="center"/>
              <w:rPr>
                <w:color w:val="002060"/>
              </w:rPr>
            </w:pPr>
            <w:r w:rsidRPr="00A56D42">
              <w:rPr>
                <w:color w:val="002060"/>
              </w:rPr>
              <w:t>0</w:t>
            </w:r>
          </w:p>
        </w:tc>
      </w:tr>
      <w:tr w:rsidR="00887D08" w:rsidRPr="00A56D42" w14:paraId="610081AC"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8D23E5" w14:textId="77777777" w:rsidR="00887D08" w:rsidRPr="00A56D42" w:rsidRDefault="00887D08" w:rsidP="00887D08">
            <w:pPr>
              <w:pStyle w:val="ROWTABELLA"/>
              <w:rPr>
                <w:color w:val="002060"/>
              </w:rPr>
            </w:pPr>
            <w:r w:rsidRPr="00A56D4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A6D2B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FB8F6"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78B75"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DFC6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86FF5"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BC57F"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47B85" w14:textId="77777777" w:rsidR="00887D08" w:rsidRPr="00A56D42" w:rsidRDefault="00887D08" w:rsidP="00887D08">
            <w:pPr>
              <w:pStyle w:val="ROWTABELLA"/>
              <w:jc w:val="center"/>
              <w:rPr>
                <w:color w:val="002060"/>
              </w:rPr>
            </w:pPr>
            <w:r w:rsidRPr="00A56D4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363BF"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68CB2" w14:textId="77777777" w:rsidR="00887D08" w:rsidRPr="00A56D42" w:rsidRDefault="00887D08" w:rsidP="00887D08">
            <w:pPr>
              <w:pStyle w:val="ROWTABELLA"/>
              <w:jc w:val="center"/>
              <w:rPr>
                <w:color w:val="002060"/>
              </w:rPr>
            </w:pPr>
            <w:r w:rsidRPr="00A56D42">
              <w:rPr>
                <w:color w:val="002060"/>
              </w:rPr>
              <w:t>0</w:t>
            </w:r>
          </w:p>
        </w:tc>
      </w:tr>
      <w:tr w:rsidR="00887D08" w:rsidRPr="00A56D42" w14:paraId="34DB49B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7B8ABC" w14:textId="77777777" w:rsidR="00887D08" w:rsidRPr="00A56D42" w:rsidRDefault="00887D08" w:rsidP="00887D08">
            <w:pPr>
              <w:pStyle w:val="ROWTABELLA"/>
              <w:rPr>
                <w:color w:val="002060"/>
              </w:rPr>
            </w:pPr>
            <w:r w:rsidRPr="00A56D4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633AC"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9448C"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77A76"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1E546"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57130"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43892"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B15BB"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D4E7F"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93461" w14:textId="77777777" w:rsidR="00887D08" w:rsidRPr="00A56D42" w:rsidRDefault="00887D08" w:rsidP="00887D08">
            <w:pPr>
              <w:pStyle w:val="ROWTABELLA"/>
              <w:jc w:val="center"/>
              <w:rPr>
                <w:color w:val="002060"/>
              </w:rPr>
            </w:pPr>
            <w:r w:rsidRPr="00A56D42">
              <w:rPr>
                <w:color w:val="002060"/>
              </w:rPr>
              <w:t>0</w:t>
            </w:r>
          </w:p>
        </w:tc>
      </w:tr>
      <w:tr w:rsidR="00887D08" w:rsidRPr="00A56D42" w14:paraId="4B343358"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A73769" w14:textId="77777777" w:rsidR="00887D08" w:rsidRPr="00A56D42" w:rsidRDefault="00887D08" w:rsidP="00887D08">
            <w:pPr>
              <w:pStyle w:val="ROWTABELLA"/>
              <w:rPr>
                <w:color w:val="002060"/>
              </w:rPr>
            </w:pPr>
            <w:r w:rsidRPr="00A56D4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599C0"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83617"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FD3F1"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29840"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77E9B"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0D25B" w14:textId="77777777" w:rsidR="00887D08" w:rsidRPr="00A56D42" w:rsidRDefault="00887D08" w:rsidP="00887D08">
            <w:pPr>
              <w:pStyle w:val="ROWTABELLA"/>
              <w:jc w:val="center"/>
              <w:rPr>
                <w:color w:val="002060"/>
              </w:rPr>
            </w:pPr>
            <w:r w:rsidRPr="00A56D4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2C2EE" w14:textId="77777777" w:rsidR="00887D08" w:rsidRPr="00A56D42" w:rsidRDefault="00887D08" w:rsidP="00887D08">
            <w:pPr>
              <w:pStyle w:val="ROWTABELLA"/>
              <w:jc w:val="center"/>
              <w:rPr>
                <w:color w:val="002060"/>
              </w:rPr>
            </w:pPr>
            <w:r w:rsidRPr="00A56D4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CDE14"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09942" w14:textId="77777777" w:rsidR="00887D08" w:rsidRPr="00A56D42" w:rsidRDefault="00887D08" w:rsidP="00887D08">
            <w:pPr>
              <w:pStyle w:val="ROWTABELLA"/>
              <w:jc w:val="center"/>
              <w:rPr>
                <w:color w:val="002060"/>
              </w:rPr>
            </w:pPr>
            <w:r w:rsidRPr="00A56D42">
              <w:rPr>
                <w:color w:val="002060"/>
              </w:rPr>
              <w:t>0</w:t>
            </w:r>
          </w:p>
        </w:tc>
      </w:tr>
    </w:tbl>
    <w:p w14:paraId="2CA2A3EA" w14:textId="77777777" w:rsidR="00887D08" w:rsidRPr="00A56D42" w:rsidRDefault="00887D08" w:rsidP="00887D08">
      <w:pPr>
        <w:pStyle w:val="breakline"/>
        <w:divId w:val="527259509"/>
        <w:rPr>
          <w:color w:val="002060"/>
        </w:rPr>
      </w:pPr>
    </w:p>
    <w:p w14:paraId="767725E4" w14:textId="77777777" w:rsidR="00887D08" w:rsidRPr="00A56D42" w:rsidRDefault="00887D08" w:rsidP="00887D08">
      <w:pPr>
        <w:pStyle w:val="breakline"/>
        <w:divId w:val="527259509"/>
        <w:rPr>
          <w:color w:val="002060"/>
        </w:rPr>
      </w:pPr>
    </w:p>
    <w:p w14:paraId="53F58C85"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5CE19F3E"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CAB5A"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657C9"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C2ADC9"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91C3EB"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160EA7"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CCEF2"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DBEF30"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73B824"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6BFD4B"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E0F345" w14:textId="77777777" w:rsidR="00887D08" w:rsidRPr="00A56D42" w:rsidRDefault="00887D08" w:rsidP="00887D08">
            <w:pPr>
              <w:pStyle w:val="HEADERTABELLA"/>
              <w:rPr>
                <w:color w:val="002060"/>
              </w:rPr>
            </w:pPr>
            <w:r w:rsidRPr="00A56D42">
              <w:rPr>
                <w:color w:val="002060"/>
              </w:rPr>
              <w:t>PE</w:t>
            </w:r>
          </w:p>
        </w:tc>
      </w:tr>
      <w:tr w:rsidR="00887D08" w:rsidRPr="00A56D42" w14:paraId="1A92265B"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6A6ED0E" w14:textId="77777777" w:rsidR="00887D08" w:rsidRPr="00A56D42" w:rsidRDefault="00887D08" w:rsidP="00887D08">
            <w:pPr>
              <w:pStyle w:val="ROWTABELLA"/>
              <w:rPr>
                <w:color w:val="002060"/>
              </w:rPr>
            </w:pPr>
            <w:r w:rsidRPr="00A56D4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122A0"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FA4D95"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F37D3"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D8CAB"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5A4F1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81BF1"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49B15"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E46C0"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9D1095" w14:textId="77777777" w:rsidR="00887D08" w:rsidRPr="00A56D42" w:rsidRDefault="00887D08" w:rsidP="00887D08">
            <w:pPr>
              <w:pStyle w:val="ROWTABELLA"/>
              <w:jc w:val="center"/>
              <w:rPr>
                <w:color w:val="002060"/>
              </w:rPr>
            </w:pPr>
            <w:r w:rsidRPr="00A56D42">
              <w:rPr>
                <w:color w:val="002060"/>
              </w:rPr>
              <w:t>0</w:t>
            </w:r>
          </w:p>
        </w:tc>
      </w:tr>
      <w:tr w:rsidR="00887D08" w:rsidRPr="00A56D42" w14:paraId="43AF90BC"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D63F35" w14:textId="77777777" w:rsidR="00887D08" w:rsidRPr="00A56D42" w:rsidRDefault="00887D08" w:rsidP="00887D08">
            <w:pPr>
              <w:pStyle w:val="ROWTABELLA"/>
              <w:rPr>
                <w:color w:val="002060"/>
              </w:rPr>
            </w:pPr>
            <w:r w:rsidRPr="00A56D4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3BF66"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2A2A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74248"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6749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278D4"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21F8D"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814974"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BA9D3"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EF6D1" w14:textId="77777777" w:rsidR="00887D08" w:rsidRPr="00A56D42" w:rsidRDefault="00887D08" w:rsidP="00887D08">
            <w:pPr>
              <w:pStyle w:val="ROWTABELLA"/>
              <w:jc w:val="center"/>
              <w:rPr>
                <w:color w:val="002060"/>
              </w:rPr>
            </w:pPr>
            <w:r w:rsidRPr="00A56D42">
              <w:rPr>
                <w:color w:val="002060"/>
              </w:rPr>
              <w:t>0</w:t>
            </w:r>
          </w:p>
        </w:tc>
      </w:tr>
      <w:tr w:rsidR="00887D08" w:rsidRPr="00A56D42" w14:paraId="753CD32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15049D9" w14:textId="77777777" w:rsidR="00887D08" w:rsidRPr="00A56D42" w:rsidRDefault="00887D08" w:rsidP="00887D08">
            <w:pPr>
              <w:pStyle w:val="ROWTABELLA"/>
              <w:rPr>
                <w:color w:val="002060"/>
              </w:rPr>
            </w:pPr>
            <w:r w:rsidRPr="00A56D42">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DE399"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12F49"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FFE107"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68BDC2"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48AC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BC856"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143E4"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64197"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F2DCC" w14:textId="77777777" w:rsidR="00887D08" w:rsidRPr="00A56D42" w:rsidRDefault="00887D08" w:rsidP="00887D08">
            <w:pPr>
              <w:pStyle w:val="ROWTABELLA"/>
              <w:jc w:val="center"/>
              <w:rPr>
                <w:color w:val="002060"/>
              </w:rPr>
            </w:pPr>
            <w:r w:rsidRPr="00A56D42">
              <w:rPr>
                <w:color w:val="002060"/>
              </w:rPr>
              <w:t>0</w:t>
            </w:r>
          </w:p>
        </w:tc>
      </w:tr>
      <w:tr w:rsidR="00887D08" w:rsidRPr="00A56D42" w14:paraId="56F9FDC0"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7E9761" w14:textId="77777777" w:rsidR="00887D08" w:rsidRPr="00A56D42" w:rsidRDefault="00887D08" w:rsidP="00887D08">
            <w:pPr>
              <w:pStyle w:val="ROWTABELLA"/>
              <w:rPr>
                <w:color w:val="002060"/>
              </w:rPr>
            </w:pPr>
            <w:r w:rsidRPr="00A56D4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22DE5"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2772DF"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6EB63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06631"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D515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5A9BA"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D36D5"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D89A7"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6CAAB" w14:textId="77777777" w:rsidR="00887D08" w:rsidRPr="00A56D42" w:rsidRDefault="00887D08" w:rsidP="00887D08">
            <w:pPr>
              <w:pStyle w:val="ROWTABELLA"/>
              <w:jc w:val="center"/>
              <w:rPr>
                <w:color w:val="002060"/>
              </w:rPr>
            </w:pPr>
            <w:r w:rsidRPr="00A56D42">
              <w:rPr>
                <w:color w:val="002060"/>
              </w:rPr>
              <w:t>0</w:t>
            </w:r>
          </w:p>
        </w:tc>
      </w:tr>
      <w:tr w:rsidR="00887D08" w:rsidRPr="00A56D42" w14:paraId="0E8E81F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88A3B6" w14:textId="77777777" w:rsidR="00887D08" w:rsidRPr="00A56D42" w:rsidRDefault="00887D08" w:rsidP="00887D08">
            <w:pPr>
              <w:pStyle w:val="ROWTABELLA"/>
              <w:rPr>
                <w:color w:val="002060"/>
              </w:rPr>
            </w:pPr>
            <w:r w:rsidRPr="00A56D42">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D6BB6"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A02D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EC47F3"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11E8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DE8E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EDC6E8"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480F5"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40634"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ED281" w14:textId="77777777" w:rsidR="00887D08" w:rsidRPr="00A56D42" w:rsidRDefault="00887D08" w:rsidP="00887D08">
            <w:pPr>
              <w:pStyle w:val="ROWTABELLA"/>
              <w:jc w:val="center"/>
              <w:rPr>
                <w:color w:val="002060"/>
              </w:rPr>
            </w:pPr>
            <w:r w:rsidRPr="00A56D42">
              <w:rPr>
                <w:color w:val="002060"/>
              </w:rPr>
              <w:t>0</w:t>
            </w:r>
          </w:p>
        </w:tc>
      </w:tr>
      <w:tr w:rsidR="00887D08" w:rsidRPr="00A56D42" w14:paraId="610B84DC"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1DD308" w14:textId="77777777" w:rsidR="00887D08" w:rsidRPr="00A56D42" w:rsidRDefault="00887D08" w:rsidP="00887D08">
            <w:pPr>
              <w:pStyle w:val="ROWTABELLA"/>
              <w:rPr>
                <w:color w:val="002060"/>
              </w:rPr>
            </w:pPr>
            <w:r w:rsidRPr="00A56D4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580A4"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5104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D9768"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64C1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304D9"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DCC86"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C2CC2"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E06E4"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B0856" w14:textId="77777777" w:rsidR="00887D08" w:rsidRPr="00A56D42" w:rsidRDefault="00887D08" w:rsidP="00887D08">
            <w:pPr>
              <w:pStyle w:val="ROWTABELLA"/>
              <w:jc w:val="center"/>
              <w:rPr>
                <w:color w:val="002060"/>
              </w:rPr>
            </w:pPr>
            <w:r w:rsidRPr="00A56D42">
              <w:rPr>
                <w:color w:val="002060"/>
              </w:rPr>
              <w:t>0</w:t>
            </w:r>
          </w:p>
        </w:tc>
      </w:tr>
      <w:tr w:rsidR="00887D08" w:rsidRPr="00A56D42" w14:paraId="69A831CE"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F4DFEA" w14:textId="77777777" w:rsidR="00887D08" w:rsidRPr="00A56D42" w:rsidRDefault="00887D08" w:rsidP="00887D08">
            <w:pPr>
              <w:pStyle w:val="ROWTABELLA"/>
              <w:rPr>
                <w:color w:val="002060"/>
              </w:rPr>
            </w:pPr>
            <w:r w:rsidRPr="00A56D4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ECE60"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025D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7C75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6936B"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248A9"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A5E9A"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C004D"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47950"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EEF1E" w14:textId="77777777" w:rsidR="00887D08" w:rsidRPr="00A56D42" w:rsidRDefault="00887D08" w:rsidP="00887D08">
            <w:pPr>
              <w:pStyle w:val="ROWTABELLA"/>
              <w:jc w:val="center"/>
              <w:rPr>
                <w:color w:val="002060"/>
              </w:rPr>
            </w:pPr>
            <w:r w:rsidRPr="00A56D42">
              <w:rPr>
                <w:color w:val="002060"/>
              </w:rPr>
              <w:t>0</w:t>
            </w:r>
          </w:p>
        </w:tc>
      </w:tr>
      <w:tr w:rsidR="00887D08" w:rsidRPr="00A56D42" w14:paraId="0AD7732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48B98DB" w14:textId="77777777" w:rsidR="00887D08" w:rsidRPr="00A56D42" w:rsidRDefault="00887D08" w:rsidP="00887D08">
            <w:pPr>
              <w:pStyle w:val="ROWTABELLA"/>
              <w:rPr>
                <w:color w:val="002060"/>
              </w:rPr>
            </w:pPr>
            <w:r w:rsidRPr="00A56D4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3EE6A"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E1EDE"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2F3A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93E2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34A9E"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27C6B"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9BF9CD"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AFAA6"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E8F97" w14:textId="77777777" w:rsidR="00887D08" w:rsidRPr="00A56D42" w:rsidRDefault="00887D08" w:rsidP="00887D08">
            <w:pPr>
              <w:pStyle w:val="ROWTABELLA"/>
              <w:jc w:val="center"/>
              <w:rPr>
                <w:color w:val="002060"/>
              </w:rPr>
            </w:pPr>
            <w:r w:rsidRPr="00A56D42">
              <w:rPr>
                <w:color w:val="002060"/>
              </w:rPr>
              <w:t>0</w:t>
            </w:r>
          </w:p>
        </w:tc>
      </w:tr>
      <w:tr w:rsidR="00887D08" w:rsidRPr="00A56D42" w14:paraId="353E804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669EDE6" w14:textId="77777777" w:rsidR="00887D08" w:rsidRPr="00A56D42" w:rsidRDefault="00887D08" w:rsidP="00887D08">
            <w:pPr>
              <w:pStyle w:val="ROWTABELLA"/>
              <w:rPr>
                <w:color w:val="002060"/>
              </w:rPr>
            </w:pPr>
            <w:r w:rsidRPr="00A56D4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D849A7"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E4EE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4E4F4"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04EF8"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229E8"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E6A64"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4841D" w14:textId="77777777" w:rsidR="00887D08" w:rsidRPr="00A56D42" w:rsidRDefault="00887D08" w:rsidP="00887D08">
            <w:pPr>
              <w:pStyle w:val="ROWTABELLA"/>
              <w:jc w:val="center"/>
              <w:rPr>
                <w:color w:val="002060"/>
              </w:rPr>
            </w:pPr>
            <w:r w:rsidRPr="00A56D4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D1F7B"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D8E71" w14:textId="77777777" w:rsidR="00887D08" w:rsidRPr="00A56D42" w:rsidRDefault="00887D08" w:rsidP="00887D08">
            <w:pPr>
              <w:pStyle w:val="ROWTABELLA"/>
              <w:jc w:val="center"/>
              <w:rPr>
                <w:color w:val="002060"/>
              </w:rPr>
            </w:pPr>
            <w:r w:rsidRPr="00A56D42">
              <w:rPr>
                <w:color w:val="002060"/>
              </w:rPr>
              <w:t>0</w:t>
            </w:r>
          </w:p>
        </w:tc>
      </w:tr>
      <w:tr w:rsidR="00887D08" w:rsidRPr="00A56D42" w14:paraId="715BECB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CD28E5" w14:textId="77777777" w:rsidR="00887D08" w:rsidRPr="00A56D42" w:rsidRDefault="00887D08" w:rsidP="00887D08">
            <w:pPr>
              <w:pStyle w:val="ROWTABELLA"/>
              <w:rPr>
                <w:color w:val="002060"/>
              </w:rPr>
            </w:pPr>
            <w:r w:rsidRPr="00A56D42">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6BD00"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D5A61"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1099C"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AA5B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4946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D35D7"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74DEC" w14:textId="77777777" w:rsidR="00887D08" w:rsidRPr="00A56D42" w:rsidRDefault="00887D08" w:rsidP="00887D08">
            <w:pPr>
              <w:pStyle w:val="ROWTABELLA"/>
              <w:jc w:val="center"/>
              <w:rPr>
                <w:color w:val="002060"/>
              </w:rPr>
            </w:pPr>
            <w:r w:rsidRPr="00A56D4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54840"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1A036" w14:textId="77777777" w:rsidR="00887D08" w:rsidRPr="00A56D42" w:rsidRDefault="00887D08" w:rsidP="00887D08">
            <w:pPr>
              <w:pStyle w:val="ROWTABELLA"/>
              <w:jc w:val="center"/>
              <w:rPr>
                <w:color w:val="002060"/>
              </w:rPr>
            </w:pPr>
            <w:r w:rsidRPr="00A56D42">
              <w:rPr>
                <w:color w:val="002060"/>
              </w:rPr>
              <w:t>0</w:t>
            </w:r>
          </w:p>
        </w:tc>
      </w:tr>
      <w:tr w:rsidR="00887D08" w:rsidRPr="00A56D42" w14:paraId="0F9C789A"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E96068B" w14:textId="77777777" w:rsidR="00887D08" w:rsidRPr="00A56D42" w:rsidRDefault="00887D08" w:rsidP="00887D08">
            <w:pPr>
              <w:pStyle w:val="ROWTABELLA"/>
              <w:rPr>
                <w:color w:val="002060"/>
              </w:rPr>
            </w:pPr>
            <w:r w:rsidRPr="00A56D42">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5F451"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FA779C"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B4747"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A640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D513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0920D"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FE0FA"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6B201"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37D2BE" w14:textId="77777777" w:rsidR="00887D08" w:rsidRPr="00A56D42" w:rsidRDefault="00887D08" w:rsidP="00887D08">
            <w:pPr>
              <w:pStyle w:val="ROWTABELLA"/>
              <w:jc w:val="center"/>
              <w:rPr>
                <w:color w:val="002060"/>
              </w:rPr>
            </w:pPr>
            <w:r w:rsidRPr="00A56D42">
              <w:rPr>
                <w:color w:val="002060"/>
              </w:rPr>
              <w:t>0</w:t>
            </w:r>
          </w:p>
        </w:tc>
      </w:tr>
      <w:tr w:rsidR="00887D08" w:rsidRPr="00A56D42" w14:paraId="27102E6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CB5A8F" w14:textId="77777777" w:rsidR="00887D08" w:rsidRPr="00A56D42" w:rsidRDefault="00887D08" w:rsidP="00887D08">
            <w:pPr>
              <w:pStyle w:val="ROWTABELLA"/>
              <w:rPr>
                <w:color w:val="002060"/>
              </w:rPr>
            </w:pPr>
            <w:r w:rsidRPr="00A56D42">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DC35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ACA13"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72377"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86552"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3D38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5D81A"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027FF"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B5794"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B78A6" w14:textId="77777777" w:rsidR="00887D08" w:rsidRPr="00A56D42" w:rsidRDefault="00887D08" w:rsidP="00887D08">
            <w:pPr>
              <w:pStyle w:val="ROWTABELLA"/>
              <w:jc w:val="center"/>
              <w:rPr>
                <w:color w:val="002060"/>
              </w:rPr>
            </w:pPr>
            <w:r w:rsidRPr="00A56D42">
              <w:rPr>
                <w:color w:val="002060"/>
              </w:rPr>
              <w:t>0</w:t>
            </w:r>
          </w:p>
        </w:tc>
      </w:tr>
      <w:tr w:rsidR="00887D08" w:rsidRPr="00A56D42" w14:paraId="28AF5D5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2D104CE" w14:textId="77777777" w:rsidR="00887D08" w:rsidRPr="00A56D42" w:rsidRDefault="00887D08" w:rsidP="00887D08">
            <w:pPr>
              <w:pStyle w:val="ROWTABELLA"/>
              <w:rPr>
                <w:color w:val="002060"/>
              </w:rPr>
            </w:pPr>
            <w:r w:rsidRPr="00A56D42">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20F1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94D9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2F6E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682E3"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8143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B211F"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27821" w14:textId="77777777" w:rsidR="00887D08" w:rsidRPr="00A56D42" w:rsidRDefault="00887D08" w:rsidP="00887D08">
            <w:pPr>
              <w:pStyle w:val="ROWTABELLA"/>
              <w:jc w:val="center"/>
              <w:rPr>
                <w:color w:val="002060"/>
              </w:rPr>
            </w:pPr>
            <w:r w:rsidRPr="00A56D4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A769FA"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94316" w14:textId="77777777" w:rsidR="00887D08" w:rsidRPr="00A56D42" w:rsidRDefault="00887D08" w:rsidP="00887D08">
            <w:pPr>
              <w:pStyle w:val="ROWTABELLA"/>
              <w:jc w:val="center"/>
              <w:rPr>
                <w:color w:val="002060"/>
              </w:rPr>
            </w:pPr>
            <w:r w:rsidRPr="00A56D42">
              <w:rPr>
                <w:color w:val="002060"/>
              </w:rPr>
              <w:t>0</w:t>
            </w:r>
          </w:p>
        </w:tc>
      </w:tr>
      <w:tr w:rsidR="00887D08" w:rsidRPr="00A56D42" w14:paraId="4B5E4539"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A9D8ADE" w14:textId="77777777" w:rsidR="00887D08" w:rsidRPr="00A56D42" w:rsidRDefault="00887D08" w:rsidP="00887D08">
            <w:pPr>
              <w:pStyle w:val="ROWTABELLA"/>
              <w:rPr>
                <w:color w:val="002060"/>
              </w:rPr>
            </w:pPr>
            <w:r w:rsidRPr="00A56D4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5532F"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4FCD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51BA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38594"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84E6B"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51593"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94C72" w14:textId="77777777" w:rsidR="00887D08" w:rsidRPr="00A56D42" w:rsidRDefault="00887D08" w:rsidP="00887D08">
            <w:pPr>
              <w:pStyle w:val="ROWTABELLA"/>
              <w:jc w:val="center"/>
              <w:rPr>
                <w:color w:val="002060"/>
              </w:rPr>
            </w:pPr>
            <w:r w:rsidRPr="00A56D4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6730E"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28980E" w14:textId="77777777" w:rsidR="00887D08" w:rsidRPr="00A56D42" w:rsidRDefault="00887D08" w:rsidP="00887D08">
            <w:pPr>
              <w:pStyle w:val="ROWTABELLA"/>
              <w:jc w:val="center"/>
              <w:rPr>
                <w:color w:val="002060"/>
              </w:rPr>
            </w:pPr>
            <w:r w:rsidRPr="00A56D42">
              <w:rPr>
                <w:color w:val="002060"/>
              </w:rPr>
              <w:t>0</w:t>
            </w:r>
          </w:p>
        </w:tc>
      </w:tr>
    </w:tbl>
    <w:p w14:paraId="7A928A5F" w14:textId="77777777" w:rsidR="00887D08" w:rsidRPr="00A56D42" w:rsidRDefault="00887D08" w:rsidP="00887D08">
      <w:pPr>
        <w:pStyle w:val="breakline"/>
        <w:divId w:val="527259509"/>
        <w:rPr>
          <w:color w:val="002060"/>
        </w:rPr>
      </w:pPr>
    </w:p>
    <w:p w14:paraId="62D36994" w14:textId="77777777" w:rsidR="00887D08" w:rsidRPr="00A56D42" w:rsidRDefault="00887D08" w:rsidP="00887D08">
      <w:pPr>
        <w:pStyle w:val="breakline"/>
        <w:divId w:val="527259509"/>
        <w:rPr>
          <w:color w:val="002060"/>
        </w:rPr>
      </w:pPr>
    </w:p>
    <w:p w14:paraId="63863166" w14:textId="77777777" w:rsidR="00887D08" w:rsidRPr="00A56D42" w:rsidRDefault="00887D08" w:rsidP="00887D08">
      <w:pPr>
        <w:pStyle w:val="SOTTOTITOLOCAMPIONATO1"/>
        <w:divId w:val="527259509"/>
        <w:rPr>
          <w:color w:val="002060"/>
        </w:rPr>
      </w:pPr>
      <w:r w:rsidRPr="00A56D4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350A6E1F"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21FFB4"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5B7A93"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7A3F9A"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6EDDB"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3FCE96"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E53D36"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6A2FF6"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BEC710"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E76A5B"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E81214" w14:textId="77777777" w:rsidR="00887D08" w:rsidRPr="00A56D42" w:rsidRDefault="00887D08" w:rsidP="00887D08">
            <w:pPr>
              <w:pStyle w:val="HEADERTABELLA"/>
              <w:rPr>
                <w:color w:val="002060"/>
              </w:rPr>
            </w:pPr>
            <w:r w:rsidRPr="00A56D42">
              <w:rPr>
                <w:color w:val="002060"/>
              </w:rPr>
              <w:t>PE</w:t>
            </w:r>
          </w:p>
        </w:tc>
      </w:tr>
      <w:tr w:rsidR="00887D08" w:rsidRPr="00A56D42" w14:paraId="115AD32B"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2F619E" w14:textId="77777777" w:rsidR="00887D08" w:rsidRPr="00A56D42" w:rsidRDefault="00887D08" w:rsidP="00887D08">
            <w:pPr>
              <w:pStyle w:val="ROWTABELLA"/>
              <w:rPr>
                <w:color w:val="002060"/>
              </w:rPr>
            </w:pPr>
            <w:r w:rsidRPr="00A56D42">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0D9BD"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E24DE"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92034"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556A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98CB1"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76E90" w14:textId="77777777" w:rsidR="00887D08" w:rsidRPr="00A56D42" w:rsidRDefault="00887D08" w:rsidP="00887D08">
            <w:pPr>
              <w:pStyle w:val="ROWTABELLA"/>
              <w:jc w:val="center"/>
              <w:rPr>
                <w:color w:val="002060"/>
              </w:rPr>
            </w:pPr>
            <w:r w:rsidRPr="00A56D4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98BB6"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1B98E" w14:textId="77777777" w:rsidR="00887D08" w:rsidRPr="00A56D42" w:rsidRDefault="00887D08" w:rsidP="00887D08">
            <w:pPr>
              <w:pStyle w:val="ROWTABELLA"/>
              <w:jc w:val="center"/>
              <w:rPr>
                <w:color w:val="002060"/>
              </w:rPr>
            </w:pPr>
            <w:r w:rsidRPr="00A56D4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860E9" w14:textId="77777777" w:rsidR="00887D08" w:rsidRPr="00A56D42" w:rsidRDefault="00887D08" w:rsidP="00887D08">
            <w:pPr>
              <w:pStyle w:val="ROWTABELLA"/>
              <w:jc w:val="center"/>
              <w:rPr>
                <w:color w:val="002060"/>
              </w:rPr>
            </w:pPr>
            <w:r w:rsidRPr="00A56D42">
              <w:rPr>
                <w:color w:val="002060"/>
              </w:rPr>
              <w:t>0</w:t>
            </w:r>
          </w:p>
        </w:tc>
      </w:tr>
      <w:tr w:rsidR="00887D08" w:rsidRPr="00A56D42" w14:paraId="2555641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63CA4C" w14:textId="77777777" w:rsidR="00887D08" w:rsidRPr="00A56D42" w:rsidRDefault="00887D08" w:rsidP="00887D08">
            <w:pPr>
              <w:pStyle w:val="ROWTABELLA"/>
              <w:rPr>
                <w:color w:val="002060"/>
              </w:rPr>
            </w:pPr>
            <w:r w:rsidRPr="00A56D42">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4AFDB"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B5421"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73B39"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7CD42"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9FE6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142FA" w14:textId="77777777" w:rsidR="00887D08" w:rsidRPr="00A56D42" w:rsidRDefault="00887D08" w:rsidP="00887D08">
            <w:pPr>
              <w:pStyle w:val="ROWTABELLA"/>
              <w:jc w:val="center"/>
              <w:rPr>
                <w:color w:val="002060"/>
              </w:rPr>
            </w:pPr>
            <w:r w:rsidRPr="00A56D4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36C4D"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EACFF"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FA97A" w14:textId="77777777" w:rsidR="00887D08" w:rsidRPr="00A56D42" w:rsidRDefault="00887D08" w:rsidP="00887D08">
            <w:pPr>
              <w:pStyle w:val="ROWTABELLA"/>
              <w:jc w:val="center"/>
              <w:rPr>
                <w:color w:val="002060"/>
              </w:rPr>
            </w:pPr>
            <w:r w:rsidRPr="00A56D42">
              <w:rPr>
                <w:color w:val="002060"/>
              </w:rPr>
              <w:t>0</w:t>
            </w:r>
          </w:p>
        </w:tc>
      </w:tr>
      <w:tr w:rsidR="00887D08" w:rsidRPr="00A56D42" w14:paraId="66870FE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EDBE17" w14:textId="77777777" w:rsidR="00887D08" w:rsidRPr="00A56D42" w:rsidRDefault="00887D08" w:rsidP="00887D08">
            <w:pPr>
              <w:pStyle w:val="ROWTABELLA"/>
              <w:rPr>
                <w:color w:val="002060"/>
              </w:rPr>
            </w:pPr>
            <w:r w:rsidRPr="00A56D42">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26A9F"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E12FAD"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EED87C"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408A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DC9F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9B88A" w14:textId="77777777" w:rsidR="00887D08" w:rsidRPr="00A56D42" w:rsidRDefault="00887D08" w:rsidP="00887D08">
            <w:pPr>
              <w:pStyle w:val="ROWTABELLA"/>
              <w:jc w:val="center"/>
              <w:rPr>
                <w:color w:val="002060"/>
              </w:rPr>
            </w:pPr>
            <w:r w:rsidRPr="00A56D4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93544"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D2ED8" w14:textId="77777777" w:rsidR="00887D08" w:rsidRPr="00A56D42" w:rsidRDefault="00887D08" w:rsidP="00887D08">
            <w:pPr>
              <w:pStyle w:val="ROWTABELLA"/>
              <w:jc w:val="center"/>
              <w:rPr>
                <w:color w:val="002060"/>
              </w:rPr>
            </w:pPr>
            <w:r w:rsidRPr="00A56D4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AF6B4" w14:textId="77777777" w:rsidR="00887D08" w:rsidRPr="00A56D42" w:rsidRDefault="00887D08" w:rsidP="00887D08">
            <w:pPr>
              <w:pStyle w:val="ROWTABELLA"/>
              <w:jc w:val="center"/>
              <w:rPr>
                <w:color w:val="002060"/>
              </w:rPr>
            </w:pPr>
            <w:r w:rsidRPr="00A56D42">
              <w:rPr>
                <w:color w:val="002060"/>
              </w:rPr>
              <w:t>0</w:t>
            </w:r>
          </w:p>
        </w:tc>
      </w:tr>
      <w:tr w:rsidR="00887D08" w:rsidRPr="00A56D42" w14:paraId="2FEB9AC5"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794FA7" w14:textId="77777777" w:rsidR="00887D08" w:rsidRPr="00A56D42" w:rsidRDefault="00887D08" w:rsidP="00887D08">
            <w:pPr>
              <w:pStyle w:val="ROWTABELLA"/>
              <w:rPr>
                <w:color w:val="002060"/>
              </w:rPr>
            </w:pPr>
            <w:r w:rsidRPr="00A56D4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1B1DA"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40DF86"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BDDAB"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38F4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BC247"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8E0F8" w14:textId="77777777" w:rsidR="00887D08" w:rsidRPr="00A56D42" w:rsidRDefault="00887D08" w:rsidP="00887D08">
            <w:pPr>
              <w:pStyle w:val="ROWTABELLA"/>
              <w:jc w:val="center"/>
              <w:rPr>
                <w:color w:val="002060"/>
              </w:rPr>
            </w:pPr>
            <w:r w:rsidRPr="00A56D4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B4AA4"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B7524"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9DC77" w14:textId="77777777" w:rsidR="00887D08" w:rsidRPr="00A56D42" w:rsidRDefault="00887D08" w:rsidP="00887D08">
            <w:pPr>
              <w:pStyle w:val="ROWTABELLA"/>
              <w:jc w:val="center"/>
              <w:rPr>
                <w:color w:val="002060"/>
              </w:rPr>
            </w:pPr>
            <w:r w:rsidRPr="00A56D42">
              <w:rPr>
                <w:color w:val="002060"/>
              </w:rPr>
              <w:t>0</w:t>
            </w:r>
          </w:p>
        </w:tc>
      </w:tr>
      <w:tr w:rsidR="00887D08" w:rsidRPr="00A56D42" w14:paraId="52C4137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C9D53BA" w14:textId="77777777" w:rsidR="00887D08" w:rsidRPr="00A56D42" w:rsidRDefault="00887D08" w:rsidP="00887D08">
            <w:pPr>
              <w:pStyle w:val="ROWTABELLA"/>
              <w:rPr>
                <w:color w:val="002060"/>
              </w:rPr>
            </w:pPr>
            <w:r w:rsidRPr="00A56D4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1F072"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21236"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D1A8CB"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51AF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71C97"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0978F"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32675"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74AB7"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A441E" w14:textId="77777777" w:rsidR="00887D08" w:rsidRPr="00A56D42" w:rsidRDefault="00887D08" w:rsidP="00887D08">
            <w:pPr>
              <w:pStyle w:val="ROWTABELLA"/>
              <w:jc w:val="center"/>
              <w:rPr>
                <w:color w:val="002060"/>
              </w:rPr>
            </w:pPr>
            <w:r w:rsidRPr="00A56D42">
              <w:rPr>
                <w:color w:val="002060"/>
              </w:rPr>
              <w:t>0</w:t>
            </w:r>
          </w:p>
        </w:tc>
      </w:tr>
      <w:tr w:rsidR="00887D08" w:rsidRPr="00A56D42" w14:paraId="1145F839"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2C34B1" w14:textId="77777777" w:rsidR="00887D08" w:rsidRPr="00A56D42" w:rsidRDefault="00887D08" w:rsidP="00887D08">
            <w:pPr>
              <w:pStyle w:val="ROWTABELLA"/>
              <w:rPr>
                <w:color w:val="002060"/>
              </w:rPr>
            </w:pPr>
            <w:r w:rsidRPr="00A56D4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E506F"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0558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E7736"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0118F"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E649B"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F656FE"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40918"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8DA7BF"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935E8" w14:textId="77777777" w:rsidR="00887D08" w:rsidRPr="00A56D42" w:rsidRDefault="00887D08" w:rsidP="00887D08">
            <w:pPr>
              <w:pStyle w:val="ROWTABELLA"/>
              <w:jc w:val="center"/>
              <w:rPr>
                <w:color w:val="002060"/>
              </w:rPr>
            </w:pPr>
            <w:r w:rsidRPr="00A56D42">
              <w:rPr>
                <w:color w:val="002060"/>
              </w:rPr>
              <w:t>0</w:t>
            </w:r>
          </w:p>
        </w:tc>
      </w:tr>
      <w:tr w:rsidR="00887D08" w:rsidRPr="00A56D42" w14:paraId="33AB7BD1"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506E9C" w14:textId="77777777" w:rsidR="00887D08" w:rsidRPr="00A56D42" w:rsidRDefault="00887D08" w:rsidP="00887D08">
            <w:pPr>
              <w:pStyle w:val="ROWTABELLA"/>
              <w:rPr>
                <w:color w:val="002060"/>
              </w:rPr>
            </w:pPr>
            <w:r w:rsidRPr="00A56D4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03096"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4C321"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EC49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9D682"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735C2"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6291E"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345556" w14:textId="77777777" w:rsidR="00887D08" w:rsidRPr="00A56D42" w:rsidRDefault="00887D08" w:rsidP="00887D08">
            <w:pPr>
              <w:pStyle w:val="ROWTABELLA"/>
              <w:jc w:val="center"/>
              <w:rPr>
                <w:color w:val="002060"/>
              </w:rPr>
            </w:pPr>
            <w:r w:rsidRPr="00A56D4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AC4BF"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A9AA5" w14:textId="77777777" w:rsidR="00887D08" w:rsidRPr="00A56D42" w:rsidRDefault="00887D08" w:rsidP="00887D08">
            <w:pPr>
              <w:pStyle w:val="ROWTABELLA"/>
              <w:jc w:val="center"/>
              <w:rPr>
                <w:color w:val="002060"/>
              </w:rPr>
            </w:pPr>
            <w:r w:rsidRPr="00A56D42">
              <w:rPr>
                <w:color w:val="002060"/>
              </w:rPr>
              <w:t>0</w:t>
            </w:r>
          </w:p>
        </w:tc>
      </w:tr>
      <w:tr w:rsidR="00887D08" w:rsidRPr="00A56D42" w14:paraId="292018E0"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B9CC87" w14:textId="77777777" w:rsidR="00887D08" w:rsidRPr="00A56D42" w:rsidRDefault="00887D08" w:rsidP="00887D08">
            <w:pPr>
              <w:pStyle w:val="ROWTABELLA"/>
              <w:rPr>
                <w:color w:val="002060"/>
              </w:rPr>
            </w:pPr>
            <w:r w:rsidRPr="00A56D4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83B72"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D6D8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01AFA"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7CC7A"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AC2E1F"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2583D"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01B77" w14:textId="77777777" w:rsidR="00887D08" w:rsidRPr="00A56D42" w:rsidRDefault="00887D08" w:rsidP="00887D08">
            <w:pPr>
              <w:pStyle w:val="ROWTABELLA"/>
              <w:jc w:val="center"/>
              <w:rPr>
                <w:color w:val="002060"/>
              </w:rPr>
            </w:pPr>
            <w:r w:rsidRPr="00A56D4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A6F16"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46413" w14:textId="77777777" w:rsidR="00887D08" w:rsidRPr="00A56D42" w:rsidRDefault="00887D08" w:rsidP="00887D08">
            <w:pPr>
              <w:pStyle w:val="ROWTABELLA"/>
              <w:jc w:val="center"/>
              <w:rPr>
                <w:color w:val="002060"/>
              </w:rPr>
            </w:pPr>
            <w:r w:rsidRPr="00A56D42">
              <w:rPr>
                <w:color w:val="002060"/>
              </w:rPr>
              <w:t>0</w:t>
            </w:r>
          </w:p>
        </w:tc>
      </w:tr>
      <w:tr w:rsidR="00887D08" w:rsidRPr="00A56D42" w14:paraId="05580600"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671966" w14:textId="77777777" w:rsidR="00887D08" w:rsidRPr="00A56D42" w:rsidRDefault="00887D08" w:rsidP="00887D08">
            <w:pPr>
              <w:pStyle w:val="ROWTABELLA"/>
              <w:rPr>
                <w:color w:val="002060"/>
              </w:rPr>
            </w:pPr>
            <w:r w:rsidRPr="00A56D42">
              <w:rPr>
                <w:color w:val="002060"/>
              </w:rPr>
              <w:t xml:space="preserve">POL.D. </w:t>
            </w:r>
            <w:proofErr w:type="gramStart"/>
            <w:r w:rsidRPr="00A56D42">
              <w:rPr>
                <w:color w:val="002060"/>
              </w:rPr>
              <w:t>U.MANDOLESI</w:t>
            </w:r>
            <w:proofErr w:type="gramEnd"/>
            <w:r w:rsidRPr="00A56D4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463798"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CF9E6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BD91C"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4FA4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1B62D"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6D462" w14:textId="77777777" w:rsidR="00887D08" w:rsidRPr="00A56D42" w:rsidRDefault="00887D08" w:rsidP="00887D08">
            <w:pPr>
              <w:pStyle w:val="ROWTABELLA"/>
              <w:jc w:val="center"/>
              <w:rPr>
                <w:color w:val="002060"/>
              </w:rPr>
            </w:pPr>
            <w:r w:rsidRPr="00A56D4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E8D24"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97A3D"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36008" w14:textId="77777777" w:rsidR="00887D08" w:rsidRPr="00A56D42" w:rsidRDefault="00887D08" w:rsidP="00887D08">
            <w:pPr>
              <w:pStyle w:val="ROWTABELLA"/>
              <w:jc w:val="center"/>
              <w:rPr>
                <w:color w:val="002060"/>
              </w:rPr>
            </w:pPr>
            <w:r w:rsidRPr="00A56D42">
              <w:rPr>
                <w:color w:val="002060"/>
              </w:rPr>
              <w:t>0</w:t>
            </w:r>
          </w:p>
        </w:tc>
      </w:tr>
      <w:tr w:rsidR="00887D08" w:rsidRPr="00A56D42" w14:paraId="0E8057CE"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EAE17A" w14:textId="77777777" w:rsidR="00887D08" w:rsidRPr="00A56D42" w:rsidRDefault="00887D08" w:rsidP="00887D08">
            <w:pPr>
              <w:pStyle w:val="ROWTABELLA"/>
              <w:rPr>
                <w:color w:val="002060"/>
              </w:rPr>
            </w:pPr>
            <w:r w:rsidRPr="00A56D42">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8D6FD"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CA7A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8F30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1592C"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6B4D7"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47D5D" w14:textId="77777777" w:rsidR="00887D08" w:rsidRPr="00A56D42" w:rsidRDefault="00887D08" w:rsidP="00887D08">
            <w:pPr>
              <w:pStyle w:val="ROWTABELLA"/>
              <w:jc w:val="center"/>
              <w:rPr>
                <w:color w:val="002060"/>
              </w:rPr>
            </w:pPr>
            <w:r w:rsidRPr="00A56D4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A29C9"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1C50F"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19D67" w14:textId="77777777" w:rsidR="00887D08" w:rsidRPr="00A56D42" w:rsidRDefault="00887D08" w:rsidP="00887D08">
            <w:pPr>
              <w:pStyle w:val="ROWTABELLA"/>
              <w:jc w:val="center"/>
              <w:rPr>
                <w:color w:val="002060"/>
              </w:rPr>
            </w:pPr>
            <w:r w:rsidRPr="00A56D42">
              <w:rPr>
                <w:color w:val="002060"/>
              </w:rPr>
              <w:t>0</w:t>
            </w:r>
          </w:p>
        </w:tc>
      </w:tr>
      <w:tr w:rsidR="00887D08" w:rsidRPr="00A56D42" w14:paraId="525A1117"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CB53613" w14:textId="77777777" w:rsidR="00887D08" w:rsidRPr="00A56D42" w:rsidRDefault="00887D08" w:rsidP="00887D08">
            <w:pPr>
              <w:pStyle w:val="ROWTABELLA"/>
              <w:rPr>
                <w:color w:val="002060"/>
              </w:rPr>
            </w:pPr>
            <w:r w:rsidRPr="00A56D4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8789A"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6795F8"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125D6"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534F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CF637"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E6EB4"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9B73F" w14:textId="77777777" w:rsidR="00887D08" w:rsidRPr="00A56D42" w:rsidRDefault="00887D08" w:rsidP="00887D08">
            <w:pPr>
              <w:pStyle w:val="ROWTABELLA"/>
              <w:jc w:val="center"/>
              <w:rPr>
                <w:color w:val="002060"/>
              </w:rPr>
            </w:pPr>
            <w:r w:rsidRPr="00A56D4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7CD26"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5D570" w14:textId="77777777" w:rsidR="00887D08" w:rsidRPr="00A56D42" w:rsidRDefault="00887D08" w:rsidP="00887D08">
            <w:pPr>
              <w:pStyle w:val="ROWTABELLA"/>
              <w:jc w:val="center"/>
              <w:rPr>
                <w:color w:val="002060"/>
              </w:rPr>
            </w:pPr>
            <w:r w:rsidRPr="00A56D42">
              <w:rPr>
                <w:color w:val="002060"/>
              </w:rPr>
              <w:t>0</w:t>
            </w:r>
          </w:p>
        </w:tc>
      </w:tr>
      <w:tr w:rsidR="00887D08" w:rsidRPr="00A56D42" w14:paraId="48BDDB3A"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4E77C5" w14:textId="77777777" w:rsidR="00887D08" w:rsidRPr="00A56D42" w:rsidRDefault="00887D08" w:rsidP="00887D08">
            <w:pPr>
              <w:pStyle w:val="ROWTABELLA"/>
              <w:rPr>
                <w:color w:val="002060"/>
              </w:rPr>
            </w:pPr>
            <w:r w:rsidRPr="00A56D42">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5A74B"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FC336"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0B5B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86283"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67E913"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53B31"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CB6F8" w14:textId="77777777" w:rsidR="00887D08" w:rsidRPr="00A56D42" w:rsidRDefault="00887D08" w:rsidP="00887D08">
            <w:pPr>
              <w:pStyle w:val="ROWTABELLA"/>
              <w:jc w:val="center"/>
              <w:rPr>
                <w:color w:val="002060"/>
              </w:rPr>
            </w:pPr>
            <w:r w:rsidRPr="00A56D4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41EB7"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B050E" w14:textId="77777777" w:rsidR="00887D08" w:rsidRPr="00A56D42" w:rsidRDefault="00887D08" w:rsidP="00887D08">
            <w:pPr>
              <w:pStyle w:val="ROWTABELLA"/>
              <w:jc w:val="center"/>
              <w:rPr>
                <w:color w:val="002060"/>
              </w:rPr>
            </w:pPr>
            <w:r w:rsidRPr="00A56D42">
              <w:rPr>
                <w:color w:val="002060"/>
              </w:rPr>
              <w:t>0</w:t>
            </w:r>
          </w:p>
        </w:tc>
      </w:tr>
      <w:tr w:rsidR="00887D08" w:rsidRPr="00A56D42" w14:paraId="12B6490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90248D" w14:textId="77777777" w:rsidR="00887D08" w:rsidRPr="00A56D42" w:rsidRDefault="00887D08" w:rsidP="00887D08">
            <w:pPr>
              <w:pStyle w:val="ROWTABELLA"/>
              <w:rPr>
                <w:color w:val="002060"/>
              </w:rPr>
            </w:pPr>
            <w:r w:rsidRPr="00A56D42">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6FEF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FA64B"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B41F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DAB51"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E22A6E"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275EE"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31F9A" w14:textId="77777777" w:rsidR="00887D08" w:rsidRPr="00A56D42" w:rsidRDefault="00887D08" w:rsidP="00887D08">
            <w:pPr>
              <w:pStyle w:val="ROWTABELLA"/>
              <w:jc w:val="center"/>
              <w:rPr>
                <w:color w:val="002060"/>
              </w:rPr>
            </w:pPr>
            <w:r w:rsidRPr="00A56D4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01F67"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17EB2" w14:textId="77777777" w:rsidR="00887D08" w:rsidRPr="00A56D42" w:rsidRDefault="00887D08" w:rsidP="00887D08">
            <w:pPr>
              <w:pStyle w:val="ROWTABELLA"/>
              <w:jc w:val="center"/>
              <w:rPr>
                <w:color w:val="002060"/>
              </w:rPr>
            </w:pPr>
            <w:r w:rsidRPr="00A56D42">
              <w:rPr>
                <w:color w:val="002060"/>
              </w:rPr>
              <w:t>0</w:t>
            </w:r>
          </w:p>
        </w:tc>
      </w:tr>
      <w:tr w:rsidR="00887D08" w:rsidRPr="00A56D42" w14:paraId="1F5E712F"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1D887B" w14:textId="77777777" w:rsidR="00887D08" w:rsidRPr="00A56D42" w:rsidRDefault="00887D08" w:rsidP="00887D08">
            <w:pPr>
              <w:pStyle w:val="ROWTABELLA"/>
              <w:rPr>
                <w:color w:val="002060"/>
              </w:rPr>
            </w:pPr>
            <w:r w:rsidRPr="00A56D42">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09D43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E18DF"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CD7E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3E8A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01A05"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D2E7C4"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121BA7" w14:textId="77777777" w:rsidR="00887D08" w:rsidRPr="00A56D42" w:rsidRDefault="00887D08" w:rsidP="00887D08">
            <w:pPr>
              <w:pStyle w:val="ROWTABELLA"/>
              <w:jc w:val="center"/>
              <w:rPr>
                <w:color w:val="002060"/>
              </w:rPr>
            </w:pPr>
            <w:r w:rsidRPr="00A56D4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B9A26" w14:textId="77777777" w:rsidR="00887D08" w:rsidRPr="00A56D42" w:rsidRDefault="00887D08" w:rsidP="00887D08">
            <w:pPr>
              <w:pStyle w:val="ROWTABELLA"/>
              <w:jc w:val="center"/>
              <w:rPr>
                <w:color w:val="002060"/>
              </w:rPr>
            </w:pPr>
            <w:r w:rsidRPr="00A56D4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5A4C1" w14:textId="77777777" w:rsidR="00887D08" w:rsidRPr="00A56D42" w:rsidRDefault="00887D08" w:rsidP="00887D08">
            <w:pPr>
              <w:pStyle w:val="ROWTABELLA"/>
              <w:jc w:val="center"/>
              <w:rPr>
                <w:color w:val="002060"/>
              </w:rPr>
            </w:pPr>
            <w:r w:rsidRPr="00A56D42">
              <w:rPr>
                <w:color w:val="002060"/>
              </w:rPr>
              <w:t>0</w:t>
            </w:r>
          </w:p>
        </w:tc>
      </w:tr>
    </w:tbl>
    <w:p w14:paraId="0528CF4D" w14:textId="77777777" w:rsidR="00887D08" w:rsidRPr="00A56D42" w:rsidRDefault="00887D08" w:rsidP="00887D08">
      <w:pPr>
        <w:pStyle w:val="breakline"/>
        <w:divId w:val="527259509"/>
        <w:rPr>
          <w:color w:val="002060"/>
        </w:rPr>
      </w:pPr>
    </w:p>
    <w:p w14:paraId="09A56B6F" w14:textId="77777777" w:rsidR="00887D08" w:rsidRPr="002A7A74" w:rsidRDefault="00887D08" w:rsidP="00887D08">
      <w:pPr>
        <w:pStyle w:val="TITOLOPRINC"/>
        <w:divId w:val="527259509"/>
        <w:rPr>
          <w:color w:val="002060"/>
        </w:rPr>
      </w:pPr>
      <w:r w:rsidRPr="00A56D42">
        <w:rPr>
          <w:color w:val="002060"/>
        </w:rPr>
        <w:t>PROGRAMMA GARE</w:t>
      </w:r>
    </w:p>
    <w:p w14:paraId="2A17261E" w14:textId="77777777" w:rsidR="00887D08" w:rsidRPr="002A7A74" w:rsidRDefault="00887D08" w:rsidP="00887D08">
      <w:pPr>
        <w:pStyle w:val="SOTTOTITOLOCAMPIONATO1"/>
        <w:divId w:val="527259509"/>
        <w:rPr>
          <w:color w:val="002060"/>
        </w:rPr>
      </w:pPr>
      <w:r w:rsidRPr="002A7A74">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05"/>
        <w:gridCol w:w="385"/>
        <w:gridCol w:w="898"/>
        <w:gridCol w:w="1186"/>
        <w:gridCol w:w="1557"/>
        <w:gridCol w:w="1558"/>
      </w:tblGrid>
      <w:tr w:rsidR="00887D08" w:rsidRPr="002A7A74" w14:paraId="5EE1D4C1"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1E077E"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24842"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6B03DC"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000BC"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A92920"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BA224"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A82009"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04E7E8BD"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ABE800" w14:textId="77777777" w:rsidR="00887D08" w:rsidRPr="002A7A74" w:rsidRDefault="00887D08" w:rsidP="00887D08">
            <w:pPr>
              <w:pStyle w:val="ROWTABELLA"/>
              <w:rPr>
                <w:color w:val="002060"/>
              </w:rPr>
            </w:pPr>
            <w:r w:rsidRPr="002A7A7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F01375" w14:textId="77777777" w:rsidR="00887D08" w:rsidRPr="002A7A74" w:rsidRDefault="00887D08" w:rsidP="00887D08">
            <w:pPr>
              <w:pStyle w:val="ROWTABELLA"/>
              <w:rPr>
                <w:color w:val="002060"/>
              </w:rPr>
            </w:pPr>
            <w:r w:rsidRPr="002A7A74">
              <w:rPr>
                <w:color w:val="002060"/>
              </w:rPr>
              <w:t>AVIS ARCEVIA 1964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6271F9C"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F46EAE" w14:textId="77777777" w:rsidR="00887D08" w:rsidRPr="002A7A74" w:rsidRDefault="00887D08" w:rsidP="00887D08">
            <w:pPr>
              <w:pStyle w:val="ROWTABELLA"/>
              <w:rPr>
                <w:color w:val="002060"/>
              </w:rPr>
            </w:pPr>
            <w:r w:rsidRPr="002A7A74">
              <w:rPr>
                <w:color w:val="002060"/>
              </w:rPr>
              <w:t>15/11/2019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46B5DE" w14:textId="77777777" w:rsidR="00887D08" w:rsidRPr="002A7A74" w:rsidRDefault="00887D08" w:rsidP="00887D08">
            <w:pPr>
              <w:pStyle w:val="ROWTABELLA"/>
              <w:rPr>
                <w:color w:val="002060"/>
              </w:rPr>
            </w:pPr>
            <w:r w:rsidRPr="002A7A74">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BBE960" w14:textId="77777777" w:rsidR="00887D08" w:rsidRPr="002A7A74" w:rsidRDefault="00887D08" w:rsidP="00887D08">
            <w:pPr>
              <w:pStyle w:val="ROWTABELLA"/>
              <w:rPr>
                <w:color w:val="002060"/>
              </w:rPr>
            </w:pPr>
            <w:r w:rsidRPr="002A7A7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4FF03" w14:textId="77777777" w:rsidR="00887D08" w:rsidRPr="002A7A74" w:rsidRDefault="00887D08" w:rsidP="00887D08">
            <w:pPr>
              <w:pStyle w:val="ROWTABELLA"/>
              <w:rPr>
                <w:color w:val="002060"/>
              </w:rPr>
            </w:pPr>
            <w:r w:rsidRPr="002A7A74">
              <w:rPr>
                <w:color w:val="002060"/>
              </w:rPr>
              <w:t>VIA RISORGIMENTO 16</w:t>
            </w:r>
          </w:p>
        </w:tc>
      </w:tr>
      <w:tr w:rsidR="00887D08" w:rsidRPr="002A7A74" w14:paraId="4F414C83"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FD85B8C" w14:textId="77777777" w:rsidR="00887D08" w:rsidRPr="002A7A74" w:rsidRDefault="00887D08" w:rsidP="00887D08">
            <w:pPr>
              <w:pStyle w:val="ROWTABELLA"/>
              <w:rPr>
                <w:color w:val="002060"/>
              </w:rPr>
            </w:pPr>
            <w:r w:rsidRPr="002A7A74">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3CEF3D" w14:textId="77777777" w:rsidR="00887D08" w:rsidRPr="002A7A74" w:rsidRDefault="00887D08" w:rsidP="00887D08">
            <w:pPr>
              <w:pStyle w:val="ROWTABELLA"/>
              <w:rPr>
                <w:color w:val="002060"/>
              </w:rPr>
            </w:pPr>
            <w:r w:rsidRPr="002A7A74">
              <w:rPr>
                <w:color w:val="002060"/>
              </w:rPr>
              <w:t xml:space="preserve">AUDAX 1970 </w:t>
            </w:r>
            <w:proofErr w:type="gramStart"/>
            <w:r w:rsidRPr="002A7A74">
              <w:rPr>
                <w:color w:val="002060"/>
              </w:rPr>
              <w:t>S.ANGELO</w:t>
            </w:r>
            <w:proofErr w:type="gram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B2C7C8"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A72E94"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B2C553" w14:textId="77777777" w:rsidR="00887D08" w:rsidRPr="002A7A74" w:rsidRDefault="00887D08" w:rsidP="00887D08">
            <w:pPr>
              <w:pStyle w:val="ROWTABELLA"/>
              <w:rPr>
                <w:color w:val="002060"/>
              </w:rPr>
            </w:pPr>
            <w:r w:rsidRPr="002A7A74">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48C7A9" w14:textId="77777777" w:rsidR="00887D08" w:rsidRPr="002A7A74" w:rsidRDefault="00887D08" w:rsidP="00887D08">
            <w:pPr>
              <w:pStyle w:val="ROWTABELLA"/>
              <w:rPr>
                <w:color w:val="002060"/>
              </w:rPr>
            </w:pPr>
            <w:r w:rsidRPr="002A7A7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207550" w14:textId="77777777" w:rsidR="00887D08" w:rsidRPr="002A7A74" w:rsidRDefault="00887D08" w:rsidP="00887D08">
            <w:pPr>
              <w:pStyle w:val="ROWTABELLA"/>
              <w:rPr>
                <w:color w:val="002060"/>
              </w:rPr>
            </w:pPr>
            <w:r w:rsidRPr="002A7A74">
              <w:rPr>
                <w:color w:val="002060"/>
              </w:rPr>
              <w:t>VIA DELL'ANNUNZIATA</w:t>
            </w:r>
          </w:p>
        </w:tc>
      </w:tr>
      <w:tr w:rsidR="00887D08" w:rsidRPr="002A7A74" w14:paraId="7974836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7211E40" w14:textId="77777777" w:rsidR="00887D08" w:rsidRPr="002A7A74" w:rsidRDefault="00887D08" w:rsidP="00887D08">
            <w:pPr>
              <w:pStyle w:val="ROWTABELLA"/>
              <w:rPr>
                <w:color w:val="002060"/>
              </w:rPr>
            </w:pPr>
            <w:r w:rsidRPr="002A7A7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C923CDD" w14:textId="77777777" w:rsidR="00887D08" w:rsidRPr="002A7A74" w:rsidRDefault="00887D08" w:rsidP="00887D08">
            <w:pPr>
              <w:pStyle w:val="ROWTABELLA"/>
              <w:rPr>
                <w:color w:val="002060"/>
              </w:rPr>
            </w:pPr>
            <w:r w:rsidRPr="002A7A74">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35CC4B"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7EB2333"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B24015" w14:textId="77777777" w:rsidR="00887D08" w:rsidRPr="002A7A74" w:rsidRDefault="00887D08" w:rsidP="00887D08">
            <w:pPr>
              <w:pStyle w:val="ROWTABELLA"/>
              <w:rPr>
                <w:color w:val="002060"/>
              </w:rPr>
            </w:pPr>
            <w:r w:rsidRPr="002A7A7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513654" w14:textId="77777777" w:rsidR="00887D08" w:rsidRPr="002A7A74" w:rsidRDefault="00887D08" w:rsidP="00887D08">
            <w:pPr>
              <w:pStyle w:val="ROWTABELLA"/>
              <w:rPr>
                <w:color w:val="002060"/>
              </w:rPr>
            </w:pPr>
            <w:r w:rsidRPr="002A7A7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9E000B" w14:textId="77777777" w:rsidR="00887D08" w:rsidRPr="002A7A74" w:rsidRDefault="00887D08" w:rsidP="00887D08">
            <w:pPr>
              <w:pStyle w:val="ROWTABELLA"/>
              <w:rPr>
                <w:color w:val="002060"/>
              </w:rPr>
            </w:pPr>
            <w:r w:rsidRPr="002A7A74">
              <w:rPr>
                <w:color w:val="002060"/>
              </w:rPr>
              <w:t>VIA FALCONARA</w:t>
            </w:r>
          </w:p>
        </w:tc>
      </w:tr>
      <w:tr w:rsidR="00887D08" w:rsidRPr="002A7A74" w14:paraId="0C67FF5B"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E30036" w14:textId="77777777" w:rsidR="00887D08" w:rsidRPr="002A7A74" w:rsidRDefault="00887D08" w:rsidP="00887D08">
            <w:pPr>
              <w:pStyle w:val="ROWTABELLA"/>
              <w:rPr>
                <w:color w:val="002060"/>
              </w:rPr>
            </w:pPr>
            <w:r w:rsidRPr="002A7A74">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8BC4CC" w14:textId="77777777" w:rsidR="00887D08" w:rsidRPr="002A7A74" w:rsidRDefault="00887D08" w:rsidP="00887D08">
            <w:pPr>
              <w:pStyle w:val="ROWTABELLA"/>
              <w:rPr>
                <w:color w:val="002060"/>
              </w:rPr>
            </w:pPr>
            <w:r w:rsidRPr="002A7A74">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D09B441"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54FC0D"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F5661C7" w14:textId="77777777" w:rsidR="00887D08" w:rsidRPr="002A7A74" w:rsidRDefault="00887D08" w:rsidP="00887D08">
            <w:pPr>
              <w:pStyle w:val="ROWTABELLA"/>
              <w:rPr>
                <w:color w:val="002060"/>
              </w:rPr>
            </w:pPr>
            <w:r w:rsidRPr="002A7A74">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F1EE14" w14:textId="77777777" w:rsidR="00887D08" w:rsidRPr="002A7A74" w:rsidRDefault="00887D08" w:rsidP="00887D08">
            <w:pPr>
              <w:pStyle w:val="ROWTABELLA"/>
              <w:rPr>
                <w:color w:val="002060"/>
              </w:rPr>
            </w:pPr>
            <w:r w:rsidRPr="002A7A7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47467D" w14:textId="77777777" w:rsidR="00887D08" w:rsidRPr="002A7A74" w:rsidRDefault="00887D08" w:rsidP="00887D08">
            <w:pPr>
              <w:pStyle w:val="ROWTABELLA"/>
              <w:rPr>
                <w:color w:val="002060"/>
              </w:rPr>
            </w:pPr>
            <w:r w:rsidRPr="002A7A74">
              <w:rPr>
                <w:color w:val="002060"/>
              </w:rPr>
              <w:t>VIA GRAZIA DELEDDA</w:t>
            </w:r>
          </w:p>
        </w:tc>
      </w:tr>
      <w:tr w:rsidR="00887D08" w:rsidRPr="002A7A74" w14:paraId="6C97020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BC06A6" w14:textId="77777777" w:rsidR="00887D08" w:rsidRPr="002A7A74" w:rsidRDefault="00887D08" w:rsidP="00887D08">
            <w:pPr>
              <w:pStyle w:val="ROWTABELLA"/>
              <w:rPr>
                <w:color w:val="002060"/>
              </w:rPr>
            </w:pPr>
            <w:r w:rsidRPr="002A7A74">
              <w:rPr>
                <w:color w:val="002060"/>
              </w:rPr>
              <w:t xml:space="preserve">REAL </w:t>
            </w:r>
            <w:proofErr w:type="gramStart"/>
            <w:r w:rsidRPr="002A7A74">
              <w:rPr>
                <w:color w:val="002060"/>
              </w:rPr>
              <w:t>S.COSTANZO</w:t>
            </w:r>
            <w:proofErr w:type="gramEnd"/>
            <w:r w:rsidRPr="002A7A74">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457D7D0" w14:textId="77777777" w:rsidR="00887D08" w:rsidRPr="002A7A74" w:rsidRDefault="00887D08" w:rsidP="00887D08">
            <w:pPr>
              <w:pStyle w:val="ROWTABELLA"/>
              <w:rPr>
                <w:color w:val="002060"/>
              </w:rPr>
            </w:pPr>
            <w:r w:rsidRPr="002A7A74">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FF014E"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9E1F6C2" w14:textId="77777777" w:rsidR="00887D08" w:rsidRPr="002A7A74" w:rsidRDefault="00887D08" w:rsidP="00887D08">
            <w:pPr>
              <w:pStyle w:val="ROWTABELLA"/>
              <w:rPr>
                <w:color w:val="002060"/>
              </w:rPr>
            </w:pPr>
            <w:r w:rsidRPr="002A7A74">
              <w:rPr>
                <w:color w:val="002060"/>
              </w:rPr>
              <w:t>15/11/2019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CC4601E" w14:textId="77777777" w:rsidR="00887D08" w:rsidRPr="002A7A74" w:rsidRDefault="00887D08" w:rsidP="00887D08">
            <w:pPr>
              <w:pStyle w:val="ROWTABELLA"/>
              <w:rPr>
                <w:color w:val="002060"/>
              </w:rPr>
            </w:pPr>
            <w:r w:rsidRPr="002A7A7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A85177" w14:textId="77777777" w:rsidR="00887D08" w:rsidRPr="002A7A74" w:rsidRDefault="00887D08" w:rsidP="00887D08">
            <w:pPr>
              <w:pStyle w:val="ROWTABELLA"/>
              <w:rPr>
                <w:color w:val="002060"/>
              </w:rPr>
            </w:pPr>
            <w:r w:rsidRPr="002A7A7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4A11BB" w14:textId="77777777" w:rsidR="00887D08" w:rsidRPr="002A7A74" w:rsidRDefault="00887D08" w:rsidP="00887D08">
            <w:pPr>
              <w:pStyle w:val="ROWTABELLA"/>
              <w:rPr>
                <w:color w:val="002060"/>
              </w:rPr>
            </w:pPr>
            <w:r w:rsidRPr="002A7A74">
              <w:rPr>
                <w:color w:val="002060"/>
              </w:rPr>
              <w:t>VIA DELLA SANTA SELVINO</w:t>
            </w:r>
          </w:p>
        </w:tc>
      </w:tr>
      <w:tr w:rsidR="00887D08" w:rsidRPr="002A7A74" w14:paraId="44D62353"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836CC18" w14:textId="77777777" w:rsidR="00887D08" w:rsidRPr="002A7A74" w:rsidRDefault="00887D08" w:rsidP="00887D08">
            <w:pPr>
              <w:pStyle w:val="ROWTABELLA"/>
              <w:rPr>
                <w:color w:val="002060"/>
              </w:rPr>
            </w:pPr>
            <w:r w:rsidRPr="002A7A7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9409C0B" w14:textId="77777777" w:rsidR="00887D08" w:rsidRPr="002A7A74" w:rsidRDefault="00887D08" w:rsidP="00887D08">
            <w:pPr>
              <w:pStyle w:val="ROWTABELLA"/>
              <w:rPr>
                <w:color w:val="002060"/>
              </w:rPr>
            </w:pPr>
            <w:r w:rsidRPr="002A7A74">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AF3E6A"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3FA6257" w14:textId="77777777" w:rsidR="00887D08" w:rsidRPr="002A7A74" w:rsidRDefault="00887D08" w:rsidP="00887D08">
            <w:pPr>
              <w:pStyle w:val="ROWTABELLA"/>
              <w:rPr>
                <w:color w:val="002060"/>
              </w:rPr>
            </w:pPr>
            <w:r w:rsidRPr="002A7A74">
              <w:rPr>
                <w:color w:val="002060"/>
              </w:rPr>
              <w:t>15/11/2019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9B8AEE" w14:textId="77777777" w:rsidR="00887D08" w:rsidRPr="002A7A74" w:rsidRDefault="00887D08" w:rsidP="00887D08">
            <w:pPr>
              <w:pStyle w:val="ROWTABELLA"/>
              <w:rPr>
                <w:color w:val="002060"/>
              </w:rPr>
            </w:pPr>
            <w:r w:rsidRPr="002A7A74">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2DB8CF" w14:textId="77777777" w:rsidR="00887D08" w:rsidRPr="002A7A74" w:rsidRDefault="00887D08" w:rsidP="00887D08">
            <w:pPr>
              <w:pStyle w:val="ROWTABELLA"/>
              <w:rPr>
                <w:color w:val="002060"/>
              </w:rPr>
            </w:pPr>
            <w:r w:rsidRPr="002A7A7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17A9B4" w14:textId="77777777" w:rsidR="00887D08" w:rsidRPr="002A7A74" w:rsidRDefault="00887D08" w:rsidP="00887D08">
            <w:pPr>
              <w:pStyle w:val="ROWTABELLA"/>
              <w:rPr>
                <w:color w:val="002060"/>
              </w:rPr>
            </w:pPr>
            <w:r w:rsidRPr="002A7A74">
              <w:rPr>
                <w:color w:val="002060"/>
              </w:rPr>
              <w:t>VIA CELLINI, 13</w:t>
            </w:r>
          </w:p>
        </w:tc>
      </w:tr>
      <w:tr w:rsidR="00887D08" w:rsidRPr="002A7A74" w14:paraId="231B4F75"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16052F" w14:textId="77777777" w:rsidR="00887D08" w:rsidRPr="002A7A74" w:rsidRDefault="00887D08" w:rsidP="00887D08">
            <w:pPr>
              <w:pStyle w:val="ROWTABELLA"/>
              <w:rPr>
                <w:color w:val="002060"/>
              </w:rPr>
            </w:pPr>
            <w:r w:rsidRPr="002A7A74">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D1DAB3" w14:textId="77777777" w:rsidR="00887D08" w:rsidRPr="002A7A74" w:rsidRDefault="00887D08" w:rsidP="00887D08">
            <w:pPr>
              <w:pStyle w:val="ROWTABELLA"/>
              <w:rPr>
                <w:color w:val="002060"/>
              </w:rPr>
            </w:pPr>
            <w:r w:rsidRPr="002A7A74">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EC0042F"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6D3BFD" w14:textId="77777777" w:rsidR="00887D08" w:rsidRPr="002A7A74" w:rsidRDefault="00887D08" w:rsidP="00887D08">
            <w:pPr>
              <w:pStyle w:val="ROWTABELLA"/>
              <w:rPr>
                <w:color w:val="002060"/>
              </w:rPr>
            </w:pPr>
            <w:r w:rsidRPr="002A7A74">
              <w:rPr>
                <w:color w:val="002060"/>
              </w:rPr>
              <w:t>16/11/2019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A34C9A" w14:textId="77777777" w:rsidR="00887D08" w:rsidRPr="002A7A74" w:rsidRDefault="00887D08" w:rsidP="00887D08">
            <w:pPr>
              <w:pStyle w:val="ROWTABELLA"/>
              <w:rPr>
                <w:color w:val="002060"/>
              </w:rPr>
            </w:pPr>
            <w:r w:rsidRPr="002A7A74">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BE74CD"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93D9E7" w14:textId="77777777" w:rsidR="00887D08" w:rsidRPr="002A7A74" w:rsidRDefault="00887D08" w:rsidP="00887D08">
            <w:pPr>
              <w:pStyle w:val="ROWTABELLA"/>
              <w:rPr>
                <w:color w:val="002060"/>
              </w:rPr>
            </w:pPr>
            <w:r w:rsidRPr="002A7A74">
              <w:rPr>
                <w:color w:val="002060"/>
              </w:rPr>
              <w:t>VIA PETRARCA</w:t>
            </w:r>
          </w:p>
        </w:tc>
      </w:tr>
    </w:tbl>
    <w:p w14:paraId="69C3FB7E" w14:textId="77777777" w:rsidR="00887D08" w:rsidRPr="002A7A74" w:rsidRDefault="00887D08" w:rsidP="00887D08">
      <w:pPr>
        <w:pStyle w:val="breakline"/>
        <w:divId w:val="527259509"/>
        <w:rPr>
          <w:color w:val="002060"/>
        </w:rPr>
      </w:pPr>
    </w:p>
    <w:p w14:paraId="1E93EF43" w14:textId="77777777" w:rsidR="00887D08" w:rsidRPr="002A7A74" w:rsidRDefault="00887D08" w:rsidP="00887D08">
      <w:pPr>
        <w:pStyle w:val="breakline"/>
        <w:divId w:val="527259509"/>
        <w:rPr>
          <w:color w:val="002060"/>
        </w:rPr>
      </w:pPr>
    </w:p>
    <w:p w14:paraId="2C4E92B1" w14:textId="77777777" w:rsidR="00887D08" w:rsidRPr="002A7A74" w:rsidRDefault="00887D08" w:rsidP="00887D08">
      <w:pPr>
        <w:pStyle w:val="breakline"/>
        <w:divId w:val="527259509"/>
        <w:rPr>
          <w:color w:val="002060"/>
        </w:rPr>
      </w:pPr>
    </w:p>
    <w:p w14:paraId="5D5E505D" w14:textId="77777777" w:rsidR="00887D08" w:rsidRPr="002A7A74" w:rsidRDefault="00887D08" w:rsidP="00887D08">
      <w:pPr>
        <w:pStyle w:val="SOTTOTITOLOCAMPIONATO1"/>
        <w:divId w:val="527259509"/>
        <w:rPr>
          <w:color w:val="002060"/>
        </w:rPr>
      </w:pPr>
      <w:r w:rsidRPr="002A7A74">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5"/>
        <w:gridCol w:w="385"/>
        <w:gridCol w:w="898"/>
        <w:gridCol w:w="1174"/>
        <w:gridCol w:w="1559"/>
        <w:gridCol w:w="1552"/>
      </w:tblGrid>
      <w:tr w:rsidR="00887D08" w:rsidRPr="002A7A74" w14:paraId="55A91A9C"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3DE53E"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902CC1"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11A88E"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7C0B28"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C4C085"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1A70A0"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FA0D0"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3C1AA969"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6EC4B6" w14:textId="77777777" w:rsidR="00887D08" w:rsidRPr="002A7A74" w:rsidRDefault="00887D08" w:rsidP="00887D08">
            <w:pPr>
              <w:pStyle w:val="ROWTABELLA"/>
              <w:rPr>
                <w:color w:val="002060"/>
              </w:rPr>
            </w:pPr>
            <w:r w:rsidRPr="002A7A7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7D657D" w14:textId="77777777" w:rsidR="00887D08" w:rsidRPr="002A7A74" w:rsidRDefault="00887D08" w:rsidP="00887D08">
            <w:pPr>
              <w:pStyle w:val="ROWTABELLA"/>
              <w:rPr>
                <w:color w:val="002060"/>
              </w:rPr>
            </w:pPr>
            <w:r w:rsidRPr="002A7A74">
              <w:rPr>
                <w:color w:val="002060"/>
              </w:rPr>
              <w:t>MOSCOSI 2008</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4AB5169"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5F23A6" w14:textId="77777777" w:rsidR="00887D08" w:rsidRPr="002A7A74" w:rsidRDefault="00887D08" w:rsidP="00887D08">
            <w:pPr>
              <w:pStyle w:val="ROWTABELLA"/>
              <w:rPr>
                <w:color w:val="002060"/>
              </w:rPr>
            </w:pPr>
            <w:r w:rsidRPr="002A7A74">
              <w:rPr>
                <w:color w:val="002060"/>
              </w:rPr>
              <w:t>15/11/2019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E796E8" w14:textId="77777777" w:rsidR="00887D08" w:rsidRPr="002A7A74" w:rsidRDefault="00887D08" w:rsidP="00887D08">
            <w:pPr>
              <w:pStyle w:val="ROWTABELLA"/>
              <w:rPr>
                <w:color w:val="002060"/>
              </w:rPr>
            </w:pPr>
            <w:r w:rsidRPr="002A7A74">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952902" w14:textId="77777777" w:rsidR="00887D08" w:rsidRPr="002A7A74" w:rsidRDefault="00887D08" w:rsidP="00887D08">
            <w:pPr>
              <w:pStyle w:val="ROWTABELLA"/>
              <w:rPr>
                <w:color w:val="002060"/>
              </w:rPr>
            </w:pPr>
            <w:r w:rsidRPr="002A7A74">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530CB0" w14:textId="77777777" w:rsidR="00887D08" w:rsidRPr="002A7A74" w:rsidRDefault="00887D08" w:rsidP="00887D08">
            <w:pPr>
              <w:pStyle w:val="ROWTABELLA"/>
              <w:rPr>
                <w:color w:val="002060"/>
              </w:rPr>
            </w:pPr>
            <w:r w:rsidRPr="002A7A74">
              <w:rPr>
                <w:color w:val="002060"/>
              </w:rPr>
              <w:t>FRAZIONE COPPO VIA FORMA</w:t>
            </w:r>
          </w:p>
        </w:tc>
      </w:tr>
      <w:tr w:rsidR="00887D08" w:rsidRPr="002A7A74" w14:paraId="7CBE044A"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E1E328" w14:textId="77777777" w:rsidR="00887D08" w:rsidRPr="002A7A74" w:rsidRDefault="00887D08" w:rsidP="00887D08">
            <w:pPr>
              <w:pStyle w:val="ROWTABELLA"/>
              <w:rPr>
                <w:color w:val="002060"/>
              </w:rPr>
            </w:pPr>
            <w:r w:rsidRPr="002A7A74">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5D45059" w14:textId="77777777" w:rsidR="00887D08" w:rsidRPr="002A7A74" w:rsidRDefault="00887D08" w:rsidP="00887D08">
            <w:pPr>
              <w:pStyle w:val="ROWTABELLA"/>
              <w:rPr>
                <w:color w:val="002060"/>
              </w:rPr>
            </w:pPr>
            <w:r w:rsidRPr="002A7A74">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1B1F80"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494620A"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821317" w14:textId="77777777" w:rsidR="00887D08" w:rsidRPr="002A7A74" w:rsidRDefault="00887D08" w:rsidP="00887D08">
            <w:pPr>
              <w:pStyle w:val="ROWTABELLA"/>
              <w:rPr>
                <w:color w:val="002060"/>
              </w:rPr>
            </w:pPr>
            <w:r w:rsidRPr="002A7A74">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234421" w14:textId="77777777" w:rsidR="00887D08" w:rsidRPr="002A7A74" w:rsidRDefault="00887D08" w:rsidP="00887D08">
            <w:pPr>
              <w:pStyle w:val="ROWTABELLA"/>
              <w:rPr>
                <w:color w:val="002060"/>
              </w:rPr>
            </w:pPr>
            <w:r w:rsidRPr="002A7A7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F979B0" w14:textId="77777777" w:rsidR="00887D08" w:rsidRPr="002A7A74" w:rsidRDefault="00887D08" w:rsidP="00887D08">
            <w:pPr>
              <w:pStyle w:val="ROWTABELLA"/>
              <w:rPr>
                <w:color w:val="002060"/>
              </w:rPr>
            </w:pPr>
            <w:r w:rsidRPr="002A7A74">
              <w:rPr>
                <w:color w:val="002060"/>
              </w:rPr>
              <w:t>VIA CERQUATTI</w:t>
            </w:r>
          </w:p>
        </w:tc>
      </w:tr>
      <w:tr w:rsidR="00887D08" w:rsidRPr="002A7A74" w14:paraId="3DED3091"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B7834B" w14:textId="77777777" w:rsidR="00887D08" w:rsidRPr="002A7A74" w:rsidRDefault="00887D08" w:rsidP="00887D08">
            <w:pPr>
              <w:pStyle w:val="ROWTABELLA"/>
              <w:rPr>
                <w:color w:val="002060"/>
              </w:rPr>
            </w:pPr>
            <w:r w:rsidRPr="002A7A7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B34AA31" w14:textId="77777777" w:rsidR="00887D08" w:rsidRPr="002A7A74" w:rsidRDefault="00887D08" w:rsidP="00887D08">
            <w:pPr>
              <w:pStyle w:val="ROWTABELLA"/>
              <w:rPr>
                <w:color w:val="002060"/>
              </w:rPr>
            </w:pPr>
            <w:r w:rsidRPr="002A7A74">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71DA63"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0D3F7D6"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D7878F" w14:textId="77777777" w:rsidR="00887D08" w:rsidRPr="002A7A74" w:rsidRDefault="00887D08" w:rsidP="00887D08">
            <w:pPr>
              <w:pStyle w:val="ROWTABELLA"/>
              <w:rPr>
                <w:color w:val="002060"/>
              </w:rPr>
            </w:pPr>
            <w:r w:rsidRPr="002A7A74">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786958" w14:textId="77777777" w:rsidR="00887D08" w:rsidRPr="002A7A74" w:rsidRDefault="00887D08" w:rsidP="00887D08">
            <w:pPr>
              <w:pStyle w:val="ROWTABELLA"/>
              <w:rPr>
                <w:color w:val="002060"/>
              </w:rPr>
            </w:pPr>
            <w:r w:rsidRPr="002A7A7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6E1A20" w14:textId="77777777" w:rsidR="00887D08" w:rsidRPr="002A7A74" w:rsidRDefault="00887D08" w:rsidP="00887D08">
            <w:pPr>
              <w:pStyle w:val="ROWTABELLA"/>
              <w:rPr>
                <w:color w:val="002060"/>
              </w:rPr>
            </w:pPr>
            <w:r w:rsidRPr="002A7A74">
              <w:rPr>
                <w:color w:val="002060"/>
              </w:rPr>
              <w:t>VIA FRATELLI CERVI</w:t>
            </w:r>
          </w:p>
        </w:tc>
      </w:tr>
      <w:tr w:rsidR="00887D08" w:rsidRPr="002A7A74" w14:paraId="7501FE62"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F6CF6BA" w14:textId="77777777" w:rsidR="00887D08" w:rsidRPr="002A7A74" w:rsidRDefault="00887D08" w:rsidP="00887D08">
            <w:pPr>
              <w:pStyle w:val="ROWTABELLA"/>
              <w:rPr>
                <w:color w:val="002060"/>
              </w:rPr>
            </w:pPr>
            <w:r w:rsidRPr="002A7A7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42256C" w14:textId="77777777" w:rsidR="00887D08" w:rsidRPr="002A7A74" w:rsidRDefault="00887D08" w:rsidP="00887D08">
            <w:pPr>
              <w:pStyle w:val="ROWTABELLA"/>
              <w:rPr>
                <w:color w:val="002060"/>
              </w:rPr>
            </w:pPr>
            <w:r w:rsidRPr="002A7A74">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EA270A2"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C7CCDF"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0B4E91" w14:textId="77777777" w:rsidR="00887D08" w:rsidRPr="002A7A74" w:rsidRDefault="00887D08" w:rsidP="00887D08">
            <w:pPr>
              <w:pStyle w:val="ROWTABELLA"/>
              <w:rPr>
                <w:color w:val="002060"/>
              </w:rPr>
            </w:pPr>
            <w:r w:rsidRPr="002A7A74">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D1FC6D" w14:textId="77777777" w:rsidR="00887D08" w:rsidRPr="002A7A74" w:rsidRDefault="00887D08" w:rsidP="00887D08">
            <w:pPr>
              <w:pStyle w:val="ROWTABELLA"/>
              <w:rPr>
                <w:color w:val="002060"/>
              </w:rPr>
            </w:pPr>
            <w:r w:rsidRPr="002A7A7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CD9CB8" w14:textId="77777777" w:rsidR="00887D08" w:rsidRPr="002A7A74" w:rsidRDefault="00887D08" w:rsidP="00887D08">
            <w:pPr>
              <w:pStyle w:val="ROWTABELLA"/>
              <w:rPr>
                <w:color w:val="002060"/>
              </w:rPr>
            </w:pPr>
            <w:r w:rsidRPr="002A7A74">
              <w:rPr>
                <w:color w:val="002060"/>
              </w:rPr>
              <w:t>VIA TOBAGI STAZ. CASTELBELLINO</w:t>
            </w:r>
          </w:p>
        </w:tc>
      </w:tr>
      <w:tr w:rsidR="00887D08" w:rsidRPr="002A7A74" w14:paraId="222D2F60"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888DC24" w14:textId="77777777" w:rsidR="00887D08" w:rsidRPr="002A7A74" w:rsidRDefault="00887D08" w:rsidP="00887D08">
            <w:pPr>
              <w:pStyle w:val="ROWTABELLA"/>
              <w:rPr>
                <w:color w:val="002060"/>
              </w:rPr>
            </w:pPr>
            <w:r w:rsidRPr="002A7A74">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5722DEA" w14:textId="77777777" w:rsidR="00887D08" w:rsidRPr="002A7A74" w:rsidRDefault="00887D08" w:rsidP="00887D08">
            <w:pPr>
              <w:pStyle w:val="ROWTABELLA"/>
              <w:rPr>
                <w:color w:val="002060"/>
              </w:rPr>
            </w:pPr>
            <w:r w:rsidRPr="002A7A74">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5845DE"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D7D4A04"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8D324C" w14:textId="77777777" w:rsidR="00887D08" w:rsidRPr="002A7A74" w:rsidRDefault="00887D08" w:rsidP="00887D08">
            <w:pPr>
              <w:pStyle w:val="ROWTABELLA"/>
              <w:rPr>
                <w:color w:val="002060"/>
              </w:rPr>
            </w:pPr>
            <w:r w:rsidRPr="002A7A74">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CF8C50" w14:textId="77777777" w:rsidR="00887D08" w:rsidRPr="002A7A74" w:rsidRDefault="00887D08" w:rsidP="00887D08">
            <w:pPr>
              <w:pStyle w:val="ROWTABELLA"/>
              <w:rPr>
                <w:color w:val="002060"/>
              </w:rPr>
            </w:pPr>
            <w:r w:rsidRPr="002A7A74">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46B8D2" w14:textId="77777777" w:rsidR="00887D08" w:rsidRPr="002A7A74" w:rsidRDefault="00887D08" w:rsidP="00887D08">
            <w:pPr>
              <w:pStyle w:val="ROWTABELLA"/>
              <w:rPr>
                <w:color w:val="002060"/>
              </w:rPr>
            </w:pPr>
            <w:r w:rsidRPr="002A7A74">
              <w:rPr>
                <w:color w:val="002060"/>
              </w:rPr>
              <w:t>LOC. SAN LIBERATO</w:t>
            </w:r>
          </w:p>
        </w:tc>
      </w:tr>
      <w:tr w:rsidR="00887D08" w:rsidRPr="002A7A74" w14:paraId="47738AFD"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7F3C9C" w14:textId="77777777" w:rsidR="00887D08" w:rsidRPr="002A7A74" w:rsidRDefault="00887D08" w:rsidP="00887D08">
            <w:pPr>
              <w:pStyle w:val="ROWTABELLA"/>
              <w:rPr>
                <w:color w:val="002060"/>
              </w:rPr>
            </w:pPr>
            <w:r w:rsidRPr="002A7A7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44F221" w14:textId="77777777" w:rsidR="00887D08" w:rsidRPr="002A7A74" w:rsidRDefault="00887D08" w:rsidP="00887D08">
            <w:pPr>
              <w:pStyle w:val="ROWTABELLA"/>
              <w:rPr>
                <w:color w:val="002060"/>
              </w:rPr>
            </w:pPr>
            <w:r w:rsidRPr="002A7A74">
              <w:rPr>
                <w:color w:val="002060"/>
              </w:rPr>
              <w:t>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09C46F"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C1DE77"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B807D14" w14:textId="77777777" w:rsidR="00887D08" w:rsidRPr="002A7A74" w:rsidRDefault="00887D08" w:rsidP="00887D08">
            <w:pPr>
              <w:pStyle w:val="ROWTABELLA"/>
              <w:rPr>
                <w:color w:val="002060"/>
              </w:rPr>
            </w:pPr>
            <w:r w:rsidRPr="002A7A74">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4B603B" w14:textId="77777777" w:rsidR="00887D08" w:rsidRPr="002A7A74" w:rsidRDefault="00887D08" w:rsidP="00887D08">
            <w:pPr>
              <w:pStyle w:val="ROWTABELLA"/>
              <w:rPr>
                <w:color w:val="002060"/>
              </w:rPr>
            </w:pPr>
            <w:r w:rsidRPr="002A7A7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B76390" w14:textId="77777777" w:rsidR="00887D08" w:rsidRPr="002A7A74" w:rsidRDefault="00887D08" w:rsidP="00887D08">
            <w:pPr>
              <w:pStyle w:val="ROWTABELLA"/>
              <w:rPr>
                <w:color w:val="002060"/>
              </w:rPr>
            </w:pPr>
            <w:r w:rsidRPr="002A7A74">
              <w:rPr>
                <w:color w:val="002060"/>
              </w:rPr>
              <w:t>VIALE MAZZINI</w:t>
            </w:r>
          </w:p>
        </w:tc>
      </w:tr>
      <w:tr w:rsidR="00887D08" w:rsidRPr="002A7A74" w14:paraId="2DC699DB"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A7F988" w14:textId="77777777" w:rsidR="00887D08" w:rsidRPr="002A7A74" w:rsidRDefault="00887D08" w:rsidP="00887D08">
            <w:pPr>
              <w:pStyle w:val="ROWTABELLA"/>
              <w:rPr>
                <w:color w:val="002060"/>
              </w:rPr>
            </w:pPr>
            <w:r w:rsidRPr="002A7A74">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1CA647" w14:textId="77777777" w:rsidR="00887D08" w:rsidRPr="002A7A74" w:rsidRDefault="00887D08" w:rsidP="00887D08">
            <w:pPr>
              <w:pStyle w:val="ROWTABELLA"/>
              <w:rPr>
                <w:color w:val="002060"/>
              </w:rPr>
            </w:pPr>
            <w:r w:rsidRPr="002A7A74">
              <w:rPr>
                <w:color w:val="002060"/>
              </w:rPr>
              <w:t>REAL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723E3C3"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E56DE1"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B539DD" w14:textId="77777777" w:rsidR="00887D08" w:rsidRPr="002A7A74" w:rsidRDefault="00887D08" w:rsidP="00887D08">
            <w:pPr>
              <w:pStyle w:val="ROWTABELLA"/>
              <w:rPr>
                <w:color w:val="002060"/>
              </w:rPr>
            </w:pPr>
            <w:r w:rsidRPr="002A7A74">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79A70E" w14:textId="77777777" w:rsidR="00887D08" w:rsidRPr="002A7A74" w:rsidRDefault="00887D08" w:rsidP="00887D08">
            <w:pPr>
              <w:pStyle w:val="ROWTABELLA"/>
              <w:rPr>
                <w:color w:val="002060"/>
              </w:rPr>
            </w:pPr>
            <w:r w:rsidRPr="002A7A74">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70AA0C6" w14:textId="77777777" w:rsidR="00887D08" w:rsidRPr="002A7A74" w:rsidRDefault="00887D08" w:rsidP="00887D08">
            <w:pPr>
              <w:pStyle w:val="ROWTABELLA"/>
              <w:rPr>
                <w:color w:val="002060"/>
              </w:rPr>
            </w:pPr>
            <w:r w:rsidRPr="002A7A74">
              <w:rPr>
                <w:color w:val="002060"/>
              </w:rPr>
              <w:t>VIA LUDOVICO SCARFIOTTI</w:t>
            </w:r>
          </w:p>
        </w:tc>
      </w:tr>
    </w:tbl>
    <w:p w14:paraId="37093CCD" w14:textId="77777777" w:rsidR="00887D08" w:rsidRPr="002A7A74" w:rsidRDefault="00887D08" w:rsidP="00887D08">
      <w:pPr>
        <w:pStyle w:val="breakline"/>
        <w:divId w:val="527259509"/>
        <w:rPr>
          <w:color w:val="002060"/>
        </w:rPr>
      </w:pPr>
    </w:p>
    <w:p w14:paraId="786E60EE" w14:textId="77777777" w:rsidR="00887D08" w:rsidRPr="002A7A74" w:rsidRDefault="00887D08" w:rsidP="00887D08">
      <w:pPr>
        <w:pStyle w:val="breakline"/>
        <w:divId w:val="527259509"/>
        <w:rPr>
          <w:color w:val="002060"/>
        </w:rPr>
      </w:pPr>
    </w:p>
    <w:p w14:paraId="3D899035" w14:textId="77777777" w:rsidR="00887D08" w:rsidRPr="002A7A74" w:rsidRDefault="00887D08" w:rsidP="00887D08">
      <w:pPr>
        <w:pStyle w:val="breakline"/>
        <w:divId w:val="527259509"/>
        <w:rPr>
          <w:color w:val="002060"/>
        </w:rPr>
      </w:pPr>
    </w:p>
    <w:p w14:paraId="616E23EF" w14:textId="77777777" w:rsidR="00887D08" w:rsidRPr="002A7A74" w:rsidRDefault="00887D08" w:rsidP="00887D08">
      <w:pPr>
        <w:pStyle w:val="SOTTOTITOLOCAMPIONATO1"/>
        <w:divId w:val="527259509"/>
        <w:rPr>
          <w:color w:val="002060"/>
        </w:rPr>
      </w:pPr>
      <w:r w:rsidRPr="002A7A74">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19"/>
        <w:gridCol w:w="385"/>
        <w:gridCol w:w="898"/>
        <w:gridCol w:w="1176"/>
        <w:gridCol w:w="1567"/>
        <w:gridCol w:w="1547"/>
      </w:tblGrid>
      <w:tr w:rsidR="00887D08" w:rsidRPr="002A7A74" w14:paraId="294FFAAA"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656A21" w14:textId="77777777" w:rsidR="00887D08" w:rsidRPr="002A7A74" w:rsidRDefault="00887D08" w:rsidP="00887D08">
            <w:pPr>
              <w:pStyle w:val="HEADERTABELLA"/>
              <w:rPr>
                <w:color w:val="002060"/>
              </w:rPr>
            </w:pPr>
            <w:r w:rsidRPr="002A7A7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A559D1"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737AFF"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425AD6"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3812F"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9FBFD1"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E834D"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5EF3788C"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500F7D" w14:textId="77777777" w:rsidR="00887D08" w:rsidRPr="002A7A74" w:rsidRDefault="00887D08" w:rsidP="00887D08">
            <w:pPr>
              <w:pStyle w:val="ROWTABELLA"/>
              <w:rPr>
                <w:color w:val="002060"/>
              </w:rPr>
            </w:pPr>
            <w:r w:rsidRPr="002A7A74">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6F3668" w14:textId="77777777" w:rsidR="00887D08" w:rsidRPr="002A7A74" w:rsidRDefault="00887D08" w:rsidP="00887D08">
            <w:pPr>
              <w:pStyle w:val="ROWTABELLA"/>
              <w:rPr>
                <w:color w:val="002060"/>
              </w:rPr>
            </w:pPr>
            <w:r w:rsidRPr="002A7A74">
              <w:rPr>
                <w:color w:val="002060"/>
              </w:rPr>
              <w:t>SPORTING GROTTAMMARE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3870156"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4AF3A5" w14:textId="77777777" w:rsidR="00887D08" w:rsidRPr="002A7A74" w:rsidRDefault="00887D08" w:rsidP="00887D08">
            <w:pPr>
              <w:pStyle w:val="ROWTABELLA"/>
              <w:rPr>
                <w:color w:val="002060"/>
              </w:rPr>
            </w:pPr>
            <w:r w:rsidRPr="002A7A74">
              <w:rPr>
                <w:color w:val="002060"/>
              </w:rPr>
              <w:t>15/11/2019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71CBA4" w14:textId="77777777" w:rsidR="00887D08" w:rsidRPr="002A7A74" w:rsidRDefault="00887D08" w:rsidP="00887D08">
            <w:pPr>
              <w:pStyle w:val="ROWTABELLA"/>
              <w:rPr>
                <w:color w:val="002060"/>
              </w:rPr>
            </w:pPr>
            <w:r w:rsidRPr="002A7A74">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9E5674" w14:textId="77777777" w:rsidR="00887D08" w:rsidRPr="002A7A74" w:rsidRDefault="00887D08" w:rsidP="00887D08">
            <w:pPr>
              <w:pStyle w:val="ROWTABELLA"/>
              <w:rPr>
                <w:color w:val="002060"/>
              </w:rPr>
            </w:pPr>
            <w:r w:rsidRPr="002A7A74">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676DFE" w14:textId="77777777" w:rsidR="00887D08" w:rsidRPr="002A7A74" w:rsidRDefault="00887D08" w:rsidP="00887D08">
            <w:pPr>
              <w:pStyle w:val="ROWTABELLA"/>
              <w:rPr>
                <w:color w:val="002060"/>
              </w:rPr>
            </w:pPr>
            <w:r w:rsidRPr="002A7A74">
              <w:rPr>
                <w:color w:val="002060"/>
              </w:rPr>
              <w:t>PIAZZA S. D'ACQUISTO</w:t>
            </w:r>
          </w:p>
        </w:tc>
      </w:tr>
      <w:tr w:rsidR="00887D08" w:rsidRPr="002A7A74" w14:paraId="48BB202B"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D647371" w14:textId="77777777" w:rsidR="00887D08" w:rsidRPr="002A7A74" w:rsidRDefault="00887D08" w:rsidP="00887D08">
            <w:pPr>
              <w:pStyle w:val="ROWTABELLA"/>
              <w:rPr>
                <w:color w:val="002060"/>
              </w:rPr>
            </w:pPr>
            <w:r w:rsidRPr="002A7A74">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1AD950F" w14:textId="77777777" w:rsidR="00887D08" w:rsidRPr="002A7A74" w:rsidRDefault="00887D08" w:rsidP="00887D08">
            <w:pPr>
              <w:pStyle w:val="ROWTABELLA"/>
              <w:rPr>
                <w:color w:val="002060"/>
              </w:rPr>
            </w:pPr>
            <w:r w:rsidRPr="002A7A74">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B3C4694"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6C6559"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378C90C" w14:textId="77777777" w:rsidR="00887D08" w:rsidRPr="002A7A74" w:rsidRDefault="00887D08" w:rsidP="00887D08">
            <w:pPr>
              <w:pStyle w:val="ROWTABELLA"/>
              <w:rPr>
                <w:color w:val="002060"/>
              </w:rPr>
            </w:pPr>
            <w:r w:rsidRPr="002A7A74">
              <w:rPr>
                <w:color w:val="002060"/>
              </w:rPr>
              <w:t>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C5904D" w14:textId="77777777" w:rsidR="00887D08" w:rsidRPr="002A7A74" w:rsidRDefault="00887D08" w:rsidP="00887D08">
            <w:pPr>
              <w:pStyle w:val="ROWTABELLA"/>
              <w:rPr>
                <w:color w:val="002060"/>
              </w:rPr>
            </w:pPr>
            <w:r w:rsidRPr="002A7A7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3DA3A1" w14:textId="77777777" w:rsidR="00887D08" w:rsidRPr="002A7A74" w:rsidRDefault="00887D08" w:rsidP="00887D08">
            <w:pPr>
              <w:pStyle w:val="ROWTABELLA"/>
              <w:rPr>
                <w:color w:val="002060"/>
              </w:rPr>
            </w:pPr>
            <w:r w:rsidRPr="002A7A74">
              <w:rPr>
                <w:color w:val="002060"/>
              </w:rPr>
              <w:t>VIA CORRADI</w:t>
            </w:r>
          </w:p>
        </w:tc>
      </w:tr>
      <w:tr w:rsidR="00887D08" w:rsidRPr="002A7A74" w14:paraId="2B1EF1EC"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DCDF2CD" w14:textId="77777777" w:rsidR="00887D08" w:rsidRPr="002A7A74" w:rsidRDefault="00887D08" w:rsidP="00887D08">
            <w:pPr>
              <w:pStyle w:val="ROWTABELLA"/>
              <w:rPr>
                <w:color w:val="002060"/>
              </w:rPr>
            </w:pPr>
            <w:r w:rsidRPr="002A7A74">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E892DD" w14:textId="77777777" w:rsidR="00887D08" w:rsidRPr="002A7A74" w:rsidRDefault="00887D08" w:rsidP="00887D08">
            <w:pPr>
              <w:pStyle w:val="ROWTABELLA"/>
              <w:rPr>
                <w:color w:val="002060"/>
              </w:rPr>
            </w:pPr>
            <w:r w:rsidRPr="002A7A74">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55713CF"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9FB8DB"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2835611" w14:textId="77777777" w:rsidR="00887D08" w:rsidRPr="002A7A74" w:rsidRDefault="00887D08" w:rsidP="00887D08">
            <w:pPr>
              <w:pStyle w:val="ROWTABELLA"/>
              <w:rPr>
                <w:color w:val="002060"/>
              </w:rPr>
            </w:pPr>
            <w:r w:rsidRPr="002A7A74">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899FF8" w14:textId="77777777" w:rsidR="00887D08" w:rsidRPr="002A7A74" w:rsidRDefault="00887D08" w:rsidP="00887D08">
            <w:pPr>
              <w:pStyle w:val="ROWTABELLA"/>
              <w:rPr>
                <w:color w:val="002060"/>
              </w:rPr>
            </w:pPr>
            <w:r w:rsidRPr="002A7A7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CAC61D" w14:textId="77777777" w:rsidR="00887D08" w:rsidRPr="002A7A74" w:rsidRDefault="00887D08" w:rsidP="00887D08">
            <w:pPr>
              <w:pStyle w:val="ROWTABELLA"/>
              <w:rPr>
                <w:color w:val="002060"/>
              </w:rPr>
            </w:pPr>
            <w:r w:rsidRPr="002A7A74">
              <w:rPr>
                <w:color w:val="002060"/>
              </w:rPr>
              <w:t>VIA DELL IRIS</w:t>
            </w:r>
          </w:p>
        </w:tc>
      </w:tr>
      <w:tr w:rsidR="00887D08" w:rsidRPr="002A7A74" w14:paraId="30529626"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33A4BA" w14:textId="77777777" w:rsidR="00887D08" w:rsidRPr="002A7A74" w:rsidRDefault="00887D08" w:rsidP="00887D08">
            <w:pPr>
              <w:pStyle w:val="ROWTABELLA"/>
              <w:rPr>
                <w:color w:val="002060"/>
              </w:rPr>
            </w:pPr>
            <w:r w:rsidRPr="002A7A74">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43640A" w14:textId="77777777" w:rsidR="00887D08" w:rsidRPr="002A7A74" w:rsidRDefault="00887D08" w:rsidP="00887D08">
            <w:pPr>
              <w:pStyle w:val="ROWTABELLA"/>
              <w:rPr>
                <w:color w:val="002060"/>
              </w:rPr>
            </w:pPr>
            <w:r w:rsidRPr="002A7A74">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619FC3"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3AC44D"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8963E3" w14:textId="77777777" w:rsidR="00887D08" w:rsidRPr="002A7A74" w:rsidRDefault="00887D08" w:rsidP="00887D08">
            <w:pPr>
              <w:pStyle w:val="ROWTABELLA"/>
              <w:rPr>
                <w:color w:val="002060"/>
              </w:rPr>
            </w:pPr>
            <w:r w:rsidRPr="002A7A74">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C9D1DB" w14:textId="77777777" w:rsidR="00887D08" w:rsidRPr="002A7A74" w:rsidRDefault="00887D08" w:rsidP="00887D08">
            <w:pPr>
              <w:pStyle w:val="ROWTABELLA"/>
              <w:rPr>
                <w:color w:val="002060"/>
              </w:rPr>
            </w:pPr>
            <w:r w:rsidRPr="002A7A7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84A8F5" w14:textId="77777777" w:rsidR="00887D08" w:rsidRPr="002A7A74" w:rsidRDefault="00887D08" w:rsidP="00887D08">
            <w:pPr>
              <w:pStyle w:val="ROWTABELLA"/>
              <w:rPr>
                <w:color w:val="002060"/>
              </w:rPr>
            </w:pPr>
            <w:r w:rsidRPr="002A7A74">
              <w:rPr>
                <w:color w:val="002060"/>
              </w:rPr>
              <w:t>VIA SIBILLA 2C</w:t>
            </w:r>
          </w:p>
        </w:tc>
      </w:tr>
      <w:tr w:rsidR="00887D08" w:rsidRPr="002A7A74" w14:paraId="254955A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56ECCB" w14:textId="77777777" w:rsidR="00887D08" w:rsidRPr="002A7A74" w:rsidRDefault="00887D08" w:rsidP="00887D08">
            <w:pPr>
              <w:pStyle w:val="ROWTABELLA"/>
              <w:rPr>
                <w:color w:val="002060"/>
              </w:rPr>
            </w:pPr>
            <w:r w:rsidRPr="002A7A74">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C72268" w14:textId="77777777" w:rsidR="00887D08" w:rsidRPr="002A7A74" w:rsidRDefault="00887D08" w:rsidP="00887D08">
            <w:pPr>
              <w:pStyle w:val="ROWTABELLA"/>
              <w:rPr>
                <w:color w:val="002060"/>
              </w:rPr>
            </w:pPr>
            <w:r w:rsidRPr="002A7A74">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7FB097"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A695A2"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C721C6" w14:textId="77777777" w:rsidR="00887D08" w:rsidRPr="002A7A74" w:rsidRDefault="00887D08" w:rsidP="00887D08">
            <w:pPr>
              <w:pStyle w:val="ROWTABELLA"/>
              <w:rPr>
                <w:color w:val="002060"/>
              </w:rPr>
            </w:pPr>
            <w:r w:rsidRPr="002A7A7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676C11" w14:textId="77777777" w:rsidR="00887D08" w:rsidRPr="002A7A74" w:rsidRDefault="00887D08" w:rsidP="00887D08">
            <w:pPr>
              <w:pStyle w:val="ROWTABELLA"/>
              <w:rPr>
                <w:color w:val="002060"/>
              </w:rPr>
            </w:pPr>
            <w:r w:rsidRPr="002A7A74">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A9986D" w14:textId="77777777" w:rsidR="00887D08" w:rsidRPr="002A7A74" w:rsidRDefault="00887D08" w:rsidP="00887D08">
            <w:pPr>
              <w:pStyle w:val="ROWTABELLA"/>
              <w:rPr>
                <w:color w:val="002060"/>
              </w:rPr>
            </w:pPr>
            <w:r w:rsidRPr="002A7A74">
              <w:rPr>
                <w:color w:val="002060"/>
              </w:rPr>
              <w:t>VIA OLIMPIADI</w:t>
            </w:r>
          </w:p>
        </w:tc>
      </w:tr>
      <w:tr w:rsidR="00887D08" w:rsidRPr="002A7A74" w14:paraId="486AAAC7"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968C403" w14:textId="77777777" w:rsidR="00887D08" w:rsidRPr="002A7A74" w:rsidRDefault="00887D08" w:rsidP="00887D08">
            <w:pPr>
              <w:pStyle w:val="ROWTABELLA"/>
              <w:rPr>
                <w:color w:val="002060"/>
              </w:rPr>
            </w:pPr>
            <w:r w:rsidRPr="002A7A74">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346BBA" w14:textId="77777777" w:rsidR="00887D08" w:rsidRPr="002A7A74" w:rsidRDefault="00887D08" w:rsidP="00887D08">
            <w:pPr>
              <w:pStyle w:val="ROWTABELLA"/>
              <w:rPr>
                <w:color w:val="002060"/>
              </w:rPr>
            </w:pPr>
            <w:proofErr w:type="gramStart"/>
            <w:r w:rsidRPr="002A7A74">
              <w:rPr>
                <w:color w:val="002060"/>
              </w:rPr>
              <w:t>U.MANDOLESI</w:t>
            </w:r>
            <w:proofErr w:type="gramEnd"/>
            <w:r w:rsidRPr="002A7A74">
              <w:rPr>
                <w:color w:val="002060"/>
              </w:rPr>
              <w:t xml:space="preserv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1580BB"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CF86EB0" w14:textId="77777777" w:rsidR="00887D08" w:rsidRPr="002A7A74" w:rsidRDefault="00887D08" w:rsidP="00887D08">
            <w:pPr>
              <w:pStyle w:val="ROWTABELLA"/>
              <w:rPr>
                <w:color w:val="002060"/>
              </w:rPr>
            </w:pPr>
            <w:r w:rsidRPr="002A7A74">
              <w:rPr>
                <w:color w:val="002060"/>
              </w:rPr>
              <w:t>15/11/2019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BB06DF" w14:textId="77777777" w:rsidR="00887D08" w:rsidRPr="002A7A74" w:rsidRDefault="00887D08" w:rsidP="00887D08">
            <w:pPr>
              <w:pStyle w:val="ROWTABELLA"/>
              <w:rPr>
                <w:color w:val="002060"/>
              </w:rPr>
            </w:pPr>
            <w:r w:rsidRPr="002A7A74">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033D93" w14:textId="77777777" w:rsidR="00887D08" w:rsidRPr="002A7A74" w:rsidRDefault="00887D08" w:rsidP="00887D08">
            <w:pPr>
              <w:pStyle w:val="ROWTABELLA"/>
              <w:rPr>
                <w:color w:val="002060"/>
              </w:rPr>
            </w:pPr>
            <w:r w:rsidRPr="002A7A74">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5E22D2" w14:textId="77777777" w:rsidR="00887D08" w:rsidRPr="002A7A74" w:rsidRDefault="00887D08" w:rsidP="00887D08">
            <w:pPr>
              <w:pStyle w:val="ROWTABELLA"/>
              <w:rPr>
                <w:color w:val="002060"/>
              </w:rPr>
            </w:pPr>
            <w:r w:rsidRPr="002A7A74">
              <w:rPr>
                <w:color w:val="002060"/>
              </w:rPr>
              <w:t>VIA COLLE GIOIOSO</w:t>
            </w:r>
          </w:p>
        </w:tc>
      </w:tr>
      <w:tr w:rsidR="00887D08" w:rsidRPr="002A7A74" w14:paraId="1A4DB4F8"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2681FD" w14:textId="77777777" w:rsidR="00887D08" w:rsidRPr="002A7A74" w:rsidRDefault="00887D08" w:rsidP="00887D08">
            <w:pPr>
              <w:pStyle w:val="ROWTABELLA"/>
              <w:rPr>
                <w:color w:val="002060"/>
              </w:rPr>
            </w:pPr>
            <w:r w:rsidRPr="002A7A74">
              <w:rPr>
                <w:color w:val="002060"/>
              </w:rPr>
              <w:t>FUTSAL SILENZI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559DC1" w14:textId="77777777" w:rsidR="00887D08" w:rsidRPr="002A7A74" w:rsidRDefault="00887D08" w:rsidP="00887D08">
            <w:pPr>
              <w:pStyle w:val="ROWTABELLA"/>
              <w:rPr>
                <w:color w:val="002060"/>
              </w:rPr>
            </w:pPr>
            <w:r w:rsidRPr="002A7A74">
              <w:rPr>
                <w:color w:val="002060"/>
              </w:rPr>
              <w:t>EAGLES PAGLIARE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691BC98"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FCF7FF" w14:textId="77777777" w:rsidR="00887D08" w:rsidRPr="002A7A74" w:rsidRDefault="00887D08" w:rsidP="00887D08">
            <w:pPr>
              <w:pStyle w:val="ROWTABELLA"/>
              <w:rPr>
                <w:color w:val="002060"/>
              </w:rPr>
            </w:pPr>
            <w:r w:rsidRPr="002A7A74">
              <w:rPr>
                <w:color w:val="002060"/>
              </w:rPr>
              <w:t>15/11/2019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C2D73E" w14:textId="77777777" w:rsidR="00887D08" w:rsidRPr="002A7A74" w:rsidRDefault="00887D08" w:rsidP="00887D08">
            <w:pPr>
              <w:pStyle w:val="ROWTABELLA"/>
              <w:rPr>
                <w:color w:val="002060"/>
              </w:rPr>
            </w:pPr>
            <w:r w:rsidRPr="002A7A74">
              <w:rPr>
                <w:color w:val="002060"/>
              </w:rPr>
              <w:t xml:space="preserve">PALESTRA </w:t>
            </w:r>
            <w:proofErr w:type="gramStart"/>
            <w:r w:rsidRPr="002A7A74">
              <w:rPr>
                <w:color w:val="002060"/>
              </w:rPr>
              <w:t>SC.MEDIA</w:t>
            </w:r>
            <w:proofErr w:type="gramEnd"/>
            <w:r w:rsidRPr="002A7A74">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C824AF" w14:textId="77777777" w:rsidR="00887D08" w:rsidRPr="002A7A74" w:rsidRDefault="00887D08" w:rsidP="00887D08">
            <w:pPr>
              <w:pStyle w:val="ROWTABELLA"/>
              <w:rPr>
                <w:color w:val="002060"/>
              </w:rPr>
            </w:pPr>
            <w:r w:rsidRPr="002A7A7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34527F" w14:textId="77777777" w:rsidR="00887D08" w:rsidRPr="002A7A74" w:rsidRDefault="00887D08" w:rsidP="00887D08">
            <w:pPr>
              <w:pStyle w:val="ROWTABELLA"/>
              <w:rPr>
                <w:color w:val="002060"/>
              </w:rPr>
            </w:pPr>
            <w:r w:rsidRPr="002A7A74">
              <w:rPr>
                <w:color w:val="002060"/>
              </w:rPr>
              <w:t>VIA PIRANDELLO AREA MT.4</w:t>
            </w:r>
          </w:p>
        </w:tc>
      </w:tr>
    </w:tbl>
    <w:p w14:paraId="322457F9" w14:textId="77777777" w:rsidR="00887D08" w:rsidRPr="00A56D42" w:rsidRDefault="00887D08" w:rsidP="00887D08">
      <w:pPr>
        <w:pStyle w:val="breakline"/>
        <w:divId w:val="527259509"/>
        <w:rPr>
          <w:color w:val="002060"/>
        </w:rPr>
      </w:pPr>
    </w:p>
    <w:p w14:paraId="374FC90B"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REGIONALE CALCIO A 5 FEMMINILE</w:t>
      </w:r>
    </w:p>
    <w:p w14:paraId="30BA7DB0" w14:textId="233A1093" w:rsidR="00887D08" w:rsidRPr="00A56D42" w:rsidRDefault="00887D08" w:rsidP="00887D08">
      <w:pPr>
        <w:pStyle w:val="TITOLOPRINC"/>
        <w:divId w:val="527259509"/>
        <w:rPr>
          <w:color w:val="002060"/>
        </w:rPr>
      </w:pPr>
      <w:r w:rsidRPr="00A56D42">
        <w:rPr>
          <w:color w:val="002060"/>
        </w:rPr>
        <w:t>VARIAZIONI AL PROGRAMMA GARE</w:t>
      </w:r>
    </w:p>
    <w:p w14:paraId="7D749463" w14:textId="77777777" w:rsidR="00887D08" w:rsidRPr="00A56D42" w:rsidRDefault="00887D08" w:rsidP="00887D08">
      <w:pPr>
        <w:pStyle w:val="breakline"/>
        <w:divId w:val="527259509"/>
        <w:rPr>
          <w:color w:val="002060"/>
        </w:rPr>
      </w:pPr>
    </w:p>
    <w:p w14:paraId="7C6D96CB"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1BD0D118"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3EDB44"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E7A5F"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970F8"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4FA7A4"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DF3EB5"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75709C"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DD5C1"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AE3916" w14:textId="77777777" w:rsidR="00887D08" w:rsidRPr="00A56D42" w:rsidRDefault="00887D08" w:rsidP="00887D08">
            <w:pPr>
              <w:pStyle w:val="HEADERTABELLA"/>
              <w:rPr>
                <w:color w:val="002060"/>
              </w:rPr>
            </w:pPr>
            <w:r w:rsidRPr="00A56D42">
              <w:rPr>
                <w:color w:val="002060"/>
              </w:rPr>
              <w:t>Impianto</w:t>
            </w:r>
          </w:p>
        </w:tc>
      </w:tr>
      <w:tr w:rsidR="00887D08" w:rsidRPr="00A56D42" w14:paraId="0350DC7F"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23FDD" w14:textId="77777777" w:rsidR="00887D08" w:rsidRPr="00887D08" w:rsidRDefault="00887D08" w:rsidP="00887D08">
            <w:pPr>
              <w:pStyle w:val="ROWTABELLA"/>
              <w:rPr>
                <w:color w:val="002060"/>
                <w:highlight w:val="yellow"/>
              </w:rPr>
            </w:pPr>
            <w:r w:rsidRPr="00887D08">
              <w:rPr>
                <w:color w:val="002060"/>
                <w:highlight w:val="yellow"/>
              </w:rPr>
              <w:t>16/11/2019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8D953" w14:textId="77777777" w:rsidR="00887D08" w:rsidRPr="00887D08" w:rsidRDefault="00887D08" w:rsidP="00887D08">
            <w:pPr>
              <w:pStyle w:val="ROWTABELLA"/>
              <w:jc w:val="center"/>
              <w:rPr>
                <w:color w:val="002060"/>
                <w:highlight w:val="yellow"/>
              </w:rPr>
            </w:pPr>
            <w:r w:rsidRPr="00887D08">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062F67" w14:textId="77777777" w:rsidR="00887D08" w:rsidRPr="00887D08" w:rsidRDefault="00887D08" w:rsidP="00887D08">
            <w:pPr>
              <w:pStyle w:val="ROWTABELLA"/>
              <w:rPr>
                <w:color w:val="002060"/>
                <w:highlight w:val="yellow"/>
              </w:rPr>
            </w:pPr>
            <w:r w:rsidRPr="00887D08">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54BA0" w14:textId="77777777" w:rsidR="00887D08" w:rsidRPr="00887D08" w:rsidRDefault="00887D08" w:rsidP="00887D08">
            <w:pPr>
              <w:pStyle w:val="ROWTABELLA"/>
              <w:rPr>
                <w:color w:val="002060"/>
                <w:highlight w:val="yellow"/>
              </w:rPr>
            </w:pPr>
            <w:r w:rsidRPr="00887D08">
              <w:rPr>
                <w:color w:val="002060"/>
                <w:highlight w:val="yellow"/>
              </w:rPr>
              <w:t>S.ORSO 1980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2FE5D" w14:textId="77777777" w:rsidR="00887D08" w:rsidRPr="00A56D42" w:rsidRDefault="00887D08" w:rsidP="00887D08">
            <w:pPr>
              <w:pStyle w:val="ROWTABELLA"/>
              <w:rPr>
                <w:color w:val="002060"/>
              </w:rPr>
            </w:pPr>
            <w:r w:rsidRPr="00A56D42">
              <w:rPr>
                <w:color w:val="002060"/>
              </w:rPr>
              <w:t>15/11/2019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24E2F9" w14:textId="77777777" w:rsidR="00887D08" w:rsidRPr="00887D08" w:rsidRDefault="00887D08" w:rsidP="00887D08">
            <w:pPr>
              <w:pStyle w:val="ROWTABELLA"/>
              <w:jc w:val="center"/>
              <w:rPr>
                <w:color w:val="002060"/>
                <w:highlight w:val="yellow"/>
              </w:rPr>
            </w:pPr>
            <w:r w:rsidRPr="00887D0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40BDF" w14:textId="77777777" w:rsidR="00887D08" w:rsidRPr="00A56D42" w:rsidRDefault="00887D08" w:rsidP="00887D08">
            <w:pPr>
              <w:pStyle w:val="ROWTABELLA"/>
              <w:jc w:val="center"/>
              <w:rPr>
                <w:color w:val="002060"/>
              </w:rPr>
            </w:pPr>
            <w:r w:rsidRPr="00A56D42">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86AAB" w14:textId="77777777" w:rsidR="00887D08" w:rsidRPr="00A56D42" w:rsidRDefault="00887D08" w:rsidP="00887D08">
            <w:pPr>
              <w:rPr>
                <w:color w:val="002060"/>
                <w:sz w:val="24"/>
                <w:szCs w:val="24"/>
              </w:rPr>
            </w:pPr>
          </w:p>
        </w:tc>
      </w:tr>
    </w:tbl>
    <w:p w14:paraId="79A523BE" w14:textId="77777777" w:rsidR="00887D08" w:rsidRPr="00A56D42" w:rsidRDefault="00887D08" w:rsidP="00887D08">
      <w:pPr>
        <w:pStyle w:val="breakline"/>
        <w:divId w:val="527259509"/>
        <w:rPr>
          <w:color w:val="002060"/>
        </w:rPr>
      </w:pPr>
    </w:p>
    <w:p w14:paraId="4F592D27" w14:textId="77777777" w:rsidR="00887D08" w:rsidRPr="00A56D42" w:rsidRDefault="00887D08" w:rsidP="00887D08">
      <w:pPr>
        <w:pStyle w:val="breakline"/>
        <w:divId w:val="527259509"/>
        <w:rPr>
          <w:color w:val="002060"/>
        </w:rPr>
      </w:pPr>
    </w:p>
    <w:p w14:paraId="2B261832"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018F0C44"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7B06A2"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BA7833"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A22666"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A80A25"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A0747"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626D4"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DC6C8F"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D5FBF" w14:textId="77777777" w:rsidR="00887D08" w:rsidRPr="00A56D42" w:rsidRDefault="00887D08" w:rsidP="00887D08">
            <w:pPr>
              <w:pStyle w:val="HEADERTABELLA"/>
              <w:rPr>
                <w:color w:val="002060"/>
              </w:rPr>
            </w:pPr>
            <w:r w:rsidRPr="00A56D42">
              <w:rPr>
                <w:color w:val="002060"/>
              </w:rPr>
              <w:t>Impianto</w:t>
            </w:r>
          </w:p>
        </w:tc>
      </w:tr>
      <w:tr w:rsidR="00887D08" w:rsidRPr="00A56D42" w14:paraId="5915611A" w14:textId="77777777" w:rsidTr="00887D0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63310" w14:textId="77777777" w:rsidR="00887D08" w:rsidRPr="00887D08" w:rsidRDefault="00887D08" w:rsidP="00887D08">
            <w:pPr>
              <w:pStyle w:val="ROWTABELLA"/>
              <w:rPr>
                <w:color w:val="002060"/>
                <w:highlight w:val="yellow"/>
              </w:rPr>
            </w:pPr>
            <w:r w:rsidRPr="00887D08">
              <w:rPr>
                <w:color w:val="002060"/>
                <w:highlight w:val="yellow"/>
              </w:rPr>
              <w:t>14/11/2019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1ED05" w14:textId="77777777" w:rsidR="00887D08" w:rsidRPr="00887D08" w:rsidRDefault="00887D08" w:rsidP="00887D08">
            <w:pPr>
              <w:pStyle w:val="ROWTABELLA"/>
              <w:jc w:val="center"/>
              <w:rPr>
                <w:color w:val="002060"/>
                <w:highlight w:val="yellow"/>
              </w:rPr>
            </w:pPr>
            <w:r w:rsidRPr="00887D08">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E8F96" w14:textId="77777777" w:rsidR="00887D08" w:rsidRPr="00887D08" w:rsidRDefault="00887D08" w:rsidP="00887D08">
            <w:pPr>
              <w:pStyle w:val="ROWTABELLA"/>
              <w:rPr>
                <w:color w:val="002060"/>
                <w:highlight w:val="yellow"/>
              </w:rPr>
            </w:pPr>
            <w:r w:rsidRPr="00887D08">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7653B" w14:textId="77777777" w:rsidR="00887D08" w:rsidRPr="00887D08" w:rsidRDefault="00887D08" w:rsidP="00887D08">
            <w:pPr>
              <w:pStyle w:val="ROWTABELLA"/>
              <w:rPr>
                <w:color w:val="002060"/>
                <w:highlight w:val="yellow"/>
              </w:rPr>
            </w:pPr>
            <w:r w:rsidRPr="00887D08">
              <w:rPr>
                <w:color w:val="002060"/>
                <w:highlight w:val="yellow"/>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34619" w14:textId="77777777" w:rsidR="00887D08" w:rsidRPr="00A56D42" w:rsidRDefault="00887D08" w:rsidP="00887D08">
            <w:pPr>
              <w:pStyle w:val="ROWTABELLA"/>
              <w:rPr>
                <w:color w:val="002060"/>
              </w:rPr>
            </w:pPr>
            <w:r w:rsidRPr="00A56D42">
              <w:rPr>
                <w:color w:val="002060"/>
              </w:rPr>
              <w:t>15/11/2019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519BB" w14:textId="77777777" w:rsidR="00887D08" w:rsidRPr="00A56D42" w:rsidRDefault="00887D08" w:rsidP="00887D08">
            <w:pPr>
              <w:pStyle w:val="ROWTABELLA"/>
              <w:jc w:val="center"/>
              <w:rPr>
                <w:color w:val="002060"/>
              </w:rPr>
            </w:pPr>
            <w:r w:rsidRPr="00887D08">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48DCF3" w14:textId="77777777" w:rsidR="00887D08" w:rsidRPr="00A56D42" w:rsidRDefault="00887D08" w:rsidP="00887D08">
            <w:pPr>
              <w:pStyle w:val="ROWTABELLA"/>
              <w:jc w:val="center"/>
              <w:rPr>
                <w:color w:val="002060"/>
              </w:rPr>
            </w:pPr>
            <w:r w:rsidRPr="00A56D42">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10ABA" w14:textId="77777777" w:rsidR="00887D08" w:rsidRPr="00A56D42" w:rsidRDefault="00887D08" w:rsidP="00887D08">
            <w:pPr>
              <w:rPr>
                <w:color w:val="002060"/>
                <w:sz w:val="24"/>
                <w:szCs w:val="24"/>
              </w:rPr>
            </w:pPr>
          </w:p>
        </w:tc>
      </w:tr>
    </w:tbl>
    <w:p w14:paraId="5F5137CA" w14:textId="77777777" w:rsidR="00887D08" w:rsidRPr="00A56D42" w:rsidRDefault="00887D08" w:rsidP="00887D08">
      <w:pPr>
        <w:pStyle w:val="breakline"/>
        <w:divId w:val="527259509"/>
        <w:rPr>
          <w:color w:val="002060"/>
        </w:rPr>
      </w:pPr>
    </w:p>
    <w:p w14:paraId="49D62F93" w14:textId="77777777" w:rsidR="00887D08" w:rsidRPr="00A56D42" w:rsidRDefault="00887D08" w:rsidP="00887D08">
      <w:pPr>
        <w:pStyle w:val="breakline"/>
        <w:divId w:val="527259509"/>
        <w:rPr>
          <w:color w:val="002060"/>
        </w:rPr>
      </w:pPr>
    </w:p>
    <w:p w14:paraId="38EC0986" w14:textId="77777777" w:rsidR="00887D08" w:rsidRPr="00A56D42" w:rsidRDefault="00887D08" w:rsidP="00887D08">
      <w:pPr>
        <w:pStyle w:val="TITOLOPRINC"/>
        <w:divId w:val="527259509"/>
        <w:rPr>
          <w:color w:val="002060"/>
        </w:rPr>
      </w:pPr>
      <w:r w:rsidRPr="00A56D42">
        <w:rPr>
          <w:color w:val="002060"/>
        </w:rPr>
        <w:t>RISULTATI</w:t>
      </w:r>
    </w:p>
    <w:p w14:paraId="52361B77" w14:textId="77777777" w:rsidR="00887D08" w:rsidRPr="00A56D42" w:rsidRDefault="00887D08" w:rsidP="00887D08">
      <w:pPr>
        <w:pStyle w:val="breakline"/>
        <w:divId w:val="527259509"/>
        <w:rPr>
          <w:color w:val="002060"/>
        </w:rPr>
      </w:pPr>
    </w:p>
    <w:p w14:paraId="00C89082" w14:textId="77777777" w:rsidR="00887D08" w:rsidRPr="00A56D42" w:rsidRDefault="00887D08" w:rsidP="00887D08">
      <w:pPr>
        <w:pStyle w:val="SOTTOTITOLOCAMPIONATO1"/>
        <w:divId w:val="527259509"/>
        <w:rPr>
          <w:color w:val="002060"/>
        </w:rPr>
      </w:pPr>
      <w:r w:rsidRPr="00A56D42">
        <w:rPr>
          <w:color w:val="002060"/>
        </w:rPr>
        <w:t>RISULTATI UFFICIALI GARE DEL 10/11/2019</w:t>
      </w:r>
    </w:p>
    <w:p w14:paraId="295C6A66"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596A941C"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87D08" w:rsidRPr="00A56D42" w14:paraId="17BF2F09"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4A44AA47"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C0DF55" w14:textId="77777777" w:rsidR="00887D08" w:rsidRPr="00A56D42" w:rsidRDefault="00887D08" w:rsidP="00887D08">
                  <w:pPr>
                    <w:pStyle w:val="HEADERTABELLA"/>
                    <w:rPr>
                      <w:color w:val="002060"/>
                    </w:rPr>
                  </w:pPr>
                  <w:r w:rsidRPr="00A56D42">
                    <w:rPr>
                      <w:color w:val="002060"/>
                    </w:rPr>
                    <w:t>GIRONE A - 6 Giornata - A</w:t>
                  </w:r>
                </w:p>
              </w:tc>
            </w:tr>
            <w:tr w:rsidR="00887D08" w:rsidRPr="00A56D42" w14:paraId="331926AC"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7453CEF" w14:textId="77777777" w:rsidR="00887D08" w:rsidRPr="00A56D42" w:rsidRDefault="00887D08" w:rsidP="00887D08">
                  <w:pPr>
                    <w:pStyle w:val="ROWTABELLA"/>
                    <w:rPr>
                      <w:color w:val="002060"/>
                    </w:rPr>
                  </w:pPr>
                  <w:r w:rsidRPr="00A56D42">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3F802E" w14:textId="77777777" w:rsidR="00887D08" w:rsidRPr="00A56D42" w:rsidRDefault="00887D08" w:rsidP="00887D08">
                  <w:pPr>
                    <w:pStyle w:val="ROWTABELLA"/>
                    <w:rPr>
                      <w:color w:val="002060"/>
                    </w:rPr>
                  </w:pPr>
                  <w:r w:rsidRPr="00A56D42">
                    <w:rPr>
                      <w:color w:val="002060"/>
                    </w:rPr>
                    <w:t>- LF JESINA FEMMINILE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253902" w14:textId="77777777" w:rsidR="00887D08" w:rsidRPr="00A56D42" w:rsidRDefault="00887D08" w:rsidP="00887D08">
                  <w:pPr>
                    <w:pStyle w:val="ROWTABELLA"/>
                    <w:jc w:val="center"/>
                    <w:rPr>
                      <w:color w:val="002060"/>
                    </w:rPr>
                  </w:pPr>
                  <w:r w:rsidRPr="00A56D42">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08C276" w14:textId="77777777" w:rsidR="00887D08" w:rsidRPr="00A56D42" w:rsidRDefault="00887D08" w:rsidP="00887D08">
                  <w:pPr>
                    <w:pStyle w:val="ROWTABELLA"/>
                    <w:jc w:val="center"/>
                    <w:rPr>
                      <w:color w:val="002060"/>
                    </w:rPr>
                  </w:pPr>
                  <w:r w:rsidRPr="00A56D42">
                    <w:rPr>
                      <w:color w:val="002060"/>
                    </w:rPr>
                    <w:t> </w:t>
                  </w:r>
                </w:p>
              </w:tc>
            </w:tr>
            <w:tr w:rsidR="00887D08" w:rsidRPr="00A56D42" w14:paraId="1543D5AA"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6ED6D59" w14:textId="77777777" w:rsidR="00887D08" w:rsidRPr="00A56D42" w:rsidRDefault="00887D08" w:rsidP="00887D08">
                  <w:pPr>
                    <w:pStyle w:val="ROWTABELLA"/>
                    <w:rPr>
                      <w:color w:val="002060"/>
                    </w:rPr>
                  </w:pPr>
                  <w:r w:rsidRPr="00A56D42">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88D982" w14:textId="77777777" w:rsidR="00887D08" w:rsidRPr="00A56D42" w:rsidRDefault="00887D08" w:rsidP="00887D08">
                  <w:pPr>
                    <w:pStyle w:val="ROWTABELLA"/>
                    <w:rPr>
                      <w:color w:val="002060"/>
                    </w:rPr>
                  </w:pPr>
                  <w:r w:rsidRPr="00A56D42">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60D1277" w14:textId="77777777" w:rsidR="00887D08" w:rsidRPr="00A56D42" w:rsidRDefault="00887D08" w:rsidP="00887D08">
                  <w:pPr>
                    <w:pStyle w:val="ROWTABELLA"/>
                    <w:jc w:val="center"/>
                    <w:rPr>
                      <w:color w:val="002060"/>
                    </w:rPr>
                  </w:pPr>
                  <w:r w:rsidRPr="00A56D4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E8A2895" w14:textId="77777777" w:rsidR="00887D08" w:rsidRPr="00A56D42" w:rsidRDefault="00887D08" w:rsidP="00887D08">
                  <w:pPr>
                    <w:pStyle w:val="ROWTABELLA"/>
                    <w:jc w:val="center"/>
                    <w:rPr>
                      <w:color w:val="002060"/>
                    </w:rPr>
                  </w:pPr>
                  <w:r w:rsidRPr="00A56D42">
                    <w:rPr>
                      <w:color w:val="002060"/>
                    </w:rPr>
                    <w:t> </w:t>
                  </w:r>
                </w:p>
              </w:tc>
            </w:tr>
            <w:tr w:rsidR="00887D08" w:rsidRPr="00A56D42" w14:paraId="1B77C7C3"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68A635" w14:textId="77777777" w:rsidR="00887D08" w:rsidRPr="00A56D42" w:rsidRDefault="00887D08" w:rsidP="00887D08">
                  <w:pPr>
                    <w:pStyle w:val="ROWTABELLA"/>
                    <w:rPr>
                      <w:color w:val="002060"/>
                    </w:rPr>
                  </w:pPr>
                  <w:r w:rsidRPr="00A56D42">
                    <w:rPr>
                      <w:color w:val="002060"/>
                    </w:rPr>
                    <w:t>(1) 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BD3C15" w14:textId="77777777" w:rsidR="00887D08" w:rsidRPr="00A56D42" w:rsidRDefault="00887D08" w:rsidP="00887D08">
                  <w:pPr>
                    <w:pStyle w:val="ROWTABELLA"/>
                    <w:rPr>
                      <w:color w:val="002060"/>
                    </w:rPr>
                  </w:pPr>
                  <w:r w:rsidRPr="00A56D42">
                    <w:rPr>
                      <w:color w:val="002060"/>
                    </w:rPr>
                    <w:t>- ATL URBINO C5 1999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B6E300" w14:textId="77777777" w:rsidR="00887D08" w:rsidRPr="00A56D42" w:rsidRDefault="00887D08" w:rsidP="00887D08">
                  <w:pPr>
                    <w:pStyle w:val="ROWTABELLA"/>
                    <w:jc w:val="center"/>
                    <w:rPr>
                      <w:color w:val="002060"/>
                    </w:rPr>
                  </w:pPr>
                  <w:r w:rsidRPr="00A56D4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2F23A9" w14:textId="77777777" w:rsidR="00887D08" w:rsidRPr="00A56D42" w:rsidRDefault="00887D08" w:rsidP="00887D08">
                  <w:pPr>
                    <w:pStyle w:val="ROWTABELLA"/>
                    <w:jc w:val="center"/>
                    <w:rPr>
                      <w:color w:val="002060"/>
                    </w:rPr>
                  </w:pPr>
                  <w:r w:rsidRPr="00A56D42">
                    <w:rPr>
                      <w:color w:val="002060"/>
                    </w:rPr>
                    <w:t> </w:t>
                  </w:r>
                </w:p>
              </w:tc>
            </w:tr>
            <w:tr w:rsidR="00887D08" w:rsidRPr="00A56D42" w14:paraId="2EB5DD88"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5D37549C" w14:textId="77777777" w:rsidR="00887D08" w:rsidRPr="00A56D42" w:rsidRDefault="00887D08" w:rsidP="00887D08">
                  <w:pPr>
                    <w:pStyle w:val="ROWTABELLA"/>
                    <w:rPr>
                      <w:color w:val="002060"/>
                    </w:rPr>
                  </w:pPr>
                  <w:r w:rsidRPr="00A56D42">
                    <w:rPr>
                      <w:color w:val="002060"/>
                    </w:rPr>
                    <w:t>(1) - disputata il 08/11/2019</w:t>
                  </w:r>
                </w:p>
              </w:tc>
            </w:tr>
          </w:tbl>
          <w:p w14:paraId="120083B9" w14:textId="77777777" w:rsidR="00887D08" w:rsidRPr="00A56D42" w:rsidRDefault="00887D08" w:rsidP="00887D0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3BF3001B"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CA1777" w14:textId="77777777" w:rsidR="00887D08" w:rsidRPr="00A56D42" w:rsidRDefault="00887D08" w:rsidP="00887D08">
                  <w:pPr>
                    <w:pStyle w:val="HEADERTABELLA"/>
                    <w:rPr>
                      <w:color w:val="002060"/>
                    </w:rPr>
                  </w:pPr>
                  <w:r w:rsidRPr="00A56D42">
                    <w:rPr>
                      <w:color w:val="002060"/>
                    </w:rPr>
                    <w:t>GIRONE B - 6 Giornata - A</w:t>
                  </w:r>
                </w:p>
              </w:tc>
            </w:tr>
            <w:tr w:rsidR="00887D08" w:rsidRPr="00A56D42" w14:paraId="25DCBD1D"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57D769" w14:textId="77777777" w:rsidR="00887D08" w:rsidRPr="00A56D42" w:rsidRDefault="00887D08" w:rsidP="00887D08">
                  <w:pPr>
                    <w:pStyle w:val="ROWTABELLA"/>
                    <w:rPr>
                      <w:color w:val="002060"/>
                    </w:rPr>
                  </w:pPr>
                  <w:r w:rsidRPr="00A56D42">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EFBB8C" w14:textId="77777777" w:rsidR="00887D08" w:rsidRPr="00A56D42" w:rsidRDefault="00887D08" w:rsidP="00887D08">
                  <w:pPr>
                    <w:pStyle w:val="ROWTABELLA"/>
                    <w:rPr>
                      <w:color w:val="002060"/>
                    </w:rPr>
                  </w:pPr>
                  <w:r w:rsidRPr="00A56D42">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FAD2FC" w14:textId="77777777" w:rsidR="00887D08" w:rsidRPr="00A56D42" w:rsidRDefault="00887D08" w:rsidP="00887D08">
                  <w:pPr>
                    <w:pStyle w:val="ROWTABELLA"/>
                    <w:jc w:val="center"/>
                    <w:rPr>
                      <w:color w:val="002060"/>
                    </w:rPr>
                  </w:pPr>
                  <w:r w:rsidRPr="00A56D42">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7CE151" w14:textId="77777777" w:rsidR="00887D08" w:rsidRPr="00A56D42" w:rsidRDefault="00887D08" w:rsidP="00887D08">
                  <w:pPr>
                    <w:pStyle w:val="ROWTABELLA"/>
                    <w:jc w:val="center"/>
                    <w:rPr>
                      <w:color w:val="002060"/>
                    </w:rPr>
                  </w:pPr>
                  <w:r w:rsidRPr="00A56D42">
                    <w:rPr>
                      <w:color w:val="002060"/>
                    </w:rPr>
                    <w:t> </w:t>
                  </w:r>
                </w:p>
              </w:tc>
            </w:tr>
            <w:tr w:rsidR="00887D08" w:rsidRPr="00A56D42" w14:paraId="20E44468"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4FCF76" w14:textId="77777777" w:rsidR="00887D08" w:rsidRPr="00A56D42" w:rsidRDefault="00887D08" w:rsidP="00887D08">
                  <w:pPr>
                    <w:pStyle w:val="ROWTABELLA"/>
                    <w:rPr>
                      <w:color w:val="002060"/>
                    </w:rPr>
                  </w:pPr>
                  <w:r w:rsidRPr="00A56D42">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D6B81C" w14:textId="77777777" w:rsidR="00887D08" w:rsidRPr="00A56D42" w:rsidRDefault="00887D08" w:rsidP="00887D08">
                  <w:pPr>
                    <w:pStyle w:val="ROWTABELLA"/>
                    <w:rPr>
                      <w:color w:val="002060"/>
                    </w:rPr>
                  </w:pPr>
                  <w:r w:rsidRPr="00A56D42">
                    <w:rPr>
                      <w:color w:val="002060"/>
                    </w:rPr>
                    <w:t xml:space="preserve">- </w:t>
                  </w:r>
                  <w:proofErr w:type="gramStart"/>
                  <w:r w:rsidRPr="00A56D42">
                    <w:rPr>
                      <w:color w:val="002060"/>
                    </w:rPr>
                    <w:t>U.MANDOLESI</w:t>
                  </w:r>
                  <w:proofErr w:type="gramEnd"/>
                  <w:r w:rsidRPr="00A56D42">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861E6A2" w14:textId="77777777" w:rsidR="00887D08" w:rsidRPr="00A56D42" w:rsidRDefault="00887D08" w:rsidP="00887D08">
                  <w:pPr>
                    <w:pStyle w:val="ROWTABELLA"/>
                    <w:jc w:val="center"/>
                    <w:rPr>
                      <w:color w:val="002060"/>
                    </w:rPr>
                  </w:pPr>
                  <w:r w:rsidRPr="00A56D4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D9B43D" w14:textId="77777777" w:rsidR="00887D08" w:rsidRPr="00A56D42" w:rsidRDefault="00887D08" w:rsidP="00887D08">
                  <w:pPr>
                    <w:pStyle w:val="ROWTABELLA"/>
                    <w:jc w:val="center"/>
                    <w:rPr>
                      <w:color w:val="002060"/>
                    </w:rPr>
                  </w:pPr>
                  <w:r w:rsidRPr="00A56D42">
                    <w:rPr>
                      <w:color w:val="002060"/>
                    </w:rPr>
                    <w:t> </w:t>
                  </w:r>
                </w:p>
              </w:tc>
            </w:tr>
            <w:tr w:rsidR="00887D08" w:rsidRPr="00A56D42" w14:paraId="4B8646BE"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020FEC1" w14:textId="77777777" w:rsidR="00887D08" w:rsidRPr="00A56D42" w:rsidRDefault="00887D08" w:rsidP="00887D08">
                  <w:pPr>
                    <w:pStyle w:val="ROWTABELLA"/>
                    <w:rPr>
                      <w:color w:val="002060"/>
                    </w:rPr>
                  </w:pPr>
                  <w:r w:rsidRPr="00A56D42">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DA1C10" w14:textId="77777777" w:rsidR="00887D08" w:rsidRPr="00A56D42" w:rsidRDefault="00887D08" w:rsidP="00887D08">
                  <w:pPr>
                    <w:pStyle w:val="ROWTABELLA"/>
                    <w:rPr>
                      <w:color w:val="002060"/>
                    </w:rPr>
                  </w:pPr>
                  <w:r w:rsidRPr="00A56D4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67365A9" w14:textId="77777777" w:rsidR="00887D08" w:rsidRPr="00A56D42" w:rsidRDefault="00887D08" w:rsidP="00887D08">
                  <w:pPr>
                    <w:pStyle w:val="ROWTABELLA"/>
                    <w:jc w:val="center"/>
                    <w:rPr>
                      <w:color w:val="002060"/>
                    </w:rPr>
                  </w:pPr>
                  <w:r w:rsidRPr="00A56D4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40FC1AF" w14:textId="77777777" w:rsidR="00887D08" w:rsidRPr="00A56D42" w:rsidRDefault="00887D08" w:rsidP="00887D08">
                  <w:pPr>
                    <w:pStyle w:val="ROWTABELLA"/>
                    <w:jc w:val="center"/>
                    <w:rPr>
                      <w:color w:val="002060"/>
                    </w:rPr>
                  </w:pPr>
                  <w:r w:rsidRPr="00A56D42">
                    <w:rPr>
                      <w:color w:val="002060"/>
                    </w:rPr>
                    <w:t> </w:t>
                  </w:r>
                </w:p>
              </w:tc>
            </w:tr>
            <w:tr w:rsidR="00887D08" w:rsidRPr="00A56D42" w14:paraId="5B80EB25"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54BDA3" w14:textId="77777777" w:rsidR="00887D08" w:rsidRPr="00A56D42" w:rsidRDefault="00887D08" w:rsidP="00887D08">
                  <w:pPr>
                    <w:pStyle w:val="ROWTABELLA"/>
                    <w:rPr>
                      <w:color w:val="002060"/>
                    </w:rPr>
                  </w:pPr>
                  <w:r w:rsidRPr="00A56D42">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FC1585" w14:textId="77777777" w:rsidR="00887D08" w:rsidRPr="00A56D42" w:rsidRDefault="00887D08" w:rsidP="00887D08">
                  <w:pPr>
                    <w:pStyle w:val="ROWTABELLA"/>
                    <w:rPr>
                      <w:color w:val="002060"/>
                    </w:rPr>
                  </w:pPr>
                  <w:r w:rsidRPr="00A56D42">
                    <w:rPr>
                      <w:color w:val="002060"/>
                    </w:rPr>
                    <w:t>- POLISPORTIVA BORGOSOLESTA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D25A2B" w14:textId="77777777" w:rsidR="00887D08" w:rsidRPr="00A56D42" w:rsidRDefault="00887D08" w:rsidP="00887D08">
                  <w:pPr>
                    <w:pStyle w:val="ROWTABELLA"/>
                    <w:jc w:val="center"/>
                    <w:rPr>
                      <w:color w:val="002060"/>
                    </w:rPr>
                  </w:pPr>
                  <w:r w:rsidRPr="00A56D42">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DA0F12" w14:textId="77777777" w:rsidR="00887D08" w:rsidRPr="00A56D42" w:rsidRDefault="00887D08" w:rsidP="00887D08">
                  <w:pPr>
                    <w:pStyle w:val="ROWTABELLA"/>
                    <w:jc w:val="center"/>
                    <w:rPr>
                      <w:color w:val="002060"/>
                    </w:rPr>
                  </w:pPr>
                  <w:r w:rsidRPr="00A56D42">
                    <w:rPr>
                      <w:color w:val="002060"/>
                    </w:rPr>
                    <w:t> </w:t>
                  </w:r>
                </w:p>
              </w:tc>
            </w:tr>
            <w:tr w:rsidR="00887D08" w:rsidRPr="00A56D42" w14:paraId="0AC2FE8F"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7BC9E0D3" w14:textId="77777777" w:rsidR="00887D08" w:rsidRPr="00A56D42" w:rsidRDefault="00887D08" w:rsidP="00887D08">
                  <w:pPr>
                    <w:pStyle w:val="ROWTABELLA"/>
                    <w:rPr>
                      <w:color w:val="002060"/>
                    </w:rPr>
                  </w:pPr>
                  <w:r w:rsidRPr="00A56D42">
                    <w:rPr>
                      <w:color w:val="002060"/>
                    </w:rPr>
                    <w:t>(1) - disputata il 08/11/2019</w:t>
                  </w:r>
                </w:p>
              </w:tc>
            </w:tr>
            <w:tr w:rsidR="00887D08" w:rsidRPr="00A56D42" w14:paraId="72648E21"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75AC69D2" w14:textId="77777777" w:rsidR="00887D08" w:rsidRPr="00A56D42" w:rsidRDefault="00887D08" w:rsidP="00887D08">
                  <w:pPr>
                    <w:pStyle w:val="ROWTABELLA"/>
                    <w:rPr>
                      <w:color w:val="002060"/>
                    </w:rPr>
                  </w:pPr>
                  <w:r w:rsidRPr="00A56D42">
                    <w:rPr>
                      <w:color w:val="002060"/>
                    </w:rPr>
                    <w:t>(2) - disputata il 09/11/2019</w:t>
                  </w:r>
                </w:p>
              </w:tc>
            </w:tr>
          </w:tbl>
          <w:p w14:paraId="16AD771C" w14:textId="77777777" w:rsidR="00887D08" w:rsidRPr="00A56D42" w:rsidRDefault="00887D08" w:rsidP="00887D08">
            <w:pPr>
              <w:rPr>
                <w:color w:val="002060"/>
                <w:sz w:val="24"/>
                <w:szCs w:val="24"/>
              </w:rPr>
            </w:pPr>
          </w:p>
        </w:tc>
      </w:tr>
    </w:tbl>
    <w:p w14:paraId="1C7C3926" w14:textId="77777777" w:rsidR="00887D08" w:rsidRPr="00A56D42" w:rsidRDefault="00887D08" w:rsidP="00887D08">
      <w:pPr>
        <w:pStyle w:val="breakline"/>
        <w:divId w:val="527259509"/>
        <w:rPr>
          <w:color w:val="002060"/>
        </w:rPr>
      </w:pPr>
    </w:p>
    <w:p w14:paraId="64A92837" w14:textId="77777777" w:rsidR="00887D08" w:rsidRPr="00A56D42" w:rsidRDefault="00887D08" w:rsidP="00887D08">
      <w:pPr>
        <w:pStyle w:val="breakline"/>
        <w:divId w:val="527259509"/>
        <w:rPr>
          <w:color w:val="002060"/>
        </w:rPr>
      </w:pPr>
    </w:p>
    <w:p w14:paraId="4878B5C6" w14:textId="77777777" w:rsidR="00887D08" w:rsidRPr="00A56D42" w:rsidRDefault="00887D08" w:rsidP="00887D08">
      <w:pPr>
        <w:pStyle w:val="TITOLOPRINC"/>
        <w:divId w:val="527259509"/>
        <w:rPr>
          <w:color w:val="002060"/>
        </w:rPr>
      </w:pPr>
      <w:r w:rsidRPr="00A56D42">
        <w:rPr>
          <w:color w:val="002060"/>
        </w:rPr>
        <w:t>GIUDICE SPORTIVO</w:t>
      </w:r>
    </w:p>
    <w:p w14:paraId="59E24711"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58CD44B8" w14:textId="77777777" w:rsidR="00887D08" w:rsidRPr="00A56D42" w:rsidRDefault="00887D08" w:rsidP="00887D08">
      <w:pPr>
        <w:pStyle w:val="titolo10"/>
        <w:divId w:val="527259509"/>
        <w:rPr>
          <w:color w:val="002060"/>
        </w:rPr>
      </w:pPr>
      <w:r w:rsidRPr="00A56D42">
        <w:rPr>
          <w:color w:val="002060"/>
        </w:rPr>
        <w:t xml:space="preserve">GARE DEL 8/11/2019 </w:t>
      </w:r>
    </w:p>
    <w:p w14:paraId="55D2361C"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7C72C641" w14:textId="77777777" w:rsidR="00887D08" w:rsidRPr="00A56D42" w:rsidRDefault="00887D08" w:rsidP="00887D08">
      <w:pPr>
        <w:pStyle w:val="TITOLO7B"/>
        <w:divId w:val="527259509"/>
        <w:rPr>
          <w:color w:val="002060"/>
        </w:rPr>
      </w:pPr>
      <w:r w:rsidRPr="00A56D42">
        <w:rPr>
          <w:color w:val="002060"/>
        </w:rPr>
        <w:lastRenderedPageBreak/>
        <w:t xml:space="preserve">In base alle risultanze degli atti ufficiali sono state deliberate le seguenti sanzioni disciplinari. </w:t>
      </w:r>
    </w:p>
    <w:p w14:paraId="5A2CB601"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004F3117"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4210D975" w14:textId="77777777" w:rsidTr="00887D08">
        <w:trPr>
          <w:divId w:val="527259509"/>
        </w:trPr>
        <w:tc>
          <w:tcPr>
            <w:tcW w:w="2200" w:type="dxa"/>
            <w:tcMar>
              <w:top w:w="20" w:type="dxa"/>
              <w:left w:w="20" w:type="dxa"/>
              <w:bottom w:w="20" w:type="dxa"/>
              <w:right w:w="20" w:type="dxa"/>
            </w:tcMar>
            <w:vAlign w:val="center"/>
          </w:tcPr>
          <w:p w14:paraId="791AE1F8" w14:textId="77777777" w:rsidR="00887D08" w:rsidRPr="00A56D42" w:rsidRDefault="00887D08" w:rsidP="00887D08">
            <w:pPr>
              <w:pStyle w:val="movimento"/>
              <w:rPr>
                <w:color w:val="002060"/>
              </w:rPr>
            </w:pPr>
            <w:r w:rsidRPr="00A56D42">
              <w:rPr>
                <w:color w:val="002060"/>
              </w:rPr>
              <w:t>TOMASSINI STELLA</w:t>
            </w:r>
          </w:p>
        </w:tc>
        <w:tc>
          <w:tcPr>
            <w:tcW w:w="2200" w:type="dxa"/>
            <w:tcMar>
              <w:top w:w="20" w:type="dxa"/>
              <w:left w:w="20" w:type="dxa"/>
              <w:bottom w:w="20" w:type="dxa"/>
              <w:right w:w="20" w:type="dxa"/>
            </w:tcMar>
            <w:vAlign w:val="center"/>
          </w:tcPr>
          <w:p w14:paraId="175BE427" w14:textId="77777777" w:rsidR="00887D08" w:rsidRPr="00A56D42" w:rsidRDefault="00887D08" w:rsidP="00887D08">
            <w:pPr>
              <w:pStyle w:val="movimento2"/>
              <w:rPr>
                <w:color w:val="002060"/>
              </w:rPr>
            </w:pPr>
            <w:r w:rsidRPr="00A56D42">
              <w:rPr>
                <w:color w:val="002060"/>
              </w:rPr>
              <w:t xml:space="preserve">(RECANATI CALCIO A 5) </w:t>
            </w:r>
          </w:p>
        </w:tc>
        <w:tc>
          <w:tcPr>
            <w:tcW w:w="800" w:type="dxa"/>
            <w:tcMar>
              <w:top w:w="20" w:type="dxa"/>
              <w:left w:w="20" w:type="dxa"/>
              <w:bottom w:w="20" w:type="dxa"/>
              <w:right w:w="20" w:type="dxa"/>
            </w:tcMar>
            <w:vAlign w:val="center"/>
          </w:tcPr>
          <w:p w14:paraId="3B4C742D"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F11AB2D" w14:textId="77777777" w:rsidR="00887D08" w:rsidRPr="00A56D42" w:rsidRDefault="00887D08" w:rsidP="00887D08">
            <w:pPr>
              <w:pStyle w:val="movimento"/>
              <w:rPr>
                <w:color w:val="002060"/>
              </w:rPr>
            </w:pPr>
            <w:r w:rsidRPr="00A56D42">
              <w:rPr>
                <w:color w:val="002060"/>
              </w:rPr>
              <w:t>BONITO MARINA</w:t>
            </w:r>
          </w:p>
        </w:tc>
        <w:tc>
          <w:tcPr>
            <w:tcW w:w="2200" w:type="dxa"/>
            <w:tcMar>
              <w:top w:w="20" w:type="dxa"/>
              <w:left w:w="20" w:type="dxa"/>
              <w:bottom w:w="20" w:type="dxa"/>
              <w:right w:w="20" w:type="dxa"/>
            </w:tcMar>
            <w:vAlign w:val="center"/>
          </w:tcPr>
          <w:p w14:paraId="63E0CC77" w14:textId="77777777" w:rsidR="00887D08" w:rsidRPr="00A56D42" w:rsidRDefault="00887D08" w:rsidP="00887D08">
            <w:pPr>
              <w:pStyle w:val="movimento2"/>
              <w:rPr>
                <w:color w:val="002060"/>
              </w:rPr>
            </w:pPr>
            <w:r w:rsidRPr="00A56D42">
              <w:rPr>
                <w:color w:val="002060"/>
              </w:rPr>
              <w:t xml:space="preserve">(SAN MICHELE) </w:t>
            </w:r>
          </w:p>
        </w:tc>
      </w:tr>
      <w:tr w:rsidR="00887D08" w:rsidRPr="00A56D42" w14:paraId="6C627A87" w14:textId="77777777" w:rsidTr="00887D08">
        <w:trPr>
          <w:divId w:val="527259509"/>
        </w:trPr>
        <w:tc>
          <w:tcPr>
            <w:tcW w:w="2200" w:type="dxa"/>
            <w:tcMar>
              <w:top w:w="20" w:type="dxa"/>
              <w:left w:w="20" w:type="dxa"/>
              <w:bottom w:w="20" w:type="dxa"/>
              <w:right w:w="20" w:type="dxa"/>
            </w:tcMar>
            <w:vAlign w:val="center"/>
          </w:tcPr>
          <w:p w14:paraId="1B732A62" w14:textId="77777777" w:rsidR="00887D08" w:rsidRPr="00A56D42" w:rsidRDefault="00887D08" w:rsidP="00887D08">
            <w:pPr>
              <w:pStyle w:val="movimento"/>
              <w:rPr>
                <w:color w:val="002060"/>
              </w:rPr>
            </w:pPr>
            <w:r w:rsidRPr="00A56D42">
              <w:rPr>
                <w:color w:val="002060"/>
              </w:rPr>
              <w:t>PAOLUCCI ANNALAURA</w:t>
            </w:r>
          </w:p>
        </w:tc>
        <w:tc>
          <w:tcPr>
            <w:tcW w:w="2200" w:type="dxa"/>
            <w:tcMar>
              <w:top w:w="20" w:type="dxa"/>
              <w:left w:w="20" w:type="dxa"/>
              <w:bottom w:w="20" w:type="dxa"/>
              <w:right w:w="20" w:type="dxa"/>
            </w:tcMar>
            <w:vAlign w:val="center"/>
          </w:tcPr>
          <w:p w14:paraId="2C2DB304" w14:textId="77777777" w:rsidR="00887D08" w:rsidRPr="00A56D42" w:rsidRDefault="00887D08" w:rsidP="00887D08">
            <w:pPr>
              <w:pStyle w:val="movimento2"/>
              <w:rPr>
                <w:color w:val="002060"/>
              </w:rPr>
            </w:pPr>
            <w:r w:rsidRPr="00A56D42">
              <w:rPr>
                <w:color w:val="002060"/>
              </w:rPr>
              <w:t xml:space="preserve">(SAN MICHELE) </w:t>
            </w:r>
          </w:p>
        </w:tc>
        <w:tc>
          <w:tcPr>
            <w:tcW w:w="800" w:type="dxa"/>
            <w:tcMar>
              <w:top w:w="20" w:type="dxa"/>
              <w:left w:w="20" w:type="dxa"/>
              <w:bottom w:w="20" w:type="dxa"/>
              <w:right w:w="20" w:type="dxa"/>
            </w:tcMar>
            <w:vAlign w:val="center"/>
          </w:tcPr>
          <w:p w14:paraId="703969E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59FDD3D" w14:textId="77777777" w:rsidR="00887D08" w:rsidRPr="00A56D42" w:rsidRDefault="00887D08" w:rsidP="00887D08">
            <w:pPr>
              <w:pStyle w:val="movimento"/>
              <w:rPr>
                <w:color w:val="002060"/>
              </w:rPr>
            </w:pPr>
            <w:r w:rsidRPr="00A56D42">
              <w:rPr>
                <w:color w:val="002060"/>
              </w:rPr>
              <w:t>PEPE IRENE</w:t>
            </w:r>
          </w:p>
        </w:tc>
        <w:tc>
          <w:tcPr>
            <w:tcW w:w="2200" w:type="dxa"/>
            <w:tcMar>
              <w:top w:w="20" w:type="dxa"/>
              <w:left w:w="20" w:type="dxa"/>
              <w:bottom w:w="20" w:type="dxa"/>
              <w:right w:w="20" w:type="dxa"/>
            </w:tcMar>
            <w:vAlign w:val="center"/>
          </w:tcPr>
          <w:p w14:paraId="40F75AC8" w14:textId="77777777" w:rsidR="00887D08" w:rsidRPr="00A56D42" w:rsidRDefault="00887D08" w:rsidP="00887D08">
            <w:pPr>
              <w:pStyle w:val="movimento2"/>
              <w:rPr>
                <w:color w:val="002060"/>
              </w:rPr>
            </w:pPr>
            <w:r w:rsidRPr="00A56D42">
              <w:rPr>
                <w:color w:val="002060"/>
              </w:rPr>
              <w:t xml:space="preserve">(SAN MICHELE) </w:t>
            </w:r>
          </w:p>
        </w:tc>
      </w:tr>
    </w:tbl>
    <w:p w14:paraId="19037F03" w14:textId="77777777" w:rsidR="00887D08" w:rsidRPr="00A56D42" w:rsidRDefault="00887D08" w:rsidP="00887D08">
      <w:pPr>
        <w:pStyle w:val="titolo10"/>
        <w:divId w:val="527259509"/>
        <w:rPr>
          <w:color w:val="002060"/>
        </w:rPr>
      </w:pPr>
      <w:r w:rsidRPr="00A56D42">
        <w:rPr>
          <w:color w:val="002060"/>
        </w:rPr>
        <w:t xml:space="preserve">GARE DEL 9/11/2019 </w:t>
      </w:r>
    </w:p>
    <w:p w14:paraId="362C5435"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5DA73EFB"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74281931"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415B703A"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07B7EA35" w14:textId="77777777" w:rsidTr="00887D08">
        <w:trPr>
          <w:divId w:val="527259509"/>
        </w:trPr>
        <w:tc>
          <w:tcPr>
            <w:tcW w:w="2200" w:type="dxa"/>
            <w:tcMar>
              <w:top w:w="20" w:type="dxa"/>
              <w:left w:w="20" w:type="dxa"/>
              <w:bottom w:w="20" w:type="dxa"/>
              <w:right w:w="20" w:type="dxa"/>
            </w:tcMar>
            <w:vAlign w:val="center"/>
          </w:tcPr>
          <w:p w14:paraId="6BED2B9F" w14:textId="77777777" w:rsidR="00887D08" w:rsidRPr="00A56D42" w:rsidRDefault="00887D08" w:rsidP="00887D08">
            <w:pPr>
              <w:pStyle w:val="movimento"/>
              <w:rPr>
                <w:color w:val="002060"/>
              </w:rPr>
            </w:pPr>
            <w:r w:rsidRPr="00A56D42">
              <w:rPr>
                <w:color w:val="002060"/>
              </w:rPr>
              <w:t>DI BUO FEDERICA</w:t>
            </w:r>
          </w:p>
        </w:tc>
        <w:tc>
          <w:tcPr>
            <w:tcW w:w="2200" w:type="dxa"/>
            <w:tcMar>
              <w:top w:w="20" w:type="dxa"/>
              <w:left w:w="20" w:type="dxa"/>
              <w:bottom w:w="20" w:type="dxa"/>
              <w:right w:w="20" w:type="dxa"/>
            </w:tcMar>
            <w:vAlign w:val="center"/>
          </w:tcPr>
          <w:p w14:paraId="04AF68B4" w14:textId="77777777" w:rsidR="00887D08" w:rsidRPr="00A56D42" w:rsidRDefault="00887D08" w:rsidP="00887D08">
            <w:pPr>
              <w:pStyle w:val="movimento2"/>
              <w:rPr>
                <w:color w:val="002060"/>
              </w:rPr>
            </w:pPr>
            <w:r w:rsidRPr="00A56D42">
              <w:rPr>
                <w:color w:val="002060"/>
              </w:rPr>
              <w:t xml:space="preserve">(RIPABERARDA) </w:t>
            </w:r>
          </w:p>
        </w:tc>
        <w:tc>
          <w:tcPr>
            <w:tcW w:w="800" w:type="dxa"/>
            <w:tcMar>
              <w:top w:w="20" w:type="dxa"/>
              <w:left w:w="20" w:type="dxa"/>
              <w:bottom w:w="20" w:type="dxa"/>
              <w:right w:w="20" w:type="dxa"/>
            </w:tcMar>
            <w:vAlign w:val="center"/>
          </w:tcPr>
          <w:p w14:paraId="58507145"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1164088"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DB65A6D" w14:textId="77777777" w:rsidR="00887D08" w:rsidRPr="00A56D42" w:rsidRDefault="00887D08" w:rsidP="00887D08">
            <w:pPr>
              <w:pStyle w:val="movimento2"/>
              <w:rPr>
                <w:color w:val="002060"/>
              </w:rPr>
            </w:pPr>
            <w:r w:rsidRPr="00A56D42">
              <w:rPr>
                <w:color w:val="002060"/>
              </w:rPr>
              <w:t> </w:t>
            </w:r>
          </w:p>
        </w:tc>
      </w:tr>
    </w:tbl>
    <w:p w14:paraId="35A0A83B" w14:textId="77777777" w:rsidR="00887D08" w:rsidRPr="00A56D42" w:rsidRDefault="00887D08" w:rsidP="00887D08">
      <w:pPr>
        <w:pStyle w:val="titolo10"/>
        <w:divId w:val="527259509"/>
        <w:rPr>
          <w:color w:val="002060"/>
        </w:rPr>
      </w:pPr>
      <w:r w:rsidRPr="00A56D42">
        <w:rPr>
          <w:color w:val="002060"/>
        </w:rPr>
        <w:t xml:space="preserve">GARE DEL 10/11/2019 </w:t>
      </w:r>
    </w:p>
    <w:p w14:paraId="6F62A304"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3614CA83"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56A9D962"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4D055D9E" w14:textId="77777777" w:rsidR="00887D08" w:rsidRPr="00A56D42" w:rsidRDefault="00887D08" w:rsidP="00887D08">
      <w:pPr>
        <w:pStyle w:val="titolo20"/>
        <w:divId w:val="527259509"/>
        <w:rPr>
          <w:color w:val="002060"/>
        </w:rPr>
      </w:pPr>
      <w:r w:rsidRPr="00A56D42">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60E5CF95" w14:textId="77777777" w:rsidTr="00887D08">
        <w:trPr>
          <w:divId w:val="527259509"/>
        </w:trPr>
        <w:tc>
          <w:tcPr>
            <w:tcW w:w="2200" w:type="dxa"/>
            <w:tcMar>
              <w:top w:w="20" w:type="dxa"/>
              <w:left w:w="20" w:type="dxa"/>
              <w:bottom w:w="20" w:type="dxa"/>
              <w:right w:w="20" w:type="dxa"/>
            </w:tcMar>
            <w:vAlign w:val="center"/>
          </w:tcPr>
          <w:p w14:paraId="61E54825" w14:textId="77777777" w:rsidR="00887D08" w:rsidRPr="00A56D42" w:rsidRDefault="00887D08" w:rsidP="00887D08">
            <w:pPr>
              <w:pStyle w:val="movimento"/>
              <w:rPr>
                <w:color w:val="002060"/>
              </w:rPr>
            </w:pPr>
            <w:r w:rsidRPr="00A56D42">
              <w:rPr>
                <w:color w:val="002060"/>
              </w:rPr>
              <w:t>DE VINCENTIS ROBERTA</w:t>
            </w:r>
          </w:p>
        </w:tc>
        <w:tc>
          <w:tcPr>
            <w:tcW w:w="2200" w:type="dxa"/>
            <w:tcMar>
              <w:top w:w="20" w:type="dxa"/>
              <w:left w:w="20" w:type="dxa"/>
              <w:bottom w:w="20" w:type="dxa"/>
              <w:right w:w="20" w:type="dxa"/>
            </w:tcMar>
            <w:vAlign w:val="center"/>
          </w:tcPr>
          <w:p w14:paraId="340D93CD" w14:textId="77777777" w:rsidR="00887D08" w:rsidRPr="00A56D42" w:rsidRDefault="00887D08" w:rsidP="00887D08">
            <w:pPr>
              <w:pStyle w:val="movimento2"/>
              <w:rPr>
                <w:color w:val="002060"/>
              </w:rPr>
            </w:pPr>
            <w:r w:rsidRPr="00A56D42">
              <w:rPr>
                <w:color w:val="002060"/>
              </w:rPr>
              <w:t xml:space="preserve">(BAYER CAPPUCCINI) </w:t>
            </w:r>
          </w:p>
        </w:tc>
        <w:tc>
          <w:tcPr>
            <w:tcW w:w="800" w:type="dxa"/>
            <w:tcMar>
              <w:top w:w="20" w:type="dxa"/>
              <w:left w:w="20" w:type="dxa"/>
              <w:bottom w:w="20" w:type="dxa"/>
              <w:right w:w="20" w:type="dxa"/>
            </w:tcMar>
            <w:vAlign w:val="center"/>
          </w:tcPr>
          <w:p w14:paraId="07EBE995"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06C9EE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2187FA5" w14:textId="77777777" w:rsidR="00887D08" w:rsidRPr="00A56D42" w:rsidRDefault="00887D08" w:rsidP="00887D08">
            <w:pPr>
              <w:pStyle w:val="movimento2"/>
              <w:rPr>
                <w:color w:val="002060"/>
              </w:rPr>
            </w:pPr>
            <w:r w:rsidRPr="00A56D42">
              <w:rPr>
                <w:color w:val="002060"/>
              </w:rPr>
              <w:t> </w:t>
            </w:r>
          </w:p>
        </w:tc>
      </w:tr>
    </w:tbl>
    <w:p w14:paraId="6B5968FC"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3F7C285C" w14:textId="77777777" w:rsidTr="00887D08">
        <w:trPr>
          <w:divId w:val="527259509"/>
        </w:trPr>
        <w:tc>
          <w:tcPr>
            <w:tcW w:w="2200" w:type="dxa"/>
            <w:tcMar>
              <w:top w:w="20" w:type="dxa"/>
              <w:left w:w="20" w:type="dxa"/>
              <w:bottom w:w="20" w:type="dxa"/>
              <w:right w:w="20" w:type="dxa"/>
            </w:tcMar>
            <w:vAlign w:val="center"/>
          </w:tcPr>
          <w:p w14:paraId="601D6DED" w14:textId="77777777" w:rsidR="00887D08" w:rsidRPr="00A56D42" w:rsidRDefault="00887D08" w:rsidP="00887D08">
            <w:pPr>
              <w:pStyle w:val="movimento"/>
              <w:rPr>
                <w:color w:val="002060"/>
              </w:rPr>
            </w:pPr>
            <w:r w:rsidRPr="00A56D42">
              <w:rPr>
                <w:color w:val="002060"/>
              </w:rPr>
              <w:t>VERNELLI LARA</w:t>
            </w:r>
          </w:p>
        </w:tc>
        <w:tc>
          <w:tcPr>
            <w:tcW w:w="2200" w:type="dxa"/>
            <w:tcMar>
              <w:top w:w="20" w:type="dxa"/>
              <w:left w:w="20" w:type="dxa"/>
              <w:bottom w:w="20" w:type="dxa"/>
              <w:right w:w="20" w:type="dxa"/>
            </w:tcMar>
            <w:vAlign w:val="center"/>
          </w:tcPr>
          <w:p w14:paraId="640F09F7" w14:textId="77777777" w:rsidR="00887D08" w:rsidRPr="00A56D42" w:rsidRDefault="00887D08" w:rsidP="00887D08">
            <w:pPr>
              <w:pStyle w:val="movimento2"/>
              <w:rPr>
                <w:color w:val="002060"/>
              </w:rPr>
            </w:pPr>
            <w:r w:rsidRPr="00A56D42">
              <w:rPr>
                <w:color w:val="002060"/>
              </w:rPr>
              <w:t xml:space="preserve">(CALCIO A 5 CORINALDO) </w:t>
            </w:r>
          </w:p>
        </w:tc>
        <w:tc>
          <w:tcPr>
            <w:tcW w:w="800" w:type="dxa"/>
            <w:tcMar>
              <w:top w:w="20" w:type="dxa"/>
              <w:left w:w="20" w:type="dxa"/>
              <w:bottom w:w="20" w:type="dxa"/>
              <w:right w:w="20" w:type="dxa"/>
            </w:tcMar>
            <w:vAlign w:val="center"/>
          </w:tcPr>
          <w:p w14:paraId="2FFE460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8D0AF8A" w14:textId="77777777" w:rsidR="00887D08" w:rsidRPr="00A56D42" w:rsidRDefault="00887D08" w:rsidP="00887D08">
            <w:pPr>
              <w:pStyle w:val="movimento"/>
              <w:rPr>
                <w:color w:val="002060"/>
              </w:rPr>
            </w:pPr>
            <w:r w:rsidRPr="00A56D42">
              <w:rPr>
                <w:color w:val="002060"/>
              </w:rPr>
              <w:t>DE ROSA ANGELA</w:t>
            </w:r>
          </w:p>
        </w:tc>
        <w:tc>
          <w:tcPr>
            <w:tcW w:w="2200" w:type="dxa"/>
            <w:tcMar>
              <w:top w:w="20" w:type="dxa"/>
              <w:left w:w="20" w:type="dxa"/>
              <w:bottom w:w="20" w:type="dxa"/>
              <w:right w:w="20" w:type="dxa"/>
            </w:tcMar>
            <w:vAlign w:val="center"/>
          </w:tcPr>
          <w:p w14:paraId="08EB21CB" w14:textId="77777777" w:rsidR="00887D08" w:rsidRPr="00A56D42" w:rsidRDefault="00887D08" w:rsidP="00887D08">
            <w:pPr>
              <w:pStyle w:val="movimento2"/>
              <w:rPr>
                <w:color w:val="002060"/>
              </w:rPr>
            </w:pPr>
            <w:r w:rsidRPr="00A56D42">
              <w:rPr>
                <w:color w:val="002060"/>
              </w:rPr>
              <w:t xml:space="preserve">(LA FENICE C5) </w:t>
            </w:r>
          </w:p>
        </w:tc>
      </w:tr>
      <w:tr w:rsidR="00887D08" w:rsidRPr="00A56D42" w14:paraId="2E9EB2D6" w14:textId="77777777" w:rsidTr="00887D08">
        <w:trPr>
          <w:divId w:val="527259509"/>
        </w:trPr>
        <w:tc>
          <w:tcPr>
            <w:tcW w:w="2200" w:type="dxa"/>
            <w:tcMar>
              <w:top w:w="20" w:type="dxa"/>
              <w:left w:w="20" w:type="dxa"/>
              <w:bottom w:w="20" w:type="dxa"/>
              <w:right w:w="20" w:type="dxa"/>
            </w:tcMar>
            <w:vAlign w:val="center"/>
          </w:tcPr>
          <w:p w14:paraId="1925336E" w14:textId="77777777" w:rsidR="00887D08" w:rsidRPr="00A56D42" w:rsidRDefault="00887D08" w:rsidP="00887D08">
            <w:pPr>
              <w:pStyle w:val="movimento"/>
              <w:rPr>
                <w:color w:val="002060"/>
              </w:rPr>
            </w:pPr>
            <w:r w:rsidRPr="00A56D42">
              <w:rPr>
                <w:color w:val="002060"/>
              </w:rPr>
              <w:t>FORESI MANUELA</w:t>
            </w:r>
          </w:p>
        </w:tc>
        <w:tc>
          <w:tcPr>
            <w:tcW w:w="2200" w:type="dxa"/>
            <w:tcMar>
              <w:top w:w="20" w:type="dxa"/>
              <w:left w:w="20" w:type="dxa"/>
              <w:bottom w:w="20" w:type="dxa"/>
              <w:right w:w="20" w:type="dxa"/>
            </w:tcMar>
            <w:vAlign w:val="center"/>
          </w:tcPr>
          <w:p w14:paraId="4332CCEA" w14:textId="77777777" w:rsidR="00887D08" w:rsidRPr="00A56D42" w:rsidRDefault="00887D08" w:rsidP="00887D08">
            <w:pPr>
              <w:pStyle w:val="movimento2"/>
              <w:rPr>
                <w:color w:val="002060"/>
              </w:rPr>
            </w:pPr>
            <w:r w:rsidRPr="00A56D42">
              <w:rPr>
                <w:color w:val="002060"/>
              </w:rPr>
              <w:t xml:space="preserve">(LA FENICE C5) </w:t>
            </w:r>
          </w:p>
        </w:tc>
        <w:tc>
          <w:tcPr>
            <w:tcW w:w="800" w:type="dxa"/>
            <w:tcMar>
              <w:top w:w="20" w:type="dxa"/>
              <w:left w:w="20" w:type="dxa"/>
              <w:bottom w:w="20" w:type="dxa"/>
              <w:right w:w="20" w:type="dxa"/>
            </w:tcMar>
            <w:vAlign w:val="center"/>
          </w:tcPr>
          <w:p w14:paraId="0EEC119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16A9203" w14:textId="77777777" w:rsidR="00887D08" w:rsidRPr="00A56D42" w:rsidRDefault="00887D08" w:rsidP="00887D08">
            <w:pPr>
              <w:pStyle w:val="movimento"/>
              <w:rPr>
                <w:color w:val="002060"/>
              </w:rPr>
            </w:pPr>
            <w:r w:rsidRPr="00A56D42">
              <w:rPr>
                <w:color w:val="002060"/>
              </w:rPr>
              <w:t>PEZZOLA ALESSIA</w:t>
            </w:r>
          </w:p>
        </w:tc>
        <w:tc>
          <w:tcPr>
            <w:tcW w:w="2200" w:type="dxa"/>
            <w:tcMar>
              <w:top w:w="20" w:type="dxa"/>
              <w:left w:w="20" w:type="dxa"/>
              <w:bottom w:w="20" w:type="dxa"/>
              <w:right w:w="20" w:type="dxa"/>
            </w:tcMar>
            <w:vAlign w:val="center"/>
          </w:tcPr>
          <w:p w14:paraId="4070489E" w14:textId="77777777" w:rsidR="00887D08" w:rsidRPr="00A56D42" w:rsidRDefault="00887D08" w:rsidP="00887D08">
            <w:pPr>
              <w:pStyle w:val="movimento2"/>
              <w:rPr>
                <w:color w:val="002060"/>
              </w:rPr>
            </w:pPr>
            <w:r w:rsidRPr="00A56D42">
              <w:rPr>
                <w:color w:val="002060"/>
              </w:rPr>
              <w:t xml:space="preserve">(LA FENICE C5) </w:t>
            </w:r>
          </w:p>
        </w:tc>
      </w:tr>
    </w:tbl>
    <w:p w14:paraId="193F82A1" w14:textId="77777777" w:rsidR="00887D08" w:rsidRDefault="00887D08" w:rsidP="00887D08">
      <w:pPr>
        <w:pStyle w:val="breakline"/>
        <w:divId w:val="527259509"/>
        <w:rPr>
          <w:color w:val="002060"/>
        </w:rPr>
      </w:pPr>
    </w:p>
    <w:p w14:paraId="34830785"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1C45987"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04AB4C37" w14:textId="77777777" w:rsidR="00887D08" w:rsidRPr="00A56D42" w:rsidRDefault="00887D08" w:rsidP="00887D08">
      <w:pPr>
        <w:pStyle w:val="breakline"/>
        <w:divId w:val="527259509"/>
        <w:rPr>
          <w:color w:val="002060"/>
        </w:rPr>
      </w:pPr>
    </w:p>
    <w:p w14:paraId="3A9787FD" w14:textId="77777777" w:rsidR="00887D08" w:rsidRPr="00A56D42" w:rsidRDefault="00887D08" w:rsidP="00887D08">
      <w:pPr>
        <w:pStyle w:val="TITOLOPRINC"/>
        <w:divId w:val="527259509"/>
        <w:rPr>
          <w:color w:val="002060"/>
        </w:rPr>
      </w:pPr>
      <w:r w:rsidRPr="00A56D42">
        <w:rPr>
          <w:color w:val="002060"/>
        </w:rPr>
        <w:t>CLASSIFICA</w:t>
      </w:r>
    </w:p>
    <w:p w14:paraId="6248BC9D" w14:textId="77777777" w:rsidR="00887D08" w:rsidRPr="00A56D42" w:rsidRDefault="00887D08" w:rsidP="00887D08">
      <w:pPr>
        <w:pStyle w:val="breakline"/>
        <w:divId w:val="527259509"/>
        <w:rPr>
          <w:color w:val="002060"/>
        </w:rPr>
      </w:pPr>
    </w:p>
    <w:p w14:paraId="1B78CCB9" w14:textId="77777777" w:rsidR="00887D08" w:rsidRPr="00A56D42" w:rsidRDefault="00887D08" w:rsidP="00887D08">
      <w:pPr>
        <w:pStyle w:val="breakline"/>
        <w:divId w:val="527259509"/>
        <w:rPr>
          <w:color w:val="002060"/>
        </w:rPr>
      </w:pPr>
    </w:p>
    <w:p w14:paraId="04528816"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5B2AF71F"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3B7447"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8C227"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6D1D79"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10737C"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2B55A7"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81E061"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89B4B1"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E5C0C4"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211091"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858422" w14:textId="77777777" w:rsidR="00887D08" w:rsidRPr="00A56D42" w:rsidRDefault="00887D08" w:rsidP="00887D08">
            <w:pPr>
              <w:pStyle w:val="HEADERTABELLA"/>
              <w:rPr>
                <w:color w:val="002060"/>
              </w:rPr>
            </w:pPr>
            <w:r w:rsidRPr="00A56D42">
              <w:rPr>
                <w:color w:val="002060"/>
              </w:rPr>
              <w:t>PE</w:t>
            </w:r>
          </w:p>
        </w:tc>
      </w:tr>
      <w:tr w:rsidR="00887D08" w:rsidRPr="00A56D42" w14:paraId="3D0CF523"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575A3F" w14:textId="77777777" w:rsidR="00887D08" w:rsidRPr="00A56D42" w:rsidRDefault="00887D08" w:rsidP="00887D08">
            <w:pPr>
              <w:pStyle w:val="ROWTABELLA"/>
              <w:rPr>
                <w:color w:val="002060"/>
              </w:rPr>
            </w:pPr>
            <w:r w:rsidRPr="00A56D42">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DF1A3"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9BD063"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61519"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41D3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D1F5F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D4D70C"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ABF8C"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3560B"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8CB52" w14:textId="77777777" w:rsidR="00887D08" w:rsidRPr="00A56D42" w:rsidRDefault="00887D08" w:rsidP="00887D08">
            <w:pPr>
              <w:pStyle w:val="ROWTABELLA"/>
              <w:jc w:val="center"/>
              <w:rPr>
                <w:color w:val="002060"/>
              </w:rPr>
            </w:pPr>
            <w:r w:rsidRPr="00A56D42">
              <w:rPr>
                <w:color w:val="002060"/>
              </w:rPr>
              <w:t>0</w:t>
            </w:r>
          </w:p>
        </w:tc>
      </w:tr>
      <w:tr w:rsidR="00887D08" w:rsidRPr="00A56D42" w14:paraId="4CBB8CD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250C38" w14:textId="77777777" w:rsidR="00887D08" w:rsidRPr="00A56D42" w:rsidRDefault="00887D08" w:rsidP="00887D08">
            <w:pPr>
              <w:pStyle w:val="ROWTABELLA"/>
              <w:rPr>
                <w:color w:val="002060"/>
              </w:rPr>
            </w:pPr>
            <w:r w:rsidRPr="00A56D4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28547"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FD2D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7E748"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08DF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E2601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E4B9E" w14:textId="77777777" w:rsidR="00887D08" w:rsidRPr="00A56D42" w:rsidRDefault="00887D08" w:rsidP="00887D08">
            <w:pPr>
              <w:pStyle w:val="ROWTABELLA"/>
              <w:jc w:val="center"/>
              <w:rPr>
                <w:color w:val="002060"/>
              </w:rPr>
            </w:pPr>
            <w:r w:rsidRPr="00A56D4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7DBBD"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5DEB7"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DF277" w14:textId="77777777" w:rsidR="00887D08" w:rsidRPr="00A56D42" w:rsidRDefault="00887D08" w:rsidP="00887D08">
            <w:pPr>
              <w:pStyle w:val="ROWTABELLA"/>
              <w:jc w:val="center"/>
              <w:rPr>
                <w:color w:val="002060"/>
              </w:rPr>
            </w:pPr>
            <w:r w:rsidRPr="00A56D42">
              <w:rPr>
                <w:color w:val="002060"/>
              </w:rPr>
              <w:t>0</w:t>
            </w:r>
          </w:p>
        </w:tc>
      </w:tr>
      <w:tr w:rsidR="00887D08" w:rsidRPr="00A56D42" w14:paraId="0DE34F2A"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2178E4A" w14:textId="77777777" w:rsidR="00887D08" w:rsidRPr="00A56D42" w:rsidRDefault="00887D08" w:rsidP="00887D08">
            <w:pPr>
              <w:pStyle w:val="ROWTABELLA"/>
              <w:rPr>
                <w:color w:val="002060"/>
              </w:rPr>
            </w:pPr>
            <w:r w:rsidRPr="00A56D4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A99D3"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C37E6"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96352"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428C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EDABB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17F9F"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E9BF11"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3D3E1"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43D60" w14:textId="77777777" w:rsidR="00887D08" w:rsidRPr="00A56D42" w:rsidRDefault="00887D08" w:rsidP="00887D08">
            <w:pPr>
              <w:pStyle w:val="ROWTABELLA"/>
              <w:jc w:val="center"/>
              <w:rPr>
                <w:color w:val="002060"/>
              </w:rPr>
            </w:pPr>
            <w:r w:rsidRPr="00A56D42">
              <w:rPr>
                <w:color w:val="002060"/>
              </w:rPr>
              <w:t>0</w:t>
            </w:r>
          </w:p>
        </w:tc>
      </w:tr>
      <w:tr w:rsidR="00887D08" w:rsidRPr="00A56D42" w14:paraId="69593BF7"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60B614" w14:textId="77777777" w:rsidR="00887D08" w:rsidRPr="00A56D42" w:rsidRDefault="00887D08" w:rsidP="00887D08">
            <w:pPr>
              <w:pStyle w:val="ROWTABELLA"/>
              <w:rPr>
                <w:color w:val="002060"/>
              </w:rPr>
            </w:pPr>
            <w:r w:rsidRPr="00A56D42">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60377"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2FE324"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9C01B"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BB87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02284"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8FCC5"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5CABC"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F7ED8"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D1D15B" w14:textId="77777777" w:rsidR="00887D08" w:rsidRPr="00A56D42" w:rsidRDefault="00887D08" w:rsidP="00887D08">
            <w:pPr>
              <w:pStyle w:val="ROWTABELLA"/>
              <w:jc w:val="center"/>
              <w:rPr>
                <w:color w:val="002060"/>
              </w:rPr>
            </w:pPr>
            <w:r w:rsidRPr="00A56D42">
              <w:rPr>
                <w:color w:val="002060"/>
              </w:rPr>
              <w:t>0</w:t>
            </w:r>
          </w:p>
        </w:tc>
      </w:tr>
      <w:tr w:rsidR="00887D08" w:rsidRPr="00A56D42" w14:paraId="7FA56AD5"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F5E6901" w14:textId="77777777" w:rsidR="00887D08" w:rsidRPr="00A56D42" w:rsidRDefault="00887D08" w:rsidP="00887D08">
            <w:pPr>
              <w:pStyle w:val="ROWTABELLA"/>
              <w:rPr>
                <w:color w:val="002060"/>
              </w:rPr>
            </w:pPr>
            <w:r w:rsidRPr="00A56D42">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EF16AC"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566A8"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FE7E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0CE4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6649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CE24C"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24C5C"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83B98"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2E559" w14:textId="77777777" w:rsidR="00887D08" w:rsidRPr="00A56D42" w:rsidRDefault="00887D08" w:rsidP="00887D08">
            <w:pPr>
              <w:pStyle w:val="ROWTABELLA"/>
              <w:jc w:val="center"/>
              <w:rPr>
                <w:color w:val="002060"/>
              </w:rPr>
            </w:pPr>
            <w:r w:rsidRPr="00A56D42">
              <w:rPr>
                <w:color w:val="002060"/>
              </w:rPr>
              <w:t>0</w:t>
            </w:r>
          </w:p>
        </w:tc>
      </w:tr>
      <w:tr w:rsidR="00887D08" w:rsidRPr="00A56D42" w14:paraId="64108C41"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0075FA" w14:textId="77777777" w:rsidR="00887D08" w:rsidRPr="00A56D42" w:rsidRDefault="00887D08" w:rsidP="00887D08">
            <w:pPr>
              <w:pStyle w:val="ROWTABELLA"/>
              <w:rPr>
                <w:color w:val="002060"/>
              </w:rPr>
            </w:pPr>
            <w:r w:rsidRPr="00A56D4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AB065"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DCB7C"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4481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F41E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DEF0D7"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A2B82"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3C952"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F1BA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3C099" w14:textId="77777777" w:rsidR="00887D08" w:rsidRPr="00A56D42" w:rsidRDefault="00887D08" w:rsidP="00887D08">
            <w:pPr>
              <w:pStyle w:val="ROWTABELLA"/>
              <w:jc w:val="center"/>
              <w:rPr>
                <w:color w:val="002060"/>
              </w:rPr>
            </w:pPr>
            <w:r w:rsidRPr="00A56D42">
              <w:rPr>
                <w:color w:val="002060"/>
              </w:rPr>
              <w:t>0</w:t>
            </w:r>
          </w:p>
        </w:tc>
      </w:tr>
      <w:tr w:rsidR="00887D08" w:rsidRPr="00A56D42" w14:paraId="1545D205"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9E1739A" w14:textId="77777777" w:rsidR="00887D08" w:rsidRPr="00A56D42" w:rsidRDefault="00887D08" w:rsidP="00887D08">
            <w:pPr>
              <w:pStyle w:val="ROWTABELLA"/>
              <w:rPr>
                <w:color w:val="002060"/>
              </w:rPr>
            </w:pPr>
            <w:r w:rsidRPr="00A56D42">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CBA8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DAABC"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BBD46"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8EB2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18D3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30EE3"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ECBD9" w14:textId="77777777" w:rsidR="00887D08" w:rsidRPr="00A56D42" w:rsidRDefault="00887D08" w:rsidP="00887D08">
            <w:pPr>
              <w:pStyle w:val="ROWTABELLA"/>
              <w:jc w:val="center"/>
              <w:rPr>
                <w:color w:val="002060"/>
              </w:rPr>
            </w:pPr>
            <w:r w:rsidRPr="00A56D4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EEBD9" w14:textId="77777777" w:rsidR="00887D08" w:rsidRPr="00A56D42" w:rsidRDefault="00887D08" w:rsidP="00887D08">
            <w:pPr>
              <w:pStyle w:val="ROWTABELLA"/>
              <w:jc w:val="center"/>
              <w:rPr>
                <w:color w:val="002060"/>
              </w:rPr>
            </w:pPr>
            <w:r w:rsidRPr="00A56D4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A9729" w14:textId="77777777" w:rsidR="00887D08" w:rsidRPr="00A56D42" w:rsidRDefault="00887D08" w:rsidP="00887D08">
            <w:pPr>
              <w:pStyle w:val="ROWTABELLA"/>
              <w:jc w:val="center"/>
              <w:rPr>
                <w:color w:val="002060"/>
              </w:rPr>
            </w:pPr>
            <w:r w:rsidRPr="00A56D42">
              <w:rPr>
                <w:color w:val="002060"/>
              </w:rPr>
              <w:t>0</w:t>
            </w:r>
          </w:p>
        </w:tc>
      </w:tr>
    </w:tbl>
    <w:p w14:paraId="3296C04A" w14:textId="77777777" w:rsidR="00887D08" w:rsidRPr="00A56D42" w:rsidRDefault="00887D08" w:rsidP="00887D08">
      <w:pPr>
        <w:pStyle w:val="breakline"/>
        <w:divId w:val="527259509"/>
        <w:rPr>
          <w:color w:val="002060"/>
        </w:rPr>
      </w:pPr>
    </w:p>
    <w:p w14:paraId="5C5BB2BE" w14:textId="77777777" w:rsidR="00887D08" w:rsidRPr="00A56D42" w:rsidRDefault="00887D08" w:rsidP="00887D08">
      <w:pPr>
        <w:pStyle w:val="breakline"/>
        <w:divId w:val="527259509"/>
        <w:rPr>
          <w:color w:val="002060"/>
        </w:rPr>
      </w:pPr>
    </w:p>
    <w:p w14:paraId="44E51763"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1B1B68AC"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BF0E2D"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8FACAF"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E0BBB2"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8D7AE5"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B09E39"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B2D46F"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C9D76"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818A83"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ABAAD8"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C5DF7C" w14:textId="77777777" w:rsidR="00887D08" w:rsidRPr="00A56D42" w:rsidRDefault="00887D08" w:rsidP="00887D08">
            <w:pPr>
              <w:pStyle w:val="HEADERTABELLA"/>
              <w:rPr>
                <w:color w:val="002060"/>
              </w:rPr>
            </w:pPr>
            <w:r w:rsidRPr="00A56D42">
              <w:rPr>
                <w:color w:val="002060"/>
              </w:rPr>
              <w:t>PE</w:t>
            </w:r>
          </w:p>
        </w:tc>
      </w:tr>
      <w:tr w:rsidR="00887D08" w:rsidRPr="00A56D42" w14:paraId="40293723"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8B530C" w14:textId="77777777" w:rsidR="00887D08" w:rsidRPr="00A56D42" w:rsidRDefault="00887D08" w:rsidP="00887D08">
            <w:pPr>
              <w:pStyle w:val="ROWTABELLA"/>
              <w:rPr>
                <w:color w:val="002060"/>
              </w:rPr>
            </w:pPr>
            <w:r w:rsidRPr="00A56D42">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DAE8D"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E4418"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723A3"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EF2A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00446B"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D7C7C"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D830F"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97A0A"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BB631" w14:textId="77777777" w:rsidR="00887D08" w:rsidRPr="00A56D42" w:rsidRDefault="00887D08" w:rsidP="00887D08">
            <w:pPr>
              <w:pStyle w:val="ROWTABELLA"/>
              <w:jc w:val="center"/>
              <w:rPr>
                <w:color w:val="002060"/>
              </w:rPr>
            </w:pPr>
            <w:r w:rsidRPr="00A56D42">
              <w:rPr>
                <w:color w:val="002060"/>
              </w:rPr>
              <w:t>0</w:t>
            </w:r>
          </w:p>
        </w:tc>
      </w:tr>
      <w:tr w:rsidR="00887D08" w:rsidRPr="00A56D42" w14:paraId="208A106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835228B" w14:textId="77777777" w:rsidR="00887D08" w:rsidRPr="00A56D42" w:rsidRDefault="00887D08" w:rsidP="00887D08">
            <w:pPr>
              <w:pStyle w:val="ROWTABELLA"/>
              <w:rPr>
                <w:color w:val="002060"/>
              </w:rPr>
            </w:pPr>
            <w:r w:rsidRPr="00A56D42">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AE664"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5777F"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63600"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2895F"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CE684"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42A1A"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FDA40"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48292"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71F328" w14:textId="77777777" w:rsidR="00887D08" w:rsidRPr="00A56D42" w:rsidRDefault="00887D08" w:rsidP="00887D08">
            <w:pPr>
              <w:pStyle w:val="ROWTABELLA"/>
              <w:jc w:val="center"/>
              <w:rPr>
                <w:color w:val="002060"/>
              </w:rPr>
            </w:pPr>
            <w:r w:rsidRPr="00A56D42">
              <w:rPr>
                <w:color w:val="002060"/>
              </w:rPr>
              <w:t>0</w:t>
            </w:r>
          </w:p>
        </w:tc>
      </w:tr>
      <w:tr w:rsidR="00887D08" w:rsidRPr="00A56D42" w14:paraId="4076EE3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A36B0C" w14:textId="77777777" w:rsidR="00887D08" w:rsidRPr="00A56D42" w:rsidRDefault="00887D08" w:rsidP="00887D08">
            <w:pPr>
              <w:pStyle w:val="ROWTABELLA"/>
              <w:rPr>
                <w:color w:val="002060"/>
              </w:rPr>
            </w:pPr>
            <w:r w:rsidRPr="00A56D4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E9754"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067FB"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1C268"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BC86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4E3B9"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12026"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B39E2"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8521D"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31987" w14:textId="77777777" w:rsidR="00887D08" w:rsidRPr="00A56D42" w:rsidRDefault="00887D08" w:rsidP="00887D08">
            <w:pPr>
              <w:pStyle w:val="ROWTABELLA"/>
              <w:jc w:val="center"/>
              <w:rPr>
                <w:color w:val="002060"/>
              </w:rPr>
            </w:pPr>
            <w:r w:rsidRPr="00A56D42">
              <w:rPr>
                <w:color w:val="002060"/>
              </w:rPr>
              <w:t>0</w:t>
            </w:r>
          </w:p>
        </w:tc>
      </w:tr>
      <w:tr w:rsidR="00887D08" w:rsidRPr="00A56D42" w14:paraId="0EC2E33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9E7BB8" w14:textId="77777777" w:rsidR="00887D08" w:rsidRPr="00A56D42" w:rsidRDefault="00887D08" w:rsidP="00887D08">
            <w:pPr>
              <w:pStyle w:val="ROWTABELLA"/>
              <w:rPr>
                <w:color w:val="002060"/>
              </w:rPr>
            </w:pPr>
            <w:r w:rsidRPr="00A56D42">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FD13D1"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E07D4"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AF0DC1"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F98BA"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2FBD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3A8D6"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711C1E"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5086D6"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194B7" w14:textId="77777777" w:rsidR="00887D08" w:rsidRPr="00A56D42" w:rsidRDefault="00887D08" w:rsidP="00887D08">
            <w:pPr>
              <w:pStyle w:val="ROWTABELLA"/>
              <w:jc w:val="center"/>
              <w:rPr>
                <w:color w:val="002060"/>
              </w:rPr>
            </w:pPr>
            <w:r w:rsidRPr="00A56D42">
              <w:rPr>
                <w:color w:val="002060"/>
              </w:rPr>
              <w:t>0</w:t>
            </w:r>
          </w:p>
        </w:tc>
      </w:tr>
      <w:tr w:rsidR="00887D08" w:rsidRPr="00A56D42" w14:paraId="75DBDC4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9340F8" w14:textId="77777777" w:rsidR="00887D08" w:rsidRPr="00A56D42" w:rsidRDefault="00887D08" w:rsidP="00887D08">
            <w:pPr>
              <w:pStyle w:val="ROWTABELLA"/>
              <w:rPr>
                <w:color w:val="002060"/>
              </w:rPr>
            </w:pPr>
            <w:r w:rsidRPr="00A56D42">
              <w:rPr>
                <w:color w:val="002060"/>
              </w:rPr>
              <w:t xml:space="preserve">POL.D. </w:t>
            </w:r>
            <w:proofErr w:type="gramStart"/>
            <w:r w:rsidRPr="00A56D42">
              <w:rPr>
                <w:color w:val="002060"/>
              </w:rPr>
              <w:t>U.MANDOLESI</w:t>
            </w:r>
            <w:proofErr w:type="gramEnd"/>
            <w:r w:rsidRPr="00A56D4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305D55"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96DA8"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08F77"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C7C0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E1FE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AF6B3"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70EB0"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AB51B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B139B" w14:textId="77777777" w:rsidR="00887D08" w:rsidRPr="00A56D42" w:rsidRDefault="00887D08" w:rsidP="00887D08">
            <w:pPr>
              <w:pStyle w:val="ROWTABELLA"/>
              <w:jc w:val="center"/>
              <w:rPr>
                <w:color w:val="002060"/>
              </w:rPr>
            </w:pPr>
            <w:r w:rsidRPr="00A56D42">
              <w:rPr>
                <w:color w:val="002060"/>
              </w:rPr>
              <w:t>0</w:t>
            </w:r>
          </w:p>
        </w:tc>
      </w:tr>
      <w:tr w:rsidR="00887D08" w:rsidRPr="00A56D42" w14:paraId="2D0EAF6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9E67C3" w14:textId="77777777" w:rsidR="00887D08" w:rsidRPr="00A56D42" w:rsidRDefault="00887D08" w:rsidP="00887D08">
            <w:pPr>
              <w:pStyle w:val="ROWTABELLA"/>
              <w:rPr>
                <w:color w:val="002060"/>
              </w:rPr>
            </w:pPr>
            <w:r w:rsidRPr="00A56D42">
              <w:rPr>
                <w:color w:val="002060"/>
              </w:rPr>
              <w:lastRenderedPageBreak/>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F60E7"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57F8A"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ADAA1"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211F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791B7"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DC550"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771DE" w14:textId="77777777" w:rsidR="00887D08" w:rsidRPr="00A56D42" w:rsidRDefault="00887D08" w:rsidP="00887D08">
            <w:pPr>
              <w:pStyle w:val="ROWTABELLA"/>
              <w:jc w:val="center"/>
              <w:rPr>
                <w:color w:val="002060"/>
              </w:rPr>
            </w:pPr>
            <w:r w:rsidRPr="00A56D4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9834DA"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07BEB" w14:textId="77777777" w:rsidR="00887D08" w:rsidRPr="00A56D42" w:rsidRDefault="00887D08" w:rsidP="00887D08">
            <w:pPr>
              <w:pStyle w:val="ROWTABELLA"/>
              <w:jc w:val="center"/>
              <w:rPr>
                <w:color w:val="002060"/>
              </w:rPr>
            </w:pPr>
            <w:r w:rsidRPr="00A56D42">
              <w:rPr>
                <w:color w:val="002060"/>
              </w:rPr>
              <w:t>0</w:t>
            </w:r>
          </w:p>
        </w:tc>
      </w:tr>
      <w:tr w:rsidR="00887D08" w:rsidRPr="00A56D42" w14:paraId="168A1617"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6CC643" w14:textId="77777777" w:rsidR="00887D08" w:rsidRPr="00A56D42" w:rsidRDefault="00887D08" w:rsidP="00887D08">
            <w:pPr>
              <w:pStyle w:val="ROWTABELLA"/>
              <w:rPr>
                <w:color w:val="002060"/>
              </w:rPr>
            </w:pPr>
            <w:r w:rsidRPr="00A56D4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EADC4"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5CFF3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B88221"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503F4"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58AEC"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F4D10"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C23AC"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1548E"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5819C" w14:textId="77777777" w:rsidR="00887D08" w:rsidRPr="00A56D42" w:rsidRDefault="00887D08" w:rsidP="00887D08">
            <w:pPr>
              <w:pStyle w:val="ROWTABELLA"/>
              <w:jc w:val="center"/>
              <w:rPr>
                <w:color w:val="002060"/>
              </w:rPr>
            </w:pPr>
            <w:r w:rsidRPr="00A56D42">
              <w:rPr>
                <w:color w:val="002060"/>
              </w:rPr>
              <w:t>0</w:t>
            </w:r>
          </w:p>
        </w:tc>
      </w:tr>
      <w:tr w:rsidR="00887D08" w:rsidRPr="00A56D42" w14:paraId="7AAC0290"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A7E3C2F" w14:textId="77777777" w:rsidR="00887D08" w:rsidRPr="00A56D42" w:rsidRDefault="00887D08" w:rsidP="00887D08">
            <w:pPr>
              <w:pStyle w:val="ROWTABELLA"/>
              <w:rPr>
                <w:color w:val="002060"/>
              </w:rPr>
            </w:pPr>
            <w:r w:rsidRPr="00A56D4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7AA05"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A25E94"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1328A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BAD8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C7DCA"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428A53"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140C2"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E2B91"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A3264" w14:textId="77777777" w:rsidR="00887D08" w:rsidRPr="00A56D42" w:rsidRDefault="00887D08" w:rsidP="00887D08">
            <w:pPr>
              <w:pStyle w:val="ROWTABELLA"/>
              <w:jc w:val="center"/>
              <w:rPr>
                <w:color w:val="002060"/>
              </w:rPr>
            </w:pPr>
            <w:r w:rsidRPr="00A56D42">
              <w:rPr>
                <w:color w:val="002060"/>
              </w:rPr>
              <w:t>0</w:t>
            </w:r>
          </w:p>
        </w:tc>
      </w:tr>
    </w:tbl>
    <w:p w14:paraId="33EB3F28" w14:textId="77777777" w:rsidR="00887D08" w:rsidRPr="00A56D42" w:rsidRDefault="00887D08" w:rsidP="00887D08">
      <w:pPr>
        <w:pStyle w:val="breakline"/>
        <w:divId w:val="527259509"/>
        <w:rPr>
          <w:color w:val="002060"/>
        </w:rPr>
      </w:pPr>
    </w:p>
    <w:p w14:paraId="62E2AA49" w14:textId="77777777" w:rsidR="00887D08" w:rsidRPr="002A7A74" w:rsidRDefault="00887D08" w:rsidP="00887D08">
      <w:pPr>
        <w:pStyle w:val="TITOLOPRINC"/>
        <w:divId w:val="527259509"/>
        <w:rPr>
          <w:color w:val="002060"/>
        </w:rPr>
      </w:pPr>
      <w:r w:rsidRPr="00A56D42">
        <w:rPr>
          <w:color w:val="002060"/>
        </w:rPr>
        <w:t>PROGRAMMA GARE</w:t>
      </w:r>
    </w:p>
    <w:p w14:paraId="2CAB9AAC" w14:textId="77777777" w:rsidR="00887D08" w:rsidRPr="002A7A74" w:rsidRDefault="00887D08" w:rsidP="00887D08">
      <w:pPr>
        <w:pStyle w:val="SOTTOTITOLOCAMPIONATO1"/>
        <w:divId w:val="527259509"/>
        <w:rPr>
          <w:color w:val="002060"/>
        </w:rPr>
      </w:pPr>
      <w:r w:rsidRPr="002A7A7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887D08" w:rsidRPr="002A7A74" w14:paraId="61A71DBE"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597E64"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2AE39"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F2B020"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5B9948"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14614E"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E5DABA"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051944"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5E633790"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2CEC45" w14:textId="77777777" w:rsidR="00887D08" w:rsidRPr="002A7A74" w:rsidRDefault="00887D08" w:rsidP="00887D08">
            <w:pPr>
              <w:pStyle w:val="ROWTABELLA"/>
              <w:rPr>
                <w:color w:val="002060"/>
              </w:rPr>
            </w:pPr>
            <w:r w:rsidRPr="002A7A74">
              <w:rPr>
                <w:color w:val="002060"/>
              </w:rPr>
              <w:t>LF JESINA FEMMINILE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7102A2" w14:textId="77777777" w:rsidR="00887D08" w:rsidRPr="002A7A74" w:rsidRDefault="00887D08" w:rsidP="00887D08">
            <w:pPr>
              <w:pStyle w:val="ROWTABELLA"/>
              <w:rPr>
                <w:color w:val="002060"/>
              </w:rPr>
            </w:pPr>
            <w:r w:rsidRPr="002A7A74">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7EEC74"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41CB53" w14:textId="77777777" w:rsidR="00887D08" w:rsidRPr="002A7A74" w:rsidRDefault="00887D08" w:rsidP="00887D08">
            <w:pPr>
              <w:pStyle w:val="ROWTABELLA"/>
              <w:rPr>
                <w:color w:val="002060"/>
              </w:rPr>
            </w:pPr>
            <w:r w:rsidRPr="002A7A74">
              <w:rPr>
                <w:color w:val="002060"/>
              </w:rPr>
              <w:t>15/11/2019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21F6EE" w14:textId="77777777" w:rsidR="00887D08" w:rsidRPr="002A7A74" w:rsidRDefault="00887D08" w:rsidP="00887D08">
            <w:pPr>
              <w:pStyle w:val="ROWTABELLA"/>
              <w:rPr>
                <w:color w:val="002060"/>
              </w:rPr>
            </w:pPr>
            <w:r w:rsidRPr="002A7A74">
              <w:rPr>
                <w:color w:val="002060"/>
              </w:rPr>
              <w:t>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0B091E" w14:textId="77777777" w:rsidR="00887D08" w:rsidRPr="002A7A74" w:rsidRDefault="00887D08" w:rsidP="00887D08">
            <w:pPr>
              <w:pStyle w:val="ROWTABELLA"/>
              <w:rPr>
                <w:color w:val="002060"/>
              </w:rPr>
            </w:pPr>
            <w:r w:rsidRPr="002A7A7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6972BA" w14:textId="77777777" w:rsidR="00887D08" w:rsidRPr="002A7A74" w:rsidRDefault="00887D08" w:rsidP="00887D08">
            <w:pPr>
              <w:pStyle w:val="ROWTABELLA"/>
              <w:rPr>
                <w:color w:val="002060"/>
              </w:rPr>
            </w:pPr>
            <w:r w:rsidRPr="002A7A74">
              <w:rPr>
                <w:color w:val="002060"/>
              </w:rPr>
              <w:t>VIA ZANNONI</w:t>
            </w:r>
          </w:p>
        </w:tc>
      </w:tr>
      <w:tr w:rsidR="00887D08" w:rsidRPr="002A7A74" w14:paraId="1A7668B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578208" w14:textId="77777777" w:rsidR="00887D08" w:rsidRPr="002A7A74" w:rsidRDefault="00887D08" w:rsidP="00887D08">
            <w:pPr>
              <w:pStyle w:val="ROWTABELLA"/>
              <w:rPr>
                <w:color w:val="002060"/>
              </w:rPr>
            </w:pPr>
            <w:r w:rsidRPr="002A7A7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B2423E6" w14:textId="77777777" w:rsidR="00887D08" w:rsidRPr="002A7A74" w:rsidRDefault="00887D08" w:rsidP="00887D08">
            <w:pPr>
              <w:pStyle w:val="ROWTABELLA"/>
              <w:rPr>
                <w:color w:val="002060"/>
              </w:rPr>
            </w:pPr>
            <w:r w:rsidRPr="002A7A74">
              <w:rPr>
                <w:color w:val="002060"/>
              </w:rPr>
              <w:t>S.ORSO 1980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4823B32"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25C4C2" w14:textId="77777777" w:rsidR="00887D08" w:rsidRPr="002A7A74" w:rsidRDefault="00887D08" w:rsidP="00887D08">
            <w:pPr>
              <w:pStyle w:val="ROWTABELLA"/>
              <w:rPr>
                <w:color w:val="002060"/>
              </w:rPr>
            </w:pPr>
            <w:r w:rsidRPr="002A7A74">
              <w:rPr>
                <w:color w:val="002060"/>
              </w:rPr>
              <w:t>16/11/2019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AFA06EA" w14:textId="77777777" w:rsidR="00887D08" w:rsidRPr="002A7A74" w:rsidRDefault="00887D08" w:rsidP="00887D08">
            <w:pPr>
              <w:pStyle w:val="ROWTABELLA"/>
              <w:rPr>
                <w:color w:val="002060"/>
              </w:rPr>
            </w:pPr>
            <w:r w:rsidRPr="002A7A74">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E820F1"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44978B" w14:textId="77777777" w:rsidR="00887D08" w:rsidRPr="002A7A74" w:rsidRDefault="00887D08" w:rsidP="00887D08">
            <w:pPr>
              <w:pStyle w:val="ROWTABELLA"/>
              <w:rPr>
                <w:color w:val="002060"/>
              </w:rPr>
            </w:pPr>
            <w:r w:rsidRPr="002A7A74">
              <w:rPr>
                <w:color w:val="002060"/>
              </w:rPr>
              <w:t>VIA MADRE TERESA DI CALCUTTA</w:t>
            </w:r>
          </w:p>
        </w:tc>
      </w:tr>
      <w:tr w:rsidR="00887D08" w:rsidRPr="002A7A74" w14:paraId="59833974"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B9D122C" w14:textId="77777777" w:rsidR="00887D08" w:rsidRPr="002A7A74" w:rsidRDefault="00887D08" w:rsidP="00887D08">
            <w:pPr>
              <w:pStyle w:val="ROWTABELLA"/>
              <w:rPr>
                <w:color w:val="002060"/>
              </w:rPr>
            </w:pPr>
            <w:r w:rsidRPr="002A7A74">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CEF0F5" w14:textId="77777777" w:rsidR="00887D08" w:rsidRPr="002A7A74" w:rsidRDefault="00887D08" w:rsidP="00887D08">
            <w:pPr>
              <w:pStyle w:val="ROWTABELLA"/>
              <w:rPr>
                <w:color w:val="002060"/>
              </w:rPr>
            </w:pPr>
            <w:r w:rsidRPr="002A7A74">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4FED214"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CE1266" w14:textId="77777777" w:rsidR="00887D08" w:rsidRPr="002A7A74" w:rsidRDefault="00887D08" w:rsidP="00887D08">
            <w:pPr>
              <w:pStyle w:val="ROWTABELLA"/>
              <w:rPr>
                <w:color w:val="002060"/>
              </w:rPr>
            </w:pPr>
            <w:r w:rsidRPr="002A7A74">
              <w:rPr>
                <w:color w:val="002060"/>
              </w:rPr>
              <w:t>16/11/2019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A49153" w14:textId="77777777" w:rsidR="00887D08" w:rsidRPr="002A7A74" w:rsidRDefault="00887D08" w:rsidP="00887D08">
            <w:pPr>
              <w:pStyle w:val="ROWTABELLA"/>
              <w:rPr>
                <w:color w:val="002060"/>
              </w:rPr>
            </w:pPr>
            <w:r w:rsidRPr="002A7A74">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67CE74" w14:textId="77777777" w:rsidR="00887D08" w:rsidRPr="002A7A74" w:rsidRDefault="00887D08" w:rsidP="00887D08">
            <w:pPr>
              <w:pStyle w:val="ROWTABELLA"/>
              <w:rPr>
                <w:color w:val="002060"/>
              </w:rPr>
            </w:pPr>
            <w:r w:rsidRPr="002A7A74">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6825E8" w14:textId="77777777" w:rsidR="00887D08" w:rsidRPr="002A7A74" w:rsidRDefault="00887D08" w:rsidP="00887D08">
            <w:pPr>
              <w:pStyle w:val="ROWTABELLA"/>
              <w:rPr>
                <w:color w:val="002060"/>
              </w:rPr>
            </w:pPr>
            <w:r w:rsidRPr="002A7A74">
              <w:rPr>
                <w:color w:val="002060"/>
              </w:rPr>
              <w:t>VIA DELL'ANNUNZIATA</w:t>
            </w:r>
          </w:p>
        </w:tc>
      </w:tr>
    </w:tbl>
    <w:p w14:paraId="1A4000DE" w14:textId="77777777" w:rsidR="00887D08" w:rsidRPr="002A7A74" w:rsidRDefault="00887D08" w:rsidP="00887D08">
      <w:pPr>
        <w:pStyle w:val="breakline"/>
        <w:divId w:val="527259509"/>
        <w:rPr>
          <w:color w:val="002060"/>
        </w:rPr>
      </w:pPr>
    </w:p>
    <w:p w14:paraId="246E0371" w14:textId="77777777" w:rsidR="00887D08" w:rsidRPr="002A7A74" w:rsidRDefault="00887D08" w:rsidP="00887D08">
      <w:pPr>
        <w:pStyle w:val="breakline"/>
        <w:divId w:val="527259509"/>
        <w:rPr>
          <w:color w:val="002060"/>
        </w:rPr>
      </w:pPr>
    </w:p>
    <w:p w14:paraId="2B86C1C5" w14:textId="77777777" w:rsidR="00887D08" w:rsidRPr="002A7A74" w:rsidRDefault="00887D08" w:rsidP="00887D08">
      <w:pPr>
        <w:pStyle w:val="breakline"/>
        <w:divId w:val="527259509"/>
        <w:rPr>
          <w:color w:val="002060"/>
        </w:rPr>
      </w:pPr>
    </w:p>
    <w:p w14:paraId="6BC4737D" w14:textId="77777777" w:rsidR="00887D08" w:rsidRPr="002A7A74" w:rsidRDefault="00887D08" w:rsidP="00887D08">
      <w:pPr>
        <w:pStyle w:val="SOTTOTITOLOCAMPIONATO1"/>
        <w:divId w:val="527259509"/>
        <w:rPr>
          <w:color w:val="002060"/>
        </w:rPr>
      </w:pPr>
      <w:r w:rsidRPr="002A7A7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3"/>
        <w:gridCol w:w="385"/>
        <w:gridCol w:w="898"/>
        <w:gridCol w:w="1191"/>
        <w:gridCol w:w="1541"/>
        <w:gridCol w:w="1568"/>
      </w:tblGrid>
      <w:tr w:rsidR="00887D08" w:rsidRPr="002A7A74" w14:paraId="7DA2B00A"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8F62D7"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FC99E"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76815F"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E0497"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12B79F"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1B3364"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8F5AFF"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3EA330E3"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54873CE" w14:textId="77777777" w:rsidR="00887D08" w:rsidRPr="002A7A74" w:rsidRDefault="00887D08" w:rsidP="00887D08">
            <w:pPr>
              <w:pStyle w:val="ROWTABELLA"/>
              <w:rPr>
                <w:color w:val="002060"/>
              </w:rPr>
            </w:pPr>
            <w:r w:rsidRPr="002A7A7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8F8F90" w14:textId="77777777" w:rsidR="00887D08" w:rsidRPr="002A7A74" w:rsidRDefault="00887D08" w:rsidP="00887D08">
            <w:pPr>
              <w:pStyle w:val="ROWTABELLA"/>
              <w:rPr>
                <w:color w:val="002060"/>
              </w:rPr>
            </w:pPr>
            <w:r w:rsidRPr="002A7A74">
              <w:rPr>
                <w:color w:val="002060"/>
              </w:rPr>
              <w:t>LA FENICE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983461A"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253587" w14:textId="77777777" w:rsidR="00887D08" w:rsidRPr="002A7A74" w:rsidRDefault="00887D08" w:rsidP="00887D08">
            <w:pPr>
              <w:pStyle w:val="ROWTABELLA"/>
              <w:rPr>
                <w:color w:val="002060"/>
              </w:rPr>
            </w:pPr>
            <w:r w:rsidRPr="002A7A74">
              <w:rPr>
                <w:color w:val="002060"/>
              </w:rPr>
              <w:t>14/11/2019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834CF7" w14:textId="77777777" w:rsidR="00887D08" w:rsidRPr="002A7A74" w:rsidRDefault="00887D08" w:rsidP="00887D08">
            <w:pPr>
              <w:pStyle w:val="ROWTABELLA"/>
              <w:rPr>
                <w:color w:val="002060"/>
              </w:rPr>
            </w:pPr>
            <w:r w:rsidRPr="002A7A74">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2C802A" w14:textId="77777777" w:rsidR="00887D08" w:rsidRPr="002A7A74" w:rsidRDefault="00887D08" w:rsidP="00887D08">
            <w:pPr>
              <w:pStyle w:val="ROWTABELLA"/>
              <w:rPr>
                <w:color w:val="002060"/>
              </w:rPr>
            </w:pPr>
            <w:r w:rsidRPr="002A7A7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3D9C55" w14:textId="77777777" w:rsidR="00887D08" w:rsidRPr="002A7A74" w:rsidRDefault="00887D08" w:rsidP="00887D08">
            <w:pPr>
              <w:pStyle w:val="ROWTABELLA"/>
              <w:rPr>
                <w:color w:val="002060"/>
              </w:rPr>
            </w:pPr>
            <w:r w:rsidRPr="002A7A74">
              <w:rPr>
                <w:color w:val="002060"/>
              </w:rPr>
              <w:t>VIA DELLA REPUBBLICA</w:t>
            </w:r>
          </w:p>
        </w:tc>
      </w:tr>
      <w:tr w:rsidR="00887D08" w:rsidRPr="002A7A74" w14:paraId="669D61B9"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973D4C" w14:textId="77777777" w:rsidR="00887D08" w:rsidRPr="002A7A74" w:rsidRDefault="00887D08" w:rsidP="00887D08">
            <w:pPr>
              <w:pStyle w:val="ROWTABELLA"/>
              <w:rPr>
                <w:color w:val="002060"/>
              </w:rPr>
            </w:pPr>
            <w:proofErr w:type="gramStart"/>
            <w:r w:rsidRPr="002A7A74">
              <w:rPr>
                <w:color w:val="002060"/>
              </w:rPr>
              <w:t>U.MANDOLESI</w:t>
            </w:r>
            <w:proofErr w:type="gramEnd"/>
            <w:r w:rsidRPr="002A7A74">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17555D" w14:textId="77777777" w:rsidR="00887D08" w:rsidRPr="002A7A74" w:rsidRDefault="00887D08" w:rsidP="00887D08">
            <w:pPr>
              <w:pStyle w:val="ROWTABELLA"/>
              <w:rPr>
                <w:color w:val="002060"/>
              </w:rPr>
            </w:pPr>
            <w:r w:rsidRPr="002A7A74">
              <w:rPr>
                <w:color w:val="002060"/>
              </w:rPr>
              <w:t>RIPABERARDA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32B8F0"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CED9519" w14:textId="77777777" w:rsidR="00887D08" w:rsidRPr="002A7A74" w:rsidRDefault="00887D08" w:rsidP="00887D08">
            <w:pPr>
              <w:pStyle w:val="ROWTABELLA"/>
              <w:rPr>
                <w:color w:val="002060"/>
              </w:rPr>
            </w:pPr>
            <w:r w:rsidRPr="002A7A74">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17DA59F" w14:textId="77777777" w:rsidR="00887D08" w:rsidRPr="002A7A74" w:rsidRDefault="00887D08" w:rsidP="00887D08">
            <w:pPr>
              <w:pStyle w:val="ROWTABELLA"/>
              <w:rPr>
                <w:color w:val="002060"/>
              </w:rPr>
            </w:pPr>
            <w:r w:rsidRPr="002A7A74">
              <w:rPr>
                <w:color w:val="00206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C476774" w14:textId="77777777" w:rsidR="00887D08" w:rsidRPr="002A7A74" w:rsidRDefault="00887D08" w:rsidP="00887D08">
            <w:pPr>
              <w:pStyle w:val="ROWTABELLA"/>
              <w:rPr>
                <w:color w:val="002060"/>
              </w:rPr>
            </w:pPr>
            <w:r w:rsidRPr="002A7A7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58AACD" w14:textId="77777777" w:rsidR="00887D08" w:rsidRPr="002A7A74" w:rsidRDefault="00887D08" w:rsidP="00887D08">
            <w:pPr>
              <w:pStyle w:val="ROWTABELLA"/>
              <w:rPr>
                <w:color w:val="002060"/>
              </w:rPr>
            </w:pPr>
            <w:r w:rsidRPr="002A7A74">
              <w:rPr>
                <w:color w:val="002060"/>
              </w:rPr>
              <w:t>VIA DELLE REGIONI, 8</w:t>
            </w:r>
          </w:p>
        </w:tc>
      </w:tr>
      <w:tr w:rsidR="00887D08" w:rsidRPr="002A7A74" w14:paraId="3EE4F88C"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BADB96" w14:textId="77777777" w:rsidR="00887D08" w:rsidRPr="002A7A74" w:rsidRDefault="00887D08" w:rsidP="00887D08">
            <w:pPr>
              <w:pStyle w:val="ROWTABELLA"/>
              <w:rPr>
                <w:color w:val="002060"/>
              </w:rPr>
            </w:pPr>
            <w:r w:rsidRPr="002A7A74">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86DA1E" w14:textId="77777777" w:rsidR="00887D08" w:rsidRPr="002A7A74" w:rsidRDefault="00887D08" w:rsidP="00887D08">
            <w:pPr>
              <w:pStyle w:val="ROWTABELLA"/>
              <w:rPr>
                <w:color w:val="002060"/>
              </w:rPr>
            </w:pPr>
            <w:r w:rsidRPr="002A7A7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6A7575"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28EB10" w14:textId="77777777" w:rsidR="00887D08" w:rsidRPr="002A7A74" w:rsidRDefault="00887D08" w:rsidP="00887D08">
            <w:pPr>
              <w:pStyle w:val="ROWTABELLA"/>
              <w:rPr>
                <w:color w:val="002060"/>
              </w:rPr>
            </w:pPr>
            <w:r w:rsidRPr="002A7A74">
              <w:rPr>
                <w:color w:val="002060"/>
              </w:rPr>
              <w:t>16/11/2019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4CE8B52" w14:textId="77777777" w:rsidR="00887D08" w:rsidRPr="002A7A74" w:rsidRDefault="00887D08" w:rsidP="00887D08">
            <w:pPr>
              <w:pStyle w:val="ROWTABELLA"/>
              <w:rPr>
                <w:color w:val="002060"/>
              </w:rPr>
            </w:pPr>
            <w:r w:rsidRPr="002A7A74">
              <w:rPr>
                <w:color w:val="002060"/>
              </w:rPr>
              <w:t xml:space="preserve">PALESTRA </w:t>
            </w:r>
            <w:proofErr w:type="gramStart"/>
            <w:r w:rsidRPr="002A7A74">
              <w:rPr>
                <w:color w:val="002060"/>
              </w:rPr>
              <w:t>C.SPORTIVO</w:t>
            </w:r>
            <w:proofErr w:type="gramEnd"/>
            <w:r w:rsidRPr="002A7A74">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C39FB5" w14:textId="77777777" w:rsidR="00887D08" w:rsidRPr="002A7A74" w:rsidRDefault="00887D08" w:rsidP="00887D08">
            <w:pPr>
              <w:pStyle w:val="ROWTABELLA"/>
              <w:rPr>
                <w:color w:val="002060"/>
              </w:rPr>
            </w:pPr>
            <w:r w:rsidRPr="002A7A7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D2B134" w14:textId="77777777" w:rsidR="00887D08" w:rsidRPr="002A7A74" w:rsidRDefault="00887D08" w:rsidP="00887D08">
            <w:pPr>
              <w:pStyle w:val="ROWTABELLA"/>
              <w:rPr>
                <w:color w:val="002060"/>
              </w:rPr>
            </w:pPr>
            <w:r w:rsidRPr="002A7A74">
              <w:rPr>
                <w:color w:val="002060"/>
              </w:rPr>
              <w:t>VIA ALFIERI SNC</w:t>
            </w:r>
          </w:p>
        </w:tc>
      </w:tr>
      <w:tr w:rsidR="00887D08" w:rsidRPr="002A7A74" w14:paraId="06A61A01"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1FF8D6" w14:textId="77777777" w:rsidR="00887D08" w:rsidRPr="002A7A74" w:rsidRDefault="00887D08" w:rsidP="00887D08">
            <w:pPr>
              <w:pStyle w:val="ROWTABELLA"/>
              <w:rPr>
                <w:color w:val="002060"/>
              </w:rPr>
            </w:pPr>
            <w:r w:rsidRPr="002A7A74">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9A0BBF" w14:textId="77777777" w:rsidR="00887D08" w:rsidRPr="002A7A74" w:rsidRDefault="00887D08" w:rsidP="00887D08">
            <w:pPr>
              <w:pStyle w:val="ROWTABELLA"/>
              <w:rPr>
                <w:color w:val="002060"/>
              </w:rPr>
            </w:pPr>
            <w:r w:rsidRPr="002A7A74">
              <w:rPr>
                <w:color w:val="002060"/>
              </w:rPr>
              <w:t>CSKA CORRIDONIA C5F</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AC18EB5"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8C7406" w14:textId="77777777" w:rsidR="00887D08" w:rsidRPr="002A7A74" w:rsidRDefault="00887D08" w:rsidP="00887D08">
            <w:pPr>
              <w:pStyle w:val="ROWTABELLA"/>
              <w:rPr>
                <w:color w:val="002060"/>
              </w:rPr>
            </w:pPr>
            <w:r w:rsidRPr="002A7A74">
              <w:rPr>
                <w:color w:val="002060"/>
              </w:rPr>
              <w:t>17/11/2019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BBB7C" w14:textId="77777777" w:rsidR="00887D08" w:rsidRPr="002A7A74" w:rsidRDefault="00887D08" w:rsidP="00887D08">
            <w:pPr>
              <w:pStyle w:val="ROWTABELLA"/>
              <w:rPr>
                <w:color w:val="002060"/>
              </w:rPr>
            </w:pPr>
            <w:r w:rsidRPr="002A7A74">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644B75" w14:textId="77777777" w:rsidR="00887D08" w:rsidRPr="002A7A74" w:rsidRDefault="00887D08" w:rsidP="00887D08">
            <w:pPr>
              <w:pStyle w:val="ROWTABELLA"/>
              <w:rPr>
                <w:color w:val="002060"/>
              </w:rPr>
            </w:pPr>
            <w:r w:rsidRPr="002A7A7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AF7EF4" w14:textId="77777777" w:rsidR="00887D08" w:rsidRPr="002A7A74" w:rsidRDefault="00887D08" w:rsidP="00887D08">
            <w:pPr>
              <w:pStyle w:val="ROWTABELLA"/>
              <w:rPr>
                <w:color w:val="002060"/>
              </w:rPr>
            </w:pPr>
            <w:r w:rsidRPr="002A7A74">
              <w:rPr>
                <w:color w:val="002060"/>
              </w:rPr>
              <w:t xml:space="preserve">LOC.MONTEROCCO VIA </w:t>
            </w:r>
            <w:proofErr w:type="gramStart"/>
            <w:r w:rsidRPr="002A7A74">
              <w:rPr>
                <w:color w:val="002060"/>
              </w:rPr>
              <w:t>A.MANCINI</w:t>
            </w:r>
            <w:proofErr w:type="gramEnd"/>
          </w:p>
        </w:tc>
      </w:tr>
    </w:tbl>
    <w:p w14:paraId="2D405728" w14:textId="77777777" w:rsidR="00887D08" w:rsidRPr="00A56D42" w:rsidRDefault="00887D08" w:rsidP="00887D08">
      <w:pPr>
        <w:pStyle w:val="breakline"/>
        <w:divId w:val="527259509"/>
        <w:rPr>
          <w:color w:val="002060"/>
        </w:rPr>
      </w:pPr>
    </w:p>
    <w:p w14:paraId="185C5540"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UNDER 21 CALCIO A 5 REGIONALE</w:t>
      </w:r>
    </w:p>
    <w:p w14:paraId="293F492D" w14:textId="77777777" w:rsidR="00887D08" w:rsidRPr="00A56D42" w:rsidRDefault="00887D08" w:rsidP="00887D08">
      <w:pPr>
        <w:pStyle w:val="TITOLOPRINC"/>
        <w:divId w:val="527259509"/>
        <w:rPr>
          <w:color w:val="002060"/>
        </w:rPr>
      </w:pPr>
      <w:r w:rsidRPr="00A56D42">
        <w:rPr>
          <w:color w:val="002060"/>
        </w:rPr>
        <w:t>VARIAZIONI AL PROGRAMMA GARE</w:t>
      </w:r>
    </w:p>
    <w:p w14:paraId="64E99236" w14:textId="77777777" w:rsidR="00887D08" w:rsidRPr="00A56D42" w:rsidRDefault="00887D08" w:rsidP="00887D08">
      <w:pPr>
        <w:pStyle w:val="breakline"/>
        <w:divId w:val="527259509"/>
        <w:rPr>
          <w:color w:val="002060"/>
        </w:rPr>
      </w:pPr>
    </w:p>
    <w:p w14:paraId="48ECF92C"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661CC07B"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1FEADF"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823757"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91E5A4"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2380AB"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0C13E3"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63B75D"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7E6B0F"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DE1D73" w14:textId="77777777" w:rsidR="00887D08" w:rsidRPr="00A56D42" w:rsidRDefault="00887D08" w:rsidP="00887D08">
            <w:pPr>
              <w:pStyle w:val="HEADERTABELLA"/>
              <w:rPr>
                <w:color w:val="002060"/>
              </w:rPr>
            </w:pPr>
            <w:r w:rsidRPr="00A56D42">
              <w:rPr>
                <w:color w:val="002060"/>
              </w:rPr>
              <w:t>Impianto</w:t>
            </w:r>
          </w:p>
        </w:tc>
      </w:tr>
      <w:tr w:rsidR="00887D08" w:rsidRPr="00A56D42" w14:paraId="7D86B4E8"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0D5BC" w14:textId="77777777" w:rsidR="00887D08" w:rsidRPr="00504A4F" w:rsidRDefault="00887D08" w:rsidP="00887D08">
            <w:pPr>
              <w:pStyle w:val="ROWTABELLA"/>
              <w:rPr>
                <w:color w:val="002060"/>
                <w:highlight w:val="yellow"/>
              </w:rPr>
            </w:pPr>
            <w:r w:rsidRPr="00504A4F">
              <w:rPr>
                <w:color w:val="002060"/>
                <w:highlight w:val="yellow"/>
              </w:rPr>
              <w:t>17/11/2019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48CD3" w14:textId="77777777" w:rsidR="00887D08" w:rsidRPr="00504A4F" w:rsidRDefault="00887D08" w:rsidP="00887D08">
            <w:pPr>
              <w:pStyle w:val="ROWTABELLA"/>
              <w:jc w:val="center"/>
              <w:rPr>
                <w:color w:val="002060"/>
                <w:highlight w:val="yellow"/>
              </w:rPr>
            </w:pPr>
            <w:r w:rsidRPr="00504A4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B5A7D" w14:textId="77777777" w:rsidR="00887D08" w:rsidRPr="00504A4F" w:rsidRDefault="00887D08" w:rsidP="00887D08">
            <w:pPr>
              <w:pStyle w:val="ROWTABELLA"/>
              <w:rPr>
                <w:color w:val="002060"/>
                <w:highlight w:val="yellow"/>
              </w:rPr>
            </w:pPr>
            <w:r w:rsidRPr="00504A4F">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B2D1A" w14:textId="77777777" w:rsidR="00887D08" w:rsidRPr="00504A4F" w:rsidRDefault="00887D08" w:rsidP="00887D08">
            <w:pPr>
              <w:pStyle w:val="ROWTABELLA"/>
              <w:rPr>
                <w:color w:val="002060"/>
                <w:highlight w:val="yellow"/>
              </w:rPr>
            </w:pPr>
            <w:r w:rsidRPr="00504A4F">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E010F" w14:textId="7F4AEF56" w:rsidR="00887D08" w:rsidRPr="00A56D42" w:rsidRDefault="00887D08" w:rsidP="00887D0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B6248" w14:textId="77777777" w:rsidR="00887D08" w:rsidRPr="00A56D42" w:rsidRDefault="00887D08" w:rsidP="00887D08">
            <w:pPr>
              <w:pStyle w:val="ROWTABELLA"/>
              <w:jc w:val="center"/>
              <w:rPr>
                <w:color w:val="002060"/>
              </w:rPr>
            </w:pPr>
            <w:r w:rsidRPr="00504A4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964917" w14:textId="77777777" w:rsidR="00887D08" w:rsidRPr="00A56D42" w:rsidRDefault="00887D08" w:rsidP="00887D08">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E9E2A" w14:textId="77777777" w:rsidR="00887D08" w:rsidRPr="00A56D42" w:rsidRDefault="00887D08" w:rsidP="00887D08">
            <w:pPr>
              <w:pStyle w:val="ROWTABELLA"/>
              <w:rPr>
                <w:color w:val="002060"/>
              </w:rPr>
            </w:pPr>
            <w:r w:rsidRPr="00504A4F">
              <w:rPr>
                <w:color w:val="002060"/>
                <w:highlight w:val="yellow"/>
              </w:rPr>
              <w:t xml:space="preserve">PALESTRA "FERMI" FABRIANO VIA </w:t>
            </w:r>
            <w:proofErr w:type="gramStart"/>
            <w:r w:rsidRPr="00504A4F">
              <w:rPr>
                <w:color w:val="002060"/>
                <w:highlight w:val="yellow"/>
              </w:rPr>
              <w:t>B.BUOZZI</w:t>
            </w:r>
            <w:proofErr w:type="gramEnd"/>
          </w:p>
        </w:tc>
      </w:tr>
    </w:tbl>
    <w:p w14:paraId="7B84B20E" w14:textId="77777777" w:rsidR="00887D08" w:rsidRPr="00A56D42" w:rsidRDefault="00887D08" w:rsidP="00887D08">
      <w:pPr>
        <w:pStyle w:val="breakline"/>
        <w:divId w:val="527259509"/>
        <w:rPr>
          <w:color w:val="002060"/>
        </w:rPr>
      </w:pPr>
    </w:p>
    <w:p w14:paraId="0243C22C" w14:textId="77777777" w:rsidR="00887D08" w:rsidRPr="00A56D42" w:rsidRDefault="00887D08" w:rsidP="00887D08">
      <w:pPr>
        <w:pStyle w:val="TITOLOPRINC"/>
        <w:divId w:val="527259509"/>
        <w:rPr>
          <w:color w:val="002060"/>
        </w:rPr>
      </w:pPr>
      <w:r w:rsidRPr="00A56D42">
        <w:rPr>
          <w:color w:val="002060"/>
        </w:rPr>
        <w:t>RISULTATI</w:t>
      </w:r>
    </w:p>
    <w:p w14:paraId="7C7CB3A0" w14:textId="77777777" w:rsidR="00887D08" w:rsidRPr="00A56D42" w:rsidRDefault="00887D08" w:rsidP="00887D08">
      <w:pPr>
        <w:pStyle w:val="breakline"/>
        <w:divId w:val="527259509"/>
        <w:rPr>
          <w:color w:val="002060"/>
        </w:rPr>
      </w:pPr>
    </w:p>
    <w:p w14:paraId="5703F052" w14:textId="77777777" w:rsidR="00887D08" w:rsidRPr="00A56D42" w:rsidRDefault="00887D08" w:rsidP="00887D08">
      <w:pPr>
        <w:pStyle w:val="SOTTOTITOLOCAMPIONATO1"/>
        <w:divId w:val="527259509"/>
        <w:rPr>
          <w:color w:val="002060"/>
        </w:rPr>
      </w:pPr>
      <w:r w:rsidRPr="00A56D42">
        <w:rPr>
          <w:color w:val="002060"/>
        </w:rPr>
        <w:t>RISULTATI UFFICIALI GARE DEL 09/11/2019</w:t>
      </w:r>
    </w:p>
    <w:p w14:paraId="4D27599F"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79A60ED0"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87D08" w:rsidRPr="00A56D42" w14:paraId="5896B4E1"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12D3B60B"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932A89" w14:textId="77777777" w:rsidR="00887D08" w:rsidRPr="00A56D42" w:rsidRDefault="00887D08" w:rsidP="00887D08">
                  <w:pPr>
                    <w:pStyle w:val="HEADERTABELLA"/>
                    <w:rPr>
                      <w:color w:val="002060"/>
                    </w:rPr>
                  </w:pPr>
                  <w:r w:rsidRPr="00A56D42">
                    <w:rPr>
                      <w:color w:val="002060"/>
                    </w:rPr>
                    <w:t>GIRONE A - 6 Giornata - A</w:t>
                  </w:r>
                </w:p>
              </w:tc>
            </w:tr>
            <w:tr w:rsidR="00887D08" w:rsidRPr="00A56D42" w14:paraId="2060FEA7"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FB899A" w14:textId="77777777" w:rsidR="00887D08" w:rsidRPr="00A56D42" w:rsidRDefault="00887D08" w:rsidP="00887D08">
                  <w:pPr>
                    <w:pStyle w:val="ROWTABELLA"/>
                    <w:rPr>
                      <w:color w:val="002060"/>
                    </w:rPr>
                  </w:pPr>
                  <w:r w:rsidRPr="00A56D42">
                    <w:rPr>
                      <w:color w:val="002060"/>
                    </w:rPr>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DACF54" w14:textId="77777777" w:rsidR="00887D08" w:rsidRPr="00A56D42" w:rsidRDefault="00887D08" w:rsidP="00887D08">
                  <w:pPr>
                    <w:pStyle w:val="ROWTABELLA"/>
                    <w:rPr>
                      <w:color w:val="002060"/>
                    </w:rPr>
                  </w:pPr>
                  <w:r w:rsidRPr="00A56D42">
                    <w:rPr>
                      <w:color w:val="002060"/>
                    </w:rPr>
                    <w:t xml:space="preserve">- AUDAX 1970 </w:t>
                  </w:r>
                  <w:proofErr w:type="gramStart"/>
                  <w:r w:rsidRPr="00A56D42">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F50C96B" w14:textId="77777777" w:rsidR="00887D08" w:rsidRPr="00A56D42" w:rsidRDefault="00887D08" w:rsidP="00887D08">
                  <w:pPr>
                    <w:pStyle w:val="ROWTABELLA"/>
                    <w:jc w:val="center"/>
                    <w:rPr>
                      <w:color w:val="002060"/>
                    </w:rPr>
                  </w:pPr>
                  <w:r w:rsidRPr="00A56D42">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4BEA1B" w14:textId="77777777" w:rsidR="00887D08" w:rsidRPr="00A56D42" w:rsidRDefault="00887D08" w:rsidP="00887D08">
                  <w:pPr>
                    <w:pStyle w:val="ROWTABELLA"/>
                    <w:jc w:val="center"/>
                    <w:rPr>
                      <w:color w:val="002060"/>
                    </w:rPr>
                  </w:pPr>
                  <w:r w:rsidRPr="00A56D42">
                    <w:rPr>
                      <w:color w:val="002060"/>
                    </w:rPr>
                    <w:t> </w:t>
                  </w:r>
                </w:p>
              </w:tc>
            </w:tr>
            <w:tr w:rsidR="00887D08" w:rsidRPr="00A56D42" w14:paraId="6CA68DF6"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161546" w14:textId="77777777" w:rsidR="00887D08" w:rsidRPr="00A56D42" w:rsidRDefault="00887D08" w:rsidP="00887D08">
                  <w:pPr>
                    <w:pStyle w:val="ROWTABELLA"/>
                    <w:rPr>
                      <w:color w:val="002060"/>
                    </w:rPr>
                  </w:pPr>
                  <w:r w:rsidRPr="00A56D42">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3AF8A5" w14:textId="77777777" w:rsidR="00887D08" w:rsidRPr="00A56D42" w:rsidRDefault="00887D08" w:rsidP="00887D08">
                  <w:pPr>
                    <w:pStyle w:val="ROWTABELLA"/>
                    <w:rPr>
                      <w:color w:val="002060"/>
                    </w:rPr>
                  </w:pPr>
                  <w:r w:rsidRPr="00A56D4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61A017" w14:textId="77777777" w:rsidR="00887D08" w:rsidRPr="00A56D42" w:rsidRDefault="00887D08" w:rsidP="00887D08">
                  <w:pPr>
                    <w:pStyle w:val="ROWTABELLA"/>
                    <w:jc w:val="center"/>
                    <w:rPr>
                      <w:color w:val="002060"/>
                    </w:rPr>
                  </w:pPr>
                  <w:r w:rsidRPr="00A56D4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477D80" w14:textId="77777777" w:rsidR="00887D08" w:rsidRPr="00A56D42" w:rsidRDefault="00887D08" w:rsidP="00887D08">
                  <w:pPr>
                    <w:pStyle w:val="ROWTABELLA"/>
                    <w:jc w:val="center"/>
                    <w:rPr>
                      <w:color w:val="002060"/>
                    </w:rPr>
                  </w:pPr>
                  <w:r w:rsidRPr="00A56D42">
                    <w:rPr>
                      <w:color w:val="002060"/>
                    </w:rPr>
                    <w:t> </w:t>
                  </w:r>
                </w:p>
              </w:tc>
            </w:tr>
            <w:tr w:rsidR="00887D08" w:rsidRPr="00A56D42" w14:paraId="57689CCF"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A0F6E0" w14:textId="77777777" w:rsidR="00887D08" w:rsidRPr="00A56D42" w:rsidRDefault="00887D08" w:rsidP="00887D08">
                  <w:pPr>
                    <w:pStyle w:val="ROWTABELLA"/>
                    <w:rPr>
                      <w:color w:val="002060"/>
                    </w:rPr>
                  </w:pPr>
                  <w:r w:rsidRPr="00A56D42">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2BC76A" w14:textId="77777777" w:rsidR="00887D08" w:rsidRPr="00A56D42" w:rsidRDefault="00887D08" w:rsidP="00887D08">
                  <w:pPr>
                    <w:pStyle w:val="ROWTABELLA"/>
                    <w:rPr>
                      <w:color w:val="002060"/>
                    </w:rPr>
                  </w:pPr>
                  <w:r w:rsidRPr="00A56D42">
                    <w:rPr>
                      <w:color w:val="002060"/>
                    </w:rPr>
                    <w:t>- OLYMPIA FANO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8E17C1" w14:textId="77777777" w:rsidR="00887D08" w:rsidRPr="00A56D42" w:rsidRDefault="00887D08" w:rsidP="00887D08">
                  <w:pPr>
                    <w:pStyle w:val="ROWTABELLA"/>
                    <w:jc w:val="center"/>
                    <w:rPr>
                      <w:color w:val="002060"/>
                    </w:rPr>
                  </w:pPr>
                  <w:r w:rsidRPr="00A56D42">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3236AF" w14:textId="77777777" w:rsidR="00887D08" w:rsidRPr="00A56D42" w:rsidRDefault="00887D08" w:rsidP="00887D08">
                  <w:pPr>
                    <w:pStyle w:val="ROWTABELLA"/>
                    <w:jc w:val="center"/>
                    <w:rPr>
                      <w:color w:val="002060"/>
                    </w:rPr>
                  </w:pPr>
                  <w:r w:rsidRPr="00A56D42">
                    <w:rPr>
                      <w:color w:val="002060"/>
                    </w:rPr>
                    <w:t> </w:t>
                  </w:r>
                </w:p>
              </w:tc>
            </w:tr>
            <w:tr w:rsidR="00887D08" w:rsidRPr="00A56D42" w14:paraId="3C755B2B"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635484BE" w14:textId="77777777" w:rsidR="00887D08" w:rsidRPr="00A56D42" w:rsidRDefault="00887D08" w:rsidP="00887D08">
                  <w:pPr>
                    <w:pStyle w:val="ROWTABELLA"/>
                    <w:rPr>
                      <w:color w:val="002060"/>
                    </w:rPr>
                  </w:pPr>
                  <w:r w:rsidRPr="00A56D42">
                    <w:rPr>
                      <w:color w:val="002060"/>
                    </w:rPr>
                    <w:t>(1) - disputata il 10/11/2019</w:t>
                  </w:r>
                </w:p>
              </w:tc>
            </w:tr>
          </w:tbl>
          <w:p w14:paraId="7D375AE8" w14:textId="77777777" w:rsidR="00887D08" w:rsidRPr="00A56D42" w:rsidRDefault="00887D08" w:rsidP="00887D0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65C42CDD"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A771C3" w14:textId="77777777" w:rsidR="00887D08" w:rsidRPr="00A56D42" w:rsidRDefault="00887D08" w:rsidP="00887D08">
                  <w:pPr>
                    <w:pStyle w:val="HEADERTABELLA"/>
                    <w:rPr>
                      <w:color w:val="002060"/>
                    </w:rPr>
                  </w:pPr>
                  <w:r w:rsidRPr="00A56D42">
                    <w:rPr>
                      <w:color w:val="002060"/>
                    </w:rPr>
                    <w:t>GIRONE B - 6 Giornata - A</w:t>
                  </w:r>
                </w:p>
              </w:tc>
            </w:tr>
            <w:tr w:rsidR="00887D08" w:rsidRPr="00A56D42" w14:paraId="17C310A0"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1FA111F" w14:textId="77777777" w:rsidR="00887D08" w:rsidRPr="00A56D42" w:rsidRDefault="00887D08" w:rsidP="00887D08">
                  <w:pPr>
                    <w:pStyle w:val="ROWTABELLA"/>
                    <w:rPr>
                      <w:color w:val="002060"/>
                    </w:rPr>
                  </w:pPr>
                  <w:r w:rsidRPr="00A56D42">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6FAF3F" w14:textId="77777777" w:rsidR="00887D08" w:rsidRPr="00A56D42" w:rsidRDefault="00887D08" w:rsidP="00887D08">
                  <w:pPr>
                    <w:pStyle w:val="ROWTABELLA"/>
                    <w:rPr>
                      <w:color w:val="002060"/>
                    </w:rPr>
                  </w:pPr>
                  <w:r w:rsidRPr="00A56D42">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2EDB0" w14:textId="77777777" w:rsidR="00887D08" w:rsidRPr="00A56D42" w:rsidRDefault="00887D08" w:rsidP="00887D08">
                  <w:pPr>
                    <w:pStyle w:val="ROWTABELLA"/>
                    <w:jc w:val="center"/>
                    <w:rPr>
                      <w:color w:val="002060"/>
                    </w:rPr>
                  </w:pPr>
                  <w:r w:rsidRPr="00A56D42">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853EB2" w14:textId="77777777" w:rsidR="00887D08" w:rsidRPr="00A56D42" w:rsidRDefault="00887D08" w:rsidP="00887D08">
                  <w:pPr>
                    <w:pStyle w:val="ROWTABELLA"/>
                    <w:jc w:val="center"/>
                    <w:rPr>
                      <w:color w:val="002060"/>
                    </w:rPr>
                  </w:pPr>
                  <w:r w:rsidRPr="00A56D42">
                    <w:rPr>
                      <w:color w:val="002060"/>
                    </w:rPr>
                    <w:t> </w:t>
                  </w:r>
                </w:p>
              </w:tc>
            </w:tr>
            <w:tr w:rsidR="00887D08" w:rsidRPr="00A56D42" w14:paraId="68C3A448"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619B6C" w14:textId="77777777" w:rsidR="00887D08" w:rsidRPr="00A56D42" w:rsidRDefault="00887D08" w:rsidP="00887D08">
                  <w:pPr>
                    <w:pStyle w:val="ROWTABELLA"/>
                    <w:rPr>
                      <w:color w:val="002060"/>
                    </w:rPr>
                  </w:pPr>
                  <w:r w:rsidRPr="00A56D42">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8945B26" w14:textId="77777777" w:rsidR="00887D08" w:rsidRPr="00A56D42" w:rsidRDefault="00887D08" w:rsidP="00887D08">
                  <w:pPr>
                    <w:pStyle w:val="ROWTABELLA"/>
                    <w:rPr>
                      <w:color w:val="002060"/>
                    </w:rPr>
                  </w:pPr>
                  <w:r w:rsidRPr="00A56D4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E797D46" w14:textId="77777777" w:rsidR="00887D08" w:rsidRPr="00A56D42" w:rsidRDefault="00887D08" w:rsidP="00887D08">
                  <w:pPr>
                    <w:pStyle w:val="ROWTABELLA"/>
                    <w:jc w:val="center"/>
                    <w:rPr>
                      <w:color w:val="002060"/>
                    </w:rPr>
                  </w:pPr>
                  <w:r w:rsidRPr="00A56D4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C7B04F" w14:textId="77777777" w:rsidR="00887D08" w:rsidRPr="00A56D42" w:rsidRDefault="00887D08" w:rsidP="00887D08">
                  <w:pPr>
                    <w:pStyle w:val="ROWTABELLA"/>
                    <w:jc w:val="center"/>
                    <w:rPr>
                      <w:color w:val="002060"/>
                    </w:rPr>
                  </w:pPr>
                  <w:r w:rsidRPr="00A56D42">
                    <w:rPr>
                      <w:color w:val="002060"/>
                    </w:rPr>
                    <w:t> </w:t>
                  </w:r>
                </w:p>
              </w:tc>
            </w:tr>
            <w:tr w:rsidR="00887D08" w:rsidRPr="00A56D42" w14:paraId="5021FE15"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825957" w14:textId="77777777" w:rsidR="00887D08" w:rsidRPr="00A56D42" w:rsidRDefault="00887D08" w:rsidP="00887D08">
                  <w:pPr>
                    <w:pStyle w:val="ROWTABELLA"/>
                    <w:rPr>
                      <w:color w:val="002060"/>
                    </w:rPr>
                  </w:pPr>
                  <w:r w:rsidRPr="00A56D42">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AA29C3" w14:textId="77777777" w:rsidR="00887D08" w:rsidRPr="00A56D42" w:rsidRDefault="00887D08" w:rsidP="00887D08">
                  <w:pPr>
                    <w:pStyle w:val="ROWTABELLA"/>
                    <w:rPr>
                      <w:color w:val="002060"/>
                    </w:rPr>
                  </w:pPr>
                  <w:r w:rsidRPr="00A56D42">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10D870" w14:textId="77777777" w:rsidR="00887D08" w:rsidRPr="00A56D42" w:rsidRDefault="00887D08" w:rsidP="00887D08">
                  <w:pPr>
                    <w:pStyle w:val="ROWTABELLA"/>
                    <w:jc w:val="center"/>
                    <w:rPr>
                      <w:color w:val="002060"/>
                    </w:rPr>
                  </w:pPr>
                  <w:r w:rsidRPr="00A56D42">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4BF5CF" w14:textId="77777777" w:rsidR="00887D08" w:rsidRPr="00A56D42" w:rsidRDefault="00887D08" w:rsidP="00887D08">
                  <w:pPr>
                    <w:pStyle w:val="ROWTABELLA"/>
                    <w:jc w:val="center"/>
                    <w:rPr>
                      <w:color w:val="002060"/>
                    </w:rPr>
                  </w:pPr>
                  <w:r w:rsidRPr="00A56D42">
                    <w:rPr>
                      <w:color w:val="002060"/>
                    </w:rPr>
                    <w:t> </w:t>
                  </w:r>
                </w:p>
              </w:tc>
            </w:tr>
          </w:tbl>
          <w:p w14:paraId="431D5D72" w14:textId="77777777" w:rsidR="00887D08" w:rsidRPr="00A56D42" w:rsidRDefault="00887D08" w:rsidP="00887D08">
            <w:pPr>
              <w:rPr>
                <w:color w:val="002060"/>
                <w:sz w:val="24"/>
                <w:szCs w:val="24"/>
              </w:rPr>
            </w:pPr>
          </w:p>
        </w:tc>
      </w:tr>
    </w:tbl>
    <w:p w14:paraId="28A60D1B"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87D08" w:rsidRPr="00A56D42" w14:paraId="6F74AAD1"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263A83BF"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5197D5" w14:textId="77777777" w:rsidR="00887D08" w:rsidRPr="00A56D42" w:rsidRDefault="00887D08" w:rsidP="00887D08">
                  <w:pPr>
                    <w:pStyle w:val="HEADERTABELLA"/>
                    <w:rPr>
                      <w:color w:val="002060"/>
                    </w:rPr>
                  </w:pPr>
                  <w:r w:rsidRPr="00A56D42">
                    <w:rPr>
                      <w:color w:val="002060"/>
                    </w:rPr>
                    <w:t>GIRONE C - 6 Giornata - A</w:t>
                  </w:r>
                </w:p>
              </w:tc>
            </w:tr>
            <w:tr w:rsidR="00887D08" w:rsidRPr="00A56D42" w14:paraId="75901866"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DD0729" w14:textId="77777777" w:rsidR="00887D08" w:rsidRPr="00A56D42" w:rsidRDefault="00887D08" w:rsidP="00887D08">
                  <w:pPr>
                    <w:pStyle w:val="ROWTABELLA"/>
                    <w:rPr>
                      <w:color w:val="002060"/>
                    </w:rPr>
                  </w:pPr>
                  <w:r w:rsidRPr="00A56D42">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688265" w14:textId="77777777" w:rsidR="00887D08" w:rsidRPr="00A56D42" w:rsidRDefault="00887D08" w:rsidP="00887D08">
                  <w:pPr>
                    <w:pStyle w:val="ROWTABELLA"/>
                    <w:rPr>
                      <w:color w:val="002060"/>
                    </w:rPr>
                  </w:pPr>
                  <w:r w:rsidRPr="00A56D42">
                    <w:rPr>
                      <w:color w:val="002060"/>
                    </w:rPr>
                    <w:t xml:space="preserve">- </w:t>
                  </w:r>
                  <w:proofErr w:type="gramStart"/>
                  <w:r w:rsidRPr="00A56D42">
                    <w:rPr>
                      <w:color w:val="002060"/>
                    </w:rPr>
                    <w:t>U.MANDOLESI</w:t>
                  </w:r>
                  <w:proofErr w:type="gramEnd"/>
                  <w:r w:rsidRPr="00A56D42">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5F0FA5" w14:textId="77777777" w:rsidR="00887D08" w:rsidRPr="00A56D42" w:rsidRDefault="00887D08" w:rsidP="00887D08">
                  <w:pPr>
                    <w:pStyle w:val="ROWTABELLA"/>
                    <w:jc w:val="center"/>
                    <w:rPr>
                      <w:color w:val="002060"/>
                    </w:rPr>
                  </w:pPr>
                  <w:r w:rsidRPr="00A56D42">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E7F432" w14:textId="77777777" w:rsidR="00887D08" w:rsidRPr="00A56D42" w:rsidRDefault="00887D08" w:rsidP="00887D08">
                  <w:pPr>
                    <w:pStyle w:val="ROWTABELLA"/>
                    <w:jc w:val="center"/>
                    <w:rPr>
                      <w:color w:val="002060"/>
                    </w:rPr>
                  </w:pPr>
                  <w:r w:rsidRPr="00A56D42">
                    <w:rPr>
                      <w:color w:val="002060"/>
                    </w:rPr>
                    <w:t> </w:t>
                  </w:r>
                </w:p>
              </w:tc>
            </w:tr>
            <w:tr w:rsidR="00887D08" w:rsidRPr="00A56D42" w14:paraId="3A5A0A6A"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404F32C" w14:textId="77777777" w:rsidR="00887D08" w:rsidRPr="00A56D42" w:rsidRDefault="00887D08" w:rsidP="00887D08">
                  <w:pPr>
                    <w:pStyle w:val="ROWTABELLA"/>
                    <w:rPr>
                      <w:color w:val="002060"/>
                    </w:rPr>
                  </w:pPr>
                  <w:r w:rsidRPr="00A56D42">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F1AB09" w14:textId="77777777" w:rsidR="00887D08" w:rsidRPr="00A56D42" w:rsidRDefault="00887D08" w:rsidP="00887D08">
                  <w:pPr>
                    <w:pStyle w:val="ROWTABELLA"/>
                    <w:rPr>
                      <w:color w:val="002060"/>
                    </w:rPr>
                  </w:pPr>
                  <w:r w:rsidRPr="00A56D42">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E3B601F" w14:textId="77777777" w:rsidR="00887D08" w:rsidRPr="00A56D42" w:rsidRDefault="00887D08" w:rsidP="00887D08">
                  <w:pPr>
                    <w:pStyle w:val="ROWTABELLA"/>
                    <w:jc w:val="center"/>
                    <w:rPr>
                      <w:color w:val="002060"/>
                    </w:rPr>
                  </w:pPr>
                  <w:r w:rsidRPr="00A56D42">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E355A8" w14:textId="77777777" w:rsidR="00887D08" w:rsidRPr="00A56D42" w:rsidRDefault="00887D08" w:rsidP="00887D08">
                  <w:pPr>
                    <w:pStyle w:val="ROWTABELLA"/>
                    <w:jc w:val="center"/>
                    <w:rPr>
                      <w:color w:val="002060"/>
                    </w:rPr>
                  </w:pPr>
                  <w:r w:rsidRPr="00A56D42">
                    <w:rPr>
                      <w:color w:val="002060"/>
                    </w:rPr>
                    <w:t> </w:t>
                  </w:r>
                </w:p>
              </w:tc>
            </w:tr>
            <w:tr w:rsidR="00887D08" w:rsidRPr="00A56D42" w14:paraId="019ABE33"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4E4C11" w14:textId="77777777" w:rsidR="00887D08" w:rsidRPr="00A56D42" w:rsidRDefault="00887D08" w:rsidP="00887D08">
                  <w:pPr>
                    <w:pStyle w:val="ROWTABELLA"/>
                    <w:rPr>
                      <w:color w:val="002060"/>
                    </w:rPr>
                  </w:pPr>
                  <w:r w:rsidRPr="00A56D42">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C8ED8E" w14:textId="77777777" w:rsidR="00887D08" w:rsidRPr="00A56D42" w:rsidRDefault="00887D08" w:rsidP="00887D08">
                  <w:pPr>
                    <w:pStyle w:val="ROWTABELLA"/>
                    <w:rPr>
                      <w:color w:val="002060"/>
                    </w:rPr>
                  </w:pPr>
                  <w:r w:rsidRPr="00A56D42">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4E686F" w14:textId="77777777" w:rsidR="00887D08" w:rsidRPr="00A56D42" w:rsidRDefault="00887D08" w:rsidP="00887D08">
                  <w:pPr>
                    <w:pStyle w:val="ROWTABELLA"/>
                    <w:jc w:val="center"/>
                    <w:rPr>
                      <w:color w:val="002060"/>
                    </w:rPr>
                  </w:pPr>
                  <w:r w:rsidRPr="00A56D42">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0929F1" w14:textId="77777777" w:rsidR="00887D08" w:rsidRPr="00A56D42" w:rsidRDefault="00887D08" w:rsidP="00887D08">
                  <w:pPr>
                    <w:pStyle w:val="ROWTABELLA"/>
                    <w:jc w:val="center"/>
                    <w:rPr>
                      <w:color w:val="002060"/>
                    </w:rPr>
                  </w:pPr>
                  <w:r w:rsidRPr="00A56D42">
                    <w:rPr>
                      <w:color w:val="002060"/>
                    </w:rPr>
                    <w:t> </w:t>
                  </w:r>
                </w:p>
              </w:tc>
            </w:tr>
            <w:tr w:rsidR="00887D08" w:rsidRPr="00A56D42" w14:paraId="36E4B974"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287F4E1F" w14:textId="77777777" w:rsidR="00887D08" w:rsidRPr="00A56D42" w:rsidRDefault="00887D08" w:rsidP="00887D08">
                  <w:pPr>
                    <w:pStyle w:val="ROWTABELLA"/>
                    <w:rPr>
                      <w:color w:val="002060"/>
                    </w:rPr>
                  </w:pPr>
                  <w:r w:rsidRPr="00A56D42">
                    <w:rPr>
                      <w:color w:val="002060"/>
                    </w:rPr>
                    <w:t>(1) - disputata il 10/11/2019</w:t>
                  </w:r>
                </w:p>
              </w:tc>
            </w:tr>
          </w:tbl>
          <w:p w14:paraId="7FAB7356" w14:textId="77777777" w:rsidR="00887D08" w:rsidRPr="00A56D42" w:rsidRDefault="00887D08" w:rsidP="00887D08">
            <w:pPr>
              <w:rPr>
                <w:color w:val="002060"/>
                <w:sz w:val="24"/>
                <w:szCs w:val="24"/>
              </w:rPr>
            </w:pPr>
          </w:p>
        </w:tc>
      </w:tr>
    </w:tbl>
    <w:p w14:paraId="69CA0870" w14:textId="77777777" w:rsidR="00887D08" w:rsidRPr="00A56D42" w:rsidRDefault="00887D08" w:rsidP="00887D08">
      <w:pPr>
        <w:pStyle w:val="breakline"/>
        <w:divId w:val="527259509"/>
        <w:rPr>
          <w:color w:val="002060"/>
        </w:rPr>
      </w:pPr>
    </w:p>
    <w:p w14:paraId="06B29BEA" w14:textId="77777777" w:rsidR="00887D08" w:rsidRPr="00A56D42" w:rsidRDefault="00887D08" w:rsidP="00887D08">
      <w:pPr>
        <w:pStyle w:val="breakline"/>
        <w:divId w:val="527259509"/>
        <w:rPr>
          <w:color w:val="002060"/>
        </w:rPr>
      </w:pPr>
    </w:p>
    <w:p w14:paraId="0D1410B7" w14:textId="77777777" w:rsidR="00887D08" w:rsidRPr="00A56D42" w:rsidRDefault="00887D08" w:rsidP="00887D08">
      <w:pPr>
        <w:pStyle w:val="TITOLOPRINC"/>
        <w:divId w:val="527259509"/>
        <w:rPr>
          <w:color w:val="002060"/>
        </w:rPr>
      </w:pPr>
      <w:r w:rsidRPr="00A56D42">
        <w:rPr>
          <w:color w:val="002060"/>
        </w:rPr>
        <w:lastRenderedPageBreak/>
        <w:t>GIUDICE SPORTIVO</w:t>
      </w:r>
    </w:p>
    <w:p w14:paraId="55D1F281"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72511747" w14:textId="77777777" w:rsidR="00887D08" w:rsidRPr="00A56D42" w:rsidRDefault="00887D08" w:rsidP="00887D08">
      <w:pPr>
        <w:pStyle w:val="titolo10"/>
        <w:divId w:val="527259509"/>
        <w:rPr>
          <w:color w:val="002060"/>
        </w:rPr>
      </w:pPr>
      <w:r w:rsidRPr="00A56D42">
        <w:rPr>
          <w:color w:val="002060"/>
        </w:rPr>
        <w:t xml:space="preserve">GARE DEL 9/11/2019 </w:t>
      </w:r>
    </w:p>
    <w:p w14:paraId="2BF6E585"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39CFFA5B"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7AC44321" w14:textId="77777777" w:rsidR="00887D08" w:rsidRPr="00A56D42" w:rsidRDefault="00887D08" w:rsidP="00887D08">
      <w:pPr>
        <w:pStyle w:val="titolo3"/>
        <w:divId w:val="527259509"/>
        <w:rPr>
          <w:color w:val="002060"/>
        </w:rPr>
      </w:pPr>
      <w:r w:rsidRPr="00A56D42">
        <w:rPr>
          <w:color w:val="002060"/>
        </w:rPr>
        <w:t xml:space="preserve">A CARICO CALCIATORI ESPULSI DAL CAMPO </w:t>
      </w:r>
    </w:p>
    <w:p w14:paraId="56505388" w14:textId="77777777" w:rsidR="00887D08" w:rsidRPr="00A56D42" w:rsidRDefault="00887D08" w:rsidP="00887D08">
      <w:pPr>
        <w:pStyle w:val="titolo20"/>
        <w:divId w:val="527259509"/>
        <w:rPr>
          <w:color w:val="002060"/>
        </w:rPr>
      </w:pPr>
      <w:r w:rsidRPr="00A56D42">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092CD642" w14:textId="77777777" w:rsidTr="00887D08">
        <w:trPr>
          <w:divId w:val="527259509"/>
        </w:trPr>
        <w:tc>
          <w:tcPr>
            <w:tcW w:w="2200" w:type="dxa"/>
            <w:tcMar>
              <w:top w:w="20" w:type="dxa"/>
              <w:left w:w="20" w:type="dxa"/>
              <w:bottom w:w="20" w:type="dxa"/>
              <w:right w:w="20" w:type="dxa"/>
            </w:tcMar>
            <w:vAlign w:val="center"/>
          </w:tcPr>
          <w:p w14:paraId="62A15CB3" w14:textId="77777777" w:rsidR="00887D08" w:rsidRPr="00A56D42" w:rsidRDefault="00887D08" w:rsidP="00887D08">
            <w:pPr>
              <w:pStyle w:val="movimento"/>
              <w:rPr>
                <w:color w:val="002060"/>
              </w:rPr>
            </w:pPr>
            <w:r w:rsidRPr="00A56D42">
              <w:rPr>
                <w:color w:val="002060"/>
              </w:rPr>
              <w:t>ROSSI RICCARDO</w:t>
            </w:r>
          </w:p>
        </w:tc>
        <w:tc>
          <w:tcPr>
            <w:tcW w:w="2200" w:type="dxa"/>
            <w:tcMar>
              <w:top w:w="20" w:type="dxa"/>
              <w:left w:w="20" w:type="dxa"/>
              <w:bottom w:w="20" w:type="dxa"/>
              <w:right w:w="20" w:type="dxa"/>
            </w:tcMar>
            <w:vAlign w:val="center"/>
          </w:tcPr>
          <w:p w14:paraId="636E2620" w14:textId="77777777" w:rsidR="00887D08" w:rsidRPr="00A56D42" w:rsidRDefault="00887D08" w:rsidP="00887D08">
            <w:pPr>
              <w:pStyle w:val="movimento2"/>
              <w:rPr>
                <w:color w:val="002060"/>
              </w:rPr>
            </w:pPr>
            <w:r w:rsidRPr="00A56D42">
              <w:rPr>
                <w:color w:val="002060"/>
              </w:rPr>
              <w:t xml:space="preserve">(OLYMPIA FANO C5) </w:t>
            </w:r>
          </w:p>
        </w:tc>
        <w:tc>
          <w:tcPr>
            <w:tcW w:w="800" w:type="dxa"/>
            <w:tcMar>
              <w:top w:w="20" w:type="dxa"/>
              <w:left w:w="20" w:type="dxa"/>
              <w:bottom w:w="20" w:type="dxa"/>
              <w:right w:w="20" w:type="dxa"/>
            </w:tcMar>
            <w:vAlign w:val="center"/>
          </w:tcPr>
          <w:p w14:paraId="13B9976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1F32FD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97E9BD3" w14:textId="77777777" w:rsidR="00887D08" w:rsidRPr="00A56D42" w:rsidRDefault="00887D08" w:rsidP="00887D08">
            <w:pPr>
              <w:pStyle w:val="movimento2"/>
              <w:rPr>
                <w:color w:val="002060"/>
              </w:rPr>
            </w:pPr>
            <w:r w:rsidRPr="00A56D42">
              <w:rPr>
                <w:color w:val="002060"/>
              </w:rPr>
              <w:t> </w:t>
            </w:r>
          </w:p>
        </w:tc>
      </w:tr>
    </w:tbl>
    <w:p w14:paraId="182444F9" w14:textId="77777777" w:rsidR="00887D08" w:rsidRPr="00A56D42" w:rsidRDefault="00887D08" w:rsidP="00887D08">
      <w:pPr>
        <w:pStyle w:val="titolo20"/>
        <w:divId w:val="527259509"/>
        <w:rPr>
          <w:color w:val="002060"/>
        </w:rPr>
      </w:pPr>
      <w:r w:rsidRPr="00A56D4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C3C7E98" w14:textId="77777777" w:rsidTr="00887D08">
        <w:trPr>
          <w:divId w:val="527259509"/>
        </w:trPr>
        <w:tc>
          <w:tcPr>
            <w:tcW w:w="2200" w:type="dxa"/>
            <w:tcMar>
              <w:top w:w="20" w:type="dxa"/>
              <w:left w:w="20" w:type="dxa"/>
              <w:bottom w:w="20" w:type="dxa"/>
              <w:right w:w="20" w:type="dxa"/>
            </w:tcMar>
            <w:vAlign w:val="center"/>
          </w:tcPr>
          <w:p w14:paraId="4276B144" w14:textId="77777777" w:rsidR="00887D08" w:rsidRPr="00A56D42" w:rsidRDefault="00887D08" w:rsidP="00887D08">
            <w:pPr>
              <w:pStyle w:val="movimento"/>
              <w:rPr>
                <w:color w:val="002060"/>
              </w:rPr>
            </w:pPr>
            <w:r w:rsidRPr="00A56D42">
              <w:rPr>
                <w:color w:val="002060"/>
              </w:rPr>
              <w:t>LO MUZIO ANTONIO</w:t>
            </w:r>
          </w:p>
        </w:tc>
        <w:tc>
          <w:tcPr>
            <w:tcW w:w="2200" w:type="dxa"/>
            <w:tcMar>
              <w:top w:w="20" w:type="dxa"/>
              <w:left w:w="20" w:type="dxa"/>
              <w:bottom w:w="20" w:type="dxa"/>
              <w:right w:w="20" w:type="dxa"/>
            </w:tcMar>
            <w:vAlign w:val="center"/>
          </w:tcPr>
          <w:p w14:paraId="5E7B4901" w14:textId="77777777" w:rsidR="00887D08" w:rsidRPr="00A56D42" w:rsidRDefault="00887D08" w:rsidP="00887D08">
            <w:pPr>
              <w:pStyle w:val="movimento2"/>
              <w:rPr>
                <w:color w:val="002060"/>
              </w:rPr>
            </w:pPr>
            <w:r w:rsidRPr="00A56D42">
              <w:rPr>
                <w:color w:val="002060"/>
              </w:rPr>
              <w:t xml:space="preserve">(CERRETO D ESI C5 A.S.D.) </w:t>
            </w:r>
          </w:p>
        </w:tc>
        <w:tc>
          <w:tcPr>
            <w:tcW w:w="800" w:type="dxa"/>
            <w:tcMar>
              <w:top w:w="20" w:type="dxa"/>
              <w:left w:w="20" w:type="dxa"/>
              <w:bottom w:w="20" w:type="dxa"/>
              <w:right w:w="20" w:type="dxa"/>
            </w:tcMar>
            <w:vAlign w:val="center"/>
          </w:tcPr>
          <w:p w14:paraId="3AAC9A4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AA6A93A"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6B6C1FB" w14:textId="77777777" w:rsidR="00887D08" w:rsidRPr="00A56D42" w:rsidRDefault="00887D08" w:rsidP="00887D08">
            <w:pPr>
              <w:pStyle w:val="movimento2"/>
              <w:rPr>
                <w:color w:val="002060"/>
              </w:rPr>
            </w:pPr>
            <w:r w:rsidRPr="00A56D42">
              <w:rPr>
                <w:color w:val="002060"/>
              </w:rPr>
              <w:t> </w:t>
            </w:r>
          </w:p>
        </w:tc>
      </w:tr>
    </w:tbl>
    <w:p w14:paraId="57D160D6"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167CE6DC" w14:textId="77777777" w:rsidR="00887D08" w:rsidRPr="00A56D42" w:rsidRDefault="00887D08" w:rsidP="00887D08">
      <w:pPr>
        <w:pStyle w:val="titolo20"/>
        <w:divId w:val="527259509"/>
        <w:rPr>
          <w:color w:val="002060"/>
        </w:rPr>
      </w:pPr>
      <w:r w:rsidRPr="00A56D4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45563205" w14:textId="77777777" w:rsidTr="00887D08">
        <w:trPr>
          <w:divId w:val="527259509"/>
        </w:trPr>
        <w:tc>
          <w:tcPr>
            <w:tcW w:w="2200" w:type="dxa"/>
            <w:tcMar>
              <w:top w:w="20" w:type="dxa"/>
              <w:left w:w="20" w:type="dxa"/>
              <w:bottom w:w="20" w:type="dxa"/>
              <w:right w:w="20" w:type="dxa"/>
            </w:tcMar>
            <w:vAlign w:val="center"/>
          </w:tcPr>
          <w:p w14:paraId="50B135BA" w14:textId="77777777" w:rsidR="00887D08" w:rsidRPr="00A56D42" w:rsidRDefault="00887D08" w:rsidP="00887D08">
            <w:pPr>
              <w:pStyle w:val="movimento"/>
              <w:rPr>
                <w:color w:val="002060"/>
              </w:rPr>
            </w:pPr>
            <w:r w:rsidRPr="00A56D42">
              <w:rPr>
                <w:color w:val="002060"/>
              </w:rPr>
              <w:t>PALLOTTO GIORGIO</w:t>
            </w:r>
          </w:p>
        </w:tc>
        <w:tc>
          <w:tcPr>
            <w:tcW w:w="2200" w:type="dxa"/>
            <w:tcMar>
              <w:top w:w="20" w:type="dxa"/>
              <w:left w:w="20" w:type="dxa"/>
              <w:bottom w:w="20" w:type="dxa"/>
              <w:right w:w="20" w:type="dxa"/>
            </w:tcMar>
            <w:vAlign w:val="center"/>
          </w:tcPr>
          <w:p w14:paraId="3966F610" w14:textId="77777777" w:rsidR="00887D08" w:rsidRPr="00A56D42" w:rsidRDefault="00887D08" w:rsidP="00887D08">
            <w:pPr>
              <w:pStyle w:val="movimento2"/>
              <w:rPr>
                <w:color w:val="002060"/>
              </w:rPr>
            </w:pPr>
            <w:r w:rsidRPr="00A56D42">
              <w:rPr>
                <w:color w:val="002060"/>
              </w:rPr>
              <w:t xml:space="preserve">(CASENUOVE) </w:t>
            </w:r>
          </w:p>
        </w:tc>
        <w:tc>
          <w:tcPr>
            <w:tcW w:w="800" w:type="dxa"/>
            <w:tcMar>
              <w:top w:w="20" w:type="dxa"/>
              <w:left w:w="20" w:type="dxa"/>
              <w:bottom w:w="20" w:type="dxa"/>
              <w:right w:w="20" w:type="dxa"/>
            </w:tcMar>
            <w:vAlign w:val="center"/>
          </w:tcPr>
          <w:p w14:paraId="3DFAA75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3F1B0A8" w14:textId="77777777" w:rsidR="00887D08" w:rsidRPr="00A56D42" w:rsidRDefault="00887D08" w:rsidP="00887D08">
            <w:pPr>
              <w:pStyle w:val="movimento"/>
              <w:rPr>
                <w:color w:val="002060"/>
              </w:rPr>
            </w:pPr>
            <w:r w:rsidRPr="00A56D42">
              <w:rPr>
                <w:color w:val="002060"/>
              </w:rPr>
              <w:t>PARFENYUK RICHARD</w:t>
            </w:r>
          </w:p>
        </w:tc>
        <w:tc>
          <w:tcPr>
            <w:tcW w:w="2200" w:type="dxa"/>
            <w:tcMar>
              <w:top w:w="20" w:type="dxa"/>
              <w:left w:w="20" w:type="dxa"/>
              <w:bottom w:w="20" w:type="dxa"/>
              <w:right w:w="20" w:type="dxa"/>
            </w:tcMar>
            <w:vAlign w:val="center"/>
          </w:tcPr>
          <w:p w14:paraId="7A12FBE3" w14:textId="77777777" w:rsidR="00887D08" w:rsidRPr="00A56D42" w:rsidRDefault="00887D08" w:rsidP="00887D08">
            <w:pPr>
              <w:pStyle w:val="movimento2"/>
              <w:rPr>
                <w:color w:val="002060"/>
              </w:rPr>
            </w:pPr>
            <w:r w:rsidRPr="00A56D42">
              <w:rPr>
                <w:color w:val="002060"/>
              </w:rPr>
              <w:t xml:space="preserve">(FUTSAL MONTURANO) </w:t>
            </w:r>
          </w:p>
        </w:tc>
      </w:tr>
      <w:tr w:rsidR="00887D08" w:rsidRPr="00A56D42" w14:paraId="4BADC374" w14:textId="77777777" w:rsidTr="00887D08">
        <w:trPr>
          <w:divId w:val="527259509"/>
        </w:trPr>
        <w:tc>
          <w:tcPr>
            <w:tcW w:w="2200" w:type="dxa"/>
            <w:tcMar>
              <w:top w:w="20" w:type="dxa"/>
              <w:left w:w="20" w:type="dxa"/>
              <w:bottom w:w="20" w:type="dxa"/>
              <w:right w:w="20" w:type="dxa"/>
            </w:tcMar>
            <w:vAlign w:val="center"/>
          </w:tcPr>
          <w:p w14:paraId="16C9BBB7" w14:textId="77777777" w:rsidR="00887D08" w:rsidRPr="00A56D42" w:rsidRDefault="00887D08" w:rsidP="00887D08">
            <w:pPr>
              <w:pStyle w:val="movimento"/>
              <w:rPr>
                <w:color w:val="002060"/>
              </w:rPr>
            </w:pPr>
            <w:r w:rsidRPr="00A56D42">
              <w:rPr>
                <w:color w:val="002060"/>
              </w:rPr>
              <w:t>PERINI ALESSANDRO</w:t>
            </w:r>
          </w:p>
        </w:tc>
        <w:tc>
          <w:tcPr>
            <w:tcW w:w="2200" w:type="dxa"/>
            <w:tcMar>
              <w:top w:w="20" w:type="dxa"/>
              <w:left w:w="20" w:type="dxa"/>
              <w:bottom w:w="20" w:type="dxa"/>
              <w:right w:w="20" w:type="dxa"/>
            </w:tcMar>
            <w:vAlign w:val="center"/>
          </w:tcPr>
          <w:p w14:paraId="54332369" w14:textId="77777777" w:rsidR="00887D08" w:rsidRPr="00A56D42" w:rsidRDefault="00887D08" w:rsidP="00887D08">
            <w:pPr>
              <w:pStyle w:val="movimento2"/>
              <w:rPr>
                <w:color w:val="002060"/>
              </w:rPr>
            </w:pPr>
            <w:r w:rsidRPr="00A56D42">
              <w:rPr>
                <w:color w:val="002060"/>
              </w:rPr>
              <w:t xml:space="preserve">(SPORTLAND) </w:t>
            </w:r>
          </w:p>
        </w:tc>
        <w:tc>
          <w:tcPr>
            <w:tcW w:w="800" w:type="dxa"/>
            <w:tcMar>
              <w:top w:w="20" w:type="dxa"/>
              <w:left w:w="20" w:type="dxa"/>
              <w:bottom w:w="20" w:type="dxa"/>
              <w:right w:w="20" w:type="dxa"/>
            </w:tcMar>
            <w:vAlign w:val="center"/>
          </w:tcPr>
          <w:p w14:paraId="48E25B5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ED8186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32C75BE" w14:textId="77777777" w:rsidR="00887D08" w:rsidRPr="00A56D42" w:rsidRDefault="00887D08" w:rsidP="00887D08">
            <w:pPr>
              <w:pStyle w:val="movimento2"/>
              <w:rPr>
                <w:color w:val="002060"/>
              </w:rPr>
            </w:pPr>
            <w:r w:rsidRPr="00A56D42">
              <w:rPr>
                <w:color w:val="002060"/>
              </w:rPr>
              <w:t> </w:t>
            </w:r>
          </w:p>
        </w:tc>
      </w:tr>
    </w:tbl>
    <w:p w14:paraId="64301347"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50AAD360" w14:textId="77777777" w:rsidTr="00887D08">
        <w:trPr>
          <w:divId w:val="527259509"/>
        </w:trPr>
        <w:tc>
          <w:tcPr>
            <w:tcW w:w="2200" w:type="dxa"/>
            <w:tcMar>
              <w:top w:w="20" w:type="dxa"/>
              <w:left w:w="20" w:type="dxa"/>
              <w:bottom w:w="20" w:type="dxa"/>
              <w:right w:w="20" w:type="dxa"/>
            </w:tcMar>
            <w:vAlign w:val="center"/>
          </w:tcPr>
          <w:p w14:paraId="23607857" w14:textId="77777777" w:rsidR="00887D08" w:rsidRPr="00A56D42" w:rsidRDefault="00887D08" w:rsidP="00887D08">
            <w:pPr>
              <w:pStyle w:val="movimento"/>
              <w:rPr>
                <w:color w:val="002060"/>
              </w:rPr>
            </w:pPr>
            <w:r w:rsidRPr="00A56D42">
              <w:rPr>
                <w:color w:val="002060"/>
              </w:rPr>
              <w:t>MARCHETTI MORENO</w:t>
            </w:r>
          </w:p>
        </w:tc>
        <w:tc>
          <w:tcPr>
            <w:tcW w:w="2200" w:type="dxa"/>
            <w:tcMar>
              <w:top w:w="20" w:type="dxa"/>
              <w:left w:w="20" w:type="dxa"/>
              <w:bottom w:w="20" w:type="dxa"/>
              <w:right w:w="20" w:type="dxa"/>
            </w:tcMar>
            <w:vAlign w:val="center"/>
          </w:tcPr>
          <w:p w14:paraId="46F56A83" w14:textId="77777777" w:rsidR="00887D08" w:rsidRPr="00A56D42" w:rsidRDefault="00887D08" w:rsidP="00887D08">
            <w:pPr>
              <w:pStyle w:val="movimento2"/>
              <w:rPr>
                <w:color w:val="002060"/>
              </w:rPr>
            </w:pPr>
            <w:r w:rsidRPr="00A56D42">
              <w:rPr>
                <w:color w:val="002060"/>
              </w:rPr>
              <w:t xml:space="preserve">(ACLI VILLA MUSONE) </w:t>
            </w:r>
          </w:p>
        </w:tc>
        <w:tc>
          <w:tcPr>
            <w:tcW w:w="800" w:type="dxa"/>
            <w:tcMar>
              <w:top w:w="20" w:type="dxa"/>
              <w:left w:w="20" w:type="dxa"/>
              <w:bottom w:w="20" w:type="dxa"/>
              <w:right w:w="20" w:type="dxa"/>
            </w:tcMar>
            <w:vAlign w:val="center"/>
          </w:tcPr>
          <w:p w14:paraId="5003F350"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29A2818" w14:textId="77777777" w:rsidR="00887D08" w:rsidRPr="00A56D42" w:rsidRDefault="00887D08" w:rsidP="00887D08">
            <w:pPr>
              <w:pStyle w:val="movimento"/>
              <w:rPr>
                <w:color w:val="002060"/>
              </w:rPr>
            </w:pPr>
            <w:r w:rsidRPr="00A56D42">
              <w:rPr>
                <w:color w:val="002060"/>
              </w:rPr>
              <w:t>SARRECCHIA TOMMASO</w:t>
            </w:r>
          </w:p>
        </w:tc>
        <w:tc>
          <w:tcPr>
            <w:tcW w:w="2200" w:type="dxa"/>
            <w:tcMar>
              <w:top w:w="20" w:type="dxa"/>
              <w:left w:w="20" w:type="dxa"/>
              <w:bottom w:w="20" w:type="dxa"/>
              <w:right w:w="20" w:type="dxa"/>
            </w:tcMar>
            <w:vAlign w:val="center"/>
          </w:tcPr>
          <w:p w14:paraId="2F00E701" w14:textId="77777777" w:rsidR="00887D08" w:rsidRPr="00A56D42" w:rsidRDefault="00887D08" w:rsidP="00887D08">
            <w:pPr>
              <w:pStyle w:val="movimento2"/>
              <w:rPr>
                <w:color w:val="002060"/>
              </w:rPr>
            </w:pPr>
            <w:r w:rsidRPr="00A56D42">
              <w:rPr>
                <w:color w:val="002060"/>
              </w:rPr>
              <w:t xml:space="preserve">(ATL URBINO C5 1999) </w:t>
            </w:r>
          </w:p>
        </w:tc>
      </w:tr>
      <w:tr w:rsidR="00887D08" w:rsidRPr="00A56D42" w14:paraId="29DB8F35" w14:textId="77777777" w:rsidTr="00887D08">
        <w:trPr>
          <w:divId w:val="527259509"/>
        </w:trPr>
        <w:tc>
          <w:tcPr>
            <w:tcW w:w="2200" w:type="dxa"/>
            <w:tcMar>
              <w:top w:w="20" w:type="dxa"/>
              <w:left w:w="20" w:type="dxa"/>
              <w:bottom w:w="20" w:type="dxa"/>
              <w:right w:w="20" w:type="dxa"/>
            </w:tcMar>
            <w:vAlign w:val="center"/>
          </w:tcPr>
          <w:p w14:paraId="447BE4B0" w14:textId="77777777" w:rsidR="00887D08" w:rsidRPr="00A56D42" w:rsidRDefault="00887D08" w:rsidP="00887D08">
            <w:pPr>
              <w:pStyle w:val="movimento"/>
              <w:rPr>
                <w:color w:val="002060"/>
              </w:rPr>
            </w:pPr>
            <w:r w:rsidRPr="00A56D42">
              <w:rPr>
                <w:color w:val="002060"/>
              </w:rPr>
              <w:t>TANCINI FRANCESCO</w:t>
            </w:r>
          </w:p>
        </w:tc>
        <w:tc>
          <w:tcPr>
            <w:tcW w:w="2200" w:type="dxa"/>
            <w:tcMar>
              <w:top w:w="20" w:type="dxa"/>
              <w:left w:w="20" w:type="dxa"/>
              <w:bottom w:w="20" w:type="dxa"/>
              <w:right w:w="20" w:type="dxa"/>
            </w:tcMar>
            <w:vAlign w:val="center"/>
          </w:tcPr>
          <w:p w14:paraId="60011378" w14:textId="77777777" w:rsidR="00887D08" w:rsidRPr="00A56D42" w:rsidRDefault="00887D08" w:rsidP="00887D08">
            <w:pPr>
              <w:pStyle w:val="movimento2"/>
              <w:rPr>
                <w:color w:val="002060"/>
              </w:rPr>
            </w:pPr>
            <w:r w:rsidRPr="00A56D42">
              <w:rPr>
                <w:color w:val="002060"/>
              </w:rPr>
              <w:t xml:space="preserve">(ATL URBINO C5 1999) </w:t>
            </w:r>
          </w:p>
        </w:tc>
        <w:tc>
          <w:tcPr>
            <w:tcW w:w="800" w:type="dxa"/>
            <w:tcMar>
              <w:top w:w="20" w:type="dxa"/>
              <w:left w:w="20" w:type="dxa"/>
              <w:bottom w:w="20" w:type="dxa"/>
              <w:right w:w="20" w:type="dxa"/>
            </w:tcMar>
            <w:vAlign w:val="center"/>
          </w:tcPr>
          <w:p w14:paraId="2454D32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534B8CF" w14:textId="77777777" w:rsidR="00887D08" w:rsidRPr="00A56D42" w:rsidRDefault="00887D08" w:rsidP="00887D08">
            <w:pPr>
              <w:pStyle w:val="movimento"/>
              <w:rPr>
                <w:color w:val="002060"/>
              </w:rPr>
            </w:pPr>
            <w:r w:rsidRPr="00A56D42">
              <w:rPr>
                <w:color w:val="002060"/>
              </w:rPr>
              <w:t>URBINELLI RICCARDO</w:t>
            </w:r>
          </w:p>
        </w:tc>
        <w:tc>
          <w:tcPr>
            <w:tcW w:w="2200" w:type="dxa"/>
            <w:tcMar>
              <w:top w:w="20" w:type="dxa"/>
              <w:left w:w="20" w:type="dxa"/>
              <w:bottom w:w="20" w:type="dxa"/>
              <w:right w:w="20" w:type="dxa"/>
            </w:tcMar>
            <w:vAlign w:val="center"/>
          </w:tcPr>
          <w:p w14:paraId="32A2C7E6" w14:textId="77777777" w:rsidR="00887D08" w:rsidRPr="00A56D42" w:rsidRDefault="00887D08" w:rsidP="00887D08">
            <w:pPr>
              <w:pStyle w:val="movimento2"/>
              <w:rPr>
                <w:color w:val="002060"/>
              </w:rPr>
            </w:pPr>
            <w:r w:rsidRPr="00A56D42">
              <w:rPr>
                <w:color w:val="002060"/>
              </w:rPr>
              <w:t xml:space="preserve">(AUDAX 1970 </w:t>
            </w:r>
            <w:proofErr w:type="gramStart"/>
            <w:r w:rsidRPr="00A56D42">
              <w:rPr>
                <w:color w:val="002060"/>
              </w:rPr>
              <w:t>S.ANGELO</w:t>
            </w:r>
            <w:proofErr w:type="gramEnd"/>
            <w:r w:rsidRPr="00A56D42">
              <w:rPr>
                <w:color w:val="002060"/>
              </w:rPr>
              <w:t xml:space="preserve">) </w:t>
            </w:r>
          </w:p>
        </w:tc>
      </w:tr>
      <w:tr w:rsidR="00887D08" w:rsidRPr="00A56D42" w14:paraId="4F8C42EC" w14:textId="77777777" w:rsidTr="00887D08">
        <w:trPr>
          <w:divId w:val="527259509"/>
        </w:trPr>
        <w:tc>
          <w:tcPr>
            <w:tcW w:w="2200" w:type="dxa"/>
            <w:tcMar>
              <w:top w:w="20" w:type="dxa"/>
              <w:left w:w="20" w:type="dxa"/>
              <w:bottom w:w="20" w:type="dxa"/>
              <w:right w:w="20" w:type="dxa"/>
            </w:tcMar>
            <w:vAlign w:val="center"/>
          </w:tcPr>
          <w:p w14:paraId="6711B71F" w14:textId="77777777" w:rsidR="00887D08" w:rsidRPr="00A56D42" w:rsidRDefault="00887D08" w:rsidP="00887D08">
            <w:pPr>
              <w:pStyle w:val="movimento"/>
              <w:rPr>
                <w:color w:val="002060"/>
              </w:rPr>
            </w:pPr>
            <w:r w:rsidRPr="00A56D42">
              <w:rPr>
                <w:color w:val="002060"/>
              </w:rPr>
              <w:t>FABIANI LEONARDO</w:t>
            </w:r>
          </w:p>
        </w:tc>
        <w:tc>
          <w:tcPr>
            <w:tcW w:w="2200" w:type="dxa"/>
            <w:tcMar>
              <w:top w:w="20" w:type="dxa"/>
              <w:left w:w="20" w:type="dxa"/>
              <w:bottom w:w="20" w:type="dxa"/>
              <w:right w:w="20" w:type="dxa"/>
            </w:tcMar>
            <w:vAlign w:val="center"/>
          </w:tcPr>
          <w:p w14:paraId="2DAB1C6B" w14:textId="77777777" w:rsidR="00887D08" w:rsidRPr="00A56D42" w:rsidRDefault="00887D08" w:rsidP="00887D08">
            <w:pPr>
              <w:pStyle w:val="movimento2"/>
              <w:rPr>
                <w:color w:val="002060"/>
              </w:rPr>
            </w:pPr>
            <w:r w:rsidRPr="00A56D42">
              <w:rPr>
                <w:color w:val="002060"/>
              </w:rPr>
              <w:t xml:space="preserve">(CASENUOVE) </w:t>
            </w:r>
          </w:p>
        </w:tc>
        <w:tc>
          <w:tcPr>
            <w:tcW w:w="800" w:type="dxa"/>
            <w:tcMar>
              <w:top w:w="20" w:type="dxa"/>
              <w:left w:w="20" w:type="dxa"/>
              <w:bottom w:w="20" w:type="dxa"/>
              <w:right w:w="20" w:type="dxa"/>
            </w:tcMar>
            <w:vAlign w:val="center"/>
          </w:tcPr>
          <w:p w14:paraId="186E0DE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1178F36" w14:textId="77777777" w:rsidR="00887D08" w:rsidRPr="00A56D42" w:rsidRDefault="00887D08" w:rsidP="00887D08">
            <w:pPr>
              <w:pStyle w:val="movimento"/>
              <w:rPr>
                <w:color w:val="002060"/>
              </w:rPr>
            </w:pPr>
            <w:r w:rsidRPr="00A56D42">
              <w:rPr>
                <w:color w:val="002060"/>
              </w:rPr>
              <w:t>PETTINARI DAVIDE</w:t>
            </w:r>
          </w:p>
        </w:tc>
        <w:tc>
          <w:tcPr>
            <w:tcW w:w="2200" w:type="dxa"/>
            <w:tcMar>
              <w:top w:w="20" w:type="dxa"/>
              <w:left w:w="20" w:type="dxa"/>
              <w:bottom w:w="20" w:type="dxa"/>
              <w:right w:w="20" w:type="dxa"/>
            </w:tcMar>
            <w:vAlign w:val="center"/>
          </w:tcPr>
          <w:p w14:paraId="0FDDEAFA" w14:textId="77777777" w:rsidR="00887D08" w:rsidRPr="00A56D42" w:rsidRDefault="00887D08" w:rsidP="00887D08">
            <w:pPr>
              <w:pStyle w:val="movimento2"/>
              <w:rPr>
                <w:color w:val="002060"/>
              </w:rPr>
            </w:pPr>
            <w:r w:rsidRPr="00A56D42">
              <w:rPr>
                <w:color w:val="002060"/>
              </w:rPr>
              <w:t xml:space="preserve">(CASENUOVE) </w:t>
            </w:r>
          </w:p>
        </w:tc>
      </w:tr>
      <w:tr w:rsidR="00887D08" w:rsidRPr="00A56D42" w14:paraId="1A77CA51" w14:textId="77777777" w:rsidTr="00887D08">
        <w:trPr>
          <w:divId w:val="527259509"/>
        </w:trPr>
        <w:tc>
          <w:tcPr>
            <w:tcW w:w="2200" w:type="dxa"/>
            <w:tcMar>
              <w:top w:w="20" w:type="dxa"/>
              <w:left w:w="20" w:type="dxa"/>
              <w:bottom w:w="20" w:type="dxa"/>
              <w:right w:w="20" w:type="dxa"/>
            </w:tcMar>
            <w:vAlign w:val="center"/>
          </w:tcPr>
          <w:p w14:paraId="52F04A39" w14:textId="77777777" w:rsidR="00887D08" w:rsidRPr="00A56D42" w:rsidRDefault="00887D08" w:rsidP="00887D08">
            <w:pPr>
              <w:pStyle w:val="movimento"/>
              <w:rPr>
                <w:color w:val="002060"/>
              </w:rPr>
            </w:pPr>
            <w:r w:rsidRPr="00A56D42">
              <w:rPr>
                <w:color w:val="002060"/>
              </w:rPr>
              <w:t>SANTONI DONATO</w:t>
            </w:r>
          </w:p>
        </w:tc>
        <w:tc>
          <w:tcPr>
            <w:tcW w:w="2200" w:type="dxa"/>
            <w:tcMar>
              <w:top w:w="20" w:type="dxa"/>
              <w:left w:w="20" w:type="dxa"/>
              <w:bottom w:w="20" w:type="dxa"/>
              <w:right w:w="20" w:type="dxa"/>
            </w:tcMar>
            <w:vAlign w:val="center"/>
          </w:tcPr>
          <w:p w14:paraId="675C5B86" w14:textId="77777777" w:rsidR="00887D08" w:rsidRPr="00A56D42" w:rsidRDefault="00887D08" w:rsidP="00887D08">
            <w:pPr>
              <w:pStyle w:val="movimento2"/>
              <w:rPr>
                <w:color w:val="002060"/>
              </w:rPr>
            </w:pPr>
            <w:r w:rsidRPr="00A56D42">
              <w:rPr>
                <w:color w:val="002060"/>
              </w:rPr>
              <w:t xml:space="preserve">(CASENUOVE) </w:t>
            </w:r>
          </w:p>
        </w:tc>
        <w:tc>
          <w:tcPr>
            <w:tcW w:w="800" w:type="dxa"/>
            <w:tcMar>
              <w:top w:w="20" w:type="dxa"/>
              <w:left w:w="20" w:type="dxa"/>
              <w:bottom w:w="20" w:type="dxa"/>
              <w:right w:w="20" w:type="dxa"/>
            </w:tcMar>
            <w:vAlign w:val="center"/>
          </w:tcPr>
          <w:p w14:paraId="5D30165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8D51E2F" w14:textId="77777777" w:rsidR="00887D08" w:rsidRPr="00A56D42" w:rsidRDefault="00887D08" w:rsidP="00887D08">
            <w:pPr>
              <w:pStyle w:val="movimento"/>
              <w:rPr>
                <w:color w:val="002060"/>
              </w:rPr>
            </w:pPr>
            <w:r w:rsidRPr="00A56D42">
              <w:rPr>
                <w:color w:val="002060"/>
              </w:rPr>
              <w:t>JUSUFI BESIR</w:t>
            </w:r>
          </w:p>
        </w:tc>
        <w:tc>
          <w:tcPr>
            <w:tcW w:w="2200" w:type="dxa"/>
            <w:tcMar>
              <w:top w:w="20" w:type="dxa"/>
              <w:left w:w="20" w:type="dxa"/>
              <w:bottom w:w="20" w:type="dxa"/>
              <w:right w:w="20" w:type="dxa"/>
            </w:tcMar>
            <w:vAlign w:val="center"/>
          </w:tcPr>
          <w:p w14:paraId="42F3B51C" w14:textId="77777777" w:rsidR="00887D08" w:rsidRPr="00A56D42" w:rsidRDefault="00887D08" w:rsidP="00887D08">
            <w:pPr>
              <w:pStyle w:val="movimento2"/>
              <w:rPr>
                <w:color w:val="002060"/>
              </w:rPr>
            </w:pPr>
            <w:r w:rsidRPr="00A56D42">
              <w:rPr>
                <w:color w:val="002060"/>
              </w:rPr>
              <w:t xml:space="preserve">(CERRETO D ESI C5 A.S.D.) </w:t>
            </w:r>
          </w:p>
        </w:tc>
      </w:tr>
      <w:tr w:rsidR="00887D08" w:rsidRPr="00A56D42" w14:paraId="4EF4F63B" w14:textId="77777777" w:rsidTr="00887D08">
        <w:trPr>
          <w:divId w:val="527259509"/>
        </w:trPr>
        <w:tc>
          <w:tcPr>
            <w:tcW w:w="2200" w:type="dxa"/>
            <w:tcMar>
              <w:top w:w="20" w:type="dxa"/>
              <w:left w:w="20" w:type="dxa"/>
              <w:bottom w:w="20" w:type="dxa"/>
              <w:right w:w="20" w:type="dxa"/>
            </w:tcMar>
            <w:vAlign w:val="center"/>
          </w:tcPr>
          <w:p w14:paraId="0099426C" w14:textId="77777777" w:rsidR="00887D08" w:rsidRPr="00A56D42" w:rsidRDefault="00887D08" w:rsidP="00887D08">
            <w:pPr>
              <w:pStyle w:val="movimento"/>
              <w:rPr>
                <w:color w:val="002060"/>
              </w:rPr>
            </w:pPr>
            <w:r w:rsidRPr="00A56D42">
              <w:rPr>
                <w:color w:val="002060"/>
              </w:rPr>
              <w:t>BIBINI NICOLAS</w:t>
            </w:r>
          </w:p>
        </w:tc>
        <w:tc>
          <w:tcPr>
            <w:tcW w:w="2200" w:type="dxa"/>
            <w:tcMar>
              <w:top w:w="20" w:type="dxa"/>
              <w:left w:w="20" w:type="dxa"/>
              <w:bottom w:w="20" w:type="dxa"/>
              <w:right w:w="20" w:type="dxa"/>
            </w:tcMar>
            <w:vAlign w:val="center"/>
          </w:tcPr>
          <w:p w14:paraId="1295D72B" w14:textId="77777777" w:rsidR="00887D08" w:rsidRPr="00A56D42" w:rsidRDefault="00887D08" w:rsidP="00887D08">
            <w:pPr>
              <w:pStyle w:val="movimento2"/>
              <w:rPr>
                <w:color w:val="002060"/>
              </w:rPr>
            </w:pPr>
            <w:r w:rsidRPr="00A56D42">
              <w:rPr>
                <w:color w:val="002060"/>
              </w:rPr>
              <w:t xml:space="preserve">(FUTSAL MONTURANO) </w:t>
            </w:r>
          </w:p>
        </w:tc>
        <w:tc>
          <w:tcPr>
            <w:tcW w:w="800" w:type="dxa"/>
            <w:tcMar>
              <w:top w:w="20" w:type="dxa"/>
              <w:left w:w="20" w:type="dxa"/>
              <w:bottom w:w="20" w:type="dxa"/>
              <w:right w:w="20" w:type="dxa"/>
            </w:tcMar>
            <w:vAlign w:val="center"/>
          </w:tcPr>
          <w:p w14:paraId="196C4D5D"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AE0A55D" w14:textId="77777777" w:rsidR="00887D08" w:rsidRPr="00A56D42" w:rsidRDefault="00887D08" w:rsidP="00887D08">
            <w:pPr>
              <w:pStyle w:val="movimento"/>
              <w:rPr>
                <w:color w:val="002060"/>
              </w:rPr>
            </w:pPr>
            <w:r w:rsidRPr="00A56D42">
              <w:rPr>
                <w:color w:val="002060"/>
              </w:rPr>
              <w:t>SOLAZZI GIOVANNI</w:t>
            </w:r>
          </w:p>
        </w:tc>
        <w:tc>
          <w:tcPr>
            <w:tcW w:w="2200" w:type="dxa"/>
            <w:tcMar>
              <w:top w:w="20" w:type="dxa"/>
              <w:left w:w="20" w:type="dxa"/>
              <w:bottom w:w="20" w:type="dxa"/>
              <w:right w:w="20" w:type="dxa"/>
            </w:tcMar>
            <w:vAlign w:val="center"/>
          </w:tcPr>
          <w:p w14:paraId="4734C84C" w14:textId="77777777" w:rsidR="00887D08" w:rsidRPr="00A56D42" w:rsidRDefault="00887D08" w:rsidP="00887D08">
            <w:pPr>
              <w:pStyle w:val="movimento2"/>
              <w:rPr>
                <w:color w:val="002060"/>
              </w:rPr>
            </w:pPr>
            <w:r w:rsidRPr="00A56D42">
              <w:rPr>
                <w:color w:val="002060"/>
              </w:rPr>
              <w:t xml:space="preserve">(SPORTLAND) </w:t>
            </w:r>
          </w:p>
        </w:tc>
      </w:tr>
      <w:tr w:rsidR="00887D08" w:rsidRPr="00A56D42" w14:paraId="67120313" w14:textId="77777777" w:rsidTr="00887D08">
        <w:trPr>
          <w:divId w:val="527259509"/>
        </w:trPr>
        <w:tc>
          <w:tcPr>
            <w:tcW w:w="2200" w:type="dxa"/>
            <w:tcMar>
              <w:top w:w="20" w:type="dxa"/>
              <w:left w:w="20" w:type="dxa"/>
              <w:bottom w:w="20" w:type="dxa"/>
              <w:right w:w="20" w:type="dxa"/>
            </w:tcMar>
            <w:vAlign w:val="center"/>
          </w:tcPr>
          <w:p w14:paraId="2697217B" w14:textId="77777777" w:rsidR="00887D08" w:rsidRPr="00A56D42" w:rsidRDefault="00887D08" w:rsidP="00887D08">
            <w:pPr>
              <w:pStyle w:val="movimento"/>
              <w:rPr>
                <w:color w:val="002060"/>
              </w:rPr>
            </w:pPr>
            <w:r w:rsidRPr="00A56D42">
              <w:rPr>
                <w:color w:val="002060"/>
              </w:rPr>
              <w:t>BUGIARDINI CARLO</w:t>
            </w:r>
          </w:p>
        </w:tc>
        <w:tc>
          <w:tcPr>
            <w:tcW w:w="2200" w:type="dxa"/>
            <w:tcMar>
              <w:top w:w="20" w:type="dxa"/>
              <w:left w:w="20" w:type="dxa"/>
              <w:bottom w:w="20" w:type="dxa"/>
              <w:right w:w="20" w:type="dxa"/>
            </w:tcMar>
            <w:vAlign w:val="center"/>
          </w:tcPr>
          <w:p w14:paraId="0EEC42AE" w14:textId="77777777" w:rsidR="00887D08" w:rsidRPr="00A56D42" w:rsidRDefault="00887D08" w:rsidP="00887D08">
            <w:pPr>
              <w:pStyle w:val="movimento2"/>
              <w:rPr>
                <w:color w:val="002060"/>
              </w:rPr>
            </w:pPr>
            <w:r w:rsidRPr="00A56D42">
              <w:rPr>
                <w:color w:val="002060"/>
              </w:rPr>
              <w:t>(</w:t>
            </w:r>
            <w:proofErr w:type="gramStart"/>
            <w:r w:rsidRPr="00A56D42">
              <w:rPr>
                <w:color w:val="002060"/>
              </w:rPr>
              <w:t>U.MANDOLESI</w:t>
            </w:r>
            <w:proofErr w:type="gramEnd"/>
            <w:r w:rsidRPr="00A56D42">
              <w:rPr>
                <w:color w:val="002060"/>
              </w:rPr>
              <w:t xml:space="preserve"> CALCIO) </w:t>
            </w:r>
          </w:p>
        </w:tc>
        <w:tc>
          <w:tcPr>
            <w:tcW w:w="800" w:type="dxa"/>
            <w:tcMar>
              <w:top w:w="20" w:type="dxa"/>
              <w:left w:w="20" w:type="dxa"/>
              <w:bottom w:w="20" w:type="dxa"/>
              <w:right w:w="20" w:type="dxa"/>
            </w:tcMar>
            <w:vAlign w:val="center"/>
          </w:tcPr>
          <w:p w14:paraId="18C6BC45"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B31593E" w14:textId="77777777" w:rsidR="00887D08" w:rsidRPr="00A56D42" w:rsidRDefault="00887D08" w:rsidP="00887D08">
            <w:pPr>
              <w:pStyle w:val="movimento"/>
              <w:rPr>
                <w:color w:val="002060"/>
              </w:rPr>
            </w:pPr>
            <w:r w:rsidRPr="00A56D42">
              <w:rPr>
                <w:color w:val="002060"/>
              </w:rPr>
              <w:t>CATINI ALESSIO</w:t>
            </w:r>
          </w:p>
        </w:tc>
        <w:tc>
          <w:tcPr>
            <w:tcW w:w="2200" w:type="dxa"/>
            <w:tcMar>
              <w:top w:w="20" w:type="dxa"/>
              <w:left w:w="20" w:type="dxa"/>
              <w:bottom w:w="20" w:type="dxa"/>
              <w:right w:w="20" w:type="dxa"/>
            </w:tcMar>
            <w:vAlign w:val="center"/>
          </w:tcPr>
          <w:p w14:paraId="4F395F83" w14:textId="77777777" w:rsidR="00887D08" w:rsidRPr="00A56D42" w:rsidRDefault="00887D08" w:rsidP="00887D08">
            <w:pPr>
              <w:pStyle w:val="movimento2"/>
              <w:rPr>
                <w:color w:val="002060"/>
              </w:rPr>
            </w:pPr>
            <w:r w:rsidRPr="00A56D42">
              <w:rPr>
                <w:color w:val="002060"/>
              </w:rPr>
              <w:t>(</w:t>
            </w:r>
            <w:proofErr w:type="gramStart"/>
            <w:r w:rsidRPr="00A56D42">
              <w:rPr>
                <w:color w:val="002060"/>
              </w:rPr>
              <w:t>U.MANDOLESI</w:t>
            </w:r>
            <w:proofErr w:type="gramEnd"/>
            <w:r w:rsidRPr="00A56D42">
              <w:rPr>
                <w:color w:val="002060"/>
              </w:rPr>
              <w:t xml:space="preserve"> CALCIO) </w:t>
            </w:r>
          </w:p>
        </w:tc>
      </w:tr>
      <w:tr w:rsidR="00887D08" w:rsidRPr="00A56D42" w14:paraId="017ACA91" w14:textId="77777777" w:rsidTr="00887D08">
        <w:trPr>
          <w:divId w:val="527259509"/>
        </w:trPr>
        <w:tc>
          <w:tcPr>
            <w:tcW w:w="2200" w:type="dxa"/>
            <w:tcMar>
              <w:top w:w="20" w:type="dxa"/>
              <w:left w:w="20" w:type="dxa"/>
              <w:bottom w:w="20" w:type="dxa"/>
              <w:right w:w="20" w:type="dxa"/>
            </w:tcMar>
            <w:vAlign w:val="center"/>
          </w:tcPr>
          <w:p w14:paraId="390CCB9E" w14:textId="77777777" w:rsidR="00887D08" w:rsidRPr="00A56D42" w:rsidRDefault="00887D08" w:rsidP="00887D08">
            <w:pPr>
              <w:pStyle w:val="movimento"/>
              <w:rPr>
                <w:color w:val="002060"/>
              </w:rPr>
            </w:pPr>
            <w:r w:rsidRPr="00A56D42">
              <w:rPr>
                <w:color w:val="002060"/>
              </w:rPr>
              <w:t>LANTERMO DIEGO</w:t>
            </w:r>
          </w:p>
        </w:tc>
        <w:tc>
          <w:tcPr>
            <w:tcW w:w="2200" w:type="dxa"/>
            <w:tcMar>
              <w:top w:w="20" w:type="dxa"/>
              <w:left w:w="20" w:type="dxa"/>
              <w:bottom w:w="20" w:type="dxa"/>
              <w:right w:w="20" w:type="dxa"/>
            </w:tcMar>
            <w:vAlign w:val="center"/>
          </w:tcPr>
          <w:p w14:paraId="3AEC2C76" w14:textId="77777777" w:rsidR="00887D08" w:rsidRPr="00A56D42" w:rsidRDefault="00887D08" w:rsidP="00887D08">
            <w:pPr>
              <w:pStyle w:val="movimento2"/>
              <w:rPr>
                <w:color w:val="002060"/>
              </w:rPr>
            </w:pPr>
            <w:r w:rsidRPr="00A56D42">
              <w:rPr>
                <w:color w:val="002060"/>
              </w:rPr>
              <w:t>(</w:t>
            </w:r>
            <w:proofErr w:type="gramStart"/>
            <w:r w:rsidRPr="00A56D42">
              <w:rPr>
                <w:color w:val="002060"/>
              </w:rPr>
              <w:t>U.MANDOLESI</w:t>
            </w:r>
            <w:proofErr w:type="gramEnd"/>
            <w:r w:rsidRPr="00A56D42">
              <w:rPr>
                <w:color w:val="002060"/>
              </w:rPr>
              <w:t xml:space="preserve"> CALCIO) </w:t>
            </w:r>
          </w:p>
        </w:tc>
        <w:tc>
          <w:tcPr>
            <w:tcW w:w="800" w:type="dxa"/>
            <w:tcMar>
              <w:top w:w="20" w:type="dxa"/>
              <w:left w:w="20" w:type="dxa"/>
              <w:bottom w:w="20" w:type="dxa"/>
              <w:right w:w="20" w:type="dxa"/>
            </w:tcMar>
            <w:vAlign w:val="center"/>
          </w:tcPr>
          <w:p w14:paraId="1172905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3177161" w14:textId="77777777" w:rsidR="00887D08" w:rsidRPr="00A56D42" w:rsidRDefault="00887D08" w:rsidP="00887D08">
            <w:pPr>
              <w:pStyle w:val="movimento"/>
              <w:rPr>
                <w:color w:val="002060"/>
              </w:rPr>
            </w:pPr>
            <w:r w:rsidRPr="00A56D42">
              <w:rPr>
                <w:color w:val="002060"/>
              </w:rPr>
              <w:t>BUSILACCHI FILIPPO</w:t>
            </w:r>
          </w:p>
        </w:tc>
        <w:tc>
          <w:tcPr>
            <w:tcW w:w="2200" w:type="dxa"/>
            <w:tcMar>
              <w:top w:w="20" w:type="dxa"/>
              <w:left w:w="20" w:type="dxa"/>
              <w:bottom w:w="20" w:type="dxa"/>
              <w:right w:w="20" w:type="dxa"/>
            </w:tcMar>
            <w:vAlign w:val="center"/>
          </w:tcPr>
          <w:p w14:paraId="65657D0A" w14:textId="77777777" w:rsidR="00887D08" w:rsidRPr="00A56D42" w:rsidRDefault="00887D08" w:rsidP="00887D08">
            <w:pPr>
              <w:pStyle w:val="movimento2"/>
              <w:rPr>
                <w:color w:val="002060"/>
              </w:rPr>
            </w:pPr>
            <w:r w:rsidRPr="00A56D42">
              <w:rPr>
                <w:color w:val="002060"/>
              </w:rPr>
              <w:t xml:space="preserve">(VERBENA C5 ANCONA) </w:t>
            </w:r>
          </w:p>
        </w:tc>
      </w:tr>
    </w:tbl>
    <w:p w14:paraId="5EB9DFA9" w14:textId="77777777" w:rsidR="00887D08" w:rsidRPr="00A56D42" w:rsidRDefault="00887D08" w:rsidP="00887D08">
      <w:pPr>
        <w:pStyle w:val="titolo10"/>
        <w:divId w:val="527259509"/>
        <w:rPr>
          <w:color w:val="002060"/>
        </w:rPr>
      </w:pPr>
      <w:r w:rsidRPr="00A56D42">
        <w:rPr>
          <w:color w:val="002060"/>
        </w:rPr>
        <w:t xml:space="preserve">GARE DEL 10/11/2019 </w:t>
      </w:r>
    </w:p>
    <w:p w14:paraId="1BC63F13"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1F6E7154"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6AFE6A8C" w14:textId="77777777" w:rsidR="00887D08" w:rsidRPr="00A56D42" w:rsidRDefault="00887D08" w:rsidP="00887D08">
      <w:pPr>
        <w:pStyle w:val="titolo3"/>
        <w:divId w:val="527259509"/>
        <w:rPr>
          <w:color w:val="002060"/>
        </w:rPr>
      </w:pPr>
      <w:r w:rsidRPr="00A56D42">
        <w:rPr>
          <w:color w:val="002060"/>
        </w:rPr>
        <w:t xml:space="preserve">A CARICO CALCIATORI ESPULSI DAL CAMPO </w:t>
      </w:r>
    </w:p>
    <w:p w14:paraId="3D4A5E31" w14:textId="77777777" w:rsidR="00887D08" w:rsidRPr="00A56D42" w:rsidRDefault="00887D08" w:rsidP="00887D08">
      <w:pPr>
        <w:pStyle w:val="titolo20"/>
        <w:divId w:val="527259509"/>
        <w:rPr>
          <w:color w:val="002060"/>
        </w:rPr>
      </w:pPr>
      <w:r w:rsidRPr="00A56D4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A074215" w14:textId="77777777" w:rsidTr="00887D08">
        <w:trPr>
          <w:divId w:val="527259509"/>
        </w:trPr>
        <w:tc>
          <w:tcPr>
            <w:tcW w:w="2200" w:type="dxa"/>
            <w:tcMar>
              <w:top w:w="20" w:type="dxa"/>
              <w:left w:w="20" w:type="dxa"/>
              <w:bottom w:w="20" w:type="dxa"/>
              <w:right w:w="20" w:type="dxa"/>
            </w:tcMar>
            <w:vAlign w:val="center"/>
          </w:tcPr>
          <w:p w14:paraId="690C55D7" w14:textId="77777777" w:rsidR="00887D08" w:rsidRPr="00A56D42" w:rsidRDefault="00887D08" w:rsidP="00887D08">
            <w:pPr>
              <w:pStyle w:val="movimento"/>
              <w:rPr>
                <w:color w:val="002060"/>
              </w:rPr>
            </w:pPr>
            <w:r w:rsidRPr="00A56D42">
              <w:rPr>
                <w:color w:val="002060"/>
              </w:rPr>
              <w:t>NEPI FILIPPO</w:t>
            </w:r>
          </w:p>
        </w:tc>
        <w:tc>
          <w:tcPr>
            <w:tcW w:w="2200" w:type="dxa"/>
            <w:tcMar>
              <w:top w:w="20" w:type="dxa"/>
              <w:left w:w="20" w:type="dxa"/>
              <w:bottom w:w="20" w:type="dxa"/>
              <w:right w:w="20" w:type="dxa"/>
            </w:tcMar>
            <w:vAlign w:val="center"/>
          </w:tcPr>
          <w:p w14:paraId="1946035B" w14:textId="77777777" w:rsidR="00887D08" w:rsidRPr="00A56D42" w:rsidRDefault="00887D08" w:rsidP="00887D08">
            <w:pPr>
              <w:pStyle w:val="movimento2"/>
              <w:rPr>
                <w:color w:val="002060"/>
              </w:rPr>
            </w:pPr>
            <w:r w:rsidRPr="00A56D42">
              <w:rPr>
                <w:color w:val="002060"/>
              </w:rPr>
              <w:t xml:space="preserve">(CASTELBELLINO CALCIO A 5) </w:t>
            </w:r>
          </w:p>
        </w:tc>
        <w:tc>
          <w:tcPr>
            <w:tcW w:w="800" w:type="dxa"/>
            <w:tcMar>
              <w:top w:w="20" w:type="dxa"/>
              <w:left w:w="20" w:type="dxa"/>
              <w:bottom w:w="20" w:type="dxa"/>
              <w:right w:w="20" w:type="dxa"/>
            </w:tcMar>
            <w:vAlign w:val="center"/>
          </w:tcPr>
          <w:p w14:paraId="2DFB834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4E78CF0"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216A6BB" w14:textId="77777777" w:rsidR="00887D08" w:rsidRPr="00A56D42" w:rsidRDefault="00887D08" w:rsidP="00887D08">
            <w:pPr>
              <w:pStyle w:val="movimento2"/>
              <w:rPr>
                <w:color w:val="002060"/>
              </w:rPr>
            </w:pPr>
            <w:r w:rsidRPr="00A56D42">
              <w:rPr>
                <w:color w:val="002060"/>
              </w:rPr>
              <w:t> </w:t>
            </w:r>
          </w:p>
        </w:tc>
      </w:tr>
    </w:tbl>
    <w:p w14:paraId="237ED38E"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5386C3B4"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7E39EB74" w14:textId="77777777" w:rsidTr="00887D08">
        <w:trPr>
          <w:divId w:val="527259509"/>
        </w:trPr>
        <w:tc>
          <w:tcPr>
            <w:tcW w:w="2200" w:type="dxa"/>
            <w:tcMar>
              <w:top w:w="20" w:type="dxa"/>
              <w:left w:w="20" w:type="dxa"/>
              <w:bottom w:w="20" w:type="dxa"/>
              <w:right w:w="20" w:type="dxa"/>
            </w:tcMar>
            <w:vAlign w:val="center"/>
          </w:tcPr>
          <w:p w14:paraId="740EB76A" w14:textId="77777777" w:rsidR="00887D08" w:rsidRPr="00A56D42" w:rsidRDefault="00887D08" w:rsidP="00887D08">
            <w:pPr>
              <w:pStyle w:val="movimento"/>
              <w:rPr>
                <w:color w:val="002060"/>
              </w:rPr>
            </w:pPr>
            <w:r w:rsidRPr="00A56D42">
              <w:rPr>
                <w:color w:val="002060"/>
              </w:rPr>
              <w:t>BOLDRINI NICOLO</w:t>
            </w:r>
          </w:p>
        </w:tc>
        <w:tc>
          <w:tcPr>
            <w:tcW w:w="2200" w:type="dxa"/>
            <w:tcMar>
              <w:top w:w="20" w:type="dxa"/>
              <w:left w:w="20" w:type="dxa"/>
              <w:bottom w:w="20" w:type="dxa"/>
              <w:right w:w="20" w:type="dxa"/>
            </w:tcMar>
            <w:vAlign w:val="center"/>
          </w:tcPr>
          <w:p w14:paraId="739F5457" w14:textId="77777777" w:rsidR="00887D08" w:rsidRPr="00A56D42" w:rsidRDefault="00887D08" w:rsidP="00887D08">
            <w:pPr>
              <w:pStyle w:val="movimento2"/>
              <w:rPr>
                <w:color w:val="002060"/>
              </w:rPr>
            </w:pPr>
            <w:r w:rsidRPr="00A56D42">
              <w:rPr>
                <w:color w:val="002060"/>
              </w:rPr>
              <w:t xml:space="preserve">(CASTELBELLINO CALCIO A 5) </w:t>
            </w:r>
          </w:p>
        </w:tc>
        <w:tc>
          <w:tcPr>
            <w:tcW w:w="800" w:type="dxa"/>
            <w:tcMar>
              <w:top w:w="20" w:type="dxa"/>
              <w:left w:w="20" w:type="dxa"/>
              <w:bottom w:w="20" w:type="dxa"/>
              <w:right w:w="20" w:type="dxa"/>
            </w:tcMar>
            <w:vAlign w:val="center"/>
          </w:tcPr>
          <w:p w14:paraId="4273911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6928A4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ECECA77" w14:textId="77777777" w:rsidR="00887D08" w:rsidRPr="00A56D42" w:rsidRDefault="00887D08" w:rsidP="00887D08">
            <w:pPr>
              <w:pStyle w:val="movimento2"/>
              <w:rPr>
                <w:color w:val="002060"/>
              </w:rPr>
            </w:pPr>
            <w:r w:rsidRPr="00A56D42">
              <w:rPr>
                <w:color w:val="002060"/>
              </w:rPr>
              <w:t> </w:t>
            </w:r>
          </w:p>
        </w:tc>
      </w:tr>
    </w:tbl>
    <w:p w14:paraId="0F0AB223" w14:textId="77777777" w:rsidR="00887D08" w:rsidRDefault="00887D08" w:rsidP="00887D08">
      <w:pPr>
        <w:pStyle w:val="breakline"/>
        <w:divId w:val="527259509"/>
        <w:rPr>
          <w:color w:val="002060"/>
        </w:rPr>
      </w:pPr>
    </w:p>
    <w:p w14:paraId="286098E5"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CD65B2A"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66742928" w14:textId="77777777" w:rsidR="00887D08" w:rsidRPr="00A56D42" w:rsidRDefault="00887D08" w:rsidP="00887D08">
      <w:pPr>
        <w:pStyle w:val="breakline"/>
        <w:divId w:val="527259509"/>
        <w:rPr>
          <w:color w:val="002060"/>
        </w:rPr>
      </w:pPr>
    </w:p>
    <w:p w14:paraId="115BC7A3" w14:textId="77777777" w:rsidR="00887D08" w:rsidRPr="00A56D42" w:rsidRDefault="00887D08" w:rsidP="00887D08">
      <w:pPr>
        <w:pStyle w:val="TITOLOPRINC"/>
        <w:divId w:val="527259509"/>
        <w:rPr>
          <w:color w:val="002060"/>
        </w:rPr>
      </w:pPr>
      <w:r w:rsidRPr="00A56D42">
        <w:rPr>
          <w:color w:val="002060"/>
        </w:rPr>
        <w:t>CLASSIFICA</w:t>
      </w:r>
    </w:p>
    <w:p w14:paraId="09068578" w14:textId="77777777" w:rsidR="00887D08" w:rsidRPr="00A56D42" w:rsidRDefault="00887D08" w:rsidP="00887D08">
      <w:pPr>
        <w:pStyle w:val="breakline"/>
        <w:divId w:val="527259509"/>
        <w:rPr>
          <w:color w:val="002060"/>
        </w:rPr>
      </w:pPr>
    </w:p>
    <w:p w14:paraId="5A3B0A7C" w14:textId="77777777" w:rsidR="00887D08" w:rsidRPr="00A56D42" w:rsidRDefault="00887D08" w:rsidP="00887D08">
      <w:pPr>
        <w:pStyle w:val="breakline"/>
        <w:divId w:val="527259509"/>
        <w:rPr>
          <w:color w:val="002060"/>
        </w:rPr>
      </w:pPr>
    </w:p>
    <w:p w14:paraId="260E123D"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612024DE"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DE63D0"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A7D822"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1B8BAF"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CA91AA"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42FF7A"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4FA132"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E7C5A4"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96138C"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78BC14"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3F30D" w14:textId="77777777" w:rsidR="00887D08" w:rsidRPr="00A56D42" w:rsidRDefault="00887D08" w:rsidP="00887D08">
            <w:pPr>
              <w:pStyle w:val="HEADERTABELLA"/>
              <w:rPr>
                <w:color w:val="002060"/>
              </w:rPr>
            </w:pPr>
            <w:r w:rsidRPr="00A56D42">
              <w:rPr>
                <w:color w:val="002060"/>
              </w:rPr>
              <w:t>PE</w:t>
            </w:r>
          </w:p>
        </w:tc>
      </w:tr>
      <w:tr w:rsidR="00887D08" w:rsidRPr="00A56D42" w14:paraId="2F667774"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9334F1D" w14:textId="77777777" w:rsidR="00887D08" w:rsidRPr="00A56D42" w:rsidRDefault="00887D08" w:rsidP="00887D08">
            <w:pPr>
              <w:pStyle w:val="ROWTABELLA"/>
              <w:rPr>
                <w:color w:val="002060"/>
              </w:rPr>
            </w:pPr>
            <w:r w:rsidRPr="00A56D42">
              <w:rPr>
                <w:color w:val="002060"/>
              </w:rPr>
              <w:t xml:space="preserve">G.S. AUDAX 1970 </w:t>
            </w:r>
            <w:proofErr w:type="gramStart"/>
            <w:r w:rsidRPr="00A56D42">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EC5AE"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27C4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858D8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9230B5"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354F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04174"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BED49"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AE3D0"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25152" w14:textId="77777777" w:rsidR="00887D08" w:rsidRPr="00A56D42" w:rsidRDefault="00887D08" w:rsidP="00887D08">
            <w:pPr>
              <w:pStyle w:val="ROWTABELLA"/>
              <w:jc w:val="center"/>
              <w:rPr>
                <w:color w:val="002060"/>
              </w:rPr>
            </w:pPr>
            <w:r w:rsidRPr="00A56D42">
              <w:rPr>
                <w:color w:val="002060"/>
              </w:rPr>
              <w:t>0</w:t>
            </w:r>
          </w:p>
        </w:tc>
      </w:tr>
      <w:tr w:rsidR="00887D08" w:rsidRPr="00A56D42" w14:paraId="4E694CE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016D9E" w14:textId="77777777" w:rsidR="00887D08" w:rsidRPr="00A56D42" w:rsidRDefault="00887D08" w:rsidP="00887D08">
            <w:pPr>
              <w:pStyle w:val="ROWTABELLA"/>
              <w:rPr>
                <w:color w:val="002060"/>
              </w:rPr>
            </w:pPr>
            <w:r w:rsidRPr="00A56D42">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6FD06"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5929D"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67D28"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C457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2C41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8C372"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EF59C"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12BA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37DAE" w14:textId="77777777" w:rsidR="00887D08" w:rsidRPr="00A56D42" w:rsidRDefault="00887D08" w:rsidP="00887D08">
            <w:pPr>
              <w:pStyle w:val="ROWTABELLA"/>
              <w:jc w:val="center"/>
              <w:rPr>
                <w:color w:val="002060"/>
              </w:rPr>
            </w:pPr>
            <w:r w:rsidRPr="00A56D42">
              <w:rPr>
                <w:color w:val="002060"/>
              </w:rPr>
              <w:t>0</w:t>
            </w:r>
          </w:p>
        </w:tc>
      </w:tr>
      <w:tr w:rsidR="00887D08" w:rsidRPr="00A56D42" w14:paraId="522937E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B8522C" w14:textId="77777777" w:rsidR="00887D08" w:rsidRPr="00A56D42" w:rsidRDefault="00887D08" w:rsidP="00887D08">
            <w:pPr>
              <w:pStyle w:val="ROWTABELLA"/>
              <w:rPr>
                <w:color w:val="002060"/>
              </w:rPr>
            </w:pPr>
            <w:r w:rsidRPr="00A56D4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53F6C"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CED91E"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C274B"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C4875"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46CAC"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29D6DB"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45745"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49F07"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5826C" w14:textId="77777777" w:rsidR="00887D08" w:rsidRPr="00A56D42" w:rsidRDefault="00887D08" w:rsidP="00887D08">
            <w:pPr>
              <w:pStyle w:val="ROWTABELLA"/>
              <w:jc w:val="center"/>
              <w:rPr>
                <w:color w:val="002060"/>
              </w:rPr>
            </w:pPr>
            <w:r w:rsidRPr="00A56D42">
              <w:rPr>
                <w:color w:val="002060"/>
              </w:rPr>
              <w:t>0</w:t>
            </w:r>
          </w:p>
        </w:tc>
      </w:tr>
      <w:tr w:rsidR="00887D08" w:rsidRPr="00A56D42" w14:paraId="3F50A35C"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5258D6" w14:textId="77777777" w:rsidR="00887D08" w:rsidRPr="00A56D42" w:rsidRDefault="00887D08" w:rsidP="00887D08">
            <w:pPr>
              <w:pStyle w:val="ROWTABELLA"/>
              <w:rPr>
                <w:color w:val="002060"/>
              </w:rPr>
            </w:pPr>
            <w:r w:rsidRPr="00A56D42">
              <w:rPr>
                <w:color w:val="002060"/>
              </w:rPr>
              <w:t xml:space="preserve">A.S.D. REAL </w:t>
            </w:r>
            <w:proofErr w:type="gramStart"/>
            <w:r w:rsidRPr="00A56D42">
              <w:rPr>
                <w:color w:val="002060"/>
              </w:rPr>
              <w:t>S.COSTANZO</w:t>
            </w:r>
            <w:proofErr w:type="gramEnd"/>
            <w:r w:rsidRPr="00A56D42">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6BAE4"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CC306"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2A34E"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FD75B"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586BD"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EE1D8"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DAE57F"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324A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C233F9" w14:textId="77777777" w:rsidR="00887D08" w:rsidRPr="00A56D42" w:rsidRDefault="00887D08" w:rsidP="00887D08">
            <w:pPr>
              <w:pStyle w:val="ROWTABELLA"/>
              <w:jc w:val="center"/>
              <w:rPr>
                <w:color w:val="002060"/>
              </w:rPr>
            </w:pPr>
            <w:r w:rsidRPr="00A56D42">
              <w:rPr>
                <w:color w:val="002060"/>
              </w:rPr>
              <w:t>0</w:t>
            </w:r>
          </w:p>
        </w:tc>
      </w:tr>
      <w:tr w:rsidR="00887D08" w:rsidRPr="00A56D42" w14:paraId="34B87990"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97DA57" w14:textId="77777777" w:rsidR="00887D08" w:rsidRPr="00A56D42" w:rsidRDefault="00887D08" w:rsidP="00887D08">
            <w:pPr>
              <w:pStyle w:val="ROWTABELLA"/>
              <w:rPr>
                <w:color w:val="002060"/>
              </w:rPr>
            </w:pPr>
            <w:r w:rsidRPr="00A56D4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FEDE2"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5CC5E"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E271C"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F4BC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A7BF1"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18905"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24EB1"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1E03F"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4CC26" w14:textId="77777777" w:rsidR="00887D08" w:rsidRPr="00A56D42" w:rsidRDefault="00887D08" w:rsidP="00887D08">
            <w:pPr>
              <w:pStyle w:val="ROWTABELLA"/>
              <w:jc w:val="center"/>
              <w:rPr>
                <w:color w:val="002060"/>
              </w:rPr>
            </w:pPr>
            <w:r w:rsidRPr="00A56D42">
              <w:rPr>
                <w:color w:val="002060"/>
              </w:rPr>
              <w:t>0</w:t>
            </w:r>
          </w:p>
        </w:tc>
      </w:tr>
      <w:tr w:rsidR="00887D08" w:rsidRPr="00A56D42" w14:paraId="49A39000"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1C6627" w14:textId="77777777" w:rsidR="00887D08" w:rsidRPr="00A56D42" w:rsidRDefault="00887D08" w:rsidP="00887D08">
            <w:pPr>
              <w:pStyle w:val="ROWTABELLA"/>
              <w:rPr>
                <w:color w:val="002060"/>
              </w:rPr>
            </w:pPr>
            <w:r w:rsidRPr="00A56D42">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879BAA"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BBD2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32B8C"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A792B"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74243"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F5BD70"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134E6"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732C5"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399E5" w14:textId="77777777" w:rsidR="00887D08" w:rsidRPr="00A56D42" w:rsidRDefault="00887D08" w:rsidP="00887D08">
            <w:pPr>
              <w:pStyle w:val="ROWTABELLA"/>
              <w:jc w:val="center"/>
              <w:rPr>
                <w:color w:val="002060"/>
              </w:rPr>
            </w:pPr>
            <w:r w:rsidRPr="00A56D42">
              <w:rPr>
                <w:color w:val="002060"/>
              </w:rPr>
              <w:t>0</w:t>
            </w:r>
          </w:p>
        </w:tc>
      </w:tr>
      <w:tr w:rsidR="00887D08" w:rsidRPr="00A56D42" w14:paraId="3E2CD023"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2D8377A" w14:textId="77777777" w:rsidR="00887D08" w:rsidRPr="00A56D42" w:rsidRDefault="00887D08" w:rsidP="00887D08">
            <w:pPr>
              <w:pStyle w:val="ROWTABELLA"/>
              <w:rPr>
                <w:color w:val="002060"/>
              </w:rPr>
            </w:pPr>
            <w:r w:rsidRPr="00A56D42">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5173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969C9"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8C09B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D156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A2605"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16A5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9E50D"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4DBD9" w14:textId="77777777" w:rsidR="00887D08" w:rsidRPr="00A56D42" w:rsidRDefault="00887D08" w:rsidP="00887D08">
            <w:pPr>
              <w:pStyle w:val="ROWTABELLA"/>
              <w:jc w:val="center"/>
              <w:rPr>
                <w:color w:val="002060"/>
              </w:rPr>
            </w:pPr>
            <w:r w:rsidRPr="00A56D4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2C92F" w14:textId="77777777" w:rsidR="00887D08" w:rsidRPr="00A56D42" w:rsidRDefault="00887D08" w:rsidP="00887D08">
            <w:pPr>
              <w:pStyle w:val="ROWTABELLA"/>
              <w:jc w:val="center"/>
              <w:rPr>
                <w:color w:val="002060"/>
              </w:rPr>
            </w:pPr>
            <w:r w:rsidRPr="00A56D42">
              <w:rPr>
                <w:color w:val="002060"/>
              </w:rPr>
              <w:t>0</w:t>
            </w:r>
          </w:p>
        </w:tc>
      </w:tr>
    </w:tbl>
    <w:p w14:paraId="5839B42B" w14:textId="77777777" w:rsidR="00887D08" w:rsidRPr="00A56D42" w:rsidRDefault="00887D08" w:rsidP="00887D08">
      <w:pPr>
        <w:pStyle w:val="breakline"/>
        <w:divId w:val="527259509"/>
        <w:rPr>
          <w:color w:val="002060"/>
        </w:rPr>
      </w:pPr>
    </w:p>
    <w:p w14:paraId="38C1AD37" w14:textId="77777777" w:rsidR="00887D08" w:rsidRPr="00A56D42" w:rsidRDefault="00887D08" w:rsidP="00887D08">
      <w:pPr>
        <w:pStyle w:val="breakline"/>
        <w:divId w:val="527259509"/>
        <w:rPr>
          <w:color w:val="002060"/>
        </w:rPr>
      </w:pPr>
    </w:p>
    <w:p w14:paraId="791ED76A"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263E75A0"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3B05CE"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5A72E7"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6AAD5"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049FF2"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78D656"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C38FC3"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F029B"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C3DB30"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BC82F9"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F96FB0" w14:textId="77777777" w:rsidR="00887D08" w:rsidRPr="00A56D42" w:rsidRDefault="00887D08" w:rsidP="00887D08">
            <w:pPr>
              <w:pStyle w:val="HEADERTABELLA"/>
              <w:rPr>
                <w:color w:val="002060"/>
              </w:rPr>
            </w:pPr>
            <w:r w:rsidRPr="00A56D42">
              <w:rPr>
                <w:color w:val="002060"/>
              </w:rPr>
              <w:t>PE</w:t>
            </w:r>
          </w:p>
        </w:tc>
      </w:tr>
      <w:tr w:rsidR="00887D08" w:rsidRPr="00A56D42" w14:paraId="33A5EDDC"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53347ED" w14:textId="77777777" w:rsidR="00887D08" w:rsidRPr="00A56D42" w:rsidRDefault="00887D08" w:rsidP="00887D08">
            <w:pPr>
              <w:pStyle w:val="ROWTABELLA"/>
              <w:rPr>
                <w:color w:val="002060"/>
              </w:rPr>
            </w:pPr>
            <w:r w:rsidRPr="00A56D4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B2FE7"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9A4D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55925"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9AB2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787F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7697D"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6D60C"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E6B18"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F3E4C" w14:textId="77777777" w:rsidR="00887D08" w:rsidRPr="00A56D42" w:rsidRDefault="00887D08" w:rsidP="00887D08">
            <w:pPr>
              <w:pStyle w:val="ROWTABELLA"/>
              <w:jc w:val="center"/>
              <w:rPr>
                <w:color w:val="002060"/>
              </w:rPr>
            </w:pPr>
            <w:r w:rsidRPr="00A56D42">
              <w:rPr>
                <w:color w:val="002060"/>
              </w:rPr>
              <w:t>0</w:t>
            </w:r>
          </w:p>
        </w:tc>
      </w:tr>
      <w:tr w:rsidR="00887D08" w:rsidRPr="00A56D42" w14:paraId="1C0F5EC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A2DB52" w14:textId="77777777" w:rsidR="00887D08" w:rsidRPr="00A56D42" w:rsidRDefault="00887D08" w:rsidP="00887D08">
            <w:pPr>
              <w:pStyle w:val="ROWTABELLA"/>
              <w:rPr>
                <w:color w:val="002060"/>
              </w:rPr>
            </w:pPr>
            <w:r w:rsidRPr="00A56D4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4E728"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4A18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149FA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D1EE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6A8C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6C578" w14:textId="77777777" w:rsidR="00887D08" w:rsidRPr="00A56D42" w:rsidRDefault="00887D08" w:rsidP="00887D08">
            <w:pPr>
              <w:pStyle w:val="ROWTABELLA"/>
              <w:jc w:val="center"/>
              <w:rPr>
                <w:color w:val="002060"/>
              </w:rPr>
            </w:pPr>
            <w:r w:rsidRPr="00A56D4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27651"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1E694"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79DD8" w14:textId="77777777" w:rsidR="00887D08" w:rsidRPr="00A56D42" w:rsidRDefault="00887D08" w:rsidP="00887D08">
            <w:pPr>
              <w:pStyle w:val="ROWTABELLA"/>
              <w:jc w:val="center"/>
              <w:rPr>
                <w:color w:val="002060"/>
              </w:rPr>
            </w:pPr>
            <w:r w:rsidRPr="00A56D42">
              <w:rPr>
                <w:color w:val="002060"/>
              </w:rPr>
              <w:t>0</w:t>
            </w:r>
          </w:p>
        </w:tc>
      </w:tr>
      <w:tr w:rsidR="00887D08" w:rsidRPr="00A56D42" w14:paraId="2E854675"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4B2F28D" w14:textId="77777777" w:rsidR="00887D08" w:rsidRPr="00A56D42" w:rsidRDefault="00887D08" w:rsidP="00887D08">
            <w:pPr>
              <w:pStyle w:val="ROWTABELLA"/>
              <w:rPr>
                <w:color w:val="002060"/>
              </w:rPr>
            </w:pPr>
            <w:r w:rsidRPr="00A56D4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FB5EF"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359D4"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A0936"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0256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4695AA"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E860AA"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145A8"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A071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9EB4A7" w14:textId="77777777" w:rsidR="00887D08" w:rsidRPr="00A56D42" w:rsidRDefault="00887D08" w:rsidP="00887D08">
            <w:pPr>
              <w:pStyle w:val="ROWTABELLA"/>
              <w:jc w:val="center"/>
              <w:rPr>
                <w:color w:val="002060"/>
              </w:rPr>
            </w:pPr>
            <w:r w:rsidRPr="00A56D42">
              <w:rPr>
                <w:color w:val="002060"/>
              </w:rPr>
              <w:t>0</w:t>
            </w:r>
          </w:p>
        </w:tc>
      </w:tr>
      <w:tr w:rsidR="00887D08" w:rsidRPr="00A56D42" w14:paraId="13B66C4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ECBD89" w14:textId="77777777" w:rsidR="00887D08" w:rsidRPr="00A56D42" w:rsidRDefault="00887D08" w:rsidP="00887D08">
            <w:pPr>
              <w:pStyle w:val="ROWTABELLA"/>
              <w:rPr>
                <w:color w:val="002060"/>
              </w:rPr>
            </w:pPr>
            <w:r w:rsidRPr="00A56D4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0121B"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34769"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76A6C"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AA4E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25DCF5"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A7A11"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9E0ED"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6BC9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DB431" w14:textId="77777777" w:rsidR="00887D08" w:rsidRPr="00A56D42" w:rsidRDefault="00887D08" w:rsidP="00887D08">
            <w:pPr>
              <w:pStyle w:val="ROWTABELLA"/>
              <w:jc w:val="center"/>
              <w:rPr>
                <w:color w:val="002060"/>
              </w:rPr>
            </w:pPr>
            <w:r w:rsidRPr="00A56D42">
              <w:rPr>
                <w:color w:val="002060"/>
              </w:rPr>
              <w:t>0</w:t>
            </w:r>
          </w:p>
        </w:tc>
      </w:tr>
      <w:tr w:rsidR="00887D08" w:rsidRPr="00A56D42" w14:paraId="2CD3307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64CDA3" w14:textId="77777777" w:rsidR="00887D08" w:rsidRPr="00A56D42" w:rsidRDefault="00887D08" w:rsidP="00887D08">
            <w:pPr>
              <w:pStyle w:val="ROWTABELLA"/>
              <w:rPr>
                <w:color w:val="002060"/>
              </w:rPr>
            </w:pPr>
            <w:r w:rsidRPr="00A56D4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1CAFF"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557E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911E7"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0A97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B28FFF"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B3262"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D8A01C"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832918"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C25CE" w14:textId="77777777" w:rsidR="00887D08" w:rsidRPr="00A56D42" w:rsidRDefault="00887D08" w:rsidP="00887D08">
            <w:pPr>
              <w:pStyle w:val="ROWTABELLA"/>
              <w:jc w:val="center"/>
              <w:rPr>
                <w:color w:val="002060"/>
              </w:rPr>
            </w:pPr>
            <w:r w:rsidRPr="00A56D42">
              <w:rPr>
                <w:color w:val="002060"/>
              </w:rPr>
              <w:t>0</w:t>
            </w:r>
          </w:p>
        </w:tc>
      </w:tr>
      <w:tr w:rsidR="00887D08" w:rsidRPr="00A56D42" w14:paraId="3A80240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CF84337" w14:textId="77777777" w:rsidR="00887D08" w:rsidRPr="00A56D42" w:rsidRDefault="00887D08" w:rsidP="00887D08">
            <w:pPr>
              <w:pStyle w:val="ROWTABELLA"/>
              <w:rPr>
                <w:color w:val="002060"/>
              </w:rPr>
            </w:pPr>
            <w:r w:rsidRPr="00A56D4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76EF9"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8FFB4"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66D8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5161B"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DF4E2"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984B3A"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AFB10"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E6C8E"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751F5" w14:textId="77777777" w:rsidR="00887D08" w:rsidRPr="00A56D42" w:rsidRDefault="00887D08" w:rsidP="00887D08">
            <w:pPr>
              <w:pStyle w:val="ROWTABELLA"/>
              <w:jc w:val="center"/>
              <w:rPr>
                <w:color w:val="002060"/>
              </w:rPr>
            </w:pPr>
            <w:r w:rsidRPr="00A56D42">
              <w:rPr>
                <w:color w:val="002060"/>
              </w:rPr>
              <w:t>0</w:t>
            </w:r>
          </w:p>
        </w:tc>
      </w:tr>
      <w:tr w:rsidR="00887D08" w:rsidRPr="00A56D42" w14:paraId="67D90F7E"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F41742" w14:textId="77777777" w:rsidR="00887D08" w:rsidRPr="00A56D42" w:rsidRDefault="00887D08" w:rsidP="00887D08">
            <w:pPr>
              <w:pStyle w:val="ROWTABELLA"/>
              <w:rPr>
                <w:color w:val="002060"/>
              </w:rPr>
            </w:pPr>
            <w:r w:rsidRPr="00A56D4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D279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4221F"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DD27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EB7A1"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76405"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4F291"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A5F44"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5B58E"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E2DA2F" w14:textId="77777777" w:rsidR="00887D08" w:rsidRPr="00A56D42" w:rsidRDefault="00887D08" w:rsidP="00887D08">
            <w:pPr>
              <w:pStyle w:val="ROWTABELLA"/>
              <w:jc w:val="center"/>
              <w:rPr>
                <w:color w:val="002060"/>
              </w:rPr>
            </w:pPr>
            <w:r w:rsidRPr="00A56D42">
              <w:rPr>
                <w:color w:val="002060"/>
              </w:rPr>
              <w:t>0</w:t>
            </w:r>
          </w:p>
        </w:tc>
      </w:tr>
    </w:tbl>
    <w:p w14:paraId="0D344D7D" w14:textId="77777777" w:rsidR="00887D08" w:rsidRPr="00A56D42" w:rsidRDefault="00887D08" w:rsidP="00887D08">
      <w:pPr>
        <w:pStyle w:val="breakline"/>
        <w:divId w:val="527259509"/>
        <w:rPr>
          <w:color w:val="002060"/>
        </w:rPr>
      </w:pPr>
    </w:p>
    <w:p w14:paraId="2A8D596D" w14:textId="77777777" w:rsidR="00887D08" w:rsidRPr="00A56D42" w:rsidRDefault="00887D08" w:rsidP="00887D08">
      <w:pPr>
        <w:pStyle w:val="breakline"/>
        <w:divId w:val="527259509"/>
        <w:rPr>
          <w:color w:val="002060"/>
        </w:rPr>
      </w:pPr>
    </w:p>
    <w:p w14:paraId="0BAC7A1A" w14:textId="77777777" w:rsidR="00887D08" w:rsidRPr="00A56D42" w:rsidRDefault="00887D08" w:rsidP="00887D08">
      <w:pPr>
        <w:pStyle w:val="SOTTOTITOLOCAMPIONATO1"/>
        <w:divId w:val="527259509"/>
        <w:rPr>
          <w:color w:val="002060"/>
        </w:rPr>
      </w:pPr>
      <w:r w:rsidRPr="00A56D4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39E844A2"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D4E034"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AA23E6"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3015E1"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C44529"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9E0971"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DCFBD6"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B5F4AB"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8193E"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6D2030"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78A1EA" w14:textId="77777777" w:rsidR="00887D08" w:rsidRPr="00A56D42" w:rsidRDefault="00887D08" w:rsidP="00887D08">
            <w:pPr>
              <w:pStyle w:val="HEADERTABELLA"/>
              <w:rPr>
                <w:color w:val="002060"/>
              </w:rPr>
            </w:pPr>
            <w:r w:rsidRPr="00A56D42">
              <w:rPr>
                <w:color w:val="002060"/>
              </w:rPr>
              <w:t>PE</w:t>
            </w:r>
          </w:p>
        </w:tc>
      </w:tr>
      <w:tr w:rsidR="00887D08" w:rsidRPr="00A56D42" w14:paraId="43629599"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9DBE4A" w14:textId="77777777" w:rsidR="00887D08" w:rsidRPr="00A56D42" w:rsidRDefault="00887D08" w:rsidP="00887D08">
            <w:pPr>
              <w:pStyle w:val="ROWTABELLA"/>
              <w:rPr>
                <w:color w:val="002060"/>
              </w:rPr>
            </w:pPr>
            <w:r w:rsidRPr="00A56D4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9E2A5"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88B8A"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DFE6D"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69ED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9B3D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52F59" w14:textId="77777777" w:rsidR="00887D08" w:rsidRPr="00A56D42" w:rsidRDefault="00887D08" w:rsidP="00887D08">
            <w:pPr>
              <w:pStyle w:val="ROWTABELLA"/>
              <w:jc w:val="center"/>
              <w:rPr>
                <w:color w:val="002060"/>
              </w:rPr>
            </w:pPr>
            <w:r w:rsidRPr="00A56D4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646EC"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B7A31"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B74F5" w14:textId="77777777" w:rsidR="00887D08" w:rsidRPr="00A56D42" w:rsidRDefault="00887D08" w:rsidP="00887D08">
            <w:pPr>
              <w:pStyle w:val="ROWTABELLA"/>
              <w:jc w:val="center"/>
              <w:rPr>
                <w:color w:val="002060"/>
              </w:rPr>
            </w:pPr>
            <w:r w:rsidRPr="00A56D42">
              <w:rPr>
                <w:color w:val="002060"/>
              </w:rPr>
              <w:t>0</w:t>
            </w:r>
          </w:p>
        </w:tc>
      </w:tr>
      <w:tr w:rsidR="00887D08" w:rsidRPr="00A56D42" w14:paraId="6E26A92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11EA12" w14:textId="77777777" w:rsidR="00887D08" w:rsidRPr="00A56D42" w:rsidRDefault="00887D08" w:rsidP="00887D08">
            <w:pPr>
              <w:pStyle w:val="ROWTABELLA"/>
              <w:rPr>
                <w:color w:val="002060"/>
              </w:rPr>
            </w:pPr>
            <w:r w:rsidRPr="00A56D4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D8610"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CDF4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E0A2B"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904F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130EF"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EFE32"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A6E92"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F0CFE6"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483F2" w14:textId="77777777" w:rsidR="00887D08" w:rsidRPr="00A56D42" w:rsidRDefault="00887D08" w:rsidP="00887D08">
            <w:pPr>
              <w:pStyle w:val="ROWTABELLA"/>
              <w:jc w:val="center"/>
              <w:rPr>
                <w:color w:val="002060"/>
              </w:rPr>
            </w:pPr>
            <w:r w:rsidRPr="00A56D42">
              <w:rPr>
                <w:color w:val="002060"/>
              </w:rPr>
              <w:t>0</w:t>
            </w:r>
          </w:p>
        </w:tc>
      </w:tr>
      <w:tr w:rsidR="00887D08" w:rsidRPr="00A56D42" w14:paraId="4B5E706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C3395D4" w14:textId="77777777" w:rsidR="00887D08" w:rsidRPr="00A56D42" w:rsidRDefault="00887D08" w:rsidP="00887D08">
            <w:pPr>
              <w:pStyle w:val="ROWTABELLA"/>
              <w:rPr>
                <w:color w:val="002060"/>
              </w:rPr>
            </w:pPr>
            <w:r w:rsidRPr="00A56D42">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7D86E"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6DBD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B8AF7"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ED562"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CFE8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D200F" w14:textId="77777777" w:rsidR="00887D08" w:rsidRPr="00A56D42" w:rsidRDefault="00887D08" w:rsidP="00887D08">
            <w:pPr>
              <w:pStyle w:val="ROWTABELLA"/>
              <w:jc w:val="center"/>
              <w:rPr>
                <w:color w:val="002060"/>
              </w:rPr>
            </w:pPr>
            <w:r w:rsidRPr="00A56D4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3E74B"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D0E39"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F782B6" w14:textId="77777777" w:rsidR="00887D08" w:rsidRPr="00A56D42" w:rsidRDefault="00887D08" w:rsidP="00887D08">
            <w:pPr>
              <w:pStyle w:val="ROWTABELLA"/>
              <w:jc w:val="center"/>
              <w:rPr>
                <w:color w:val="002060"/>
              </w:rPr>
            </w:pPr>
            <w:r w:rsidRPr="00A56D42">
              <w:rPr>
                <w:color w:val="002060"/>
              </w:rPr>
              <w:t>0</w:t>
            </w:r>
          </w:p>
        </w:tc>
      </w:tr>
      <w:tr w:rsidR="00887D08" w:rsidRPr="00A56D42" w14:paraId="7BD27055"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10C36F5" w14:textId="77777777" w:rsidR="00887D08" w:rsidRPr="00A56D42" w:rsidRDefault="00887D08" w:rsidP="00887D08">
            <w:pPr>
              <w:pStyle w:val="ROWTABELLA"/>
              <w:rPr>
                <w:color w:val="002060"/>
              </w:rPr>
            </w:pPr>
            <w:r w:rsidRPr="00A56D42">
              <w:rPr>
                <w:color w:val="002060"/>
              </w:rPr>
              <w:t xml:space="preserve">POL.D. </w:t>
            </w:r>
            <w:proofErr w:type="gramStart"/>
            <w:r w:rsidRPr="00A56D42">
              <w:rPr>
                <w:color w:val="002060"/>
              </w:rPr>
              <w:t>U.MANDOLESI</w:t>
            </w:r>
            <w:proofErr w:type="gramEnd"/>
            <w:r w:rsidRPr="00A56D4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5064E"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FCC1B"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761116"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A346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97B8F"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45E781"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CF0F70"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011C8"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6F42E" w14:textId="77777777" w:rsidR="00887D08" w:rsidRPr="00A56D42" w:rsidRDefault="00887D08" w:rsidP="00887D08">
            <w:pPr>
              <w:pStyle w:val="ROWTABELLA"/>
              <w:jc w:val="center"/>
              <w:rPr>
                <w:color w:val="002060"/>
              </w:rPr>
            </w:pPr>
            <w:r w:rsidRPr="00A56D42">
              <w:rPr>
                <w:color w:val="002060"/>
              </w:rPr>
              <w:t>0</w:t>
            </w:r>
          </w:p>
        </w:tc>
      </w:tr>
      <w:tr w:rsidR="00887D08" w:rsidRPr="00A56D42" w14:paraId="2D2C1DE8"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2C7519" w14:textId="77777777" w:rsidR="00887D08" w:rsidRPr="00A56D42" w:rsidRDefault="00887D08" w:rsidP="00887D08">
            <w:pPr>
              <w:pStyle w:val="ROWTABELLA"/>
              <w:rPr>
                <w:color w:val="002060"/>
              </w:rPr>
            </w:pPr>
            <w:r w:rsidRPr="00A56D4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5229C"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DB567"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51EA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5347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6AD6F5"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5360A"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710F3"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202A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CD2B3" w14:textId="77777777" w:rsidR="00887D08" w:rsidRPr="00A56D42" w:rsidRDefault="00887D08" w:rsidP="00887D08">
            <w:pPr>
              <w:pStyle w:val="ROWTABELLA"/>
              <w:jc w:val="center"/>
              <w:rPr>
                <w:color w:val="002060"/>
              </w:rPr>
            </w:pPr>
            <w:r w:rsidRPr="00A56D42">
              <w:rPr>
                <w:color w:val="002060"/>
              </w:rPr>
              <w:t>0</w:t>
            </w:r>
          </w:p>
        </w:tc>
      </w:tr>
      <w:tr w:rsidR="00887D08" w:rsidRPr="00A56D42" w14:paraId="3490D8A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8410F2" w14:textId="77777777" w:rsidR="00887D08" w:rsidRPr="00A56D42" w:rsidRDefault="00887D08" w:rsidP="00887D08">
            <w:pPr>
              <w:pStyle w:val="ROWTABELLA"/>
              <w:rPr>
                <w:color w:val="002060"/>
              </w:rPr>
            </w:pPr>
            <w:r w:rsidRPr="00A56D4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AC837"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FB794"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27B3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CB2C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439465"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0DCB4"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FC287"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16866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F7464" w14:textId="77777777" w:rsidR="00887D08" w:rsidRPr="00A56D42" w:rsidRDefault="00887D08" w:rsidP="00887D08">
            <w:pPr>
              <w:pStyle w:val="ROWTABELLA"/>
              <w:jc w:val="center"/>
              <w:rPr>
                <w:color w:val="002060"/>
              </w:rPr>
            </w:pPr>
            <w:r w:rsidRPr="00A56D42">
              <w:rPr>
                <w:color w:val="002060"/>
              </w:rPr>
              <w:t>0</w:t>
            </w:r>
          </w:p>
        </w:tc>
      </w:tr>
      <w:tr w:rsidR="00887D08" w:rsidRPr="00A56D42" w14:paraId="3BAF0FF3"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D52F1A" w14:textId="77777777" w:rsidR="00887D08" w:rsidRPr="00A56D42" w:rsidRDefault="00887D08" w:rsidP="00887D08">
            <w:pPr>
              <w:pStyle w:val="ROWTABELLA"/>
              <w:rPr>
                <w:color w:val="002060"/>
              </w:rPr>
            </w:pPr>
            <w:r w:rsidRPr="00A56D42">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CD283"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4ABCE"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FCAD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64FA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9E166"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9074E"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A21E9" w14:textId="77777777" w:rsidR="00887D08" w:rsidRPr="00A56D42" w:rsidRDefault="00887D08" w:rsidP="00887D08">
            <w:pPr>
              <w:pStyle w:val="ROWTABELLA"/>
              <w:jc w:val="center"/>
              <w:rPr>
                <w:color w:val="002060"/>
              </w:rPr>
            </w:pPr>
            <w:r w:rsidRPr="00A56D4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3DB09" w14:textId="77777777" w:rsidR="00887D08" w:rsidRPr="00A56D42" w:rsidRDefault="00887D08" w:rsidP="00887D08">
            <w:pPr>
              <w:pStyle w:val="ROWTABELLA"/>
              <w:jc w:val="center"/>
              <w:rPr>
                <w:color w:val="002060"/>
              </w:rPr>
            </w:pPr>
            <w:r w:rsidRPr="00A56D4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B6B79E" w14:textId="77777777" w:rsidR="00887D08" w:rsidRPr="00A56D42" w:rsidRDefault="00887D08" w:rsidP="00887D08">
            <w:pPr>
              <w:pStyle w:val="ROWTABELLA"/>
              <w:jc w:val="center"/>
              <w:rPr>
                <w:color w:val="002060"/>
              </w:rPr>
            </w:pPr>
            <w:r w:rsidRPr="00A56D42">
              <w:rPr>
                <w:color w:val="002060"/>
              </w:rPr>
              <w:t>0</w:t>
            </w:r>
          </w:p>
        </w:tc>
      </w:tr>
    </w:tbl>
    <w:p w14:paraId="4603B82A" w14:textId="77777777" w:rsidR="00887D08" w:rsidRPr="00A56D42" w:rsidRDefault="00887D08" w:rsidP="00887D08">
      <w:pPr>
        <w:pStyle w:val="breakline"/>
        <w:divId w:val="527259509"/>
        <w:rPr>
          <w:color w:val="002060"/>
        </w:rPr>
      </w:pPr>
    </w:p>
    <w:p w14:paraId="17BD09C3" w14:textId="77777777" w:rsidR="00887D08" w:rsidRPr="002A7A74" w:rsidRDefault="00887D08" w:rsidP="00887D08">
      <w:pPr>
        <w:pStyle w:val="TITOLOPRINC"/>
        <w:divId w:val="527259509"/>
        <w:rPr>
          <w:color w:val="002060"/>
        </w:rPr>
      </w:pPr>
      <w:r w:rsidRPr="00A56D42">
        <w:rPr>
          <w:color w:val="002060"/>
        </w:rPr>
        <w:t>PROGRAMMA GARE</w:t>
      </w:r>
    </w:p>
    <w:p w14:paraId="4A2C43E6" w14:textId="77777777" w:rsidR="00887D08" w:rsidRPr="002A7A74" w:rsidRDefault="00887D08" w:rsidP="00887D08">
      <w:pPr>
        <w:pStyle w:val="SOTTOTITOLOCAMPIONATO1"/>
        <w:divId w:val="527259509"/>
        <w:rPr>
          <w:color w:val="002060"/>
        </w:rPr>
      </w:pPr>
      <w:r w:rsidRPr="002A7A7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6"/>
        <w:gridCol w:w="1557"/>
        <w:gridCol w:w="1557"/>
      </w:tblGrid>
      <w:tr w:rsidR="00887D08" w:rsidRPr="002A7A74" w14:paraId="6EE60E6D"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35A207"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95A75B"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422C77"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B0CC56"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9BE9DE"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7AF55"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BE26DF"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1E1D397B"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C46E80" w14:textId="77777777" w:rsidR="00887D08" w:rsidRPr="002A7A74" w:rsidRDefault="00887D08" w:rsidP="00887D08">
            <w:pPr>
              <w:pStyle w:val="ROWTABELLA"/>
              <w:rPr>
                <w:color w:val="002060"/>
              </w:rPr>
            </w:pPr>
            <w:r w:rsidRPr="002A7A74">
              <w:rPr>
                <w:color w:val="002060"/>
              </w:rPr>
              <w:t xml:space="preserve">AUDAX 1970 </w:t>
            </w:r>
            <w:proofErr w:type="gramStart"/>
            <w:r w:rsidRPr="002A7A74">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CFE491" w14:textId="77777777" w:rsidR="00887D08" w:rsidRPr="002A7A74" w:rsidRDefault="00887D08" w:rsidP="00887D08">
            <w:pPr>
              <w:pStyle w:val="ROWTABELLA"/>
              <w:rPr>
                <w:color w:val="002060"/>
              </w:rPr>
            </w:pPr>
            <w:r w:rsidRPr="002A7A74">
              <w:rPr>
                <w:color w:val="002060"/>
              </w:rPr>
              <w:t xml:space="preserve">REAL </w:t>
            </w:r>
            <w:proofErr w:type="gramStart"/>
            <w:r w:rsidRPr="002A7A74">
              <w:rPr>
                <w:color w:val="002060"/>
              </w:rPr>
              <w:t>S.COSTANZO</w:t>
            </w:r>
            <w:proofErr w:type="gramEnd"/>
            <w:r w:rsidRPr="002A7A74">
              <w:rPr>
                <w:color w:val="002060"/>
              </w:rPr>
              <w:t xml:space="preserve">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E804DC4"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342FCB" w14:textId="77777777" w:rsidR="00887D08" w:rsidRPr="002A7A74" w:rsidRDefault="00887D08" w:rsidP="00887D08">
            <w:pPr>
              <w:pStyle w:val="ROWTABELLA"/>
              <w:rPr>
                <w:color w:val="002060"/>
              </w:rPr>
            </w:pPr>
            <w:r w:rsidRPr="002A7A74">
              <w:rPr>
                <w:color w:val="002060"/>
              </w:rPr>
              <w:t>16/11/2019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1A658B" w14:textId="77777777" w:rsidR="00887D08" w:rsidRPr="002A7A74" w:rsidRDefault="00887D08" w:rsidP="00887D08">
            <w:pPr>
              <w:pStyle w:val="ROWTABELLA"/>
              <w:rPr>
                <w:color w:val="002060"/>
              </w:rPr>
            </w:pPr>
            <w:r w:rsidRPr="002A7A74">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B68DCB" w14:textId="77777777" w:rsidR="00887D08" w:rsidRPr="002A7A74" w:rsidRDefault="00887D08" w:rsidP="00887D08">
            <w:pPr>
              <w:pStyle w:val="ROWTABELLA"/>
              <w:rPr>
                <w:color w:val="002060"/>
              </w:rPr>
            </w:pPr>
            <w:r w:rsidRPr="002A7A7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6A67CF" w14:textId="77777777" w:rsidR="00887D08" w:rsidRPr="002A7A74" w:rsidRDefault="00887D08" w:rsidP="00887D08">
            <w:pPr>
              <w:pStyle w:val="ROWTABELLA"/>
              <w:rPr>
                <w:color w:val="002060"/>
              </w:rPr>
            </w:pPr>
            <w:r w:rsidRPr="002A7A74">
              <w:rPr>
                <w:color w:val="002060"/>
              </w:rPr>
              <w:t>VIA CELLINI, 13</w:t>
            </w:r>
          </w:p>
        </w:tc>
      </w:tr>
      <w:tr w:rsidR="00887D08" w:rsidRPr="002A7A74" w14:paraId="75156DB0"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32EFE2" w14:textId="77777777" w:rsidR="00887D08" w:rsidRPr="002A7A74" w:rsidRDefault="00887D08" w:rsidP="00887D08">
            <w:pPr>
              <w:pStyle w:val="ROWTABELLA"/>
              <w:rPr>
                <w:color w:val="002060"/>
              </w:rPr>
            </w:pPr>
            <w:r w:rsidRPr="002A7A7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729A6E3" w14:textId="77777777" w:rsidR="00887D08" w:rsidRPr="002A7A74" w:rsidRDefault="00887D08" w:rsidP="00887D08">
            <w:pPr>
              <w:pStyle w:val="ROWTABELLA"/>
              <w:rPr>
                <w:color w:val="002060"/>
              </w:rPr>
            </w:pPr>
            <w:r w:rsidRPr="002A7A74">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F440FB"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6DDA4F" w14:textId="77777777" w:rsidR="00887D08" w:rsidRPr="002A7A74" w:rsidRDefault="00887D08" w:rsidP="00887D08">
            <w:pPr>
              <w:pStyle w:val="ROWTABELLA"/>
              <w:rPr>
                <w:color w:val="002060"/>
              </w:rPr>
            </w:pPr>
            <w:r w:rsidRPr="002A7A74">
              <w:rPr>
                <w:color w:val="002060"/>
              </w:rPr>
              <w:t>16/11/2019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5D1617" w14:textId="77777777" w:rsidR="00887D08" w:rsidRPr="002A7A74" w:rsidRDefault="00887D08" w:rsidP="00887D08">
            <w:pPr>
              <w:pStyle w:val="ROWTABELLA"/>
              <w:rPr>
                <w:color w:val="002060"/>
              </w:rPr>
            </w:pPr>
            <w:r w:rsidRPr="002A7A74">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2540E8" w14:textId="77777777" w:rsidR="00887D08" w:rsidRPr="002A7A74" w:rsidRDefault="00887D08" w:rsidP="00887D08">
            <w:pPr>
              <w:pStyle w:val="ROWTABELLA"/>
              <w:rPr>
                <w:color w:val="002060"/>
              </w:rPr>
            </w:pPr>
            <w:r w:rsidRPr="002A7A7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37C1E0" w14:textId="77777777" w:rsidR="00887D08" w:rsidRPr="002A7A74" w:rsidRDefault="00887D08" w:rsidP="00887D08">
            <w:pPr>
              <w:pStyle w:val="ROWTABELLA"/>
              <w:rPr>
                <w:color w:val="002060"/>
              </w:rPr>
            </w:pPr>
            <w:r w:rsidRPr="002A7A74">
              <w:rPr>
                <w:color w:val="002060"/>
              </w:rPr>
              <w:t>VIA TOBAGI STAZ. CASTELBELLINO</w:t>
            </w:r>
          </w:p>
        </w:tc>
      </w:tr>
      <w:tr w:rsidR="00887D08" w:rsidRPr="002A7A74" w14:paraId="10E637D8"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1DE56F" w14:textId="77777777" w:rsidR="00887D08" w:rsidRPr="002A7A74" w:rsidRDefault="00887D08" w:rsidP="00887D08">
            <w:pPr>
              <w:pStyle w:val="ROWTABELLA"/>
              <w:rPr>
                <w:color w:val="002060"/>
              </w:rPr>
            </w:pPr>
            <w:r w:rsidRPr="002A7A74">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F7ADC3" w14:textId="77777777" w:rsidR="00887D08" w:rsidRPr="002A7A74" w:rsidRDefault="00887D08" w:rsidP="00887D08">
            <w:pPr>
              <w:pStyle w:val="ROWTABELLA"/>
              <w:rPr>
                <w:color w:val="002060"/>
              </w:rPr>
            </w:pPr>
            <w:r w:rsidRPr="002A7A74">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BD1F4E5"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ACD3FB" w14:textId="77777777" w:rsidR="00887D08" w:rsidRPr="002A7A74" w:rsidRDefault="00887D08" w:rsidP="00887D08">
            <w:pPr>
              <w:pStyle w:val="ROWTABELLA"/>
              <w:rPr>
                <w:color w:val="002060"/>
              </w:rPr>
            </w:pPr>
            <w:r w:rsidRPr="002A7A74">
              <w:rPr>
                <w:color w:val="002060"/>
              </w:rPr>
              <w:t>16/11/2019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4CEF0C" w14:textId="77777777" w:rsidR="00887D08" w:rsidRPr="002A7A74" w:rsidRDefault="00887D08" w:rsidP="00887D08">
            <w:pPr>
              <w:pStyle w:val="ROWTABELLA"/>
              <w:rPr>
                <w:color w:val="002060"/>
              </w:rPr>
            </w:pPr>
            <w:r w:rsidRPr="002A7A74">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7B4EF0" w14:textId="77777777" w:rsidR="00887D08" w:rsidRPr="002A7A74" w:rsidRDefault="00887D08" w:rsidP="00887D08">
            <w:pPr>
              <w:pStyle w:val="ROWTABELLA"/>
              <w:rPr>
                <w:color w:val="002060"/>
              </w:rPr>
            </w:pPr>
            <w:r w:rsidRPr="002A7A7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903FA4" w14:textId="77777777" w:rsidR="00887D08" w:rsidRPr="002A7A74" w:rsidRDefault="00887D08" w:rsidP="00887D08">
            <w:pPr>
              <w:pStyle w:val="ROWTABELLA"/>
              <w:rPr>
                <w:color w:val="002060"/>
              </w:rPr>
            </w:pPr>
            <w:r w:rsidRPr="002A7A74">
              <w:rPr>
                <w:color w:val="002060"/>
              </w:rPr>
              <w:t xml:space="preserve">VIA </w:t>
            </w:r>
            <w:proofErr w:type="gramStart"/>
            <w:r w:rsidRPr="002A7A74">
              <w:rPr>
                <w:color w:val="002060"/>
              </w:rPr>
              <w:t>D.ALIGHIERI</w:t>
            </w:r>
            <w:proofErr w:type="gramEnd"/>
          </w:p>
        </w:tc>
      </w:tr>
    </w:tbl>
    <w:p w14:paraId="6AF914F6" w14:textId="77777777" w:rsidR="00887D08" w:rsidRPr="002A7A74" w:rsidRDefault="00887D08" w:rsidP="00887D08">
      <w:pPr>
        <w:pStyle w:val="breakline"/>
        <w:divId w:val="527259509"/>
        <w:rPr>
          <w:color w:val="002060"/>
        </w:rPr>
      </w:pPr>
    </w:p>
    <w:p w14:paraId="70A603BF" w14:textId="77777777" w:rsidR="00887D08" w:rsidRPr="002A7A74" w:rsidRDefault="00887D08" w:rsidP="00887D08">
      <w:pPr>
        <w:pStyle w:val="breakline"/>
        <w:divId w:val="527259509"/>
        <w:rPr>
          <w:color w:val="002060"/>
        </w:rPr>
      </w:pPr>
    </w:p>
    <w:p w14:paraId="2BEAA342" w14:textId="77777777" w:rsidR="00887D08" w:rsidRPr="002A7A74" w:rsidRDefault="00887D08" w:rsidP="00887D08">
      <w:pPr>
        <w:pStyle w:val="breakline"/>
        <w:divId w:val="527259509"/>
        <w:rPr>
          <w:color w:val="002060"/>
        </w:rPr>
      </w:pPr>
    </w:p>
    <w:p w14:paraId="6385F1F7" w14:textId="77777777" w:rsidR="00887D08" w:rsidRPr="002A7A74" w:rsidRDefault="00887D08" w:rsidP="00887D08">
      <w:pPr>
        <w:pStyle w:val="SOTTOTITOLOCAMPIONATO1"/>
        <w:divId w:val="527259509"/>
        <w:rPr>
          <w:color w:val="002060"/>
        </w:rPr>
      </w:pPr>
      <w:r w:rsidRPr="002A7A7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4"/>
        <w:gridCol w:w="385"/>
        <w:gridCol w:w="898"/>
        <w:gridCol w:w="1190"/>
        <w:gridCol w:w="1547"/>
        <w:gridCol w:w="1547"/>
      </w:tblGrid>
      <w:tr w:rsidR="00887D08" w:rsidRPr="002A7A74" w14:paraId="59B8F78C"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A08C84"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3B5A20"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FD63FB"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F14C4E"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09280D"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523ACA"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A6167A"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1F2D0FCA"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FD9CAA" w14:textId="77777777" w:rsidR="00887D08" w:rsidRPr="002A7A74" w:rsidRDefault="00887D08" w:rsidP="00887D08">
            <w:pPr>
              <w:pStyle w:val="ROWTABELLA"/>
              <w:rPr>
                <w:color w:val="002060"/>
              </w:rPr>
            </w:pPr>
            <w:r w:rsidRPr="002A7A74">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6FE153" w14:textId="77777777" w:rsidR="00887D08" w:rsidRPr="002A7A74" w:rsidRDefault="00887D08" w:rsidP="00887D08">
            <w:pPr>
              <w:pStyle w:val="ROWTABELLA"/>
              <w:rPr>
                <w:color w:val="002060"/>
              </w:rPr>
            </w:pPr>
            <w:r w:rsidRPr="002A7A74">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A241681"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80152D" w14:textId="77777777" w:rsidR="00887D08" w:rsidRPr="002A7A74" w:rsidRDefault="00887D08" w:rsidP="00887D08">
            <w:pPr>
              <w:pStyle w:val="ROWTABELLA"/>
              <w:rPr>
                <w:color w:val="002060"/>
              </w:rPr>
            </w:pPr>
            <w:r w:rsidRPr="002A7A74">
              <w:rPr>
                <w:color w:val="002060"/>
              </w:rPr>
              <w:t>16/11/2019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B92FAB" w14:textId="77777777" w:rsidR="00887D08" w:rsidRPr="002A7A74" w:rsidRDefault="00887D08" w:rsidP="00887D08">
            <w:pPr>
              <w:pStyle w:val="ROWTABELLA"/>
              <w:rPr>
                <w:color w:val="002060"/>
              </w:rPr>
            </w:pPr>
            <w:r w:rsidRPr="002A7A74">
              <w:rPr>
                <w:color w:val="002060"/>
              </w:rPr>
              <w:t>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66A889" w14:textId="77777777" w:rsidR="00887D08" w:rsidRPr="002A7A74" w:rsidRDefault="00887D08" w:rsidP="00887D08">
            <w:pPr>
              <w:pStyle w:val="ROWTABELLA"/>
              <w:rPr>
                <w:color w:val="002060"/>
              </w:rPr>
            </w:pPr>
            <w:r w:rsidRPr="002A7A74">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5C5B73" w14:textId="77777777" w:rsidR="00887D08" w:rsidRPr="002A7A74" w:rsidRDefault="00887D08" w:rsidP="00887D08">
            <w:pPr>
              <w:pStyle w:val="ROWTABELLA"/>
              <w:rPr>
                <w:color w:val="002060"/>
              </w:rPr>
            </w:pPr>
            <w:r w:rsidRPr="002A7A74">
              <w:rPr>
                <w:color w:val="002060"/>
              </w:rPr>
              <w:t>FRAZ. CASENUOVE DI OSIMO</w:t>
            </w:r>
          </w:p>
        </w:tc>
      </w:tr>
      <w:tr w:rsidR="00887D08" w:rsidRPr="002A7A74" w14:paraId="08609000"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C37706" w14:textId="77777777" w:rsidR="00887D08" w:rsidRPr="002A7A74" w:rsidRDefault="00887D08" w:rsidP="00887D08">
            <w:pPr>
              <w:pStyle w:val="ROWTABELLA"/>
              <w:rPr>
                <w:color w:val="002060"/>
              </w:rPr>
            </w:pPr>
            <w:r w:rsidRPr="002A7A74">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B9F553" w14:textId="77777777" w:rsidR="00887D08" w:rsidRPr="002A7A74" w:rsidRDefault="00887D08" w:rsidP="00887D08">
            <w:pPr>
              <w:pStyle w:val="ROWTABELLA"/>
              <w:rPr>
                <w:color w:val="002060"/>
              </w:rPr>
            </w:pPr>
            <w:r w:rsidRPr="002A7A7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8054A51"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E00E51C" w14:textId="77777777" w:rsidR="00887D08" w:rsidRPr="002A7A74" w:rsidRDefault="00887D08" w:rsidP="00887D08">
            <w:pPr>
              <w:pStyle w:val="ROWTABELLA"/>
              <w:rPr>
                <w:color w:val="002060"/>
              </w:rPr>
            </w:pPr>
            <w:r w:rsidRPr="002A7A74">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3623B4A" w14:textId="77777777" w:rsidR="00887D08" w:rsidRPr="002A7A74" w:rsidRDefault="00887D08" w:rsidP="00887D08">
            <w:pPr>
              <w:pStyle w:val="ROWTABELLA"/>
              <w:rPr>
                <w:color w:val="002060"/>
              </w:rPr>
            </w:pPr>
            <w:r w:rsidRPr="002A7A74">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8950BD"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EB27BE" w14:textId="77777777" w:rsidR="00887D08" w:rsidRPr="002A7A74" w:rsidRDefault="00887D08" w:rsidP="00887D08">
            <w:pPr>
              <w:pStyle w:val="ROWTABELLA"/>
              <w:rPr>
                <w:color w:val="002060"/>
              </w:rPr>
            </w:pPr>
            <w:r w:rsidRPr="002A7A74">
              <w:rPr>
                <w:color w:val="002060"/>
              </w:rPr>
              <w:t>VIA PETRARCA</w:t>
            </w:r>
          </w:p>
        </w:tc>
      </w:tr>
      <w:tr w:rsidR="00887D08" w:rsidRPr="002A7A74" w14:paraId="62E8B64D"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80F9BB" w14:textId="77777777" w:rsidR="00887D08" w:rsidRPr="002A7A74" w:rsidRDefault="00887D08" w:rsidP="00887D08">
            <w:pPr>
              <w:pStyle w:val="ROWTABELLA"/>
              <w:rPr>
                <w:color w:val="002060"/>
              </w:rPr>
            </w:pPr>
            <w:r w:rsidRPr="002A7A7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F981CF" w14:textId="77777777" w:rsidR="00887D08" w:rsidRPr="002A7A74" w:rsidRDefault="00887D08" w:rsidP="00887D08">
            <w:pPr>
              <w:pStyle w:val="ROWTABELLA"/>
              <w:rPr>
                <w:color w:val="002060"/>
              </w:rPr>
            </w:pPr>
            <w:r w:rsidRPr="002A7A74">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7F593E1"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36E29F" w14:textId="77777777" w:rsidR="00887D08" w:rsidRPr="002A7A74" w:rsidRDefault="00887D08" w:rsidP="00887D08">
            <w:pPr>
              <w:pStyle w:val="ROWTABELLA"/>
              <w:rPr>
                <w:color w:val="002060"/>
              </w:rPr>
            </w:pPr>
            <w:r w:rsidRPr="002A7A74">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A0DD55" w14:textId="77777777" w:rsidR="00887D08" w:rsidRPr="002A7A74" w:rsidRDefault="00887D08" w:rsidP="00887D08">
            <w:pPr>
              <w:pStyle w:val="ROWTABELLA"/>
              <w:rPr>
                <w:color w:val="002060"/>
              </w:rPr>
            </w:pPr>
            <w:r w:rsidRPr="002A7A74">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57CB31" w14:textId="77777777" w:rsidR="00887D08" w:rsidRPr="002A7A74" w:rsidRDefault="00887D08" w:rsidP="00887D08">
            <w:pPr>
              <w:pStyle w:val="ROWTABELLA"/>
              <w:rPr>
                <w:color w:val="002060"/>
              </w:rPr>
            </w:pPr>
            <w:r w:rsidRPr="002A7A7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1ACAF4" w14:textId="77777777" w:rsidR="00887D08" w:rsidRPr="002A7A74" w:rsidRDefault="00887D08" w:rsidP="00887D08">
            <w:pPr>
              <w:pStyle w:val="ROWTABELLA"/>
              <w:rPr>
                <w:color w:val="002060"/>
              </w:rPr>
            </w:pPr>
            <w:r w:rsidRPr="002A7A74">
              <w:rPr>
                <w:color w:val="002060"/>
              </w:rPr>
              <w:t xml:space="preserve">VIA </w:t>
            </w:r>
            <w:proofErr w:type="gramStart"/>
            <w:r w:rsidRPr="002A7A74">
              <w:rPr>
                <w:color w:val="002060"/>
              </w:rPr>
              <w:t>B.BUOZZI</w:t>
            </w:r>
            <w:proofErr w:type="gramEnd"/>
          </w:p>
        </w:tc>
      </w:tr>
    </w:tbl>
    <w:p w14:paraId="14A682A4" w14:textId="77777777" w:rsidR="00887D08" w:rsidRPr="002A7A74" w:rsidRDefault="00887D08" w:rsidP="00887D08">
      <w:pPr>
        <w:pStyle w:val="breakline"/>
        <w:divId w:val="527259509"/>
        <w:rPr>
          <w:color w:val="002060"/>
        </w:rPr>
      </w:pPr>
    </w:p>
    <w:p w14:paraId="52EE78D0" w14:textId="77777777" w:rsidR="00887D08" w:rsidRPr="002A7A74" w:rsidRDefault="00887D08" w:rsidP="00887D08">
      <w:pPr>
        <w:pStyle w:val="breakline"/>
        <w:divId w:val="527259509"/>
        <w:rPr>
          <w:color w:val="002060"/>
        </w:rPr>
      </w:pPr>
    </w:p>
    <w:p w14:paraId="219D95FC" w14:textId="77777777" w:rsidR="00887D08" w:rsidRPr="002A7A74" w:rsidRDefault="00887D08" w:rsidP="00887D08">
      <w:pPr>
        <w:pStyle w:val="breakline"/>
        <w:divId w:val="527259509"/>
        <w:rPr>
          <w:color w:val="002060"/>
        </w:rPr>
      </w:pPr>
    </w:p>
    <w:p w14:paraId="358FB6E5" w14:textId="77777777" w:rsidR="00887D08" w:rsidRPr="002A7A74" w:rsidRDefault="00887D08" w:rsidP="00887D08">
      <w:pPr>
        <w:pStyle w:val="SOTTOTITOLOCAMPIONATO1"/>
        <w:divId w:val="527259509"/>
        <w:rPr>
          <w:color w:val="002060"/>
        </w:rPr>
      </w:pPr>
      <w:r w:rsidRPr="002A7A74">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887D08" w:rsidRPr="002A7A74" w14:paraId="1282952F"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683A91"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9BC289"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2F741"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54719F"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7C816"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E3E056"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22361B"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6561AB74"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6A1EAB7" w14:textId="77777777" w:rsidR="00887D08" w:rsidRPr="002A7A74" w:rsidRDefault="00887D08" w:rsidP="00887D08">
            <w:pPr>
              <w:pStyle w:val="ROWTABELLA"/>
              <w:rPr>
                <w:color w:val="002060"/>
              </w:rPr>
            </w:pPr>
            <w:r w:rsidRPr="002A7A74">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B6429F" w14:textId="77777777" w:rsidR="00887D08" w:rsidRPr="002A7A74" w:rsidRDefault="00887D08" w:rsidP="00887D08">
            <w:pPr>
              <w:pStyle w:val="ROWTABELLA"/>
              <w:rPr>
                <w:color w:val="002060"/>
              </w:rPr>
            </w:pPr>
            <w:r w:rsidRPr="002A7A74">
              <w:rPr>
                <w:color w:val="002060"/>
              </w:rPr>
              <w:t>RECANATI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726CD49"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9E6FB8" w14:textId="77777777" w:rsidR="00887D08" w:rsidRPr="002A7A74" w:rsidRDefault="00887D08" w:rsidP="00887D08">
            <w:pPr>
              <w:pStyle w:val="ROWTABELLA"/>
              <w:rPr>
                <w:color w:val="002060"/>
              </w:rPr>
            </w:pPr>
            <w:r w:rsidRPr="002A7A74">
              <w:rPr>
                <w:color w:val="002060"/>
              </w:rPr>
              <w:t>16/11/2019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30A59C" w14:textId="77777777" w:rsidR="00887D08" w:rsidRPr="002A7A74" w:rsidRDefault="00887D08" w:rsidP="00887D08">
            <w:pPr>
              <w:pStyle w:val="ROWTABELLA"/>
              <w:rPr>
                <w:color w:val="002060"/>
              </w:rPr>
            </w:pPr>
            <w:r w:rsidRPr="002A7A74">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4E1B41" w14:textId="77777777" w:rsidR="00887D08" w:rsidRPr="002A7A74" w:rsidRDefault="00887D08" w:rsidP="00887D08">
            <w:pPr>
              <w:pStyle w:val="ROWTABELLA"/>
              <w:rPr>
                <w:color w:val="002060"/>
              </w:rPr>
            </w:pPr>
            <w:r w:rsidRPr="002A7A7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784E54" w14:textId="77777777" w:rsidR="00887D08" w:rsidRPr="002A7A74" w:rsidRDefault="00887D08" w:rsidP="00887D08">
            <w:pPr>
              <w:pStyle w:val="ROWTABELLA"/>
              <w:rPr>
                <w:color w:val="002060"/>
              </w:rPr>
            </w:pPr>
            <w:r w:rsidRPr="002A7A74">
              <w:rPr>
                <w:color w:val="002060"/>
              </w:rPr>
              <w:t>VIA ABBADIA DI FIASTRA</w:t>
            </w:r>
          </w:p>
        </w:tc>
      </w:tr>
      <w:tr w:rsidR="00887D08" w:rsidRPr="002A7A74" w14:paraId="7F54F9EF"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FB7128" w14:textId="77777777" w:rsidR="00887D08" w:rsidRPr="002A7A74" w:rsidRDefault="00887D08" w:rsidP="00887D08">
            <w:pPr>
              <w:pStyle w:val="ROWTABELLA"/>
              <w:rPr>
                <w:color w:val="002060"/>
              </w:rPr>
            </w:pPr>
            <w:r w:rsidRPr="002A7A74">
              <w:rPr>
                <w:color w:val="002060"/>
              </w:rPr>
              <w:lastRenderedPageBreak/>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30FA93" w14:textId="77777777" w:rsidR="00887D08" w:rsidRPr="002A7A74" w:rsidRDefault="00887D08" w:rsidP="00887D08">
            <w:pPr>
              <w:pStyle w:val="ROWTABELLA"/>
              <w:rPr>
                <w:color w:val="002060"/>
              </w:rPr>
            </w:pPr>
            <w:r w:rsidRPr="002A7A74">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09BABC"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4D9643" w14:textId="77777777" w:rsidR="00887D08" w:rsidRPr="002A7A74" w:rsidRDefault="00887D08" w:rsidP="00887D08">
            <w:pPr>
              <w:pStyle w:val="ROWTABELLA"/>
              <w:rPr>
                <w:color w:val="002060"/>
              </w:rPr>
            </w:pPr>
            <w:r w:rsidRPr="002A7A74">
              <w:rPr>
                <w:color w:val="002060"/>
              </w:rPr>
              <w:t>17/11/2019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88A6B9F" w14:textId="77777777" w:rsidR="00887D08" w:rsidRPr="002A7A74" w:rsidRDefault="00887D08" w:rsidP="00887D08">
            <w:pPr>
              <w:pStyle w:val="ROWTABELLA"/>
              <w:rPr>
                <w:color w:val="002060"/>
              </w:rPr>
            </w:pPr>
            <w:r w:rsidRPr="002A7A7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4F802B" w14:textId="77777777" w:rsidR="00887D08" w:rsidRPr="002A7A74" w:rsidRDefault="00887D08" w:rsidP="00887D08">
            <w:pPr>
              <w:pStyle w:val="ROWTABELLA"/>
              <w:rPr>
                <w:color w:val="002060"/>
              </w:rPr>
            </w:pPr>
            <w:r w:rsidRPr="002A7A7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F49715" w14:textId="77777777" w:rsidR="00887D08" w:rsidRPr="002A7A74" w:rsidRDefault="00887D08" w:rsidP="00887D08">
            <w:pPr>
              <w:pStyle w:val="ROWTABELLA"/>
              <w:rPr>
                <w:color w:val="002060"/>
              </w:rPr>
            </w:pPr>
            <w:r w:rsidRPr="002A7A74">
              <w:rPr>
                <w:color w:val="002060"/>
              </w:rPr>
              <w:t>VIA FONTE DI MONSIGNORE</w:t>
            </w:r>
          </w:p>
        </w:tc>
      </w:tr>
      <w:tr w:rsidR="00887D08" w:rsidRPr="002A7A74" w14:paraId="2EB7C947"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A055469" w14:textId="77777777" w:rsidR="00887D08" w:rsidRPr="002A7A74" w:rsidRDefault="00887D08" w:rsidP="00887D08">
            <w:pPr>
              <w:pStyle w:val="ROWTABELLA"/>
              <w:rPr>
                <w:color w:val="002060"/>
              </w:rPr>
            </w:pPr>
            <w:proofErr w:type="gramStart"/>
            <w:r w:rsidRPr="002A7A74">
              <w:rPr>
                <w:color w:val="002060"/>
              </w:rPr>
              <w:t>U.MANDOLESI</w:t>
            </w:r>
            <w:proofErr w:type="gramEnd"/>
            <w:r w:rsidRPr="002A7A74">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9843376" w14:textId="77777777" w:rsidR="00887D08" w:rsidRPr="002A7A74" w:rsidRDefault="00887D08" w:rsidP="00887D08">
            <w:pPr>
              <w:pStyle w:val="ROWTABELLA"/>
              <w:rPr>
                <w:color w:val="002060"/>
              </w:rPr>
            </w:pPr>
            <w:r w:rsidRPr="002A7A74">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FB6FE53"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47826E" w14:textId="77777777" w:rsidR="00887D08" w:rsidRPr="002A7A74" w:rsidRDefault="00887D08" w:rsidP="00887D08">
            <w:pPr>
              <w:pStyle w:val="ROWTABELLA"/>
              <w:rPr>
                <w:color w:val="002060"/>
              </w:rPr>
            </w:pPr>
            <w:r w:rsidRPr="002A7A74">
              <w:rPr>
                <w:color w:val="002060"/>
              </w:rPr>
              <w:t>17/11/2019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638C5B" w14:textId="77777777" w:rsidR="00887D08" w:rsidRPr="002A7A74" w:rsidRDefault="00887D08" w:rsidP="00887D08">
            <w:pPr>
              <w:pStyle w:val="ROWTABELLA"/>
              <w:rPr>
                <w:color w:val="002060"/>
              </w:rPr>
            </w:pPr>
            <w:r w:rsidRPr="002A7A7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0C4317" w14:textId="77777777" w:rsidR="00887D08" w:rsidRPr="002A7A74" w:rsidRDefault="00887D08" w:rsidP="00887D08">
            <w:pPr>
              <w:pStyle w:val="ROWTABELLA"/>
              <w:rPr>
                <w:color w:val="002060"/>
              </w:rPr>
            </w:pPr>
            <w:r w:rsidRPr="002A7A7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76C6DC" w14:textId="77777777" w:rsidR="00887D08" w:rsidRPr="002A7A74" w:rsidRDefault="00887D08" w:rsidP="00887D08">
            <w:pPr>
              <w:pStyle w:val="ROWTABELLA"/>
              <w:rPr>
                <w:color w:val="002060"/>
              </w:rPr>
            </w:pPr>
            <w:r w:rsidRPr="002A7A74">
              <w:rPr>
                <w:color w:val="002060"/>
              </w:rPr>
              <w:t>VIA DELLE REGIONI, 8</w:t>
            </w:r>
          </w:p>
        </w:tc>
      </w:tr>
    </w:tbl>
    <w:p w14:paraId="5BB17D3C" w14:textId="77777777" w:rsidR="00887D08" w:rsidRPr="00A56D42" w:rsidRDefault="00887D08" w:rsidP="00887D08">
      <w:pPr>
        <w:pStyle w:val="breakline"/>
        <w:divId w:val="527259509"/>
        <w:rPr>
          <w:color w:val="002060"/>
        </w:rPr>
      </w:pPr>
    </w:p>
    <w:p w14:paraId="431E5BD6"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UNDER 19 CALCIO A 5 REGIONALE</w:t>
      </w:r>
    </w:p>
    <w:p w14:paraId="7EB5EFF0" w14:textId="77777777" w:rsidR="00887D08" w:rsidRPr="00123B86" w:rsidRDefault="00887D08" w:rsidP="00887D08">
      <w:pPr>
        <w:pStyle w:val="TITOLOPRINC"/>
        <w:divId w:val="527259509"/>
        <w:rPr>
          <w:color w:val="002060"/>
        </w:rPr>
      </w:pPr>
      <w:r w:rsidRPr="00123B86">
        <w:rPr>
          <w:color w:val="002060"/>
        </w:rPr>
        <w:t>ANAGRAFICA/INDIRIZZARIO/VARIAZIONI CALENDARIO</w:t>
      </w:r>
    </w:p>
    <w:p w14:paraId="24C2CA2B" w14:textId="77777777" w:rsidR="00887D08" w:rsidRPr="00123B86" w:rsidRDefault="00887D08" w:rsidP="00887D0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A</w:t>
      </w:r>
      <w:r w:rsidRPr="00123B86">
        <w:rPr>
          <w:rFonts w:ascii="Arial" w:hAnsi="Arial" w:cs="Arial"/>
          <w:b/>
          <w:color w:val="002060"/>
          <w:sz w:val="22"/>
          <w:szCs w:val="22"/>
          <w:u w:val="single"/>
        </w:rPr>
        <w:t>”</w:t>
      </w:r>
    </w:p>
    <w:p w14:paraId="5FD29063" w14:textId="77777777" w:rsidR="00887D08" w:rsidRPr="00123B86" w:rsidRDefault="00887D08" w:rsidP="00887D08">
      <w:pPr>
        <w:pStyle w:val="Corpodeltesto21"/>
        <w:divId w:val="527259509"/>
        <w:rPr>
          <w:rFonts w:ascii="Arial" w:hAnsi="Arial" w:cs="Arial"/>
          <w:color w:val="002060"/>
          <w:sz w:val="22"/>
          <w:szCs w:val="22"/>
        </w:rPr>
      </w:pPr>
    </w:p>
    <w:p w14:paraId="2BFA0BB8" w14:textId="77777777" w:rsidR="00887D08" w:rsidRDefault="00887D08" w:rsidP="00887D0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 xml:space="preserve">AUDAX 1970 </w:t>
      </w:r>
      <w:proofErr w:type="gramStart"/>
      <w:r>
        <w:rPr>
          <w:rFonts w:ascii="Arial" w:hAnsi="Arial" w:cs="Arial"/>
          <w:b/>
          <w:color w:val="002060"/>
          <w:sz w:val="22"/>
          <w:szCs w:val="22"/>
        </w:rPr>
        <w:t>S.ANGELO</w:t>
      </w:r>
      <w:proofErr w:type="gramEnd"/>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123B86">
        <w:rPr>
          <w:rFonts w:ascii="Arial" w:hAnsi="Arial" w:cs="Arial"/>
          <w:color w:val="002060"/>
          <w:sz w:val="22"/>
          <w:szCs w:val="22"/>
        </w:rPr>
        <w:t xml:space="preserve"> </w:t>
      </w:r>
      <w:r>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18:00</w:t>
      </w:r>
      <w:r>
        <w:rPr>
          <w:rFonts w:ascii="Arial" w:hAnsi="Arial" w:cs="Arial"/>
          <w:color w:val="002060"/>
          <w:sz w:val="22"/>
          <w:szCs w:val="22"/>
        </w:rPr>
        <w:t xml:space="preserve">, </w:t>
      </w:r>
      <w:r w:rsidRPr="00240BED">
        <w:rPr>
          <w:rFonts w:ascii="Arial" w:hAnsi="Arial" w:cs="Arial"/>
          <w:b/>
          <w:bCs/>
          <w:color w:val="002060"/>
          <w:sz w:val="22"/>
          <w:szCs w:val="22"/>
        </w:rPr>
        <w:t>Palestra Istituto “B. Padovano”</w:t>
      </w:r>
      <w:r>
        <w:rPr>
          <w:rFonts w:ascii="Arial" w:hAnsi="Arial" w:cs="Arial"/>
          <w:color w:val="002060"/>
          <w:sz w:val="22"/>
          <w:szCs w:val="22"/>
        </w:rPr>
        <w:t xml:space="preserve">, Via Antonio Rosmini, 22/B di </w:t>
      </w:r>
      <w:r w:rsidRPr="00240BED">
        <w:rPr>
          <w:rFonts w:ascii="Arial" w:hAnsi="Arial" w:cs="Arial"/>
          <w:b/>
          <w:bCs/>
          <w:color w:val="002060"/>
          <w:sz w:val="22"/>
          <w:szCs w:val="22"/>
        </w:rPr>
        <w:t>SENIGALLIA</w:t>
      </w:r>
      <w:r w:rsidRPr="00123B86">
        <w:rPr>
          <w:rFonts w:ascii="Arial" w:hAnsi="Arial" w:cs="Arial"/>
          <w:color w:val="002060"/>
          <w:sz w:val="22"/>
          <w:szCs w:val="22"/>
        </w:rPr>
        <w:t>.</w:t>
      </w:r>
    </w:p>
    <w:p w14:paraId="2A2029B8" w14:textId="77777777" w:rsidR="00887D08" w:rsidRPr="00A56D42" w:rsidRDefault="00887D08" w:rsidP="00887D08">
      <w:pPr>
        <w:pStyle w:val="TITOLOPRINC"/>
        <w:divId w:val="527259509"/>
        <w:rPr>
          <w:color w:val="002060"/>
        </w:rPr>
      </w:pPr>
      <w:r w:rsidRPr="00A56D42">
        <w:rPr>
          <w:color w:val="002060"/>
        </w:rPr>
        <w:t>RISULTATI</w:t>
      </w:r>
    </w:p>
    <w:p w14:paraId="2EED4F23" w14:textId="77777777" w:rsidR="00887D08" w:rsidRPr="00A56D42" w:rsidRDefault="00887D08" w:rsidP="00887D08">
      <w:pPr>
        <w:pStyle w:val="breakline"/>
        <w:divId w:val="527259509"/>
        <w:rPr>
          <w:color w:val="002060"/>
        </w:rPr>
      </w:pPr>
    </w:p>
    <w:p w14:paraId="6101BCA4" w14:textId="77777777" w:rsidR="00887D08" w:rsidRPr="00A56D42" w:rsidRDefault="00887D08" w:rsidP="00887D08">
      <w:pPr>
        <w:pStyle w:val="SOTTOTITOLOCAMPIONATO1"/>
        <w:divId w:val="527259509"/>
        <w:rPr>
          <w:color w:val="002060"/>
        </w:rPr>
      </w:pPr>
      <w:r w:rsidRPr="00A56D42">
        <w:rPr>
          <w:color w:val="002060"/>
        </w:rPr>
        <w:t>RISULTATI UFFICIALI GARE DEL 09/11/2019</w:t>
      </w:r>
    </w:p>
    <w:p w14:paraId="1AAED1FF"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3FBAE520"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87D08" w:rsidRPr="00A56D42" w14:paraId="6E52897A"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6D6A3532"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F4CD05" w14:textId="77777777" w:rsidR="00887D08" w:rsidRPr="00A56D42" w:rsidRDefault="00887D08" w:rsidP="00887D08">
                  <w:pPr>
                    <w:pStyle w:val="HEADERTABELLA"/>
                    <w:rPr>
                      <w:color w:val="002060"/>
                    </w:rPr>
                  </w:pPr>
                  <w:r w:rsidRPr="00A56D42">
                    <w:rPr>
                      <w:color w:val="002060"/>
                    </w:rPr>
                    <w:t>GIRONE A - 6 Giornata - A</w:t>
                  </w:r>
                </w:p>
              </w:tc>
            </w:tr>
            <w:tr w:rsidR="00887D08" w:rsidRPr="00A56D42" w14:paraId="47E5669C"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87AD16" w14:textId="77777777" w:rsidR="00887D08" w:rsidRPr="00A56D42" w:rsidRDefault="00887D08" w:rsidP="00887D08">
                  <w:pPr>
                    <w:pStyle w:val="ROWTABELLA"/>
                    <w:rPr>
                      <w:color w:val="002060"/>
                    </w:rPr>
                  </w:pPr>
                  <w:r w:rsidRPr="00A56D4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07EA73" w14:textId="77777777" w:rsidR="00887D08" w:rsidRPr="00A56D42" w:rsidRDefault="00887D08" w:rsidP="00887D08">
                  <w:pPr>
                    <w:pStyle w:val="ROWTABELLA"/>
                    <w:rPr>
                      <w:color w:val="002060"/>
                    </w:rPr>
                  </w:pPr>
                  <w:r w:rsidRPr="00A56D42">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BA263B" w14:textId="77777777" w:rsidR="00887D08" w:rsidRPr="00A56D42" w:rsidRDefault="00887D08" w:rsidP="00887D08">
                  <w:pPr>
                    <w:pStyle w:val="ROWTABELLA"/>
                    <w:jc w:val="center"/>
                    <w:rPr>
                      <w:color w:val="002060"/>
                    </w:rPr>
                  </w:pPr>
                  <w:r w:rsidRPr="00A56D42">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5960D9" w14:textId="77777777" w:rsidR="00887D08" w:rsidRPr="00A56D42" w:rsidRDefault="00887D08" w:rsidP="00887D08">
                  <w:pPr>
                    <w:pStyle w:val="ROWTABELLA"/>
                    <w:jc w:val="center"/>
                    <w:rPr>
                      <w:color w:val="002060"/>
                    </w:rPr>
                  </w:pPr>
                  <w:r w:rsidRPr="00A56D42">
                    <w:rPr>
                      <w:color w:val="002060"/>
                    </w:rPr>
                    <w:t> </w:t>
                  </w:r>
                </w:p>
              </w:tc>
            </w:tr>
            <w:tr w:rsidR="00887D08" w:rsidRPr="00A56D42" w14:paraId="486E975F"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9E393A" w14:textId="77777777" w:rsidR="00887D08" w:rsidRPr="00A56D42" w:rsidRDefault="00887D08" w:rsidP="00887D08">
                  <w:pPr>
                    <w:pStyle w:val="ROWTABELLA"/>
                    <w:rPr>
                      <w:color w:val="002060"/>
                    </w:rPr>
                  </w:pPr>
                  <w:r w:rsidRPr="00A56D42">
                    <w:rPr>
                      <w:color w:val="002060"/>
                    </w:rPr>
                    <w:t xml:space="preserve">AUDAX 1970 </w:t>
                  </w:r>
                  <w:proofErr w:type="gramStart"/>
                  <w:r w:rsidRPr="00A56D42">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F0635A5" w14:textId="77777777" w:rsidR="00887D08" w:rsidRPr="00A56D42" w:rsidRDefault="00887D08" w:rsidP="00887D08">
                  <w:pPr>
                    <w:pStyle w:val="ROWTABELLA"/>
                    <w:rPr>
                      <w:color w:val="002060"/>
                    </w:rPr>
                  </w:pPr>
                  <w:r w:rsidRPr="00A56D4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44D108" w14:textId="77777777" w:rsidR="00887D08" w:rsidRPr="00A56D42" w:rsidRDefault="00887D08" w:rsidP="00887D08">
                  <w:pPr>
                    <w:pStyle w:val="ROWTABELLA"/>
                    <w:jc w:val="center"/>
                    <w:rPr>
                      <w:color w:val="002060"/>
                    </w:rPr>
                  </w:pPr>
                  <w:r w:rsidRPr="00A56D4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71414CC" w14:textId="77777777" w:rsidR="00887D08" w:rsidRPr="00A56D42" w:rsidRDefault="00887D08" w:rsidP="00887D08">
                  <w:pPr>
                    <w:pStyle w:val="ROWTABELLA"/>
                    <w:jc w:val="center"/>
                    <w:rPr>
                      <w:color w:val="002060"/>
                    </w:rPr>
                  </w:pPr>
                  <w:r w:rsidRPr="00A56D42">
                    <w:rPr>
                      <w:color w:val="002060"/>
                    </w:rPr>
                    <w:t> </w:t>
                  </w:r>
                </w:p>
              </w:tc>
            </w:tr>
            <w:tr w:rsidR="00887D08" w:rsidRPr="00A56D42" w14:paraId="3C2F93A8"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B1F95E" w14:textId="77777777" w:rsidR="00887D08" w:rsidRPr="00A56D42" w:rsidRDefault="00887D08" w:rsidP="00887D08">
                  <w:pPr>
                    <w:pStyle w:val="ROWTABELLA"/>
                    <w:rPr>
                      <w:color w:val="002060"/>
                    </w:rPr>
                  </w:pPr>
                  <w:r w:rsidRPr="00A56D42">
                    <w:rPr>
                      <w:color w:val="002060"/>
                    </w:rPr>
                    <w:t>CAMPOCAVALLO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B86D88" w14:textId="77777777" w:rsidR="00887D08" w:rsidRPr="00A56D42" w:rsidRDefault="00887D08" w:rsidP="00887D08">
                  <w:pPr>
                    <w:pStyle w:val="ROWTABELLA"/>
                    <w:rPr>
                      <w:color w:val="002060"/>
                    </w:rPr>
                  </w:pPr>
                  <w:r w:rsidRPr="00A56D42">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94EC0D6" w14:textId="77777777" w:rsidR="00887D08" w:rsidRPr="00A56D42" w:rsidRDefault="00887D08" w:rsidP="00887D08">
                  <w:pPr>
                    <w:pStyle w:val="ROWTABELLA"/>
                    <w:jc w:val="center"/>
                    <w:rPr>
                      <w:color w:val="002060"/>
                    </w:rPr>
                  </w:pPr>
                  <w:r w:rsidRPr="00A56D42">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48C80F" w14:textId="77777777" w:rsidR="00887D08" w:rsidRPr="00A56D42" w:rsidRDefault="00887D08" w:rsidP="00887D08">
                  <w:pPr>
                    <w:pStyle w:val="ROWTABELLA"/>
                    <w:jc w:val="center"/>
                    <w:rPr>
                      <w:color w:val="002060"/>
                    </w:rPr>
                  </w:pPr>
                  <w:r w:rsidRPr="00A56D42">
                    <w:rPr>
                      <w:color w:val="002060"/>
                    </w:rPr>
                    <w:t> </w:t>
                  </w:r>
                </w:p>
              </w:tc>
            </w:tr>
          </w:tbl>
          <w:p w14:paraId="08407451" w14:textId="77777777" w:rsidR="00887D08" w:rsidRPr="00A56D42" w:rsidRDefault="00887D08" w:rsidP="00887D0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41910690"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BB0A90" w14:textId="77777777" w:rsidR="00887D08" w:rsidRPr="00A56D42" w:rsidRDefault="00887D08" w:rsidP="00887D08">
                  <w:pPr>
                    <w:pStyle w:val="HEADERTABELLA"/>
                    <w:rPr>
                      <w:color w:val="002060"/>
                    </w:rPr>
                  </w:pPr>
                  <w:r w:rsidRPr="00A56D42">
                    <w:rPr>
                      <w:color w:val="002060"/>
                    </w:rPr>
                    <w:t>GIRONE B - 6 Giornata - A</w:t>
                  </w:r>
                </w:p>
              </w:tc>
            </w:tr>
            <w:tr w:rsidR="00887D08" w:rsidRPr="00A56D42" w14:paraId="352B82FA"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B58A64" w14:textId="77777777" w:rsidR="00887D08" w:rsidRPr="00A56D42" w:rsidRDefault="00887D08" w:rsidP="00887D08">
                  <w:pPr>
                    <w:pStyle w:val="ROWTABELLA"/>
                    <w:rPr>
                      <w:color w:val="002060"/>
                    </w:rPr>
                  </w:pPr>
                  <w:r w:rsidRPr="00A56D42">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8B147E" w14:textId="77777777" w:rsidR="00887D08" w:rsidRPr="00A56D42" w:rsidRDefault="00887D08" w:rsidP="00887D08">
                  <w:pPr>
                    <w:pStyle w:val="ROWTABELLA"/>
                    <w:rPr>
                      <w:color w:val="002060"/>
                    </w:rPr>
                  </w:pPr>
                  <w:r w:rsidRPr="00A56D42">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9DEA7B" w14:textId="77777777" w:rsidR="00887D08" w:rsidRPr="00A56D42" w:rsidRDefault="00887D08" w:rsidP="00887D08">
                  <w:pPr>
                    <w:pStyle w:val="ROWTABELLA"/>
                    <w:jc w:val="center"/>
                    <w:rPr>
                      <w:color w:val="002060"/>
                    </w:rPr>
                  </w:pPr>
                  <w:r w:rsidRPr="00A56D42">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39602D" w14:textId="77777777" w:rsidR="00887D08" w:rsidRPr="00A56D42" w:rsidRDefault="00887D08" w:rsidP="00887D08">
                  <w:pPr>
                    <w:pStyle w:val="ROWTABELLA"/>
                    <w:jc w:val="center"/>
                    <w:rPr>
                      <w:color w:val="002060"/>
                    </w:rPr>
                  </w:pPr>
                  <w:r w:rsidRPr="00A56D42">
                    <w:rPr>
                      <w:color w:val="002060"/>
                    </w:rPr>
                    <w:t> </w:t>
                  </w:r>
                </w:p>
              </w:tc>
            </w:tr>
            <w:tr w:rsidR="00887D08" w:rsidRPr="00A56D42" w14:paraId="23A3F357"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4C888F" w14:textId="77777777" w:rsidR="00887D08" w:rsidRPr="00A56D42" w:rsidRDefault="00887D08" w:rsidP="00887D08">
                  <w:pPr>
                    <w:pStyle w:val="ROWTABELLA"/>
                    <w:rPr>
                      <w:color w:val="002060"/>
                    </w:rPr>
                  </w:pPr>
                  <w:r w:rsidRPr="00A56D42">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01FCAB0" w14:textId="77777777" w:rsidR="00887D08" w:rsidRPr="00A56D42" w:rsidRDefault="00887D08" w:rsidP="00887D08">
                  <w:pPr>
                    <w:pStyle w:val="ROWTABELLA"/>
                    <w:rPr>
                      <w:color w:val="002060"/>
                    </w:rPr>
                  </w:pPr>
                  <w:r w:rsidRPr="00A56D4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AF9BA0" w14:textId="77777777" w:rsidR="00887D08" w:rsidRPr="00A56D42" w:rsidRDefault="00887D08" w:rsidP="00887D08">
                  <w:pPr>
                    <w:pStyle w:val="ROWTABELLA"/>
                    <w:jc w:val="center"/>
                    <w:rPr>
                      <w:color w:val="002060"/>
                    </w:rPr>
                  </w:pPr>
                  <w:r w:rsidRPr="00A56D42">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1F23339" w14:textId="77777777" w:rsidR="00887D08" w:rsidRPr="00A56D42" w:rsidRDefault="00887D08" w:rsidP="00887D08">
                  <w:pPr>
                    <w:pStyle w:val="ROWTABELLA"/>
                    <w:jc w:val="center"/>
                    <w:rPr>
                      <w:color w:val="002060"/>
                    </w:rPr>
                  </w:pPr>
                  <w:r w:rsidRPr="00A56D42">
                    <w:rPr>
                      <w:color w:val="002060"/>
                    </w:rPr>
                    <w:t> </w:t>
                  </w:r>
                </w:p>
              </w:tc>
            </w:tr>
            <w:tr w:rsidR="00887D08" w:rsidRPr="00A56D42" w14:paraId="4BCB03E2"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3BB1E14" w14:textId="77777777" w:rsidR="00887D08" w:rsidRPr="00A56D42" w:rsidRDefault="00887D08" w:rsidP="00887D08">
                  <w:pPr>
                    <w:pStyle w:val="ROWTABELLA"/>
                    <w:rPr>
                      <w:color w:val="002060"/>
                    </w:rPr>
                  </w:pPr>
                  <w:r w:rsidRPr="00A56D42">
                    <w:rPr>
                      <w:color w:val="002060"/>
                    </w:rPr>
                    <w:t xml:space="preserve">(1) </w:t>
                  </w:r>
                  <w:proofErr w:type="gramStart"/>
                  <w:r w:rsidRPr="00A56D42">
                    <w:rPr>
                      <w:color w:val="002060"/>
                    </w:rPr>
                    <w:t>U.MANDOLESI</w:t>
                  </w:r>
                  <w:proofErr w:type="gramEnd"/>
                  <w:r w:rsidRPr="00A56D4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7DDE6D" w14:textId="77777777" w:rsidR="00887D08" w:rsidRPr="00A56D42" w:rsidRDefault="00887D08" w:rsidP="00887D08">
                  <w:pPr>
                    <w:pStyle w:val="ROWTABELLA"/>
                    <w:rPr>
                      <w:color w:val="002060"/>
                    </w:rPr>
                  </w:pPr>
                  <w:r w:rsidRPr="00A56D42">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CACA6D" w14:textId="77777777" w:rsidR="00887D08" w:rsidRPr="00A56D42" w:rsidRDefault="00887D08" w:rsidP="00887D08">
                  <w:pPr>
                    <w:pStyle w:val="ROWTABELLA"/>
                    <w:jc w:val="center"/>
                    <w:rPr>
                      <w:color w:val="002060"/>
                    </w:rPr>
                  </w:pPr>
                  <w:r w:rsidRPr="00A56D42">
                    <w:rPr>
                      <w:color w:val="002060"/>
                    </w:rPr>
                    <w:t>15 - 2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C46E5F" w14:textId="77777777" w:rsidR="00887D08" w:rsidRPr="00A56D42" w:rsidRDefault="00887D08" w:rsidP="00887D08">
                  <w:pPr>
                    <w:pStyle w:val="ROWTABELLA"/>
                    <w:jc w:val="center"/>
                    <w:rPr>
                      <w:color w:val="002060"/>
                    </w:rPr>
                  </w:pPr>
                  <w:r w:rsidRPr="00A56D42">
                    <w:rPr>
                      <w:color w:val="002060"/>
                    </w:rPr>
                    <w:t> </w:t>
                  </w:r>
                </w:p>
              </w:tc>
            </w:tr>
            <w:tr w:rsidR="00887D08" w:rsidRPr="00A56D42" w14:paraId="0C70F3E5"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4660D8FB" w14:textId="77777777" w:rsidR="00887D08" w:rsidRPr="00A56D42" w:rsidRDefault="00887D08" w:rsidP="00887D08">
                  <w:pPr>
                    <w:pStyle w:val="ROWTABELLA"/>
                    <w:rPr>
                      <w:color w:val="002060"/>
                    </w:rPr>
                  </w:pPr>
                  <w:r w:rsidRPr="00A56D42">
                    <w:rPr>
                      <w:color w:val="002060"/>
                    </w:rPr>
                    <w:t>(1) - disputata il 10/11/2019</w:t>
                  </w:r>
                </w:p>
              </w:tc>
            </w:tr>
          </w:tbl>
          <w:p w14:paraId="64496272" w14:textId="77777777" w:rsidR="00887D08" w:rsidRPr="00A56D42" w:rsidRDefault="00887D08" w:rsidP="00887D08">
            <w:pPr>
              <w:rPr>
                <w:color w:val="002060"/>
                <w:sz w:val="24"/>
                <w:szCs w:val="24"/>
              </w:rPr>
            </w:pPr>
          </w:p>
        </w:tc>
      </w:tr>
    </w:tbl>
    <w:p w14:paraId="6F70F3E5" w14:textId="77777777" w:rsidR="00887D08" w:rsidRPr="00A56D42" w:rsidRDefault="00887D08" w:rsidP="00887D08">
      <w:pPr>
        <w:pStyle w:val="breakline"/>
        <w:divId w:val="527259509"/>
        <w:rPr>
          <w:color w:val="002060"/>
        </w:rPr>
      </w:pPr>
    </w:p>
    <w:p w14:paraId="5B498BA8" w14:textId="77777777" w:rsidR="00887D08" w:rsidRPr="00A56D42" w:rsidRDefault="00887D08" w:rsidP="00887D08">
      <w:pPr>
        <w:pStyle w:val="breakline"/>
        <w:divId w:val="527259509"/>
        <w:rPr>
          <w:color w:val="002060"/>
        </w:rPr>
      </w:pPr>
    </w:p>
    <w:p w14:paraId="2F7F826D" w14:textId="77777777" w:rsidR="00887D08" w:rsidRPr="00A56D42" w:rsidRDefault="00887D08" w:rsidP="00887D08">
      <w:pPr>
        <w:pStyle w:val="TITOLOPRINC"/>
        <w:divId w:val="527259509"/>
        <w:rPr>
          <w:color w:val="002060"/>
        </w:rPr>
      </w:pPr>
      <w:r w:rsidRPr="00A56D42">
        <w:rPr>
          <w:color w:val="002060"/>
        </w:rPr>
        <w:t>GIUDICE SPORTIVO</w:t>
      </w:r>
    </w:p>
    <w:p w14:paraId="49BB53A2"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328444FF" w14:textId="77777777" w:rsidR="00887D08" w:rsidRPr="00A56D42" w:rsidRDefault="00887D08" w:rsidP="00887D08">
      <w:pPr>
        <w:pStyle w:val="titolo10"/>
        <w:divId w:val="527259509"/>
        <w:rPr>
          <w:color w:val="002060"/>
        </w:rPr>
      </w:pPr>
      <w:r w:rsidRPr="00A56D42">
        <w:rPr>
          <w:color w:val="002060"/>
        </w:rPr>
        <w:t xml:space="preserve">GARE DEL 9/11/2019 </w:t>
      </w:r>
    </w:p>
    <w:p w14:paraId="1757A7A2"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18C69FC9"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16ECA2C3"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0F2CC3EC" w14:textId="77777777" w:rsidR="00887D08" w:rsidRPr="00A56D42" w:rsidRDefault="00887D08" w:rsidP="00887D08">
      <w:pPr>
        <w:pStyle w:val="titolo20"/>
        <w:divId w:val="527259509"/>
        <w:rPr>
          <w:color w:val="002060"/>
        </w:rPr>
      </w:pPr>
      <w:r w:rsidRPr="00A56D4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39D41116" w14:textId="77777777" w:rsidTr="00887D08">
        <w:trPr>
          <w:divId w:val="527259509"/>
        </w:trPr>
        <w:tc>
          <w:tcPr>
            <w:tcW w:w="2200" w:type="dxa"/>
            <w:tcMar>
              <w:top w:w="20" w:type="dxa"/>
              <w:left w:w="20" w:type="dxa"/>
              <w:bottom w:w="20" w:type="dxa"/>
              <w:right w:w="20" w:type="dxa"/>
            </w:tcMar>
            <w:vAlign w:val="center"/>
          </w:tcPr>
          <w:p w14:paraId="4364E73C" w14:textId="77777777" w:rsidR="00887D08" w:rsidRPr="00A56D42" w:rsidRDefault="00887D08" w:rsidP="00887D08">
            <w:pPr>
              <w:pStyle w:val="movimento"/>
              <w:rPr>
                <w:color w:val="002060"/>
              </w:rPr>
            </w:pPr>
            <w:r w:rsidRPr="00A56D42">
              <w:rPr>
                <w:color w:val="002060"/>
              </w:rPr>
              <w:t>BATTISTONI SAMUEL</w:t>
            </w:r>
          </w:p>
        </w:tc>
        <w:tc>
          <w:tcPr>
            <w:tcW w:w="2200" w:type="dxa"/>
            <w:tcMar>
              <w:top w:w="20" w:type="dxa"/>
              <w:left w:w="20" w:type="dxa"/>
              <w:bottom w:w="20" w:type="dxa"/>
              <w:right w:w="20" w:type="dxa"/>
            </w:tcMar>
            <w:vAlign w:val="center"/>
          </w:tcPr>
          <w:p w14:paraId="1107D2F9" w14:textId="77777777" w:rsidR="00887D08" w:rsidRPr="00A56D42" w:rsidRDefault="00887D08" w:rsidP="00887D08">
            <w:pPr>
              <w:pStyle w:val="movimento2"/>
              <w:rPr>
                <w:color w:val="002060"/>
              </w:rPr>
            </w:pPr>
            <w:r w:rsidRPr="00A56D42">
              <w:rPr>
                <w:color w:val="002060"/>
              </w:rPr>
              <w:t xml:space="preserve">(CAMPOCAVALLO) </w:t>
            </w:r>
          </w:p>
        </w:tc>
        <w:tc>
          <w:tcPr>
            <w:tcW w:w="800" w:type="dxa"/>
            <w:tcMar>
              <w:top w:w="20" w:type="dxa"/>
              <w:left w:w="20" w:type="dxa"/>
              <w:bottom w:w="20" w:type="dxa"/>
              <w:right w:w="20" w:type="dxa"/>
            </w:tcMar>
            <w:vAlign w:val="center"/>
          </w:tcPr>
          <w:p w14:paraId="74355CB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E31E205" w14:textId="77777777" w:rsidR="00887D08" w:rsidRPr="00A56D42" w:rsidRDefault="00887D08" w:rsidP="00887D08">
            <w:pPr>
              <w:pStyle w:val="movimento"/>
              <w:rPr>
                <w:color w:val="002060"/>
              </w:rPr>
            </w:pPr>
            <w:r w:rsidRPr="00A56D42">
              <w:rPr>
                <w:color w:val="002060"/>
              </w:rPr>
              <w:t>PARENTI LUCA</w:t>
            </w:r>
          </w:p>
        </w:tc>
        <w:tc>
          <w:tcPr>
            <w:tcW w:w="2200" w:type="dxa"/>
            <w:tcMar>
              <w:top w:w="20" w:type="dxa"/>
              <w:left w:w="20" w:type="dxa"/>
              <w:bottom w:w="20" w:type="dxa"/>
              <w:right w:w="20" w:type="dxa"/>
            </w:tcMar>
            <w:vAlign w:val="center"/>
          </w:tcPr>
          <w:p w14:paraId="1AB8AD10" w14:textId="77777777" w:rsidR="00887D08" w:rsidRPr="00A56D42" w:rsidRDefault="00887D08" w:rsidP="00887D08">
            <w:pPr>
              <w:pStyle w:val="movimento2"/>
              <w:rPr>
                <w:color w:val="002060"/>
              </w:rPr>
            </w:pPr>
            <w:r w:rsidRPr="00A56D42">
              <w:rPr>
                <w:color w:val="002060"/>
              </w:rPr>
              <w:t xml:space="preserve">(CSI STELLA A.S.D.) </w:t>
            </w:r>
          </w:p>
        </w:tc>
      </w:tr>
      <w:tr w:rsidR="00887D08" w:rsidRPr="00A56D42" w14:paraId="676AD1D8" w14:textId="77777777" w:rsidTr="00887D08">
        <w:trPr>
          <w:divId w:val="527259509"/>
        </w:trPr>
        <w:tc>
          <w:tcPr>
            <w:tcW w:w="2200" w:type="dxa"/>
            <w:tcMar>
              <w:top w:w="20" w:type="dxa"/>
              <w:left w:w="20" w:type="dxa"/>
              <w:bottom w:w="20" w:type="dxa"/>
              <w:right w:w="20" w:type="dxa"/>
            </w:tcMar>
            <w:vAlign w:val="center"/>
          </w:tcPr>
          <w:p w14:paraId="17A03D68" w14:textId="77777777" w:rsidR="00887D08" w:rsidRPr="00A56D42" w:rsidRDefault="00887D08" w:rsidP="00887D08">
            <w:pPr>
              <w:pStyle w:val="movimento"/>
              <w:rPr>
                <w:color w:val="002060"/>
              </w:rPr>
            </w:pPr>
            <w:r w:rsidRPr="00A56D42">
              <w:rPr>
                <w:color w:val="002060"/>
              </w:rPr>
              <w:t>TAINI MANUEL</w:t>
            </w:r>
          </w:p>
        </w:tc>
        <w:tc>
          <w:tcPr>
            <w:tcW w:w="2200" w:type="dxa"/>
            <w:tcMar>
              <w:top w:w="20" w:type="dxa"/>
              <w:left w:w="20" w:type="dxa"/>
              <w:bottom w:w="20" w:type="dxa"/>
              <w:right w:w="20" w:type="dxa"/>
            </w:tcMar>
            <w:vAlign w:val="center"/>
          </w:tcPr>
          <w:p w14:paraId="79606C09" w14:textId="77777777" w:rsidR="00887D08" w:rsidRPr="00A56D42" w:rsidRDefault="00887D08" w:rsidP="00887D08">
            <w:pPr>
              <w:pStyle w:val="movimento2"/>
              <w:rPr>
                <w:color w:val="002060"/>
              </w:rPr>
            </w:pPr>
            <w:r w:rsidRPr="00A56D42">
              <w:rPr>
                <w:color w:val="002060"/>
              </w:rPr>
              <w:t xml:space="preserve">(DINAMIS 1990) </w:t>
            </w:r>
          </w:p>
        </w:tc>
        <w:tc>
          <w:tcPr>
            <w:tcW w:w="800" w:type="dxa"/>
            <w:tcMar>
              <w:top w:w="20" w:type="dxa"/>
              <w:left w:w="20" w:type="dxa"/>
              <w:bottom w:w="20" w:type="dxa"/>
              <w:right w:w="20" w:type="dxa"/>
            </w:tcMar>
            <w:vAlign w:val="center"/>
          </w:tcPr>
          <w:p w14:paraId="031D8A6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F52A7D9"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0FDE5EF" w14:textId="77777777" w:rsidR="00887D08" w:rsidRPr="00A56D42" w:rsidRDefault="00887D08" w:rsidP="00887D08">
            <w:pPr>
              <w:pStyle w:val="movimento2"/>
              <w:rPr>
                <w:color w:val="002060"/>
              </w:rPr>
            </w:pPr>
            <w:r w:rsidRPr="00A56D42">
              <w:rPr>
                <w:color w:val="002060"/>
              </w:rPr>
              <w:t> </w:t>
            </w:r>
          </w:p>
        </w:tc>
      </w:tr>
    </w:tbl>
    <w:p w14:paraId="08014B60"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75782B92" w14:textId="77777777" w:rsidTr="00887D08">
        <w:trPr>
          <w:divId w:val="527259509"/>
        </w:trPr>
        <w:tc>
          <w:tcPr>
            <w:tcW w:w="2200" w:type="dxa"/>
            <w:tcMar>
              <w:top w:w="20" w:type="dxa"/>
              <w:left w:w="20" w:type="dxa"/>
              <w:bottom w:w="20" w:type="dxa"/>
              <w:right w:w="20" w:type="dxa"/>
            </w:tcMar>
            <w:vAlign w:val="center"/>
          </w:tcPr>
          <w:p w14:paraId="34B557AD" w14:textId="77777777" w:rsidR="00887D08" w:rsidRPr="00A56D42" w:rsidRDefault="00887D08" w:rsidP="00887D08">
            <w:pPr>
              <w:pStyle w:val="movimento"/>
              <w:rPr>
                <w:color w:val="002060"/>
              </w:rPr>
            </w:pPr>
            <w:r w:rsidRPr="00A56D42">
              <w:rPr>
                <w:color w:val="002060"/>
              </w:rPr>
              <w:t>STIFANELLI GABRIELE</w:t>
            </w:r>
          </w:p>
        </w:tc>
        <w:tc>
          <w:tcPr>
            <w:tcW w:w="2200" w:type="dxa"/>
            <w:tcMar>
              <w:top w:w="20" w:type="dxa"/>
              <w:left w:w="20" w:type="dxa"/>
              <w:bottom w:w="20" w:type="dxa"/>
              <w:right w:w="20" w:type="dxa"/>
            </w:tcMar>
            <w:vAlign w:val="center"/>
          </w:tcPr>
          <w:p w14:paraId="2BF14B5C" w14:textId="77777777" w:rsidR="00887D08" w:rsidRPr="00A56D42" w:rsidRDefault="00887D08" w:rsidP="00887D08">
            <w:pPr>
              <w:pStyle w:val="movimento2"/>
              <w:rPr>
                <w:color w:val="002060"/>
              </w:rPr>
            </w:pPr>
            <w:r w:rsidRPr="00A56D42">
              <w:rPr>
                <w:color w:val="002060"/>
              </w:rPr>
              <w:t xml:space="preserve">(DINAMIS 1990) </w:t>
            </w:r>
          </w:p>
        </w:tc>
        <w:tc>
          <w:tcPr>
            <w:tcW w:w="800" w:type="dxa"/>
            <w:tcMar>
              <w:top w:w="20" w:type="dxa"/>
              <w:left w:w="20" w:type="dxa"/>
              <w:bottom w:w="20" w:type="dxa"/>
              <w:right w:w="20" w:type="dxa"/>
            </w:tcMar>
            <w:vAlign w:val="center"/>
          </w:tcPr>
          <w:p w14:paraId="62E4D52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FD1ECA4" w14:textId="77777777" w:rsidR="00887D08" w:rsidRPr="00A56D42" w:rsidRDefault="00887D08" w:rsidP="00887D08">
            <w:pPr>
              <w:pStyle w:val="movimento"/>
              <w:rPr>
                <w:color w:val="002060"/>
              </w:rPr>
            </w:pPr>
            <w:r w:rsidRPr="00A56D42">
              <w:rPr>
                <w:color w:val="002060"/>
              </w:rPr>
              <w:t>CINGOLANI NICOLA</w:t>
            </w:r>
          </w:p>
        </w:tc>
        <w:tc>
          <w:tcPr>
            <w:tcW w:w="2200" w:type="dxa"/>
            <w:tcMar>
              <w:top w:w="20" w:type="dxa"/>
              <w:left w:w="20" w:type="dxa"/>
              <w:bottom w:w="20" w:type="dxa"/>
              <w:right w:w="20" w:type="dxa"/>
            </w:tcMar>
            <w:vAlign w:val="center"/>
          </w:tcPr>
          <w:p w14:paraId="3370479D" w14:textId="77777777" w:rsidR="00887D08" w:rsidRPr="00A56D42" w:rsidRDefault="00887D08" w:rsidP="00887D08">
            <w:pPr>
              <w:pStyle w:val="movimento2"/>
              <w:rPr>
                <w:color w:val="002060"/>
              </w:rPr>
            </w:pPr>
            <w:r w:rsidRPr="00A56D42">
              <w:rPr>
                <w:color w:val="002060"/>
              </w:rPr>
              <w:t xml:space="preserve">(RECANATI CALCIO A 5) </w:t>
            </w:r>
          </w:p>
        </w:tc>
      </w:tr>
    </w:tbl>
    <w:p w14:paraId="1E2C8291" w14:textId="77777777" w:rsidR="00887D08" w:rsidRDefault="00887D08" w:rsidP="00887D08">
      <w:pPr>
        <w:pStyle w:val="breakline"/>
        <w:divId w:val="527259509"/>
        <w:rPr>
          <w:color w:val="002060"/>
        </w:rPr>
      </w:pPr>
    </w:p>
    <w:p w14:paraId="2C99B856"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04195E8"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0F20B6E2" w14:textId="77777777" w:rsidR="00887D08" w:rsidRPr="00A56D42" w:rsidRDefault="00887D08" w:rsidP="00887D08">
      <w:pPr>
        <w:pStyle w:val="breakline"/>
        <w:divId w:val="527259509"/>
        <w:rPr>
          <w:color w:val="002060"/>
        </w:rPr>
      </w:pPr>
    </w:p>
    <w:p w14:paraId="7514A828" w14:textId="77777777" w:rsidR="00887D08" w:rsidRPr="00A56D42" w:rsidRDefault="00887D08" w:rsidP="00887D08">
      <w:pPr>
        <w:pStyle w:val="TITOLOPRINC"/>
        <w:divId w:val="527259509"/>
        <w:rPr>
          <w:color w:val="002060"/>
        </w:rPr>
      </w:pPr>
      <w:r w:rsidRPr="00A56D42">
        <w:rPr>
          <w:color w:val="002060"/>
        </w:rPr>
        <w:t>CLASSIFICA</w:t>
      </w:r>
    </w:p>
    <w:p w14:paraId="3483FF3E" w14:textId="77777777" w:rsidR="00887D08" w:rsidRPr="00A56D42" w:rsidRDefault="00887D08" w:rsidP="00887D08">
      <w:pPr>
        <w:pStyle w:val="breakline"/>
        <w:divId w:val="527259509"/>
        <w:rPr>
          <w:color w:val="002060"/>
        </w:rPr>
      </w:pPr>
    </w:p>
    <w:p w14:paraId="46E3B8FA" w14:textId="77777777" w:rsidR="00887D08" w:rsidRPr="00A56D42" w:rsidRDefault="00887D08" w:rsidP="00887D08">
      <w:pPr>
        <w:pStyle w:val="breakline"/>
        <w:divId w:val="527259509"/>
        <w:rPr>
          <w:color w:val="002060"/>
        </w:rPr>
      </w:pPr>
    </w:p>
    <w:p w14:paraId="293C254A" w14:textId="77777777" w:rsidR="00887D08" w:rsidRPr="00A56D42" w:rsidRDefault="00887D08" w:rsidP="00887D08">
      <w:pPr>
        <w:pStyle w:val="SOTTOTITOLOCAMPIONATO1"/>
        <w:divId w:val="527259509"/>
        <w:rPr>
          <w:color w:val="002060"/>
        </w:rPr>
      </w:pPr>
      <w:r w:rsidRPr="00A56D42">
        <w:rPr>
          <w:color w:val="002060"/>
        </w:rPr>
        <w:lastRenderedPageBreak/>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686283AD"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6F52E4"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CBA17C"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EF5C6"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27A412"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CDF2D3"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E9498A"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B71882"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342A36"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4448B"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643C5" w14:textId="77777777" w:rsidR="00887D08" w:rsidRPr="00A56D42" w:rsidRDefault="00887D08" w:rsidP="00887D08">
            <w:pPr>
              <w:pStyle w:val="HEADERTABELLA"/>
              <w:rPr>
                <w:color w:val="002060"/>
              </w:rPr>
            </w:pPr>
            <w:r w:rsidRPr="00A56D42">
              <w:rPr>
                <w:color w:val="002060"/>
              </w:rPr>
              <w:t>PE</w:t>
            </w:r>
          </w:p>
        </w:tc>
      </w:tr>
      <w:tr w:rsidR="00887D08" w:rsidRPr="00A56D42" w14:paraId="55B3117C"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627D02" w14:textId="77777777" w:rsidR="00887D08" w:rsidRPr="00A56D42" w:rsidRDefault="00887D08" w:rsidP="00887D08">
            <w:pPr>
              <w:pStyle w:val="ROWTABELLA"/>
              <w:rPr>
                <w:color w:val="002060"/>
              </w:rPr>
            </w:pPr>
            <w:r w:rsidRPr="00A56D4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29004"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BBE9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ACE1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032B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6C72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435592" w14:textId="77777777" w:rsidR="00887D08" w:rsidRPr="00A56D42" w:rsidRDefault="00887D08" w:rsidP="00887D08">
            <w:pPr>
              <w:pStyle w:val="ROWTABELLA"/>
              <w:jc w:val="center"/>
              <w:rPr>
                <w:color w:val="002060"/>
              </w:rPr>
            </w:pPr>
            <w:r w:rsidRPr="00A56D4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6AE8A"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29836"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60C4F" w14:textId="77777777" w:rsidR="00887D08" w:rsidRPr="00A56D42" w:rsidRDefault="00887D08" w:rsidP="00887D08">
            <w:pPr>
              <w:pStyle w:val="ROWTABELLA"/>
              <w:jc w:val="center"/>
              <w:rPr>
                <w:color w:val="002060"/>
              </w:rPr>
            </w:pPr>
            <w:r w:rsidRPr="00A56D42">
              <w:rPr>
                <w:color w:val="002060"/>
              </w:rPr>
              <w:t>0</w:t>
            </w:r>
          </w:p>
        </w:tc>
      </w:tr>
      <w:tr w:rsidR="00887D08" w:rsidRPr="00A56D42" w14:paraId="27358F9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1B29345" w14:textId="77777777" w:rsidR="00887D08" w:rsidRPr="00A56D42" w:rsidRDefault="00887D08" w:rsidP="00887D08">
            <w:pPr>
              <w:pStyle w:val="ROWTABELLA"/>
              <w:rPr>
                <w:color w:val="002060"/>
              </w:rPr>
            </w:pPr>
            <w:r w:rsidRPr="00A56D4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89402"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2F7AE"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4497B8"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D2896"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AEBEB"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95FB9"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2A35BE"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C8554"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3B00C" w14:textId="77777777" w:rsidR="00887D08" w:rsidRPr="00A56D42" w:rsidRDefault="00887D08" w:rsidP="00887D08">
            <w:pPr>
              <w:pStyle w:val="ROWTABELLA"/>
              <w:jc w:val="center"/>
              <w:rPr>
                <w:color w:val="002060"/>
              </w:rPr>
            </w:pPr>
            <w:r w:rsidRPr="00A56D42">
              <w:rPr>
                <w:color w:val="002060"/>
              </w:rPr>
              <w:t>0</w:t>
            </w:r>
          </w:p>
        </w:tc>
      </w:tr>
      <w:tr w:rsidR="00887D08" w:rsidRPr="00A56D42" w14:paraId="20482DCE"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D2FF94" w14:textId="77777777" w:rsidR="00887D08" w:rsidRPr="00A56D42" w:rsidRDefault="00887D08" w:rsidP="00887D08">
            <w:pPr>
              <w:pStyle w:val="ROWTABELLA"/>
              <w:rPr>
                <w:color w:val="002060"/>
              </w:rPr>
            </w:pPr>
            <w:r w:rsidRPr="00A56D4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3BB8A"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E70C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86AD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87674"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515A2"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BCB5C"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5444A"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9A9BE"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1B636" w14:textId="77777777" w:rsidR="00887D08" w:rsidRPr="00A56D42" w:rsidRDefault="00887D08" w:rsidP="00887D08">
            <w:pPr>
              <w:pStyle w:val="ROWTABELLA"/>
              <w:jc w:val="center"/>
              <w:rPr>
                <w:color w:val="002060"/>
              </w:rPr>
            </w:pPr>
            <w:r w:rsidRPr="00A56D42">
              <w:rPr>
                <w:color w:val="002060"/>
              </w:rPr>
              <w:t>0</w:t>
            </w:r>
          </w:p>
        </w:tc>
      </w:tr>
      <w:tr w:rsidR="00887D08" w:rsidRPr="00A56D42" w14:paraId="33C2D64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C11F8CD" w14:textId="77777777" w:rsidR="00887D08" w:rsidRPr="00A56D42" w:rsidRDefault="00887D08" w:rsidP="00887D08">
            <w:pPr>
              <w:pStyle w:val="ROWTABELLA"/>
              <w:rPr>
                <w:color w:val="002060"/>
              </w:rPr>
            </w:pPr>
            <w:r w:rsidRPr="00A56D4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29675"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2D30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5B8AA"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A096D"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8993A"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B1F02"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180DF"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9A948"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FE075" w14:textId="77777777" w:rsidR="00887D08" w:rsidRPr="00A56D42" w:rsidRDefault="00887D08" w:rsidP="00887D08">
            <w:pPr>
              <w:pStyle w:val="ROWTABELLA"/>
              <w:jc w:val="center"/>
              <w:rPr>
                <w:color w:val="002060"/>
              </w:rPr>
            </w:pPr>
            <w:r w:rsidRPr="00A56D42">
              <w:rPr>
                <w:color w:val="002060"/>
              </w:rPr>
              <w:t>0</w:t>
            </w:r>
          </w:p>
        </w:tc>
      </w:tr>
      <w:tr w:rsidR="00887D08" w:rsidRPr="00A56D42" w14:paraId="6A84821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A3193D" w14:textId="77777777" w:rsidR="00887D08" w:rsidRPr="00A56D42" w:rsidRDefault="00887D08" w:rsidP="00887D08">
            <w:pPr>
              <w:pStyle w:val="ROWTABELLA"/>
              <w:rPr>
                <w:color w:val="002060"/>
              </w:rPr>
            </w:pPr>
            <w:r w:rsidRPr="00A56D42">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C22E3"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31D4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628B1"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40595"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072BEC"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CF43E"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2E3EF"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F39F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E9E87" w14:textId="77777777" w:rsidR="00887D08" w:rsidRPr="00A56D42" w:rsidRDefault="00887D08" w:rsidP="00887D08">
            <w:pPr>
              <w:pStyle w:val="ROWTABELLA"/>
              <w:jc w:val="center"/>
              <w:rPr>
                <w:color w:val="002060"/>
              </w:rPr>
            </w:pPr>
            <w:r w:rsidRPr="00A56D42">
              <w:rPr>
                <w:color w:val="002060"/>
              </w:rPr>
              <w:t>0</w:t>
            </w:r>
          </w:p>
        </w:tc>
      </w:tr>
      <w:tr w:rsidR="00887D08" w:rsidRPr="00A56D42" w14:paraId="10625F6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7EF56E" w14:textId="77777777" w:rsidR="00887D08" w:rsidRPr="00A56D42" w:rsidRDefault="00887D08" w:rsidP="00887D08">
            <w:pPr>
              <w:pStyle w:val="ROWTABELLA"/>
              <w:rPr>
                <w:color w:val="002060"/>
              </w:rPr>
            </w:pPr>
            <w:r w:rsidRPr="00A56D42">
              <w:rPr>
                <w:color w:val="002060"/>
              </w:rPr>
              <w:t xml:space="preserve">G.S. AUDAX 1970 </w:t>
            </w:r>
            <w:proofErr w:type="gramStart"/>
            <w:r w:rsidRPr="00A56D42">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9A77B2"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EAF84"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06292"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62728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15A33"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E1B3D"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E7BC4A" w14:textId="77777777" w:rsidR="00887D08" w:rsidRPr="00A56D42" w:rsidRDefault="00887D08" w:rsidP="00887D08">
            <w:pPr>
              <w:pStyle w:val="ROWTABELLA"/>
              <w:jc w:val="center"/>
              <w:rPr>
                <w:color w:val="002060"/>
              </w:rPr>
            </w:pPr>
            <w:r w:rsidRPr="00A56D4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F4783"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74441" w14:textId="77777777" w:rsidR="00887D08" w:rsidRPr="00A56D42" w:rsidRDefault="00887D08" w:rsidP="00887D08">
            <w:pPr>
              <w:pStyle w:val="ROWTABELLA"/>
              <w:jc w:val="center"/>
              <w:rPr>
                <w:color w:val="002060"/>
              </w:rPr>
            </w:pPr>
            <w:r w:rsidRPr="00A56D42">
              <w:rPr>
                <w:color w:val="002060"/>
              </w:rPr>
              <w:t>0</w:t>
            </w:r>
          </w:p>
        </w:tc>
      </w:tr>
      <w:tr w:rsidR="00887D08" w:rsidRPr="00A56D42" w14:paraId="3EF7552D"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8F2106A" w14:textId="77777777" w:rsidR="00887D08" w:rsidRPr="00A56D42" w:rsidRDefault="00887D08" w:rsidP="00887D08">
            <w:pPr>
              <w:pStyle w:val="ROWTABELLA"/>
              <w:rPr>
                <w:color w:val="002060"/>
              </w:rPr>
            </w:pPr>
            <w:r w:rsidRPr="00A56D4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C75D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2AACE"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F5C8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E848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E5B33"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4D838D"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BC91C4" w14:textId="77777777" w:rsidR="00887D08" w:rsidRPr="00A56D42" w:rsidRDefault="00887D08" w:rsidP="00887D08">
            <w:pPr>
              <w:pStyle w:val="ROWTABELLA"/>
              <w:jc w:val="center"/>
              <w:rPr>
                <w:color w:val="002060"/>
              </w:rPr>
            </w:pPr>
            <w:r w:rsidRPr="00A56D4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0C200"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F63DF" w14:textId="77777777" w:rsidR="00887D08" w:rsidRPr="00A56D42" w:rsidRDefault="00887D08" w:rsidP="00887D08">
            <w:pPr>
              <w:pStyle w:val="ROWTABELLA"/>
              <w:jc w:val="center"/>
              <w:rPr>
                <w:color w:val="002060"/>
              </w:rPr>
            </w:pPr>
            <w:r w:rsidRPr="00A56D42">
              <w:rPr>
                <w:color w:val="002060"/>
              </w:rPr>
              <w:t>0</w:t>
            </w:r>
          </w:p>
        </w:tc>
      </w:tr>
    </w:tbl>
    <w:p w14:paraId="318B8028" w14:textId="77777777" w:rsidR="00887D08" w:rsidRPr="00A56D42" w:rsidRDefault="00887D08" w:rsidP="00887D08">
      <w:pPr>
        <w:pStyle w:val="breakline"/>
        <w:divId w:val="527259509"/>
        <w:rPr>
          <w:color w:val="002060"/>
        </w:rPr>
      </w:pPr>
    </w:p>
    <w:p w14:paraId="4FC04C15" w14:textId="77777777" w:rsidR="00887D08" w:rsidRPr="00A56D42" w:rsidRDefault="00887D08" w:rsidP="00887D08">
      <w:pPr>
        <w:pStyle w:val="breakline"/>
        <w:divId w:val="527259509"/>
        <w:rPr>
          <w:color w:val="002060"/>
        </w:rPr>
      </w:pPr>
    </w:p>
    <w:p w14:paraId="1F339B65"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1ABA6E73"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DD3C66"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2CC33"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40B4BF"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62AC4C"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78C032"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1F6D0"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164953"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07F09A"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A5EDFA"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A78C34" w14:textId="77777777" w:rsidR="00887D08" w:rsidRPr="00A56D42" w:rsidRDefault="00887D08" w:rsidP="00887D08">
            <w:pPr>
              <w:pStyle w:val="HEADERTABELLA"/>
              <w:rPr>
                <w:color w:val="002060"/>
              </w:rPr>
            </w:pPr>
            <w:r w:rsidRPr="00A56D42">
              <w:rPr>
                <w:color w:val="002060"/>
              </w:rPr>
              <w:t>PE</w:t>
            </w:r>
          </w:p>
        </w:tc>
      </w:tr>
      <w:tr w:rsidR="00887D08" w:rsidRPr="00A56D42" w14:paraId="3267B280"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D2BF728" w14:textId="77777777" w:rsidR="00887D08" w:rsidRPr="00A56D42" w:rsidRDefault="00887D08" w:rsidP="00887D08">
            <w:pPr>
              <w:pStyle w:val="ROWTABELLA"/>
              <w:rPr>
                <w:color w:val="002060"/>
              </w:rPr>
            </w:pPr>
            <w:r w:rsidRPr="00A56D4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5C161"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C865DA"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83E34"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71AD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DB50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67806" w14:textId="77777777" w:rsidR="00887D08" w:rsidRPr="00A56D42" w:rsidRDefault="00887D08" w:rsidP="00887D08">
            <w:pPr>
              <w:pStyle w:val="ROWTABELLA"/>
              <w:jc w:val="center"/>
              <w:rPr>
                <w:color w:val="002060"/>
              </w:rPr>
            </w:pPr>
            <w:r w:rsidRPr="00A56D4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77E03"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09E7EB"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13105D" w14:textId="77777777" w:rsidR="00887D08" w:rsidRPr="00A56D42" w:rsidRDefault="00887D08" w:rsidP="00887D08">
            <w:pPr>
              <w:pStyle w:val="ROWTABELLA"/>
              <w:jc w:val="center"/>
              <w:rPr>
                <w:color w:val="002060"/>
              </w:rPr>
            </w:pPr>
            <w:r w:rsidRPr="00A56D42">
              <w:rPr>
                <w:color w:val="002060"/>
              </w:rPr>
              <w:t>0</w:t>
            </w:r>
          </w:p>
        </w:tc>
      </w:tr>
      <w:tr w:rsidR="00887D08" w:rsidRPr="00A56D42" w14:paraId="2A590605"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37B5EF" w14:textId="77777777" w:rsidR="00887D08" w:rsidRPr="00A56D42" w:rsidRDefault="00887D08" w:rsidP="00887D08">
            <w:pPr>
              <w:pStyle w:val="ROWTABELLA"/>
              <w:rPr>
                <w:color w:val="002060"/>
              </w:rPr>
            </w:pPr>
            <w:r w:rsidRPr="00A56D4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B7F12"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6A8F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BB909"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64A71"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27F0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12A28"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B13ED"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384B4E"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DD1DD" w14:textId="77777777" w:rsidR="00887D08" w:rsidRPr="00A56D42" w:rsidRDefault="00887D08" w:rsidP="00887D08">
            <w:pPr>
              <w:pStyle w:val="ROWTABELLA"/>
              <w:jc w:val="center"/>
              <w:rPr>
                <w:color w:val="002060"/>
              </w:rPr>
            </w:pPr>
            <w:r w:rsidRPr="00A56D42">
              <w:rPr>
                <w:color w:val="002060"/>
              </w:rPr>
              <w:t>0</w:t>
            </w:r>
          </w:p>
        </w:tc>
      </w:tr>
      <w:tr w:rsidR="00887D08" w:rsidRPr="00A56D42" w14:paraId="79378341"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48B586" w14:textId="77777777" w:rsidR="00887D08" w:rsidRPr="00A56D42" w:rsidRDefault="00887D08" w:rsidP="00887D08">
            <w:pPr>
              <w:pStyle w:val="ROWTABELLA"/>
              <w:rPr>
                <w:color w:val="002060"/>
              </w:rPr>
            </w:pPr>
            <w:r w:rsidRPr="00A56D42">
              <w:rPr>
                <w:color w:val="002060"/>
              </w:rPr>
              <w:t xml:space="preserve">POL.D. </w:t>
            </w:r>
            <w:proofErr w:type="gramStart"/>
            <w:r w:rsidRPr="00A56D42">
              <w:rPr>
                <w:color w:val="002060"/>
              </w:rPr>
              <w:t>U.MANDOLESI</w:t>
            </w:r>
            <w:proofErr w:type="gramEnd"/>
            <w:r w:rsidRPr="00A56D4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8A900"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83E3E"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890D1"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084F8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0EC2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16246" w14:textId="77777777" w:rsidR="00887D08" w:rsidRPr="00A56D42" w:rsidRDefault="00887D08" w:rsidP="00887D08">
            <w:pPr>
              <w:pStyle w:val="ROWTABELLA"/>
              <w:jc w:val="center"/>
              <w:rPr>
                <w:color w:val="002060"/>
              </w:rPr>
            </w:pPr>
            <w:r w:rsidRPr="00A56D4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3EECB"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CDA01"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A446A8" w14:textId="77777777" w:rsidR="00887D08" w:rsidRPr="00A56D42" w:rsidRDefault="00887D08" w:rsidP="00887D08">
            <w:pPr>
              <w:pStyle w:val="ROWTABELLA"/>
              <w:jc w:val="center"/>
              <w:rPr>
                <w:color w:val="002060"/>
              </w:rPr>
            </w:pPr>
            <w:r w:rsidRPr="00A56D42">
              <w:rPr>
                <w:color w:val="002060"/>
              </w:rPr>
              <w:t>0</w:t>
            </w:r>
          </w:p>
        </w:tc>
      </w:tr>
      <w:tr w:rsidR="00887D08" w:rsidRPr="00A56D42" w14:paraId="24165457"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B347DA" w14:textId="77777777" w:rsidR="00887D08" w:rsidRPr="00A56D42" w:rsidRDefault="00887D08" w:rsidP="00887D08">
            <w:pPr>
              <w:pStyle w:val="ROWTABELLA"/>
              <w:rPr>
                <w:color w:val="002060"/>
              </w:rPr>
            </w:pPr>
            <w:r w:rsidRPr="00A56D4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85E1F"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FA2A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ECC63"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3B9E6"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F6E6A"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BCBBF"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44629"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6482C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953F3" w14:textId="77777777" w:rsidR="00887D08" w:rsidRPr="00A56D42" w:rsidRDefault="00887D08" w:rsidP="00887D08">
            <w:pPr>
              <w:pStyle w:val="ROWTABELLA"/>
              <w:jc w:val="center"/>
              <w:rPr>
                <w:color w:val="002060"/>
              </w:rPr>
            </w:pPr>
            <w:r w:rsidRPr="00A56D42">
              <w:rPr>
                <w:color w:val="002060"/>
              </w:rPr>
              <w:t>0</w:t>
            </w:r>
          </w:p>
        </w:tc>
      </w:tr>
      <w:tr w:rsidR="00887D08" w:rsidRPr="00A56D42" w14:paraId="20CC07F1"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AE56E4" w14:textId="77777777" w:rsidR="00887D08" w:rsidRPr="00A56D42" w:rsidRDefault="00887D08" w:rsidP="00887D08">
            <w:pPr>
              <w:pStyle w:val="ROWTABELLA"/>
              <w:rPr>
                <w:color w:val="002060"/>
              </w:rPr>
            </w:pPr>
            <w:r w:rsidRPr="00A56D4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80EAB"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7858B"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B140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BB43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DAF5F"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D9FFB"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F6388"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0A4248"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9D90E1" w14:textId="77777777" w:rsidR="00887D08" w:rsidRPr="00A56D42" w:rsidRDefault="00887D08" w:rsidP="00887D08">
            <w:pPr>
              <w:pStyle w:val="ROWTABELLA"/>
              <w:jc w:val="center"/>
              <w:rPr>
                <w:color w:val="002060"/>
              </w:rPr>
            </w:pPr>
            <w:r w:rsidRPr="00A56D42">
              <w:rPr>
                <w:color w:val="002060"/>
              </w:rPr>
              <w:t>0</w:t>
            </w:r>
          </w:p>
        </w:tc>
      </w:tr>
      <w:tr w:rsidR="00887D08" w:rsidRPr="00A56D42" w14:paraId="53D8050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E597A4C" w14:textId="77777777" w:rsidR="00887D08" w:rsidRPr="00A56D42" w:rsidRDefault="00887D08" w:rsidP="00887D08">
            <w:pPr>
              <w:pStyle w:val="ROWTABELLA"/>
              <w:rPr>
                <w:color w:val="002060"/>
              </w:rPr>
            </w:pPr>
            <w:r w:rsidRPr="00A56D4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595F7"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71533"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511A8"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3227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EE1B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4F355"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7C7E9"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D3326"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D01C3D" w14:textId="77777777" w:rsidR="00887D08" w:rsidRPr="00A56D42" w:rsidRDefault="00887D08" w:rsidP="00887D08">
            <w:pPr>
              <w:pStyle w:val="ROWTABELLA"/>
              <w:jc w:val="center"/>
              <w:rPr>
                <w:color w:val="002060"/>
              </w:rPr>
            </w:pPr>
            <w:r w:rsidRPr="00A56D42">
              <w:rPr>
                <w:color w:val="002060"/>
              </w:rPr>
              <w:t>0</w:t>
            </w:r>
          </w:p>
        </w:tc>
      </w:tr>
      <w:tr w:rsidR="00887D08" w:rsidRPr="00A56D42" w14:paraId="03860BF1"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46F36F" w14:textId="77777777" w:rsidR="00887D08" w:rsidRPr="00A56D42" w:rsidRDefault="00887D08" w:rsidP="00887D08">
            <w:pPr>
              <w:pStyle w:val="ROWTABELLA"/>
              <w:rPr>
                <w:color w:val="002060"/>
              </w:rPr>
            </w:pPr>
            <w:r w:rsidRPr="00A56D42">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59AC7"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F99A4"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5D7C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3FE21"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91619"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19C50"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6A418" w14:textId="77777777" w:rsidR="00887D08" w:rsidRPr="00A56D42" w:rsidRDefault="00887D08" w:rsidP="00887D08">
            <w:pPr>
              <w:pStyle w:val="ROWTABELLA"/>
              <w:jc w:val="center"/>
              <w:rPr>
                <w:color w:val="002060"/>
              </w:rPr>
            </w:pPr>
            <w:r w:rsidRPr="00A56D4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2104D"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81CCF" w14:textId="77777777" w:rsidR="00887D08" w:rsidRPr="00A56D42" w:rsidRDefault="00887D08" w:rsidP="00887D08">
            <w:pPr>
              <w:pStyle w:val="ROWTABELLA"/>
              <w:jc w:val="center"/>
              <w:rPr>
                <w:color w:val="002060"/>
              </w:rPr>
            </w:pPr>
            <w:r w:rsidRPr="00A56D42">
              <w:rPr>
                <w:color w:val="002060"/>
              </w:rPr>
              <w:t>0</w:t>
            </w:r>
          </w:p>
        </w:tc>
      </w:tr>
    </w:tbl>
    <w:p w14:paraId="4884CEC1" w14:textId="77777777" w:rsidR="00887D08" w:rsidRPr="00A56D42" w:rsidRDefault="00887D08" w:rsidP="00887D08">
      <w:pPr>
        <w:pStyle w:val="breakline"/>
        <w:divId w:val="527259509"/>
        <w:rPr>
          <w:color w:val="002060"/>
        </w:rPr>
      </w:pPr>
    </w:p>
    <w:p w14:paraId="29FC906A" w14:textId="77777777" w:rsidR="00887D08" w:rsidRPr="002A7A74" w:rsidRDefault="00887D08" w:rsidP="00887D08">
      <w:pPr>
        <w:pStyle w:val="TITOLOPRINC"/>
        <w:divId w:val="527259509"/>
        <w:rPr>
          <w:color w:val="002060"/>
        </w:rPr>
      </w:pPr>
      <w:r w:rsidRPr="00A56D42">
        <w:rPr>
          <w:color w:val="002060"/>
        </w:rPr>
        <w:t>PROGRAMMA GARE</w:t>
      </w:r>
    </w:p>
    <w:p w14:paraId="593D053A" w14:textId="77777777" w:rsidR="00887D08" w:rsidRPr="002A7A74" w:rsidRDefault="00887D08" w:rsidP="00887D08">
      <w:pPr>
        <w:pStyle w:val="SOTTOTITOLOCAMPIONATO1"/>
        <w:divId w:val="527259509"/>
        <w:rPr>
          <w:color w:val="002060"/>
        </w:rPr>
      </w:pPr>
      <w:r w:rsidRPr="002A7A7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887D08" w:rsidRPr="002A7A74" w14:paraId="10944047"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FE704B"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26A825"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0D3E13"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13464F"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7CF9AC"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83256F"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3FE72B"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19C42C27"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72AD99" w14:textId="77777777" w:rsidR="00887D08" w:rsidRPr="002A7A74" w:rsidRDefault="00887D08" w:rsidP="00887D08">
            <w:pPr>
              <w:pStyle w:val="ROWTABELLA"/>
              <w:rPr>
                <w:color w:val="002060"/>
              </w:rPr>
            </w:pPr>
            <w:r w:rsidRPr="002A7A7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7A9D33" w14:textId="77777777" w:rsidR="00887D08" w:rsidRPr="002A7A74" w:rsidRDefault="00887D08" w:rsidP="00887D08">
            <w:pPr>
              <w:pStyle w:val="ROWTABELLA"/>
              <w:rPr>
                <w:color w:val="002060"/>
              </w:rPr>
            </w:pPr>
            <w:r w:rsidRPr="002A7A74">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EED8678"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4C745F" w14:textId="77777777" w:rsidR="00887D08" w:rsidRPr="002A7A74" w:rsidRDefault="00887D08" w:rsidP="00887D08">
            <w:pPr>
              <w:pStyle w:val="ROWTABELLA"/>
              <w:rPr>
                <w:color w:val="002060"/>
              </w:rPr>
            </w:pPr>
            <w:r w:rsidRPr="002A7A74">
              <w:rPr>
                <w:color w:val="002060"/>
              </w:rPr>
              <w:t>16/11/2019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1944FE" w14:textId="77777777" w:rsidR="00887D08" w:rsidRPr="002A7A74" w:rsidRDefault="00887D08" w:rsidP="00887D08">
            <w:pPr>
              <w:pStyle w:val="ROWTABELLA"/>
              <w:rPr>
                <w:color w:val="002060"/>
              </w:rPr>
            </w:pPr>
            <w:r w:rsidRPr="002A7A74">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788E02" w14:textId="77777777" w:rsidR="00887D08" w:rsidRPr="002A7A74" w:rsidRDefault="00887D08" w:rsidP="00887D08">
            <w:pPr>
              <w:pStyle w:val="ROWTABELLA"/>
              <w:rPr>
                <w:color w:val="002060"/>
              </w:rPr>
            </w:pPr>
            <w:r w:rsidRPr="002A7A7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EC8C02" w14:textId="77777777" w:rsidR="00887D08" w:rsidRPr="002A7A74" w:rsidRDefault="00887D08" w:rsidP="00887D08">
            <w:pPr>
              <w:pStyle w:val="ROWTABELLA"/>
              <w:rPr>
                <w:color w:val="002060"/>
              </w:rPr>
            </w:pPr>
            <w:r w:rsidRPr="002A7A74">
              <w:rPr>
                <w:color w:val="002060"/>
              </w:rPr>
              <w:t>VIA ROSARIO VILLA MUSONE</w:t>
            </w:r>
          </w:p>
        </w:tc>
      </w:tr>
      <w:tr w:rsidR="00887D08" w:rsidRPr="002A7A74" w14:paraId="5F694541"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DE9EB9" w14:textId="77777777" w:rsidR="00887D08" w:rsidRPr="002A7A74" w:rsidRDefault="00887D08" w:rsidP="00887D08">
            <w:pPr>
              <w:pStyle w:val="ROWTABELLA"/>
              <w:rPr>
                <w:color w:val="002060"/>
              </w:rPr>
            </w:pPr>
            <w:r w:rsidRPr="002A7A7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7BEEC9" w14:textId="77777777" w:rsidR="00887D08" w:rsidRPr="002A7A74" w:rsidRDefault="00887D08" w:rsidP="00887D08">
            <w:pPr>
              <w:pStyle w:val="ROWTABELLA"/>
              <w:rPr>
                <w:color w:val="002060"/>
              </w:rPr>
            </w:pPr>
            <w:r w:rsidRPr="002A7A74">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8444BF"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4E4847" w14:textId="77777777" w:rsidR="00887D08" w:rsidRPr="002A7A74" w:rsidRDefault="00887D08" w:rsidP="00887D08">
            <w:pPr>
              <w:pStyle w:val="ROWTABELLA"/>
              <w:rPr>
                <w:color w:val="002060"/>
              </w:rPr>
            </w:pPr>
            <w:r w:rsidRPr="002A7A74">
              <w:rPr>
                <w:color w:val="002060"/>
              </w:rPr>
              <w:t>16/11/2019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C378D0E" w14:textId="77777777" w:rsidR="00887D08" w:rsidRPr="002A7A74" w:rsidRDefault="00887D08" w:rsidP="00887D08">
            <w:pPr>
              <w:pStyle w:val="ROWTABELLA"/>
              <w:rPr>
                <w:color w:val="002060"/>
              </w:rPr>
            </w:pPr>
            <w:r w:rsidRPr="002A7A74">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2B33F1" w14:textId="77777777" w:rsidR="00887D08" w:rsidRPr="002A7A74" w:rsidRDefault="00887D08" w:rsidP="00887D08">
            <w:pPr>
              <w:pStyle w:val="ROWTABELLA"/>
              <w:rPr>
                <w:color w:val="002060"/>
              </w:rPr>
            </w:pPr>
            <w:r w:rsidRPr="002A7A7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7486EF" w14:textId="77777777" w:rsidR="00887D08" w:rsidRPr="002A7A74" w:rsidRDefault="00887D08" w:rsidP="00887D08">
            <w:pPr>
              <w:pStyle w:val="ROWTABELLA"/>
              <w:rPr>
                <w:color w:val="002060"/>
              </w:rPr>
            </w:pPr>
            <w:r w:rsidRPr="002A7A74">
              <w:rPr>
                <w:color w:val="002060"/>
              </w:rPr>
              <w:t>VIA DELLO STADIO</w:t>
            </w:r>
          </w:p>
        </w:tc>
      </w:tr>
      <w:tr w:rsidR="00887D08" w:rsidRPr="002A7A74" w14:paraId="1BD95112"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92C4EC" w14:textId="77777777" w:rsidR="00887D08" w:rsidRPr="002A7A74" w:rsidRDefault="00887D08" w:rsidP="00887D08">
            <w:pPr>
              <w:pStyle w:val="ROWTABELLA"/>
              <w:rPr>
                <w:color w:val="002060"/>
              </w:rPr>
            </w:pPr>
            <w:r w:rsidRPr="002A7A74">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998AAB" w14:textId="77777777" w:rsidR="00887D08" w:rsidRPr="002A7A74" w:rsidRDefault="00887D08" w:rsidP="00887D08">
            <w:pPr>
              <w:pStyle w:val="ROWTABELLA"/>
              <w:rPr>
                <w:color w:val="002060"/>
              </w:rPr>
            </w:pPr>
            <w:r w:rsidRPr="002A7A74">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669A268"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8832FF" w14:textId="77777777" w:rsidR="00887D08" w:rsidRPr="002A7A74" w:rsidRDefault="00887D08" w:rsidP="00887D08">
            <w:pPr>
              <w:pStyle w:val="ROWTABELLA"/>
              <w:rPr>
                <w:color w:val="002060"/>
              </w:rPr>
            </w:pPr>
            <w:r w:rsidRPr="002A7A74">
              <w:rPr>
                <w:color w:val="002060"/>
              </w:rPr>
              <w:t>16/11/2019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19117E" w14:textId="77777777" w:rsidR="00887D08" w:rsidRPr="002A7A74" w:rsidRDefault="00887D08" w:rsidP="00887D08">
            <w:pPr>
              <w:pStyle w:val="ROWTABELLA"/>
              <w:rPr>
                <w:color w:val="002060"/>
              </w:rPr>
            </w:pPr>
            <w:r w:rsidRPr="002A7A74">
              <w:rPr>
                <w:color w:val="002060"/>
              </w:rPr>
              <w:t>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5C0D2BD" w14:textId="77777777" w:rsidR="00887D08" w:rsidRPr="002A7A74" w:rsidRDefault="00887D08" w:rsidP="00887D08">
            <w:pPr>
              <w:pStyle w:val="ROWTABELLA"/>
              <w:rPr>
                <w:color w:val="002060"/>
              </w:rPr>
            </w:pPr>
            <w:r w:rsidRPr="002A7A74">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614678" w14:textId="77777777" w:rsidR="00887D08" w:rsidRPr="002A7A74" w:rsidRDefault="00887D08" w:rsidP="00887D08">
            <w:pPr>
              <w:pStyle w:val="ROWTABELLA"/>
              <w:rPr>
                <w:color w:val="002060"/>
              </w:rPr>
            </w:pPr>
            <w:r w:rsidRPr="002A7A74">
              <w:rPr>
                <w:color w:val="002060"/>
              </w:rPr>
              <w:t>VIA ALDO MORO</w:t>
            </w:r>
          </w:p>
        </w:tc>
      </w:tr>
    </w:tbl>
    <w:p w14:paraId="7B07F375" w14:textId="77777777" w:rsidR="00887D08" w:rsidRPr="002A7A74" w:rsidRDefault="00887D08" w:rsidP="00887D08">
      <w:pPr>
        <w:pStyle w:val="breakline"/>
        <w:divId w:val="527259509"/>
        <w:rPr>
          <w:color w:val="002060"/>
        </w:rPr>
      </w:pPr>
    </w:p>
    <w:p w14:paraId="7B13BA20" w14:textId="77777777" w:rsidR="00887D08" w:rsidRPr="002A7A74" w:rsidRDefault="00887D08" w:rsidP="00887D08">
      <w:pPr>
        <w:pStyle w:val="breakline"/>
        <w:divId w:val="527259509"/>
        <w:rPr>
          <w:color w:val="002060"/>
        </w:rPr>
      </w:pPr>
    </w:p>
    <w:p w14:paraId="3ED849BF" w14:textId="77777777" w:rsidR="00887D08" w:rsidRPr="002A7A74" w:rsidRDefault="00887D08" w:rsidP="00887D08">
      <w:pPr>
        <w:pStyle w:val="breakline"/>
        <w:divId w:val="527259509"/>
        <w:rPr>
          <w:color w:val="002060"/>
        </w:rPr>
      </w:pPr>
    </w:p>
    <w:p w14:paraId="0A92026D" w14:textId="77777777" w:rsidR="00887D08" w:rsidRPr="002A7A74" w:rsidRDefault="00887D08" w:rsidP="00887D08">
      <w:pPr>
        <w:pStyle w:val="SOTTOTITOLOCAMPIONATO1"/>
        <w:divId w:val="527259509"/>
        <w:rPr>
          <w:color w:val="002060"/>
        </w:rPr>
      </w:pPr>
      <w:r w:rsidRPr="002A7A7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4"/>
        <w:gridCol w:w="385"/>
        <w:gridCol w:w="898"/>
        <w:gridCol w:w="1198"/>
        <w:gridCol w:w="1550"/>
        <w:gridCol w:w="1543"/>
      </w:tblGrid>
      <w:tr w:rsidR="00887D08" w:rsidRPr="002A7A74" w14:paraId="7ED8DB93"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73C181"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D3244A"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240E17"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D4EB7"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018B76"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500490"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BC1DC"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79487953"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06CA19E" w14:textId="77777777" w:rsidR="00887D08" w:rsidRPr="002A7A74" w:rsidRDefault="00887D08" w:rsidP="00887D08">
            <w:pPr>
              <w:pStyle w:val="ROWTABELLA"/>
              <w:rPr>
                <w:color w:val="002060"/>
              </w:rPr>
            </w:pPr>
            <w:r w:rsidRPr="002A7A74">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81171F" w14:textId="77777777" w:rsidR="00887D08" w:rsidRPr="002A7A74" w:rsidRDefault="00887D08" w:rsidP="00887D08">
            <w:pPr>
              <w:pStyle w:val="ROWTABELLA"/>
              <w:rPr>
                <w:color w:val="002060"/>
              </w:rPr>
            </w:pPr>
            <w:r w:rsidRPr="002A7A74">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D60C93D"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152637" w14:textId="77777777" w:rsidR="00887D08" w:rsidRPr="002A7A74" w:rsidRDefault="00887D08" w:rsidP="00887D08">
            <w:pPr>
              <w:pStyle w:val="ROWTABELLA"/>
              <w:rPr>
                <w:color w:val="002060"/>
              </w:rPr>
            </w:pPr>
            <w:r w:rsidRPr="002A7A74">
              <w:rPr>
                <w:color w:val="002060"/>
              </w:rPr>
              <w:t>16/11/2019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67EBF8" w14:textId="77777777" w:rsidR="00887D08" w:rsidRPr="002A7A74" w:rsidRDefault="00887D08" w:rsidP="00887D08">
            <w:pPr>
              <w:pStyle w:val="ROWTABELLA"/>
              <w:rPr>
                <w:color w:val="002060"/>
              </w:rPr>
            </w:pPr>
            <w:r w:rsidRPr="002A7A74">
              <w:rPr>
                <w:color w:val="002060"/>
              </w:rPr>
              <w:t>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D4305B" w14:textId="77777777" w:rsidR="00887D08" w:rsidRPr="002A7A74" w:rsidRDefault="00887D08" w:rsidP="00887D08">
            <w:pPr>
              <w:pStyle w:val="ROWTABELLA"/>
              <w:rPr>
                <w:color w:val="002060"/>
              </w:rPr>
            </w:pPr>
            <w:r w:rsidRPr="002A7A7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F4FF3CB" w14:textId="77777777" w:rsidR="00887D08" w:rsidRPr="002A7A74" w:rsidRDefault="00887D08" w:rsidP="00887D08">
            <w:pPr>
              <w:pStyle w:val="ROWTABELLA"/>
              <w:rPr>
                <w:color w:val="002060"/>
              </w:rPr>
            </w:pPr>
            <w:r w:rsidRPr="002A7A74">
              <w:rPr>
                <w:color w:val="002060"/>
              </w:rPr>
              <w:t>VIA DELLA REPUBBLICA</w:t>
            </w:r>
          </w:p>
        </w:tc>
      </w:tr>
      <w:tr w:rsidR="00887D08" w:rsidRPr="002A7A74" w14:paraId="43A80FC8"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C636966" w14:textId="77777777" w:rsidR="00887D08" w:rsidRPr="002A7A74" w:rsidRDefault="00887D08" w:rsidP="00887D08">
            <w:pPr>
              <w:pStyle w:val="ROWTABELLA"/>
              <w:rPr>
                <w:color w:val="002060"/>
              </w:rPr>
            </w:pPr>
            <w:r w:rsidRPr="002A7A74">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CCF5ED3" w14:textId="77777777" w:rsidR="00887D08" w:rsidRPr="002A7A74" w:rsidRDefault="00887D08" w:rsidP="00887D08">
            <w:pPr>
              <w:pStyle w:val="ROWTABELLA"/>
              <w:rPr>
                <w:color w:val="002060"/>
              </w:rPr>
            </w:pPr>
            <w:r w:rsidRPr="002A7A74">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75865C"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B08318" w14:textId="77777777" w:rsidR="00887D08" w:rsidRPr="002A7A74" w:rsidRDefault="00887D08" w:rsidP="00887D08">
            <w:pPr>
              <w:pStyle w:val="ROWTABELLA"/>
              <w:rPr>
                <w:color w:val="002060"/>
              </w:rPr>
            </w:pPr>
            <w:r w:rsidRPr="002A7A74">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3A1D302" w14:textId="77777777" w:rsidR="00887D08" w:rsidRPr="002A7A74" w:rsidRDefault="00887D08" w:rsidP="00887D08">
            <w:pPr>
              <w:pStyle w:val="ROWTABELLA"/>
              <w:rPr>
                <w:color w:val="002060"/>
              </w:rPr>
            </w:pPr>
            <w:r w:rsidRPr="002A7A74">
              <w:rPr>
                <w:color w:val="002060"/>
              </w:rPr>
              <w:t>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28E2C6" w14:textId="77777777" w:rsidR="00887D08" w:rsidRPr="002A7A74" w:rsidRDefault="00887D08" w:rsidP="00887D08">
            <w:pPr>
              <w:pStyle w:val="ROWTABELLA"/>
              <w:rPr>
                <w:color w:val="002060"/>
              </w:rPr>
            </w:pPr>
            <w:r w:rsidRPr="002A7A7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9080BF" w14:textId="77777777" w:rsidR="00887D08" w:rsidRPr="002A7A74" w:rsidRDefault="00887D08" w:rsidP="00887D08">
            <w:pPr>
              <w:pStyle w:val="ROWTABELLA"/>
              <w:rPr>
                <w:color w:val="002060"/>
              </w:rPr>
            </w:pPr>
            <w:r w:rsidRPr="002A7A74">
              <w:rPr>
                <w:color w:val="002060"/>
              </w:rPr>
              <w:t>VIA DELLO SPORT</w:t>
            </w:r>
          </w:p>
        </w:tc>
      </w:tr>
      <w:tr w:rsidR="00887D08" w:rsidRPr="002A7A74" w14:paraId="5437AF5D"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7247E5" w14:textId="77777777" w:rsidR="00887D08" w:rsidRPr="002A7A74" w:rsidRDefault="00887D08" w:rsidP="00887D08">
            <w:pPr>
              <w:pStyle w:val="ROWTABELLA"/>
              <w:rPr>
                <w:color w:val="002060"/>
              </w:rPr>
            </w:pPr>
            <w:r w:rsidRPr="002A7A74">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3CE6AC" w14:textId="77777777" w:rsidR="00887D08" w:rsidRPr="002A7A74" w:rsidRDefault="00887D08" w:rsidP="00887D08">
            <w:pPr>
              <w:pStyle w:val="ROWTABELLA"/>
              <w:rPr>
                <w:color w:val="002060"/>
              </w:rPr>
            </w:pPr>
            <w:r w:rsidRPr="002A7A74">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36A1D18"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EAD591" w14:textId="77777777" w:rsidR="00887D08" w:rsidRPr="002A7A74" w:rsidRDefault="00887D08" w:rsidP="00887D08">
            <w:pPr>
              <w:pStyle w:val="ROWTABELLA"/>
              <w:rPr>
                <w:color w:val="002060"/>
              </w:rPr>
            </w:pPr>
            <w:r w:rsidRPr="002A7A74">
              <w:rPr>
                <w:color w:val="002060"/>
              </w:rPr>
              <w:t>16/11/2019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4101031" w14:textId="77777777" w:rsidR="00887D08" w:rsidRPr="002A7A74" w:rsidRDefault="00887D08" w:rsidP="00887D08">
            <w:pPr>
              <w:pStyle w:val="ROWTABELLA"/>
              <w:rPr>
                <w:color w:val="002060"/>
              </w:rPr>
            </w:pPr>
            <w:r w:rsidRPr="002A7A74">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49EC96" w14:textId="77777777" w:rsidR="00887D08" w:rsidRPr="002A7A74" w:rsidRDefault="00887D08" w:rsidP="00887D08">
            <w:pPr>
              <w:pStyle w:val="ROWTABELLA"/>
              <w:rPr>
                <w:color w:val="002060"/>
              </w:rPr>
            </w:pPr>
            <w:r w:rsidRPr="002A7A74">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060696" w14:textId="77777777" w:rsidR="00887D08" w:rsidRPr="002A7A74" w:rsidRDefault="00887D08" w:rsidP="00887D08">
            <w:pPr>
              <w:pStyle w:val="ROWTABELLA"/>
              <w:rPr>
                <w:color w:val="002060"/>
              </w:rPr>
            </w:pPr>
            <w:r w:rsidRPr="002A7A74">
              <w:rPr>
                <w:color w:val="002060"/>
              </w:rPr>
              <w:t>VIA ALESSANDRO MANZONI</w:t>
            </w:r>
          </w:p>
        </w:tc>
      </w:tr>
    </w:tbl>
    <w:p w14:paraId="774F5AD3" w14:textId="77777777" w:rsidR="00887D08" w:rsidRPr="00A56D42" w:rsidRDefault="00887D08" w:rsidP="00887D08">
      <w:pPr>
        <w:pStyle w:val="breakline"/>
        <w:divId w:val="527259509"/>
        <w:rPr>
          <w:color w:val="002060"/>
        </w:rPr>
      </w:pPr>
    </w:p>
    <w:p w14:paraId="3A5C3AE7"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UNDER 17 C5 REGIONALI MASCHILI</w:t>
      </w:r>
    </w:p>
    <w:p w14:paraId="7F4C7945" w14:textId="77777777" w:rsidR="00887D08" w:rsidRPr="00123B86" w:rsidRDefault="00887D08" w:rsidP="00887D08">
      <w:pPr>
        <w:pStyle w:val="TITOLOPRINC"/>
        <w:divId w:val="527259509"/>
        <w:rPr>
          <w:color w:val="002060"/>
        </w:rPr>
      </w:pPr>
      <w:r w:rsidRPr="00123B86">
        <w:rPr>
          <w:color w:val="002060"/>
        </w:rPr>
        <w:t>ANAGRAFICA/INDIRIZZARIO/VARIAZIONI CALENDARIO</w:t>
      </w:r>
    </w:p>
    <w:p w14:paraId="33D5459A" w14:textId="77777777" w:rsidR="00887D08" w:rsidRPr="00123B86" w:rsidRDefault="00887D08" w:rsidP="00887D08">
      <w:pPr>
        <w:pStyle w:val="Corpodeltesto21"/>
        <w:divId w:val="527259509"/>
        <w:rPr>
          <w:rFonts w:ascii="Arial" w:hAnsi="Arial" w:cs="Arial"/>
          <w:b/>
          <w:color w:val="002060"/>
          <w:sz w:val="22"/>
          <w:szCs w:val="22"/>
          <w:u w:val="single"/>
        </w:rPr>
      </w:pPr>
      <w:r w:rsidRPr="00123B86">
        <w:rPr>
          <w:rFonts w:ascii="Arial" w:hAnsi="Arial" w:cs="Arial"/>
          <w:b/>
          <w:color w:val="002060"/>
          <w:sz w:val="22"/>
          <w:szCs w:val="22"/>
          <w:u w:val="single"/>
        </w:rPr>
        <w:t>GIRONE “</w:t>
      </w:r>
      <w:r>
        <w:rPr>
          <w:rFonts w:ascii="Arial" w:hAnsi="Arial" w:cs="Arial"/>
          <w:b/>
          <w:color w:val="002060"/>
          <w:sz w:val="22"/>
          <w:szCs w:val="22"/>
          <w:u w:val="single"/>
        </w:rPr>
        <w:t>A</w:t>
      </w:r>
      <w:r w:rsidRPr="00123B86">
        <w:rPr>
          <w:rFonts w:ascii="Arial" w:hAnsi="Arial" w:cs="Arial"/>
          <w:b/>
          <w:color w:val="002060"/>
          <w:sz w:val="22"/>
          <w:szCs w:val="22"/>
          <w:u w:val="single"/>
        </w:rPr>
        <w:t>”</w:t>
      </w:r>
    </w:p>
    <w:p w14:paraId="17DBF067" w14:textId="77777777" w:rsidR="00887D08" w:rsidRPr="00123B86" w:rsidRDefault="00887D08" w:rsidP="00887D08">
      <w:pPr>
        <w:pStyle w:val="Corpodeltesto21"/>
        <w:divId w:val="527259509"/>
        <w:rPr>
          <w:rFonts w:ascii="Arial" w:hAnsi="Arial" w:cs="Arial"/>
          <w:color w:val="002060"/>
          <w:sz w:val="22"/>
          <w:szCs w:val="22"/>
        </w:rPr>
      </w:pPr>
    </w:p>
    <w:p w14:paraId="6BA24F85" w14:textId="77777777" w:rsidR="00887D08" w:rsidRDefault="00887D08" w:rsidP="00887D08">
      <w:pPr>
        <w:pStyle w:val="Corpodeltesto21"/>
        <w:divId w:val="527259509"/>
        <w:rPr>
          <w:rFonts w:ascii="Arial" w:hAnsi="Arial" w:cs="Arial"/>
          <w:color w:val="002060"/>
          <w:sz w:val="22"/>
          <w:szCs w:val="22"/>
        </w:rPr>
      </w:pPr>
      <w:r w:rsidRPr="00123B86">
        <w:rPr>
          <w:rFonts w:ascii="Arial" w:hAnsi="Arial" w:cs="Arial"/>
          <w:color w:val="002060"/>
          <w:sz w:val="22"/>
          <w:szCs w:val="22"/>
        </w:rPr>
        <w:t xml:space="preserve">La Società </w:t>
      </w:r>
      <w:r>
        <w:rPr>
          <w:rFonts w:ascii="Arial" w:hAnsi="Arial" w:cs="Arial"/>
          <w:b/>
          <w:color w:val="002060"/>
          <w:sz w:val="22"/>
          <w:szCs w:val="22"/>
        </w:rPr>
        <w:t xml:space="preserve">AUDAX 1970 </w:t>
      </w:r>
      <w:proofErr w:type="gramStart"/>
      <w:r>
        <w:rPr>
          <w:rFonts w:ascii="Arial" w:hAnsi="Arial" w:cs="Arial"/>
          <w:b/>
          <w:color w:val="002060"/>
          <w:sz w:val="22"/>
          <w:szCs w:val="22"/>
        </w:rPr>
        <w:t>S.ANGELO</w:t>
      </w:r>
      <w:proofErr w:type="gramEnd"/>
      <w:r w:rsidRPr="00123B86">
        <w:rPr>
          <w:rFonts w:ascii="Arial" w:hAnsi="Arial" w:cs="Arial"/>
          <w:color w:val="002060"/>
          <w:sz w:val="22"/>
          <w:szCs w:val="22"/>
        </w:rPr>
        <w:t xml:space="preserve"> comunica che disputerà tutte le gare interne </w:t>
      </w:r>
      <w:r>
        <w:rPr>
          <w:rFonts w:ascii="Arial" w:hAnsi="Arial" w:cs="Arial"/>
          <w:color w:val="002060"/>
          <w:sz w:val="22"/>
          <w:szCs w:val="22"/>
        </w:rPr>
        <w:t>il</w:t>
      </w:r>
      <w:r w:rsidRPr="00123B86">
        <w:rPr>
          <w:rFonts w:ascii="Arial" w:hAnsi="Arial" w:cs="Arial"/>
          <w:color w:val="002060"/>
          <w:sz w:val="22"/>
          <w:szCs w:val="22"/>
        </w:rPr>
        <w:t xml:space="preserve"> </w:t>
      </w:r>
      <w:r>
        <w:rPr>
          <w:rFonts w:ascii="Arial" w:hAnsi="Arial" w:cs="Arial"/>
          <w:b/>
          <w:color w:val="002060"/>
          <w:sz w:val="22"/>
          <w:szCs w:val="22"/>
        </w:rPr>
        <w:t xml:space="preserve">SABATO </w:t>
      </w:r>
      <w:r w:rsidRPr="00123B86">
        <w:rPr>
          <w:rFonts w:ascii="Arial" w:hAnsi="Arial" w:cs="Arial"/>
          <w:color w:val="002060"/>
          <w:sz w:val="22"/>
          <w:szCs w:val="22"/>
        </w:rPr>
        <w:t xml:space="preserve">alle </w:t>
      </w:r>
      <w:r w:rsidRPr="00123B86">
        <w:rPr>
          <w:rFonts w:ascii="Arial" w:hAnsi="Arial" w:cs="Arial"/>
          <w:b/>
          <w:color w:val="002060"/>
          <w:sz w:val="22"/>
          <w:szCs w:val="22"/>
        </w:rPr>
        <w:t xml:space="preserve">ore </w:t>
      </w:r>
      <w:r>
        <w:rPr>
          <w:rFonts w:ascii="Arial" w:hAnsi="Arial" w:cs="Arial"/>
          <w:b/>
          <w:color w:val="002060"/>
          <w:sz w:val="22"/>
          <w:szCs w:val="22"/>
        </w:rPr>
        <w:t>15:30</w:t>
      </w:r>
      <w:r>
        <w:rPr>
          <w:rFonts w:ascii="Arial" w:hAnsi="Arial" w:cs="Arial"/>
          <w:color w:val="002060"/>
          <w:sz w:val="22"/>
          <w:szCs w:val="22"/>
        </w:rPr>
        <w:t xml:space="preserve">, </w:t>
      </w:r>
      <w:r w:rsidRPr="00240BED">
        <w:rPr>
          <w:rFonts w:ascii="Arial" w:hAnsi="Arial" w:cs="Arial"/>
          <w:b/>
          <w:bCs/>
          <w:color w:val="002060"/>
          <w:sz w:val="22"/>
          <w:szCs w:val="22"/>
        </w:rPr>
        <w:t>Palestra Istituto “B. Padovano”</w:t>
      </w:r>
      <w:r>
        <w:rPr>
          <w:rFonts w:ascii="Arial" w:hAnsi="Arial" w:cs="Arial"/>
          <w:color w:val="002060"/>
          <w:sz w:val="22"/>
          <w:szCs w:val="22"/>
        </w:rPr>
        <w:t xml:space="preserve">, Via Antonio Rosmini, 22/B di </w:t>
      </w:r>
      <w:r w:rsidRPr="00240BED">
        <w:rPr>
          <w:rFonts w:ascii="Arial" w:hAnsi="Arial" w:cs="Arial"/>
          <w:b/>
          <w:bCs/>
          <w:color w:val="002060"/>
          <w:sz w:val="22"/>
          <w:szCs w:val="22"/>
        </w:rPr>
        <w:t>SENIGALLIA</w:t>
      </w:r>
      <w:r w:rsidRPr="00123B86">
        <w:rPr>
          <w:rFonts w:ascii="Arial" w:hAnsi="Arial" w:cs="Arial"/>
          <w:color w:val="002060"/>
          <w:sz w:val="22"/>
          <w:szCs w:val="22"/>
        </w:rPr>
        <w:t>.</w:t>
      </w:r>
    </w:p>
    <w:p w14:paraId="4CD192AF" w14:textId="77777777" w:rsidR="00887D08" w:rsidRPr="00A56D42" w:rsidRDefault="00887D08" w:rsidP="00887D08">
      <w:pPr>
        <w:pStyle w:val="TITOLOPRINC"/>
        <w:divId w:val="527259509"/>
        <w:rPr>
          <w:color w:val="002060"/>
        </w:rPr>
      </w:pPr>
      <w:r w:rsidRPr="00A56D42">
        <w:rPr>
          <w:color w:val="002060"/>
        </w:rPr>
        <w:t>VARIAZIONI AL PROGRAMMA GARE</w:t>
      </w:r>
    </w:p>
    <w:p w14:paraId="1EF516AC" w14:textId="77777777" w:rsidR="00887D08" w:rsidRPr="00A56D42" w:rsidRDefault="00887D08" w:rsidP="00887D08">
      <w:pPr>
        <w:pStyle w:val="breakline"/>
        <w:divId w:val="527259509"/>
        <w:rPr>
          <w:color w:val="002060"/>
        </w:rPr>
      </w:pPr>
    </w:p>
    <w:p w14:paraId="3B7388D2" w14:textId="77777777" w:rsidR="00887D08" w:rsidRPr="00A56D42" w:rsidRDefault="00887D08" w:rsidP="00887D08">
      <w:pPr>
        <w:pStyle w:val="breakline"/>
        <w:divId w:val="527259509"/>
        <w:rPr>
          <w:color w:val="002060"/>
        </w:rPr>
      </w:pPr>
    </w:p>
    <w:p w14:paraId="5A54ACF0" w14:textId="77777777" w:rsidR="00887D08" w:rsidRPr="00A56D42" w:rsidRDefault="00887D08" w:rsidP="00887D08">
      <w:pPr>
        <w:pStyle w:val="TITOLOMEDIO"/>
        <w:divId w:val="527259509"/>
        <w:rPr>
          <w:color w:val="002060"/>
        </w:rPr>
      </w:pPr>
      <w:r w:rsidRPr="00A56D42">
        <w:rPr>
          <w:color w:val="002060"/>
        </w:rPr>
        <w:t>Altre Variazioni</w:t>
      </w:r>
    </w:p>
    <w:p w14:paraId="7D7B6C6B" w14:textId="77777777" w:rsidR="00887D08" w:rsidRPr="00A56D42" w:rsidRDefault="00887D08" w:rsidP="00887D08">
      <w:pPr>
        <w:pStyle w:val="breakline"/>
        <w:divId w:val="527259509"/>
        <w:rPr>
          <w:color w:val="002060"/>
        </w:rPr>
      </w:pPr>
    </w:p>
    <w:p w14:paraId="02FB4108" w14:textId="77777777" w:rsidR="00887D08" w:rsidRPr="00A56D42" w:rsidRDefault="00887D08" w:rsidP="00887D08">
      <w:pPr>
        <w:pStyle w:val="breakline"/>
        <w:divId w:val="527259509"/>
        <w:rPr>
          <w:color w:val="002060"/>
        </w:rPr>
      </w:pPr>
    </w:p>
    <w:p w14:paraId="7BFA82A1"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4CB524FB"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725991"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E302FE"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F692A8"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64FC57"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1701E"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A718EC"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73F078"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DD2A85" w14:textId="77777777" w:rsidR="00887D08" w:rsidRPr="00A56D42" w:rsidRDefault="00887D08" w:rsidP="00887D08">
            <w:pPr>
              <w:pStyle w:val="HEADERTABELLA"/>
              <w:rPr>
                <w:color w:val="002060"/>
              </w:rPr>
            </w:pPr>
            <w:r w:rsidRPr="00A56D42">
              <w:rPr>
                <w:color w:val="002060"/>
              </w:rPr>
              <w:t>Impianto</w:t>
            </w:r>
          </w:p>
        </w:tc>
      </w:tr>
      <w:tr w:rsidR="00887D08" w:rsidRPr="00A56D42" w14:paraId="780BD68D"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522FF" w14:textId="77777777" w:rsidR="00887D08" w:rsidRPr="00504A4F" w:rsidRDefault="00887D08" w:rsidP="00887D08">
            <w:pPr>
              <w:pStyle w:val="ROWTABELLA"/>
              <w:rPr>
                <w:color w:val="002060"/>
                <w:highlight w:val="yellow"/>
              </w:rPr>
            </w:pPr>
            <w:r w:rsidRPr="00504A4F">
              <w:rPr>
                <w:color w:val="002060"/>
                <w:highlight w:val="yellow"/>
              </w:rPr>
              <w:t>18/11/2019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C8E25" w14:textId="77777777" w:rsidR="00887D08" w:rsidRPr="00504A4F" w:rsidRDefault="00887D08" w:rsidP="00887D08">
            <w:pPr>
              <w:pStyle w:val="ROWTABELLA"/>
              <w:jc w:val="center"/>
              <w:rPr>
                <w:color w:val="002060"/>
                <w:highlight w:val="yellow"/>
              </w:rPr>
            </w:pPr>
            <w:r w:rsidRPr="00504A4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5DE6F" w14:textId="77777777" w:rsidR="00887D08" w:rsidRPr="00504A4F" w:rsidRDefault="00887D08" w:rsidP="00887D08">
            <w:pPr>
              <w:pStyle w:val="ROWTABELLA"/>
              <w:rPr>
                <w:color w:val="002060"/>
                <w:highlight w:val="yellow"/>
              </w:rPr>
            </w:pPr>
            <w:r w:rsidRPr="00504A4F">
              <w:rPr>
                <w:color w:val="002060"/>
                <w:highlight w:val="yellow"/>
              </w:rPr>
              <w:t>ETA BETA FOOTBALL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731C9F" w14:textId="77777777" w:rsidR="00887D08" w:rsidRPr="00504A4F" w:rsidRDefault="00887D08" w:rsidP="00887D08">
            <w:pPr>
              <w:pStyle w:val="ROWTABELLA"/>
              <w:rPr>
                <w:color w:val="002060"/>
                <w:highlight w:val="yellow"/>
              </w:rPr>
            </w:pPr>
            <w:r w:rsidRPr="00504A4F">
              <w:rPr>
                <w:color w:val="002060"/>
                <w:highlight w:val="yellow"/>
              </w:rPr>
              <w:t xml:space="preserve">AUDAX 1970 </w:t>
            </w:r>
            <w:proofErr w:type="gramStart"/>
            <w:r w:rsidRPr="00504A4F">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1DC080" w14:textId="4811565B" w:rsidR="00887D08" w:rsidRPr="00A56D42" w:rsidRDefault="00887D08" w:rsidP="00887D08">
            <w:pPr>
              <w:pStyle w:val="ROWTABELLA"/>
              <w:rPr>
                <w:color w:val="002060"/>
              </w:rPr>
            </w:pPr>
            <w:r w:rsidRPr="00A56D42">
              <w:rPr>
                <w:color w:val="002060"/>
              </w:rPr>
              <w:t>1</w:t>
            </w:r>
            <w:r w:rsidR="00504A4F">
              <w:rPr>
                <w:color w:val="002060"/>
              </w:rPr>
              <w:t>7</w:t>
            </w:r>
            <w:r w:rsidRPr="00A56D42">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EC5F0" w14:textId="77777777" w:rsidR="00887D08" w:rsidRPr="00A56D42" w:rsidRDefault="00887D08" w:rsidP="00887D08">
            <w:pPr>
              <w:pStyle w:val="ROWTABELLA"/>
              <w:jc w:val="center"/>
              <w:rPr>
                <w:color w:val="002060"/>
              </w:rPr>
            </w:pPr>
            <w:r w:rsidRPr="00504A4F">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C876B" w14:textId="77777777" w:rsidR="00887D08" w:rsidRPr="00A56D42" w:rsidRDefault="00887D08" w:rsidP="00887D08">
            <w:pPr>
              <w:pStyle w:val="ROWTABELLA"/>
              <w:jc w:val="center"/>
              <w:rPr>
                <w:color w:val="002060"/>
              </w:rPr>
            </w:pPr>
            <w:r w:rsidRPr="00A56D42">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D3D7D5" w14:textId="77777777" w:rsidR="00887D08" w:rsidRPr="00A56D42" w:rsidRDefault="00887D08" w:rsidP="00887D08">
            <w:pPr>
              <w:pStyle w:val="ROWTABELLA"/>
              <w:rPr>
                <w:color w:val="002060"/>
              </w:rPr>
            </w:pPr>
            <w:r w:rsidRPr="00504A4F">
              <w:rPr>
                <w:color w:val="002060"/>
                <w:highlight w:val="yellow"/>
              </w:rPr>
              <w:t xml:space="preserve">CAMPO SCOPERTO FANO VIA </w:t>
            </w:r>
            <w:proofErr w:type="gramStart"/>
            <w:r w:rsidRPr="00504A4F">
              <w:rPr>
                <w:color w:val="002060"/>
                <w:highlight w:val="yellow"/>
              </w:rPr>
              <w:t>D.ALIGHIERI</w:t>
            </w:r>
            <w:proofErr w:type="gramEnd"/>
          </w:p>
        </w:tc>
      </w:tr>
    </w:tbl>
    <w:p w14:paraId="502DDB6C" w14:textId="77777777" w:rsidR="00887D08" w:rsidRPr="00A56D42" w:rsidRDefault="00887D08" w:rsidP="00887D08">
      <w:pPr>
        <w:pStyle w:val="breakline"/>
        <w:divId w:val="527259509"/>
        <w:rPr>
          <w:color w:val="002060"/>
        </w:rPr>
      </w:pPr>
    </w:p>
    <w:p w14:paraId="0A47A557" w14:textId="77777777" w:rsidR="00887D08" w:rsidRPr="00A56D42" w:rsidRDefault="00887D08" w:rsidP="00887D08">
      <w:pPr>
        <w:pStyle w:val="breakline"/>
        <w:divId w:val="527259509"/>
        <w:rPr>
          <w:color w:val="002060"/>
        </w:rPr>
      </w:pPr>
    </w:p>
    <w:p w14:paraId="799EABAE"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2B0F1D61"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2D3170"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CE8002"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11C344"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7CC8F8"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368D97"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E295E0"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9C78CE"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D36D26" w14:textId="77777777" w:rsidR="00887D08" w:rsidRPr="00A56D42" w:rsidRDefault="00887D08" w:rsidP="00887D08">
            <w:pPr>
              <w:pStyle w:val="HEADERTABELLA"/>
              <w:rPr>
                <w:color w:val="002060"/>
              </w:rPr>
            </w:pPr>
            <w:r w:rsidRPr="00A56D42">
              <w:rPr>
                <w:color w:val="002060"/>
              </w:rPr>
              <w:t>Impianto</w:t>
            </w:r>
          </w:p>
        </w:tc>
      </w:tr>
      <w:tr w:rsidR="00887D08" w:rsidRPr="00A56D42" w14:paraId="2F980E57"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CC25F" w14:textId="77777777" w:rsidR="00887D08" w:rsidRPr="00504A4F" w:rsidRDefault="00887D08" w:rsidP="00887D08">
            <w:pPr>
              <w:pStyle w:val="ROWTABELLA"/>
              <w:rPr>
                <w:color w:val="002060"/>
                <w:highlight w:val="yellow"/>
              </w:rPr>
            </w:pPr>
            <w:r w:rsidRPr="00504A4F">
              <w:rPr>
                <w:color w:val="002060"/>
                <w:highlight w:val="yellow"/>
              </w:rPr>
              <w:t>17/11/2019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997D9" w14:textId="77777777" w:rsidR="00887D08" w:rsidRPr="00504A4F" w:rsidRDefault="00887D08" w:rsidP="00887D08">
            <w:pPr>
              <w:pStyle w:val="ROWTABELLA"/>
              <w:jc w:val="center"/>
              <w:rPr>
                <w:color w:val="002060"/>
                <w:highlight w:val="yellow"/>
              </w:rPr>
            </w:pPr>
            <w:r w:rsidRPr="00504A4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3116E" w14:textId="77777777" w:rsidR="00887D08" w:rsidRPr="00504A4F" w:rsidRDefault="00887D08" w:rsidP="00887D08">
            <w:pPr>
              <w:pStyle w:val="ROWTABELLA"/>
              <w:rPr>
                <w:color w:val="002060"/>
                <w:highlight w:val="yellow"/>
              </w:rPr>
            </w:pPr>
            <w:r w:rsidRPr="00504A4F">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60B29C" w14:textId="77777777" w:rsidR="00887D08" w:rsidRPr="00504A4F" w:rsidRDefault="00887D08" w:rsidP="00887D08">
            <w:pPr>
              <w:pStyle w:val="ROWTABELLA"/>
              <w:rPr>
                <w:color w:val="002060"/>
                <w:highlight w:val="yellow"/>
              </w:rPr>
            </w:pPr>
            <w:r w:rsidRPr="00504A4F">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0B1B6" w14:textId="5C2AAF48" w:rsidR="00887D08" w:rsidRPr="00A56D42" w:rsidRDefault="00887D08" w:rsidP="00887D0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E5EF1" w14:textId="77777777" w:rsidR="00887D08" w:rsidRPr="00A56D42" w:rsidRDefault="00887D08" w:rsidP="00887D08">
            <w:pPr>
              <w:pStyle w:val="ROWTABELLA"/>
              <w:jc w:val="center"/>
              <w:rPr>
                <w:color w:val="002060"/>
              </w:rPr>
            </w:pPr>
            <w:r w:rsidRPr="00504A4F">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D3CDD" w14:textId="77777777" w:rsidR="00887D08" w:rsidRPr="00A56D42" w:rsidRDefault="00887D08" w:rsidP="00887D08">
            <w:pPr>
              <w:pStyle w:val="ROWTABELLA"/>
              <w:jc w:val="center"/>
              <w:rPr>
                <w:color w:val="002060"/>
              </w:rPr>
            </w:pPr>
            <w:r w:rsidRPr="00A56D42">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4A0C2" w14:textId="77777777" w:rsidR="00887D08" w:rsidRPr="00A56D42" w:rsidRDefault="00887D08" w:rsidP="00887D08">
            <w:pPr>
              <w:rPr>
                <w:color w:val="002060"/>
                <w:sz w:val="24"/>
                <w:szCs w:val="24"/>
              </w:rPr>
            </w:pPr>
          </w:p>
        </w:tc>
      </w:tr>
    </w:tbl>
    <w:p w14:paraId="48F8EF16" w14:textId="77777777" w:rsidR="00887D08" w:rsidRPr="00A56D42" w:rsidRDefault="00887D08" w:rsidP="00887D08">
      <w:pPr>
        <w:pStyle w:val="breakline"/>
        <w:divId w:val="527259509"/>
        <w:rPr>
          <w:color w:val="002060"/>
        </w:rPr>
      </w:pPr>
    </w:p>
    <w:p w14:paraId="10F9044C" w14:textId="77777777" w:rsidR="00887D08" w:rsidRPr="00A56D42" w:rsidRDefault="00887D08" w:rsidP="00887D08">
      <w:pPr>
        <w:pStyle w:val="TITOLOPRINC"/>
        <w:divId w:val="527259509"/>
        <w:rPr>
          <w:color w:val="002060"/>
        </w:rPr>
      </w:pPr>
      <w:r w:rsidRPr="00A56D42">
        <w:rPr>
          <w:color w:val="002060"/>
        </w:rPr>
        <w:t>RISULTATI</w:t>
      </w:r>
    </w:p>
    <w:p w14:paraId="3C26A144" w14:textId="77777777" w:rsidR="00887D08" w:rsidRPr="00A56D42" w:rsidRDefault="00887D08" w:rsidP="00887D08">
      <w:pPr>
        <w:pStyle w:val="breakline"/>
        <w:divId w:val="527259509"/>
        <w:rPr>
          <w:color w:val="002060"/>
        </w:rPr>
      </w:pPr>
    </w:p>
    <w:p w14:paraId="31057663" w14:textId="77777777" w:rsidR="00887D08" w:rsidRPr="00A56D42" w:rsidRDefault="00887D08" w:rsidP="00887D08">
      <w:pPr>
        <w:pStyle w:val="SOTTOTITOLOCAMPIONATO1"/>
        <w:divId w:val="527259509"/>
        <w:rPr>
          <w:color w:val="002060"/>
        </w:rPr>
      </w:pPr>
      <w:r w:rsidRPr="00A56D42">
        <w:rPr>
          <w:color w:val="002060"/>
        </w:rPr>
        <w:t>RISULTATI UFFICIALI GARE DEL 09/11/2019</w:t>
      </w:r>
    </w:p>
    <w:p w14:paraId="399B6EC9"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1AF5DF0D"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87D08" w:rsidRPr="00A56D42" w14:paraId="4B5B3F12"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30603CAE"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7ABAE1" w14:textId="77777777" w:rsidR="00887D08" w:rsidRPr="00A56D42" w:rsidRDefault="00887D08" w:rsidP="00887D08">
                  <w:pPr>
                    <w:pStyle w:val="HEADERTABELLA"/>
                    <w:rPr>
                      <w:color w:val="002060"/>
                    </w:rPr>
                  </w:pPr>
                  <w:r w:rsidRPr="00A56D42">
                    <w:rPr>
                      <w:color w:val="002060"/>
                    </w:rPr>
                    <w:t>GIRONE A - 6 Giornata - A</w:t>
                  </w:r>
                </w:p>
              </w:tc>
            </w:tr>
            <w:tr w:rsidR="00887D08" w:rsidRPr="00A56D42" w14:paraId="40E722D4"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04AB1C" w14:textId="77777777" w:rsidR="00887D08" w:rsidRPr="00A56D42" w:rsidRDefault="00887D08" w:rsidP="00887D08">
                  <w:pPr>
                    <w:pStyle w:val="ROWTABELLA"/>
                    <w:rPr>
                      <w:color w:val="002060"/>
                    </w:rPr>
                  </w:pPr>
                  <w:r w:rsidRPr="00A56D42">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255174" w14:textId="77777777" w:rsidR="00887D08" w:rsidRPr="00A56D42" w:rsidRDefault="00887D08" w:rsidP="00887D08">
                  <w:pPr>
                    <w:pStyle w:val="ROWTABELLA"/>
                    <w:rPr>
                      <w:color w:val="002060"/>
                    </w:rPr>
                  </w:pPr>
                  <w:r w:rsidRPr="00A56D42">
                    <w:rPr>
                      <w:color w:val="002060"/>
                    </w:rPr>
                    <w:t xml:space="preserve">- REAL </w:t>
                  </w:r>
                  <w:proofErr w:type="gramStart"/>
                  <w:r w:rsidRPr="00A56D42">
                    <w:rPr>
                      <w:color w:val="002060"/>
                    </w:rPr>
                    <w:t>S.COSTANZO</w:t>
                  </w:r>
                  <w:proofErr w:type="gramEnd"/>
                  <w:r w:rsidRPr="00A56D42">
                    <w:rPr>
                      <w:color w:val="002060"/>
                    </w:rPr>
                    <w:t xml:space="preserve">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2816A" w14:textId="77777777" w:rsidR="00887D08" w:rsidRPr="00A56D42" w:rsidRDefault="00887D08" w:rsidP="00887D08">
                  <w:pPr>
                    <w:pStyle w:val="ROWTABELLA"/>
                    <w:jc w:val="center"/>
                    <w:rPr>
                      <w:color w:val="002060"/>
                    </w:rPr>
                  </w:pPr>
                  <w:r w:rsidRPr="00A56D4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1BBB24" w14:textId="77777777" w:rsidR="00887D08" w:rsidRPr="00A56D42" w:rsidRDefault="00887D08" w:rsidP="00887D08">
                  <w:pPr>
                    <w:pStyle w:val="ROWTABELLA"/>
                    <w:jc w:val="center"/>
                    <w:rPr>
                      <w:color w:val="002060"/>
                    </w:rPr>
                  </w:pPr>
                  <w:r w:rsidRPr="00A56D42">
                    <w:rPr>
                      <w:color w:val="002060"/>
                    </w:rPr>
                    <w:t> </w:t>
                  </w:r>
                </w:p>
              </w:tc>
            </w:tr>
            <w:tr w:rsidR="00887D08" w:rsidRPr="00A56D42" w14:paraId="2CFBC74D"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2FF52E" w14:textId="77777777" w:rsidR="00887D08" w:rsidRPr="00A56D42" w:rsidRDefault="00887D08" w:rsidP="00887D08">
                  <w:pPr>
                    <w:pStyle w:val="ROWTABELLA"/>
                    <w:rPr>
                      <w:color w:val="002060"/>
                    </w:rPr>
                  </w:pPr>
                  <w:r w:rsidRPr="00A56D42">
                    <w:rPr>
                      <w:color w:val="002060"/>
                    </w:rPr>
                    <w:t xml:space="preserve">AUDAX 1970 </w:t>
                  </w:r>
                  <w:proofErr w:type="gramStart"/>
                  <w:r w:rsidRPr="00A56D42">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0DDE192" w14:textId="77777777" w:rsidR="00887D08" w:rsidRPr="00A56D42" w:rsidRDefault="00887D08" w:rsidP="00887D08">
                  <w:pPr>
                    <w:pStyle w:val="ROWTABELLA"/>
                    <w:rPr>
                      <w:color w:val="002060"/>
                    </w:rPr>
                  </w:pPr>
                  <w:r w:rsidRPr="00A56D42">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B235B42" w14:textId="77777777" w:rsidR="00887D08" w:rsidRPr="00A56D42" w:rsidRDefault="00887D08" w:rsidP="00887D08">
                  <w:pPr>
                    <w:pStyle w:val="ROWTABELLA"/>
                    <w:jc w:val="center"/>
                    <w:rPr>
                      <w:color w:val="002060"/>
                    </w:rPr>
                  </w:pPr>
                  <w:r w:rsidRPr="00A56D4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670B5D1" w14:textId="77777777" w:rsidR="00887D08" w:rsidRPr="00A56D42" w:rsidRDefault="00887D08" w:rsidP="00887D08">
                  <w:pPr>
                    <w:pStyle w:val="ROWTABELLA"/>
                    <w:jc w:val="center"/>
                    <w:rPr>
                      <w:color w:val="002060"/>
                    </w:rPr>
                  </w:pPr>
                  <w:r w:rsidRPr="00A56D42">
                    <w:rPr>
                      <w:color w:val="002060"/>
                    </w:rPr>
                    <w:t> </w:t>
                  </w:r>
                </w:p>
              </w:tc>
            </w:tr>
            <w:tr w:rsidR="00887D08" w:rsidRPr="00A56D42" w14:paraId="4DF36950"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19AD8A" w14:textId="77777777" w:rsidR="00887D08" w:rsidRPr="00A56D42" w:rsidRDefault="00887D08" w:rsidP="00887D08">
                  <w:pPr>
                    <w:pStyle w:val="ROWTABELLA"/>
                    <w:rPr>
                      <w:color w:val="002060"/>
                    </w:rPr>
                  </w:pPr>
                  <w:r w:rsidRPr="00A56D42">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23556F" w14:textId="77777777" w:rsidR="00887D08" w:rsidRPr="00A56D42" w:rsidRDefault="00887D08" w:rsidP="00887D08">
                  <w:pPr>
                    <w:pStyle w:val="ROWTABELLA"/>
                    <w:rPr>
                      <w:color w:val="002060"/>
                    </w:rPr>
                  </w:pPr>
                  <w:r w:rsidRPr="00A56D42">
                    <w:rPr>
                      <w:color w:val="002060"/>
                    </w:rPr>
                    <w:t xml:space="preserve">- REAL </w:t>
                  </w:r>
                  <w:proofErr w:type="gramStart"/>
                  <w:r w:rsidRPr="00A56D42">
                    <w:rPr>
                      <w:color w:val="002060"/>
                    </w:rPr>
                    <w:t>S.COSTANZO</w:t>
                  </w:r>
                  <w:proofErr w:type="gramEnd"/>
                  <w:r w:rsidRPr="00A56D42">
                    <w:rPr>
                      <w:color w:val="002060"/>
                    </w:rPr>
                    <w:t xml:space="preserve"> </w:t>
                  </w:r>
                  <w:proofErr w:type="spellStart"/>
                  <w:r w:rsidRPr="00A56D42">
                    <w:rPr>
                      <w:color w:val="002060"/>
                    </w:rPr>
                    <w:t>CALCIsq.B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91560B" w14:textId="77777777" w:rsidR="00887D08" w:rsidRPr="00A56D42" w:rsidRDefault="00887D08" w:rsidP="00887D08">
                  <w:pPr>
                    <w:pStyle w:val="ROWTABELLA"/>
                    <w:jc w:val="center"/>
                    <w:rPr>
                      <w:color w:val="002060"/>
                    </w:rPr>
                  </w:pPr>
                  <w:r w:rsidRPr="00A56D42">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E9ED238" w14:textId="77777777" w:rsidR="00887D08" w:rsidRPr="00A56D42" w:rsidRDefault="00887D08" w:rsidP="00887D08">
                  <w:pPr>
                    <w:pStyle w:val="ROWTABELLA"/>
                    <w:jc w:val="center"/>
                    <w:rPr>
                      <w:color w:val="002060"/>
                    </w:rPr>
                  </w:pPr>
                  <w:r w:rsidRPr="00A56D42">
                    <w:rPr>
                      <w:color w:val="002060"/>
                    </w:rPr>
                    <w:t> </w:t>
                  </w:r>
                </w:p>
              </w:tc>
            </w:tr>
            <w:tr w:rsidR="00887D08" w:rsidRPr="00A56D42" w14:paraId="5A31DF10"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E1BFA08" w14:textId="77777777" w:rsidR="00887D08" w:rsidRPr="00A56D42" w:rsidRDefault="00887D08" w:rsidP="00887D08">
                  <w:pPr>
                    <w:pStyle w:val="ROWTABELLA"/>
                    <w:rPr>
                      <w:color w:val="002060"/>
                    </w:rPr>
                  </w:pPr>
                  <w:r w:rsidRPr="00A56D42">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253C1D2" w14:textId="77777777" w:rsidR="00887D08" w:rsidRPr="00A56D42" w:rsidRDefault="00887D08" w:rsidP="00887D08">
                  <w:pPr>
                    <w:pStyle w:val="ROWTABELLA"/>
                    <w:rPr>
                      <w:color w:val="002060"/>
                    </w:rPr>
                  </w:pPr>
                  <w:r w:rsidRPr="00A56D42">
                    <w:rPr>
                      <w:color w:val="002060"/>
                    </w:rPr>
                    <w:t>- ETA BETA FOOTBALL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3F88FB" w14:textId="77777777" w:rsidR="00887D08" w:rsidRPr="00A56D42" w:rsidRDefault="00887D08" w:rsidP="00887D08">
                  <w:pPr>
                    <w:pStyle w:val="ROWTABELLA"/>
                    <w:jc w:val="center"/>
                    <w:rPr>
                      <w:color w:val="002060"/>
                    </w:rPr>
                  </w:pPr>
                  <w:r w:rsidRPr="00A56D42">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76CA0C" w14:textId="77777777" w:rsidR="00887D08" w:rsidRPr="00A56D42" w:rsidRDefault="00887D08" w:rsidP="00887D08">
                  <w:pPr>
                    <w:pStyle w:val="ROWTABELLA"/>
                    <w:jc w:val="center"/>
                    <w:rPr>
                      <w:color w:val="002060"/>
                    </w:rPr>
                  </w:pPr>
                  <w:r w:rsidRPr="00A56D42">
                    <w:rPr>
                      <w:color w:val="002060"/>
                    </w:rPr>
                    <w:t> </w:t>
                  </w:r>
                </w:p>
              </w:tc>
            </w:tr>
            <w:tr w:rsidR="00887D08" w:rsidRPr="00A56D42" w14:paraId="5E0F8495"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474533" w14:textId="77777777" w:rsidR="00887D08" w:rsidRPr="00A56D42" w:rsidRDefault="00887D08" w:rsidP="00887D08">
                  <w:pPr>
                    <w:pStyle w:val="ROWTABELLA"/>
                    <w:rPr>
                      <w:color w:val="002060"/>
                    </w:rPr>
                  </w:pPr>
                  <w:r w:rsidRPr="00A56D42">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7368DF2" w14:textId="77777777" w:rsidR="00887D08" w:rsidRPr="00A56D42" w:rsidRDefault="00887D08" w:rsidP="00887D08">
                  <w:pPr>
                    <w:pStyle w:val="ROWTABELLA"/>
                    <w:rPr>
                      <w:color w:val="002060"/>
                    </w:rPr>
                  </w:pPr>
                  <w:r w:rsidRPr="00A56D42">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F03D47" w14:textId="77777777" w:rsidR="00887D08" w:rsidRPr="00A56D42" w:rsidRDefault="00887D08" w:rsidP="00887D08">
                  <w:pPr>
                    <w:pStyle w:val="ROWTABELLA"/>
                    <w:jc w:val="center"/>
                    <w:rPr>
                      <w:color w:val="002060"/>
                    </w:rPr>
                  </w:pPr>
                  <w:r w:rsidRPr="00A56D42">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56BA7C2" w14:textId="77777777" w:rsidR="00887D08" w:rsidRPr="00A56D42" w:rsidRDefault="00887D08" w:rsidP="00887D08">
                  <w:pPr>
                    <w:pStyle w:val="ROWTABELLA"/>
                    <w:jc w:val="center"/>
                    <w:rPr>
                      <w:color w:val="002060"/>
                    </w:rPr>
                  </w:pPr>
                  <w:r w:rsidRPr="00A56D42">
                    <w:rPr>
                      <w:color w:val="002060"/>
                    </w:rPr>
                    <w:t> </w:t>
                  </w:r>
                </w:p>
              </w:tc>
            </w:tr>
            <w:tr w:rsidR="00887D08" w:rsidRPr="00A56D42" w14:paraId="1B20F020"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5E306F" w14:textId="77777777" w:rsidR="00887D08" w:rsidRPr="00A56D42" w:rsidRDefault="00887D08" w:rsidP="00887D08">
                  <w:pPr>
                    <w:pStyle w:val="ROWTABELLA"/>
                    <w:rPr>
                      <w:color w:val="002060"/>
                    </w:rPr>
                  </w:pPr>
                  <w:r w:rsidRPr="00A56D42">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74BFCD" w14:textId="77777777" w:rsidR="00887D08" w:rsidRPr="00A56D42" w:rsidRDefault="00887D08" w:rsidP="00887D08">
                  <w:pPr>
                    <w:pStyle w:val="ROWTABELLA"/>
                    <w:rPr>
                      <w:color w:val="002060"/>
                    </w:rPr>
                  </w:pPr>
                  <w:r w:rsidRPr="00A56D42">
                    <w:rPr>
                      <w:color w:val="002060"/>
                    </w:rPr>
                    <w:t>- OSTRENSE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EF257E" w14:textId="77777777" w:rsidR="00887D08" w:rsidRPr="00A56D42" w:rsidRDefault="00887D08" w:rsidP="00887D08">
                  <w:pPr>
                    <w:pStyle w:val="ROWTABELLA"/>
                    <w:jc w:val="center"/>
                    <w:rPr>
                      <w:color w:val="002060"/>
                    </w:rPr>
                  </w:pPr>
                  <w:r w:rsidRPr="00A56D42">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7E1CBA" w14:textId="77777777" w:rsidR="00887D08" w:rsidRPr="00A56D42" w:rsidRDefault="00887D08" w:rsidP="00887D08">
                  <w:pPr>
                    <w:pStyle w:val="ROWTABELLA"/>
                    <w:jc w:val="center"/>
                    <w:rPr>
                      <w:color w:val="002060"/>
                    </w:rPr>
                  </w:pPr>
                  <w:r w:rsidRPr="00A56D42">
                    <w:rPr>
                      <w:color w:val="002060"/>
                    </w:rPr>
                    <w:t> </w:t>
                  </w:r>
                </w:p>
              </w:tc>
            </w:tr>
            <w:tr w:rsidR="00887D08" w:rsidRPr="00A56D42" w14:paraId="3BB357AE"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59A8CC52" w14:textId="77777777" w:rsidR="00887D08" w:rsidRPr="00A56D42" w:rsidRDefault="00887D08" w:rsidP="00887D08">
                  <w:pPr>
                    <w:pStyle w:val="ROWTABELLA"/>
                    <w:rPr>
                      <w:color w:val="002060"/>
                    </w:rPr>
                  </w:pPr>
                  <w:r w:rsidRPr="00A56D42">
                    <w:rPr>
                      <w:color w:val="002060"/>
                    </w:rPr>
                    <w:t>(1) - disputata il 10/11/2019</w:t>
                  </w:r>
                </w:p>
              </w:tc>
            </w:tr>
          </w:tbl>
          <w:p w14:paraId="6A378BA5" w14:textId="77777777" w:rsidR="00887D08" w:rsidRPr="00A56D42" w:rsidRDefault="00887D08" w:rsidP="00887D0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2AC6D2D6"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F5262F" w14:textId="77777777" w:rsidR="00887D08" w:rsidRPr="00A56D42" w:rsidRDefault="00887D08" w:rsidP="00887D08">
                  <w:pPr>
                    <w:pStyle w:val="HEADERTABELLA"/>
                    <w:rPr>
                      <w:color w:val="002060"/>
                    </w:rPr>
                  </w:pPr>
                  <w:r w:rsidRPr="00A56D42">
                    <w:rPr>
                      <w:color w:val="002060"/>
                    </w:rPr>
                    <w:t>GIRONE B - 6 Giornata - A</w:t>
                  </w:r>
                </w:p>
              </w:tc>
            </w:tr>
            <w:tr w:rsidR="00887D08" w:rsidRPr="00A56D42" w14:paraId="688B9D26"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89315AA" w14:textId="77777777" w:rsidR="00887D08" w:rsidRPr="00A56D42" w:rsidRDefault="00887D08" w:rsidP="00887D08">
                  <w:pPr>
                    <w:pStyle w:val="ROWTABELLA"/>
                    <w:rPr>
                      <w:color w:val="002060"/>
                    </w:rPr>
                  </w:pPr>
                  <w:r w:rsidRPr="00A56D4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B2DDE5" w14:textId="77777777" w:rsidR="00887D08" w:rsidRPr="00A56D42" w:rsidRDefault="00887D08" w:rsidP="00887D08">
                  <w:pPr>
                    <w:pStyle w:val="ROWTABELLA"/>
                    <w:rPr>
                      <w:color w:val="002060"/>
                    </w:rPr>
                  </w:pPr>
                  <w:r w:rsidRPr="00A56D42">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F76A71" w14:textId="77777777" w:rsidR="00887D08" w:rsidRPr="00A56D42" w:rsidRDefault="00887D08" w:rsidP="00887D08">
                  <w:pPr>
                    <w:pStyle w:val="ROWTABELLA"/>
                    <w:jc w:val="center"/>
                    <w:rPr>
                      <w:color w:val="002060"/>
                    </w:rPr>
                  </w:pPr>
                  <w:r w:rsidRPr="00A56D42">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BB3922" w14:textId="77777777" w:rsidR="00887D08" w:rsidRPr="00A56D42" w:rsidRDefault="00887D08" w:rsidP="00887D08">
                  <w:pPr>
                    <w:pStyle w:val="ROWTABELLA"/>
                    <w:jc w:val="center"/>
                    <w:rPr>
                      <w:color w:val="002060"/>
                    </w:rPr>
                  </w:pPr>
                  <w:r w:rsidRPr="00A56D42">
                    <w:rPr>
                      <w:color w:val="002060"/>
                    </w:rPr>
                    <w:t> </w:t>
                  </w:r>
                </w:p>
              </w:tc>
            </w:tr>
            <w:tr w:rsidR="00887D08" w:rsidRPr="00A56D42" w14:paraId="643A73A5"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F18A5CD" w14:textId="77777777" w:rsidR="00887D08" w:rsidRPr="00A56D42" w:rsidRDefault="00887D08" w:rsidP="00887D08">
                  <w:pPr>
                    <w:pStyle w:val="ROWTABELLA"/>
                    <w:rPr>
                      <w:color w:val="002060"/>
                    </w:rPr>
                  </w:pPr>
                  <w:r w:rsidRPr="00A56D42">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F9D91FE" w14:textId="77777777" w:rsidR="00887D08" w:rsidRPr="00A56D42" w:rsidRDefault="00887D08" w:rsidP="00887D08">
                  <w:pPr>
                    <w:pStyle w:val="ROWTABELLA"/>
                    <w:rPr>
                      <w:color w:val="002060"/>
                    </w:rPr>
                  </w:pPr>
                  <w:r w:rsidRPr="00A56D42">
                    <w:rPr>
                      <w:color w:val="002060"/>
                    </w:rPr>
                    <w:t>- TENAX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AF6CC63" w14:textId="77777777" w:rsidR="00887D08" w:rsidRPr="00A56D42" w:rsidRDefault="00887D08" w:rsidP="00887D08">
                  <w:pPr>
                    <w:pStyle w:val="ROWTABELLA"/>
                    <w:jc w:val="center"/>
                    <w:rPr>
                      <w:color w:val="002060"/>
                    </w:rPr>
                  </w:pPr>
                  <w:r w:rsidRPr="00A56D4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0BC968" w14:textId="77777777" w:rsidR="00887D08" w:rsidRPr="00A56D42" w:rsidRDefault="00887D08" w:rsidP="00887D08">
                  <w:pPr>
                    <w:pStyle w:val="ROWTABELLA"/>
                    <w:jc w:val="center"/>
                    <w:rPr>
                      <w:color w:val="002060"/>
                    </w:rPr>
                  </w:pPr>
                  <w:r w:rsidRPr="00A56D42">
                    <w:rPr>
                      <w:color w:val="002060"/>
                    </w:rPr>
                    <w:t> </w:t>
                  </w:r>
                </w:p>
              </w:tc>
            </w:tr>
            <w:tr w:rsidR="00887D08" w:rsidRPr="00A56D42" w14:paraId="0AFF4A6C"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736B1E" w14:textId="77777777" w:rsidR="00887D08" w:rsidRPr="00A56D42" w:rsidRDefault="00887D08" w:rsidP="00887D08">
                  <w:pPr>
                    <w:pStyle w:val="ROWTABELLA"/>
                    <w:rPr>
                      <w:color w:val="002060"/>
                    </w:rPr>
                  </w:pPr>
                  <w:r w:rsidRPr="00A56D42">
                    <w:rPr>
                      <w:color w:val="002060"/>
                    </w:rPr>
                    <w:t>(1) FUTSAL COBA SPORTIVA DIL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E12023" w14:textId="77777777" w:rsidR="00887D08" w:rsidRPr="00A56D42" w:rsidRDefault="00887D08" w:rsidP="00887D08">
                  <w:pPr>
                    <w:pStyle w:val="ROWTABELLA"/>
                    <w:rPr>
                      <w:color w:val="002060"/>
                    </w:rPr>
                  </w:pPr>
                  <w:r w:rsidRPr="00A56D42">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E9AA811" w14:textId="77777777" w:rsidR="00887D08" w:rsidRPr="00A56D42" w:rsidRDefault="00887D08" w:rsidP="00887D08">
                  <w:pPr>
                    <w:pStyle w:val="ROWTABELLA"/>
                    <w:jc w:val="center"/>
                    <w:rPr>
                      <w:color w:val="002060"/>
                    </w:rPr>
                  </w:pPr>
                  <w:r w:rsidRPr="00A56D42">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E2E8DB5" w14:textId="77777777" w:rsidR="00887D08" w:rsidRPr="00A56D42" w:rsidRDefault="00887D08" w:rsidP="00887D08">
                  <w:pPr>
                    <w:pStyle w:val="ROWTABELLA"/>
                    <w:jc w:val="center"/>
                    <w:rPr>
                      <w:color w:val="002060"/>
                    </w:rPr>
                  </w:pPr>
                  <w:r w:rsidRPr="00A56D42">
                    <w:rPr>
                      <w:color w:val="002060"/>
                    </w:rPr>
                    <w:t> </w:t>
                  </w:r>
                </w:p>
              </w:tc>
            </w:tr>
            <w:tr w:rsidR="00887D08" w:rsidRPr="00A56D42" w14:paraId="65BD5F57"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ED6D9D6" w14:textId="77777777" w:rsidR="00887D08" w:rsidRPr="00A56D42" w:rsidRDefault="00887D08" w:rsidP="00887D08">
                  <w:pPr>
                    <w:pStyle w:val="ROWTABELLA"/>
                    <w:rPr>
                      <w:color w:val="002060"/>
                    </w:rPr>
                  </w:pPr>
                  <w:r w:rsidRPr="00A56D42">
                    <w:rPr>
                      <w:color w:val="002060"/>
                    </w:rPr>
                    <w:t>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36FE752" w14:textId="77777777" w:rsidR="00887D08" w:rsidRPr="00A56D42" w:rsidRDefault="00887D08" w:rsidP="00887D08">
                  <w:pPr>
                    <w:pStyle w:val="ROWTABELLA"/>
                    <w:rPr>
                      <w:color w:val="002060"/>
                    </w:rPr>
                  </w:pPr>
                  <w:r w:rsidRPr="00A56D4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0A02F0" w14:textId="77777777" w:rsidR="00887D08" w:rsidRPr="00A56D42" w:rsidRDefault="00887D08" w:rsidP="00887D08">
                  <w:pPr>
                    <w:pStyle w:val="ROWTABELLA"/>
                    <w:jc w:val="center"/>
                    <w:rPr>
                      <w:color w:val="002060"/>
                    </w:rPr>
                  </w:pPr>
                  <w:r w:rsidRPr="00A56D42">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1F9C55" w14:textId="77777777" w:rsidR="00887D08" w:rsidRPr="00A56D42" w:rsidRDefault="00887D08" w:rsidP="00887D08">
                  <w:pPr>
                    <w:pStyle w:val="ROWTABELLA"/>
                    <w:jc w:val="center"/>
                    <w:rPr>
                      <w:color w:val="002060"/>
                    </w:rPr>
                  </w:pPr>
                  <w:r w:rsidRPr="00A56D42">
                    <w:rPr>
                      <w:color w:val="002060"/>
                    </w:rPr>
                    <w:t> </w:t>
                  </w:r>
                </w:p>
              </w:tc>
            </w:tr>
            <w:tr w:rsidR="00887D08" w:rsidRPr="00A56D42" w14:paraId="2439AF9C"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CFF6D1D" w14:textId="77777777" w:rsidR="00887D08" w:rsidRPr="00A56D42" w:rsidRDefault="00887D08" w:rsidP="00887D08">
                  <w:pPr>
                    <w:pStyle w:val="ROWTABELLA"/>
                    <w:rPr>
                      <w:color w:val="002060"/>
                    </w:rPr>
                  </w:pPr>
                  <w:r w:rsidRPr="00A56D4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E09C993" w14:textId="77777777" w:rsidR="00887D08" w:rsidRPr="00A56D42" w:rsidRDefault="00887D08" w:rsidP="00887D08">
                  <w:pPr>
                    <w:pStyle w:val="ROWTABELLA"/>
                    <w:rPr>
                      <w:color w:val="002060"/>
                    </w:rPr>
                  </w:pPr>
                  <w:r w:rsidRPr="00A56D42">
                    <w:rPr>
                      <w:color w:val="002060"/>
                    </w:rPr>
                    <w:t>- POLISPORTIVA GAGLIARDA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886F6A7" w14:textId="77777777" w:rsidR="00887D08" w:rsidRPr="00A56D42" w:rsidRDefault="00887D08" w:rsidP="00887D08">
                  <w:pPr>
                    <w:pStyle w:val="ROWTABELLA"/>
                    <w:jc w:val="center"/>
                    <w:rPr>
                      <w:color w:val="002060"/>
                    </w:rPr>
                  </w:pPr>
                  <w:r w:rsidRPr="00A56D42">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B12DE0" w14:textId="77777777" w:rsidR="00887D08" w:rsidRPr="00A56D42" w:rsidRDefault="00887D08" w:rsidP="00887D08">
                  <w:pPr>
                    <w:pStyle w:val="ROWTABELLA"/>
                    <w:jc w:val="center"/>
                    <w:rPr>
                      <w:color w:val="002060"/>
                    </w:rPr>
                  </w:pPr>
                  <w:r w:rsidRPr="00A56D42">
                    <w:rPr>
                      <w:color w:val="002060"/>
                    </w:rPr>
                    <w:t> </w:t>
                  </w:r>
                </w:p>
              </w:tc>
            </w:tr>
            <w:tr w:rsidR="00887D08" w:rsidRPr="00A56D42" w14:paraId="617A0098"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12C737" w14:textId="77777777" w:rsidR="00887D08" w:rsidRPr="00A56D42" w:rsidRDefault="00887D08" w:rsidP="00887D08">
                  <w:pPr>
                    <w:pStyle w:val="ROWTABELLA"/>
                    <w:rPr>
                      <w:color w:val="002060"/>
                    </w:rPr>
                  </w:pPr>
                  <w:r w:rsidRPr="00A56D42">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71771F" w14:textId="77777777" w:rsidR="00887D08" w:rsidRPr="00A56D42" w:rsidRDefault="00887D08" w:rsidP="00887D08">
                  <w:pPr>
                    <w:pStyle w:val="ROWTABELLA"/>
                    <w:rPr>
                      <w:color w:val="002060"/>
                    </w:rPr>
                  </w:pPr>
                  <w:r w:rsidRPr="00A56D42">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F3E0E9" w14:textId="77777777" w:rsidR="00887D08" w:rsidRPr="00A56D42" w:rsidRDefault="00887D08" w:rsidP="00887D08">
                  <w:pPr>
                    <w:pStyle w:val="ROWTABELLA"/>
                    <w:jc w:val="center"/>
                    <w:rPr>
                      <w:color w:val="002060"/>
                    </w:rPr>
                  </w:pPr>
                  <w:r w:rsidRPr="00A56D42">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084634" w14:textId="77777777" w:rsidR="00887D08" w:rsidRPr="00A56D42" w:rsidRDefault="00887D08" w:rsidP="00887D08">
                  <w:pPr>
                    <w:pStyle w:val="ROWTABELLA"/>
                    <w:jc w:val="center"/>
                    <w:rPr>
                      <w:color w:val="002060"/>
                    </w:rPr>
                  </w:pPr>
                  <w:r w:rsidRPr="00A56D42">
                    <w:rPr>
                      <w:color w:val="002060"/>
                    </w:rPr>
                    <w:t> </w:t>
                  </w:r>
                </w:p>
              </w:tc>
            </w:tr>
            <w:tr w:rsidR="00887D08" w:rsidRPr="00A56D42" w14:paraId="60763728"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2075C0E8" w14:textId="77777777" w:rsidR="00887D08" w:rsidRPr="00A56D42" w:rsidRDefault="00887D08" w:rsidP="00887D08">
                  <w:pPr>
                    <w:pStyle w:val="ROWTABELLA"/>
                    <w:rPr>
                      <w:color w:val="002060"/>
                    </w:rPr>
                  </w:pPr>
                  <w:r w:rsidRPr="00A56D42">
                    <w:rPr>
                      <w:color w:val="002060"/>
                    </w:rPr>
                    <w:t>(1) - disputata il 10/11/2019</w:t>
                  </w:r>
                </w:p>
              </w:tc>
            </w:tr>
          </w:tbl>
          <w:p w14:paraId="322EE02F" w14:textId="77777777" w:rsidR="00887D08" w:rsidRPr="00A56D42" w:rsidRDefault="00887D08" w:rsidP="00887D08">
            <w:pPr>
              <w:rPr>
                <w:color w:val="002060"/>
                <w:sz w:val="24"/>
                <w:szCs w:val="24"/>
              </w:rPr>
            </w:pPr>
          </w:p>
        </w:tc>
      </w:tr>
    </w:tbl>
    <w:p w14:paraId="068F60C5" w14:textId="77777777" w:rsidR="00887D08" w:rsidRPr="00A56D42" w:rsidRDefault="00887D08" w:rsidP="00887D08">
      <w:pPr>
        <w:pStyle w:val="breakline"/>
        <w:divId w:val="527259509"/>
        <w:rPr>
          <w:color w:val="002060"/>
        </w:rPr>
      </w:pPr>
    </w:p>
    <w:p w14:paraId="45802721" w14:textId="77777777" w:rsidR="00887D08" w:rsidRPr="00A56D42" w:rsidRDefault="00887D08" w:rsidP="00887D08">
      <w:pPr>
        <w:pStyle w:val="breakline"/>
        <w:divId w:val="527259509"/>
        <w:rPr>
          <w:color w:val="002060"/>
        </w:rPr>
      </w:pPr>
    </w:p>
    <w:p w14:paraId="6069F45A" w14:textId="77777777" w:rsidR="00887D08" w:rsidRPr="00A56D42" w:rsidRDefault="00887D08" w:rsidP="00887D08">
      <w:pPr>
        <w:pStyle w:val="TITOLOPRINC"/>
        <w:divId w:val="527259509"/>
        <w:rPr>
          <w:color w:val="002060"/>
        </w:rPr>
      </w:pPr>
      <w:r w:rsidRPr="00A56D42">
        <w:rPr>
          <w:color w:val="002060"/>
        </w:rPr>
        <w:t>GIUDICE SPORTIVO</w:t>
      </w:r>
    </w:p>
    <w:p w14:paraId="5BD018F4"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595A36EF" w14:textId="77777777" w:rsidR="00887D08" w:rsidRPr="00A56D42" w:rsidRDefault="00887D08" w:rsidP="00887D08">
      <w:pPr>
        <w:pStyle w:val="titolo10"/>
        <w:divId w:val="527259509"/>
        <w:rPr>
          <w:color w:val="002060"/>
        </w:rPr>
      </w:pPr>
      <w:r w:rsidRPr="00A56D42">
        <w:rPr>
          <w:color w:val="002060"/>
        </w:rPr>
        <w:t xml:space="preserve">GARE DEL 9/11/2019 </w:t>
      </w:r>
    </w:p>
    <w:p w14:paraId="74FA570C"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42EA5A99"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33A28782"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7D355D97" w14:textId="77777777" w:rsidR="00887D08" w:rsidRPr="00A56D42" w:rsidRDefault="00887D08" w:rsidP="00887D08">
      <w:pPr>
        <w:pStyle w:val="titolo20"/>
        <w:divId w:val="527259509"/>
        <w:rPr>
          <w:color w:val="002060"/>
        </w:rPr>
      </w:pPr>
      <w:r w:rsidRPr="00A56D42">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2051489D" w14:textId="77777777" w:rsidTr="00887D08">
        <w:trPr>
          <w:divId w:val="527259509"/>
        </w:trPr>
        <w:tc>
          <w:tcPr>
            <w:tcW w:w="2200" w:type="dxa"/>
            <w:tcMar>
              <w:top w:w="20" w:type="dxa"/>
              <w:left w:w="20" w:type="dxa"/>
              <w:bottom w:w="20" w:type="dxa"/>
              <w:right w:w="20" w:type="dxa"/>
            </w:tcMar>
            <w:vAlign w:val="center"/>
          </w:tcPr>
          <w:p w14:paraId="0354621F" w14:textId="77777777" w:rsidR="00887D08" w:rsidRPr="00A56D42" w:rsidRDefault="00887D08" w:rsidP="00887D08">
            <w:pPr>
              <w:pStyle w:val="movimento"/>
              <w:rPr>
                <w:color w:val="002060"/>
              </w:rPr>
            </w:pPr>
            <w:r w:rsidRPr="00A56D42">
              <w:rPr>
                <w:color w:val="002060"/>
              </w:rPr>
              <w:t>MARINI MANUEL</w:t>
            </w:r>
          </w:p>
        </w:tc>
        <w:tc>
          <w:tcPr>
            <w:tcW w:w="2200" w:type="dxa"/>
            <w:tcMar>
              <w:top w:w="20" w:type="dxa"/>
              <w:left w:w="20" w:type="dxa"/>
              <w:bottom w:w="20" w:type="dxa"/>
              <w:right w:w="20" w:type="dxa"/>
            </w:tcMar>
            <w:vAlign w:val="center"/>
          </w:tcPr>
          <w:p w14:paraId="5744E0E7" w14:textId="77777777" w:rsidR="00887D08" w:rsidRPr="00A56D42" w:rsidRDefault="00887D08" w:rsidP="00887D08">
            <w:pPr>
              <w:pStyle w:val="movimento2"/>
              <w:rPr>
                <w:color w:val="002060"/>
              </w:rPr>
            </w:pPr>
            <w:r w:rsidRPr="00A56D42">
              <w:rPr>
                <w:color w:val="002060"/>
              </w:rPr>
              <w:t xml:space="preserve">(FUTSAL FBC) </w:t>
            </w:r>
          </w:p>
        </w:tc>
        <w:tc>
          <w:tcPr>
            <w:tcW w:w="800" w:type="dxa"/>
            <w:tcMar>
              <w:top w:w="20" w:type="dxa"/>
              <w:left w:w="20" w:type="dxa"/>
              <w:bottom w:w="20" w:type="dxa"/>
              <w:right w:w="20" w:type="dxa"/>
            </w:tcMar>
            <w:vAlign w:val="center"/>
          </w:tcPr>
          <w:p w14:paraId="0874ED1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8B9514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8708954" w14:textId="77777777" w:rsidR="00887D08" w:rsidRPr="00A56D42" w:rsidRDefault="00887D08" w:rsidP="00887D08">
            <w:pPr>
              <w:pStyle w:val="movimento2"/>
              <w:rPr>
                <w:color w:val="002060"/>
              </w:rPr>
            </w:pPr>
            <w:r w:rsidRPr="00A56D42">
              <w:rPr>
                <w:color w:val="002060"/>
              </w:rPr>
              <w:t> </w:t>
            </w:r>
          </w:p>
        </w:tc>
      </w:tr>
    </w:tbl>
    <w:p w14:paraId="695B747E" w14:textId="77777777" w:rsidR="00887D08" w:rsidRPr="00A56D42" w:rsidRDefault="00887D08" w:rsidP="00887D08">
      <w:pPr>
        <w:pStyle w:val="titolo20"/>
        <w:divId w:val="527259509"/>
        <w:rPr>
          <w:color w:val="002060"/>
        </w:rPr>
      </w:pPr>
      <w:r w:rsidRPr="00A56D4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CDFF634" w14:textId="77777777" w:rsidTr="00887D08">
        <w:trPr>
          <w:divId w:val="527259509"/>
        </w:trPr>
        <w:tc>
          <w:tcPr>
            <w:tcW w:w="2200" w:type="dxa"/>
            <w:tcMar>
              <w:top w:w="20" w:type="dxa"/>
              <w:left w:w="20" w:type="dxa"/>
              <w:bottom w:w="20" w:type="dxa"/>
              <w:right w:w="20" w:type="dxa"/>
            </w:tcMar>
            <w:vAlign w:val="center"/>
          </w:tcPr>
          <w:p w14:paraId="7490EE38" w14:textId="77777777" w:rsidR="00887D08" w:rsidRPr="00A56D42" w:rsidRDefault="00887D08" w:rsidP="00887D08">
            <w:pPr>
              <w:pStyle w:val="movimento"/>
              <w:rPr>
                <w:color w:val="002060"/>
              </w:rPr>
            </w:pPr>
            <w:r w:rsidRPr="00A56D42">
              <w:rPr>
                <w:color w:val="002060"/>
              </w:rPr>
              <w:t>VENDITTI ANTONIO</w:t>
            </w:r>
          </w:p>
        </w:tc>
        <w:tc>
          <w:tcPr>
            <w:tcW w:w="2200" w:type="dxa"/>
            <w:tcMar>
              <w:top w:w="20" w:type="dxa"/>
              <w:left w:w="20" w:type="dxa"/>
              <w:bottom w:w="20" w:type="dxa"/>
              <w:right w:w="20" w:type="dxa"/>
            </w:tcMar>
            <w:vAlign w:val="center"/>
          </w:tcPr>
          <w:p w14:paraId="770FE27C" w14:textId="77777777" w:rsidR="00887D08" w:rsidRPr="00A56D42" w:rsidRDefault="00887D08" w:rsidP="00887D08">
            <w:pPr>
              <w:pStyle w:val="movimento2"/>
              <w:rPr>
                <w:color w:val="002060"/>
              </w:rPr>
            </w:pPr>
            <w:r w:rsidRPr="00A56D42">
              <w:rPr>
                <w:color w:val="002060"/>
              </w:rPr>
              <w:t xml:space="preserve">(ACLI AUDAX MONTECOSARO C5) </w:t>
            </w:r>
          </w:p>
        </w:tc>
        <w:tc>
          <w:tcPr>
            <w:tcW w:w="800" w:type="dxa"/>
            <w:tcMar>
              <w:top w:w="20" w:type="dxa"/>
              <w:left w:w="20" w:type="dxa"/>
              <w:bottom w:w="20" w:type="dxa"/>
              <w:right w:w="20" w:type="dxa"/>
            </w:tcMar>
            <w:vAlign w:val="center"/>
          </w:tcPr>
          <w:p w14:paraId="3770B0E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93F3926" w14:textId="77777777" w:rsidR="00887D08" w:rsidRPr="00A56D42" w:rsidRDefault="00887D08" w:rsidP="00887D08">
            <w:pPr>
              <w:pStyle w:val="movimento"/>
              <w:rPr>
                <w:color w:val="002060"/>
              </w:rPr>
            </w:pPr>
            <w:r w:rsidRPr="00A56D42">
              <w:rPr>
                <w:color w:val="002060"/>
              </w:rPr>
              <w:t>MARCANTOGNINI ANTONIO</w:t>
            </w:r>
          </w:p>
        </w:tc>
        <w:tc>
          <w:tcPr>
            <w:tcW w:w="2200" w:type="dxa"/>
            <w:tcMar>
              <w:top w:w="20" w:type="dxa"/>
              <w:left w:w="20" w:type="dxa"/>
              <w:bottom w:w="20" w:type="dxa"/>
              <w:right w:w="20" w:type="dxa"/>
            </w:tcMar>
            <w:vAlign w:val="center"/>
          </w:tcPr>
          <w:p w14:paraId="09805F98" w14:textId="77777777" w:rsidR="00887D08" w:rsidRPr="00A56D42" w:rsidRDefault="00887D08" w:rsidP="00887D08">
            <w:pPr>
              <w:pStyle w:val="movimento2"/>
              <w:rPr>
                <w:color w:val="002060"/>
              </w:rPr>
            </w:pPr>
            <w:r w:rsidRPr="00A56D42">
              <w:rPr>
                <w:color w:val="002060"/>
              </w:rPr>
              <w:t xml:space="preserve">(ETA BETA FOOTBALL) </w:t>
            </w:r>
          </w:p>
        </w:tc>
      </w:tr>
      <w:tr w:rsidR="00887D08" w:rsidRPr="00A56D42" w14:paraId="0D325F56" w14:textId="77777777" w:rsidTr="00887D08">
        <w:trPr>
          <w:divId w:val="527259509"/>
        </w:trPr>
        <w:tc>
          <w:tcPr>
            <w:tcW w:w="2200" w:type="dxa"/>
            <w:tcMar>
              <w:top w:w="20" w:type="dxa"/>
              <w:left w:w="20" w:type="dxa"/>
              <w:bottom w:w="20" w:type="dxa"/>
              <w:right w:w="20" w:type="dxa"/>
            </w:tcMar>
            <w:vAlign w:val="center"/>
          </w:tcPr>
          <w:p w14:paraId="56F4F444" w14:textId="77777777" w:rsidR="00887D08" w:rsidRPr="00A56D42" w:rsidRDefault="00887D08" w:rsidP="00887D08">
            <w:pPr>
              <w:pStyle w:val="movimento"/>
              <w:rPr>
                <w:color w:val="002060"/>
              </w:rPr>
            </w:pPr>
            <w:r w:rsidRPr="00A56D42">
              <w:rPr>
                <w:color w:val="002060"/>
              </w:rPr>
              <w:t>FAMA JOSHUA</w:t>
            </w:r>
          </w:p>
        </w:tc>
        <w:tc>
          <w:tcPr>
            <w:tcW w:w="2200" w:type="dxa"/>
            <w:tcMar>
              <w:top w:w="20" w:type="dxa"/>
              <w:left w:w="20" w:type="dxa"/>
              <w:bottom w:w="20" w:type="dxa"/>
              <w:right w:w="20" w:type="dxa"/>
            </w:tcMar>
            <w:vAlign w:val="center"/>
          </w:tcPr>
          <w:p w14:paraId="0E4BCA92" w14:textId="77777777" w:rsidR="00887D08" w:rsidRPr="00A56D42" w:rsidRDefault="00887D08" w:rsidP="00887D08">
            <w:pPr>
              <w:pStyle w:val="movimento2"/>
              <w:rPr>
                <w:color w:val="002060"/>
              </w:rPr>
            </w:pPr>
            <w:r w:rsidRPr="00A56D42">
              <w:rPr>
                <w:color w:val="002060"/>
              </w:rPr>
              <w:t xml:space="preserve">(ITALSERVICE C5) </w:t>
            </w:r>
          </w:p>
        </w:tc>
        <w:tc>
          <w:tcPr>
            <w:tcW w:w="800" w:type="dxa"/>
            <w:tcMar>
              <w:top w:w="20" w:type="dxa"/>
              <w:left w:w="20" w:type="dxa"/>
              <w:bottom w:w="20" w:type="dxa"/>
              <w:right w:w="20" w:type="dxa"/>
            </w:tcMar>
            <w:vAlign w:val="center"/>
          </w:tcPr>
          <w:p w14:paraId="0CA6EBC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AB0EA1E" w14:textId="77777777" w:rsidR="00887D08" w:rsidRPr="00A56D42" w:rsidRDefault="00887D08" w:rsidP="00887D08">
            <w:pPr>
              <w:pStyle w:val="movimento"/>
              <w:rPr>
                <w:color w:val="002060"/>
              </w:rPr>
            </w:pPr>
            <w:r w:rsidRPr="00A56D42">
              <w:rPr>
                <w:color w:val="002060"/>
              </w:rPr>
              <w:t>SPINOZZI LEO</w:t>
            </w:r>
          </w:p>
        </w:tc>
        <w:tc>
          <w:tcPr>
            <w:tcW w:w="2200" w:type="dxa"/>
            <w:tcMar>
              <w:top w:w="20" w:type="dxa"/>
              <w:left w:w="20" w:type="dxa"/>
              <w:bottom w:w="20" w:type="dxa"/>
              <w:right w:w="20" w:type="dxa"/>
            </w:tcMar>
            <w:vAlign w:val="center"/>
          </w:tcPr>
          <w:p w14:paraId="70126826" w14:textId="77777777" w:rsidR="00887D08" w:rsidRPr="00A56D42" w:rsidRDefault="00887D08" w:rsidP="00887D08">
            <w:pPr>
              <w:pStyle w:val="movimento2"/>
              <w:rPr>
                <w:color w:val="002060"/>
              </w:rPr>
            </w:pPr>
            <w:r w:rsidRPr="00A56D42">
              <w:rPr>
                <w:color w:val="002060"/>
              </w:rPr>
              <w:t xml:space="preserve">(POLISPORTIVA GAGLIARDA) </w:t>
            </w:r>
          </w:p>
        </w:tc>
      </w:tr>
      <w:tr w:rsidR="00887D08" w:rsidRPr="00A56D42" w14:paraId="13779E70" w14:textId="77777777" w:rsidTr="00887D08">
        <w:trPr>
          <w:divId w:val="527259509"/>
        </w:trPr>
        <w:tc>
          <w:tcPr>
            <w:tcW w:w="2200" w:type="dxa"/>
            <w:tcMar>
              <w:top w:w="20" w:type="dxa"/>
              <w:left w:w="20" w:type="dxa"/>
              <w:bottom w:w="20" w:type="dxa"/>
              <w:right w:w="20" w:type="dxa"/>
            </w:tcMar>
            <w:vAlign w:val="center"/>
          </w:tcPr>
          <w:p w14:paraId="60801E83" w14:textId="77777777" w:rsidR="00887D08" w:rsidRPr="00A56D42" w:rsidRDefault="00887D08" w:rsidP="00887D08">
            <w:pPr>
              <w:pStyle w:val="movimento"/>
              <w:rPr>
                <w:color w:val="002060"/>
              </w:rPr>
            </w:pPr>
            <w:r w:rsidRPr="00A56D42">
              <w:rPr>
                <w:color w:val="002060"/>
              </w:rPr>
              <w:t>SARNO ANDREA</w:t>
            </w:r>
          </w:p>
        </w:tc>
        <w:tc>
          <w:tcPr>
            <w:tcW w:w="2200" w:type="dxa"/>
            <w:tcMar>
              <w:top w:w="20" w:type="dxa"/>
              <w:left w:w="20" w:type="dxa"/>
              <w:bottom w:w="20" w:type="dxa"/>
              <w:right w:w="20" w:type="dxa"/>
            </w:tcMar>
            <w:vAlign w:val="center"/>
          </w:tcPr>
          <w:p w14:paraId="2E1F713D" w14:textId="77777777" w:rsidR="00887D08" w:rsidRPr="00A56D42" w:rsidRDefault="00887D08" w:rsidP="00887D08">
            <w:pPr>
              <w:pStyle w:val="movimento2"/>
              <w:rPr>
                <w:color w:val="002060"/>
              </w:rPr>
            </w:pPr>
            <w:r w:rsidRPr="00A56D42">
              <w:rPr>
                <w:color w:val="002060"/>
              </w:rPr>
              <w:t xml:space="preserve">(REAL FABRIANO) </w:t>
            </w:r>
          </w:p>
        </w:tc>
        <w:tc>
          <w:tcPr>
            <w:tcW w:w="800" w:type="dxa"/>
            <w:tcMar>
              <w:top w:w="20" w:type="dxa"/>
              <w:left w:w="20" w:type="dxa"/>
              <w:bottom w:w="20" w:type="dxa"/>
              <w:right w:w="20" w:type="dxa"/>
            </w:tcMar>
            <w:vAlign w:val="center"/>
          </w:tcPr>
          <w:p w14:paraId="07480F59"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281892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E782D88" w14:textId="77777777" w:rsidR="00887D08" w:rsidRPr="00A56D42" w:rsidRDefault="00887D08" w:rsidP="00887D08">
            <w:pPr>
              <w:pStyle w:val="movimento2"/>
              <w:rPr>
                <w:color w:val="002060"/>
              </w:rPr>
            </w:pPr>
            <w:r w:rsidRPr="00A56D42">
              <w:rPr>
                <w:color w:val="002060"/>
              </w:rPr>
              <w:t> </w:t>
            </w:r>
          </w:p>
        </w:tc>
      </w:tr>
    </w:tbl>
    <w:p w14:paraId="6F05F50B"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5535E7CA" w14:textId="77777777" w:rsidTr="00887D08">
        <w:trPr>
          <w:divId w:val="527259509"/>
        </w:trPr>
        <w:tc>
          <w:tcPr>
            <w:tcW w:w="2200" w:type="dxa"/>
            <w:tcMar>
              <w:top w:w="20" w:type="dxa"/>
              <w:left w:w="20" w:type="dxa"/>
              <w:bottom w:w="20" w:type="dxa"/>
              <w:right w:w="20" w:type="dxa"/>
            </w:tcMar>
            <w:vAlign w:val="center"/>
          </w:tcPr>
          <w:p w14:paraId="52969657" w14:textId="77777777" w:rsidR="00887D08" w:rsidRPr="00A56D42" w:rsidRDefault="00887D08" w:rsidP="00887D08">
            <w:pPr>
              <w:pStyle w:val="movimento"/>
              <w:rPr>
                <w:color w:val="002060"/>
              </w:rPr>
            </w:pPr>
            <w:r w:rsidRPr="00A56D42">
              <w:rPr>
                <w:color w:val="002060"/>
              </w:rPr>
              <w:t>VINCENZETTI ENDRJ</w:t>
            </w:r>
          </w:p>
        </w:tc>
        <w:tc>
          <w:tcPr>
            <w:tcW w:w="2200" w:type="dxa"/>
            <w:tcMar>
              <w:top w:w="20" w:type="dxa"/>
              <w:left w:w="20" w:type="dxa"/>
              <w:bottom w:w="20" w:type="dxa"/>
              <w:right w:w="20" w:type="dxa"/>
            </w:tcMar>
            <w:vAlign w:val="center"/>
          </w:tcPr>
          <w:p w14:paraId="76125E72" w14:textId="77777777" w:rsidR="00887D08" w:rsidRPr="00A56D42" w:rsidRDefault="00887D08" w:rsidP="00887D08">
            <w:pPr>
              <w:pStyle w:val="movimento2"/>
              <w:rPr>
                <w:color w:val="002060"/>
              </w:rPr>
            </w:pPr>
            <w:r w:rsidRPr="00A56D42">
              <w:rPr>
                <w:color w:val="002060"/>
              </w:rPr>
              <w:t xml:space="preserve">(FUTSAL FBC) </w:t>
            </w:r>
          </w:p>
        </w:tc>
        <w:tc>
          <w:tcPr>
            <w:tcW w:w="800" w:type="dxa"/>
            <w:tcMar>
              <w:top w:w="20" w:type="dxa"/>
              <w:left w:w="20" w:type="dxa"/>
              <w:bottom w:w="20" w:type="dxa"/>
              <w:right w:w="20" w:type="dxa"/>
            </w:tcMar>
            <w:vAlign w:val="center"/>
          </w:tcPr>
          <w:p w14:paraId="39BE294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F41ADE8" w14:textId="77777777" w:rsidR="00887D08" w:rsidRPr="00A56D42" w:rsidRDefault="00887D08" w:rsidP="00887D08">
            <w:pPr>
              <w:pStyle w:val="movimento"/>
              <w:rPr>
                <w:color w:val="002060"/>
              </w:rPr>
            </w:pPr>
            <w:r w:rsidRPr="00A56D42">
              <w:rPr>
                <w:color w:val="002060"/>
              </w:rPr>
              <w:t>CORSO MICHAEL</w:t>
            </w:r>
          </w:p>
        </w:tc>
        <w:tc>
          <w:tcPr>
            <w:tcW w:w="2200" w:type="dxa"/>
            <w:tcMar>
              <w:top w:w="20" w:type="dxa"/>
              <w:left w:w="20" w:type="dxa"/>
              <w:bottom w:w="20" w:type="dxa"/>
              <w:right w:w="20" w:type="dxa"/>
            </w:tcMar>
            <w:vAlign w:val="center"/>
          </w:tcPr>
          <w:p w14:paraId="25B96A76" w14:textId="77777777" w:rsidR="00887D08" w:rsidRPr="00A56D42" w:rsidRDefault="00887D08" w:rsidP="00887D08">
            <w:pPr>
              <w:pStyle w:val="movimento2"/>
              <w:rPr>
                <w:color w:val="002060"/>
              </w:rPr>
            </w:pPr>
            <w:r w:rsidRPr="00A56D42">
              <w:rPr>
                <w:color w:val="002060"/>
              </w:rPr>
              <w:t xml:space="preserve">(OSTRENSE) </w:t>
            </w:r>
          </w:p>
        </w:tc>
      </w:tr>
      <w:tr w:rsidR="00887D08" w:rsidRPr="00A56D42" w14:paraId="039D2FBB" w14:textId="77777777" w:rsidTr="00887D08">
        <w:trPr>
          <w:divId w:val="527259509"/>
        </w:trPr>
        <w:tc>
          <w:tcPr>
            <w:tcW w:w="2200" w:type="dxa"/>
            <w:tcMar>
              <w:top w:w="20" w:type="dxa"/>
              <w:left w:w="20" w:type="dxa"/>
              <w:bottom w:w="20" w:type="dxa"/>
              <w:right w:w="20" w:type="dxa"/>
            </w:tcMar>
            <w:vAlign w:val="center"/>
          </w:tcPr>
          <w:p w14:paraId="100A0FB2" w14:textId="77777777" w:rsidR="00887D08" w:rsidRPr="00A56D42" w:rsidRDefault="00887D08" w:rsidP="00887D08">
            <w:pPr>
              <w:pStyle w:val="movimento"/>
              <w:rPr>
                <w:color w:val="002060"/>
              </w:rPr>
            </w:pPr>
            <w:r w:rsidRPr="00A56D42">
              <w:rPr>
                <w:color w:val="002060"/>
              </w:rPr>
              <w:t>DENJALI MUHAMED</w:t>
            </w:r>
          </w:p>
        </w:tc>
        <w:tc>
          <w:tcPr>
            <w:tcW w:w="2200" w:type="dxa"/>
            <w:tcMar>
              <w:top w:w="20" w:type="dxa"/>
              <w:left w:w="20" w:type="dxa"/>
              <w:bottom w:w="20" w:type="dxa"/>
              <w:right w:w="20" w:type="dxa"/>
            </w:tcMar>
            <w:vAlign w:val="center"/>
          </w:tcPr>
          <w:p w14:paraId="6D08D4F0" w14:textId="77777777" w:rsidR="00887D08" w:rsidRPr="00A56D42" w:rsidRDefault="00887D08" w:rsidP="00887D08">
            <w:pPr>
              <w:pStyle w:val="movimento2"/>
              <w:rPr>
                <w:color w:val="002060"/>
              </w:rPr>
            </w:pPr>
            <w:r w:rsidRPr="00A56D42">
              <w:rPr>
                <w:color w:val="002060"/>
              </w:rPr>
              <w:t xml:space="preserve">(OSTRENSE) </w:t>
            </w:r>
          </w:p>
        </w:tc>
        <w:tc>
          <w:tcPr>
            <w:tcW w:w="800" w:type="dxa"/>
            <w:tcMar>
              <w:top w:w="20" w:type="dxa"/>
              <w:left w:w="20" w:type="dxa"/>
              <w:bottom w:w="20" w:type="dxa"/>
              <w:right w:w="20" w:type="dxa"/>
            </w:tcMar>
            <w:vAlign w:val="center"/>
          </w:tcPr>
          <w:p w14:paraId="06DDDAA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0819D5AB" w14:textId="77777777" w:rsidR="00887D08" w:rsidRPr="00A56D42" w:rsidRDefault="00887D08" w:rsidP="00887D08">
            <w:pPr>
              <w:pStyle w:val="movimento"/>
              <w:rPr>
                <w:color w:val="002060"/>
              </w:rPr>
            </w:pPr>
            <w:r w:rsidRPr="00A56D42">
              <w:rPr>
                <w:color w:val="002060"/>
              </w:rPr>
              <w:t>PIERMARIOLI MIRCO</w:t>
            </w:r>
          </w:p>
        </w:tc>
        <w:tc>
          <w:tcPr>
            <w:tcW w:w="2200" w:type="dxa"/>
            <w:tcMar>
              <w:top w:w="20" w:type="dxa"/>
              <w:left w:w="20" w:type="dxa"/>
              <w:bottom w:w="20" w:type="dxa"/>
              <w:right w:w="20" w:type="dxa"/>
            </w:tcMar>
            <w:vAlign w:val="center"/>
          </w:tcPr>
          <w:p w14:paraId="6226BFE9" w14:textId="77777777" w:rsidR="00887D08" w:rsidRPr="00A56D42" w:rsidRDefault="00887D08" w:rsidP="00887D08">
            <w:pPr>
              <w:pStyle w:val="movimento2"/>
              <w:rPr>
                <w:color w:val="002060"/>
              </w:rPr>
            </w:pPr>
            <w:r w:rsidRPr="00A56D42">
              <w:rPr>
                <w:color w:val="002060"/>
              </w:rPr>
              <w:t xml:space="preserve">(OSTRENSE) </w:t>
            </w:r>
          </w:p>
        </w:tc>
      </w:tr>
      <w:tr w:rsidR="00887D08" w:rsidRPr="00A56D42" w14:paraId="4926E812" w14:textId="77777777" w:rsidTr="00887D08">
        <w:trPr>
          <w:divId w:val="527259509"/>
        </w:trPr>
        <w:tc>
          <w:tcPr>
            <w:tcW w:w="2200" w:type="dxa"/>
            <w:tcMar>
              <w:top w:w="20" w:type="dxa"/>
              <w:left w:w="20" w:type="dxa"/>
              <w:bottom w:w="20" w:type="dxa"/>
              <w:right w:w="20" w:type="dxa"/>
            </w:tcMar>
            <w:vAlign w:val="center"/>
          </w:tcPr>
          <w:p w14:paraId="403CC37E" w14:textId="77777777" w:rsidR="00887D08" w:rsidRPr="00A56D42" w:rsidRDefault="00887D08" w:rsidP="00887D08">
            <w:pPr>
              <w:pStyle w:val="movimento"/>
              <w:rPr>
                <w:color w:val="002060"/>
              </w:rPr>
            </w:pPr>
            <w:r w:rsidRPr="00A56D42">
              <w:rPr>
                <w:color w:val="002060"/>
              </w:rPr>
              <w:t>LAURENZI GABRIELE</w:t>
            </w:r>
          </w:p>
        </w:tc>
        <w:tc>
          <w:tcPr>
            <w:tcW w:w="2200" w:type="dxa"/>
            <w:tcMar>
              <w:top w:w="20" w:type="dxa"/>
              <w:left w:w="20" w:type="dxa"/>
              <w:bottom w:w="20" w:type="dxa"/>
              <w:right w:w="20" w:type="dxa"/>
            </w:tcMar>
            <w:vAlign w:val="center"/>
          </w:tcPr>
          <w:p w14:paraId="76249934" w14:textId="77777777" w:rsidR="00887D08" w:rsidRPr="00A56D42" w:rsidRDefault="00887D08" w:rsidP="00887D08">
            <w:pPr>
              <w:pStyle w:val="movimento2"/>
              <w:rPr>
                <w:color w:val="002060"/>
              </w:rPr>
            </w:pPr>
            <w:r w:rsidRPr="00A56D42">
              <w:rPr>
                <w:color w:val="002060"/>
              </w:rPr>
              <w:t xml:space="preserve">(REAL FABRIANO) </w:t>
            </w:r>
          </w:p>
        </w:tc>
        <w:tc>
          <w:tcPr>
            <w:tcW w:w="800" w:type="dxa"/>
            <w:tcMar>
              <w:top w:w="20" w:type="dxa"/>
              <w:left w:w="20" w:type="dxa"/>
              <w:bottom w:w="20" w:type="dxa"/>
              <w:right w:w="20" w:type="dxa"/>
            </w:tcMar>
            <w:vAlign w:val="center"/>
          </w:tcPr>
          <w:p w14:paraId="75165753"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520F9AB" w14:textId="77777777" w:rsidR="00887D08" w:rsidRPr="00A56D42" w:rsidRDefault="00887D08" w:rsidP="00887D08">
            <w:pPr>
              <w:pStyle w:val="movimento"/>
              <w:rPr>
                <w:color w:val="002060"/>
              </w:rPr>
            </w:pPr>
            <w:r w:rsidRPr="00A56D42">
              <w:rPr>
                <w:color w:val="002060"/>
              </w:rPr>
              <w:t>FATTORINI TOMMASO</w:t>
            </w:r>
          </w:p>
        </w:tc>
        <w:tc>
          <w:tcPr>
            <w:tcW w:w="2200" w:type="dxa"/>
            <w:tcMar>
              <w:top w:w="20" w:type="dxa"/>
              <w:left w:w="20" w:type="dxa"/>
              <w:bottom w:w="20" w:type="dxa"/>
              <w:right w:w="20" w:type="dxa"/>
            </w:tcMar>
            <w:vAlign w:val="center"/>
          </w:tcPr>
          <w:p w14:paraId="0D171254" w14:textId="77777777" w:rsidR="00887D08" w:rsidRPr="00A56D42" w:rsidRDefault="00887D08" w:rsidP="00887D08">
            <w:pPr>
              <w:pStyle w:val="movimento2"/>
              <w:rPr>
                <w:color w:val="002060"/>
              </w:rPr>
            </w:pPr>
            <w:r w:rsidRPr="00A56D42">
              <w:rPr>
                <w:color w:val="002060"/>
              </w:rPr>
              <w:t xml:space="preserve">(TAVERNELLE) </w:t>
            </w:r>
          </w:p>
        </w:tc>
      </w:tr>
      <w:tr w:rsidR="00887D08" w:rsidRPr="00A56D42" w14:paraId="484A0DF2" w14:textId="77777777" w:rsidTr="00887D08">
        <w:trPr>
          <w:divId w:val="527259509"/>
        </w:trPr>
        <w:tc>
          <w:tcPr>
            <w:tcW w:w="2200" w:type="dxa"/>
            <w:tcMar>
              <w:top w:w="20" w:type="dxa"/>
              <w:left w:w="20" w:type="dxa"/>
              <w:bottom w:w="20" w:type="dxa"/>
              <w:right w:w="20" w:type="dxa"/>
            </w:tcMar>
            <w:vAlign w:val="center"/>
          </w:tcPr>
          <w:p w14:paraId="74A1E648" w14:textId="77777777" w:rsidR="00887D08" w:rsidRPr="00A56D42" w:rsidRDefault="00887D08" w:rsidP="00887D08">
            <w:pPr>
              <w:pStyle w:val="movimento"/>
              <w:rPr>
                <w:color w:val="002060"/>
              </w:rPr>
            </w:pPr>
            <w:r w:rsidRPr="00A56D42">
              <w:rPr>
                <w:color w:val="002060"/>
              </w:rPr>
              <w:t>MENCOBONI CHRISTIAN</w:t>
            </w:r>
          </w:p>
        </w:tc>
        <w:tc>
          <w:tcPr>
            <w:tcW w:w="2200" w:type="dxa"/>
            <w:tcMar>
              <w:top w:w="20" w:type="dxa"/>
              <w:left w:w="20" w:type="dxa"/>
              <w:bottom w:w="20" w:type="dxa"/>
              <w:right w:w="20" w:type="dxa"/>
            </w:tcMar>
            <w:vAlign w:val="center"/>
          </w:tcPr>
          <w:p w14:paraId="020C6001" w14:textId="77777777" w:rsidR="00887D08" w:rsidRPr="00A56D42" w:rsidRDefault="00887D08" w:rsidP="00887D08">
            <w:pPr>
              <w:pStyle w:val="movimento2"/>
              <w:rPr>
                <w:color w:val="002060"/>
              </w:rPr>
            </w:pPr>
            <w:r w:rsidRPr="00A56D42">
              <w:rPr>
                <w:color w:val="002060"/>
              </w:rPr>
              <w:t xml:space="preserve">(TAVERNELLE) </w:t>
            </w:r>
          </w:p>
        </w:tc>
        <w:tc>
          <w:tcPr>
            <w:tcW w:w="800" w:type="dxa"/>
            <w:tcMar>
              <w:top w:w="20" w:type="dxa"/>
              <w:left w:w="20" w:type="dxa"/>
              <w:bottom w:w="20" w:type="dxa"/>
              <w:right w:w="20" w:type="dxa"/>
            </w:tcMar>
            <w:vAlign w:val="center"/>
          </w:tcPr>
          <w:p w14:paraId="2FCBC5FB"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776E9D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7F54AF9" w14:textId="77777777" w:rsidR="00887D08" w:rsidRPr="00A56D42" w:rsidRDefault="00887D08" w:rsidP="00887D08">
            <w:pPr>
              <w:pStyle w:val="movimento2"/>
              <w:rPr>
                <w:color w:val="002060"/>
              </w:rPr>
            </w:pPr>
            <w:r w:rsidRPr="00A56D42">
              <w:rPr>
                <w:color w:val="002060"/>
              </w:rPr>
              <w:t> </w:t>
            </w:r>
          </w:p>
        </w:tc>
      </w:tr>
    </w:tbl>
    <w:p w14:paraId="5C05CE6F" w14:textId="77777777" w:rsidR="00887D08" w:rsidRPr="00A56D42" w:rsidRDefault="00887D08" w:rsidP="00887D08">
      <w:pPr>
        <w:pStyle w:val="titolo10"/>
        <w:divId w:val="527259509"/>
        <w:rPr>
          <w:color w:val="002060"/>
        </w:rPr>
      </w:pPr>
      <w:r w:rsidRPr="00A56D42">
        <w:rPr>
          <w:color w:val="002060"/>
        </w:rPr>
        <w:lastRenderedPageBreak/>
        <w:t xml:space="preserve">GARE DEL 10/11/2019 </w:t>
      </w:r>
    </w:p>
    <w:p w14:paraId="65CD6A23"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146DBD8C"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510D6EDD"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0B62E74F"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26D45B77" w14:textId="77777777" w:rsidTr="00887D08">
        <w:trPr>
          <w:divId w:val="527259509"/>
        </w:trPr>
        <w:tc>
          <w:tcPr>
            <w:tcW w:w="2200" w:type="dxa"/>
            <w:tcMar>
              <w:top w:w="20" w:type="dxa"/>
              <w:left w:w="20" w:type="dxa"/>
              <w:bottom w:w="20" w:type="dxa"/>
              <w:right w:w="20" w:type="dxa"/>
            </w:tcMar>
            <w:vAlign w:val="center"/>
          </w:tcPr>
          <w:p w14:paraId="6C507F10" w14:textId="77777777" w:rsidR="00887D08" w:rsidRPr="00A56D42" w:rsidRDefault="00887D08" w:rsidP="00887D08">
            <w:pPr>
              <w:pStyle w:val="movimento"/>
              <w:rPr>
                <w:color w:val="002060"/>
              </w:rPr>
            </w:pPr>
            <w:r w:rsidRPr="00A56D42">
              <w:rPr>
                <w:color w:val="002060"/>
              </w:rPr>
              <w:t>PODGOREANU ANGELO FIORELLO</w:t>
            </w:r>
          </w:p>
        </w:tc>
        <w:tc>
          <w:tcPr>
            <w:tcW w:w="2200" w:type="dxa"/>
            <w:tcMar>
              <w:top w:w="20" w:type="dxa"/>
              <w:left w:w="20" w:type="dxa"/>
              <w:bottom w:w="20" w:type="dxa"/>
              <w:right w:w="20" w:type="dxa"/>
            </w:tcMar>
            <w:vAlign w:val="center"/>
          </w:tcPr>
          <w:p w14:paraId="67277FF2" w14:textId="77777777" w:rsidR="00887D08" w:rsidRPr="00A56D42" w:rsidRDefault="00887D08" w:rsidP="00887D08">
            <w:pPr>
              <w:pStyle w:val="movimento2"/>
              <w:rPr>
                <w:color w:val="002060"/>
              </w:rPr>
            </w:pPr>
            <w:r w:rsidRPr="00A56D42">
              <w:rPr>
                <w:color w:val="002060"/>
              </w:rPr>
              <w:t xml:space="preserve">(AMICI DEL CENTROSOCIO SP.) </w:t>
            </w:r>
          </w:p>
        </w:tc>
        <w:tc>
          <w:tcPr>
            <w:tcW w:w="800" w:type="dxa"/>
            <w:tcMar>
              <w:top w:w="20" w:type="dxa"/>
              <w:left w:w="20" w:type="dxa"/>
              <w:bottom w:w="20" w:type="dxa"/>
              <w:right w:w="20" w:type="dxa"/>
            </w:tcMar>
            <w:vAlign w:val="center"/>
          </w:tcPr>
          <w:p w14:paraId="71645FE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2C0C7FD" w14:textId="77777777" w:rsidR="00887D08" w:rsidRPr="00A56D42" w:rsidRDefault="00887D08" w:rsidP="00887D08">
            <w:pPr>
              <w:pStyle w:val="movimento"/>
              <w:rPr>
                <w:color w:val="002060"/>
              </w:rPr>
            </w:pPr>
            <w:r w:rsidRPr="00A56D42">
              <w:rPr>
                <w:color w:val="002060"/>
              </w:rPr>
              <w:t>POLVERARI TOMMASO</w:t>
            </w:r>
          </w:p>
        </w:tc>
        <w:tc>
          <w:tcPr>
            <w:tcW w:w="2200" w:type="dxa"/>
            <w:tcMar>
              <w:top w:w="20" w:type="dxa"/>
              <w:left w:w="20" w:type="dxa"/>
              <w:bottom w:w="20" w:type="dxa"/>
              <w:right w:w="20" w:type="dxa"/>
            </w:tcMar>
            <w:vAlign w:val="center"/>
          </w:tcPr>
          <w:p w14:paraId="28C4F414" w14:textId="77777777" w:rsidR="00887D08" w:rsidRPr="00A56D42" w:rsidRDefault="00887D08" w:rsidP="00887D08">
            <w:pPr>
              <w:pStyle w:val="movimento2"/>
              <w:rPr>
                <w:color w:val="002060"/>
              </w:rPr>
            </w:pPr>
            <w:r w:rsidRPr="00A56D42">
              <w:rPr>
                <w:color w:val="002060"/>
              </w:rPr>
              <w:t xml:space="preserve">(AMICI DEL CENTROSOCIO SP.) </w:t>
            </w:r>
          </w:p>
        </w:tc>
      </w:tr>
      <w:tr w:rsidR="00887D08" w:rsidRPr="00A56D42" w14:paraId="3FDB2A9B" w14:textId="77777777" w:rsidTr="00887D08">
        <w:trPr>
          <w:divId w:val="527259509"/>
        </w:trPr>
        <w:tc>
          <w:tcPr>
            <w:tcW w:w="2200" w:type="dxa"/>
            <w:tcMar>
              <w:top w:w="20" w:type="dxa"/>
              <w:left w:w="20" w:type="dxa"/>
              <w:bottom w:w="20" w:type="dxa"/>
              <w:right w:w="20" w:type="dxa"/>
            </w:tcMar>
            <w:vAlign w:val="center"/>
          </w:tcPr>
          <w:p w14:paraId="3BC5A08C" w14:textId="77777777" w:rsidR="00887D08" w:rsidRPr="00A56D42" w:rsidRDefault="00887D08" w:rsidP="00887D08">
            <w:pPr>
              <w:pStyle w:val="movimento"/>
              <w:rPr>
                <w:color w:val="002060"/>
              </w:rPr>
            </w:pPr>
            <w:r w:rsidRPr="00A56D42">
              <w:rPr>
                <w:color w:val="002060"/>
              </w:rPr>
              <w:t>VESPRINI ALEX</w:t>
            </w:r>
          </w:p>
        </w:tc>
        <w:tc>
          <w:tcPr>
            <w:tcW w:w="2200" w:type="dxa"/>
            <w:tcMar>
              <w:top w:w="20" w:type="dxa"/>
              <w:left w:w="20" w:type="dxa"/>
              <w:bottom w:w="20" w:type="dxa"/>
              <w:right w:w="20" w:type="dxa"/>
            </w:tcMar>
            <w:vAlign w:val="center"/>
          </w:tcPr>
          <w:p w14:paraId="27ACFD2B" w14:textId="77777777" w:rsidR="00887D08" w:rsidRPr="00A56D42" w:rsidRDefault="00887D08" w:rsidP="00887D08">
            <w:pPr>
              <w:pStyle w:val="movimento2"/>
              <w:rPr>
                <w:color w:val="002060"/>
              </w:rPr>
            </w:pPr>
            <w:r w:rsidRPr="00A56D42">
              <w:rPr>
                <w:color w:val="002060"/>
              </w:rPr>
              <w:t xml:space="preserve">(REAL </w:t>
            </w:r>
            <w:proofErr w:type="gramStart"/>
            <w:r w:rsidRPr="00A56D42">
              <w:rPr>
                <w:color w:val="002060"/>
              </w:rPr>
              <w:t>S.COSTANZO</w:t>
            </w:r>
            <w:proofErr w:type="gramEnd"/>
            <w:r w:rsidRPr="00A56D42">
              <w:rPr>
                <w:color w:val="002060"/>
              </w:rPr>
              <w:t xml:space="preserve"> CALCIO 5) </w:t>
            </w:r>
          </w:p>
        </w:tc>
        <w:tc>
          <w:tcPr>
            <w:tcW w:w="800" w:type="dxa"/>
            <w:tcMar>
              <w:top w:w="20" w:type="dxa"/>
              <w:left w:w="20" w:type="dxa"/>
              <w:bottom w:w="20" w:type="dxa"/>
              <w:right w:w="20" w:type="dxa"/>
            </w:tcMar>
            <w:vAlign w:val="center"/>
          </w:tcPr>
          <w:p w14:paraId="32791A16"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6AEA920F"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3F24202" w14:textId="77777777" w:rsidR="00887D08" w:rsidRPr="00A56D42" w:rsidRDefault="00887D08" w:rsidP="00887D08">
            <w:pPr>
              <w:pStyle w:val="movimento2"/>
              <w:rPr>
                <w:color w:val="002060"/>
              </w:rPr>
            </w:pPr>
            <w:r w:rsidRPr="00A56D42">
              <w:rPr>
                <w:color w:val="002060"/>
              </w:rPr>
              <w:t> </w:t>
            </w:r>
          </w:p>
        </w:tc>
      </w:tr>
    </w:tbl>
    <w:p w14:paraId="55FE5B04" w14:textId="77777777" w:rsidR="00887D08" w:rsidRDefault="00887D08" w:rsidP="00887D08">
      <w:pPr>
        <w:pStyle w:val="breakline"/>
        <w:divId w:val="527259509"/>
        <w:rPr>
          <w:color w:val="002060"/>
        </w:rPr>
      </w:pPr>
    </w:p>
    <w:p w14:paraId="19F69913"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245B219B"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5724F785" w14:textId="77777777" w:rsidR="00887D08" w:rsidRPr="00A56D42" w:rsidRDefault="00887D08" w:rsidP="00887D08">
      <w:pPr>
        <w:pStyle w:val="breakline"/>
        <w:divId w:val="527259509"/>
        <w:rPr>
          <w:color w:val="002060"/>
        </w:rPr>
      </w:pPr>
    </w:p>
    <w:p w14:paraId="40389CB5" w14:textId="77777777" w:rsidR="00887D08" w:rsidRPr="00A56D42" w:rsidRDefault="00887D08" w:rsidP="00887D08">
      <w:pPr>
        <w:pStyle w:val="TITOLOPRINC"/>
        <w:divId w:val="527259509"/>
        <w:rPr>
          <w:color w:val="002060"/>
        </w:rPr>
      </w:pPr>
      <w:r w:rsidRPr="00A56D42">
        <w:rPr>
          <w:color w:val="002060"/>
        </w:rPr>
        <w:t>CLASSIFICA</w:t>
      </w:r>
    </w:p>
    <w:p w14:paraId="56E09B1A" w14:textId="77777777" w:rsidR="00887D08" w:rsidRPr="00A56D42" w:rsidRDefault="00887D08" w:rsidP="00887D08">
      <w:pPr>
        <w:pStyle w:val="breakline"/>
        <w:divId w:val="527259509"/>
        <w:rPr>
          <w:color w:val="002060"/>
        </w:rPr>
      </w:pPr>
    </w:p>
    <w:p w14:paraId="01AB1C00" w14:textId="77777777" w:rsidR="00887D08" w:rsidRPr="00A56D42" w:rsidRDefault="00887D08" w:rsidP="00887D08">
      <w:pPr>
        <w:pStyle w:val="breakline"/>
        <w:divId w:val="527259509"/>
        <w:rPr>
          <w:color w:val="002060"/>
        </w:rPr>
      </w:pPr>
    </w:p>
    <w:p w14:paraId="1C5DE087"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4632B660"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B5B2F"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65F723"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C6C41E"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5E9AE6"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6947E3"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F7C39B"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17D99D"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0440BD"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34714C"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EB33E5" w14:textId="77777777" w:rsidR="00887D08" w:rsidRPr="00A56D42" w:rsidRDefault="00887D08" w:rsidP="00887D08">
            <w:pPr>
              <w:pStyle w:val="HEADERTABELLA"/>
              <w:rPr>
                <w:color w:val="002060"/>
              </w:rPr>
            </w:pPr>
            <w:r w:rsidRPr="00A56D42">
              <w:rPr>
                <w:color w:val="002060"/>
              </w:rPr>
              <w:t>PE</w:t>
            </w:r>
          </w:p>
        </w:tc>
      </w:tr>
      <w:tr w:rsidR="00887D08" w:rsidRPr="00A56D42" w14:paraId="47403350"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28B6714" w14:textId="77777777" w:rsidR="00887D08" w:rsidRPr="00A56D42" w:rsidRDefault="00887D08" w:rsidP="00887D08">
            <w:pPr>
              <w:pStyle w:val="ROWTABELLA"/>
              <w:rPr>
                <w:color w:val="002060"/>
              </w:rPr>
            </w:pPr>
            <w:r w:rsidRPr="00A56D4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E3AD0"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32185"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9AAA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3CEF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873FB"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66D9B" w14:textId="77777777" w:rsidR="00887D08" w:rsidRPr="00A56D42" w:rsidRDefault="00887D08" w:rsidP="00887D08">
            <w:pPr>
              <w:pStyle w:val="ROWTABELLA"/>
              <w:jc w:val="center"/>
              <w:rPr>
                <w:color w:val="002060"/>
              </w:rPr>
            </w:pPr>
            <w:r w:rsidRPr="00A56D4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78BE1"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BE15E6"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AE641" w14:textId="77777777" w:rsidR="00887D08" w:rsidRPr="00A56D42" w:rsidRDefault="00887D08" w:rsidP="00887D08">
            <w:pPr>
              <w:pStyle w:val="ROWTABELLA"/>
              <w:jc w:val="center"/>
              <w:rPr>
                <w:color w:val="002060"/>
              </w:rPr>
            </w:pPr>
            <w:r w:rsidRPr="00A56D42">
              <w:rPr>
                <w:color w:val="002060"/>
              </w:rPr>
              <w:t>0</w:t>
            </w:r>
          </w:p>
        </w:tc>
      </w:tr>
      <w:tr w:rsidR="00887D08" w:rsidRPr="00A56D42" w14:paraId="6AF69CF5"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FD6CE4" w14:textId="77777777" w:rsidR="00887D08" w:rsidRPr="00A56D42" w:rsidRDefault="00887D08" w:rsidP="00887D08">
            <w:pPr>
              <w:pStyle w:val="ROWTABELLA"/>
              <w:rPr>
                <w:color w:val="002060"/>
              </w:rPr>
            </w:pPr>
            <w:r w:rsidRPr="00A56D42">
              <w:rPr>
                <w:color w:val="002060"/>
              </w:rPr>
              <w:t xml:space="preserve">A.S.D. REAL </w:t>
            </w:r>
            <w:proofErr w:type="gramStart"/>
            <w:r w:rsidRPr="00A56D42">
              <w:rPr>
                <w:color w:val="002060"/>
              </w:rPr>
              <w:t>S.COSTANZO</w:t>
            </w:r>
            <w:proofErr w:type="gramEnd"/>
            <w:r w:rsidRPr="00A56D42">
              <w:rPr>
                <w:color w:val="002060"/>
              </w:rPr>
              <w:t xml:space="preserve">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71EBA"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728C6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031AB"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E2B1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7CD2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602B3" w14:textId="77777777" w:rsidR="00887D08" w:rsidRPr="00A56D42" w:rsidRDefault="00887D08" w:rsidP="00887D08">
            <w:pPr>
              <w:pStyle w:val="ROWTABELLA"/>
              <w:jc w:val="center"/>
              <w:rPr>
                <w:color w:val="002060"/>
              </w:rPr>
            </w:pPr>
            <w:r w:rsidRPr="00A56D4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242FB"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04244"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7B158C" w14:textId="77777777" w:rsidR="00887D08" w:rsidRPr="00A56D42" w:rsidRDefault="00887D08" w:rsidP="00887D08">
            <w:pPr>
              <w:pStyle w:val="ROWTABELLA"/>
              <w:jc w:val="center"/>
              <w:rPr>
                <w:color w:val="002060"/>
              </w:rPr>
            </w:pPr>
            <w:r w:rsidRPr="00A56D42">
              <w:rPr>
                <w:color w:val="002060"/>
              </w:rPr>
              <w:t>0</w:t>
            </w:r>
          </w:p>
        </w:tc>
      </w:tr>
      <w:tr w:rsidR="00887D08" w:rsidRPr="00A56D42" w14:paraId="618586F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F06203" w14:textId="77777777" w:rsidR="00887D08" w:rsidRPr="00A56D42" w:rsidRDefault="00887D08" w:rsidP="00887D08">
            <w:pPr>
              <w:pStyle w:val="ROWTABELLA"/>
              <w:rPr>
                <w:color w:val="002060"/>
              </w:rPr>
            </w:pPr>
            <w:r w:rsidRPr="00A56D4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ECBC12"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7D41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90FA47"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E7A4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561EF"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B08DC"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F9D23"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C30EA"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0D5BBE" w14:textId="77777777" w:rsidR="00887D08" w:rsidRPr="00A56D42" w:rsidRDefault="00887D08" w:rsidP="00887D08">
            <w:pPr>
              <w:pStyle w:val="ROWTABELLA"/>
              <w:jc w:val="center"/>
              <w:rPr>
                <w:color w:val="002060"/>
              </w:rPr>
            </w:pPr>
            <w:r w:rsidRPr="00A56D42">
              <w:rPr>
                <w:color w:val="002060"/>
              </w:rPr>
              <w:t>0</w:t>
            </w:r>
          </w:p>
        </w:tc>
      </w:tr>
      <w:tr w:rsidR="00887D08" w:rsidRPr="00A56D42" w14:paraId="30160754"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A970D17" w14:textId="77777777" w:rsidR="00887D08" w:rsidRPr="00A56D42" w:rsidRDefault="00887D08" w:rsidP="00887D08">
            <w:pPr>
              <w:pStyle w:val="ROWTABELLA"/>
              <w:rPr>
                <w:color w:val="002060"/>
              </w:rPr>
            </w:pPr>
            <w:r w:rsidRPr="00A56D4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E0C03"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FB511"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22F42"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EBC7E6"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0A2F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5994FB" w14:textId="77777777" w:rsidR="00887D08" w:rsidRPr="00A56D42" w:rsidRDefault="00887D08" w:rsidP="00887D08">
            <w:pPr>
              <w:pStyle w:val="ROWTABELLA"/>
              <w:jc w:val="center"/>
              <w:rPr>
                <w:color w:val="002060"/>
              </w:rPr>
            </w:pPr>
            <w:r w:rsidRPr="00A56D4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54F8E"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B9CF08"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83495" w14:textId="77777777" w:rsidR="00887D08" w:rsidRPr="00A56D42" w:rsidRDefault="00887D08" w:rsidP="00887D08">
            <w:pPr>
              <w:pStyle w:val="ROWTABELLA"/>
              <w:jc w:val="center"/>
              <w:rPr>
                <w:color w:val="002060"/>
              </w:rPr>
            </w:pPr>
            <w:r w:rsidRPr="00A56D42">
              <w:rPr>
                <w:color w:val="002060"/>
              </w:rPr>
              <w:t>0</w:t>
            </w:r>
          </w:p>
        </w:tc>
      </w:tr>
      <w:tr w:rsidR="00887D08" w:rsidRPr="00A56D42" w14:paraId="168A12FE"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823FB21" w14:textId="77777777" w:rsidR="00887D08" w:rsidRPr="00A56D42" w:rsidRDefault="00887D08" w:rsidP="00887D08">
            <w:pPr>
              <w:pStyle w:val="ROWTABELLA"/>
              <w:rPr>
                <w:color w:val="002060"/>
              </w:rPr>
            </w:pPr>
            <w:r w:rsidRPr="00A56D42">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6041E"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8D8A7"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C4BEC"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95AA1"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6875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1E413"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0788D8"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97512"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AD32FE" w14:textId="77777777" w:rsidR="00887D08" w:rsidRPr="00A56D42" w:rsidRDefault="00887D08" w:rsidP="00887D08">
            <w:pPr>
              <w:pStyle w:val="ROWTABELLA"/>
              <w:jc w:val="center"/>
              <w:rPr>
                <w:color w:val="002060"/>
              </w:rPr>
            </w:pPr>
            <w:r w:rsidRPr="00A56D42">
              <w:rPr>
                <w:color w:val="002060"/>
              </w:rPr>
              <w:t>0</w:t>
            </w:r>
          </w:p>
        </w:tc>
      </w:tr>
      <w:tr w:rsidR="00887D08" w:rsidRPr="00A56D42" w14:paraId="47E1A90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075026" w14:textId="77777777" w:rsidR="00887D08" w:rsidRPr="00A56D42" w:rsidRDefault="00887D08" w:rsidP="00887D08">
            <w:pPr>
              <w:pStyle w:val="ROWTABELLA"/>
              <w:rPr>
                <w:color w:val="002060"/>
              </w:rPr>
            </w:pPr>
            <w:r w:rsidRPr="00A56D42">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A8C49"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49520"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9C6D6"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DF441"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804CD5"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084E3"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6B575" w14:textId="77777777" w:rsidR="00887D08" w:rsidRPr="00A56D42" w:rsidRDefault="00887D08" w:rsidP="00887D08">
            <w:pPr>
              <w:pStyle w:val="ROWTABELLA"/>
              <w:jc w:val="center"/>
              <w:rPr>
                <w:color w:val="002060"/>
              </w:rPr>
            </w:pPr>
            <w:r w:rsidRPr="00A56D4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C1DCC"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800237" w14:textId="77777777" w:rsidR="00887D08" w:rsidRPr="00A56D42" w:rsidRDefault="00887D08" w:rsidP="00887D08">
            <w:pPr>
              <w:pStyle w:val="ROWTABELLA"/>
              <w:jc w:val="center"/>
              <w:rPr>
                <w:color w:val="002060"/>
              </w:rPr>
            </w:pPr>
            <w:r w:rsidRPr="00A56D42">
              <w:rPr>
                <w:color w:val="002060"/>
              </w:rPr>
              <w:t>0</w:t>
            </w:r>
          </w:p>
        </w:tc>
      </w:tr>
      <w:tr w:rsidR="00887D08" w:rsidRPr="00A56D42" w14:paraId="4023E077"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71F7D51" w14:textId="77777777" w:rsidR="00887D08" w:rsidRPr="00A56D42" w:rsidRDefault="00887D08" w:rsidP="00887D08">
            <w:pPr>
              <w:pStyle w:val="ROWTABELLA"/>
              <w:rPr>
                <w:color w:val="002060"/>
              </w:rPr>
            </w:pPr>
            <w:r w:rsidRPr="00A56D42">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7503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6DF665"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2706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F3F6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FB199"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2D255A"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FEE7C1"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DACD5"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C396D" w14:textId="77777777" w:rsidR="00887D08" w:rsidRPr="00A56D42" w:rsidRDefault="00887D08" w:rsidP="00887D08">
            <w:pPr>
              <w:pStyle w:val="ROWTABELLA"/>
              <w:jc w:val="center"/>
              <w:rPr>
                <w:color w:val="002060"/>
              </w:rPr>
            </w:pPr>
            <w:r w:rsidRPr="00A56D42">
              <w:rPr>
                <w:color w:val="002060"/>
              </w:rPr>
              <w:t>0</w:t>
            </w:r>
          </w:p>
        </w:tc>
      </w:tr>
      <w:tr w:rsidR="00887D08" w:rsidRPr="00A56D42" w14:paraId="35C9CF01"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671537" w14:textId="77777777" w:rsidR="00887D08" w:rsidRPr="00A56D42" w:rsidRDefault="00887D08" w:rsidP="00887D08">
            <w:pPr>
              <w:pStyle w:val="ROWTABELLA"/>
              <w:rPr>
                <w:color w:val="002060"/>
              </w:rPr>
            </w:pPr>
            <w:r w:rsidRPr="00A56D42">
              <w:rPr>
                <w:color w:val="002060"/>
              </w:rPr>
              <w:t xml:space="preserve">G.S. AUDAX 1970 </w:t>
            </w:r>
            <w:proofErr w:type="gramStart"/>
            <w:r w:rsidRPr="00A56D42">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5AC9A"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B970A"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E47A7"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4FB69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CD8C1"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B467C3"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D833A"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00450"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24C67" w14:textId="77777777" w:rsidR="00887D08" w:rsidRPr="00A56D42" w:rsidRDefault="00887D08" w:rsidP="00887D08">
            <w:pPr>
              <w:pStyle w:val="ROWTABELLA"/>
              <w:jc w:val="center"/>
              <w:rPr>
                <w:color w:val="002060"/>
              </w:rPr>
            </w:pPr>
            <w:r w:rsidRPr="00A56D42">
              <w:rPr>
                <w:color w:val="002060"/>
              </w:rPr>
              <w:t>0</w:t>
            </w:r>
          </w:p>
        </w:tc>
      </w:tr>
      <w:tr w:rsidR="00887D08" w:rsidRPr="00A56D42" w14:paraId="1A2F24AA"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172D10" w14:textId="77777777" w:rsidR="00887D08" w:rsidRPr="00A56D42" w:rsidRDefault="00887D08" w:rsidP="00887D08">
            <w:pPr>
              <w:pStyle w:val="ROWTABELLA"/>
              <w:rPr>
                <w:color w:val="002060"/>
              </w:rPr>
            </w:pPr>
            <w:r w:rsidRPr="00A56D42">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86E2C"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739AB"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C2AF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A0BE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71DD1"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FBBA9"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9F08FB" w14:textId="77777777" w:rsidR="00887D08" w:rsidRPr="00A56D42" w:rsidRDefault="00887D08" w:rsidP="00887D08">
            <w:pPr>
              <w:pStyle w:val="ROWTABELLA"/>
              <w:jc w:val="center"/>
              <w:rPr>
                <w:color w:val="002060"/>
              </w:rPr>
            </w:pPr>
            <w:r w:rsidRPr="00A56D4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83CB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DB615" w14:textId="77777777" w:rsidR="00887D08" w:rsidRPr="00A56D42" w:rsidRDefault="00887D08" w:rsidP="00887D08">
            <w:pPr>
              <w:pStyle w:val="ROWTABELLA"/>
              <w:jc w:val="center"/>
              <w:rPr>
                <w:color w:val="002060"/>
              </w:rPr>
            </w:pPr>
            <w:r w:rsidRPr="00A56D42">
              <w:rPr>
                <w:color w:val="002060"/>
              </w:rPr>
              <w:t>0</w:t>
            </w:r>
          </w:p>
        </w:tc>
      </w:tr>
      <w:tr w:rsidR="00887D08" w:rsidRPr="00A56D42" w14:paraId="7628FC39"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9E49DA" w14:textId="77777777" w:rsidR="00887D08" w:rsidRPr="00A56D42" w:rsidRDefault="00887D08" w:rsidP="00887D08">
            <w:pPr>
              <w:pStyle w:val="ROWTABELLA"/>
              <w:rPr>
                <w:color w:val="002060"/>
              </w:rPr>
            </w:pPr>
            <w:r w:rsidRPr="00A56D4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3FD98"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4A269"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76918"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7741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E77CB"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678DF"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7B97D"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3A5E8"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0A9A5" w14:textId="77777777" w:rsidR="00887D08" w:rsidRPr="00A56D42" w:rsidRDefault="00887D08" w:rsidP="00887D08">
            <w:pPr>
              <w:pStyle w:val="ROWTABELLA"/>
              <w:jc w:val="center"/>
              <w:rPr>
                <w:color w:val="002060"/>
              </w:rPr>
            </w:pPr>
            <w:r w:rsidRPr="00A56D42">
              <w:rPr>
                <w:color w:val="002060"/>
              </w:rPr>
              <w:t>0</w:t>
            </w:r>
          </w:p>
        </w:tc>
      </w:tr>
      <w:tr w:rsidR="00887D08" w:rsidRPr="00A56D42" w14:paraId="5C13832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D611C62" w14:textId="77777777" w:rsidR="00887D08" w:rsidRPr="00A56D42" w:rsidRDefault="00887D08" w:rsidP="00887D08">
            <w:pPr>
              <w:pStyle w:val="ROWTABELLA"/>
              <w:rPr>
                <w:color w:val="002060"/>
              </w:rPr>
            </w:pPr>
            <w:r w:rsidRPr="00A56D4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A90E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E4C0D6"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694F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D2BDC"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85AE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37748"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3BD33" w14:textId="77777777" w:rsidR="00887D08" w:rsidRPr="00A56D42" w:rsidRDefault="00887D08" w:rsidP="00887D08">
            <w:pPr>
              <w:pStyle w:val="ROWTABELLA"/>
              <w:jc w:val="center"/>
              <w:rPr>
                <w:color w:val="002060"/>
              </w:rPr>
            </w:pPr>
            <w:r w:rsidRPr="00A56D4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E48A3"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55966" w14:textId="77777777" w:rsidR="00887D08" w:rsidRPr="00A56D42" w:rsidRDefault="00887D08" w:rsidP="00887D08">
            <w:pPr>
              <w:pStyle w:val="ROWTABELLA"/>
              <w:jc w:val="center"/>
              <w:rPr>
                <w:color w:val="002060"/>
              </w:rPr>
            </w:pPr>
            <w:r w:rsidRPr="00A56D42">
              <w:rPr>
                <w:color w:val="002060"/>
              </w:rPr>
              <w:t>0</w:t>
            </w:r>
          </w:p>
        </w:tc>
      </w:tr>
      <w:tr w:rsidR="00887D08" w:rsidRPr="00A56D42" w14:paraId="6E8324BE"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9A8A76" w14:textId="77777777" w:rsidR="00887D08" w:rsidRPr="00A56D42" w:rsidRDefault="00887D08" w:rsidP="00887D08">
            <w:pPr>
              <w:pStyle w:val="ROWTABELLA"/>
              <w:rPr>
                <w:color w:val="002060"/>
              </w:rPr>
            </w:pPr>
            <w:r w:rsidRPr="00A56D4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ECC4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F799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764D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5BDD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1B50E"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BB7E6"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2AB5EB" w14:textId="77777777" w:rsidR="00887D08" w:rsidRPr="00A56D42" w:rsidRDefault="00887D08" w:rsidP="00887D08">
            <w:pPr>
              <w:pStyle w:val="ROWTABELLA"/>
              <w:jc w:val="center"/>
              <w:rPr>
                <w:color w:val="002060"/>
              </w:rPr>
            </w:pPr>
            <w:r w:rsidRPr="00A56D4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1B729"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C81FA" w14:textId="77777777" w:rsidR="00887D08" w:rsidRPr="00A56D42" w:rsidRDefault="00887D08" w:rsidP="00887D08">
            <w:pPr>
              <w:pStyle w:val="ROWTABELLA"/>
              <w:jc w:val="center"/>
              <w:rPr>
                <w:color w:val="002060"/>
              </w:rPr>
            </w:pPr>
            <w:r w:rsidRPr="00A56D42">
              <w:rPr>
                <w:color w:val="002060"/>
              </w:rPr>
              <w:t>0</w:t>
            </w:r>
          </w:p>
        </w:tc>
      </w:tr>
      <w:tr w:rsidR="00887D08" w:rsidRPr="00A56D42" w14:paraId="5D0AD59B"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8256D75" w14:textId="77777777" w:rsidR="00887D08" w:rsidRPr="00A56D42" w:rsidRDefault="00887D08" w:rsidP="00887D08">
            <w:pPr>
              <w:pStyle w:val="ROWTABELLA"/>
              <w:rPr>
                <w:color w:val="002060"/>
              </w:rPr>
            </w:pPr>
            <w:proofErr w:type="spellStart"/>
            <w:proofErr w:type="gramStart"/>
            <w:r w:rsidRPr="00A56D42">
              <w:rPr>
                <w:color w:val="002060"/>
              </w:rPr>
              <w:t>sq.B</w:t>
            </w:r>
            <w:proofErr w:type="spellEnd"/>
            <w:proofErr w:type="gramEnd"/>
            <w:r w:rsidRPr="00A56D42">
              <w:rPr>
                <w:color w:val="002060"/>
              </w:rPr>
              <w:t xml:space="preserve"> REAL S.COSTANZO </w:t>
            </w:r>
            <w:proofErr w:type="spellStart"/>
            <w:r w:rsidRPr="00A56D42">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4F2A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DBFA6"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EDE1A6"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68CC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4612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EDB7F"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76CE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ABF7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07D10" w14:textId="77777777" w:rsidR="00887D08" w:rsidRPr="00A56D42" w:rsidRDefault="00887D08" w:rsidP="00887D08">
            <w:pPr>
              <w:pStyle w:val="ROWTABELLA"/>
              <w:jc w:val="center"/>
              <w:rPr>
                <w:color w:val="002060"/>
              </w:rPr>
            </w:pPr>
            <w:r w:rsidRPr="00A56D42">
              <w:rPr>
                <w:color w:val="002060"/>
              </w:rPr>
              <w:t>0</w:t>
            </w:r>
          </w:p>
        </w:tc>
      </w:tr>
    </w:tbl>
    <w:p w14:paraId="03B192D3" w14:textId="77777777" w:rsidR="00887D08" w:rsidRPr="00A56D42" w:rsidRDefault="00887D08" w:rsidP="00887D08">
      <w:pPr>
        <w:pStyle w:val="breakline"/>
        <w:divId w:val="527259509"/>
        <w:rPr>
          <w:color w:val="002060"/>
        </w:rPr>
      </w:pPr>
    </w:p>
    <w:p w14:paraId="4E5A5143" w14:textId="77777777" w:rsidR="00887D08" w:rsidRPr="00A56D42" w:rsidRDefault="00887D08" w:rsidP="00887D08">
      <w:pPr>
        <w:pStyle w:val="breakline"/>
        <w:divId w:val="527259509"/>
        <w:rPr>
          <w:color w:val="002060"/>
        </w:rPr>
      </w:pPr>
    </w:p>
    <w:p w14:paraId="79EC6269"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6F708A33"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8845A2"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E462D9"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0D035"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3075FE"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2B6AF7"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B34978"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163BDD"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035AC3"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BDD4A3"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935D56" w14:textId="77777777" w:rsidR="00887D08" w:rsidRPr="00A56D42" w:rsidRDefault="00887D08" w:rsidP="00887D08">
            <w:pPr>
              <w:pStyle w:val="HEADERTABELLA"/>
              <w:rPr>
                <w:color w:val="002060"/>
              </w:rPr>
            </w:pPr>
            <w:r w:rsidRPr="00A56D42">
              <w:rPr>
                <w:color w:val="002060"/>
              </w:rPr>
              <w:t>PE</w:t>
            </w:r>
          </w:p>
        </w:tc>
      </w:tr>
      <w:tr w:rsidR="00887D08" w:rsidRPr="00A56D42" w14:paraId="542B7359"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72BE30" w14:textId="77777777" w:rsidR="00887D08" w:rsidRPr="00A56D42" w:rsidRDefault="00887D08" w:rsidP="00887D08">
            <w:pPr>
              <w:pStyle w:val="ROWTABELLA"/>
              <w:rPr>
                <w:color w:val="002060"/>
              </w:rPr>
            </w:pPr>
            <w:r w:rsidRPr="00A56D42">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7146D"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75D09"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8E808"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A3281"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C0502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01D50" w14:textId="77777777" w:rsidR="00887D08" w:rsidRPr="00A56D42" w:rsidRDefault="00887D08" w:rsidP="00887D08">
            <w:pPr>
              <w:pStyle w:val="ROWTABELLA"/>
              <w:jc w:val="center"/>
              <w:rPr>
                <w:color w:val="002060"/>
              </w:rPr>
            </w:pPr>
            <w:r w:rsidRPr="00A56D4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12AC7"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2EE49" w14:textId="77777777" w:rsidR="00887D08" w:rsidRPr="00A56D42" w:rsidRDefault="00887D08" w:rsidP="00887D08">
            <w:pPr>
              <w:pStyle w:val="ROWTABELLA"/>
              <w:jc w:val="center"/>
              <w:rPr>
                <w:color w:val="002060"/>
              </w:rPr>
            </w:pPr>
            <w:r w:rsidRPr="00A56D4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C1FC5" w14:textId="77777777" w:rsidR="00887D08" w:rsidRPr="00A56D42" w:rsidRDefault="00887D08" w:rsidP="00887D08">
            <w:pPr>
              <w:pStyle w:val="ROWTABELLA"/>
              <w:jc w:val="center"/>
              <w:rPr>
                <w:color w:val="002060"/>
              </w:rPr>
            </w:pPr>
            <w:r w:rsidRPr="00A56D42">
              <w:rPr>
                <w:color w:val="002060"/>
              </w:rPr>
              <w:t>0</w:t>
            </w:r>
          </w:p>
        </w:tc>
      </w:tr>
      <w:tr w:rsidR="00887D08" w:rsidRPr="00A56D42" w14:paraId="27C152E7"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F512AC" w14:textId="77777777" w:rsidR="00887D08" w:rsidRPr="00A56D42" w:rsidRDefault="00887D08" w:rsidP="00887D08">
            <w:pPr>
              <w:pStyle w:val="ROWTABELLA"/>
              <w:rPr>
                <w:color w:val="002060"/>
              </w:rPr>
            </w:pPr>
            <w:r w:rsidRPr="00A56D4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A1531"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6BE84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B69DF"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D98E0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B0368"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2E643A" w14:textId="77777777" w:rsidR="00887D08" w:rsidRPr="00A56D42" w:rsidRDefault="00887D08" w:rsidP="00887D08">
            <w:pPr>
              <w:pStyle w:val="ROWTABELLA"/>
              <w:jc w:val="center"/>
              <w:rPr>
                <w:color w:val="002060"/>
              </w:rPr>
            </w:pPr>
            <w:r w:rsidRPr="00A56D4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7EEC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0C6FA"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E2794" w14:textId="77777777" w:rsidR="00887D08" w:rsidRPr="00A56D42" w:rsidRDefault="00887D08" w:rsidP="00887D08">
            <w:pPr>
              <w:pStyle w:val="ROWTABELLA"/>
              <w:jc w:val="center"/>
              <w:rPr>
                <w:color w:val="002060"/>
              </w:rPr>
            </w:pPr>
            <w:r w:rsidRPr="00A56D42">
              <w:rPr>
                <w:color w:val="002060"/>
              </w:rPr>
              <w:t>0</w:t>
            </w:r>
          </w:p>
        </w:tc>
      </w:tr>
      <w:tr w:rsidR="00887D08" w:rsidRPr="00A56D42" w14:paraId="4CCC9C7F"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961E3E" w14:textId="77777777" w:rsidR="00887D08" w:rsidRPr="00A56D42" w:rsidRDefault="00887D08" w:rsidP="00887D08">
            <w:pPr>
              <w:pStyle w:val="ROWTABELLA"/>
              <w:rPr>
                <w:color w:val="002060"/>
              </w:rPr>
            </w:pPr>
            <w:r w:rsidRPr="00A56D4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2FE73"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85806"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59448"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6472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56BF5"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B4AFB"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842C5"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765343"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5070E" w14:textId="77777777" w:rsidR="00887D08" w:rsidRPr="00A56D42" w:rsidRDefault="00887D08" w:rsidP="00887D08">
            <w:pPr>
              <w:pStyle w:val="ROWTABELLA"/>
              <w:jc w:val="center"/>
              <w:rPr>
                <w:color w:val="002060"/>
              </w:rPr>
            </w:pPr>
            <w:r w:rsidRPr="00A56D42">
              <w:rPr>
                <w:color w:val="002060"/>
              </w:rPr>
              <w:t>0</w:t>
            </w:r>
          </w:p>
        </w:tc>
      </w:tr>
      <w:tr w:rsidR="00887D08" w:rsidRPr="00A56D42" w14:paraId="7C6C670C"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9C8A01" w14:textId="77777777" w:rsidR="00887D08" w:rsidRPr="00A56D42" w:rsidRDefault="00887D08" w:rsidP="00887D08">
            <w:pPr>
              <w:pStyle w:val="ROWTABELLA"/>
              <w:rPr>
                <w:color w:val="002060"/>
              </w:rPr>
            </w:pPr>
            <w:r w:rsidRPr="00A56D4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72858"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3ABF5"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8B6BD"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7373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F2369"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E3D79"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592BFE"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96B5D"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8C28D" w14:textId="77777777" w:rsidR="00887D08" w:rsidRPr="00A56D42" w:rsidRDefault="00887D08" w:rsidP="00887D08">
            <w:pPr>
              <w:pStyle w:val="ROWTABELLA"/>
              <w:jc w:val="center"/>
              <w:rPr>
                <w:color w:val="002060"/>
              </w:rPr>
            </w:pPr>
            <w:r w:rsidRPr="00A56D42">
              <w:rPr>
                <w:color w:val="002060"/>
              </w:rPr>
              <w:t>0</w:t>
            </w:r>
          </w:p>
        </w:tc>
      </w:tr>
      <w:tr w:rsidR="00887D08" w:rsidRPr="00A56D42" w14:paraId="5A4A832E"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BA30AB" w14:textId="77777777" w:rsidR="00887D08" w:rsidRPr="00A56D42" w:rsidRDefault="00887D08" w:rsidP="00887D08">
            <w:pPr>
              <w:pStyle w:val="ROWTABELLA"/>
              <w:rPr>
                <w:color w:val="002060"/>
              </w:rPr>
            </w:pPr>
            <w:r w:rsidRPr="00A56D4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9ECF5"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44EDD"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C268A7"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5858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4FF14C"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8AA15"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1A752"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CB767"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4B041" w14:textId="77777777" w:rsidR="00887D08" w:rsidRPr="00A56D42" w:rsidRDefault="00887D08" w:rsidP="00887D08">
            <w:pPr>
              <w:pStyle w:val="ROWTABELLA"/>
              <w:jc w:val="center"/>
              <w:rPr>
                <w:color w:val="002060"/>
              </w:rPr>
            </w:pPr>
            <w:r w:rsidRPr="00A56D42">
              <w:rPr>
                <w:color w:val="002060"/>
              </w:rPr>
              <w:t>0</w:t>
            </w:r>
          </w:p>
        </w:tc>
      </w:tr>
      <w:tr w:rsidR="00887D08" w:rsidRPr="00A56D42" w14:paraId="2875B83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97662E" w14:textId="77777777" w:rsidR="00887D08" w:rsidRPr="00A56D42" w:rsidRDefault="00887D08" w:rsidP="00887D08">
            <w:pPr>
              <w:pStyle w:val="ROWTABELLA"/>
              <w:rPr>
                <w:color w:val="002060"/>
              </w:rPr>
            </w:pPr>
            <w:r w:rsidRPr="00A56D4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7F730"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2A54F"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C9C5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E7A5BB"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DB9C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C954E"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8A9FA" w14:textId="77777777" w:rsidR="00887D08" w:rsidRPr="00A56D42" w:rsidRDefault="00887D08" w:rsidP="00887D08">
            <w:pPr>
              <w:pStyle w:val="ROWTABELLA"/>
              <w:jc w:val="center"/>
              <w:rPr>
                <w:color w:val="002060"/>
              </w:rPr>
            </w:pPr>
            <w:r w:rsidRPr="00A56D4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DB117"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F8DF5" w14:textId="77777777" w:rsidR="00887D08" w:rsidRPr="00A56D42" w:rsidRDefault="00887D08" w:rsidP="00887D08">
            <w:pPr>
              <w:pStyle w:val="ROWTABELLA"/>
              <w:jc w:val="center"/>
              <w:rPr>
                <w:color w:val="002060"/>
              </w:rPr>
            </w:pPr>
            <w:r w:rsidRPr="00A56D42">
              <w:rPr>
                <w:color w:val="002060"/>
              </w:rPr>
              <w:t>0</w:t>
            </w:r>
          </w:p>
        </w:tc>
      </w:tr>
      <w:tr w:rsidR="00887D08" w:rsidRPr="00A56D42" w14:paraId="62AA2202"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729B388" w14:textId="77777777" w:rsidR="00887D08" w:rsidRPr="00A56D42" w:rsidRDefault="00887D08" w:rsidP="00887D08">
            <w:pPr>
              <w:pStyle w:val="ROWTABELLA"/>
              <w:rPr>
                <w:color w:val="002060"/>
              </w:rPr>
            </w:pPr>
            <w:r w:rsidRPr="00A56D4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94B2A"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54D2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E4C53"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306F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7EDA0A"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FA733"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E02C7"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D6F6D"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A867FE" w14:textId="77777777" w:rsidR="00887D08" w:rsidRPr="00A56D42" w:rsidRDefault="00887D08" w:rsidP="00887D08">
            <w:pPr>
              <w:pStyle w:val="ROWTABELLA"/>
              <w:jc w:val="center"/>
              <w:rPr>
                <w:color w:val="002060"/>
              </w:rPr>
            </w:pPr>
            <w:r w:rsidRPr="00A56D42">
              <w:rPr>
                <w:color w:val="002060"/>
              </w:rPr>
              <w:t>0</w:t>
            </w:r>
          </w:p>
        </w:tc>
      </w:tr>
      <w:tr w:rsidR="00887D08" w:rsidRPr="00A56D42" w14:paraId="16FD552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E7A369" w14:textId="77777777" w:rsidR="00887D08" w:rsidRPr="00A56D42" w:rsidRDefault="00887D08" w:rsidP="00887D08">
            <w:pPr>
              <w:pStyle w:val="ROWTABELLA"/>
              <w:rPr>
                <w:color w:val="002060"/>
              </w:rPr>
            </w:pPr>
            <w:r w:rsidRPr="00A56D4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4B036"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8E2E2"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4B4B7"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5CEA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5FEBD"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A6E3B"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3918B" w14:textId="77777777" w:rsidR="00887D08" w:rsidRPr="00A56D42" w:rsidRDefault="00887D08" w:rsidP="00887D08">
            <w:pPr>
              <w:pStyle w:val="ROWTABELLA"/>
              <w:jc w:val="center"/>
              <w:rPr>
                <w:color w:val="002060"/>
              </w:rPr>
            </w:pPr>
            <w:r w:rsidRPr="00A56D4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35F9B"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79C8B" w14:textId="77777777" w:rsidR="00887D08" w:rsidRPr="00A56D42" w:rsidRDefault="00887D08" w:rsidP="00887D08">
            <w:pPr>
              <w:pStyle w:val="ROWTABELLA"/>
              <w:jc w:val="center"/>
              <w:rPr>
                <w:color w:val="002060"/>
              </w:rPr>
            </w:pPr>
            <w:r w:rsidRPr="00A56D42">
              <w:rPr>
                <w:color w:val="002060"/>
              </w:rPr>
              <w:t>0</w:t>
            </w:r>
          </w:p>
        </w:tc>
      </w:tr>
      <w:tr w:rsidR="00887D08" w:rsidRPr="00A56D42" w14:paraId="563BB8E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B90FD7" w14:textId="77777777" w:rsidR="00887D08" w:rsidRPr="00A56D42" w:rsidRDefault="00887D08" w:rsidP="00887D08">
            <w:pPr>
              <w:pStyle w:val="ROWTABELLA"/>
              <w:rPr>
                <w:color w:val="002060"/>
              </w:rPr>
            </w:pPr>
            <w:r w:rsidRPr="00A56D42">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16DF1"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3914A"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99C74"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3B61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CEFFD"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5F84C5"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53475"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A63DD"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5FCAF" w14:textId="77777777" w:rsidR="00887D08" w:rsidRPr="00A56D42" w:rsidRDefault="00887D08" w:rsidP="00887D08">
            <w:pPr>
              <w:pStyle w:val="ROWTABELLA"/>
              <w:jc w:val="center"/>
              <w:rPr>
                <w:color w:val="002060"/>
              </w:rPr>
            </w:pPr>
            <w:r w:rsidRPr="00A56D42">
              <w:rPr>
                <w:color w:val="002060"/>
              </w:rPr>
              <w:t>0</w:t>
            </w:r>
          </w:p>
        </w:tc>
      </w:tr>
      <w:tr w:rsidR="00887D08" w:rsidRPr="00A56D42" w14:paraId="12F01B8C"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30CB35" w14:textId="77777777" w:rsidR="00887D08" w:rsidRPr="00A56D42" w:rsidRDefault="00887D08" w:rsidP="00887D08">
            <w:pPr>
              <w:pStyle w:val="ROWTABELLA"/>
              <w:rPr>
                <w:color w:val="002060"/>
              </w:rPr>
            </w:pPr>
            <w:r w:rsidRPr="00A56D42">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09BEE"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AAD9C"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323B2"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7D3E5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CEE1D"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7A0F5"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46A95A" w14:textId="77777777" w:rsidR="00887D08" w:rsidRPr="00A56D42" w:rsidRDefault="00887D08" w:rsidP="00887D08">
            <w:pPr>
              <w:pStyle w:val="ROWTABELLA"/>
              <w:jc w:val="center"/>
              <w:rPr>
                <w:color w:val="002060"/>
              </w:rPr>
            </w:pPr>
            <w:r w:rsidRPr="00A56D4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BAD13"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B8167" w14:textId="77777777" w:rsidR="00887D08" w:rsidRPr="00A56D42" w:rsidRDefault="00887D08" w:rsidP="00887D08">
            <w:pPr>
              <w:pStyle w:val="ROWTABELLA"/>
              <w:jc w:val="center"/>
              <w:rPr>
                <w:color w:val="002060"/>
              </w:rPr>
            </w:pPr>
            <w:r w:rsidRPr="00A56D42">
              <w:rPr>
                <w:color w:val="002060"/>
              </w:rPr>
              <w:t>0</w:t>
            </w:r>
          </w:p>
        </w:tc>
      </w:tr>
      <w:tr w:rsidR="00887D08" w:rsidRPr="00A56D42" w14:paraId="12C2F48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5D7625" w14:textId="77777777" w:rsidR="00887D08" w:rsidRPr="00A56D42" w:rsidRDefault="00887D08" w:rsidP="00887D08">
            <w:pPr>
              <w:pStyle w:val="ROWTABELLA"/>
              <w:rPr>
                <w:color w:val="002060"/>
              </w:rPr>
            </w:pPr>
            <w:r w:rsidRPr="00A56D42">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A2A5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6BDE5"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FCAD1"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4787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F0E9A"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016D1"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826D8"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6FAEC"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4EA08" w14:textId="77777777" w:rsidR="00887D08" w:rsidRPr="00A56D42" w:rsidRDefault="00887D08" w:rsidP="00887D08">
            <w:pPr>
              <w:pStyle w:val="ROWTABELLA"/>
              <w:jc w:val="center"/>
              <w:rPr>
                <w:color w:val="002060"/>
              </w:rPr>
            </w:pPr>
            <w:r w:rsidRPr="00A56D42">
              <w:rPr>
                <w:color w:val="002060"/>
              </w:rPr>
              <w:t>0</w:t>
            </w:r>
          </w:p>
        </w:tc>
      </w:tr>
      <w:tr w:rsidR="00887D08" w:rsidRPr="00A56D42" w14:paraId="50FFEECD"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2B7452" w14:textId="77777777" w:rsidR="00887D08" w:rsidRPr="00A56D42" w:rsidRDefault="00887D08" w:rsidP="00887D08">
            <w:pPr>
              <w:pStyle w:val="ROWTABELLA"/>
              <w:rPr>
                <w:color w:val="002060"/>
              </w:rPr>
            </w:pPr>
            <w:r w:rsidRPr="00A56D4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1A5E1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9165D"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BBE7B"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7669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6F2D7"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EE8FC" w14:textId="77777777" w:rsidR="00887D08" w:rsidRPr="00A56D42" w:rsidRDefault="00887D08" w:rsidP="00887D08">
            <w:pPr>
              <w:pStyle w:val="ROWTABELLA"/>
              <w:jc w:val="center"/>
              <w:rPr>
                <w:color w:val="002060"/>
              </w:rPr>
            </w:pPr>
            <w:r w:rsidRPr="00A56D4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D054E" w14:textId="77777777" w:rsidR="00887D08" w:rsidRPr="00A56D42" w:rsidRDefault="00887D08" w:rsidP="00887D08">
            <w:pPr>
              <w:pStyle w:val="ROWTABELLA"/>
              <w:jc w:val="center"/>
              <w:rPr>
                <w:color w:val="002060"/>
              </w:rPr>
            </w:pPr>
            <w:r w:rsidRPr="00A56D4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1619E" w14:textId="77777777" w:rsidR="00887D08" w:rsidRPr="00A56D42" w:rsidRDefault="00887D08" w:rsidP="00887D08">
            <w:pPr>
              <w:pStyle w:val="ROWTABELLA"/>
              <w:jc w:val="center"/>
              <w:rPr>
                <w:color w:val="002060"/>
              </w:rPr>
            </w:pPr>
            <w:r w:rsidRPr="00A56D4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AD3E5" w14:textId="77777777" w:rsidR="00887D08" w:rsidRPr="00A56D42" w:rsidRDefault="00887D08" w:rsidP="00887D08">
            <w:pPr>
              <w:pStyle w:val="ROWTABELLA"/>
              <w:jc w:val="center"/>
              <w:rPr>
                <w:color w:val="002060"/>
              </w:rPr>
            </w:pPr>
            <w:r w:rsidRPr="00A56D42">
              <w:rPr>
                <w:color w:val="002060"/>
              </w:rPr>
              <w:t>0</w:t>
            </w:r>
          </w:p>
        </w:tc>
      </w:tr>
    </w:tbl>
    <w:p w14:paraId="05791CEC" w14:textId="77777777" w:rsidR="00887D08" w:rsidRPr="00A56D42" w:rsidRDefault="00887D08" w:rsidP="00887D08">
      <w:pPr>
        <w:pStyle w:val="breakline"/>
        <w:divId w:val="527259509"/>
        <w:rPr>
          <w:color w:val="002060"/>
        </w:rPr>
      </w:pPr>
    </w:p>
    <w:p w14:paraId="1257332C" w14:textId="77777777" w:rsidR="00887D08" w:rsidRPr="002A7A74" w:rsidRDefault="00887D08" w:rsidP="00887D08">
      <w:pPr>
        <w:pStyle w:val="TITOLOPRINC"/>
        <w:divId w:val="527259509"/>
        <w:rPr>
          <w:color w:val="002060"/>
        </w:rPr>
      </w:pPr>
      <w:r w:rsidRPr="00A56D42">
        <w:rPr>
          <w:color w:val="002060"/>
        </w:rPr>
        <w:t>PROGRAMMA GARE</w:t>
      </w:r>
    </w:p>
    <w:p w14:paraId="3652E39F" w14:textId="77777777" w:rsidR="00887D08" w:rsidRPr="002A7A74" w:rsidRDefault="00887D08" w:rsidP="00887D08">
      <w:pPr>
        <w:pStyle w:val="SOTTOTITOLOCAMPIONATO1"/>
        <w:divId w:val="527259509"/>
        <w:rPr>
          <w:color w:val="002060"/>
        </w:rPr>
      </w:pPr>
      <w:r w:rsidRPr="002A7A7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3"/>
        <w:gridCol w:w="1992"/>
        <w:gridCol w:w="385"/>
        <w:gridCol w:w="898"/>
        <w:gridCol w:w="1190"/>
        <w:gridCol w:w="1553"/>
        <w:gridCol w:w="1599"/>
      </w:tblGrid>
      <w:tr w:rsidR="00887D08" w:rsidRPr="002A7A74" w14:paraId="39D44057"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F30CED"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43A27D"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BD4657"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04288"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54DD2"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75924"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B38A7A"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34CB7285"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B5112A" w14:textId="77777777" w:rsidR="00887D08" w:rsidRPr="002A7A74" w:rsidRDefault="00887D08" w:rsidP="00887D08">
            <w:pPr>
              <w:pStyle w:val="ROWTABELLA"/>
              <w:rPr>
                <w:color w:val="002060"/>
              </w:rPr>
            </w:pPr>
            <w:r w:rsidRPr="002A7A74">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603DA5" w14:textId="77777777" w:rsidR="00887D08" w:rsidRPr="002A7A74" w:rsidRDefault="00887D08" w:rsidP="00887D08">
            <w:pPr>
              <w:pStyle w:val="ROWTABELLA"/>
              <w:rPr>
                <w:color w:val="002060"/>
              </w:rPr>
            </w:pPr>
            <w:r w:rsidRPr="002A7A74">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E299E0F"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A18B5A" w14:textId="77777777" w:rsidR="00887D08" w:rsidRPr="002A7A74" w:rsidRDefault="00887D08" w:rsidP="00887D08">
            <w:pPr>
              <w:pStyle w:val="ROWTABELLA"/>
              <w:rPr>
                <w:color w:val="002060"/>
              </w:rPr>
            </w:pPr>
            <w:r w:rsidRPr="002A7A74">
              <w:rPr>
                <w:color w:val="002060"/>
              </w:rPr>
              <w:t>16/11/2019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6BD6BC" w14:textId="77777777" w:rsidR="00887D08" w:rsidRPr="002A7A74" w:rsidRDefault="00887D08" w:rsidP="00887D08">
            <w:pPr>
              <w:pStyle w:val="ROWTABELLA"/>
              <w:rPr>
                <w:color w:val="002060"/>
              </w:rPr>
            </w:pPr>
            <w:proofErr w:type="gramStart"/>
            <w:r w:rsidRPr="002A7A74">
              <w:rPr>
                <w:color w:val="002060"/>
              </w:rPr>
              <w:t>A.RIST</w:t>
            </w:r>
            <w:proofErr w:type="gramEnd"/>
            <w:r w:rsidRPr="002A7A74">
              <w:rPr>
                <w:color w:val="002060"/>
              </w:rPr>
              <w:t>."IL LAGO" C.SCOPERTO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19B85F" w14:textId="77777777" w:rsidR="00887D08" w:rsidRPr="002A7A74" w:rsidRDefault="00887D08" w:rsidP="00887D08">
            <w:pPr>
              <w:pStyle w:val="ROWTABELLA"/>
              <w:rPr>
                <w:color w:val="002060"/>
              </w:rPr>
            </w:pPr>
            <w:r w:rsidRPr="002A7A74">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C2F8B1" w14:textId="77777777" w:rsidR="00887D08" w:rsidRPr="002A7A74" w:rsidRDefault="00887D08" w:rsidP="00887D08">
            <w:pPr>
              <w:pStyle w:val="ROWTABELLA"/>
              <w:rPr>
                <w:color w:val="002060"/>
              </w:rPr>
            </w:pPr>
            <w:r w:rsidRPr="002A7A74">
              <w:rPr>
                <w:color w:val="002060"/>
              </w:rPr>
              <w:t xml:space="preserve">VIA </w:t>
            </w:r>
            <w:proofErr w:type="gramStart"/>
            <w:r w:rsidRPr="002A7A74">
              <w:rPr>
                <w:color w:val="002060"/>
              </w:rPr>
              <w:t>CATTEDR.LOC.S.LAZZARO</w:t>
            </w:r>
            <w:proofErr w:type="gramEnd"/>
            <w:r w:rsidRPr="002A7A74">
              <w:rPr>
                <w:color w:val="002060"/>
              </w:rPr>
              <w:t xml:space="preserve"> 79</w:t>
            </w:r>
          </w:p>
        </w:tc>
      </w:tr>
      <w:tr w:rsidR="00887D08" w:rsidRPr="002A7A74" w14:paraId="5D78E60A"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F53872" w14:textId="77777777" w:rsidR="00887D08" w:rsidRPr="002A7A74" w:rsidRDefault="00887D08" w:rsidP="00887D08">
            <w:pPr>
              <w:pStyle w:val="ROWTABELLA"/>
              <w:rPr>
                <w:color w:val="002060"/>
              </w:rPr>
            </w:pPr>
            <w:r w:rsidRPr="002A7A74">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836F58" w14:textId="77777777" w:rsidR="00887D08" w:rsidRPr="002A7A74" w:rsidRDefault="00887D08" w:rsidP="00887D08">
            <w:pPr>
              <w:pStyle w:val="ROWTABELLA"/>
              <w:rPr>
                <w:color w:val="002060"/>
              </w:rPr>
            </w:pPr>
            <w:r w:rsidRPr="002A7A74">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533540"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D2E8728" w14:textId="77777777" w:rsidR="00887D08" w:rsidRPr="002A7A74" w:rsidRDefault="00887D08" w:rsidP="00887D08">
            <w:pPr>
              <w:pStyle w:val="ROWTABELLA"/>
              <w:rPr>
                <w:color w:val="002060"/>
              </w:rPr>
            </w:pPr>
            <w:r w:rsidRPr="002A7A74">
              <w:rPr>
                <w:color w:val="002060"/>
              </w:rPr>
              <w:t>16/11/2019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03D822" w14:textId="77777777" w:rsidR="00887D08" w:rsidRPr="002A7A74" w:rsidRDefault="00887D08" w:rsidP="00887D08">
            <w:pPr>
              <w:pStyle w:val="ROWTABELLA"/>
              <w:rPr>
                <w:color w:val="002060"/>
              </w:rPr>
            </w:pPr>
            <w:r w:rsidRPr="002A7A7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875895" w14:textId="77777777" w:rsidR="00887D08" w:rsidRPr="002A7A74" w:rsidRDefault="00887D08" w:rsidP="00887D08">
            <w:pPr>
              <w:pStyle w:val="ROWTABELLA"/>
              <w:rPr>
                <w:color w:val="002060"/>
              </w:rPr>
            </w:pPr>
            <w:r w:rsidRPr="002A7A7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5E29DD" w14:textId="77777777" w:rsidR="00887D08" w:rsidRPr="002A7A74" w:rsidRDefault="00887D08" w:rsidP="00887D08">
            <w:pPr>
              <w:pStyle w:val="ROWTABELLA"/>
              <w:rPr>
                <w:color w:val="002060"/>
              </w:rPr>
            </w:pPr>
            <w:r w:rsidRPr="002A7A74">
              <w:rPr>
                <w:color w:val="002060"/>
              </w:rPr>
              <w:t>VIA MATTEOTTI</w:t>
            </w:r>
          </w:p>
        </w:tc>
      </w:tr>
      <w:tr w:rsidR="00887D08" w:rsidRPr="002A7A74" w14:paraId="37D1EDC6"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21DF6E9" w14:textId="77777777" w:rsidR="00887D08" w:rsidRPr="002A7A74" w:rsidRDefault="00887D08" w:rsidP="00887D08">
            <w:pPr>
              <w:pStyle w:val="ROWTABELLA"/>
              <w:rPr>
                <w:color w:val="002060"/>
              </w:rPr>
            </w:pPr>
            <w:r w:rsidRPr="002A7A74">
              <w:rPr>
                <w:color w:val="002060"/>
              </w:rPr>
              <w:lastRenderedPageBreak/>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29603FD" w14:textId="77777777" w:rsidR="00887D08" w:rsidRPr="002A7A74" w:rsidRDefault="00887D08" w:rsidP="00887D08">
            <w:pPr>
              <w:pStyle w:val="ROWTABELLA"/>
              <w:rPr>
                <w:color w:val="002060"/>
              </w:rPr>
            </w:pPr>
            <w:r w:rsidRPr="002A7A7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023D55B"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9BCE9BC" w14:textId="77777777" w:rsidR="00887D08" w:rsidRPr="002A7A74" w:rsidRDefault="00887D08" w:rsidP="00887D08">
            <w:pPr>
              <w:pStyle w:val="ROWTABELLA"/>
              <w:rPr>
                <w:color w:val="002060"/>
              </w:rPr>
            </w:pPr>
            <w:r w:rsidRPr="002A7A74">
              <w:rPr>
                <w:color w:val="002060"/>
              </w:rPr>
              <w:t>16/11/2019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5FBDCB" w14:textId="77777777" w:rsidR="00887D08" w:rsidRPr="002A7A74" w:rsidRDefault="00887D08" w:rsidP="00887D08">
            <w:pPr>
              <w:pStyle w:val="ROWTABELLA"/>
              <w:rPr>
                <w:color w:val="002060"/>
              </w:rPr>
            </w:pPr>
            <w:r w:rsidRPr="002A7A74">
              <w:rPr>
                <w:color w:val="002060"/>
              </w:rPr>
              <w:t>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00EF2F" w14:textId="77777777" w:rsidR="00887D08" w:rsidRPr="002A7A74" w:rsidRDefault="00887D08" w:rsidP="00887D08">
            <w:pPr>
              <w:pStyle w:val="ROWTABELLA"/>
              <w:rPr>
                <w:color w:val="002060"/>
              </w:rPr>
            </w:pPr>
            <w:r w:rsidRPr="002A7A74">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E4C121" w14:textId="77777777" w:rsidR="00887D08" w:rsidRPr="002A7A74" w:rsidRDefault="00887D08" w:rsidP="00887D08">
            <w:pPr>
              <w:pStyle w:val="ROWTABELLA"/>
              <w:rPr>
                <w:color w:val="002060"/>
              </w:rPr>
            </w:pPr>
            <w:r w:rsidRPr="002A7A74">
              <w:rPr>
                <w:color w:val="002060"/>
              </w:rPr>
              <w:t>VIA DEI PIOPPI 2</w:t>
            </w:r>
          </w:p>
        </w:tc>
      </w:tr>
      <w:tr w:rsidR="00887D08" w:rsidRPr="002A7A74" w14:paraId="186CDF05"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9B9628" w14:textId="77777777" w:rsidR="00887D08" w:rsidRPr="002A7A74" w:rsidRDefault="00887D08" w:rsidP="00887D08">
            <w:pPr>
              <w:pStyle w:val="ROWTABELLA"/>
              <w:rPr>
                <w:color w:val="002060"/>
              </w:rPr>
            </w:pPr>
            <w:r w:rsidRPr="002A7A74">
              <w:rPr>
                <w:color w:val="002060"/>
              </w:rPr>
              <w:t xml:space="preserve">REAL </w:t>
            </w:r>
            <w:proofErr w:type="gramStart"/>
            <w:r w:rsidRPr="002A7A74">
              <w:rPr>
                <w:color w:val="002060"/>
              </w:rPr>
              <w:t>S.COSTANZO</w:t>
            </w:r>
            <w:proofErr w:type="gramEnd"/>
            <w:r w:rsidRPr="002A7A74">
              <w:rPr>
                <w:color w:val="002060"/>
              </w:rPr>
              <w:t xml:space="preserve"> </w:t>
            </w:r>
            <w:proofErr w:type="spellStart"/>
            <w:r w:rsidRPr="002A7A74">
              <w:rPr>
                <w:color w:val="002060"/>
              </w:rPr>
              <w:t>CALCIsq.B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DC2C1C" w14:textId="77777777" w:rsidR="00887D08" w:rsidRPr="002A7A74" w:rsidRDefault="00887D08" w:rsidP="00887D08">
            <w:pPr>
              <w:pStyle w:val="ROWTABELLA"/>
              <w:rPr>
                <w:color w:val="002060"/>
              </w:rPr>
            </w:pPr>
            <w:r w:rsidRPr="002A7A74">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B951520"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1583648" w14:textId="77777777" w:rsidR="00887D08" w:rsidRPr="002A7A74" w:rsidRDefault="00887D08" w:rsidP="00887D08">
            <w:pPr>
              <w:pStyle w:val="ROWTABELLA"/>
              <w:rPr>
                <w:color w:val="002060"/>
              </w:rPr>
            </w:pPr>
            <w:r w:rsidRPr="002A7A74">
              <w:rPr>
                <w:color w:val="002060"/>
              </w:rPr>
              <w:t>17/11/2019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2730D6" w14:textId="77777777" w:rsidR="00887D08" w:rsidRPr="002A7A74" w:rsidRDefault="00887D08" w:rsidP="00887D08">
            <w:pPr>
              <w:pStyle w:val="ROWTABELLA"/>
              <w:rPr>
                <w:color w:val="002060"/>
              </w:rPr>
            </w:pPr>
            <w:r w:rsidRPr="002A7A7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8962ED" w14:textId="77777777" w:rsidR="00887D08" w:rsidRPr="002A7A74" w:rsidRDefault="00887D08" w:rsidP="00887D08">
            <w:pPr>
              <w:pStyle w:val="ROWTABELLA"/>
              <w:rPr>
                <w:color w:val="002060"/>
              </w:rPr>
            </w:pPr>
            <w:r w:rsidRPr="002A7A7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A4E833" w14:textId="77777777" w:rsidR="00887D08" w:rsidRPr="002A7A74" w:rsidRDefault="00887D08" w:rsidP="00887D08">
            <w:pPr>
              <w:pStyle w:val="ROWTABELLA"/>
              <w:rPr>
                <w:color w:val="002060"/>
              </w:rPr>
            </w:pPr>
            <w:r w:rsidRPr="002A7A74">
              <w:rPr>
                <w:color w:val="002060"/>
              </w:rPr>
              <w:t>VIA DELLA SANTA SELVINO</w:t>
            </w:r>
          </w:p>
        </w:tc>
      </w:tr>
      <w:tr w:rsidR="00887D08" w:rsidRPr="002A7A74" w14:paraId="39E42907"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B48B46" w14:textId="77777777" w:rsidR="00887D08" w:rsidRPr="002A7A74" w:rsidRDefault="00887D08" w:rsidP="00887D08">
            <w:pPr>
              <w:pStyle w:val="ROWTABELLA"/>
              <w:rPr>
                <w:color w:val="002060"/>
              </w:rPr>
            </w:pPr>
            <w:r w:rsidRPr="002A7A74">
              <w:rPr>
                <w:color w:val="002060"/>
              </w:rPr>
              <w:t xml:space="preserve">REAL </w:t>
            </w:r>
            <w:proofErr w:type="gramStart"/>
            <w:r w:rsidRPr="002A7A74">
              <w:rPr>
                <w:color w:val="002060"/>
              </w:rPr>
              <w:t>S.COSTANZO</w:t>
            </w:r>
            <w:proofErr w:type="gramEnd"/>
            <w:r w:rsidRPr="002A7A74">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4FC8B4" w14:textId="77777777" w:rsidR="00887D08" w:rsidRPr="002A7A74" w:rsidRDefault="00887D08" w:rsidP="00887D08">
            <w:pPr>
              <w:pStyle w:val="ROWTABELLA"/>
              <w:rPr>
                <w:color w:val="002060"/>
              </w:rPr>
            </w:pPr>
            <w:r w:rsidRPr="002A7A74">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FD39E25"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466DBD7" w14:textId="77777777" w:rsidR="00887D08" w:rsidRPr="002A7A74" w:rsidRDefault="00887D08" w:rsidP="00887D08">
            <w:pPr>
              <w:pStyle w:val="ROWTABELLA"/>
              <w:rPr>
                <w:color w:val="002060"/>
              </w:rPr>
            </w:pPr>
            <w:r w:rsidRPr="002A7A74">
              <w:rPr>
                <w:color w:val="002060"/>
              </w:rPr>
              <w:t>17/11/2019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0C9E40" w14:textId="77777777" w:rsidR="00887D08" w:rsidRPr="002A7A74" w:rsidRDefault="00887D08" w:rsidP="00887D08">
            <w:pPr>
              <w:pStyle w:val="ROWTABELLA"/>
              <w:rPr>
                <w:color w:val="002060"/>
              </w:rPr>
            </w:pPr>
            <w:r w:rsidRPr="002A7A7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1FBA3F" w14:textId="77777777" w:rsidR="00887D08" w:rsidRPr="002A7A74" w:rsidRDefault="00887D08" w:rsidP="00887D08">
            <w:pPr>
              <w:pStyle w:val="ROWTABELLA"/>
              <w:rPr>
                <w:color w:val="002060"/>
              </w:rPr>
            </w:pPr>
            <w:r w:rsidRPr="002A7A7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038B0D2" w14:textId="77777777" w:rsidR="00887D08" w:rsidRPr="002A7A74" w:rsidRDefault="00887D08" w:rsidP="00887D08">
            <w:pPr>
              <w:pStyle w:val="ROWTABELLA"/>
              <w:rPr>
                <w:color w:val="002060"/>
              </w:rPr>
            </w:pPr>
            <w:r w:rsidRPr="002A7A74">
              <w:rPr>
                <w:color w:val="002060"/>
              </w:rPr>
              <w:t>VIA DELLA SANTA SELVINO</w:t>
            </w:r>
          </w:p>
        </w:tc>
      </w:tr>
      <w:tr w:rsidR="00887D08" w:rsidRPr="002A7A74" w14:paraId="693BB6E1"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106C8FD" w14:textId="77777777" w:rsidR="00887D08" w:rsidRPr="002A7A74" w:rsidRDefault="00887D08" w:rsidP="00887D08">
            <w:pPr>
              <w:pStyle w:val="ROWTABELLA"/>
              <w:rPr>
                <w:color w:val="002060"/>
              </w:rPr>
            </w:pPr>
            <w:r w:rsidRPr="002A7A74">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594469" w14:textId="77777777" w:rsidR="00887D08" w:rsidRPr="002A7A74" w:rsidRDefault="00887D08" w:rsidP="00887D08">
            <w:pPr>
              <w:pStyle w:val="ROWTABELLA"/>
              <w:rPr>
                <w:color w:val="002060"/>
              </w:rPr>
            </w:pPr>
            <w:r w:rsidRPr="002A7A74">
              <w:rPr>
                <w:color w:val="002060"/>
              </w:rPr>
              <w:t xml:space="preserve">AUDAX 1970 </w:t>
            </w:r>
            <w:proofErr w:type="gramStart"/>
            <w:r w:rsidRPr="002A7A74">
              <w:rPr>
                <w:color w:val="002060"/>
              </w:rPr>
              <w:t>S.ANGELO</w:t>
            </w:r>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7A25A53"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6FC9A3" w14:textId="77777777" w:rsidR="00887D08" w:rsidRPr="002A7A74" w:rsidRDefault="00887D08" w:rsidP="00887D08">
            <w:pPr>
              <w:pStyle w:val="ROWTABELLA"/>
              <w:rPr>
                <w:color w:val="002060"/>
              </w:rPr>
            </w:pPr>
            <w:r w:rsidRPr="002A7A74">
              <w:rPr>
                <w:color w:val="002060"/>
              </w:rPr>
              <w:t>18/11/2019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9767DB" w14:textId="77777777" w:rsidR="00887D08" w:rsidRPr="002A7A74" w:rsidRDefault="00887D08" w:rsidP="00887D08">
            <w:pPr>
              <w:pStyle w:val="ROWTABELLA"/>
              <w:rPr>
                <w:color w:val="002060"/>
              </w:rPr>
            </w:pPr>
            <w:r w:rsidRPr="002A7A74">
              <w:rPr>
                <w:color w:val="00206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77F6EE" w14:textId="77777777" w:rsidR="00887D08" w:rsidRPr="002A7A74" w:rsidRDefault="00887D08" w:rsidP="00887D08">
            <w:pPr>
              <w:pStyle w:val="ROWTABELLA"/>
              <w:rPr>
                <w:color w:val="002060"/>
              </w:rPr>
            </w:pPr>
            <w:r w:rsidRPr="002A7A7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48CF0C" w14:textId="77777777" w:rsidR="00887D08" w:rsidRPr="002A7A74" w:rsidRDefault="00887D08" w:rsidP="00887D08">
            <w:pPr>
              <w:pStyle w:val="ROWTABELLA"/>
              <w:rPr>
                <w:color w:val="002060"/>
              </w:rPr>
            </w:pPr>
            <w:r w:rsidRPr="002A7A74">
              <w:rPr>
                <w:color w:val="002060"/>
              </w:rPr>
              <w:t xml:space="preserve">VIA </w:t>
            </w:r>
            <w:proofErr w:type="gramStart"/>
            <w:r w:rsidRPr="002A7A74">
              <w:rPr>
                <w:color w:val="002060"/>
              </w:rPr>
              <w:t>D.ALIGHIERI</w:t>
            </w:r>
            <w:proofErr w:type="gramEnd"/>
          </w:p>
        </w:tc>
      </w:tr>
    </w:tbl>
    <w:p w14:paraId="32E3C66E" w14:textId="77777777" w:rsidR="00887D08" w:rsidRPr="002A7A74" w:rsidRDefault="00887D08" w:rsidP="00887D08">
      <w:pPr>
        <w:pStyle w:val="breakline"/>
        <w:divId w:val="527259509"/>
        <w:rPr>
          <w:color w:val="002060"/>
        </w:rPr>
      </w:pPr>
    </w:p>
    <w:p w14:paraId="67404AFE" w14:textId="77777777" w:rsidR="00887D08" w:rsidRPr="002A7A74" w:rsidRDefault="00887D08" w:rsidP="00887D08">
      <w:pPr>
        <w:pStyle w:val="breakline"/>
        <w:divId w:val="527259509"/>
        <w:rPr>
          <w:color w:val="002060"/>
        </w:rPr>
      </w:pPr>
    </w:p>
    <w:p w14:paraId="2889D4BB" w14:textId="77777777" w:rsidR="00887D08" w:rsidRPr="002A7A74" w:rsidRDefault="00887D08" w:rsidP="00887D08">
      <w:pPr>
        <w:pStyle w:val="breakline"/>
        <w:divId w:val="527259509"/>
        <w:rPr>
          <w:color w:val="002060"/>
        </w:rPr>
      </w:pPr>
    </w:p>
    <w:p w14:paraId="4AB2D756" w14:textId="77777777" w:rsidR="00887D08" w:rsidRPr="002A7A74" w:rsidRDefault="00887D08" w:rsidP="00887D08">
      <w:pPr>
        <w:pStyle w:val="SOTTOTITOLOCAMPIONATO1"/>
        <w:divId w:val="527259509"/>
        <w:rPr>
          <w:color w:val="002060"/>
        </w:rPr>
      </w:pPr>
      <w:r w:rsidRPr="002A7A7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1"/>
        <w:gridCol w:w="385"/>
        <w:gridCol w:w="898"/>
        <w:gridCol w:w="1176"/>
        <w:gridCol w:w="1556"/>
        <w:gridCol w:w="1559"/>
      </w:tblGrid>
      <w:tr w:rsidR="00887D08" w:rsidRPr="002A7A74" w14:paraId="39A061B6"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FBCA12"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3E77C"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545CCE"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94618"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82D8EB"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C86CD1"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033F4F"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6A1A363A"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D15CCE" w14:textId="77777777" w:rsidR="00887D08" w:rsidRPr="002A7A74" w:rsidRDefault="00887D08" w:rsidP="00887D08">
            <w:pPr>
              <w:pStyle w:val="ROWTABELLA"/>
              <w:rPr>
                <w:color w:val="002060"/>
              </w:rPr>
            </w:pPr>
            <w:r w:rsidRPr="002A7A74">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2E234EE" w14:textId="77777777" w:rsidR="00887D08" w:rsidRPr="002A7A74" w:rsidRDefault="00887D08" w:rsidP="00887D08">
            <w:pPr>
              <w:pStyle w:val="ROWTABELLA"/>
              <w:rPr>
                <w:color w:val="002060"/>
              </w:rPr>
            </w:pPr>
            <w:r w:rsidRPr="002A7A74">
              <w:rPr>
                <w:color w:val="002060"/>
              </w:rPr>
              <w:t>ACLI AUDAX MONTECOSARO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B159674"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39D40E" w14:textId="77777777" w:rsidR="00887D08" w:rsidRPr="002A7A74" w:rsidRDefault="00887D08" w:rsidP="00887D08">
            <w:pPr>
              <w:pStyle w:val="ROWTABELLA"/>
              <w:rPr>
                <w:color w:val="002060"/>
              </w:rPr>
            </w:pPr>
            <w:r w:rsidRPr="002A7A74">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88F6EC" w14:textId="77777777" w:rsidR="00887D08" w:rsidRPr="002A7A74" w:rsidRDefault="00887D08" w:rsidP="00887D08">
            <w:pPr>
              <w:pStyle w:val="ROWTABELLA"/>
              <w:rPr>
                <w:color w:val="002060"/>
              </w:rPr>
            </w:pPr>
            <w:r w:rsidRPr="002A7A74">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75B3C6" w14:textId="77777777" w:rsidR="00887D08" w:rsidRPr="002A7A74" w:rsidRDefault="00887D08" w:rsidP="00887D08">
            <w:pPr>
              <w:pStyle w:val="ROWTABELLA"/>
              <w:rPr>
                <w:color w:val="002060"/>
              </w:rPr>
            </w:pPr>
            <w:r w:rsidRPr="002A7A7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7E65F4" w14:textId="77777777" w:rsidR="00887D08" w:rsidRPr="002A7A74" w:rsidRDefault="00887D08" w:rsidP="00887D08">
            <w:pPr>
              <w:pStyle w:val="ROWTABELLA"/>
              <w:rPr>
                <w:color w:val="002060"/>
              </w:rPr>
            </w:pPr>
            <w:r w:rsidRPr="002A7A74">
              <w:rPr>
                <w:color w:val="002060"/>
              </w:rPr>
              <w:t>VIA GROTTE DI POSATORA 19/A</w:t>
            </w:r>
          </w:p>
        </w:tc>
      </w:tr>
      <w:tr w:rsidR="00887D08" w:rsidRPr="002A7A74" w14:paraId="1BF54A9B"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A9F4131" w14:textId="77777777" w:rsidR="00887D08" w:rsidRPr="002A7A74" w:rsidRDefault="00887D08" w:rsidP="00887D08">
            <w:pPr>
              <w:pStyle w:val="ROWTABELLA"/>
              <w:rPr>
                <w:color w:val="002060"/>
              </w:rPr>
            </w:pPr>
            <w:r w:rsidRPr="002A7A74">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949A6B" w14:textId="77777777" w:rsidR="00887D08" w:rsidRPr="002A7A74" w:rsidRDefault="00887D08" w:rsidP="00887D08">
            <w:pPr>
              <w:pStyle w:val="ROWTABELLA"/>
              <w:rPr>
                <w:color w:val="002060"/>
              </w:rPr>
            </w:pPr>
            <w:r w:rsidRPr="002A7A74">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1F4B564"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DF91D9" w14:textId="77777777" w:rsidR="00887D08" w:rsidRPr="002A7A74" w:rsidRDefault="00887D08" w:rsidP="00887D08">
            <w:pPr>
              <w:pStyle w:val="ROWTABELLA"/>
              <w:rPr>
                <w:color w:val="002060"/>
              </w:rPr>
            </w:pPr>
            <w:r w:rsidRPr="002A7A74">
              <w:rPr>
                <w:color w:val="002060"/>
              </w:rPr>
              <w:t>16/11/2019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EB077A" w14:textId="77777777" w:rsidR="00887D08" w:rsidRPr="002A7A74" w:rsidRDefault="00887D08" w:rsidP="00887D08">
            <w:pPr>
              <w:pStyle w:val="ROWTABELLA"/>
              <w:rPr>
                <w:color w:val="002060"/>
              </w:rPr>
            </w:pPr>
            <w:r w:rsidRPr="002A7A74">
              <w:rPr>
                <w:color w:val="002060"/>
              </w:rPr>
              <w:t>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8A9E66" w14:textId="77777777" w:rsidR="00887D08" w:rsidRPr="002A7A74" w:rsidRDefault="00887D08" w:rsidP="00887D08">
            <w:pPr>
              <w:pStyle w:val="ROWTABELLA"/>
              <w:rPr>
                <w:color w:val="002060"/>
              </w:rPr>
            </w:pPr>
            <w:r w:rsidRPr="002A7A74">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EB890B" w14:textId="77777777" w:rsidR="00887D08" w:rsidRPr="002A7A74" w:rsidRDefault="00887D08" w:rsidP="00887D08">
            <w:pPr>
              <w:pStyle w:val="ROWTABELLA"/>
              <w:rPr>
                <w:color w:val="002060"/>
              </w:rPr>
            </w:pPr>
            <w:r w:rsidRPr="002A7A74">
              <w:rPr>
                <w:color w:val="002060"/>
              </w:rPr>
              <w:t>VIA PAOLO BORSELLINO</w:t>
            </w:r>
          </w:p>
        </w:tc>
      </w:tr>
      <w:tr w:rsidR="00887D08" w:rsidRPr="002A7A74" w14:paraId="21B6BD85"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C3BED75" w14:textId="77777777" w:rsidR="00887D08" w:rsidRPr="002A7A74" w:rsidRDefault="00887D08" w:rsidP="00887D08">
            <w:pPr>
              <w:pStyle w:val="ROWTABELLA"/>
              <w:rPr>
                <w:color w:val="002060"/>
              </w:rPr>
            </w:pPr>
            <w:r w:rsidRPr="002A7A74">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11707B" w14:textId="77777777" w:rsidR="00887D08" w:rsidRPr="002A7A74" w:rsidRDefault="00887D08" w:rsidP="00887D08">
            <w:pPr>
              <w:pStyle w:val="ROWTABELLA"/>
              <w:rPr>
                <w:color w:val="002060"/>
              </w:rPr>
            </w:pPr>
            <w:r w:rsidRPr="002A7A74">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14E365"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6462D3" w14:textId="77777777" w:rsidR="00887D08" w:rsidRPr="002A7A74" w:rsidRDefault="00887D08" w:rsidP="00887D08">
            <w:pPr>
              <w:pStyle w:val="ROWTABELLA"/>
              <w:rPr>
                <w:color w:val="002060"/>
              </w:rPr>
            </w:pPr>
            <w:r w:rsidRPr="002A7A74">
              <w:rPr>
                <w:color w:val="002060"/>
              </w:rPr>
              <w:t>17/11/2019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2FF6EB" w14:textId="77777777" w:rsidR="00887D08" w:rsidRPr="002A7A74" w:rsidRDefault="00887D08" w:rsidP="00887D08">
            <w:pPr>
              <w:pStyle w:val="ROWTABELLA"/>
              <w:rPr>
                <w:color w:val="002060"/>
              </w:rPr>
            </w:pPr>
            <w:r w:rsidRPr="002A7A74">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F206D09" w14:textId="77777777" w:rsidR="00887D08" w:rsidRPr="002A7A74" w:rsidRDefault="00887D08" w:rsidP="00887D08">
            <w:pPr>
              <w:pStyle w:val="ROWTABELLA"/>
              <w:rPr>
                <w:color w:val="002060"/>
              </w:rPr>
            </w:pPr>
            <w:r w:rsidRPr="002A7A7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03E00B" w14:textId="77777777" w:rsidR="00887D08" w:rsidRPr="002A7A74" w:rsidRDefault="00887D08" w:rsidP="00887D08">
            <w:pPr>
              <w:pStyle w:val="ROWTABELLA"/>
              <w:rPr>
                <w:color w:val="002060"/>
              </w:rPr>
            </w:pPr>
            <w:r w:rsidRPr="002A7A74">
              <w:rPr>
                <w:color w:val="002060"/>
              </w:rPr>
              <w:t>VIA FRATELLI CERVI</w:t>
            </w:r>
          </w:p>
        </w:tc>
      </w:tr>
      <w:tr w:rsidR="00887D08" w:rsidRPr="002A7A74" w14:paraId="631BDDEA"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9161A4" w14:textId="77777777" w:rsidR="00887D08" w:rsidRPr="002A7A74" w:rsidRDefault="00887D08" w:rsidP="00887D08">
            <w:pPr>
              <w:pStyle w:val="ROWTABELLA"/>
              <w:rPr>
                <w:color w:val="002060"/>
              </w:rPr>
            </w:pPr>
            <w:r w:rsidRPr="002A7A74">
              <w:rPr>
                <w:color w:val="002060"/>
              </w:rPr>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5BD7F9" w14:textId="77777777" w:rsidR="00887D08" w:rsidRPr="002A7A74" w:rsidRDefault="00887D08" w:rsidP="00887D08">
            <w:pPr>
              <w:pStyle w:val="ROWTABELLA"/>
              <w:rPr>
                <w:color w:val="002060"/>
              </w:rPr>
            </w:pPr>
            <w:r w:rsidRPr="002A7A74">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C794DFC"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4B1B747" w14:textId="77777777" w:rsidR="00887D08" w:rsidRPr="002A7A74" w:rsidRDefault="00887D08" w:rsidP="00887D08">
            <w:pPr>
              <w:pStyle w:val="ROWTABELLA"/>
              <w:rPr>
                <w:color w:val="002060"/>
              </w:rPr>
            </w:pPr>
            <w:r w:rsidRPr="002A7A74">
              <w:rPr>
                <w:color w:val="002060"/>
              </w:rPr>
              <w:t>17/11/2019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D10D03" w14:textId="77777777" w:rsidR="00887D08" w:rsidRPr="002A7A74" w:rsidRDefault="00887D08" w:rsidP="00887D08">
            <w:pPr>
              <w:pStyle w:val="ROWTABELLA"/>
              <w:rPr>
                <w:color w:val="002060"/>
              </w:rPr>
            </w:pPr>
            <w:r w:rsidRPr="002A7A74">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ED0D59" w14:textId="77777777" w:rsidR="00887D08" w:rsidRPr="002A7A74" w:rsidRDefault="00887D08" w:rsidP="00887D08">
            <w:pPr>
              <w:pStyle w:val="ROWTABELLA"/>
              <w:rPr>
                <w:color w:val="002060"/>
              </w:rPr>
            </w:pPr>
            <w:r w:rsidRPr="002A7A7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25E054" w14:textId="77777777" w:rsidR="00887D08" w:rsidRPr="002A7A74" w:rsidRDefault="00887D08" w:rsidP="00887D08">
            <w:pPr>
              <w:pStyle w:val="ROWTABELLA"/>
              <w:rPr>
                <w:color w:val="002060"/>
              </w:rPr>
            </w:pPr>
            <w:r w:rsidRPr="002A7A74">
              <w:rPr>
                <w:color w:val="002060"/>
              </w:rPr>
              <w:t>VIA SIBILLA 2C</w:t>
            </w:r>
          </w:p>
        </w:tc>
      </w:tr>
      <w:tr w:rsidR="00887D08" w:rsidRPr="002A7A74" w14:paraId="68ACCECD"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1D4D53" w14:textId="77777777" w:rsidR="00887D08" w:rsidRPr="002A7A74" w:rsidRDefault="00887D08" w:rsidP="00887D08">
            <w:pPr>
              <w:pStyle w:val="ROWTABELLA"/>
              <w:rPr>
                <w:color w:val="002060"/>
              </w:rPr>
            </w:pPr>
            <w:r w:rsidRPr="002A7A74">
              <w:rPr>
                <w:color w:val="002060"/>
              </w:rPr>
              <w:t>POLISPORTIVA GAGLIARDA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22C3188" w14:textId="77777777" w:rsidR="00887D08" w:rsidRPr="002A7A74" w:rsidRDefault="00887D08" w:rsidP="00887D08">
            <w:pPr>
              <w:pStyle w:val="ROWTABELLA"/>
              <w:rPr>
                <w:color w:val="002060"/>
              </w:rPr>
            </w:pPr>
            <w:r w:rsidRPr="002A7A74">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751A14"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764BC8" w14:textId="77777777" w:rsidR="00887D08" w:rsidRPr="002A7A74" w:rsidRDefault="00887D08" w:rsidP="00887D08">
            <w:pPr>
              <w:pStyle w:val="ROWTABELLA"/>
              <w:rPr>
                <w:color w:val="002060"/>
              </w:rPr>
            </w:pPr>
            <w:r w:rsidRPr="002A7A74">
              <w:rPr>
                <w:color w:val="002060"/>
              </w:rPr>
              <w:t>17/11/2019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445FB50" w14:textId="77777777" w:rsidR="00887D08" w:rsidRPr="002A7A74" w:rsidRDefault="00887D08" w:rsidP="00887D08">
            <w:pPr>
              <w:pStyle w:val="ROWTABELLA"/>
              <w:rPr>
                <w:color w:val="002060"/>
              </w:rPr>
            </w:pPr>
            <w:r w:rsidRPr="002A7A74">
              <w:rPr>
                <w:color w:val="002060"/>
              </w:rPr>
              <w:t>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C72D17" w14:textId="77777777" w:rsidR="00887D08" w:rsidRPr="002A7A74" w:rsidRDefault="00887D08" w:rsidP="00887D08">
            <w:pPr>
              <w:pStyle w:val="ROWTABELLA"/>
              <w:rPr>
                <w:color w:val="002060"/>
              </w:rPr>
            </w:pPr>
            <w:r w:rsidRPr="002A7A7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199D1A" w14:textId="77777777" w:rsidR="00887D08" w:rsidRPr="002A7A74" w:rsidRDefault="00887D08" w:rsidP="00887D08">
            <w:pPr>
              <w:pStyle w:val="ROWTABELLA"/>
              <w:rPr>
                <w:color w:val="002060"/>
              </w:rPr>
            </w:pPr>
            <w:r w:rsidRPr="002A7A74">
              <w:rPr>
                <w:color w:val="002060"/>
              </w:rPr>
              <w:t>VIA SGATTONI - CONTR.RAGNOLA</w:t>
            </w:r>
          </w:p>
        </w:tc>
      </w:tr>
      <w:tr w:rsidR="00887D08" w:rsidRPr="002A7A74" w14:paraId="5243CAE4"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867EF1" w14:textId="77777777" w:rsidR="00887D08" w:rsidRPr="002A7A74" w:rsidRDefault="00887D08" w:rsidP="00887D08">
            <w:pPr>
              <w:pStyle w:val="ROWTABELLA"/>
              <w:rPr>
                <w:color w:val="002060"/>
              </w:rPr>
            </w:pPr>
            <w:r w:rsidRPr="002A7A74">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AC0AFAD" w14:textId="77777777" w:rsidR="00887D08" w:rsidRPr="002A7A74" w:rsidRDefault="00887D08" w:rsidP="00887D08">
            <w:pPr>
              <w:pStyle w:val="ROWTABELLA"/>
              <w:rPr>
                <w:color w:val="002060"/>
              </w:rPr>
            </w:pPr>
            <w:r w:rsidRPr="002A7A7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D206EAA"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426265" w14:textId="77777777" w:rsidR="00887D08" w:rsidRPr="002A7A74" w:rsidRDefault="00887D08" w:rsidP="00887D08">
            <w:pPr>
              <w:pStyle w:val="ROWTABELLA"/>
              <w:rPr>
                <w:color w:val="002060"/>
              </w:rPr>
            </w:pPr>
            <w:r w:rsidRPr="002A7A74">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C5B998" w14:textId="77777777" w:rsidR="00887D08" w:rsidRPr="002A7A74" w:rsidRDefault="00887D08" w:rsidP="00887D08">
            <w:pPr>
              <w:pStyle w:val="ROWTABELLA"/>
              <w:rPr>
                <w:color w:val="002060"/>
              </w:rPr>
            </w:pPr>
            <w:r w:rsidRPr="002A7A74">
              <w:rPr>
                <w:color w:val="002060"/>
              </w:rPr>
              <w:t>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6DF48D" w14:textId="77777777" w:rsidR="00887D08" w:rsidRPr="002A7A74" w:rsidRDefault="00887D08" w:rsidP="00887D08">
            <w:pPr>
              <w:pStyle w:val="ROWTABELLA"/>
              <w:rPr>
                <w:color w:val="002060"/>
              </w:rPr>
            </w:pPr>
            <w:r w:rsidRPr="002A7A7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BBAA2" w14:textId="77777777" w:rsidR="00887D08" w:rsidRPr="002A7A74" w:rsidRDefault="00887D08" w:rsidP="00887D08">
            <w:pPr>
              <w:pStyle w:val="ROWTABELLA"/>
              <w:rPr>
                <w:color w:val="002060"/>
              </w:rPr>
            </w:pPr>
            <w:r w:rsidRPr="002A7A74">
              <w:rPr>
                <w:color w:val="002060"/>
              </w:rPr>
              <w:t>VIA GHANDI - FRAZ. CROCETTE</w:t>
            </w:r>
          </w:p>
        </w:tc>
      </w:tr>
    </w:tbl>
    <w:p w14:paraId="0DCB785B" w14:textId="77777777" w:rsidR="00887D08" w:rsidRPr="00A56D42" w:rsidRDefault="00887D08" w:rsidP="00887D08">
      <w:pPr>
        <w:pStyle w:val="breakline"/>
        <w:divId w:val="527259509"/>
        <w:rPr>
          <w:color w:val="002060"/>
        </w:rPr>
      </w:pPr>
    </w:p>
    <w:p w14:paraId="51D4E145"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UNDER 15 C5 REGIONALI MASCHILI</w:t>
      </w:r>
    </w:p>
    <w:p w14:paraId="6ED30654" w14:textId="77777777" w:rsidR="00887D08" w:rsidRPr="00A56D42" w:rsidRDefault="00887D08" w:rsidP="00887D08">
      <w:pPr>
        <w:pStyle w:val="TITOLOPRINC"/>
        <w:divId w:val="527259509"/>
        <w:rPr>
          <w:color w:val="002060"/>
        </w:rPr>
      </w:pPr>
      <w:r w:rsidRPr="00A56D42">
        <w:rPr>
          <w:color w:val="002060"/>
        </w:rPr>
        <w:t>VARIAZIONI AL PROGRAMMA GARE</w:t>
      </w:r>
    </w:p>
    <w:p w14:paraId="5A132365" w14:textId="77777777" w:rsidR="00887D08" w:rsidRPr="00A56D42" w:rsidRDefault="00887D08" w:rsidP="00887D08">
      <w:pPr>
        <w:pStyle w:val="breakline"/>
        <w:divId w:val="527259509"/>
        <w:rPr>
          <w:color w:val="002060"/>
        </w:rPr>
      </w:pPr>
    </w:p>
    <w:p w14:paraId="2B41C85D" w14:textId="77777777" w:rsidR="00887D08" w:rsidRPr="00A56D42" w:rsidRDefault="00887D08" w:rsidP="00887D08">
      <w:pPr>
        <w:pStyle w:val="breakline"/>
        <w:divId w:val="527259509"/>
        <w:rPr>
          <w:color w:val="002060"/>
        </w:rPr>
      </w:pPr>
    </w:p>
    <w:p w14:paraId="15B05621"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22E8F04F"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E4E843"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AF159F"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DD7950"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83B1FA"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4F9B57"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71214"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D48F4"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F4A19D" w14:textId="77777777" w:rsidR="00887D08" w:rsidRPr="00A56D42" w:rsidRDefault="00887D08" w:rsidP="00887D08">
            <w:pPr>
              <w:pStyle w:val="HEADERTABELLA"/>
              <w:rPr>
                <w:color w:val="002060"/>
              </w:rPr>
            </w:pPr>
            <w:r w:rsidRPr="00A56D42">
              <w:rPr>
                <w:color w:val="002060"/>
              </w:rPr>
              <w:t>Impianto</w:t>
            </w:r>
          </w:p>
        </w:tc>
      </w:tr>
      <w:tr w:rsidR="00887D08" w:rsidRPr="00A56D42" w14:paraId="3A6F2009"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A65EA" w14:textId="77777777" w:rsidR="00887D08" w:rsidRPr="00504A4F" w:rsidRDefault="00887D08" w:rsidP="00887D08">
            <w:pPr>
              <w:pStyle w:val="ROWTABELLA"/>
              <w:rPr>
                <w:color w:val="002060"/>
                <w:highlight w:val="yellow"/>
              </w:rPr>
            </w:pPr>
            <w:r w:rsidRPr="00504A4F">
              <w:rPr>
                <w:color w:val="002060"/>
                <w:highlight w:val="yellow"/>
              </w:rPr>
              <w:t>16/11/2019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4B0D4" w14:textId="77777777" w:rsidR="00887D08" w:rsidRPr="00504A4F" w:rsidRDefault="00887D08" w:rsidP="00887D08">
            <w:pPr>
              <w:pStyle w:val="ROWTABELLA"/>
              <w:jc w:val="center"/>
              <w:rPr>
                <w:color w:val="002060"/>
                <w:highlight w:val="yellow"/>
              </w:rPr>
            </w:pPr>
            <w:r w:rsidRPr="00504A4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0815E" w14:textId="77777777" w:rsidR="00887D08" w:rsidRPr="00504A4F" w:rsidRDefault="00887D08" w:rsidP="00887D08">
            <w:pPr>
              <w:pStyle w:val="ROWTABELLA"/>
              <w:rPr>
                <w:color w:val="002060"/>
                <w:highlight w:val="yellow"/>
              </w:rPr>
            </w:pPr>
            <w:r w:rsidRPr="00504A4F">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FD082" w14:textId="77777777" w:rsidR="00887D08" w:rsidRPr="00504A4F" w:rsidRDefault="00887D08" w:rsidP="00887D08">
            <w:pPr>
              <w:pStyle w:val="ROWTABELLA"/>
              <w:rPr>
                <w:color w:val="002060"/>
                <w:highlight w:val="yellow"/>
              </w:rPr>
            </w:pPr>
            <w:r w:rsidRPr="00504A4F">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EF182" w14:textId="596402D0" w:rsidR="00887D08" w:rsidRPr="00A56D42" w:rsidRDefault="00887D08" w:rsidP="00887D08">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3B975" w14:textId="77777777" w:rsidR="00887D08" w:rsidRPr="00A56D42" w:rsidRDefault="00887D08" w:rsidP="00887D08">
            <w:pPr>
              <w:pStyle w:val="ROWTABELLA"/>
              <w:jc w:val="center"/>
              <w:rPr>
                <w:color w:val="002060"/>
              </w:rPr>
            </w:pPr>
            <w:r w:rsidRPr="00504A4F">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E7DF1" w14:textId="77777777" w:rsidR="00887D08" w:rsidRPr="00A56D42" w:rsidRDefault="00887D08" w:rsidP="00887D08">
            <w:pPr>
              <w:pStyle w:val="ROWTABELLA"/>
              <w:jc w:val="center"/>
              <w:rPr>
                <w:color w:val="002060"/>
              </w:rPr>
            </w:pPr>
            <w:r w:rsidRPr="00A56D4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02687C" w14:textId="77777777" w:rsidR="00887D08" w:rsidRPr="00A56D42" w:rsidRDefault="00887D08" w:rsidP="00887D08">
            <w:pPr>
              <w:rPr>
                <w:color w:val="002060"/>
                <w:sz w:val="24"/>
                <w:szCs w:val="24"/>
              </w:rPr>
            </w:pPr>
          </w:p>
        </w:tc>
      </w:tr>
    </w:tbl>
    <w:p w14:paraId="43BF971A" w14:textId="77777777" w:rsidR="00887D08" w:rsidRPr="00A56D42" w:rsidRDefault="00887D08" w:rsidP="00887D08">
      <w:pPr>
        <w:pStyle w:val="breakline"/>
        <w:divId w:val="527259509"/>
        <w:rPr>
          <w:color w:val="002060"/>
        </w:rPr>
      </w:pPr>
    </w:p>
    <w:p w14:paraId="28149CE9" w14:textId="77777777" w:rsidR="00887D08" w:rsidRPr="00A56D42" w:rsidRDefault="00887D08" w:rsidP="00887D08">
      <w:pPr>
        <w:pStyle w:val="breakline"/>
        <w:divId w:val="527259509"/>
        <w:rPr>
          <w:color w:val="002060"/>
        </w:rPr>
      </w:pPr>
    </w:p>
    <w:p w14:paraId="39D44FAA"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702D72E2"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010F5E"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B73E1F"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71536"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558C4F"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F4AEC7"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E200B5"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1CF55"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BBD6D4" w14:textId="77777777" w:rsidR="00887D08" w:rsidRPr="00A56D42" w:rsidRDefault="00887D08" w:rsidP="00887D08">
            <w:pPr>
              <w:pStyle w:val="HEADERTABELLA"/>
              <w:rPr>
                <w:color w:val="002060"/>
              </w:rPr>
            </w:pPr>
            <w:r w:rsidRPr="00A56D42">
              <w:rPr>
                <w:color w:val="002060"/>
              </w:rPr>
              <w:t>Impianto</w:t>
            </w:r>
          </w:p>
        </w:tc>
      </w:tr>
      <w:tr w:rsidR="00887D08" w:rsidRPr="00A56D42" w14:paraId="4F2760F0"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FCECB" w14:textId="77777777" w:rsidR="00887D08" w:rsidRPr="00504A4F" w:rsidRDefault="00887D08" w:rsidP="00887D08">
            <w:pPr>
              <w:pStyle w:val="ROWTABELLA"/>
              <w:rPr>
                <w:color w:val="002060"/>
                <w:highlight w:val="yellow"/>
              </w:rPr>
            </w:pPr>
            <w:r w:rsidRPr="00504A4F">
              <w:rPr>
                <w:color w:val="002060"/>
                <w:highlight w:val="yellow"/>
              </w:rPr>
              <w:t>17/11/2019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D1B6F" w14:textId="77777777" w:rsidR="00887D08" w:rsidRPr="00504A4F" w:rsidRDefault="00887D08" w:rsidP="00887D08">
            <w:pPr>
              <w:pStyle w:val="ROWTABELLA"/>
              <w:jc w:val="center"/>
              <w:rPr>
                <w:color w:val="002060"/>
                <w:highlight w:val="yellow"/>
              </w:rPr>
            </w:pPr>
            <w:r w:rsidRPr="00504A4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25B6C" w14:textId="77777777" w:rsidR="00887D08" w:rsidRPr="00504A4F" w:rsidRDefault="00887D08" w:rsidP="00887D08">
            <w:pPr>
              <w:pStyle w:val="ROWTABELLA"/>
              <w:rPr>
                <w:color w:val="002060"/>
                <w:highlight w:val="yellow"/>
              </w:rPr>
            </w:pPr>
            <w:r w:rsidRPr="00504A4F">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A1FDE" w14:textId="77777777" w:rsidR="00887D08" w:rsidRPr="00504A4F" w:rsidRDefault="00887D08" w:rsidP="00887D08">
            <w:pPr>
              <w:pStyle w:val="ROWTABELLA"/>
              <w:rPr>
                <w:color w:val="002060"/>
                <w:highlight w:val="yellow"/>
              </w:rPr>
            </w:pPr>
            <w:r w:rsidRPr="00504A4F">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C55520" w14:textId="77777777" w:rsidR="00887D08" w:rsidRPr="00A56D42" w:rsidRDefault="00887D08" w:rsidP="00887D08">
            <w:pPr>
              <w:pStyle w:val="ROWTABELLA"/>
              <w:rPr>
                <w:color w:val="002060"/>
              </w:rPr>
            </w:pPr>
            <w:r w:rsidRPr="00A56D42">
              <w:rPr>
                <w:color w:val="002060"/>
              </w:rPr>
              <w:t>15/11/2019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F7F6B" w14:textId="77777777" w:rsidR="00887D08" w:rsidRPr="00A56D42" w:rsidRDefault="00887D08" w:rsidP="00887D08">
            <w:pPr>
              <w:pStyle w:val="ROWTABELLA"/>
              <w:jc w:val="center"/>
              <w:rPr>
                <w:color w:val="002060"/>
              </w:rPr>
            </w:pPr>
            <w:r w:rsidRPr="00504A4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8210E" w14:textId="77777777" w:rsidR="00887D08" w:rsidRPr="00A56D42" w:rsidRDefault="00887D08" w:rsidP="00887D08">
            <w:pPr>
              <w:pStyle w:val="ROWTABELLA"/>
              <w:jc w:val="center"/>
              <w:rPr>
                <w:color w:val="002060"/>
              </w:rPr>
            </w:pPr>
            <w:r w:rsidRPr="00A56D42">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91996" w14:textId="77777777" w:rsidR="00887D08" w:rsidRPr="00A56D42" w:rsidRDefault="00887D08" w:rsidP="00887D08">
            <w:pPr>
              <w:pStyle w:val="ROWTABELLA"/>
              <w:rPr>
                <w:color w:val="002060"/>
              </w:rPr>
            </w:pPr>
            <w:r w:rsidRPr="00504A4F">
              <w:rPr>
                <w:color w:val="002060"/>
                <w:highlight w:val="yellow"/>
              </w:rPr>
              <w:t>PALASPORT CASTELLEONE DI SUASA VIA ROSSINI</w:t>
            </w:r>
          </w:p>
        </w:tc>
      </w:tr>
      <w:tr w:rsidR="00887D08" w:rsidRPr="00A56D42" w14:paraId="518D8841"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F5D32" w14:textId="1A8D925E" w:rsidR="00887D08" w:rsidRPr="00504A4F" w:rsidRDefault="00021EE7" w:rsidP="00887D08">
            <w:pPr>
              <w:pStyle w:val="ROWTABELLA"/>
              <w:rPr>
                <w:color w:val="002060"/>
                <w:highlight w:val="yellow"/>
              </w:rPr>
            </w:pPr>
            <w:r>
              <w:rPr>
                <w:color w:val="002060"/>
                <w:highlight w:val="yellow"/>
              </w:rPr>
              <w:t>*</w:t>
            </w:r>
            <w:r w:rsidR="00887D08" w:rsidRPr="00504A4F">
              <w:rPr>
                <w:color w:val="002060"/>
                <w:highlight w:val="yellow"/>
              </w:rPr>
              <w:t>04/01/2020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71B62" w14:textId="77777777" w:rsidR="00887D08" w:rsidRPr="00504A4F" w:rsidRDefault="00887D08" w:rsidP="00887D08">
            <w:pPr>
              <w:pStyle w:val="ROWTABELLA"/>
              <w:jc w:val="center"/>
              <w:rPr>
                <w:color w:val="002060"/>
                <w:highlight w:val="yellow"/>
              </w:rPr>
            </w:pPr>
            <w:r w:rsidRPr="00504A4F">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25EBC" w14:textId="77777777" w:rsidR="00887D08" w:rsidRPr="00504A4F" w:rsidRDefault="00887D08" w:rsidP="00887D08">
            <w:pPr>
              <w:pStyle w:val="ROWTABELLA"/>
              <w:rPr>
                <w:color w:val="002060"/>
                <w:highlight w:val="yellow"/>
              </w:rPr>
            </w:pPr>
            <w:r w:rsidRPr="00504A4F">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92DDC" w14:textId="77777777" w:rsidR="00887D08" w:rsidRPr="00504A4F" w:rsidRDefault="00887D08" w:rsidP="00887D08">
            <w:pPr>
              <w:pStyle w:val="ROWTABELLA"/>
              <w:rPr>
                <w:color w:val="002060"/>
                <w:highlight w:val="yellow"/>
              </w:rPr>
            </w:pPr>
            <w:r w:rsidRPr="00504A4F">
              <w:rPr>
                <w:color w:val="002060"/>
                <w:highlight w:val="yellow"/>
              </w:rPr>
              <w:t xml:space="preserve">ITALSERVICE C5 </w:t>
            </w:r>
            <w:proofErr w:type="spellStart"/>
            <w:proofErr w:type="gramStart"/>
            <w:r w:rsidRPr="00504A4F">
              <w:rPr>
                <w:color w:val="002060"/>
                <w:highlight w:val="yellow"/>
              </w:rPr>
              <w:t>sq.B</w:t>
            </w:r>
            <w:proofErr w:type="spellEnd"/>
            <w:proofErr w:type="gramEnd"/>
            <w:r w:rsidRPr="00504A4F">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1296A" w14:textId="77777777" w:rsidR="00887D08" w:rsidRPr="00A56D42" w:rsidRDefault="00887D08" w:rsidP="00887D08">
            <w:pPr>
              <w:pStyle w:val="ROWTABELLA"/>
              <w:rPr>
                <w:color w:val="002060"/>
              </w:rPr>
            </w:pPr>
            <w:r w:rsidRPr="00A56D42">
              <w:rPr>
                <w:color w:val="002060"/>
              </w:rPr>
              <w:t>15/11/2019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E8ED7" w14:textId="77777777" w:rsidR="00887D08" w:rsidRPr="00A56D42" w:rsidRDefault="00887D08" w:rsidP="00887D08">
            <w:pPr>
              <w:pStyle w:val="ROWTABELLA"/>
              <w:jc w:val="center"/>
              <w:rPr>
                <w:color w:val="002060"/>
              </w:rPr>
            </w:pPr>
            <w:r w:rsidRPr="00504A4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AA4F3" w14:textId="77777777" w:rsidR="00887D08" w:rsidRPr="00A56D42" w:rsidRDefault="00887D08" w:rsidP="00887D08">
            <w:pPr>
              <w:pStyle w:val="ROWTABELLA"/>
              <w:jc w:val="center"/>
              <w:rPr>
                <w:color w:val="002060"/>
              </w:rPr>
            </w:pPr>
            <w:r w:rsidRPr="00A56D4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6C5C2" w14:textId="77777777" w:rsidR="00887D08" w:rsidRPr="00A56D42" w:rsidRDefault="00887D08" w:rsidP="00887D08">
            <w:pPr>
              <w:rPr>
                <w:color w:val="002060"/>
                <w:sz w:val="24"/>
                <w:szCs w:val="24"/>
              </w:rPr>
            </w:pPr>
          </w:p>
        </w:tc>
      </w:tr>
    </w:tbl>
    <w:p w14:paraId="45235333" w14:textId="77777777" w:rsidR="00021EE7" w:rsidRDefault="00021EE7" w:rsidP="00887D08">
      <w:pPr>
        <w:pStyle w:val="breakline"/>
        <w:divId w:val="527259509"/>
        <w:rPr>
          <w:rFonts w:ascii="Arial" w:hAnsi="Arial" w:cs="Arial"/>
          <w:color w:val="002060"/>
          <w:sz w:val="14"/>
          <w:szCs w:val="14"/>
        </w:rPr>
      </w:pPr>
    </w:p>
    <w:p w14:paraId="3DB10B4B" w14:textId="69C852F4" w:rsidR="00887D08" w:rsidRPr="00021EE7" w:rsidRDefault="00021EE7" w:rsidP="00887D08">
      <w:pPr>
        <w:pStyle w:val="breakline"/>
        <w:divId w:val="527259509"/>
        <w:rPr>
          <w:rFonts w:ascii="Arial" w:hAnsi="Arial" w:cs="Arial"/>
          <w:i/>
          <w:iCs/>
          <w:color w:val="002060"/>
          <w:sz w:val="14"/>
          <w:szCs w:val="14"/>
        </w:rPr>
      </w:pPr>
      <w:r w:rsidRPr="00021EE7">
        <w:rPr>
          <w:rFonts w:ascii="Arial" w:hAnsi="Arial" w:cs="Arial"/>
          <w:i/>
          <w:iCs/>
          <w:color w:val="002060"/>
          <w:sz w:val="14"/>
          <w:szCs w:val="14"/>
        </w:rPr>
        <w:t>* trattandosi di gara contro squadra cadetta ininfluente ai fini della classifica e visto il perdurare dell’indisponibilità del campo della squadra ospitante</w:t>
      </w:r>
    </w:p>
    <w:p w14:paraId="4C0B0261" w14:textId="77777777" w:rsidR="00887D08" w:rsidRPr="00A56D42" w:rsidRDefault="00887D08" w:rsidP="00887D08">
      <w:pPr>
        <w:pStyle w:val="breakline"/>
        <w:divId w:val="527259509"/>
        <w:rPr>
          <w:color w:val="002060"/>
        </w:rPr>
      </w:pPr>
    </w:p>
    <w:p w14:paraId="5D671DAD" w14:textId="77777777" w:rsidR="00887D08" w:rsidRPr="00A56D42" w:rsidRDefault="00887D08" w:rsidP="00887D08">
      <w:pPr>
        <w:pStyle w:val="SOTTOTITOLOCAMPIONATO1"/>
        <w:divId w:val="527259509"/>
        <w:rPr>
          <w:color w:val="002060"/>
        </w:rPr>
      </w:pPr>
      <w:r w:rsidRPr="00A56D4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887D08" w:rsidRPr="00A56D42" w14:paraId="2475CB52"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EA58E7"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6174B4"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C6EE9D"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CD2FB"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F6A7C6"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8F206E"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DC236E"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481C62" w14:textId="77777777" w:rsidR="00887D08" w:rsidRPr="00A56D42" w:rsidRDefault="00887D08" w:rsidP="00887D08">
            <w:pPr>
              <w:pStyle w:val="HEADERTABELLA"/>
              <w:rPr>
                <w:color w:val="002060"/>
              </w:rPr>
            </w:pPr>
            <w:r w:rsidRPr="00A56D42">
              <w:rPr>
                <w:color w:val="002060"/>
              </w:rPr>
              <w:t>Impianto</w:t>
            </w:r>
          </w:p>
        </w:tc>
      </w:tr>
      <w:tr w:rsidR="00887D08" w:rsidRPr="00A56D42" w14:paraId="7F12F1D8" w14:textId="77777777" w:rsidTr="00504A4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AF1ED" w14:textId="77777777" w:rsidR="00887D08" w:rsidRPr="00504A4F" w:rsidRDefault="00887D08" w:rsidP="00887D08">
            <w:pPr>
              <w:pStyle w:val="ROWTABELLA"/>
              <w:rPr>
                <w:color w:val="002060"/>
                <w:highlight w:val="yellow"/>
              </w:rPr>
            </w:pPr>
            <w:r w:rsidRPr="00504A4F">
              <w:rPr>
                <w:color w:val="002060"/>
                <w:highlight w:val="yellow"/>
              </w:rPr>
              <w:t>01/12/2019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FC148" w14:textId="77777777" w:rsidR="00887D08" w:rsidRPr="00504A4F" w:rsidRDefault="00887D08" w:rsidP="00887D08">
            <w:pPr>
              <w:pStyle w:val="ROWTABELLA"/>
              <w:jc w:val="center"/>
              <w:rPr>
                <w:color w:val="002060"/>
                <w:highlight w:val="yellow"/>
              </w:rPr>
            </w:pPr>
            <w:r w:rsidRPr="00504A4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692C4" w14:textId="77777777" w:rsidR="00887D08" w:rsidRPr="00504A4F" w:rsidRDefault="00887D08" w:rsidP="00887D08">
            <w:pPr>
              <w:pStyle w:val="ROWTABELLA"/>
              <w:rPr>
                <w:color w:val="002060"/>
                <w:highlight w:val="yellow"/>
              </w:rPr>
            </w:pPr>
            <w:r w:rsidRPr="00504A4F">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9381B" w14:textId="77777777" w:rsidR="00887D08" w:rsidRPr="00504A4F" w:rsidRDefault="00887D08" w:rsidP="00887D08">
            <w:pPr>
              <w:pStyle w:val="ROWTABELLA"/>
              <w:rPr>
                <w:color w:val="002060"/>
                <w:highlight w:val="yellow"/>
              </w:rPr>
            </w:pPr>
            <w:r w:rsidRPr="00504A4F">
              <w:rPr>
                <w:color w:val="002060"/>
                <w:highlight w:val="yellow"/>
              </w:rPr>
              <w:t>FUTSAL ASKL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A218D" w14:textId="4660713F" w:rsidR="00887D08" w:rsidRPr="00A56D42" w:rsidRDefault="00504A4F" w:rsidP="00887D08">
            <w:pPr>
              <w:pStyle w:val="ROWTABELLA"/>
              <w:rPr>
                <w:color w:val="002060"/>
              </w:rPr>
            </w:pPr>
            <w:r>
              <w:rPr>
                <w:color w:val="002060"/>
              </w:rPr>
              <w:t>30</w:t>
            </w:r>
            <w:r w:rsidR="00887D08" w:rsidRPr="00A56D42">
              <w:rPr>
                <w:color w:val="002060"/>
              </w:rPr>
              <w:t>/11/2019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5EB79" w14:textId="77777777" w:rsidR="00887D08" w:rsidRPr="00A56D42" w:rsidRDefault="00887D08" w:rsidP="00887D08">
            <w:pPr>
              <w:pStyle w:val="ROWTABELLA"/>
              <w:jc w:val="center"/>
              <w:rPr>
                <w:color w:val="002060"/>
              </w:rPr>
            </w:pPr>
            <w:r w:rsidRPr="00504A4F">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76536" w14:textId="77777777" w:rsidR="00887D08" w:rsidRPr="00A56D42" w:rsidRDefault="00887D08" w:rsidP="00887D08">
            <w:pPr>
              <w:pStyle w:val="ROWTABELLA"/>
              <w:jc w:val="center"/>
              <w:rPr>
                <w:color w:val="002060"/>
              </w:rPr>
            </w:pPr>
            <w:r w:rsidRPr="00A56D42">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2A3CF" w14:textId="77777777" w:rsidR="00887D08" w:rsidRPr="00A56D42" w:rsidRDefault="00887D08" w:rsidP="00887D08">
            <w:pPr>
              <w:rPr>
                <w:color w:val="002060"/>
                <w:sz w:val="24"/>
                <w:szCs w:val="24"/>
              </w:rPr>
            </w:pPr>
          </w:p>
        </w:tc>
      </w:tr>
    </w:tbl>
    <w:p w14:paraId="1F9BD57C" w14:textId="77777777" w:rsidR="00887D08" w:rsidRPr="00A56D42" w:rsidRDefault="00887D08" w:rsidP="00887D08">
      <w:pPr>
        <w:pStyle w:val="breakline"/>
        <w:divId w:val="527259509"/>
        <w:rPr>
          <w:color w:val="002060"/>
        </w:rPr>
      </w:pPr>
    </w:p>
    <w:p w14:paraId="3859CBB1" w14:textId="77777777" w:rsidR="00887D08" w:rsidRPr="00A56D42" w:rsidRDefault="00887D08" w:rsidP="00887D08">
      <w:pPr>
        <w:pStyle w:val="breakline"/>
        <w:divId w:val="527259509"/>
        <w:rPr>
          <w:color w:val="002060"/>
        </w:rPr>
      </w:pPr>
    </w:p>
    <w:p w14:paraId="67E81060" w14:textId="77777777" w:rsidR="00887D08" w:rsidRPr="00A56D42" w:rsidRDefault="00887D08" w:rsidP="00887D08">
      <w:pPr>
        <w:pStyle w:val="TITOLOPRINC"/>
        <w:divId w:val="527259509"/>
        <w:rPr>
          <w:color w:val="002060"/>
        </w:rPr>
      </w:pPr>
      <w:r w:rsidRPr="00A56D42">
        <w:rPr>
          <w:color w:val="002060"/>
        </w:rPr>
        <w:t>RISULTATI</w:t>
      </w:r>
    </w:p>
    <w:p w14:paraId="4CC9333A" w14:textId="77777777" w:rsidR="00887D08" w:rsidRPr="00A56D42" w:rsidRDefault="00887D08" w:rsidP="00887D08">
      <w:pPr>
        <w:pStyle w:val="breakline"/>
        <w:divId w:val="527259509"/>
        <w:rPr>
          <w:color w:val="002060"/>
        </w:rPr>
      </w:pPr>
    </w:p>
    <w:p w14:paraId="5DBF17AD" w14:textId="77777777" w:rsidR="00887D08" w:rsidRPr="00A56D42" w:rsidRDefault="00887D08" w:rsidP="00887D08">
      <w:pPr>
        <w:pStyle w:val="SOTTOTITOLOCAMPIONATO1"/>
        <w:divId w:val="527259509"/>
        <w:rPr>
          <w:color w:val="002060"/>
        </w:rPr>
      </w:pPr>
      <w:r w:rsidRPr="00A56D42">
        <w:rPr>
          <w:color w:val="002060"/>
        </w:rPr>
        <w:t>RISULTATI UFFICIALI GARE DEL 10/11/2019</w:t>
      </w:r>
    </w:p>
    <w:p w14:paraId="06FC3F5D"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16177B66"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87D08" w:rsidRPr="00A56D42" w14:paraId="3522F20E"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11877456"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5BCC4" w14:textId="77777777" w:rsidR="00887D08" w:rsidRPr="00A56D42" w:rsidRDefault="00887D08" w:rsidP="00887D08">
                  <w:pPr>
                    <w:pStyle w:val="HEADERTABELLA"/>
                    <w:rPr>
                      <w:color w:val="002060"/>
                    </w:rPr>
                  </w:pPr>
                  <w:r w:rsidRPr="00A56D42">
                    <w:rPr>
                      <w:color w:val="002060"/>
                    </w:rPr>
                    <w:t>GIRONE A - 6 Giornata - A</w:t>
                  </w:r>
                </w:p>
              </w:tc>
            </w:tr>
            <w:tr w:rsidR="00887D08" w:rsidRPr="00A56D42" w14:paraId="44EBEC0D"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486C583" w14:textId="77777777" w:rsidR="00887D08" w:rsidRPr="00A56D42" w:rsidRDefault="00887D08" w:rsidP="00887D08">
                  <w:pPr>
                    <w:pStyle w:val="ROWTABELLA"/>
                    <w:rPr>
                      <w:color w:val="002060"/>
                    </w:rPr>
                  </w:pPr>
                  <w:r w:rsidRPr="00A56D42">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53E3E5" w14:textId="77777777" w:rsidR="00887D08" w:rsidRPr="00A56D42" w:rsidRDefault="00887D08" w:rsidP="00887D08">
                  <w:pPr>
                    <w:pStyle w:val="ROWTABELLA"/>
                    <w:rPr>
                      <w:color w:val="002060"/>
                    </w:rPr>
                  </w:pPr>
                  <w:r w:rsidRPr="00A56D42">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5A8F99" w14:textId="77777777" w:rsidR="00887D08" w:rsidRPr="00A56D42" w:rsidRDefault="00887D08" w:rsidP="00887D08">
                  <w:pPr>
                    <w:pStyle w:val="ROWTABELLA"/>
                    <w:jc w:val="center"/>
                    <w:rPr>
                      <w:color w:val="002060"/>
                    </w:rPr>
                  </w:pPr>
                  <w:r w:rsidRPr="00A56D42">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43BE64" w14:textId="77777777" w:rsidR="00887D08" w:rsidRPr="00A56D42" w:rsidRDefault="00887D08" w:rsidP="00887D08">
                  <w:pPr>
                    <w:pStyle w:val="ROWTABELLA"/>
                    <w:jc w:val="center"/>
                    <w:rPr>
                      <w:color w:val="002060"/>
                    </w:rPr>
                  </w:pPr>
                  <w:r w:rsidRPr="00A56D42">
                    <w:rPr>
                      <w:color w:val="002060"/>
                    </w:rPr>
                    <w:t> </w:t>
                  </w:r>
                </w:p>
              </w:tc>
            </w:tr>
            <w:tr w:rsidR="00887D08" w:rsidRPr="00A56D42" w14:paraId="664FDBFB"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9CB93E1" w14:textId="77777777" w:rsidR="00887D08" w:rsidRPr="00A56D42" w:rsidRDefault="00887D08" w:rsidP="00887D08">
                  <w:pPr>
                    <w:pStyle w:val="ROWTABELLA"/>
                    <w:rPr>
                      <w:color w:val="002060"/>
                    </w:rPr>
                  </w:pPr>
                  <w:r w:rsidRPr="00A56D42">
                    <w:rPr>
                      <w:color w:val="002060"/>
                    </w:rPr>
                    <w:lastRenderedPageBreak/>
                    <w:t xml:space="preserve">CALCIO A 5 CORINALDO </w:t>
                  </w:r>
                  <w:proofErr w:type="spellStart"/>
                  <w:proofErr w:type="gramStart"/>
                  <w:r w:rsidRPr="00A56D42">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1F4DA76" w14:textId="77777777" w:rsidR="00887D08" w:rsidRPr="00A56D42" w:rsidRDefault="00887D08" w:rsidP="00887D08">
                  <w:pPr>
                    <w:pStyle w:val="ROWTABELLA"/>
                    <w:rPr>
                      <w:color w:val="002060"/>
                    </w:rPr>
                  </w:pPr>
                  <w:r w:rsidRPr="00A56D42">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6D8B6E" w14:textId="77777777" w:rsidR="00887D08" w:rsidRPr="00A56D42" w:rsidRDefault="00887D08" w:rsidP="00887D08">
                  <w:pPr>
                    <w:pStyle w:val="ROWTABELLA"/>
                    <w:jc w:val="center"/>
                    <w:rPr>
                      <w:color w:val="002060"/>
                    </w:rPr>
                  </w:pPr>
                  <w:r w:rsidRPr="00A56D4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A8AB508" w14:textId="77777777" w:rsidR="00887D08" w:rsidRPr="00A56D42" w:rsidRDefault="00887D08" w:rsidP="00887D08">
                  <w:pPr>
                    <w:pStyle w:val="ROWTABELLA"/>
                    <w:jc w:val="center"/>
                    <w:rPr>
                      <w:color w:val="002060"/>
                    </w:rPr>
                  </w:pPr>
                  <w:r w:rsidRPr="00A56D42">
                    <w:rPr>
                      <w:color w:val="002060"/>
                    </w:rPr>
                    <w:t> </w:t>
                  </w:r>
                </w:p>
              </w:tc>
            </w:tr>
            <w:tr w:rsidR="00887D08" w:rsidRPr="00A56D42" w14:paraId="430D5B0D"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0B7117D" w14:textId="77777777" w:rsidR="00887D08" w:rsidRPr="00A56D42" w:rsidRDefault="00887D08" w:rsidP="00887D08">
                  <w:pPr>
                    <w:pStyle w:val="ROWTABELLA"/>
                    <w:rPr>
                      <w:color w:val="002060"/>
                    </w:rPr>
                  </w:pPr>
                  <w:r w:rsidRPr="00A56D42">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26B211" w14:textId="77777777" w:rsidR="00887D08" w:rsidRPr="00A56D42" w:rsidRDefault="00887D08" w:rsidP="00887D08">
                  <w:pPr>
                    <w:pStyle w:val="ROWTABELLA"/>
                    <w:rPr>
                      <w:color w:val="002060"/>
                    </w:rPr>
                  </w:pPr>
                  <w:r w:rsidRPr="00A56D42">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89FEDC" w14:textId="77777777" w:rsidR="00887D08" w:rsidRPr="00A56D42" w:rsidRDefault="00887D08" w:rsidP="00887D08">
                  <w:pPr>
                    <w:pStyle w:val="ROWTABELLA"/>
                    <w:jc w:val="center"/>
                    <w:rPr>
                      <w:color w:val="002060"/>
                    </w:rPr>
                  </w:pPr>
                  <w:r w:rsidRPr="00A56D42">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02F8BE" w14:textId="77777777" w:rsidR="00887D08" w:rsidRPr="00A56D42" w:rsidRDefault="00887D08" w:rsidP="00887D08">
                  <w:pPr>
                    <w:pStyle w:val="ROWTABELLA"/>
                    <w:jc w:val="center"/>
                    <w:rPr>
                      <w:color w:val="002060"/>
                    </w:rPr>
                  </w:pPr>
                  <w:r w:rsidRPr="00A56D42">
                    <w:rPr>
                      <w:color w:val="002060"/>
                    </w:rPr>
                    <w:t> </w:t>
                  </w:r>
                </w:p>
              </w:tc>
            </w:tr>
            <w:tr w:rsidR="00887D08" w:rsidRPr="00A56D42" w14:paraId="0B1C5678"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726AED3E" w14:textId="77777777" w:rsidR="00887D08" w:rsidRPr="00A56D42" w:rsidRDefault="00887D08" w:rsidP="00887D08">
                  <w:pPr>
                    <w:pStyle w:val="ROWTABELLA"/>
                    <w:rPr>
                      <w:color w:val="002060"/>
                    </w:rPr>
                  </w:pPr>
                  <w:r w:rsidRPr="00A56D42">
                    <w:rPr>
                      <w:color w:val="002060"/>
                    </w:rPr>
                    <w:t>(1) - disputata il 09/11/2019</w:t>
                  </w:r>
                </w:p>
              </w:tc>
            </w:tr>
            <w:tr w:rsidR="00887D08" w:rsidRPr="00A56D42" w14:paraId="4FDBB502"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592DDF48" w14:textId="77777777" w:rsidR="00887D08" w:rsidRPr="00A56D42" w:rsidRDefault="00887D08" w:rsidP="00887D08">
                  <w:pPr>
                    <w:pStyle w:val="ROWTABELLA"/>
                    <w:rPr>
                      <w:color w:val="002060"/>
                    </w:rPr>
                  </w:pPr>
                  <w:r w:rsidRPr="00A56D42">
                    <w:rPr>
                      <w:color w:val="002060"/>
                    </w:rPr>
                    <w:t>(2) - disputata il 12/11/2019</w:t>
                  </w:r>
                </w:p>
              </w:tc>
            </w:tr>
          </w:tbl>
          <w:p w14:paraId="3ABBDE20" w14:textId="77777777" w:rsidR="00887D08" w:rsidRPr="00A56D42" w:rsidRDefault="00887D08" w:rsidP="00887D0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00DA4C81"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547A4" w14:textId="77777777" w:rsidR="00887D08" w:rsidRPr="00A56D42" w:rsidRDefault="00887D08" w:rsidP="00887D08">
                  <w:pPr>
                    <w:pStyle w:val="HEADERTABELLA"/>
                    <w:rPr>
                      <w:color w:val="002060"/>
                    </w:rPr>
                  </w:pPr>
                  <w:r w:rsidRPr="00A56D42">
                    <w:rPr>
                      <w:color w:val="002060"/>
                    </w:rPr>
                    <w:lastRenderedPageBreak/>
                    <w:t>GIRONE B - 6 Giornata - A</w:t>
                  </w:r>
                </w:p>
              </w:tc>
            </w:tr>
            <w:tr w:rsidR="00887D08" w:rsidRPr="00A56D42" w14:paraId="1FAE1843"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B58FE2" w14:textId="77777777" w:rsidR="00887D08" w:rsidRPr="00A56D42" w:rsidRDefault="00887D08" w:rsidP="00887D08">
                  <w:pPr>
                    <w:pStyle w:val="ROWTABELLA"/>
                    <w:rPr>
                      <w:color w:val="002060"/>
                    </w:rPr>
                  </w:pPr>
                  <w:r w:rsidRPr="00A56D4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5DB296" w14:textId="77777777" w:rsidR="00887D08" w:rsidRPr="00A56D42" w:rsidRDefault="00887D08" w:rsidP="00887D08">
                  <w:pPr>
                    <w:pStyle w:val="ROWTABELLA"/>
                    <w:rPr>
                      <w:color w:val="002060"/>
                    </w:rPr>
                  </w:pPr>
                  <w:r w:rsidRPr="00A56D42">
                    <w:rPr>
                      <w:color w:val="002060"/>
                    </w:rPr>
                    <w:t xml:space="preserve">- AMICI DEL </w:t>
                  </w:r>
                  <w:proofErr w:type="spellStart"/>
                  <w:r w:rsidRPr="00A56D42">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98EF7F" w14:textId="77777777" w:rsidR="00887D08" w:rsidRPr="00A56D42" w:rsidRDefault="00887D08" w:rsidP="00887D08">
                  <w:pPr>
                    <w:pStyle w:val="ROWTABELLA"/>
                    <w:jc w:val="center"/>
                    <w:rPr>
                      <w:color w:val="002060"/>
                    </w:rPr>
                  </w:pPr>
                  <w:r w:rsidRPr="00A56D42">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28AE28" w14:textId="77777777" w:rsidR="00887D08" w:rsidRPr="00A56D42" w:rsidRDefault="00887D08" w:rsidP="00887D08">
                  <w:pPr>
                    <w:pStyle w:val="ROWTABELLA"/>
                    <w:jc w:val="center"/>
                    <w:rPr>
                      <w:color w:val="002060"/>
                    </w:rPr>
                  </w:pPr>
                  <w:r w:rsidRPr="00A56D42">
                    <w:rPr>
                      <w:color w:val="002060"/>
                    </w:rPr>
                    <w:t> </w:t>
                  </w:r>
                </w:p>
              </w:tc>
            </w:tr>
            <w:tr w:rsidR="00887D08" w:rsidRPr="00A56D42" w14:paraId="2A9FF07F"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4E5931C" w14:textId="77777777" w:rsidR="00887D08" w:rsidRPr="00A56D42" w:rsidRDefault="00887D08" w:rsidP="00887D08">
                  <w:pPr>
                    <w:pStyle w:val="ROWTABELLA"/>
                    <w:rPr>
                      <w:color w:val="002060"/>
                    </w:rPr>
                  </w:pPr>
                  <w:r w:rsidRPr="00A56D42">
                    <w:rPr>
                      <w:color w:val="002060"/>
                    </w:rPr>
                    <w:lastRenderedPageBreak/>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6499208" w14:textId="77777777" w:rsidR="00887D08" w:rsidRPr="00A56D42" w:rsidRDefault="00887D08" w:rsidP="00887D08">
                  <w:pPr>
                    <w:pStyle w:val="ROWTABELLA"/>
                    <w:rPr>
                      <w:color w:val="002060"/>
                    </w:rPr>
                  </w:pPr>
                  <w:r w:rsidRPr="00A56D4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F74164B" w14:textId="77777777" w:rsidR="00887D08" w:rsidRPr="00A56D42" w:rsidRDefault="00887D08" w:rsidP="00887D08">
                  <w:pPr>
                    <w:pStyle w:val="ROWTABELLA"/>
                    <w:jc w:val="center"/>
                    <w:rPr>
                      <w:color w:val="002060"/>
                    </w:rPr>
                  </w:pPr>
                  <w:r w:rsidRPr="00A56D4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3882FD5" w14:textId="77777777" w:rsidR="00887D08" w:rsidRPr="00A56D42" w:rsidRDefault="00887D08" w:rsidP="00887D08">
                  <w:pPr>
                    <w:pStyle w:val="ROWTABELLA"/>
                    <w:jc w:val="center"/>
                    <w:rPr>
                      <w:color w:val="002060"/>
                    </w:rPr>
                  </w:pPr>
                  <w:r w:rsidRPr="00A56D42">
                    <w:rPr>
                      <w:color w:val="002060"/>
                    </w:rPr>
                    <w:t> </w:t>
                  </w:r>
                </w:p>
              </w:tc>
            </w:tr>
            <w:tr w:rsidR="00887D08" w:rsidRPr="00A56D42" w14:paraId="059CEE8A"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DA041D" w14:textId="77777777" w:rsidR="00887D08" w:rsidRPr="00A56D42" w:rsidRDefault="00887D08" w:rsidP="00887D08">
                  <w:pPr>
                    <w:pStyle w:val="ROWTABELLA"/>
                    <w:rPr>
                      <w:color w:val="002060"/>
                    </w:rPr>
                  </w:pPr>
                  <w:r w:rsidRPr="00A56D42">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DCAD6B" w14:textId="77777777" w:rsidR="00887D08" w:rsidRPr="00A56D42" w:rsidRDefault="00887D08" w:rsidP="00887D08">
                  <w:pPr>
                    <w:pStyle w:val="ROWTABELLA"/>
                    <w:rPr>
                      <w:color w:val="002060"/>
                    </w:rPr>
                  </w:pPr>
                  <w:r w:rsidRPr="00A56D42">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F5B665" w14:textId="77777777" w:rsidR="00887D08" w:rsidRPr="00A56D42" w:rsidRDefault="00887D08" w:rsidP="00887D08">
                  <w:pPr>
                    <w:pStyle w:val="ROWTABELLA"/>
                    <w:jc w:val="center"/>
                    <w:rPr>
                      <w:color w:val="002060"/>
                    </w:rPr>
                  </w:pPr>
                  <w:r w:rsidRPr="00A56D42">
                    <w:rPr>
                      <w:color w:val="002060"/>
                    </w:rPr>
                    <w:t>3 - 14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62EFFA" w14:textId="77777777" w:rsidR="00887D08" w:rsidRPr="00A56D42" w:rsidRDefault="00887D08" w:rsidP="00887D08">
                  <w:pPr>
                    <w:pStyle w:val="ROWTABELLA"/>
                    <w:jc w:val="center"/>
                    <w:rPr>
                      <w:color w:val="002060"/>
                    </w:rPr>
                  </w:pPr>
                  <w:r w:rsidRPr="00A56D42">
                    <w:rPr>
                      <w:color w:val="002060"/>
                    </w:rPr>
                    <w:t> </w:t>
                  </w:r>
                </w:p>
              </w:tc>
            </w:tr>
            <w:tr w:rsidR="00887D08" w:rsidRPr="00A56D42" w14:paraId="409D0D16"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7077D7C1" w14:textId="77777777" w:rsidR="00887D08" w:rsidRPr="00A56D42" w:rsidRDefault="00887D08" w:rsidP="00887D08">
                  <w:pPr>
                    <w:pStyle w:val="ROWTABELLA"/>
                    <w:rPr>
                      <w:color w:val="002060"/>
                    </w:rPr>
                  </w:pPr>
                  <w:r w:rsidRPr="00A56D42">
                    <w:rPr>
                      <w:color w:val="002060"/>
                    </w:rPr>
                    <w:t>(1) - disputata il 09/11/2019</w:t>
                  </w:r>
                </w:p>
              </w:tc>
            </w:tr>
          </w:tbl>
          <w:p w14:paraId="640BD623" w14:textId="77777777" w:rsidR="00887D08" w:rsidRPr="00A56D42" w:rsidRDefault="00887D08" w:rsidP="00887D08">
            <w:pPr>
              <w:rPr>
                <w:color w:val="002060"/>
                <w:sz w:val="24"/>
                <w:szCs w:val="24"/>
              </w:rPr>
            </w:pPr>
          </w:p>
        </w:tc>
      </w:tr>
    </w:tbl>
    <w:p w14:paraId="18ACC7CC"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87D08" w:rsidRPr="00A56D42" w14:paraId="48982BDE"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50EB56CA"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79A63E" w14:textId="77777777" w:rsidR="00887D08" w:rsidRPr="00A56D42" w:rsidRDefault="00887D08" w:rsidP="00887D08">
                  <w:pPr>
                    <w:pStyle w:val="HEADERTABELLA"/>
                    <w:rPr>
                      <w:color w:val="002060"/>
                    </w:rPr>
                  </w:pPr>
                  <w:r w:rsidRPr="00A56D42">
                    <w:rPr>
                      <w:color w:val="002060"/>
                    </w:rPr>
                    <w:t>GIRONE C - 6 Giornata - A</w:t>
                  </w:r>
                </w:p>
              </w:tc>
            </w:tr>
            <w:tr w:rsidR="00887D08" w:rsidRPr="00A56D42" w14:paraId="62CD5D6C"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F6D5B0C" w14:textId="77777777" w:rsidR="00887D08" w:rsidRPr="00A56D42" w:rsidRDefault="00887D08" w:rsidP="00887D08">
                  <w:pPr>
                    <w:pStyle w:val="ROWTABELLA"/>
                    <w:rPr>
                      <w:color w:val="002060"/>
                    </w:rPr>
                  </w:pPr>
                  <w:r w:rsidRPr="00A56D42">
                    <w:rPr>
                      <w:color w:val="002060"/>
                    </w:rPr>
                    <w:t xml:space="preserve">(1) ACLI MANTOVANI </w:t>
                  </w:r>
                  <w:proofErr w:type="spellStart"/>
                  <w:r w:rsidRPr="00A56D42">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4AC921" w14:textId="77777777" w:rsidR="00887D08" w:rsidRPr="00A56D42" w:rsidRDefault="00887D08" w:rsidP="00887D08">
                  <w:pPr>
                    <w:pStyle w:val="ROWTABELLA"/>
                    <w:rPr>
                      <w:color w:val="002060"/>
                    </w:rPr>
                  </w:pPr>
                  <w:r w:rsidRPr="00A56D42">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12D4E0" w14:textId="77777777" w:rsidR="00887D08" w:rsidRPr="00A56D42" w:rsidRDefault="00887D08" w:rsidP="00887D08">
                  <w:pPr>
                    <w:pStyle w:val="ROWTABELLA"/>
                    <w:jc w:val="center"/>
                    <w:rPr>
                      <w:color w:val="002060"/>
                    </w:rPr>
                  </w:pPr>
                  <w:r w:rsidRPr="00A56D42">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7D5FB5" w14:textId="77777777" w:rsidR="00887D08" w:rsidRPr="00A56D42" w:rsidRDefault="00887D08" w:rsidP="00887D08">
                  <w:pPr>
                    <w:pStyle w:val="ROWTABELLA"/>
                    <w:jc w:val="center"/>
                    <w:rPr>
                      <w:color w:val="002060"/>
                    </w:rPr>
                  </w:pPr>
                  <w:r w:rsidRPr="00A56D42">
                    <w:rPr>
                      <w:color w:val="002060"/>
                    </w:rPr>
                    <w:t> </w:t>
                  </w:r>
                </w:p>
              </w:tc>
            </w:tr>
            <w:tr w:rsidR="00887D08" w:rsidRPr="00A56D42" w14:paraId="4C819E89" w14:textId="77777777" w:rsidTr="00887D0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85DAB0" w14:textId="77777777" w:rsidR="00887D08" w:rsidRPr="00A56D42" w:rsidRDefault="00887D08" w:rsidP="00887D08">
                  <w:pPr>
                    <w:pStyle w:val="ROWTABELLA"/>
                    <w:rPr>
                      <w:color w:val="002060"/>
                    </w:rPr>
                  </w:pPr>
                  <w:r w:rsidRPr="00A56D4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92385B3" w14:textId="77777777" w:rsidR="00887D08" w:rsidRPr="00A56D42" w:rsidRDefault="00887D08" w:rsidP="00887D08">
                  <w:pPr>
                    <w:pStyle w:val="ROWTABELLA"/>
                    <w:rPr>
                      <w:color w:val="002060"/>
                    </w:rPr>
                  </w:pPr>
                  <w:r w:rsidRPr="00A56D42">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2CD164B" w14:textId="77777777" w:rsidR="00887D08" w:rsidRPr="00A56D42" w:rsidRDefault="00887D08" w:rsidP="00887D08">
                  <w:pPr>
                    <w:pStyle w:val="ROWTABELLA"/>
                    <w:jc w:val="center"/>
                    <w:rPr>
                      <w:color w:val="002060"/>
                    </w:rPr>
                  </w:pPr>
                  <w:r w:rsidRPr="00A56D4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DD1529" w14:textId="77777777" w:rsidR="00887D08" w:rsidRPr="00A56D42" w:rsidRDefault="00887D08" w:rsidP="00887D08">
                  <w:pPr>
                    <w:pStyle w:val="ROWTABELLA"/>
                    <w:jc w:val="center"/>
                    <w:rPr>
                      <w:color w:val="002060"/>
                    </w:rPr>
                  </w:pPr>
                  <w:r w:rsidRPr="00A56D42">
                    <w:rPr>
                      <w:color w:val="002060"/>
                    </w:rPr>
                    <w:t> </w:t>
                  </w:r>
                </w:p>
              </w:tc>
            </w:tr>
            <w:tr w:rsidR="00887D08" w:rsidRPr="00A56D42" w14:paraId="2A0EB78D"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ABC30A" w14:textId="77777777" w:rsidR="00887D08" w:rsidRPr="00A56D42" w:rsidRDefault="00887D08" w:rsidP="00887D08">
                  <w:pPr>
                    <w:pStyle w:val="ROWTABELLA"/>
                    <w:rPr>
                      <w:color w:val="002060"/>
                    </w:rPr>
                  </w:pPr>
                  <w:r w:rsidRPr="00A56D42">
                    <w:rPr>
                      <w:color w:val="002060"/>
                    </w:rPr>
                    <w:t>C.U.S. MACERATA CALCIO A5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66253C" w14:textId="77777777" w:rsidR="00887D08" w:rsidRPr="00A56D42" w:rsidRDefault="00887D08" w:rsidP="00887D08">
                  <w:pPr>
                    <w:pStyle w:val="ROWTABELLA"/>
                    <w:rPr>
                      <w:color w:val="002060"/>
                    </w:rPr>
                  </w:pPr>
                  <w:r w:rsidRPr="00A56D42">
                    <w:rPr>
                      <w:color w:val="002060"/>
                    </w:rPr>
                    <w:t>- FUTSAL ASKL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AF3707" w14:textId="77777777" w:rsidR="00887D08" w:rsidRPr="00A56D42" w:rsidRDefault="00887D08" w:rsidP="00887D08">
                  <w:pPr>
                    <w:pStyle w:val="ROWTABELLA"/>
                    <w:jc w:val="center"/>
                    <w:rPr>
                      <w:color w:val="002060"/>
                    </w:rPr>
                  </w:pPr>
                  <w:r w:rsidRPr="00A56D42">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DEE547" w14:textId="77777777" w:rsidR="00887D08" w:rsidRPr="00A56D42" w:rsidRDefault="00887D08" w:rsidP="00887D08">
                  <w:pPr>
                    <w:pStyle w:val="ROWTABELLA"/>
                    <w:jc w:val="center"/>
                    <w:rPr>
                      <w:color w:val="002060"/>
                    </w:rPr>
                  </w:pPr>
                  <w:r w:rsidRPr="00A56D42">
                    <w:rPr>
                      <w:color w:val="002060"/>
                    </w:rPr>
                    <w:t> </w:t>
                  </w:r>
                </w:p>
              </w:tc>
            </w:tr>
            <w:tr w:rsidR="00887D08" w:rsidRPr="00A56D42" w14:paraId="69E27D0E" w14:textId="77777777" w:rsidTr="00887D08">
              <w:tc>
                <w:tcPr>
                  <w:tcW w:w="4700" w:type="dxa"/>
                  <w:gridSpan w:val="4"/>
                  <w:tcBorders>
                    <w:top w:val="nil"/>
                    <w:left w:val="nil"/>
                    <w:bottom w:val="nil"/>
                    <w:right w:val="nil"/>
                  </w:tcBorders>
                  <w:tcMar>
                    <w:top w:w="20" w:type="dxa"/>
                    <w:left w:w="20" w:type="dxa"/>
                    <w:bottom w:w="20" w:type="dxa"/>
                    <w:right w:w="20" w:type="dxa"/>
                  </w:tcMar>
                  <w:vAlign w:val="center"/>
                </w:tcPr>
                <w:p w14:paraId="11A45F23" w14:textId="77777777" w:rsidR="00887D08" w:rsidRPr="00A56D42" w:rsidRDefault="00887D08" w:rsidP="00887D08">
                  <w:pPr>
                    <w:pStyle w:val="ROWTABELLA"/>
                    <w:rPr>
                      <w:color w:val="002060"/>
                    </w:rPr>
                  </w:pPr>
                  <w:r w:rsidRPr="00A56D42">
                    <w:rPr>
                      <w:color w:val="002060"/>
                    </w:rPr>
                    <w:t>(1) - disputata il 09/11/2019</w:t>
                  </w:r>
                </w:p>
              </w:tc>
            </w:tr>
          </w:tbl>
          <w:p w14:paraId="30E47CE5" w14:textId="77777777" w:rsidR="00887D08" w:rsidRPr="00A56D42" w:rsidRDefault="00887D08" w:rsidP="00887D08">
            <w:pPr>
              <w:rPr>
                <w:color w:val="002060"/>
                <w:sz w:val="24"/>
                <w:szCs w:val="24"/>
              </w:rPr>
            </w:pPr>
          </w:p>
        </w:tc>
      </w:tr>
    </w:tbl>
    <w:p w14:paraId="10D7B2DA" w14:textId="77777777" w:rsidR="00887D08" w:rsidRPr="00A56D42" w:rsidRDefault="00887D08" w:rsidP="00887D08">
      <w:pPr>
        <w:pStyle w:val="breakline"/>
        <w:divId w:val="527259509"/>
        <w:rPr>
          <w:color w:val="002060"/>
        </w:rPr>
      </w:pPr>
    </w:p>
    <w:p w14:paraId="3DF50872" w14:textId="77777777" w:rsidR="00887D08" w:rsidRPr="00A56D42" w:rsidRDefault="00887D08" w:rsidP="00887D08">
      <w:pPr>
        <w:pStyle w:val="breakline"/>
        <w:divId w:val="527259509"/>
        <w:rPr>
          <w:color w:val="002060"/>
        </w:rPr>
      </w:pPr>
    </w:p>
    <w:p w14:paraId="7C51E08A" w14:textId="77777777" w:rsidR="00887D08" w:rsidRPr="00A56D42" w:rsidRDefault="00887D08" w:rsidP="00887D08">
      <w:pPr>
        <w:pStyle w:val="TITOLOPRINC"/>
        <w:divId w:val="527259509"/>
        <w:rPr>
          <w:color w:val="002060"/>
        </w:rPr>
      </w:pPr>
      <w:r w:rsidRPr="00A56D42">
        <w:rPr>
          <w:color w:val="002060"/>
        </w:rPr>
        <w:t>GIUDICE SPORTIVO</w:t>
      </w:r>
    </w:p>
    <w:p w14:paraId="6C201A3F"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269BD681" w14:textId="77777777" w:rsidR="00887D08" w:rsidRPr="00A56D42" w:rsidRDefault="00887D08" w:rsidP="00887D08">
      <w:pPr>
        <w:pStyle w:val="titolo10"/>
        <w:divId w:val="527259509"/>
        <w:rPr>
          <w:color w:val="002060"/>
        </w:rPr>
      </w:pPr>
      <w:r w:rsidRPr="00A56D42">
        <w:rPr>
          <w:color w:val="002060"/>
        </w:rPr>
        <w:t xml:space="preserve">GARE DEL 10/11/2019 </w:t>
      </w:r>
    </w:p>
    <w:p w14:paraId="4380D0D4"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3FD8372C"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64C96AE0" w14:textId="77777777" w:rsidR="00887D08" w:rsidRPr="00A56D42" w:rsidRDefault="00887D08" w:rsidP="00887D08">
      <w:pPr>
        <w:pStyle w:val="titolo3"/>
        <w:divId w:val="527259509"/>
        <w:rPr>
          <w:color w:val="002060"/>
        </w:rPr>
      </w:pPr>
      <w:r w:rsidRPr="00A56D42">
        <w:rPr>
          <w:color w:val="002060"/>
        </w:rPr>
        <w:t xml:space="preserve">A CARICO CALCIATORI ESPULSI DAL CAMPO </w:t>
      </w:r>
    </w:p>
    <w:p w14:paraId="1E15EFB0" w14:textId="77777777" w:rsidR="00887D08" w:rsidRPr="00A56D42" w:rsidRDefault="00887D08" w:rsidP="00887D08">
      <w:pPr>
        <w:pStyle w:val="titolo20"/>
        <w:divId w:val="527259509"/>
        <w:rPr>
          <w:color w:val="002060"/>
        </w:rPr>
      </w:pPr>
      <w:r w:rsidRPr="00A56D4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4A3A119B" w14:textId="77777777" w:rsidTr="00887D08">
        <w:trPr>
          <w:divId w:val="527259509"/>
        </w:trPr>
        <w:tc>
          <w:tcPr>
            <w:tcW w:w="2200" w:type="dxa"/>
            <w:tcMar>
              <w:top w:w="20" w:type="dxa"/>
              <w:left w:w="20" w:type="dxa"/>
              <w:bottom w:w="20" w:type="dxa"/>
              <w:right w:w="20" w:type="dxa"/>
            </w:tcMar>
            <w:vAlign w:val="center"/>
          </w:tcPr>
          <w:p w14:paraId="4A990462" w14:textId="77777777" w:rsidR="00887D08" w:rsidRPr="00A56D42" w:rsidRDefault="00887D08" w:rsidP="00887D08">
            <w:pPr>
              <w:pStyle w:val="movimento"/>
              <w:rPr>
                <w:color w:val="002060"/>
              </w:rPr>
            </w:pPr>
            <w:r w:rsidRPr="00A56D42">
              <w:rPr>
                <w:color w:val="002060"/>
              </w:rPr>
              <w:t>PETROSILLI ANDREA</w:t>
            </w:r>
          </w:p>
        </w:tc>
        <w:tc>
          <w:tcPr>
            <w:tcW w:w="2200" w:type="dxa"/>
            <w:tcMar>
              <w:top w:w="20" w:type="dxa"/>
              <w:left w:w="20" w:type="dxa"/>
              <w:bottom w:w="20" w:type="dxa"/>
              <w:right w:w="20" w:type="dxa"/>
            </w:tcMar>
            <w:vAlign w:val="center"/>
          </w:tcPr>
          <w:p w14:paraId="6B4A0E72" w14:textId="77777777" w:rsidR="00887D08" w:rsidRPr="00A56D42" w:rsidRDefault="00887D08" w:rsidP="00887D08">
            <w:pPr>
              <w:pStyle w:val="movimento2"/>
              <w:rPr>
                <w:color w:val="002060"/>
              </w:rPr>
            </w:pPr>
            <w:r w:rsidRPr="00A56D42">
              <w:rPr>
                <w:color w:val="002060"/>
              </w:rPr>
              <w:t xml:space="preserve">(RECANATI CALCIO A 5) </w:t>
            </w:r>
          </w:p>
        </w:tc>
        <w:tc>
          <w:tcPr>
            <w:tcW w:w="800" w:type="dxa"/>
            <w:tcMar>
              <w:top w:w="20" w:type="dxa"/>
              <w:left w:w="20" w:type="dxa"/>
              <w:bottom w:w="20" w:type="dxa"/>
              <w:right w:w="20" w:type="dxa"/>
            </w:tcMar>
            <w:vAlign w:val="center"/>
          </w:tcPr>
          <w:p w14:paraId="13192C5E"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7C7DCDA"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97074B4" w14:textId="77777777" w:rsidR="00887D08" w:rsidRPr="00A56D42" w:rsidRDefault="00887D08" w:rsidP="00887D08">
            <w:pPr>
              <w:pStyle w:val="movimento2"/>
              <w:rPr>
                <w:color w:val="002060"/>
              </w:rPr>
            </w:pPr>
            <w:r w:rsidRPr="00A56D42">
              <w:rPr>
                <w:color w:val="002060"/>
              </w:rPr>
              <w:t> </w:t>
            </w:r>
          </w:p>
        </w:tc>
      </w:tr>
    </w:tbl>
    <w:p w14:paraId="30C23695"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25B4D2B7" w14:textId="77777777" w:rsidR="00887D08" w:rsidRPr="00A56D42" w:rsidRDefault="00887D08" w:rsidP="00887D08">
      <w:pPr>
        <w:pStyle w:val="titolo20"/>
        <w:divId w:val="527259509"/>
        <w:rPr>
          <w:color w:val="002060"/>
        </w:rPr>
      </w:pPr>
      <w:r w:rsidRPr="00A56D42">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1D58015E" w14:textId="77777777" w:rsidTr="00887D08">
        <w:trPr>
          <w:divId w:val="527259509"/>
        </w:trPr>
        <w:tc>
          <w:tcPr>
            <w:tcW w:w="2200" w:type="dxa"/>
            <w:tcMar>
              <w:top w:w="20" w:type="dxa"/>
              <w:left w:w="20" w:type="dxa"/>
              <w:bottom w:w="20" w:type="dxa"/>
              <w:right w:w="20" w:type="dxa"/>
            </w:tcMar>
            <w:vAlign w:val="center"/>
          </w:tcPr>
          <w:p w14:paraId="25046F21" w14:textId="77777777" w:rsidR="00887D08" w:rsidRPr="00A56D42" w:rsidRDefault="00887D08" w:rsidP="00887D08">
            <w:pPr>
              <w:pStyle w:val="movimento"/>
              <w:rPr>
                <w:color w:val="002060"/>
              </w:rPr>
            </w:pPr>
            <w:r w:rsidRPr="00A56D42">
              <w:rPr>
                <w:color w:val="002060"/>
              </w:rPr>
              <w:t>CALIANDRO DANIEL</w:t>
            </w:r>
          </w:p>
        </w:tc>
        <w:tc>
          <w:tcPr>
            <w:tcW w:w="2200" w:type="dxa"/>
            <w:tcMar>
              <w:top w:w="20" w:type="dxa"/>
              <w:left w:w="20" w:type="dxa"/>
              <w:bottom w:w="20" w:type="dxa"/>
              <w:right w:w="20" w:type="dxa"/>
            </w:tcMar>
            <w:vAlign w:val="center"/>
          </w:tcPr>
          <w:p w14:paraId="362804C1" w14:textId="77777777" w:rsidR="00887D08" w:rsidRPr="00A56D42" w:rsidRDefault="00887D08" w:rsidP="00887D08">
            <w:pPr>
              <w:pStyle w:val="movimento2"/>
              <w:rPr>
                <w:color w:val="002060"/>
              </w:rPr>
            </w:pPr>
            <w:r w:rsidRPr="00A56D42">
              <w:rPr>
                <w:color w:val="002060"/>
              </w:rPr>
              <w:t xml:space="preserve">(BULDOG T.N.T. LUCREZIA) </w:t>
            </w:r>
          </w:p>
        </w:tc>
        <w:tc>
          <w:tcPr>
            <w:tcW w:w="800" w:type="dxa"/>
            <w:tcMar>
              <w:top w:w="20" w:type="dxa"/>
              <w:left w:w="20" w:type="dxa"/>
              <w:bottom w:w="20" w:type="dxa"/>
              <w:right w:w="20" w:type="dxa"/>
            </w:tcMar>
            <w:vAlign w:val="center"/>
          </w:tcPr>
          <w:p w14:paraId="384B29B2"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68B5361"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1A0A6F2E" w14:textId="77777777" w:rsidR="00887D08" w:rsidRPr="00A56D42" w:rsidRDefault="00887D08" w:rsidP="00887D08">
            <w:pPr>
              <w:pStyle w:val="movimento2"/>
              <w:rPr>
                <w:color w:val="002060"/>
              </w:rPr>
            </w:pPr>
            <w:r w:rsidRPr="00A56D42">
              <w:rPr>
                <w:color w:val="002060"/>
              </w:rPr>
              <w:t> </w:t>
            </w:r>
          </w:p>
        </w:tc>
      </w:tr>
    </w:tbl>
    <w:p w14:paraId="54393BD4"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779375C4" w14:textId="77777777" w:rsidTr="00887D08">
        <w:trPr>
          <w:divId w:val="527259509"/>
        </w:trPr>
        <w:tc>
          <w:tcPr>
            <w:tcW w:w="2200" w:type="dxa"/>
            <w:tcMar>
              <w:top w:w="20" w:type="dxa"/>
              <w:left w:w="20" w:type="dxa"/>
              <w:bottom w:w="20" w:type="dxa"/>
              <w:right w:w="20" w:type="dxa"/>
            </w:tcMar>
            <w:vAlign w:val="center"/>
          </w:tcPr>
          <w:p w14:paraId="32B91533" w14:textId="77777777" w:rsidR="00887D08" w:rsidRPr="00A56D42" w:rsidRDefault="00887D08" w:rsidP="00887D08">
            <w:pPr>
              <w:pStyle w:val="movimento"/>
              <w:rPr>
                <w:color w:val="002060"/>
              </w:rPr>
            </w:pPr>
            <w:r w:rsidRPr="00A56D42">
              <w:rPr>
                <w:color w:val="002060"/>
              </w:rPr>
              <w:t>MARINELLI THOMAS</w:t>
            </w:r>
          </w:p>
        </w:tc>
        <w:tc>
          <w:tcPr>
            <w:tcW w:w="2200" w:type="dxa"/>
            <w:tcMar>
              <w:top w:w="20" w:type="dxa"/>
              <w:left w:w="20" w:type="dxa"/>
              <w:bottom w:w="20" w:type="dxa"/>
              <w:right w:w="20" w:type="dxa"/>
            </w:tcMar>
            <w:vAlign w:val="center"/>
          </w:tcPr>
          <w:p w14:paraId="016F0F90" w14:textId="77777777" w:rsidR="00887D08" w:rsidRPr="00A56D42" w:rsidRDefault="00887D08" w:rsidP="00887D08">
            <w:pPr>
              <w:pStyle w:val="movimento2"/>
              <w:rPr>
                <w:color w:val="002060"/>
              </w:rPr>
            </w:pPr>
            <w:r w:rsidRPr="00A56D42">
              <w:rPr>
                <w:color w:val="002060"/>
              </w:rPr>
              <w:t xml:space="preserve">(AMICI DEL </w:t>
            </w:r>
            <w:proofErr w:type="spellStart"/>
            <w:r w:rsidRPr="00A56D42">
              <w:rPr>
                <w:color w:val="002060"/>
              </w:rPr>
              <w:t>CENTROSOCIOsq.B</w:t>
            </w:r>
            <w:proofErr w:type="spellEnd"/>
            <w:r w:rsidRPr="00A56D42">
              <w:rPr>
                <w:color w:val="002060"/>
              </w:rPr>
              <w:t xml:space="preserve">) </w:t>
            </w:r>
          </w:p>
        </w:tc>
        <w:tc>
          <w:tcPr>
            <w:tcW w:w="800" w:type="dxa"/>
            <w:tcMar>
              <w:top w:w="20" w:type="dxa"/>
              <w:left w:w="20" w:type="dxa"/>
              <w:bottom w:w="20" w:type="dxa"/>
              <w:right w:w="20" w:type="dxa"/>
            </w:tcMar>
            <w:vAlign w:val="center"/>
          </w:tcPr>
          <w:p w14:paraId="1CB4A61C"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59554CC0" w14:textId="77777777" w:rsidR="00887D08" w:rsidRPr="00A56D42" w:rsidRDefault="00887D08" w:rsidP="00887D08">
            <w:pPr>
              <w:pStyle w:val="movimento"/>
              <w:rPr>
                <w:color w:val="002060"/>
              </w:rPr>
            </w:pPr>
            <w:r w:rsidRPr="00A56D42">
              <w:rPr>
                <w:color w:val="002060"/>
              </w:rPr>
              <w:t>NIASSE SERIGNE FALLOU</w:t>
            </w:r>
          </w:p>
        </w:tc>
        <w:tc>
          <w:tcPr>
            <w:tcW w:w="2200" w:type="dxa"/>
            <w:tcMar>
              <w:top w:w="20" w:type="dxa"/>
              <w:left w:w="20" w:type="dxa"/>
              <w:bottom w:w="20" w:type="dxa"/>
              <w:right w:w="20" w:type="dxa"/>
            </w:tcMar>
            <w:vAlign w:val="center"/>
          </w:tcPr>
          <w:p w14:paraId="386E3928" w14:textId="77777777" w:rsidR="00887D08" w:rsidRPr="00A56D42" w:rsidRDefault="00887D08" w:rsidP="00887D08">
            <w:pPr>
              <w:pStyle w:val="movimento2"/>
              <w:rPr>
                <w:color w:val="002060"/>
              </w:rPr>
            </w:pPr>
            <w:r w:rsidRPr="00A56D42">
              <w:rPr>
                <w:color w:val="002060"/>
              </w:rPr>
              <w:t xml:space="preserve">(BORGOROSSO TOLENTINO) </w:t>
            </w:r>
          </w:p>
        </w:tc>
      </w:tr>
      <w:tr w:rsidR="00887D08" w:rsidRPr="00A56D42" w14:paraId="79D8BD70" w14:textId="77777777" w:rsidTr="00887D08">
        <w:trPr>
          <w:divId w:val="527259509"/>
        </w:trPr>
        <w:tc>
          <w:tcPr>
            <w:tcW w:w="2200" w:type="dxa"/>
            <w:tcMar>
              <w:top w:w="20" w:type="dxa"/>
              <w:left w:w="20" w:type="dxa"/>
              <w:bottom w:w="20" w:type="dxa"/>
              <w:right w:w="20" w:type="dxa"/>
            </w:tcMar>
            <w:vAlign w:val="center"/>
          </w:tcPr>
          <w:p w14:paraId="6F19CFEB" w14:textId="77777777" w:rsidR="00887D08" w:rsidRPr="00A56D42" w:rsidRDefault="00887D08" w:rsidP="00887D08">
            <w:pPr>
              <w:pStyle w:val="movimento"/>
              <w:rPr>
                <w:color w:val="002060"/>
              </w:rPr>
            </w:pPr>
            <w:r w:rsidRPr="00A56D42">
              <w:rPr>
                <w:color w:val="002060"/>
              </w:rPr>
              <w:t>FRACCALVIERI NICHOLAS</w:t>
            </w:r>
          </w:p>
        </w:tc>
        <w:tc>
          <w:tcPr>
            <w:tcW w:w="2200" w:type="dxa"/>
            <w:tcMar>
              <w:top w:w="20" w:type="dxa"/>
              <w:left w:w="20" w:type="dxa"/>
              <w:bottom w:w="20" w:type="dxa"/>
              <w:right w:w="20" w:type="dxa"/>
            </w:tcMar>
            <w:vAlign w:val="center"/>
          </w:tcPr>
          <w:p w14:paraId="4C4A63FB" w14:textId="77777777" w:rsidR="00887D08" w:rsidRPr="00A56D42" w:rsidRDefault="00887D08" w:rsidP="00887D08">
            <w:pPr>
              <w:pStyle w:val="movimento2"/>
              <w:rPr>
                <w:color w:val="002060"/>
              </w:rPr>
            </w:pPr>
            <w:r w:rsidRPr="00A56D42">
              <w:rPr>
                <w:color w:val="002060"/>
              </w:rPr>
              <w:t xml:space="preserve">(BULDOG T.N.T. LUCREZIA) </w:t>
            </w:r>
          </w:p>
        </w:tc>
        <w:tc>
          <w:tcPr>
            <w:tcW w:w="800" w:type="dxa"/>
            <w:tcMar>
              <w:top w:w="20" w:type="dxa"/>
              <w:left w:w="20" w:type="dxa"/>
              <w:bottom w:w="20" w:type="dxa"/>
              <w:right w:w="20" w:type="dxa"/>
            </w:tcMar>
            <w:vAlign w:val="center"/>
          </w:tcPr>
          <w:p w14:paraId="5CEA6687"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276C3AC9" w14:textId="77777777" w:rsidR="00887D08" w:rsidRPr="00A56D42" w:rsidRDefault="00887D08" w:rsidP="00887D08">
            <w:pPr>
              <w:pStyle w:val="movimento"/>
              <w:rPr>
                <w:color w:val="002060"/>
              </w:rPr>
            </w:pPr>
            <w:r w:rsidRPr="00A56D42">
              <w:rPr>
                <w:color w:val="002060"/>
              </w:rPr>
              <w:t>LUNARDI DIEGO</w:t>
            </w:r>
          </w:p>
        </w:tc>
        <w:tc>
          <w:tcPr>
            <w:tcW w:w="2200" w:type="dxa"/>
            <w:tcMar>
              <w:top w:w="20" w:type="dxa"/>
              <w:left w:w="20" w:type="dxa"/>
              <w:bottom w:w="20" w:type="dxa"/>
              <w:right w:w="20" w:type="dxa"/>
            </w:tcMar>
            <w:vAlign w:val="center"/>
          </w:tcPr>
          <w:p w14:paraId="7E180084" w14:textId="77777777" w:rsidR="00887D08" w:rsidRPr="00A56D42" w:rsidRDefault="00887D08" w:rsidP="00887D08">
            <w:pPr>
              <w:pStyle w:val="movimento2"/>
              <w:rPr>
                <w:color w:val="002060"/>
              </w:rPr>
            </w:pPr>
            <w:r w:rsidRPr="00A56D42">
              <w:rPr>
                <w:color w:val="002060"/>
              </w:rPr>
              <w:t xml:space="preserve">(CERRETO D ESI C5 A.S.D.) </w:t>
            </w:r>
          </w:p>
        </w:tc>
      </w:tr>
    </w:tbl>
    <w:p w14:paraId="0AE86AB3" w14:textId="77777777" w:rsidR="00887D08" w:rsidRPr="00A56D42" w:rsidRDefault="00887D08" w:rsidP="00887D08">
      <w:pPr>
        <w:pStyle w:val="titolo10"/>
        <w:divId w:val="527259509"/>
        <w:rPr>
          <w:color w:val="002060"/>
        </w:rPr>
      </w:pPr>
      <w:r w:rsidRPr="00A56D42">
        <w:rPr>
          <w:color w:val="002060"/>
        </w:rPr>
        <w:t xml:space="preserve">GARE DEL 12/11/2019 </w:t>
      </w:r>
    </w:p>
    <w:p w14:paraId="115215FE"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15227742"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6645EB7A"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2367929F" w14:textId="77777777" w:rsidR="00887D08" w:rsidRPr="00A56D42" w:rsidRDefault="00887D08" w:rsidP="00887D08">
      <w:pPr>
        <w:pStyle w:val="titolo20"/>
        <w:divId w:val="527259509"/>
        <w:rPr>
          <w:color w:val="002060"/>
        </w:rPr>
      </w:pPr>
      <w:r w:rsidRPr="00A56D42">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060FD93E" w14:textId="77777777" w:rsidTr="00887D08">
        <w:trPr>
          <w:divId w:val="527259509"/>
        </w:trPr>
        <w:tc>
          <w:tcPr>
            <w:tcW w:w="2200" w:type="dxa"/>
            <w:tcMar>
              <w:top w:w="20" w:type="dxa"/>
              <w:left w:w="20" w:type="dxa"/>
              <w:bottom w:w="20" w:type="dxa"/>
              <w:right w:w="20" w:type="dxa"/>
            </w:tcMar>
            <w:vAlign w:val="center"/>
          </w:tcPr>
          <w:p w14:paraId="5770956F" w14:textId="77777777" w:rsidR="00887D08" w:rsidRPr="00A56D42" w:rsidRDefault="00887D08" w:rsidP="00887D08">
            <w:pPr>
              <w:pStyle w:val="movimento"/>
              <w:rPr>
                <w:color w:val="002060"/>
              </w:rPr>
            </w:pPr>
            <w:r w:rsidRPr="00A56D42">
              <w:rPr>
                <w:color w:val="002060"/>
              </w:rPr>
              <w:t>PICCHI GIOVANNI</w:t>
            </w:r>
          </w:p>
        </w:tc>
        <w:tc>
          <w:tcPr>
            <w:tcW w:w="2200" w:type="dxa"/>
            <w:tcMar>
              <w:top w:w="20" w:type="dxa"/>
              <w:left w:w="20" w:type="dxa"/>
              <w:bottom w:w="20" w:type="dxa"/>
              <w:right w:w="20" w:type="dxa"/>
            </w:tcMar>
            <w:vAlign w:val="center"/>
          </w:tcPr>
          <w:p w14:paraId="15219B98" w14:textId="77777777" w:rsidR="00887D08" w:rsidRPr="00A56D42" w:rsidRDefault="00887D08" w:rsidP="00887D08">
            <w:pPr>
              <w:pStyle w:val="movimento2"/>
              <w:rPr>
                <w:color w:val="002060"/>
              </w:rPr>
            </w:pPr>
            <w:r w:rsidRPr="00A56D42">
              <w:rPr>
                <w:color w:val="002060"/>
              </w:rPr>
              <w:t xml:space="preserve">(POL.CAGLI SPORT ASSOCIATI) </w:t>
            </w:r>
          </w:p>
        </w:tc>
        <w:tc>
          <w:tcPr>
            <w:tcW w:w="800" w:type="dxa"/>
            <w:tcMar>
              <w:top w:w="20" w:type="dxa"/>
              <w:left w:w="20" w:type="dxa"/>
              <w:bottom w:w="20" w:type="dxa"/>
              <w:right w:w="20" w:type="dxa"/>
            </w:tcMar>
            <w:vAlign w:val="center"/>
          </w:tcPr>
          <w:p w14:paraId="455AC8A5"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46D04525"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EF9892A" w14:textId="77777777" w:rsidR="00887D08" w:rsidRPr="00A56D42" w:rsidRDefault="00887D08" w:rsidP="00887D08">
            <w:pPr>
              <w:pStyle w:val="movimento2"/>
              <w:rPr>
                <w:color w:val="002060"/>
              </w:rPr>
            </w:pPr>
            <w:r w:rsidRPr="00A56D42">
              <w:rPr>
                <w:color w:val="002060"/>
              </w:rPr>
              <w:t> </w:t>
            </w:r>
          </w:p>
        </w:tc>
      </w:tr>
    </w:tbl>
    <w:p w14:paraId="290DCFDB" w14:textId="77777777" w:rsidR="00887D08" w:rsidRDefault="00887D08" w:rsidP="00887D08">
      <w:pPr>
        <w:pStyle w:val="breakline"/>
        <w:divId w:val="527259509"/>
        <w:rPr>
          <w:color w:val="002060"/>
        </w:rPr>
      </w:pPr>
    </w:p>
    <w:p w14:paraId="11EBBE1B"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BE8D878"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4EC53215" w14:textId="77777777" w:rsidR="00887D08" w:rsidRPr="00A56D42" w:rsidRDefault="00887D08" w:rsidP="00887D08">
      <w:pPr>
        <w:pStyle w:val="breakline"/>
        <w:divId w:val="527259509"/>
        <w:rPr>
          <w:color w:val="002060"/>
        </w:rPr>
      </w:pPr>
    </w:p>
    <w:p w14:paraId="7E1F3C32" w14:textId="77777777" w:rsidR="00887D08" w:rsidRPr="00A56D42" w:rsidRDefault="00887D08" w:rsidP="00887D08">
      <w:pPr>
        <w:pStyle w:val="TITOLOPRINC"/>
        <w:divId w:val="527259509"/>
        <w:rPr>
          <w:color w:val="002060"/>
        </w:rPr>
      </w:pPr>
      <w:r w:rsidRPr="00A56D42">
        <w:rPr>
          <w:color w:val="002060"/>
        </w:rPr>
        <w:t>CLASSIFICA</w:t>
      </w:r>
    </w:p>
    <w:p w14:paraId="0F5551F0" w14:textId="77777777" w:rsidR="00887D08" w:rsidRPr="00A56D42" w:rsidRDefault="00887D08" w:rsidP="00887D08">
      <w:pPr>
        <w:pStyle w:val="breakline"/>
        <w:divId w:val="527259509"/>
        <w:rPr>
          <w:color w:val="002060"/>
        </w:rPr>
      </w:pPr>
    </w:p>
    <w:p w14:paraId="57351CC2" w14:textId="77777777" w:rsidR="00887D08" w:rsidRPr="00A56D42" w:rsidRDefault="00887D08" w:rsidP="00887D08">
      <w:pPr>
        <w:pStyle w:val="breakline"/>
        <w:divId w:val="527259509"/>
        <w:rPr>
          <w:color w:val="002060"/>
        </w:rPr>
      </w:pPr>
    </w:p>
    <w:p w14:paraId="2B9D1DA3" w14:textId="77777777" w:rsidR="00887D08" w:rsidRPr="00A56D42" w:rsidRDefault="00887D08" w:rsidP="00887D08">
      <w:pPr>
        <w:pStyle w:val="SOTTOTITOLOCAMPIONATO1"/>
        <w:divId w:val="527259509"/>
        <w:rPr>
          <w:color w:val="002060"/>
        </w:rPr>
      </w:pPr>
      <w:r w:rsidRPr="00A56D4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14407775"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6C3EA"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16CFB5"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2B3B95"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997B07"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11825A"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C2831F"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D2097"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482302"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401FC"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CD693" w14:textId="77777777" w:rsidR="00887D08" w:rsidRPr="00A56D42" w:rsidRDefault="00887D08" w:rsidP="00887D08">
            <w:pPr>
              <w:pStyle w:val="HEADERTABELLA"/>
              <w:rPr>
                <w:color w:val="002060"/>
              </w:rPr>
            </w:pPr>
            <w:r w:rsidRPr="00A56D42">
              <w:rPr>
                <w:color w:val="002060"/>
              </w:rPr>
              <w:t>PE</w:t>
            </w:r>
          </w:p>
        </w:tc>
      </w:tr>
      <w:tr w:rsidR="00887D08" w:rsidRPr="00A56D42" w14:paraId="7F83760B"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3383DF" w14:textId="77777777" w:rsidR="00887D08" w:rsidRPr="00A56D42" w:rsidRDefault="00887D08" w:rsidP="00887D08">
            <w:pPr>
              <w:pStyle w:val="ROWTABELLA"/>
              <w:rPr>
                <w:color w:val="002060"/>
              </w:rPr>
            </w:pPr>
            <w:r w:rsidRPr="00A56D42">
              <w:rPr>
                <w:color w:val="002060"/>
              </w:rPr>
              <w:lastRenderedPageBreak/>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6B69D"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A86C2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498961"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28221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0634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DB153" w14:textId="77777777" w:rsidR="00887D08" w:rsidRPr="00A56D42" w:rsidRDefault="00887D08" w:rsidP="00887D08">
            <w:pPr>
              <w:pStyle w:val="ROWTABELLA"/>
              <w:jc w:val="center"/>
              <w:rPr>
                <w:color w:val="002060"/>
              </w:rPr>
            </w:pPr>
            <w:r w:rsidRPr="00A56D4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893D9" w14:textId="77777777" w:rsidR="00887D08" w:rsidRPr="00A56D42" w:rsidRDefault="00887D08" w:rsidP="00887D08">
            <w:pPr>
              <w:pStyle w:val="ROWTABELLA"/>
              <w:jc w:val="center"/>
              <w:rPr>
                <w:color w:val="002060"/>
              </w:rPr>
            </w:pPr>
            <w:r w:rsidRPr="00A56D4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CA561" w14:textId="77777777" w:rsidR="00887D08" w:rsidRPr="00A56D42" w:rsidRDefault="00887D08" w:rsidP="00887D08">
            <w:pPr>
              <w:pStyle w:val="ROWTABELLA"/>
              <w:jc w:val="center"/>
              <w:rPr>
                <w:color w:val="002060"/>
              </w:rPr>
            </w:pPr>
            <w:r w:rsidRPr="00A56D4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140E4" w14:textId="77777777" w:rsidR="00887D08" w:rsidRPr="00A56D42" w:rsidRDefault="00887D08" w:rsidP="00887D08">
            <w:pPr>
              <w:pStyle w:val="ROWTABELLA"/>
              <w:jc w:val="center"/>
              <w:rPr>
                <w:color w:val="002060"/>
              </w:rPr>
            </w:pPr>
            <w:r w:rsidRPr="00A56D42">
              <w:rPr>
                <w:color w:val="002060"/>
              </w:rPr>
              <w:t>0</w:t>
            </w:r>
          </w:p>
        </w:tc>
      </w:tr>
      <w:tr w:rsidR="00887D08" w:rsidRPr="00A56D42" w14:paraId="64067FC9"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15470B7" w14:textId="77777777" w:rsidR="00887D08" w:rsidRPr="00A56D42" w:rsidRDefault="00887D08" w:rsidP="00887D08">
            <w:pPr>
              <w:pStyle w:val="ROWTABELLA"/>
              <w:rPr>
                <w:color w:val="002060"/>
              </w:rPr>
            </w:pPr>
            <w:r w:rsidRPr="00A56D4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50BE6"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6544A"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C7DA4"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CBF7D"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B001F"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06A59" w14:textId="77777777" w:rsidR="00887D08" w:rsidRPr="00A56D42" w:rsidRDefault="00887D08" w:rsidP="00887D08">
            <w:pPr>
              <w:pStyle w:val="ROWTABELLA"/>
              <w:jc w:val="center"/>
              <w:rPr>
                <w:color w:val="002060"/>
              </w:rPr>
            </w:pPr>
            <w:r w:rsidRPr="00A56D4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2C9DF2"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3F692"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73EF1" w14:textId="77777777" w:rsidR="00887D08" w:rsidRPr="00A56D42" w:rsidRDefault="00887D08" w:rsidP="00887D08">
            <w:pPr>
              <w:pStyle w:val="ROWTABELLA"/>
              <w:jc w:val="center"/>
              <w:rPr>
                <w:color w:val="002060"/>
              </w:rPr>
            </w:pPr>
            <w:r w:rsidRPr="00A56D42">
              <w:rPr>
                <w:color w:val="002060"/>
              </w:rPr>
              <w:t>0</w:t>
            </w:r>
          </w:p>
        </w:tc>
      </w:tr>
      <w:tr w:rsidR="00887D08" w:rsidRPr="00A56D42" w14:paraId="42882EE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86132DC" w14:textId="77777777" w:rsidR="00887D08" w:rsidRPr="00A56D42" w:rsidRDefault="00887D08" w:rsidP="00887D08">
            <w:pPr>
              <w:pStyle w:val="ROWTABELLA"/>
              <w:rPr>
                <w:color w:val="002060"/>
              </w:rPr>
            </w:pPr>
            <w:r w:rsidRPr="00A56D4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910E3"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9D50B"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ED525"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3D796"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28C1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5AFE4" w14:textId="77777777" w:rsidR="00887D08" w:rsidRPr="00A56D42" w:rsidRDefault="00887D08" w:rsidP="00887D08">
            <w:pPr>
              <w:pStyle w:val="ROWTABELLA"/>
              <w:jc w:val="center"/>
              <w:rPr>
                <w:color w:val="002060"/>
              </w:rPr>
            </w:pPr>
            <w:r w:rsidRPr="00A56D4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D98DC6"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0DDDE"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EC47B8" w14:textId="77777777" w:rsidR="00887D08" w:rsidRPr="00A56D42" w:rsidRDefault="00887D08" w:rsidP="00887D08">
            <w:pPr>
              <w:pStyle w:val="ROWTABELLA"/>
              <w:jc w:val="center"/>
              <w:rPr>
                <w:color w:val="002060"/>
              </w:rPr>
            </w:pPr>
            <w:r w:rsidRPr="00A56D42">
              <w:rPr>
                <w:color w:val="002060"/>
              </w:rPr>
              <w:t>0</w:t>
            </w:r>
          </w:p>
        </w:tc>
      </w:tr>
      <w:tr w:rsidR="00887D08" w:rsidRPr="00A56D42" w14:paraId="7EA2C56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7CB560" w14:textId="77777777" w:rsidR="00887D08" w:rsidRPr="00A56D42" w:rsidRDefault="00887D08" w:rsidP="00887D08">
            <w:pPr>
              <w:pStyle w:val="ROWTABELLA"/>
              <w:rPr>
                <w:color w:val="002060"/>
              </w:rPr>
            </w:pPr>
            <w:r w:rsidRPr="00A56D4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71312"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3624C"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EBF65"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171F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DD656"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497A0" w14:textId="77777777" w:rsidR="00887D08" w:rsidRPr="00A56D42" w:rsidRDefault="00887D08" w:rsidP="00887D08">
            <w:pPr>
              <w:pStyle w:val="ROWTABELLA"/>
              <w:jc w:val="center"/>
              <w:rPr>
                <w:color w:val="002060"/>
              </w:rPr>
            </w:pPr>
            <w:r w:rsidRPr="00A56D4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9D508"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E49B4" w14:textId="77777777" w:rsidR="00887D08" w:rsidRPr="00A56D42" w:rsidRDefault="00887D08" w:rsidP="00887D08">
            <w:pPr>
              <w:pStyle w:val="ROWTABELLA"/>
              <w:jc w:val="center"/>
              <w:rPr>
                <w:color w:val="002060"/>
              </w:rPr>
            </w:pPr>
            <w:r w:rsidRPr="00A56D4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6E6844" w14:textId="77777777" w:rsidR="00887D08" w:rsidRPr="00A56D42" w:rsidRDefault="00887D08" w:rsidP="00887D08">
            <w:pPr>
              <w:pStyle w:val="ROWTABELLA"/>
              <w:jc w:val="center"/>
              <w:rPr>
                <w:color w:val="002060"/>
              </w:rPr>
            </w:pPr>
            <w:r w:rsidRPr="00A56D42">
              <w:rPr>
                <w:color w:val="002060"/>
              </w:rPr>
              <w:t>0</w:t>
            </w:r>
          </w:p>
        </w:tc>
      </w:tr>
      <w:tr w:rsidR="00887D08" w:rsidRPr="00A56D42" w14:paraId="12CCC24A"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7CE6CD" w14:textId="77777777" w:rsidR="00887D08" w:rsidRPr="00A56D42" w:rsidRDefault="00887D08" w:rsidP="00887D08">
            <w:pPr>
              <w:pStyle w:val="ROWTABELLA"/>
              <w:rPr>
                <w:color w:val="002060"/>
              </w:rPr>
            </w:pPr>
            <w:r w:rsidRPr="00A56D4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AF1838"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0FCB3"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B4F8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5874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30428"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3652B"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FD1F60"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99059"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38472" w14:textId="77777777" w:rsidR="00887D08" w:rsidRPr="00A56D42" w:rsidRDefault="00887D08" w:rsidP="00887D08">
            <w:pPr>
              <w:pStyle w:val="ROWTABELLA"/>
              <w:jc w:val="center"/>
              <w:rPr>
                <w:color w:val="002060"/>
              </w:rPr>
            </w:pPr>
            <w:r w:rsidRPr="00A56D42">
              <w:rPr>
                <w:color w:val="002060"/>
              </w:rPr>
              <w:t>0</w:t>
            </w:r>
          </w:p>
        </w:tc>
      </w:tr>
      <w:tr w:rsidR="00887D08" w:rsidRPr="00A56D42" w14:paraId="65366B4D"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4463F30" w14:textId="77777777" w:rsidR="00887D08" w:rsidRPr="00A56D42" w:rsidRDefault="00887D08" w:rsidP="00887D08">
            <w:pPr>
              <w:pStyle w:val="ROWTABELLA"/>
              <w:rPr>
                <w:color w:val="002060"/>
              </w:rPr>
            </w:pPr>
            <w:r w:rsidRPr="00A56D4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2F805"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19AA6"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6D36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9156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97A581"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51477"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EE177" w14:textId="77777777" w:rsidR="00887D08" w:rsidRPr="00A56D42" w:rsidRDefault="00887D08" w:rsidP="00887D08">
            <w:pPr>
              <w:pStyle w:val="ROWTABELLA"/>
              <w:jc w:val="center"/>
              <w:rPr>
                <w:color w:val="002060"/>
              </w:rPr>
            </w:pPr>
            <w:r w:rsidRPr="00A56D4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C499B" w14:textId="77777777" w:rsidR="00887D08" w:rsidRPr="00A56D42" w:rsidRDefault="00887D08" w:rsidP="00887D08">
            <w:pPr>
              <w:pStyle w:val="ROWTABELLA"/>
              <w:jc w:val="center"/>
              <w:rPr>
                <w:color w:val="002060"/>
              </w:rPr>
            </w:pPr>
            <w:r w:rsidRPr="00A56D4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07BB3" w14:textId="77777777" w:rsidR="00887D08" w:rsidRPr="00A56D42" w:rsidRDefault="00887D08" w:rsidP="00887D08">
            <w:pPr>
              <w:pStyle w:val="ROWTABELLA"/>
              <w:jc w:val="center"/>
              <w:rPr>
                <w:color w:val="002060"/>
              </w:rPr>
            </w:pPr>
            <w:r w:rsidRPr="00A56D42">
              <w:rPr>
                <w:color w:val="002060"/>
              </w:rPr>
              <w:t>1</w:t>
            </w:r>
          </w:p>
        </w:tc>
      </w:tr>
      <w:tr w:rsidR="00887D08" w:rsidRPr="00A56D42" w14:paraId="6A6D8997"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BF4AAD" w14:textId="77777777" w:rsidR="00887D08" w:rsidRPr="00A56D42" w:rsidRDefault="00887D08" w:rsidP="00887D08">
            <w:pPr>
              <w:pStyle w:val="ROWTABELLA"/>
              <w:rPr>
                <w:color w:val="002060"/>
              </w:rPr>
            </w:pPr>
            <w:proofErr w:type="spellStart"/>
            <w:proofErr w:type="gramStart"/>
            <w:r w:rsidRPr="00A56D42">
              <w:rPr>
                <w:color w:val="002060"/>
              </w:rPr>
              <w:t>sq.B</w:t>
            </w:r>
            <w:proofErr w:type="spellEnd"/>
            <w:proofErr w:type="gramEnd"/>
            <w:r w:rsidRPr="00A56D42">
              <w:rPr>
                <w:color w:val="002060"/>
              </w:rPr>
              <w:t xml:space="preserve"> CALCIO A 5 CORINALDO </w:t>
            </w:r>
            <w:proofErr w:type="spellStart"/>
            <w:r w:rsidRPr="00A56D4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0C9A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500C9"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BCED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A4A2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B50F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FD362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3084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324A2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3FF15" w14:textId="77777777" w:rsidR="00887D08" w:rsidRPr="00A56D42" w:rsidRDefault="00887D08" w:rsidP="00887D08">
            <w:pPr>
              <w:pStyle w:val="ROWTABELLA"/>
              <w:jc w:val="center"/>
              <w:rPr>
                <w:color w:val="002060"/>
              </w:rPr>
            </w:pPr>
            <w:r w:rsidRPr="00A56D42">
              <w:rPr>
                <w:color w:val="002060"/>
              </w:rPr>
              <w:t>0</w:t>
            </w:r>
          </w:p>
        </w:tc>
      </w:tr>
    </w:tbl>
    <w:p w14:paraId="07445235" w14:textId="77777777" w:rsidR="00887D08" w:rsidRPr="00A56D42" w:rsidRDefault="00887D08" w:rsidP="00887D08">
      <w:pPr>
        <w:pStyle w:val="breakline"/>
        <w:divId w:val="527259509"/>
        <w:rPr>
          <w:color w:val="002060"/>
        </w:rPr>
      </w:pPr>
    </w:p>
    <w:p w14:paraId="63126164" w14:textId="77777777" w:rsidR="00887D08" w:rsidRPr="00A56D42" w:rsidRDefault="00887D08" w:rsidP="00887D08">
      <w:pPr>
        <w:pStyle w:val="breakline"/>
        <w:divId w:val="527259509"/>
        <w:rPr>
          <w:color w:val="002060"/>
        </w:rPr>
      </w:pPr>
    </w:p>
    <w:p w14:paraId="532F24A0" w14:textId="77777777" w:rsidR="00887D08" w:rsidRPr="00A56D42" w:rsidRDefault="00887D08" w:rsidP="00887D08">
      <w:pPr>
        <w:pStyle w:val="SOTTOTITOLOCAMPIONATO1"/>
        <w:divId w:val="527259509"/>
        <w:rPr>
          <w:color w:val="002060"/>
        </w:rPr>
      </w:pPr>
      <w:r w:rsidRPr="00A56D42">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0E11737F"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9CEC29"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1CB928"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F832B0"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BD46C8"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512D04"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38BB6F"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B6803"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52415E"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25372"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67FAE7" w14:textId="77777777" w:rsidR="00887D08" w:rsidRPr="00A56D42" w:rsidRDefault="00887D08" w:rsidP="00887D08">
            <w:pPr>
              <w:pStyle w:val="HEADERTABELLA"/>
              <w:rPr>
                <w:color w:val="002060"/>
              </w:rPr>
            </w:pPr>
            <w:r w:rsidRPr="00A56D42">
              <w:rPr>
                <w:color w:val="002060"/>
              </w:rPr>
              <w:t>PE</w:t>
            </w:r>
          </w:p>
        </w:tc>
      </w:tr>
      <w:tr w:rsidR="00887D08" w:rsidRPr="00A56D42" w14:paraId="6C12B5D9"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E88811D" w14:textId="77777777" w:rsidR="00887D08" w:rsidRPr="00A56D42" w:rsidRDefault="00887D08" w:rsidP="00887D08">
            <w:pPr>
              <w:pStyle w:val="ROWTABELLA"/>
              <w:rPr>
                <w:color w:val="002060"/>
              </w:rPr>
            </w:pPr>
            <w:r w:rsidRPr="00A56D42">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E154B"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3BD5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32C9C"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3487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0F23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956A4" w14:textId="77777777" w:rsidR="00887D08" w:rsidRPr="00A56D42" w:rsidRDefault="00887D08" w:rsidP="00887D08">
            <w:pPr>
              <w:pStyle w:val="ROWTABELLA"/>
              <w:jc w:val="center"/>
              <w:rPr>
                <w:color w:val="002060"/>
              </w:rPr>
            </w:pPr>
            <w:r w:rsidRPr="00A56D4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D9491"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F940FC" w14:textId="77777777" w:rsidR="00887D08" w:rsidRPr="00A56D42" w:rsidRDefault="00887D08" w:rsidP="00887D08">
            <w:pPr>
              <w:pStyle w:val="ROWTABELLA"/>
              <w:jc w:val="center"/>
              <w:rPr>
                <w:color w:val="002060"/>
              </w:rPr>
            </w:pPr>
            <w:r w:rsidRPr="00A56D4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EFA3C" w14:textId="77777777" w:rsidR="00887D08" w:rsidRPr="00A56D42" w:rsidRDefault="00887D08" w:rsidP="00887D08">
            <w:pPr>
              <w:pStyle w:val="ROWTABELLA"/>
              <w:jc w:val="center"/>
              <w:rPr>
                <w:color w:val="002060"/>
              </w:rPr>
            </w:pPr>
            <w:r w:rsidRPr="00A56D42">
              <w:rPr>
                <w:color w:val="002060"/>
              </w:rPr>
              <w:t>0</w:t>
            </w:r>
          </w:p>
        </w:tc>
      </w:tr>
      <w:tr w:rsidR="00887D08" w:rsidRPr="00A56D42" w14:paraId="07106B79"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D72ECF" w14:textId="77777777" w:rsidR="00887D08" w:rsidRPr="00A56D42" w:rsidRDefault="00887D08" w:rsidP="00887D08">
            <w:pPr>
              <w:pStyle w:val="ROWTABELLA"/>
              <w:rPr>
                <w:color w:val="002060"/>
              </w:rPr>
            </w:pPr>
            <w:r w:rsidRPr="00A56D4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2B811B"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4D4B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0ECCF"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99EDB"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0039B5"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B2C239" w14:textId="77777777" w:rsidR="00887D08" w:rsidRPr="00A56D42" w:rsidRDefault="00887D08" w:rsidP="00887D08">
            <w:pPr>
              <w:pStyle w:val="ROWTABELLA"/>
              <w:jc w:val="center"/>
              <w:rPr>
                <w:color w:val="002060"/>
              </w:rPr>
            </w:pPr>
            <w:r w:rsidRPr="00A56D4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D1ED02"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E3992"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7379B2" w14:textId="77777777" w:rsidR="00887D08" w:rsidRPr="00A56D42" w:rsidRDefault="00887D08" w:rsidP="00887D08">
            <w:pPr>
              <w:pStyle w:val="ROWTABELLA"/>
              <w:jc w:val="center"/>
              <w:rPr>
                <w:color w:val="002060"/>
              </w:rPr>
            </w:pPr>
            <w:r w:rsidRPr="00A56D42">
              <w:rPr>
                <w:color w:val="002060"/>
              </w:rPr>
              <w:t>0</w:t>
            </w:r>
          </w:p>
        </w:tc>
      </w:tr>
      <w:tr w:rsidR="00887D08" w:rsidRPr="00A56D42" w14:paraId="55E15620"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BF7B137" w14:textId="77777777" w:rsidR="00887D08" w:rsidRPr="00A56D42" w:rsidRDefault="00887D08" w:rsidP="00887D08">
            <w:pPr>
              <w:pStyle w:val="ROWTABELLA"/>
              <w:rPr>
                <w:color w:val="002060"/>
              </w:rPr>
            </w:pPr>
            <w:r w:rsidRPr="00A56D4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63D90"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461BA"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6010D"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3198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726A9"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12FA56"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A8004" w14:textId="77777777" w:rsidR="00887D08" w:rsidRPr="00A56D42" w:rsidRDefault="00887D08" w:rsidP="00887D08">
            <w:pPr>
              <w:pStyle w:val="ROWTABELLA"/>
              <w:jc w:val="center"/>
              <w:rPr>
                <w:color w:val="002060"/>
              </w:rPr>
            </w:pPr>
            <w:r w:rsidRPr="00A56D4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E244C"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34169" w14:textId="77777777" w:rsidR="00887D08" w:rsidRPr="00A56D42" w:rsidRDefault="00887D08" w:rsidP="00887D08">
            <w:pPr>
              <w:pStyle w:val="ROWTABELLA"/>
              <w:jc w:val="center"/>
              <w:rPr>
                <w:color w:val="002060"/>
              </w:rPr>
            </w:pPr>
            <w:r w:rsidRPr="00A56D42">
              <w:rPr>
                <w:color w:val="002060"/>
              </w:rPr>
              <w:t>0</w:t>
            </w:r>
          </w:p>
        </w:tc>
      </w:tr>
      <w:tr w:rsidR="00887D08" w:rsidRPr="00A56D42" w14:paraId="369A3BF9"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B1E291" w14:textId="77777777" w:rsidR="00887D08" w:rsidRPr="00A56D42" w:rsidRDefault="00887D08" w:rsidP="00887D08">
            <w:pPr>
              <w:pStyle w:val="ROWTABELLA"/>
              <w:rPr>
                <w:color w:val="002060"/>
              </w:rPr>
            </w:pPr>
            <w:r w:rsidRPr="00A56D4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D9F75"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B099E"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DCE27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E9E26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043BE"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3A931"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E761F"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65B62"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C717A" w14:textId="77777777" w:rsidR="00887D08" w:rsidRPr="00A56D42" w:rsidRDefault="00887D08" w:rsidP="00887D08">
            <w:pPr>
              <w:pStyle w:val="ROWTABELLA"/>
              <w:jc w:val="center"/>
              <w:rPr>
                <w:color w:val="002060"/>
              </w:rPr>
            </w:pPr>
            <w:r w:rsidRPr="00A56D42">
              <w:rPr>
                <w:color w:val="002060"/>
              </w:rPr>
              <w:t>0</w:t>
            </w:r>
          </w:p>
        </w:tc>
      </w:tr>
      <w:tr w:rsidR="00887D08" w:rsidRPr="00A56D42" w14:paraId="4A0B6FD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5FB939A" w14:textId="77777777" w:rsidR="00887D08" w:rsidRPr="00A56D42" w:rsidRDefault="00887D08" w:rsidP="00887D08">
            <w:pPr>
              <w:pStyle w:val="ROWTABELLA"/>
              <w:rPr>
                <w:color w:val="002060"/>
              </w:rPr>
            </w:pPr>
            <w:r w:rsidRPr="00A56D42">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A541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995DB"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6CAA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A19B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8D37A"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5CBED"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ACFAC6" w14:textId="77777777" w:rsidR="00887D08" w:rsidRPr="00A56D42" w:rsidRDefault="00887D08" w:rsidP="00887D08">
            <w:pPr>
              <w:pStyle w:val="ROWTABELLA"/>
              <w:jc w:val="center"/>
              <w:rPr>
                <w:color w:val="002060"/>
              </w:rPr>
            </w:pPr>
            <w:r w:rsidRPr="00A56D4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D2FD5" w14:textId="77777777" w:rsidR="00887D08" w:rsidRPr="00A56D42" w:rsidRDefault="00887D08" w:rsidP="00887D08">
            <w:pPr>
              <w:pStyle w:val="ROWTABELLA"/>
              <w:jc w:val="center"/>
              <w:rPr>
                <w:color w:val="002060"/>
              </w:rPr>
            </w:pPr>
            <w:r w:rsidRPr="00A56D4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0D72B" w14:textId="77777777" w:rsidR="00887D08" w:rsidRPr="00A56D42" w:rsidRDefault="00887D08" w:rsidP="00887D08">
            <w:pPr>
              <w:pStyle w:val="ROWTABELLA"/>
              <w:jc w:val="center"/>
              <w:rPr>
                <w:color w:val="002060"/>
              </w:rPr>
            </w:pPr>
            <w:r w:rsidRPr="00A56D42">
              <w:rPr>
                <w:color w:val="002060"/>
              </w:rPr>
              <w:t>0</w:t>
            </w:r>
          </w:p>
        </w:tc>
      </w:tr>
      <w:tr w:rsidR="00887D08" w:rsidRPr="00A56D42" w14:paraId="39DF8CFB"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CDDE60" w14:textId="77777777" w:rsidR="00887D08" w:rsidRPr="00A56D42" w:rsidRDefault="00887D08" w:rsidP="00887D08">
            <w:pPr>
              <w:pStyle w:val="ROWTABELLA"/>
              <w:rPr>
                <w:color w:val="002060"/>
              </w:rPr>
            </w:pPr>
            <w:proofErr w:type="spellStart"/>
            <w:proofErr w:type="gramStart"/>
            <w:r w:rsidRPr="00A56D42">
              <w:rPr>
                <w:color w:val="002060"/>
              </w:rPr>
              <w:t>sq.B</w:t>
            </w:r>
            <w:proofErr w:type="spellEnd"/>
            <w:proofErr w:type="gramEnd"/>
            <w:r w:rsidRPr="00A56D42">
              <w:rPr>
                <w:color w:val="002060"/>
              </w:rPr>
              <w:t xml:space="preserve"> AMICI DEL </w:t>
            </w:r>
            <w:proofErr w:type="spellStart"/>
            <w:r w:rsidRPr="00A56D42">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8D1D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7954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5983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E036C"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E626F7"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1CD1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4B80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5B160"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28405" w14:textId="77777777" w:rsidR="00887D08" w:rsidRPr="00A56D42" w:rsidRDefault="00887D08" w:rsidP="00887D08">
            <w:pPr>
              <w:pStyle w:val="ROWTABELLA"/>
              <w:jc w:val="center"/>
              <w:rPr>
                <w:color w:val="002060"/>
              </w:rPr>
            </w:pPr>
            <w:r w:rsidRPr="00A56D42">
              <w:rPr>
                <w:color w:val="002060"/>
              </w:rPr>
              <w:t>0</w:t>
            </w:r>
          </w:p>
        </w:tc>
      </w:tr>
      <w:tr w:rsidR="00887D08" w:rsidRPr="00A56D42" w14:paraId="1AFD5707"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03058DE" w14:textId="77777777" w:rsidR="00887D08" w:rsidRPr="00A56D42" w:rsidRDefault="00887D08" w:rsidP="00887D08">
            <w:pPr>
              <w:pStyle w:val="ROWTABELLA"/>
              <w:rPr>
                <w:color w:val="002060"/>
              </w:rPr>
            </w:pPr>
            <w:proofErr w:type="spellStart"/>
            <w:proofErr w:type="gramStart"/>
            <w:r w:rsidRPr="00A56D42">
              <w:rPr>
                <w:color w:val="002060"/>
              </w:rPr>
              <w:t>sq.B</w:t>
            </w:r>
            <w:proofErr w:type="spellEnd"/>
            <w:proofErr w:type="gramEnd"/>
            <w:r w:rsidRPr="00A56D42">
              <w:rPr>
                <w:color w:val="002060"/>
              </w:rPr>
              <w:t xml:space="preserve"> ITALSERVICE C5 </w:t>
            </w:r>
            <w:proofErr w:type="spellStart"/>
            <w:r w:rsidRPr="00A56D4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E14C3"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F6E0F"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DFA8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11F6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D9C44"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708FE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C9DE8"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5287B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DB81F" w14:textId="77777777" w:rsidR="00887D08" w:rsidRPr="00A56D42" w:rsidRDefault="00887D08" w:rsidP="00887D08">
            <w:pPr>
              <w:pStyle w:val="ROWTABELLA"/>
              <w:jc w:val="center"/>
              <w:rPr>
                <w:color w:val="002060"/>
              </w:rPr>
            </w:pPr>
            <w:r w:rsidRPr="00A56D42">
              <w:rPr>
                <w:color w:val="002060"/>
              </w:rPr>
              <w:t>0</w:t>
            </w:r>
          </w:p>
        </w:tc>
      </w:tr>
    </w:tbl>
    <w:p w14:paraId="04007240" w14:textId="77777777" w:rsidR="00887D08" w:rsidRPr="00A56D42" w:rsidRDefault="00887D08" w:rsidP="00887D08">
      <w:pPr>
        <w:pStyle w:val="breakline"/>
        <w:divId w:val="527259509"/>
        <w:rPr>
          <w:color w:val="002060"/>
        </w:rPr>
      </w:pPr>
    </w:p>
    <w:p w14:paraId="202BB866" w14:textId="77777777" w:rsidR="00887D08" w:rsidRPr="00A56D42" w:rsidRDefault="00887D08" w:rsidP="00887D08">
      <w:pPr>
        <w:pStyle w:val="breakline"/>
        <w:divId w:val="527259509"/>
        <w:rPr>
          <w:color w:val="002060"/>
        </w:rPr>
      </w:pPr>
    </w:p>
    <w:p w14:paraId="484DEEE8" w14:textId="77777777" w:rsidR="00887D08" w:rsidRPr="00A56D42" w:rsidRDefault="00887D08" w:rsidP="00887D08">
      <w:pPr>
        <w:pStyle w:val="SOTTOTITOLOCAMPIONATO1"/>
        <w:divId w:val="527259509"/>
        <w:rPr>
          <w:color w:val="002060"/>
        </w:rPr>
      </w:pPr>
      <w:r w:rsidRPr="00A56D42">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887D08" w:rsidRPr="00A56D42" w14:paraId="70C9ACFA" w14:textId="77777777" w:rsidTr="00887D08">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D3098D" w14:textId="77777777" w:rsidR="00887D08" w:rsidRPr="00A56D42" w:rsidRDefault="00887D08" w:rsidP="00887D08">
            <w:pPr>
              <w:pStyle w:val="HEADERTABELLA"/>
              <w:rPr>
                <w:color w:val="002060"/>
              </w:rPr>
            </w:pPr>
            <w:r w:rsidRPr="00A56D4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26D2B" w14:textId="77777777" w:rsidR="00887D08" w:rsidRPr="00A56D42" w:rsidRDefault="00887D08" w:rsidP="00887D08">
            <w:pPr>
              <w:pStyle w:val="HEADERTABELLA"/>
              <w:rPr>
                <w:color w:val="002060"/>
              </w:rPr>
            </w:pPr>
            <w:r w:rsidRPr="00A56D4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C2E9B5" w14:textId="77777777" w:rsidR="00887D08" w:rsidRPr="00A56D42" w:rsidRDefault="00887D08" w:rsidP="00887D08">
            <w:pPr>
              <w:pStyle w:val="HEADERTABELLA"/>
              <w:rPr>
                <w:color w:val="002060"/>
              </w:rPr>
            </w:pPr>
            <w:r w:rsidRPr="00A56D4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C8B90" w14:textId="77777777" w:rsidR="00887D08" w:rsidRPr="00A56D42" w:rsidRDefault="00887D08" w:rsidP="00887D08">
            <w:pPr>
              <w:pStyle w:val="HEADERTABELLA"/>
              <w:rPr>
                <w:color w:val="002060"/>
              </w:rPr>
            </w:pPr>
            <w:r w:rsidRPr="00A56D4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D2DFBD" w14:textId="77777777" w:rsidR="00887D08" w:rsidRPr="00A56D42" w:rsidRDefault="00887D08" w:rsidP="00887D08">
            <w:pPr>
              <w:pStyle w:val="HEADERTABELLA"/>
              <w:rPr>
                <w:color w:val="002060"/>
              </w:rPr>
            </w:pPr>
            <w:r w:rsidRPr="00A56D4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DE39FD" w14:textId="77777777" w:rsidR="00887D08" w:rsidRPr="00A56D42" w:rsidRDefault="00887D08" w:rsidP="00887D08">
            <w:pPr>
              <w:pStyle w:val="HEADERTABELLA"/>
              <w:rPr>
                <w:color w:val="002060"/>
              </w:rPr>
            </w:pPr>
            <w:r w:rsidRPr="00A56D4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638125" w14:textId="77777777" w:rsidR="00887D08" w:rsidRPr="00A56D42" w:rsidRDefault="00887D08" w:rsidP="00887D08">
            <w:pPr>
              <w:pStyle w:val="HEADERTABELLA"/>
              <w:rPr>
                <w:color w:val="002060"/>
              </w:rPr>
            </w:pPr>
            <w:r w:rsidRPr="00A56D4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5E2103" w14:textId="77777777" w:rsidR="00887D08" w:rsidRPr="00A56D42" w:rsidRDefault="00887D08" w:rsidP="00887D08">
            <w:pPr>
              <w:pStyle w:val="HEADERTABELLA"/>
              <w:rPr>
                <w:color w:val="002060"/>
              </w:rPr>
            </w:pPr>
            <w:r w:rsidRPr="00A56D4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254F41" w14:textId="77777777" w:rsidR="00887D08" w:rsidRPr="00A56D42" w:rsidRDefault="00887D08" w:rsidP="00887D08">
            <w:pPr>
              <w:pStyle w:val="HEADERTABELLA"/>
              <w:rPr>
                <w:color w:val="002060"/>
              </w:rPr>
            </w:pPr>
            <w:r w:rsidRPr="00A56D4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E17F3" w14:textId="77777777" w:rsidR="00887D08" w:rsidRPr="00A56D42" w:rsidRDefault="00887D08" w:rsidP="00887D08">
            <w:pPr>
              <w:pStyle w:val="HEADERTABELLA"/>
              <w:rPr>
                <w:color w:val="002060"/>
              </w:rPr>
            </w:pPr>
            <w:r w:rsidRPr="00A56D42">
              <w:rPr>
                <w:color w:val="002060"/>
              </w:rPr>
              <w:t>PE</w:t>
            </w:r>
          </w:p>
        </w:tc>
      </w:tr>
      <w:tr w:rsidR="00887D08" w:rsidRPr="00A56D42" w14:paraId="30B9EA1E" w14:textId="77777777" w:rsidTr="00887D08">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FDF2BA" w14:textId="77777777" w:rsidR="00887D08" w:rsidRPr="00A56D42" w:rsidRDefault="00887D08" w:rsidP="00887D08">
            <w:pPr>
              <w:pStyle w:val="ROWTABELLA"/>
              <w:rPr>
                <w:color w:val="002060"/>
              </w:rPr>
            </w:pPr>
            <w:r w:rsidRPr="00A56D42">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557F72"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702E5"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6D3CC"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8135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A254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5E632" w14:textId="77777777" w:rsidR="00887D08" w:rsidRPr="00A56D42" w:rsidRDefault="00887D08" w:rsidP="00887D08">
            <w:pPr>
              <w:pStyle w:val="ROWTABELLA"/>
              <w:jc w:val="center"/>
              <w:rPr>
                <w:color w:val="002060"/>
              </w:rPr>
            </w:pPr>
            <w:r w:rsidRPr="00A56D4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CE33B" w14:textId="77777777" w:rsidR="00887D08" w:rsidRPr="00A56D42" w:rsidRDefault="00887D08" w:rsidP="00887D08">
            <w:pPr>
              <w:pStyle w:val="ROWTABELLA"/>
              <w:jc w:val="center"/>
              <w:rPr>
                <w:color w:val="002060"/>
              </w:rPr>
            </w:pPr>
            <w:r w:rsidRPr="00A56D4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62AD2" w14:textId="77777777" w:rsidR="00887D08" w:rsidRPr="00A56D42" w:rsidRDefault="00887D08" w:rsidP="00887D08">
            <w:pPr>
              <w:pStyle w:val="ROWTABELLA"/>
              <w:jc w:val="center"/>
              <w:rPr>
                <w:color w:val="002060"/>
              </w:rPr>
            </w:pPr>
            <w:r w:rsidRPr="00A56D4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592B5" w14:textId="77777777" w:rsidR="00887D08" w:rsidRPr="00A56D42" w:rsidRDefault="00887D08" w:rsidP="00887D08">
            <w:pPr>
              <w:pStyle w:val="ROWTABELLA"/>
              <w:jc w:val="center"/>
              <w:rPr>
                <w:color w:val="002060"/>
              </w:rPr>
            </w:pPr>
            <w:r w:rsidRPr="00A56D42">
              <w:rPr>
                <w:color w:val="002060"/>
              </w:rPr>
              <w:t>0</w:t>
            </w:r>
          </w:p>
        </w:tc>
      </w:tr>
      <w:tr w:rsidR="00887D08" w:rsidRPr="00A56D42" w14:paraId="3E4CAE6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575BDC" w14:textId="77777777" w:rsidR="00887D08" w:rsidRPr="00A56D42" w:rsidRDefault="00887D08" w:rsidP="00887D08">
            <w:pPr>
              <w:pStyle w:val="ROWTABELLA"/>
              <w:rPr>
                <w:color w:val="002060"/>
              </w:rPr>
            </w:pPr>
            <w:r w:rsidRPr="00A56D4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BFFE5" w14:textId="77777777" w:rsidR="00887D08" w:rsidRPr="00A56D42" w:rsidRDefault="00887D08" w:rsidP="00887D08">
            <w:pPr>
              <w:pStyle w:val="ROWTABELLA"/>
              <w:jc w:val="center"/>
              <w:rPr>
                <w:color w:val="002060"/>
              </w:rPr>
            </w:pPr>
            <w:r w:rsidRPr="00A56D4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4C4D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F4A7D" w14:textId="77777777" w:rsidR="00887D08" w:rsidRPr="00A56D42" w:rsidRDefault="00887D08" w:rsidP="00887D08">
            <w:pPr>
              <w:pStyle w:val="ROWTABELLA"/>
              <w:jc w:val="center"/>
              <w:rPr>
                <w:color w:val="002060"/>
              </w:rPr>
            </w:pPr>
            <w:r w:rsidRPr="00A56D4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9589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68F8D1"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1E40D8" w14:textId="77777777" w:rsidR="00887D08" w:rsidRPr="00A56D42" w:rsidRDefault="00887D08" w:rsidP="00887D08">
            <w:pPr>
              <w:pStyle w:val="ROWTABELLA"/>
              <w:jc w:val="center"/>
              <w:rPr>
                <w:color w:val="002060"/>
              </w:rPr>
            </w:pPr>
            <w:r w:rsidRPr="00A56D4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A6CEB" w14:textId="77777777" w:rsidR="00887D08" w:rsidRPr="00A56D42" w:rsidRDefault="00887D08" w:rsidP="00887D08">
            <w:pPr>
              <w:pStyle w:val="ROWTABELLA"/>
              <w:jc w:val="center"/>
              <w:rPr>
                <w:color w:val="002060"/>
              </w:rPr>
            </w:pPr>
            <w:r w:rsidRPr="00A56D4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215406" w14:textId="77777777" w:rsidR="00887D08" w:rsidRPr="00A56D42" w:rsidRDefault="00887D08" w:rsidP="00887D08">
            <w:pPr>
              <w:pStyle w:val="ROWTABELLA"/>
              <w:jc w:val="center"/>
              <w:rPr>
                <w:color w:val="002060"/>
              </w:rPr>
            </w:pPr>
            <w:r w:rsidRPr="00A56D4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17686" w14:textId="77777777" w:rsidR="00887D08" w:rsidRPr="00A56D42" w:rsidRDefault="00887D08" w:rsidP="00887D08">
            <w:pPr>
              <w:pStyle w:val="ROWTABELLA"/>
              <w:jc w:val="center"/>
              <w:rPr>
                <w:color w:val="002060"/>
              </w:rPr>
            </w:pPr>
            <w:r w:rsidRPr="00A56D42">
              <w:rPr>
                <w:color w:val="002060"/>
              </w:rPr>
              <w:t>0</w:t>
            </w:r>
          </w:p>
        </w:tc>
      </w:tr>
      <w:tr w:rsidR="00887D08" w:rsidRPr="00A56D42" w14:paraId="5BA519E0"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CB4FFB" w14:textId="77777777" w:rsidR="00887D08" w:rsidRPr="00A56D42" w:rsidRDefault="00887D08" w:rsidP="00887D08">
            <w:pPr>
              <w:pStyle w:val="ROWTABELLA"/>
              <w:rPr>
                <w:color w:val="002060"/>
              </w:rPr>
            </w:pPr>
            <w:r w:rsidRPr="00A56D4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80A40"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E30B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E981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DA77D"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F26EC"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514A2" w14:textId="77777777" w:rsidR="00887D08" w:rsidRPr="00A56D42" w:rsidRDefault="00887D08" w:rsidP="00887D08">
            <w:pPr>
              <w:pStyle w:val="ROWTABELLA"/>
              <w:jc w:val="center"/>
              <w:rPr>
                <w:color w:val="002060"/>
              </w:rPr>
            </w:pPr>
            <w:r w:rsidRPr="00A56D4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57014" w14:textId="77777777" w:rsidR="00887D08" w:rsidRPr="00A56D42" w:rsidRDefault="00887D08" w:rsidP="00887D08">
            <w:pPr>
              <w:pStyle w:val="ROWTABELLA"/>
              <w:jc w:val="center"/>
              <w:rPr>
                <w:color w:val="002060"/>
              </w:rPr>
            </w:pPr>
            <w:r w:rsidRPr="00A56D4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99851"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5283A" w14:textId="77777777" w:rsidR="00887D08" w:rsidRPr="00A56D42" w:rsidRDefault="00887D08" w:rsidP="00887D08">
            <w:pPr>
              <w:pStyle w:val="ROWTABELLA"/>
              <w:jc w:val="center"/>
              <w:rPr>
                <w:color w:val="002060"/>
              </w:rPr>
            </w:pPr>
            <w:r w:rsidRPr="00A56D42">
              <w:rPr>
                <w:color w:val="002060"/>
              </w:rPr>
              <w:t>0</w:t>
            </w:r>
          </w:p>
        </w:tc>
      </w:tr>
      <w:tr w:rsidR="00887D08" w:rsidRPr="00A56D42" w14:paraId="3513B796"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DE9A49" w14:textId="77777777" w:rsidR="00887D08" w:rsidRPr="00A56D42" w:rsidRDefault="00887D08" w:rsidP="00887D08">
            <w:pPr>
              <w:pStyle w:val="ROWTABELLA"/>
              <w:rPr>
                <w:color w:val="002060"/>
              </w:rPr>
            </w:pPr>
            <w:r w:rsidRPr="00A56D4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1E2A5"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0C502"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2BB3C"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5E103"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E5FF70"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5533D" w14:textId="77777777" w:rsidR="00887D08" w:rsidRPr="00A56D42" w:rsidRDefault="00887D08" w:rsidP="00887D08">
            <w:pPr>
              <w:pStyle w:val="ROWTABELLA"/>
              <w:jc w:val="center"/>
              <w:rPr>
                <w:color w:val="002060"/>
              </w:rPr>
            </w:pPr>
            <w:r w:rsidRPr="00A56D4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72632" w14:textId="77777777" w:rsidR="00887D08" w:rsidRPr="00A56D42" w:rsidRDefault="00887D08" w:rsidP="00887D08">
            <w:pPr>
              <w:pStyle w:val="ROWTABELLA"/>
              <w:jc w:val="center"/>
              <w:rPr>
                <w:color w:val="002060"/>
              </w:rPr>
            </w:pPr>
            <w:r w:rsidRPr="00A56D4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1409A"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83847" w14:textId="77777777" w:rsidR="00887D08" w:rsidRPr="00A56D42" w:rsidRDefault="00887D08" w:rsidP="00887D08">
            <w:pPr>
              <w:pStyle w:val="ROWTABELLA"/>
              <w:jc w:val="center"/>
              <w:rPr>
                <w:color w:val="002060"/>
              </w:rPr>
            </w:pPr>
            <w:r w:rsidRPr="00A56D42">
              <w:rPr>
                <w:color w:val="002060"/>
              </w:rPr>
              <w:t>0</w:t>
            </w:r>
          </w:p>
        </w:tc>
      </w:tr>
      <w:tr w:rsidR="00887D08" w:rsidRPr="00A56D42" w14:paraId="581D7DD5"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076CD62" w14:textId="77777777" w:rsidR="00887D08" w:rsidRPr="00A56D42" w:rsidRDefault="00887D08" w:rsidP="00887D08">
            <w:pPr>
              <w:pStyle w:val="ROWTABELLA"/>
              <w:rPr>
                <w:color w:val="002060"/>
              </w:rPr>
            </w:pPr>
            <w:r w:rsidRPr="00A56D4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204E9" w14:textId="77777777" w:rsidR="00887D08" w:rsidRPr="00A56D42" w:rsidRDefault="00887D08" w:rsidP="00887D08">
            <w:pPr>
              <w:pStyle w:val="ROWTABELLA"/>
              <w:jc w:val="center"/>
              <w:rPr>
                <w:color w:val="002060"/>
              </w:rPr>
            </w:pPr>
            <w:r w:rsidRPr="00A56D4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35674"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88B10"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BC65E" w14:textId="77777777" w:rsidR="00887D08" w:rsidRPr="00A56D42" w:rsidRDefault="00887D08" w:rsidP="00887D08">
            <w:pPr>
              <w:pStyle w:val="ROWTABELLA"/>
              <w:jc w:val="center"/>
              <w:rPr>
                <w:color w:val="002060"/>
              </w:rPr>
            </w:pPr>
            <w:r w:rsidRPr="00A56D4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5F105"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3C23D0"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6919E"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D36EF"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1552D" w14:textId="77777777" w:rsidR="00887D08" w:rsidRPr="00A56D42" w:rsidRDefault="00887D08" w:rsidP="00887D08">
            <w:pPr>
              <w:pStyle w:val="ROWTABELLA"/>
              <w:jc w:val="center"/>
              <w:rPr>
                <w:color w:val="002060"/>
              </w:rPr>
            </w:pPr>
            <w:r w:rsidRPr="00A56D42">
              <w:rPr>
                <w:color w:val="002060"/>
              </w:rPr>
              <w:t>0</w:t>
            </w:r>
          </w:p>
        </w:tc>
      </w:tr>
      <w:tr w:rsidR="00887D08" w:rsidRPr="00A56D42" w14:paraId="0D8EFEC3" w14:textId="77777777" w:rsidTr="00887D08">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713016" w14:textId="77777777" w:rsidR="00887D08" w:rsidRPr="00A56D42" w:rsidRDefault="00887D08" w:rsidP="00887D08">
            <w:pPr>
              <w:pStyle w:val="ROWTABELLA"/>
              <w:rPr>
                <w:color w:val="002060"/>
              </w:rPr>
            </w:pPr>
            <w:r w:rsidRPr="00A56D42">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EC8C8"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98630" w14:textId="77777777" w:rsidR="00887D08" w:rsidRPr="00A56D42" w:rsidRDefault="00887D08" w:rsidP="00887D08">
            <w:pPr>
              <w:pStyle w:val="ROWTABELLA"/>
              <w:jc w:val="center"/>
              <w:rPr>
                <w:color w:val="002060"/>
              </w:rPr>
            </w:pPr>
            <w:r w:rsidRPr="00A56D4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1D97A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F0489"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DB7B6" w14:textId="77777777" w:rsidR="00887D08" w:rsidRPr="00A56D42" w:rsidRDefault="00887D08" w:rsidP="00887D08">
            <w:pPr>
              <w:pStyle w:val="ROWTABELLA"/>
              <w:jc w:val="center"/>
              <w:rPr>
                <w:color w:val="002060"/>
              </w:rPr>
            </w:pPr>
            <w:r w:rsidRPr="00A56D4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DA6F2" w14:textId="77777777" w:rsidR="00887D08" w:rsidRPr="00A56D42" w:rsidRDefault="00887D08" w:rsidP="00887D08">
            <w:pPr>
              <w:pStyle w:val="ROWTABELLA"/>
              <w:jc w:val="center"/>
              <w:rPr>
                <w:color w:val="002060"/>
              </w:rPr>
            </w:pPr>
            <w:r w:rsidRPr="00A56D4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A65FC" w14:textId="77777777" w:rsidR="00887D08" w:rsidRPr="00A56D42" w:rsidRDefault="00887D08" w:rsidP="00887D08">
            <w:pPr>
              <w:pStyle w:val="ROWTABELLA"/>
              <w:jc w:val="center"/>
              <w:rPr>
                <w:color w:val="002060"/>
              </w:rPr>
            </w:pPr>
            <w:r w:rsidRPr="00A56D4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D746BF" w14:textId="77777777" w:rsidR="00887D08" w:rsidRPr="00A56D42" w:rsidRDefault="00887D08" w:rsidP="00887D08">
            <w:pPr>
              <w:pStyle w:val="ROWTABELLA"/>
              <w:jc w:val="center"/>
              <w:rPr>
                <w:color w:val="002060"/>
              </w:rPr>
            </w:pPr>
            <w:r w:rsidRPr="00A56D4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1CAD5" w14:textId="77777777" w:rsidR="00887D08" w:rsidRPr="00A56D42" w:rsidRDefault="00887D08" w:rsidP="00887D08">
            <w:pPr>
              <w:pStyle w:val="ROWTABELLA"/>
              <w:jc w:val="center"/>
              <w:rPr>
                <w:color w:val="002060"/>
              </w:rPr>
            </w:pPr>
            <w:r w:rsidRPr="00A56D42">
              <w:rPr>
                <w:color w:val="002060"/>
              </w:rPr>
              <w:t>0</w:t>
            </w:r>
          </w:p>
        </w:tc>
      </w:tr>
      <w:tr w:rsidR="00887D08" w:rsidRPr="00A56D42" w14:paraId="4F475F46" w14:textId="77777777" w:rsidTr="00887D08">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D026DA" w14:textId="77777777" w:rsidR="00887D08" w:rsidRPr="00A56D42" w:rsidRDefault="00887D08" w:rsidP="00887D08">
            <w:pPr>
              <w:pStyle w:val="ROWTABELLA"/>
              <w:rPr>
                <w:color w:val="002060"/>
              </w:rPr>
            </w:pPr>
            <w:proofErr w:type="spellStart"/>
            <w:proofErr w:type="gramStart"/>
            <w:r w:rsidRPr="00A56D42">
              <w:rPr>
                <w:color w:val="002060"/>
              </w:rPr>
              <w:t>sq.B</w:t>
            </w:r>
            <w:proofErr w:type="spellEnd"/>
            <w:proofErr w:type="gramEnd"/>
            <w:r w:rsidRPr="00A56D42">
              <w:rPr>
                <w:color w:val="002060"/>
              </w:rPr>
              <w:t xml:space="preserve"> ACLI MANTOVANI </w:t>
            </w:r>
            <w:proofErr w:type="spellStart"/>
            <w:r w:rsidRPr="00A56D42">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F52E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B9233" w14:textId="77777777" w:rsidR="00887D08" w:rsidRPr="00A56D42" w:rsidRDefault="00887D08" w:rsidP="00887D08">
            <w:pPr>
              <w:pStyle w:val="ROWTABELLA"/>
              <w:jc w:val="center"/>
              <w:rPr>
                <w:color w:val="002060"/>
              </w:rPr>
            </w:pPr>
            <w:r w:rsidRPr="00A56D4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49029"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B4272"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0E92E"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FE546A"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94405"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341AB" w14:textId="77777777" w:rsidR="00887D08" w:rsidRPr="00A56D42" w:rsidRDefault="00887D08" w:rsidP="00887D08">
            <w:pPr>
              <w:pStyle w:val="ROWTABELLA"/>
              <w:jc w:val="center"/>
              <w:rPr>
                <w:color w:val="002060"/>
              </w:rPr>
            </w:pPr>
            <w:r w:rsidRPr="00A56D4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B0C65" w14:textId="77777777" w:rsidR="00887D08" w:rsidRPr="00A56D42" w:rsidRDefault="00887D08" w:rsidP="00887D08">
            <w:pPr>
              <w:pStyle w:val="ROWTABELLA"/>
              <w:jc w:val="center"/>
              <w:rPr>
                <w:color w:val="002060"/>
              </w:rPr>
            </w:pPr>
            <w:r w:rsidRPr="00A56D42">
              <w:rPr>
                <w:color w:val="002060"/>
              </w:rPr>
              <w:t>0</w:t>
            </w:r>
          </w:p>
        </w:tc>
      </w:tr>
    </w:tbl>
    <w:p w14:paraId="001EDF71" w14:textId="77777777" w:rsidR="00887D08" w:rsidRPr="00A56D42" w:rsidRDefault="00887D08" w:rsidP="00887D08">
      <w:pPr>
        <w:pStyle w:val="breakline"/>
        <w:divId w:val="527259509"/>
        <w:rPr>
          <w:color w:val="002060"/>
        </w:rPr>
      </w:pPr>
    </w:p>
    <w:p w14:paraId="3B6EB1D1" w14:textId="77777777" w:rsidR="00887D08" w:rsidRPr="00A56D42" w:rsidRDefault="00887D08" w:rsidP="00887D08">
      <w:pPr>
        <w:pStyle w:val="breakline"/>
        <w:divId w:val="527259509"/>
        <w:rPr>
          <w:color w:val="002060"/>
        </w:rPr>
      </w:pPr>
    </w:p>
    <w:p w14:paraId="20A86882" w14:textId="77777777" w:rsidR="00887D08" w:rsidRPr="002A7A74" w:rsidRDefault="00887D08" w:rsidP="00887D08">
      <w:pPr>
        <w:pStyle w:val="TITOLOPRINC"/>
        <w:divId w:val="527259509"/>
        <w:rPr>
          <w:color w:val="002060"/>
        </w:rPr>
      </w:pPr>
      <w:r w:rsidRPr="00A56D42">
        <w:rPr>
          <w:color w:val="002060"/>
        </w:rPr>
        <w:t>PROGRAMMA GARE</w:t>
      </w:r>
    </w:p>
    <w:p w14:paraId="77BE1352" w14:textId="77777777" w:rsidR="00887D08" w:rsidRPr="002A7A74" w:rsidRDefault="00887D08" w:rsidP="00887D08">
      <w:pPr>
        <w:pStyle w:val="SOTTOTITOLOCAMPIONATO1"/>
        <w:divId w:val="527259509"/>
        <w:rPr>
          <w:color w:val="002060"/>
        </w:rPr>
      </w:pPr>
      <w:r w:rsidRPr="002A7A74">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4"/>
        <w:gridCol w:w="2002"/>
        <w:gridCol w:w="385"/>
        <w:gridCol w:w="898"/>
        <w:gridCol w:w="1173"/>
        <w:gridCol w:w="1549"/>
        <w:gridCol w:w="1599"/>
      </w:tblGrid>
      <w:tr w:rsidR="00887D08" w:rsidRPr="002A7A74" w14:paraId="6FDDB28C"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F837A9"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7C2670"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DB5A93"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2E829B"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55FE8"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D1AD3"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0AFECB"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2A2351DC"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71787FE" w14:textId="77777777" w:rsidR="00887D08" w:rsidRPr="002A7A74" w:rsidRDefault="00887D08" w:rsidP="00887D08">
            <w:pPr>
              <w:pStyle w:val="ROWTABELLA"/>
              <w:rPr>
                <w:color w:val="002060"/>
              </w:rPr>
            </w:pPr>
            <w:r w:rsidRPr="002A7A74">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C8DABD" w14:textId="77777777" w:rsidR="00887D08" w:rsidRPr="002A7A74" w:rsidRDefault="00887D08" w:rsidP="00887D08">
            <w:pPr>
              <w:pStyle w:val="ROWTABELLA"/>
              <w:rPr>
                <w:color w:val="002060"/>
              </w:rPr>
            </w:pPr>
            <w:r w:rsidRPr="002A7A74">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7C58BB"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64D021" w14:textId="77777777" w:rsidR="00887D08" w:rsidRPr="002A7A74" w:rsidRDefault="00887D08" w:rsidP="00887D08">
            <w:pPr>
              <w:pStyle w:val="ROWTABELLA"/>
              <w:rPr>
                <w:color w:val="002060"/>
              </w:rPr>
            </w:pPr>
            <w:r w:rsidRPr="002A7A74">
              <w:rPr>
                <w:color w:val="002060"/>
              </w:rPr>
              <w:t>15/11/2019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9165CB" w14:textId="77777777" w:rsidR="00887D08" w:rsidRPr="002A7A74" w:rsidRDefault="00887D08" w:rsidP="00887D08">
            <w:pPr>
              <w:pStyle w:val="ROWTABELLA"/>
              <w:rPr>
                <w:color w:val="002060"/>
              </w:rPr>
            </w:pPr>
            <w:r w:rsidRPr="002A7A74">
              <w:rPr>
                <w:color w:val="002060"/>
              </w:rPr>
              <w:t>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FAF47C" w14:textId="77777777" w:rsidR="00887D08" w:rsidRPr="002A7A74" w:rsidRDefault="00887D08" w:rsidP="00887D08">
            <w:pPr>
              <w:pStyle w:val="ROWTABELLA"/>
              <w:rPr>
                <w:color w:val="002060"/>
              </w:rPr>
            </w:pPr>
            <w:r w:rsidRPr="002A7A74">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822DC8" w14:textId="77777777" w:rsidR="00887D08" w:rsidRPr="002A7A74" w:rsidRDefault="00887D08" w:rsidP="00887D08">
            <w:pPr>
              <w:pStyle w:val="ROWTABELLA"/>
              <w:rPr>
                <w:color w:val="002060"/>
              </w:rPr>
            </w:pPr>
            <w:r w:rsidRPr="002A7A74">
              <w:rPr>
                <w:color w:val="002060"/>
              </w:rPr>
              <w:t>VIA BRAMANTE</w:t>
            </w:r>
          </w:p>
        </w:tc>
      </w:tr>
      <w:tr w:rsidR="00887D08" w:rsidRPr="002A7A74" w14:paraId="1FDE8CB6"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0836AC" w14:textId="77777777" w:rsidR="00887D08" w:rsidRPr="002A7A74" w:rsidRDefault="00887D08" w:rsidP="00887D08">
            <w:pPr>
              <w:pStyle w:val="ROWTABELLA"/>
              <w:rPr>
                <w:color w:val="002060"/>
              </w:rPr>
            </w:pPr>
            <w:r w:rsidRPr="002A7A74">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E261E7A" w14:textId="77777777" w:rsidR="00887D08" w:rsidRPr="002A7A74" w:rsidRDefault="00887D08" w:rsidP="00887D08">
            <w:pPr>
              <w:pStyle w:val="ROWTABELLA"/>
              <w:rPr>
                <w:color w:val="002060"/>
              </w:rPr>
            </w:pPr>
            <w:r w:rsidRPr="002A7A74">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6C1EC9"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E5F783" w14:textId="77777777" w:rsidR="00887D08" w:rsidRPr="002A7A74" w:rsidRDefault="00887D08" w:rsidP="00887D08">
            <w:pPr>
              <w:pStyle w:val="ROWTABELLA"/>
              <w:rPr>
                <w:color w:val="002060"/>
              </w:rPr>
            </w:pPr>
            <w:r w:rsidRPr="002A7A74">
              <w:rPr>
                <w:color w:val="002060"/>
              </w:rPr>
              <w:t>16/11/2019 19:30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655250B" w14:textId="77777777" w:rsidR="00887D08" w:rsidRPr="002A7A74" w:rsidRDefault="00887D08" w:rsidP="00887D08">
            <w:pPr>
              <w:pStyle w:val="ROWTABELLA"/>
              <w:rPr>
                <w:color w:val="002060"/>
              </w:rPr>
            </w:pPr>
            <w:r w:rsidRPr="002A7A74">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7B09A4" w14:textId="77777777" w:rsidR="00887D08" w:rsidRPr="002A7A74" w:rsidRDefault="00887D08" w:rsidP="00887D08">
            <w:pPr>
              <w:pStyle w:val="ROWTABELLA"/>
              <w:rPr>
                <w:color w:val="002060"/>
              </w:rPr>
            </w:pPr>
            <w:r w:rsidRPr="002A7A74">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2D889B" w14:textId="77777777" w:rsidR="00887D08" w:rsidRPr="002A7A74" w:rsidRDefault="00887D08" w:rsidP="00887D08">
            <w:pPr>
              <w:pStyle w:val="ROWTABELLA"/>
              <w:rPr>
                <w:color w:val="002060"/>
              </w:rPr>
            </w:pPr>
            <w:r w:rsidRPr="002A7A74">
              <w:rPr>
                <w:color w:val="002060"/>
              </w:rPr>
              <w:t>VIA NAZARIO SAURO</w:t>
            </w:r>
          </w:p>
        </w:tc>
      </w:tr>
      <w:tr w:rsidR="00887D08" w:rsidRPr="002A7A74" w14:paraId="7D1F49A4"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C8D2E5" w14:textId="77777777" w:rsidR="00887D08" w:rsidRPr="002A7A74" w:rsidRDefault="00887D08" w:rsidP="00887D08">
            <w:pPr>
              <w:pStyle w:val="ROWTABELLA"/>
              <w:rPr>
                <w:color w:val="002060"/>
              </w:rPr>
            </w:pPr>
            <w:r w:rsidRPr="002A7A74">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4F7E8C" w14:textId="77777777" w:rsidR="00887D08" w:rsidRPr="002A7A74" w:rsidRDefault="00887D08" w:rsidP="00887D08">
            <w:pPr>
              <w:pStyle w:val="ROWTABELLA"/>
              <w:rPr>
                <w:color w:val="002060"/>
              </w:rPr>
            </w:pPr>
            <w:r w:rsidRPr="002A7A74">
              <w:rPr>
                <w:color w:val="002060"/>
              </w:rPr>
              <w:t xml:space="preserve">CALCIO A 5 CORINALDO </w:t>
            </w:r>
            <w:proofErr w:type="spellStart"/>
            <w:proofErr w:type="gramStart"/>
            <w:r w:rsidRPr="002A7A74">
              <w:rPr>
                <w:color w:val="002060"/>
              </w:rPr>
              <w:t>sq.B</w:t>
            </w:r>
            <w:proofErr w:type="spellEnd"/>
            <w:proofErr w:type="gram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B69528"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984E046" w14:textId="77777777" w:rsidR="00887D08" w:rsidRPr="002A7A74" w:rsidRDefault="00887D08" w:rsidP="00887D08">
            <w:pPr>
              <w:pStyle w:val="ROWTABELLA"/>
              <w:rPr>
                <w:color w:val="002060"/>
              </w:rPr>
            </w:pPr>
            <w:r w:rsidRPr="002A7A74">
              <w:rPr>
                <w:color w:val="002060"/>
              </w:rPr>
              <w:t>17/11/2019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9C8E82" w14:textId="77777777" w:rsidR="00887D08" w:rsidRPr="002A7A74" w:rsidRDefault="00887D08" w:rsidP="00887D08">
            <w:pPr>
              <w:pStyle w:val="ROWTABELLA"/>
              <w:rPr>
                <w:color w:val="002060"/>
              </w:rPr>
            </w:pPr>
            <w:proofErr w:type="gramStart"/>
            <w:r w:rsidRPr="002A7A74">
              <w:rPr>
                <w:color w:val="002060"/>
              </w:rPr>
              <w:t>A.RIST</w:t>
            </w:r>
            <w:proofErr w:type="gramEnd"/>
            <w:r w:rsidRPr="002A7A74">
              <w:rPr>
                <w:color w:val="002060"/>
              </w:rPr>
              <w:t>."IL LAGO" C.SCOPERTO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13EA18" w14:textId="77777777" w:rsidR="00887D08" w:rsidRPr="002A7A74" w:rsidRDefault="00887D08" w:rsidP="00887D08">
            <w:pPr>
              <w:pStyle w:val="ROWTABELLA"/>
              <w:rPr>
                <w:color w:val="002060"/>
              </w:rPr>
            </w:pPr>
            <w:r w:rsidRPr="002A7A74">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085E88" w14:textId="77777777" w:rsidR="00887D08" w:rsidRPr="002A7A74" w:rsidRDefault="00887D08" w:rsidP="00887D08">
            <w:pPr>
              <w:pStyle w:val="ROWTABELLA"/>
              <w:rPr>
                <w:color w:val="002060"/>
              </w:rPr>
            </w:pPr>
            <w:r w:rsidRPr="002A7A74">
              <w:rPr>
                <w:color w:val="002060"/>
              </w:rPr>
              <w:t xml:space="preserve">VIA </w:t>
            </w:r>
            <w:proofErr w:type="gramStart"/>
            <w:r w:rsidRPr="002A7A74">
              <w:rPr>
                <w:color w:val="002060"/>
              </w:rPr>
              <w:t>CATTEDR.LOC.S.LAZZARO</w:t>
            </w:r>
            <w:proofErr w:type="gramEnd"/>
            <w:r w:rsidRPr="002A7A74">
              <w:rPr>
                <w:color w:val="002060"/>
              </w:rPr>
              <w:t xml:space="preserve"> 79</w:t>
            </w:r>
          </w:p>
        </w:tc>
      </w:tr>
    </w:tbl>
    <w:p w14:paraId="3459084C" w14:textId="77777777" w:rsidR="00887D08" w:rsidRPr="002A7A74" w:rsidRDefault="00887D08" w:rsidP="00887D08">
      <w:pPr>
        <w:pStyle w:val="breakline"/>
        <w:divId w:val="527259509"/>
        <w:rPr>
          <w:color w:val="002060"/>
        </w:rPr>
      </w:pPr>
    </w:p>
    <w:p w14:paraId="56A01EDB" w14:textId="77777777" w:rsidR="00887D08" w:rsidRPr="002A7A74" w:rsidRDefault="00887D08" w:rsidP="00887D08">
      <w:pPr>
        <w:pStyle w:val="breakline"/>
        <w:divId w:val="527259509"/>
        <w:rPr>
          <w:color w:val="002060"/>
        </w:rPr>
      </w:pPr>
    </w:p>
    <w:p w14:paraId="57CC89D4" w14:textId="77777777" w:rsidR="00887D08" w:rsidRPr="002A7A74" w:rsidRDefault="00887D08" w:rsidP="00887D08">
      <w:pPr>
        <w:pStyle w:val="breakline"/>
        <w:divId w:val="527259509"/>
        <w:rPr>
          <w:color w:val="002060"/>
        </w:rPr>
      </w:pPr>
    </w:p>
    <w:p w14:paraId="5CD074C9" w14:textId="77777777" w:rsidR="00887D08" w:rsidRPr="002A7A74" w:rsidRDefault="00887D08" w:rsidP="00887D08">
      <w:pPr>
        <w:pStyle w:val="SOTTOTITOLOCAMPIONATO1"/>
        <w:divId w:val="527259509"/>
        <w:rPr>
          <w:color w:val="002060"/>
        </w:rPr>
      </w:pPr>
      <w:r w:rsidRPr="002A7A74">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34"/>
        <w:gridCol w:w="2009"/>
        <w:gridCol w:w="385"/>
        <w:gridCol w:w="898"/>
        <w:gridCol w:w="1176"/>
        <w:gridCol w:w="1550"/>
        <w:gridCol w:w="1548"/>
      </w:tblGrid>
      <w:tr w:rsidR="00887D08" w:rsidRPr="002A7A74" w14:paraId="62CC87AA"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1D3D01"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BA1E1D"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2214B3"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8112E3"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BE4BAF"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A3B6A"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7605E1"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6D962AA4"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B7D7992" w14:textId="77777777" w:rsidR="00887D08" w:rsidRPr="002A7A74" w:rsidRDefault="00887D08" w:rsidP="00887D08">
            <w:pPr>
              <w:pStyle w:val="ROWTABELLA"/>
              <w:rPr>
                <w:color w:val="002060"/>
              </w:rPr>
            </w:pPr>
            <w:r w:rsidRPr="002A7A74">
              <w:rPr>
                <w:color w:val="002060"/>
              </w:rPr>
              <w:t xml:space="preserve">AMICI DEL </w:t>
            </w:r>
            <w:proofErr w:type="spellStart"/>
            <w:r w:rsidRPr="002A7A74">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ADB6B2" w14:textId="77777777" w:rsidR="00887D08" w:rsidRPr="002A7A74" w:rsidRDefault="00887D08" w:rsidP="00887D08">
            <w:pPr>
              <w:pStyle w:val="ROWTABELLA"/>
              <w:rPr>
                <w:color w:val="002060"/>
              </w:rPr>
            </w:pPr>
            <w:r w:rsidRPr="002A7A74">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E46B0A4"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F365A8" w14:textId="77777777" w:rsidR="00887D08" w:rsidRPr="002A7A74" w:rsidRDefault="00887D08" w:rsidP="00887D08">
            <w:pPr>
              <w:pStyle w:val="ROWTABELLA"/>
              <w:rPr>
                <w:color w:val="002060"/>
              </w:rPr>
            </w:pPr>
            <w:r w:rsidRPr="002A7A74">
              <w:rPr>
                <w:color w:val="002060"/>
              </w:rPr>
              <w:t>17/11/2019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8FD552" w14:textId="77777777" w:rsidR="00887D08" w:rsidRPr="002A7A74" w:rsidRDefault="00887D08" w:rsidP="00887D08">
            <w:pPr>
              <w:pStyle w:val="ROWTABELLA"/>
              <w:rPr>
                <w:color w:val="002060"/>
              </w:rPr>
            </w:pPr>
            <w:r w:rsidRPr="002A7A74">
              <w:rPr>
                <w:color w:val="00206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F764DD" w14:textId="77777777" w:rsidR="00887D08" w:rsidRPr="002A7A74" w:rsidRDefault="00887D08" w:rsidP="00887D08">
            <w:pPr>
              <w:pStyle w:val="ROWTABELLA"/>
              <w:rPr>
                <w:color w:val="002060"/>
              </w:rPr>
            </w:pPr>
            <w:r w:rsidRPr="002A7A74">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E51CFF" w14:textId="77777777" w:rsidR="00887D08" w:rsidRPr="002A7A74" w:rsidRDefault="00887D08" w:rsidP="00887D08">
            <w:pPr>
              <w:pStyle w:val="ROWTABELLA"/>
              <w:rPr>
                <w:color w:val="002060"/>
              </w:rPr>
            </w:pPr>
            <w:r w:rsidRPr="002A7A74">
              <w:rPr>
                <w:color w:val="002060"/>
              </w:rPr>
              <w:t>VIA AMATO</w:t>
            </w:r>
          </w:p>
        </w:tc>
      </w:tr>
      <w:tr w:rsidR="00887D08" w:rsidRPr="002A7A74" w14:paraId="429CF923"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EEC4C6" w14:textId="77777777" w:rsidR="00887D08" w:rsidRPr="002A7A74" w:rsidRDefault="00887D08" w:rsidP="00887D08">
            <w:pPr>
              <w:pStyle w:val="ROWTABELLA"/>
              <w:rPr>
                <w:color w:val="002060"/>
              </w:rPr>
            </w:pPr>
            <w:r w:rsidRPr="002A7A74">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FFA8AF" w14:textId="77777777" w:rsidR="00887D08" w:rsidRPr="002A7A74" w:rsidRDefault="00887D08" w:rsidP="00887D08">
            <w:pPr>
              <w:pStyle w:val="ROWTABELLA"/>
              <w:rPr>
                <w:color w:val="002060"/>
              </w:rPr>
            </w:pPr>
            <w:r w:rsidRPr="002A7A74">
              <w:rPr>
                <w:color w:val="002060"/>
              </w:rPr>
              <w:t>ACLI MANTOVANI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8F729B9"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088A7B" w14:textId="77777777" w:rsidR="00887D08" w:rsidRPr="002A7A74" w:rsidRDefault="00887D08" w:rsidP="00887D08">
            <w:pPr>
              <w:pStyle w:val="ROWTABELLA"/>
              <w:rPr>
                <w:color w:val="002060"/>
              </w:rPr>
            </w:pPr>
            <w:r w:rsidRPr="002A7A74">
              <w:rPr>
                <w:color w:val="002060"/>
              </w:rPr>
              <w:t>17/11/2019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55637" w14:textId="77777777" w:rsidR="00887D08" w:rsidRPr="002A7A74" w:rsidRDefault="00887D08" w:rsidP="00887D08">
            <w:pPr>
              <w:pStyle w:val="ROWTABELLA"/>
              <w:rPr>
                <w:color w:val="002060"/>
              </w:rPr>
            </w:pPr>
            <w:r w:rsidRPr="002A7A74">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B96B67" w14:textId="77777777" w:rsidR="00887D08" w:rsidRPr="002A7A74" w:rsidRDefault="00887D08" w:rsidP="00887D08">
            <w:pPr>
              <w:pStyle w:val="ROWTABELLA"/>
              <w:rPr>
                <w:color w:val="002060"/>
              </w:rPr>
            </w:pPr>
            <w:r w:rsidRPr="002A7A74">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5A05CB" w14:textId="77777777" w:rsidR="00887D08" w:rsidRPr="002A7A74" w:rsidRDefault="00887D08" w:rsidP="00887D08">
            <w:pPr>
              <w:pStyle w:val="ROWTABELLA"/>
              <w:rPr>
                <w:color w:val="002060"/>
              </w:rPr>
            </w:pPr>
            <w:r w:rsidRPr="002A7A74">
              <w:rPr>
                <w:color w:val="002060"/>
              </w:rPr>
              <w:t>VIA ROSSINI</w:t>
            </w:r>
          </w:p>
        </w:tc>
      </w:tr>
    </w:tbl>
    <w:p w14:paraId="1B0E9CFE" w14:textId="77777777" w:rsidR="00887D08" w:rsidRPr="002A7A74" w:rsidRDefault="00887D08" w:rsidP="00887D08">
      <w:pPr>
        <w:pStyle w:val="breakline"/>
        <w:divId w:val="527259509"/>
        <w:rPr>
          <w:color w:val="002060"/>
        </w:rPr>
      </w:pPr>
    </w:p>
    <w:p w14:paraId="1AA9779F" w14:textId="77777777" w:rsidR="00887D08" w:rsidRPr="002A7A74" w:rsidRDefault="00887D08" w:rsidP="00887D08">
      <w:pPr>
        <w:pStyle w:val="breakline"/>
        <w:divId w:val="527259509"/>
        <w:rPr>
          <w:color w:val="002060"/>
        </w:rPr>
      </w:pPr>
    </w:p>
    <w:p w14:paraId="725EBCD7" w14:textId="77777777" w:rsidR="00887D08" w:rsidRPr="002A7A74" w:rsidRDefault="00887D08" w:rsidP="00887D08">
      <w:pPr>
        <w:pStyle w:val="breakline"/>
        <w:divId w:val="527259509"/>
        <w:rPr>
          <w:color w:val="002060"/>
        </w:rPr>
      </w:pPr>
    </w:p>
    <w:p w14:paraId="377F7925" w14:textId="77777777" w:rsidR="00887D08" w:rsidRPr="002A7A74" w:rsidRDefault="00887D08" w:rsidP="00887D08">
      <w:pPr>
        <w:pStyle w:val="SOTTOTITOLOCAMPIONATO1"/>
        <w:divId w:val="527259509"/>
        <w:rPr>
          <w:color w:val="002060"/>
        </w:rPr>
      </w:pPr>
      <w:r w:rsidRPr="002A7A74">
        <w:rPr>
          <w:color w:val="002060"/>
        </w:rPr>
        <w:t>GIRONE C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4"/>
        <w:gridCol w:w="385"/>
        <w:gridCol w:w="898"/>
        <w:gridCol w:w="1176"/>
        <w:gridCol w:w="1547"/>
        <w:gridCol w:w="1571"/>
      </w:tblGrid>
      <w:tr w:rsidR="00887D08" w:rsidRPr="002A7A74" w14:paraId="68D6B45F"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574FCB"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9CDFF0"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47AEB6"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0662A0"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0233D2"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8AD2C3"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C45AA8"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1D44CD1A"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D29C72" w14:textId="77777777" w:rsidR="00887D08" w:rsidRPr="002A7A74" w:rsidRDefault="00887D08" w:rsidP="00887D08">
            <w:pPr>
              <w:pStyle w:val="ROWTABELLA"/>
              <w:rPr>
                <w:color w:val="002060"/>
              </w:rPr>
            </w:pPr>
            <w:r w:rsidRPr="002A7A74">
              <w:rPr>
                <w:color w:val="002060"/>
              </w:rPr>
              <w:t>FUTSAL ASKL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C88587" w14:textId="77777777" w:rsidR="00887D08" w:rsidRPr="002A7A74" w:rsidRDefault="00887D08" w:rsidP="00887D08">
            <w:pPr>
              <w:pStyle w:val="ROWTABELLA"/>
              <w:rPr>
                <w:color w:val="002060"/>
              </w:rPr>
            </w:pPr>
            <w:r w:rsidRPr="002A7A74">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0B743CA"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B07B9F" w14:textId="77777777" w:rsidR="00887D08" w:rsidRPr="002A7A74" w:rsidRDefault="00887D08" w:rsidP="00887D08">
            <w:pPr>
              <w:pStyle w:val="ROWTABELLA"/>
              <w:rPr>
                <w:color w:val="002060"/>
              </w:rPr>
            </w:pPr>
            <w:r w:rsidRPr="002A7A74">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833111" w14:textId="77777777" w:rsidR="00887D08" w:rsidRPr="002A7A74" w:rsidRDefault="00887D08" w:rsidP="00887D08">
            <w:pPr>
              <w:pStyle w:val="ROWTABELLA"/>
              <w:rPr>
                <w:color w:val="002060"/>
              </w:rPr>
            </w:pPr>
            <w:r w:rsidRPr="002A7A74">
              <w:rPr>
                <w:color w:val="002060"/>
              </w:rPr>
              <w:t>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FE3CC2" w14:textId="77777777" w:rsidR="00887D08" w:rsidRPr="002A7A74" w:rsidRDefault="00887D08" w:rsidP="00887D08">
            <w:pPr>
              <w:pStyle w:val="ROWTABELLA"/>
              <w:rPr>
                <w:color w:val="002060"/>
              </w:rPr>
            </w:pPr>
            <w:r w:rsidRPr="002A7A74">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6DB851" w14:textId="77777777" w:rsidR="00887D08" w:rsidRPr="002A7A74" w:rsidRDefault="00887D08" w:rsidP="00887D08">
            <w:pPr>
              <w:pStyle w:val="ROWTABELLA"/>
              <w:rPr>
                <w:color w:val="002060"/>
              </w:rPr>
            </w:pPr>
            <w:r w:rsidRPr="002A7A74">
              <w:rPr>
                <w:color w:val="002060"/>
              </w:rPr>
              <w:t xml:space="preserve">LOC.MONTEROCCO VIA </w:t>
            </w:r>
            <w:proofErr w:type="gramStart"/>
            <w:r w:rsidRPr="002A7A74">
              <w:rPr>
                <w:color w:val="002060"/>
              </w:rPr>
              <w:t>A.MANCINI</w:t>
            </w:r>
            <w:proofErr w:type="gramEnd"/>
          </w:p>
        </w:tc>
      </w:tr>
      <w:tr w:rsidR="00887D08" w:rsidRPr="002A7A74" w14:paraId="6B5C6C39"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7D1178" w14:textId="77777777" w:rsidR="00887D08" w:rsidRPr="002A7A74" w:rsidRDefault="00887D08" w:rsidP="00887D08">
            <w:pPr>
              <w:pStyle w:val="ROWTABELLA"/>
              <w:rPr>
                <w:color w:val="002060"/>
              </w:rPr>
            </w:pPr>
            <w:r w:rsidRPr="002A7A7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0141D2F" w14:textId="77777777" w:rsidR="00887D08" w:rsidRPr="002A7A74" w:rsidRDefault="00887D08" w:rsidP="00887D08">
            <w:pPr>
              <w:pStyle w:val="ROWTABELLA"/>
              <w:rPr>
                <w:color w:val="002060"/>
              </w:rPr>
            </w:pPr>
            <w:r w:rsidRPr="002A7A74">
              <w:rPr>
                <w:color w:val="002060"/>
              </w:rPr>
              <w:t>FUTBOL3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B05FD4"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5913FF" w14:textId="77777777" w:rsidR="00887D08" w:rsidRPr="002A7A74" w:rsidRDefault="00887D08" w:rsidP="00887D08">
            <w:pPr>
              <w:pStyle w:val="ROWTABELLA"/>
              <w:rPr>
                <w:color w:val="002060"/>
              </w:rPr>
            </w:pPr>
            <w:r w:rsidRPr="002A7A74">
              <w:rPr>
                <w:color w:val="002060"/>
              </w:rPr>
              <w:t>16/11/2019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60D827" w14:textId="77777777" w:rsidR="00887D08" w:rsidRPr="002A7A74" w:rsidRDefault="00887D08" w:rsidP="00887D08">
            <w:pPr>
              <w:pStyle w:val="ROWTABELLA"/>
              <w:rPr>
                <w:color w:val="002060"/>
              </w:rPr>
            </w:pPr>
            <w:r w:rsidRPr="002A7A7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514B0E" w14:textId="77777777" w:rsidR="00887D08" w:rsidRPr="002A7A74" w:rsidRDefault="00887D08" w:rsidP="00887D08">
            <w:pPr>
              <w:pStyle w:val="ROWTABELLA"/>
              <w:rPr>
                <w:color w:val="002060"/>
              </w:rPr>
            </w:pPr>
            <w:r w:rsidRPr="002A7A7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B9075E" w14:textId="77777777" w:rsidR="00887D08" w:rsidRPr="002A7A74" w:rsidRDefault="00887D08" w:rsidP="00887D08">
            <w:pPr>
              <w:pStyle w:val="ROWTABELLA"/>
              <w:rPr>
                <w:color w:val="002060"/>
              </w:rPr>
            </w:pPr>
            <w:r w:rsidRPr="002A7A74">
              <w:rPr>
                <w:color w:val="002060"/>
              </w:rPr>
              <w:t>VIA ALDO MORO</w:t>
            </w:r>
          </w:p>
        </w:tc>
      </w:tr>
      <w:tr w:rsidR="00887D08" w:rsidRPr="002A7A74" w14:paraId="1B867F86"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B0C70F" w14:textId="77777777" w:rsidR="00887D08" w:rsidRPr="002A7A74" w:rsidRDefault="00887D08" w:rsidP="00887D08">
            <w:pPr>
              <w:pStyle w:val="ROWTABELLA"/>
              <w:rPr>
                <w:color w:val="002060"/>
              </w:rPr>
            </w:pPr>
            <w:r w:rsidRPr="002A7A74">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D16A22" w14:textId="77777777" w:rsidR="00887D08" w:rsidRPr="002A7A74" w:rsidRDefault="00887D08" w:rsidP="00887D08">
            <w:pPr>
              <w:pStyle w:val="ROWTABELLA"/>
              <w:rPr>
                <w:color w:val="002060"/>
              </w:rPr>
            </w:pPr>
            <w:r w:rsidRPr="002A7A74">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FE17277"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F13072" w14:textId="77777777" w:rsidR="00887D08" w:rsidRPr="002A7A74" w:rsidRDefault="00887D08" w:rsidP="00887D08">
            <w:pPr>
              <w:pStyle w:val="ROWTABELLA"/>
              <w:rPr>
                <w:color w:val="002060"/>
              </w:rPr>
            </w:pPr>
            <w:r w:rsidRPr="002A7A74">
              <w:rPr>
                <w:color w:val="002060"/>
              </w:rPr>
              <w:t>17/11/2019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DC70DC" w14:textId="77777777" w:rsidR="00887D08" w:rsidRPr="002A7A74" w:rsidRDefault="00887D08" w:rsidP="00887D08">
            <w:pPr>
              <w:pStyle w:val="ROWTABELLA"/>
              <w:rPr>
                <w:color w:val="002060"/>
              </w:rPr>
            </w:pPr>
            <w:r w:rsidRPr="002A7A74">
              <w:rPr>
                <w:color w:val="002060"/>
              </w:rPr>
              <w:t>CENTRO SP. POL. "</w:t>
            </w:r>
            <w:proofErr w:type="gramStart"/>
            <w:r w:rsidRPr="002A7A74">
              <w:rPr>
                <w:color w:val="002060"/>
              </w:rPr>
              <w:t>R.GATTARI</w:t>
            </w:r>
            <w:proofErr w:type="gramEnd"/>
            <w:r w:rsidRPr="002A7A74">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E293E5" w14:textId="77777777" w:rsidR="00887D08" w:rsidRPr="002A7A74" w:rsidRDefault="00887D08" w:rsidP="00887D08">
            <w:pPr>
              <w:pStyle w:val="ROWTABELLA"/>
              <w:rPr>
                <w:color w:val="002060"/>
              </w:rPr>
            </w:pPr>
            <w:r w:rsidRPr="002A7A74">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508837" w14:textId="77777777" w:rsidR="00887D08" w:rsidRPr="002A7A74" w:rsidRDefault="00887D08" w:rsidP="00887D08">
            <w:pPr>
              <w:pStyle w:val="ROWTABELLA"/>
              <w:rPr>
                <w:color w:val="002060"/>
              </w:rPr>
            </w:pPr>
            <w:r w:rsidRPr="002A7A74">
              <w:rPr>
                <w:color w:val="002060"/>
              </w:rPr>
              <w:t>VIA TAGLIAMENTO</w:t>
            </w:r>
          </w:p>
        </w:tc>
      </w:tr>
    </w:tbl>
    <w:p w14:paraId="11D6ED7B" w14:textId="77777777" w:rsidR="00887D08" w:rsidRDefault="00887D08" w:rsidP="00887D08">
      <w:pPr>
        <w:pStyle w:val="breakline"/>
        <w:divId w:val="527259509"/>
        <w:rPr>
          <w:color w:val="002060"/>
        </w:rPr>
      </w:pPr>
    </w:p>
    <w:p w14:paraId="7D614B31" w14:textId="77777777" w:rsidR="00887D08" w:rsidRDefault="00887D08" w:rsidP="00887D08">
      <w:pPr>
        <w:pStyle w:val="breakline"/>
        <w:divId w:val="527259509"/>
        <w:rPr>
          <w:color w:val="002060"/>
        </w:rPr>
      </w:pPr>
    </w:p>
    <w:p w14:paraId="188E89E5" w14:textId="77777777" w:rsidR="00887D08" w:rsidRPr="002A7A74" w:rsidRDefault="00887D08" w:rsidP="00887D08">
      <w:pPr>
        <w:pStyle w:val="TITOLOCAMPIONATO"/>
        <w:shd w:val="clear" w:color="auto" w:fill="CCCCCC"/>
        <w:spacing w:before="80" w:after="40"/>
        <w:divId w:val="527259509"/>
        <w:rPr>
          <w:color w:val="002060"/>
        </w:rPr>
      </w:pPr>
      <w:r w:rsidRPr="002A7A74">
        <w:rPr>
          <w:color w:val="002060"/>
        </w:rPr>
        <w:lastRenderedPageBreak/>
        <w:t>COPPA ITALIA CALCIO A 5</w:t>
      </w:r>
    </w:p>
    <w:p w14:paraId="60D88825" w14:textId="77777777" w:rsidR="00021EE7" w:rsidRPr="00A56D42" w:rsidRDefault="00021EE7" w:rsidP="00021EE7">
      <w:pPr>
        <w:pStyle w:val="TITOLOPRINC"/>
        <w:divId w:val="527259509"/>
        <w:rPr>
          <w:color w:val="002060"/>
        </w:rPr>
      </w:pPr>
      <w:r w:rsidRPr="00A56D42">
        <w:rPr>
          <w:color w:val="002060"/>
        </w:rPr>
        <w:t>VARIAZIONI AL PROGRAMMA GARE</w:t>
      </w:r>
    </w:p>
    <w:p w14:paraId="6DEBD3CC" w14:textId="77777777" w:rsidR="00021EE7" w:rsidRPr="00A56D42" w:rsidRDefault="00021EE7" w:rsidP="00021EE7">
      <w:pPr>
        <w:pStyle w:val="breakline"/>
        <w:divId w:val="527259509"/>
        <w:rPr>
          <w:color w:val="002060"/>
        </w:rPr>
      </w:pPr>
    </w:p>
    <w:p w14:paraId="0B292995" w14:textId="77777777" w:rsidR="00021EE7" w:rsidRPr="00A56D42" w:rsidRDefault="00021EE7" w:rsidP="00021EE7">
      <w:pPr>
        <w:pStyle w:val="SOTTOTITOLOCAMPIONATO1"/>
        <w:divId w:val="527259509"/>
        <w:rPr>
          <w:color w:val="002060"/>
        </w:rPr>
      </w:pPr>
      <w:r w:rsidRPr="00A56D42">
        <w:rPr>
          <w:color w:val="002060"/>
        </w:rPr>
        <w:t>GIRONE OF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21EE7" w:rsidRPr="00A56D42" w14:paraId="1907A971" w14:textId="77777777" w:rsidTr="00021EE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2CDEF8" w14:textId="77777777" w:rsidR="00021EE7" w:rsidRPr="00A56D42" w:rsidRDefault="00021EE7" w:rsidP="005F1C53">
            <w:pPr>
              <w:pStyle w:val="HEADERTABELLA"/>
              <w:rPr>
                <w:color w:val="002060"/>
              </w:rPr>
            </w:pPr>
            <w:r w:rsidRPr="00A56D4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729F84" w14:textId="77777777" w:rsidR="00021EE7" w:rsidRPr="00A56D42" w:rsidRDefault="00021EE7" w:rsidP="005F1C53">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5E7978" w14:textId="77777777" w:rsidR="00021EE7" w:rsidRPr="00A56D42" w:rsidRDefault="00021EE7" w:rsidP="005F1C53">
            <w:pPr>
              <w:pStyle w:val="HEADERTABELLA"/>
              <w:rPr>
                <w:color w:val="002060"/>
              </w:rPr>
            </w:pPr>
            <w:r w:rsidRPr="00A56D4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6EDBA" w14:textId="77777777" w:rsidR="00021EE7" w:rsidRPr="00A56D42" w:rsidRDefault="00021EE7" w:rsidP="005F1C53">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BAB93B" w14:textId="77777777" w:rsidR="00021EE7" w:rsidRPr="00A56D42" w:rsidRDefault="00021EE7" w:rsidP="005F1C53">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610346" w14:textId="77777777" w:rsidR="00021EE7" w:rsidRPr="00A56D42" w:rsidRDefault="00021EE7" w:rsidP="005F1C53">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C74B0E" w14:textId="77777777" w:rsidR="00021EE7" w:rsidRPr="00A56D42" w:rsidRDefault="00021EE7" w:rsidP="005F1C53">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971B86" w14:textId="77777777" w:rsidR="00021EE7" w:rsidRPr="00A56D42" w:rsidRDefault="00021EE7" w:rsidP="005F1C53">
            <w:pPr>
              <w:pStyle w:val="HEADERTABELLA"/>
              <w:rPr>
                <w:color w:val="002060"/>
              </w:rPr>
            </w:pPr>
            <w:r w:rsidRPr="00A56D42">
              <w:rPr>
                <w:color w:val="002060"/>
              </w:rPr>
              <w:t>Impianto</w:t>
            </w:r>
          </w:p>
        </w:tc>
      </w:tr>
      <w:tr w:rsidR="00021EE7" w:rsidRPr="00A56D42" w14:paraId="5E3F1F60" w14:textId="77777777" w:rsidTr="00021EE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C0BA6" w14:textId="76F1A3BB" w:rsidR="00021EE7" w:rsidRPr="00A56D42" w:rsidRDefault="00021EE7" w:rsidP="005F1C53">
            <w:pPr>
              <w:pStyle w:val="ROWTABELLA"/>
              <w:rPr>
                <w:color w:val="002060"/>
              </w:rPr>
            </w:pPr>
            <w:r>
              <w:rPr>
                <w:color w:val="002060"/>
              </w:rPr>
              <w:t>02/12</w:t>
            </w:r>
            <w:r w:rsidRPr="00A56D42">
              <w:rPr>
                <w:color w:val="002060"/>
              </w:rPr>
              <w:t>/2019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57B09A" w14:textId="77777777" w:rsidR="00021EE7" w:rsidRPr="00A56D42" w:rsidRDefault="00021EE7" w:rsidP="005F1C53">
            <w:pPr>
              <w:pStyle w:val="ROWTABELLA"/>
              <w:jc w:val="center"/>
              <w:rPr>
                <w:color w:val="002060"/>
              </w:rPr>
            </w:pPr>
            <w:r w:rsidRPr="00A56D42">
              <w:rPr>
                <w:color w:val="002060"/>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EE0DB" w14:textId="70DF7C4E" w:rsidR="00021EE7" w:rsidRPr="00A56D42" w:rsidRDefault="00021EE7" w:rsidP="005F1C53">
            <w:pPr>
              <w:pStyle w:val="ROWTABELLA"/>
              <w:rPr>
                <w:color w:val="002060"/>
              </w:rPr>
            </w:pPr>
            <w:r>
              <w:rPr>
                <w:color w:val="002060"/>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51464" w14:textId="5B463F76" w:rsidR="00021EE7" w:rsidRPr="00A56D42" w:rsidRDefault="00021EE7" w:rsidP="005F1C53">
            <w:pPr>
              <w:pStyle w:val="ROWTABELLA"/>
              <w:rPr>
                <w:color w:val="002060"/>
              </w:rPr>
            </w:pPr>
            <w:r>
              <w:rPr>
                <w:color w:val="002060"/>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C0A36" w14:textId="21BEE6C4" w:rsidR="00021EE7" w:rsidRPr="00021EE7" w:rsidRDefault="00021EE7" w:rsidP="00021EE7">
            <w:pPr>
              <w:jc w:val="center"/>
              <w:rPr>
                <w:rFonts w:ascii="Arial" w:hAnsi="Arial" w:cs="Arial"/>
                <w:color w:val="002060"/>
                <w:sz w:val="12"/>
                <w:szCs w:val="12"/>
              </w:rPr>
            </w:pPr>
            <w:r w:rsidRPr="00021EE7">
              <w:rPr>
                <w:rFonts w:ascii="Arial" w:hAnsi="Arial" w:cs="Arial"/>
                <w:color w:val="002060"/>
                <w:sz w:val="12"/>
                <w:szCs w:val="12"/>
              </w:rPr>
              <w:t>18/11/2019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070D6" w14:textId="77777777" w:rsidR="00021EE7" w:rsidRPr="00A56D42" w:rsidRDefault="00021EE7" w:rsidP="005F1C53">
            <w:pPr>
              <w:pStyle w:val="ROWTABELLA"/>
              <w:jc w:val="center"/>
              <w:rPr>
                <w:color w:val="002060"/>
              </w:rPr>
            </w:pPr>
            <w:r w:rsidRPr="00A56D42">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5BCED" w14:textId="77777777" w:rsidR="00021EE7" w:rsidRPr="00A56D42" w:rsidRDefault="00021EE7" w:rsidP="005F1C53">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DB254" w14:textId="2F232BFB" w:rsidR="00021EE7" w:rsidRPr="00A56D42" w:rsidRDefault="00021EE7" w:rsidP="005F1C53">
            <w:pPr>
              <w:pStyle w:val="ROWTABELLA"/>
              <w:rPr>
                <w:color w:val="002060"/>
              </w:rPr>
            </w:pPr>
          </w:p>
        </w:tc>
      </w:tr>
    </w:tbl>
    <w:p w14:paraId="39282400" w14:textId="77777777" w:rsidR="00021EE7" w:rsidRPr="00021EE7" w:rsidRDefault="00021EE7" w:rsidP="00887D08">
      <w:pPr>
        <w:pStyle w:val="TITOLOPRINC"/>
        <w:divId w:val="527259509"/>
        <w:rPr>
          <w:color w:val="002060"/>
          <w:sz w:val="6"/>
          <w:szCs w:val="6"/>
        </w:rPr>
      </w:pPr>
    </w:p>
    <w:p w14:paraId="2F4CC9AB" w14:textId="36A37E11" w:rsidR="00887D08" w:rsidRPr="00A56D42" w:rsidRDefault="00887D08" w:rsidP="00887D08">
      <w:pPr>
        <w:pStyle w:val="TITOLOPRINC"/>
        <w:divId w:val="527259509"/>
        <w:rPr>
          <w:color w:val="002060"/>
        </w:rPr>
      </w:pPr>
      <w:r w:rsidRPr="00A56D42">
        <w:rPr>
          <w:color w:val="002060"/>
        </w:rPr>
        <w:t>PROGRAMMA GARE</w:t>
      </w:r>
    </w:p>
    <w:p w14:paraId="2FE176CB" w14:textId="77777777" w:rsidR="00887D08" w:rsidRPr="002A7A74" w:rsidRDefault="00887D08" w:rsidP="00887D08">
      <w:pPr>
        <w:pStyle w:val="breakline"/>
        <w:divId w:val="527259509"/>
        <w:rPr>
          <w:color w:val="002060"/>
        </w:rPr>
      </w:pPr>
    </w:p>
    <w:p w14:paraId="77972322" w14:textId="77777777" w:rsidR="00887D08" w:rsidRPr="002A7A74" w:rsidRDefault="00887D08" w:rsidP="00887D08">
      <w:pPr>
        <w:pStyle w:val="SOTTOTITOLOCAMPIONATO1"/>
        <w:divId w:val="527259509"/>
        <w:rPr>
          <w:color w:val="002060"/>
        </w:rPr>
      </w:pPr>
      <w:r w:rsidRPr="002A7A74">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74"/>
        <w:gridCol w:w="1983"/>
        <w:gridCol w:w="385"/>
        <w:gridCol w:w="897"/>
        <w:gridCol w:w="1281"/>
        <w:gridCol w:w="1527"/>
        <w:gridCol w:w="1553"/>
      </w:tblGrid>
      <w:tr w:rsidR="00887D08" w:rsidRPr="002A7A74" w14:paraId="697D95E1"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2BC3F0"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08C04E"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C63C64"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0789D1"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3EE754"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3D312B"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942C8A"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7B39061B"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EBBA39" w14:textId="77777777" w:rsidR="00887D08" w:rsidRPr="002A7A74" w:rsidRDefault="00887D08" w:rsidP="00887D08">
            <w:pPr>
              <w:pStyle w:val="ROWTABELLA"/>
              <w:rPr>
                <w:color w:val="002060"/>
              </w:rPr>
            </w:pPr>
            <w:r w:rsidRPr="002A7A74">
              <w:rPr>
                <w:color w:val="002060"/>
              </w:rPr>
              <w:t xml:space="preserve">AUDAX 1970 </w:t>
            </w:r>
            <w:proofErr w:type="gramStart"/>
            <w:r w:rsidRPr="002A7A74">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53DC40" w14:textId="77777777" w:rsidR="00887D08" w:rsidRPr="002A7A74" w:rsidRDefault="00887D08" w:rsidP="00887D08">
            <w:pPr>
              <w:pStyle w:val="ROWTABELLA"/>
              <w:rPr>
                <w:color w:val="002060"/>
              </w:rPr>
            </w:pPr>
            <w:r w:rsidRPr="002A7A74">
              <w:rPr>
                <w:color w:val="002060"/>
              </w:rPr>
              <w:t>MONTESICURO TRE COLLI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B3537EC" w14:textId="77777777" w:rsidR="00887D08" w:rsidRPr="002A7A74" w:rsidRDefault="00887D08" w:rsidP="00887D08">
            <w:pPr>
              <w:pStyle w:val="ROWTABELLA"/>
              <w:jc w:val="center"/>
              <w:rPr>
                <w:color w:val="002060"/>
              </w:rPr>
            </w:pPr>
            <w:r w:rsidRPr="002A7A7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AF4D2C" w14:textId="77777777" w:rsidR="00887D08" w:rsidRPr="002A7A74" w:rsidRDefault="00887D08" w:rsidP="00887D08">
            <w:pPr>
              <w:pStyle w:val="ROWTABELLA"/>
              <w:rPr>
                <w:color w:val="002060"/>
              </w:rPr>
            </w:pPr>
            <w:r w:rsidRPr="002A7A74">
              <w:rPr>
                <w:color w:val="002060"/>
              </w:rPr>
              <w:t>18/11/2019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307550" w14:textId="77777777" w:rsidR="00887D08" w:rsidRPr="002A7A74" w:rsidRDefault="00887D08" w:rsidP="00887D08">
            <w:pPr>
              <w:pStyle w:val="ROWTABELLA"/>
              <w:rPr>
                <w:color w:val="002060"/>
              </w:rPr>
            </w:pPr>
            <w:r w:rsidRPr="002A7A74">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116038" w14:textId="77777777" w:rsidR="00887D08" w:rsidRPr="002A7A74" w:rsidRDefault="00887D08" w:rsidP="00887D08">
            <w:pPr>
              <w:pStyle w:val="ROWTABELLA"/>
              <w:rPr>
                <w:color w:val="002060"/>
              </w:rPr>
            </w:pPr>
            <w:r w:rsidRPr="002A7A7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A51C3D" w14:textId="77777777" w:rsidR="00887D08" w:rsidRPr="002A7A74" w:rsidRDefault="00887D08" w:rsidP="00887D08">
            <w:pPr>
              <w:pStyle w:val="ROWTABELLA"/>
              <w:rPr>
                <w:color w:val="002060"/>
              </w:rPr>
            </w:pPr>
            <w:r w:rsidRPr="002A7A74">
              <w:rPr>
                <w:color w:val="002060"/>
              </w:rPr>
              <w:t>VIA CELLINI, 13</w:t>
            </w:r>
          </w:p>
        </w:tc>
      </w:tr>
      <w:tr w:rsidR="00887D08" w:rsidRPr="002A7A74" w14:paraId="296A0390"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AC319E" w14:textId="77777777" w:rsidR="00887D08" w:rsidRPr="002A7A74" w:rsidRDefault="00887D08" w:rsidP="00887D08">
            <w:pPr>
              <w:pStyle w:val="ROWTABELLA"/>
              <w:rPr>
                <w:color w:val="002060"/>
              </w:rPr>
            </w:pPr>
            <w:r w:rsidRPr="002A7A74">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9F86552" w14:textId="77777777" w:rsidR="00887D08" w:rsidRPr="002A7A74" w:rsidRDefault="00887D08" w:rsidP="00887D08">
            <w:pPr>
              <w:pStyle w:val="ROWTABELLA"/>
              <w:rPr>
                <w:color w:val="002060"/>
              </w:rPr>
            </w:pPr>
            <w:r w:rsidRPr="002A7A74">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53DC58"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13908D8" w14:textId="77777777" w:rsidR="00887D08" w:rsidRPr="002A7A74" w:rsidRDefault="00887D08" w:rsidP="00887D08">
            <w:pPr>
              <w:pStyle w:val="ROWTABELLA"/>
              <w:rPr>
                <w:color w:val="002060"/>
              </w:rPr>
            </w:pPr>
            <w:r w:rsidRPr="002A7A74">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14F707" w14:textId="77777777" w:rsidR="00887D08" w:rsidRPr="002A7A74" w:rsidRDefault="00887D08" w:rsidP="00887D08">
            <w:pPr>
              <w:pStyle w:val="ROWTABELLA"/>
              <w:rPr>
                <w:color w:val="002060"/>
              </w:rPr>
            </w:pPr>
            <w:r w:rsidRPr="002A7A74">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556FA2" w14:textId="77777777" w:rsidR="00887D08" w:rsidRPr="002A7A74" w:rsidRDefault="00887D08" w:rsidP="00887D08">
            <w:pPr>
              <w:pStyle w:val="ROWTABELLA"/>
              <w:rPr>
                <w:color w:val="002060"/>
              </w:rPr>
            </w:pPr>
            <w:r w:rsidRPr="002A7A74">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A85FA4" w14:textId="77777777" w:rsidR="00887D08" w:rsidRPr="002A7A74" w:rsidRDefault="00887D08" w:rsidP="00887D08">
            <w:pPr>
              <w:pStyle w:val="ROWTABELLA"/>
              <w:rPr>
                <w:color w:val="002060"/>
              </w:rPr>
            </w:pPr>
            <w:r w:rsidRPr="002A7A74">
              <w:rPr>
                <w:color w:val="002060"/>
              </w:rPr>
              <w:t>VIA FAVETO</w:t>
            </w:r>
          </w:p>
        </w:tc>
      </w:tr>
      <w:tr w:rsidR="00887D08" w:rsidRPr="002A7A74" w14:paraId="68071C72"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17799C" w14:textId="77777777" w:rsidR="00887D08" w:rsidRPr="002A7A74" w:rsidRDefault="00887D08" w:rsidP="00887D08">
            <w:pPr>
              <w:pStyle w:val="ROWTABELLA"/>
              <w:rPr>
                <w:color w:val="002060"/>
              </w:rPr>
            </w:pPr>
            <w:r w:rsidRPr="002A7A7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6A14EC2" w14:textId="77777777" w:rsidR="00887D08" w:rsidRPr="002A7A74" w:rsidRDefault="00887D08" w:rsidP="00887D08">
            <w:pPr>
              <w:pStyle w:val="ROWTABELLA"/>
              <w:rPr>
                <w:color w:val="002060"/>
              </w:rPr>
            </w:pPr>
            <w:r w:rsidRPr="002A7A74">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5573055"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CE60E23" w14:textId="77777777" w:rsidR="00887D08" w:rsidRPr="002A7A74" w:rsidRDefault="00887D08" w:rsidP="00887D08">
            <w:pPr>
              <w:pStyle w:val="ROWTABELLA"/>
              <w:rPr>
                <w:color w:val="002060"/>
              </w:rPr>
            </w:pPr>
            <w:r w:rsidRPr="002A7A74">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0B925B6" w14:textId="77777777" w:rsidR="00887D08" w:rsidRPr="002A7A74" w:rsidRDefault="00887D08" w:rsidP="00887D08">
            <w:pPr>
              <w:pStyle w:val="ROWTABELLA"/>
              <w:rPr>
                <w:color w:val="002060"/>
              </w:rPr>
            </w:pPr>
            <w:r w:rsidRPr="002A7A74">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E89E85" w14:textId="77777777" w:rsidR="00887D08" w:rsidRPr="002A7A74" w:rsidRDefault="00887D08" w:rsidP="00887D08">
            <w:pPr>
              <w:pStyle w:val="ROWTABELLA"/>
              <w:rPr>
                <w:color w:val="002060"/>
              </w:rPr>
            </w:pPr>
            <w:r w:rsidRPr="002A7A7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162145" w14:textId="77777777" w:rsidR="00887D08" w:rsidRPr="002A7A74" w:rsidRDefault="00887D08" w:rsidP="00887D08">
            <w:pPr>
              <w:pStyle w:val="ROWTABELLA"/>
              <w:rPr>
                <w:color w:val="002060"/>
              </w:rPr>
            </w:pPr>
            <w:r w:rsidRPr="002A7A74">
              <w:rPr>
                <w:color w:val="002060"/>
              </w:rPr>
              <w:t>VIA DELLO STADIO</w:t>
            </w:r>
          </w:p>
        </w:tc>
      </w:tr>
      <w:tr w:rsidR="00887D08" w:rsidRPr="002A7A74" w14:paraId="4A653C70"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3DB2D15" w14:textId="77777777" w:rsidR="00887D08" w:rsidRPr="002A7A74" w:rsidRDefault="00887D08" w:rsidP="00887D08">
            <w:pPr>
              <w:pStyle w:val="ROWTABELLA"/>
              <w:rPr>
                <w:color w:val="002060"/>
              </w:rPr>
            </w:pPr>
            <w:r w:rsidRPr="002A7A74">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5D7F82" w14:textId="77777777" w:rsidR="00887D08" w:rsidRPr="002A7A74" w:rsidRDefault="00887D08" w:rsidP="00887D08">
            <w:pPr>
              <w:pStyle w:val="ROWTABELLA"/>
              <w:rPr>
                <w:color w:val="002060"/>
              </w:rPr>
            </w:pPr>
            <w:r w:rsidRPr="002A7A74">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F161E3"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451C20" w14:textId="77777777" w:rsidR="00887D08" w:rsidRPr="002A7A74" w:rsidRDefault="00887D08" w:rsidP="00887D08">
            <w:pPr>
              <w:pStyle w:val="ROWTABELLA"/>
              <w:rPr>
                <w:color w:val="002060"/>
              </w:rPr>
            </w:pPr>
            <w:r w:rsidRPr="002A7A74">
              <w:rPr>
                <w:color w:val="002060"/>
              </w:rPr>
              <w:t>18/11/2019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54EF96" w14:textId="77777777" w:rsidR="00887D08" w:rsidRPr="002A7A74" w:rsidRDefault="00887D08" w:rsidP="00887D08">
            <w:pPr>
              <w:pStyle w:val="ROWTABELLA"/>
              <w:rPr>
                <w:color w:val="002060"/>
              </w:rPr>
            </w:pPr>
            <w:r w:rsidRPr="002A7A74">
              <w:rPr>
                <w:color w:val="002060"/>
              </w:rPr>
              <w:t xml:space="preserve">PALESTRA </w:t>
            </w:r>
            <w:proofErr w:type="gramStart"/>
            <w:r w:rsidRPr="002A7A74">
              <w:rPr>
                <w:color w:val="002060"/>
              </w:rPr>
              <w:t>C.SPORTIVO</w:t>
            </w:r>
            <w:proofErr w:type="gramEnd"/>
            <w:r w:rsidRPr="002A7A74">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781FE9" w14:textId="77777777" w:rsidR="00887D08" w:rsidRPr="002A7A74" w:rsidRDefault="00887D08" w:rsidP="00887D08">
            <w:pPr>
              <w:pStyle w:val="ROWTABELLA"/>
              <w:rPr>
                <w:color w:val="002060"/>
              </w:rPr>
            </w:pPr>
            <w:r w:rsidRPr="002A7A7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6D265A" w14:textId="77777777" w:rsidR="00887D08" w:rsidRPr="002A7A74" w:rsidRDefault="00887D08" w:rsidP="00887D08">
            <w:pPr>
              <w:pStyle w:val="ROWTABELLA"/>
              <w:rPr>
                <w:color w:val="002060"/>
              </w:rPr>
            </w:pPr>
            <w:r w:rsidRPr="002A7A74">
              <w:rPr>
                <w:color w:val="002060"/>
              </w:rPr>
              <w:t>VIA ALFIERI SNC</w:t>
            </w:r>
          </w:p>
        </w:tc>
      </w:tr>
      <w:tr w:rsidR="00887D08" w:rsidRPr="002A7A74" w14:paraId="29BCBA64"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8CC6430" w14:textId="77777777" w:rsidR="00887D08" w:rsidRPr="002A7A74" w:rsidRDefault="00887D08" w:rsidP="00887D08">
            <w:pPr>
              <w:pStyle w:val="ROWTABELLA"/>
              <w:rPr>
                <w:color w:val="002060"/>
              </w:rPr>
            </w:pPr>
            <w:r w:rsidRPr="002A7A7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2C5490" w14:textId="77777777" w:rsidR="00887D08" w:rsidRPr="002A7A74" w:rsidRDefault="00887D08" w:rsidP="00887D08">
            <w:pPr>
              <w:pStyle w:val="ROWTABELLA"/>
              <w:rPr>
                <w:color w:val="002060"/>
              </w:rPr>
            </w:pPr>
            <w:r w:rsidRPr="002A7A74">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B4EAF5"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A6A040" w14:textId="77777777" w:rsidR="00887D08" w:rsidRPr="002A7A74" w:rsidRDefault="00887D08" w:rsidP="00887D08">
            <w:pPr>
              <w:pStyle w:val="ROWTABELLA"/>
              <w:rPr>
                <w:color w:val="002060"/>
              </w:rPr>
            </w:pPr>
            <w:r w:rsidRPr="002A7A74">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5EC324" w14:textId="77777777" w:rsidR="00887D08" w:rsidRPr="002A7A74" w:rsidRDefault="00887D08" w:rsidP="00887D08">
            <w:pPr>
              <w:pStyle w:val="ROWTABELLA"/>
              <w:rPr>
                <w:color w:val="002060"/>
              </w:rPr>
            </w:pPr>
            <w:r w:rsidRPr="002A7A7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711AB7" w14:textId="77777777" w:rsidR="00887D08" w:rsidRPr="002A7A74" w:rsidRDefault="00887D08" w:rsidP="00887D08">
            <w:pPr>
              <w:pStyle w:val="ROWTABELLA"/>
              <w:rPr>
                <w:color w:val="002060"/>
              </w:rPr>
            </w:pPr>
            <w:r w:rsidRPr="002A7A7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1AA1C4" w14:textId="77777777" w:rsidR="00887D08" w:rsidRPr="002A7A74" w:rsidRDefault="00887D08" w:rsidP="00887D08">
            <w:pPr>
              <w:pStyle w:val="ROWTABELLA"/>
              <w:rPr>
                <w:color w:val="002060"/>
              </w:rPr>
            </w:pPr>
            <w:r w:rsidRPr="002A7A74">
              <w:rPr>
                <w:color w:val="002060"/>
              </w:rPr>
              <w:t>VIA ALDO MORO</w:t>
            </w:r>
          </w:p>
        </w:tc>
      </w:tr>
      <w:tr w:rsidR="00887D08" w:rsidRPr="002A7A74" w14:paraId="75001C22"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8474E2B" w14:textId="77777777" w:rsidR="00887D08" w:rsidRPr="002A7A74" w:rsidRDefault="00887D08" w:rsidP="00887D08">
            <w:pPr>
              <w:pStyle w:val="ROWTABELLA"/>
              <w:rPr>
                <w:color w:val="002060"/>
              </w:rPr>
            </w:pPr>
            <w:r w:rsidRPr="002A7A74">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8E982B" w14:textId="77777777" w:rsidR="00887D08" w:rsidRPr="002A7A74" w:rsidRDefault="00887D08" w:rsidP="00887D08">
            <w:pPr>
              <w:pStyle w:val="ROWTABELLA"/>
              <w:rPr>
                <w:color w:val="002060"/>
              </w:rPr>
            </w:pPr>
            <w:r w:rsidRPr="002A7A74">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708D93"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F4263A" w14:textId="77777777" w:rsidR="00887D08" w:rsidRPr="002A7A74" w:rsidRDefault="00887D08" w:rsidP="00887D08">
            <w:pPr>
              <w:pStyle w:val="ROWTABELLA"/>
              <w:rPr>
                <w:color w:val="002060"/>
              </w:rPr>
            </w:pPr>
            <w:r w:rsidRPr="002A7A74">
              <w:rPr>
                <w:color w:val="002060"/>
              </w:rPr>
              <w:t>20/11/2019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46B7982" w14:textId="77777777" w:rsidR="00887D08" w:rsidRPr="002A7A74" w:rsidRDefault="00887D08" w:rsidP="00887D08">
            <w:pPr>
              <w:pStyle w:val="ROWTABELLA"/>
              <w:rPr>
                <w:color w:val="002060"/>
              </w:rPr>
            </w:pPr>
            <w:r w:rsidRPr="002A7A74">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211C36" w14:textId="77777777" w:rsidR="00887D08" w:rsidRPr="002A7A74" w:rsidRDefault="00887D08" w:rsidP="00887D08">
            <w:pPr>
              <w:pStyle w:val="ROWTABELLA"/>
              <w:rPr>
                <w:color w:val="002060"/>
              </w:rPr>
            </w:pPr>
            <w:r w:rsidRPr="002A7A7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440EFF" w14:textId="77777777" w:rsidR="00887D08" w:rsidRPr="002A7A74" w:rsidRDefault="00887D08" w:rsidP="00887D08">
            <w:pPr>
              <w:pStyle w:val="ROWTABELLA"/>
              <w:rPr>
                <w:color w:val="002060"/>
              </w:rPr>
            </w:pPr>
            <w:r w:rsidRPr="002A7A74">
              <w:rPr>
                <w:color w:val="002060"/>
              </w:rPr>
              <w:t>VIA DELL'ANNUNZIATA</w:t>
            </w:r>
          </w:p>
        </w:tc>
      </w:tr>
      <w:tr w:rsidR="00887D08" w:rsidRPr="002A7A74" w14:paraId="3531B5CA"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04439D7" w14:textId="77777777" w:rsidR="00887D08" w:rsidRPr="002A7A74" w:rsidRDefault="00887D08" w:rsidP="00887D08">
            <w:pPr>
              <w:pStyle w:val="ROWTABELLA"/>
              <w:rPr>
                <w:color w:val="002060"/>
              </w:rPr>
            </w:pPr>
            <w:r w:rsidRPr="002A7A74">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6BBFC0" w14:textId="77777777" w:rsidR="00887D08" w:rsidRPr="002A7A74" w:rsidRDefault="00887D08" w:rsidP="00887D08">
            <w:pPr>
              <w:pStyle w:val="ROWTABELLA"/>
              <w:rPr>
                <w:color w:val="002060"/>
              </w:rPr>
            </w:pPr>
            <w:r w:rsidRPr="002A7A74">
              <w:rPr>
                <w:color w:val="002060"/>
              </w:rPr>
              <w:t>JESI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4A81000"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7AB588" w14:textId="77777777" w:rsidR="00887D08" w:rsidRPr="002A7A74" w:rsidRDefault="00887D08" w:rsidP="00887D08">
            <w:pPr>
              <w:pStyle w:val="ROWTABELLA"/>
              <w:rPr>
                <w:color w:val="002060"/>
              </w:rPr>
            </w:pPr>
            <w:r w:rsidRPr="002A7A74">
              <w:rPr>
                <w:color w:val="002060"/>
              </w:rPr>
              <w:t>20/11/2019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92DA9A" w14:textId="77777777" w:rsidR="00887D08" w:rsidRPr="002A7A74" w:rsidRDefault="00887D08" w:rsidP="00887D08">
            <w:pPr>
              <w:pStyle w:val="ROWTABELLA"/>
              <w:rPr>
                <w:color w:val="002060"/>
              </w:rPr>
            </w:pPr>
            <w:r w:rsidRPr="002A7A74">
              <w:rPr>
                <w:color w:val="002060"/>
              </w:rPr>
              <w:t>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D928A0" w14:textId="77777777" w:rsidR="00887D08" w:rsidRPr="002A7A74" w:rsidRDefault="00887D08" w:rsidP="00887D08">
            <w:pPr>
              <w:pStyle w:val="ROWTABELLA"/>
              <w:rPr>
                <w:color w:val="002060"/>
              </w:rPr>
            </w:pPr>
            <w:r w:rsidRPr="002A7A74">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F8646E" w14:textId="77777777" w:rsidR="00887D08" w:rsidRPr="002A7A74" w:rsidRDefault="00887D08" w:rsidP="00887D08">
            <w:pPr>
              <w:pStyle w:val="ROWTABELLA"/>
              <w:rPr>
                <w:color w:val="002060"/>
              </w:rPr>
            </w:pPr>
            <w:r w:rsidRPr="002A7A74">
              <w:rPr>
                <w:color w:val="002060"/>
              </w:rPr>
              <w:t>VIA MAZZINI</w:t>
            </w:r>
          </w:p>
        </w:tc>
      </w:tr>
    </w:tbl>
    <w:p w14:paraId="4F17DA74" w14:textId="77777777" w:rsidR="00887D08" w:rsidRPr="00A56D42" w:rsidRDefault="00887D08" w:rsidP="00887D08">
      <w:pPr>
        <w:pStyle w:val="breakline"/>
        <w:divId w:val="527259509"/>
        <w:rPr>
          <w:color w:val="002060"/>
        </w:rPr>
      </w:pPr>
    </w:p>
    <w:p w14:paraId="61246656" w14:textId="77777777" w:rsidR="00887D08" w:rsidRPr="00A56D42" w:rsidRDefault="00887D08" w:rsidP="00887D08">
      <w:pPr>
        <w:pStyle w:val="breakline"/>
        <w:divId w:val="527259509"/>
        <w:rPr>
          <w:color w:val="002060"/>
        </w:rPr>
      </w:pPr>
    </w:p>
    <w:p w14:paraId="4C76D50C"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COPPA ITALIA FEMM.LE CALCIO A5</w:t>
      </w:r>
    </w:p>
    <w:p w14:paraId="3FAED24A" w14:textId="484EB0A8" w:rsidR="00F42A7B" w:rsidRPr="000B4152" w:rsidRDefault="00F42A7B" w:rsidP="00F42A7B">
      <w:pPr>
        <w:pStyle w:val="Corpodeltesto21"/>
        <w:jc w:val="center"/>
        <w:divId w:val="527259509"/>
        <w:rPr>
          <w:rFonts w:ascii="Arial" w:hAnsi="Arial" w:cs="Arial"/>
          <w:b/>
          <w:color w:val="002060"/>
          <w:sz w:val="36"/>
          <w:szCs w:val="36"/>
        </w:rPr>
      </w:pPr>
      <w:r>
        <w:rPr>
          <w:rFonts w:ascii="Arial" w:hAnsi="Arial" w:cs="Arial"/>
          <w:b/>
          <w:color w:val="002060"/>
          <w:sz w:val="36"/>
          <w:szCs w:val="36"/>
        </w:rPr>
        <w:t>FINALE</w:t>
      </w:r>
    </w:p>
    <w:p w14:paraId="30C6449D" w14:textId="77777777" w:rsidR="00F42A7B" w:rsidRDefault="00F42A7B" w:rsidP="00F42A7B">
      <w:pPr>
        <w:pStyle w:val="Corpodeltesto21"/>
        <w:divId w:val="527259509"/>
        <w:rPr>
          <w:rFonts w:ascii="Arial" w:hAnsi="Arial" w:cs="Arial"/>
          <w:color w:val="002060"/>
          <w:sz w:val="22"/>
          <w:szCs w:val="22"/>
          <w:highlight w:val="yellow"/>
        </w:rPr>
      </w:pPr>
    </w:p>
    <w:p w14:paraId="41430BCF" w14:textId="1D209FCB" w:rsidR="00F42A7B" w:rsidRDefault="00F42A7B" w:rsidP="00F42A7B">
      <w:pPr>
        <w:pStyle w:val="Corpodeltesto21"/>
        <w:divId w:val="527259509"/>
        <w:rPr>
          <w:rFonts w:ascii="Arial" w:hAnsi="Arial" w:cs="Arial"/>
          <w:color w:val="002060"/>
          <w:sz w:val="22"/>
          <w:szCs w:val="22"/>
        </w:rPr>
      </w:pPr>
      <w:r>
        <w:rPr>
          <w:rFonts w:ascii="Arial" w:hAnsi="Arial" w:cs="Arial"/>
          <w:color w:val="002060"/>
          <w:sz w:val="22"/>
          <w:szCs w:val="22"/>
        </w:rPr>
        <w:t>Al termine delle Semifinali si sono qualificate alla Finale le seguenti Società:</w:t>
      </w:r>
    </w:p>
    <w:p w14:paraId="4428D6B2" w14:textId="77777777" w:rsidR="00F42A7B" w:rsidRDefault="00F42A7B" w:rsidP="00F42A7B">
      <w:pPr>
        <w:pStyle w:val="Corpodeltesto21"/>
        <w:divId w:val="527259509"/>
        <w:rPr>
          <w:rFonts w:ascii="Arial" w:hAnsi="Arial" w:cs="Arial"/>
          <w:color w:val="002060"/>
          <w:sz w:val="22"/>
          <w:szCs w:val="22"/>
        </w:rPr>
      </w:pPr>
    </w:p>
    <w:p w14:paraId="6DC143FA" w14:textId="7976020A" w:rsidR="00F42A7B" w:rsidRPr="009061C2" w:rsidRDefault="00F42A7B" w:rsidP="00F42A7B">
      <w:pPr>
        <w:pStyle w:val="Corpodeltesto21"/>
        <w:divId w:val="527259509"/>
        <w:rPr>
          <w:rFonts w:ascii="Arial" w:hAnsi="Arial" w:cs="Arial"/>
          <w:b/>
          <w:bCs/>
          <w:color w:val="002060"/>
          <w:sz w:val="22"/>
          <w:szCs w:val="22"/>
        </w:rPr>
      </w:pPr>
      <w:r>
        <w:rPr>
          <w:rFonts w:ascii="Arial" w:hAnsi="Arial" w:cs="Arial"/>
          <w:color w:val="002060"/>
          <w:sz w:val="22"/>
          <w:szCs w:val="22"/>
        </w:rPr>
        <w:t>1</w:t>
      </w:r>
      <w:r>
        <w:rPr>
          <w:rFonts w:ascii="Arial" w:hAnsi="Arial" w:cs="Arial"/>
          <w:color w:val="002060"/>
          <w:sz w:val="22"/>
          <w:szCs w:val="22"/>
        </w:rPr>
        <w:tab/>
      </w:r>
      <w:r>
        <w:rPr>
          <w:rFonts w:ascii="Arial" w:hAnsi="Arial" w:cs="Arial"/>
          <w:b/>
          <w:bCs/>
          <w:color w:val="002060"/>
          <w:sz w:val="22"/>
          <w:szCs w:val="22"/>
        </w:rPr>
        <w:t>RECANATI CALCIO A 5</w:t>
      </w:r>
    </w:p>
    <w:p w14:paraId="2A59BB71" w14:textId="77777777" w:rsidR="00F42A7B" w:rsidRDefault="00F42A7B" w:rsidP="00F42A7B">
      <w:pPr>
        <w:pStyle w:val="Corpodeltesto21"/>
        <w:divId w:val="527259509"/>
        <w:rPr>
          <w:rFonts w:ascii="Arial" w:hAnsi="Arial" w:cs="Arial"/>
          <w:color w:val="002060"/>
          <w:sz w:val="22"/>
          <w:szCs w:val="22"/>
        </w:rPr>
      </w:pPr>
    </w:p>
    <w:p w14:paraId="4F78AE00" w14:textId="59896504" w:rsidR="00F42A7B" w:rsidRDefault="00F42A7B" w:rsidP="00F42A7B">
      <w:pPr>
        <w:pStyle w:val="Corpodeltesto21"/>
        <w:divId w:val="527259509"/>
        <w:rPr>
          <w:rFonts w:ascii="Arial" w:hAnsi="Arial" w:cs="Arial"/>
          <w:b/>
          <w:bCs/>
          <w:color w:val="002060"/>
          <w:sz w:val="22"/>
          <w:szCs w:val="22"/>
        </w:rPr>
      </w:pPr>
      <w:r>
        <w:rPr>
          <w:rFonts w:ascii="Arial" w:hAnsi="Arial" w:cs="Arial"/>
          <w:color w:val="002060"/>
          <w:sz w:val="22"/>
          <w:szCs w:val="22"/>
        </w:rPr>
        <w:t>2</w:t>
      </w:r>
      <w:r>
        <w:rPr>
          <w:rFonts w:ascii="Arial" w:hAnsi="Arial" w:cs="Arial"/>
          <w:color w:val="002060"/>
          <w:sz w:val="22"/>
          <w:szCs w:val="22"/>
        </w:rPr>
        <w:tab/>
      </w:r>
      <w:r>
        <w:rPr>
          <w:rFonts w:ascii="Arial" w:hAnsi="Arial" w:cs="Arial"/>
          <w:b/>
          <w:bCs/>
          <w:color w:val="002060"/>
          <w:sz w:val="22"/>
          <w:szCs w:val="22"/>
        </w:rPr>
        <w:t>SAN MICHELE</w:t>
      </w:r>
    </w:p>
    <w:p w14:paraId="5B79204D" w14:textId="77777777" w:rsidR="00F42A7B" w:rsidRDefault="00F42A7B" w:rsidP="00F42A7B">
      <w:pPr>
        <w:pStyle w:val="Corpodeltesto21"/>
        <w:divId w:val="527259509"/>
        <w:rPr>
          <w:rFonts w:ascii="Arial" w:hAnsi="Arial" w:cs="Arial"/>
          <w:b/>
          <w:iCs/>
          <w:color w:val="002060"/>
          <w:sz w:val="22"/>
        </w:rPr>
      </w:pPr>
    </w:p>
    <w:p w14:paraId="08248467" w14:textId="1D5B87E5" w:rsidR="00F42A7B" w:rsidRPr="000B4152" w:rsidRDefault="00F42A7B" w:rsidP="00F42A7B">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7BF808F4" w14:textId="77777777" w:rsidR="00F42A7B" w:rsidRPr="000B4152" w:rsidRDefault="00F42A7B" w:rsidP="00F42A7B">
      <w:pPr>
        <w:pStyle w:val="Corpodeltesto21"/>
        <w:divId w:val="527259509"/>
        <w:rPr>
          <w:rFonts w:ascii="Arial" w:hAnsi="Arial" w:cs="Arial"/>
          <w:b/>
          <w:iCs/>
          <w:color w:val="002060"/>
          <w:sz w:val="22"/>
        </w:rPr>
      </w:pPr>
      <w:r>
        <w:rPr>
          <w:rFonts w:ascii="Arial" w:hAnsi="Arial" w:cs="Arial"/>
          <w:b/>
          <w:iCs/>
          <w:color w:val="002060"/>
          <w:sz w:val="22"/>
        </w:rPr>
        <w:t>Gara Unica 5 gennaio 2020</w:t>
      </w:r>
    </w:p>
    <w:p w14:paraId="06F535FB" w14:textId="50D90815" w:rsidR="00F42A7B" w:rsidRPr="00F42A7B" w:rsidRDefault="00F42A7B" w:rsidP="00F42A7B">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disputerà il 5 gennaio 2020</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5D8051B" w14:textId="77777777" w:rsidR="00887D08" w:rsidRPr="00A56D42" w:rsidRDefault="00887D08" w:rsidP="00887D08">
      <w:pPr>
        <w:pStyle w:val="TITOLOPRINC"/>
        <w:divId w:val="527259509"/>
        <w:rPr>
          <w:color w:val="002060"/>
        </w:rPr>
      </w:pPr>
      <w:r w:rsidRPr="00A56D42">
        <w:rPr>
          <w:color w:val="002060"/>
        </w:rPr>
        <w:t>RISULTATI</w:t>
      </w:r>
    </w:p>
    <w:p w14:paraId="4B4884D2" w14:textId="77777777" w:rsidR="00887D08" w:rsidRPr="00A56D42" w:rsidRDefault="00887D08" w:rsidP="00887D08">
      <w:pPr>
        <w:pStyle w:val="breakline"/>
        <w:divId w:val="527259509"/>
        <w:rPr>
          <w:color w:val="002060"/>
        </w:rPr>
      </w:pPr>
    </w:p>
    <w:p w14:paraId="381C45FB" w14:textId="77777777" w:rsidR="00887D08" w:rsidRPr="00A56D42" w:rsidRDefault="00887D08" w:rsidP="00887D08">
      <w:pPr>
        <w:pStyle w:val="SOTTOTITOLOCAMPIONATO1"/>
        <w:divId w:val="527259509"/>
        <w:rPr>
          <w:color w:val="002060"/>
        </w:rPr>
      </w:pPr>
      <w:r w:rsidRPr="00A56D42">
        <w:rPr>
          <w:color w:val="002060"/>
        </w:rPr>
        <w:t>RISULTATI UFFICIALI GARE DEL 12/11/2019</w:t>
      </w:r>
    </w:p>
    <w:p w14:paraId="2FB571EC" w14:textId="77777777" w:rsidR="00887D08" w:rsidRPr="00A56D42" w:rsidRDefault="00887D08" w:rsidP="00887D08">
      <w:pPr>
        <w:pStyle w:val="SOTTOTITOLOCAMPIONATO2"/>
        <w:divId w:val="527259509"/>
        <w:rPr>
          <w:color w:val="002060"/>
        </w:rPr>
      </w:pPr>
      <w:r w:rsidRPr="00A56D42">
        <w:rPr>
          <w:color w:val="002060"/>
        </w:rPr>
        <w:t>Si trascrivono qui di seguito i risultati ufficiali delle gare disputate</w:t>
      </w:r>
    </w:p>
    <w:p w14:paraId="5EE02600" w14:textId="77777777" w:rsidR="00887D08" w:rsidRPr="00A56D42" w:rsidRDefault="00887D08" w:rsidP="00887D08">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887D08" w:rsidRPr="00A56D42" w14:paraId="560C4490" w14:textId="77777777" w:rsidTr="00887D08">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87D08" w:rsidRPr="00A56D42" w14:paraId="2EFF27E7" w14:textId="77777777" w:rsidTr="00887D0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1EC1D7" w14:textId="77777777" w:rsidR="00887D08" w:rsidRPr="00A56D42" w:rsidRDefault="00887D08" w:rsidP="00887D08">
                  <w:pPr>
                    <w:pStyle w:val="HEADERTABELLA"/>
                    <w:rPr>
                      <w:color w:val="002060"/>
                    </w:rPr>
                  </w:pPr>
                  <w:r w:rsidRPr="00A56D42">
                    <w:rPr>
                      <w:color w:val="002060"/>
                    </w:rPr>
                    <w:lastRenderedPageBreak/>
                    <w:t>GIRONE SF - 1 Giornata - R</w:t>
                  </w:r>
                </w:p>
              </w:tc>
            </w:tr>
            <w:tr w:rsidR="00887D08" w:rsidRPr="00A56D42" w14:paraId="0B0391EB" w14:textId="77777777" w:rsidTr="00887D0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AA97BF" w14:textId="77777777" w:rsidR="00887D08" w:rsidRPr="00A56D42" w:rsidRDefault="00887D08" w:rsidP="00887D08">
                  <w:pPr>
                    <w:pStyle w:val="ROWTABELLA"/>
                    <w:rPr>
                      <w:color w:val="002060"/>
                    </w:rPr>
                  </w:pPr>
                  <w:r w:rsidRPr="00A56D42">
                    <w:rPr>
                      <w:color w:val="002060"/>
                    </w:rPr>
                    <w:t>RECANATI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8C3128" w14:textId="77777777" w:rsidR="00887D08" w:rsidRPr="00A56D42" w:rsidRDefault="00887D08" w:rsidP="00887D08">
                  <w:pPr>
                    <w:pStyle w:val="ROWTABELLA"/>
                    <w:rPr>
                      <w:color w:val="002060"/>
                    </w:rPr>
                  </w:pPr>
                  <w:r w:rsidRPr="00A56D42">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46C344" w14:textId="77777777" w:rsidR="00887D08" w:rsidRPr="00A56D42" w:rsidRDefault="00887D08" w:rsidP="00887D08">
                  <w:pPr>
                    <w:pStyle w:val="ROWTABELLA"/>
                    <w:jc w:val="center"/>
                    <w:rPr>
                      <w:color w:val="002060"/>
                    </w:rPr>
                  </w:pPr>
                  <w:r w:rsidRPr="00A56D42">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BDEB95" w14:textId="77777777" w:rsidR="00887D08" w:rsidRPr="00A56D42" w:rsidRDefault="00887D08" w:rsidP="00887D08">
                  <w:pPr>
                    <w:pStyle w:val="ROWTABELLA"/>
                    <w:jc w:val="center"/>
                    <w:rPr>
                      <w:color w:val="002060"/>
                    </w:rPr>
                  </w:pPr>
                  <w:r w:rsidRPr="00A56D42">
                    <w:rPr>
                      <w:color w:val="002060"/>
                    </w:rPr>
                    <w:t> </w:t>
                  </w:r>
                </w:p>
              </w:tc>
            </w:tr>
            <w:tr w:rsidR="00887D08" w:rsidRPr="00A56D42" w14:paraId="1E18D680" w14:textId="77777777" w:rsidTr="00887D0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018F3B" w14:textId="77777777" w:rsidR="00887D08" w:rsidRPr="00A56D42" w:rsidRDefault="00887D08" w:rsidP="00887D08">
                  <w:pPr>
                    <w:pStyle w:val="ROWTABELLA"/>
                    <w:rPr>
                      <w:color w:val="002060"/>
                    </w:rPr>
                  </w:pPr>
                  <w:r w:rsidRPr="00A56D42">
                    <w:rPr>
                      <w:color w:val="002060"/>
                    </w:rPr>
                    <w:t>SAN MICHELE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E0A061" w14:textId="77777777" w:rsidR="00887D08" w:rsidRPr="00A56D42" w:rsidRDefault="00887D08" w:rsidP="00887D08">
                  <w:pPr>
                    <w:pStyle w:val="ROWTABELLA"/>
                    <w:rPr>
                      <w:color w:val="002060"/>
                    </w:rPr>
                  </w:pPr>
                  <w:r w:rsidRPr="00A56D42">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7569D3" w14:textId="77777777" w:rsidR="00887D08" w:rsidRPr="00A56D42" w:rsidRDefault="00887D08" w:rsidP="00887D08">
                  <w:pPr>
                    <w:pStyle w:val="ROWTABELLA"/>
                    <w:jc w:val="center"/>
                    <w:rPr>
                      <w:color w:val="002060"/>
                    </w:rPr>
                  </w:pPr>
                  <w:r w:rsidRPr="00A56D42">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69B386" w14:textId="77777777" w:rsidR="00887D08" w:rsidRPr="00A56D42" w:rsidRDefault="00887D08" w:rsidP="00887D08">
                  <w:pPr>
                    <w:pStyle w:val="ROWTABELLA"/>
                    <w:jc w:val="center"/>
                    <w:rPr>
                      <w:color w:val="002060"/>
                    </w:rPr>
                  </w:pPr>
                  <w:r w:rsidRPr="00A56D42">
                    <w:rPr>
                      <w:color w:val="002060"/>
                    </w:rPr>
                    <w:t> </w:t>
                  </w:r>
                </w:p>
              </w:tc>
            </w:tr>
          </w:tbl>
          <w:p w14:paraId="39E9B688" w14:textId="77777777" w:rsidR="00887D08" w:rsidRPr="00A56D42" w:rsidRDefault="00887D08" w:rsidP="00887D08">
            <w:pPr>
              <w:rPr>
                <w:color w:val="002060"/>
                <w:sz w:val="24"/>
                <w:szCs w:val="24"/>
              </w:rPr>
            </w:pPr>
          </w:p>
        </w:tc>
      </w:tr>
    </w:tbl>
    <w:p w14:paraId="2FAF3B41" w14:textId="77777777" w:rsidR="00887D08" w:rsidRPr="00A56D42" w:rsidRDefault="00887D08" w:rsidP="00887D08">
      <w:pPr>
        <w:pStyle w:val="breakline"/>
        <w:divId w:val="527259509"/>
        <w:rPr>
          <w:color w:val="002060"/>
        </w:rPr>
      </w:pPr>
    </w:p>
    <w:p w14:paraId="7080F883" w14:textId="77777777" w:rsidR="00887D08" w:rsidRPr="00A56D42" w:rsidRDefault="00887D08" w:rsidP="00887D08">
      <w:pPr>
        <w:pStyle w:val="breakline"/>
        <w:divId w:val="527259509"/>
        <w:rPr>
          <w:color w:val="002060"/>
        </w:rPr>
      </w:pPr>
    </w:p>
    <w:p w14:paraId="1ECAB9DF" w14:textId="77777777" w:rsidR="00887D08" w:rsidRPr="00A56D42" w:rsidRDefault="00887D08" w:rsidP="00887D08">
      <w:pPr>
        <w:pStyle w:val="TITOLOPRINC"/>
        <w:divId w:val="527259509"/>
        <w:rPr>
          <w:color w:val="002060"/>
        </w:rPr>
      </w:pPr>
      <w:r w:rsidRPr="00A56D42">
        <w:rPr>
          <w:color w:val="002060"/>
        </w:rPr>
        <w:t>GIUDICE SPORTIVO</w:t>
      </w:r>
    </w:p>
    <w:p w14:paraId="62495249" w14:textId="77777777" w:rsidR="00887D08" w:rsidRPr="00A56D42" w:rsidRDefault="00887D08" w:rsidP="00887D08">
      <w:pPr>
        <w:pStyle w:val="diffida"/>
        <w:divId w:val="527259509"/>
        <w:rPr>
          <w:color w:val="002060"/>
        </w:rPr>
      </w:pPr>
      <w:r w:rsidRPr="00A56D42">
        <w:rPr>
          <w:color w:val="002060"/>
        </w:rPr>
        <w:t>Il Giudice Sportivo, Avv. Claudio Romagnoli, nella seduta del 13/11/2019, ha adottato le decisioni che di seguito integralmente si riportano:</w:t>
      </w:r>
    </w:p>
    <w:p w14:paraId="31E6B627" w14:textId="77777777" w:rsidR="00887D08" w:rsidRPr="00A56D42" w:rsidRDefault="00887D08" w:rsidP="00887D08">
      <w:pPr>
        <w:pStyle w:val="titolo10"/>
        <w:divId w:val="527259509"/>
        <w:rPr>
          <w:color w:val="002060"/>
        </w:rPr>
      </w:pPr>
      <w:r w:rsidRPr="00A56D42">
        <w:rPr>
          <w:color w:val="002060"/>
        </w:rPr>
        <w:t xml:space="preserve">GARE DEL 12/11/2019 </w:t>
      </w:r>
    </w:p>
    <w:p w14:paraId="7AE6C4C4" w14:textId="77777777" w:rsidR="00887D08" w:rsidRPr="00A56D42" w:rsidRDefault="00887D08" w:rsidP="00887D08">
      <w:pPr>
        <w:pStyle w:val="titolo7a"/>
        <w:divId w:val="527259509"/>
        <w:rPr>
          <w:color w:val="002060"/>
        </w:rPr>
      </w:pPr>
      <w:r w:rsidRPr="00A56D42">
        <w:rPr>
          <w:color w:val="002060"/>
        </w:rPr>
        <w:t xml:space="preserve">PROVVEDIMENTI DISCIPLINARI </w:t>
      </w:r>
    </w:p>
    <w:p w14:paraId="021781CD" w14:textId="77777777" w:rsidR="00887D08" w:rsidRPr="00A56D42" w:rsidRDefault="00887D08" w:rsidP="00887D08">
      <w:pPr>
        <w:pStyle w:val="TITOLO7B"/>
        <w:divId w:val="527259509"/>
        <w:rPr>
          <w:color w:val="002060"/>
        </w:rPr>
      </w:pPr>
      <w:r w:rsidRPr="00A56D42">
        <w:rPr>
          <w:color w:val="002060"/>
        </w:rPr>
        <w:t xml:space="preserve">In base alle risultanze degli atti ufficiali sono state deliberate le seguenti sanzioni disciplinari. </w:t>
      </w:r>
    </w:p>
    <w:p w14:paraId="5ADB4CD8" w14:textId="77777777" w:rsidR="00887D08" w:rsidRPr="00A56D42" w:rsidRDefault="00887D08" w:rsidP="00887D08">
      <w:pPr>
        <w:pStyle w:val="titolo3"/>
        <w:divId w:val="527259509"/>
        <w:rPr>
          <w:color w:val="002060"/>
        </w:rPr>
      </w:pPr>
      <w:r w:rsidRPr="00A56D42">
        <w:rPr>
          <w:color w:val="002060"/>
        </w:rPr>
        <w:t xml:space="preserve">A CARICO CALCIATORI NON ESPULSI DAL CAMPO </w:t>
      </w:r>
    </w:p>
    <w:p w14:paraId="2A1FDD3A" w14:textId="77777777" w:rsidR="00887D08" w:rsidRPr="00A56D42" w:rsidRDefault="00887D08" w:rsidP="00887D08">
      <w:pPr>
        <w:pStyle w:val="titolo20"/>
        <w:divId w:val="527259509"/>
        <w:rPr>
          <w:color w:val="002060"/>
        </w:rPr>
      </w:pPr>
      <w:r w:rsidRPr="00A56D4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87D08" w:rsidRPr="00A56D42" w14:paraId="6FC46290" w14:textId="77777777" w:rsidTr="00887D08">
        <w:trPr>
          <w:divId w:val="527259509"/>
        </w:trPr>
        <w:tc>
          <w:tcPr>
            <w:tcW w:w="2200" w:type="dxa"/>
            <w:tcMar>
              <w:top w:w="20" w:type="dxa"/>
              <w:left w:w="20" w:type="dxa"/>
              <w:bottom w:w="20" w:type="dxa"/>
              <w:right w:w="20" w:type="dxa"/>
            </w:tcMar>
            <w:vAlign w:val="center"/>
          </w:tcPr>
          <w:p w14:paraId="2376D3FD" w14:textId="77777777" w:rsidR="00887D08" w:rsidRPr="00A56D42" w:rsidRDefault="00887D08" w:rsidP="00887D08">
            <w:pPr>
              <w:pStyle w:val="movimento"/>
              <w:rPr>
                <w:color w:val="002060"/>
              </w:rPr>
            </w:pPr>
            <w:r w:rsidRPr="00A56D42">
              <w:rPr>
                <w:color w:val="002060"/>
              </w:rPr>
              <w:t>VACCARI DILETTA</w:t>
            </w:r>
          </w:p>
        </w:tc>
        <w:tc>
          <w:tcPr>
            <w:tcW w:w="2200" w:type="dxa"/>
            <w:tcMar>
              <w:top w:w="20" w:type="dxa"/>
              <w:left w:w="20" w:type="dxa"/>
              <w:bottom w:w="20" w:type="dxa"/>
              <w:right w:w="20" w:type="dxa"/>
            </w:tcMar>
            <w:vAlign w:val="center"/>
          </w:tcPr>
          <w:p w14:paraId="20AF4330" w14:textId="77777777" w:rsidR="00887D08" w:rsidRPr="00A56D42" w:rsidRDefault="00887D08" w:rsidP="00887D08">
            <w:pPr>
              <w:pStyle w:val="movimento2"/>
              <w:rPr>
                <w:color w:val="002060"/>
              </w:rPr>
            </w:pPr>
            <w:r w:rsidRPr="00A56D42">
              <w:rPr>
                <w:color w:val="002060"/>
              </w:rPr>
              <w:t xml:space="preserve">(ACLI MANTOVANI CALCIO A 5) </w:t>
            </w:r>
          </w:p>
        </w:tc>
        <w:tc>
          <w:tcPr>
            <w:tcW w:w="800" w:type="dxa"/>
            <w:tcMar>
              <w:top w:w="20" w:type="dxa"/>
              <w:left w:w="20" w:type="dxa"/>
              <w:bottom w:w="20" w:type="dxa"/>
              <w:right w:w="20" w:type="dxa"/>
            </w:tcMar>
            <w:vAlign w:val="center"/>
          </w:tcPr>
          <w:p w14:paraId="7EB15DB4"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7564B75A" w14:textId="77777777" w:rsidR="00887D08" w:rsidRPr="00A56D42" w:rsidRDefault="00887D08" w:rsidP="00887D08">
            <w:pPr>
              <w:pStyle w:val="movimento"/>
              <w:rPr>
                <w:color w:val="002060"/>
              </w:rPr>
            </w:pPr>
            <w:r w:rsidRPr="00A56D42">
              <w:rPr>
                <w:color w:val="002060"/>
              </w:rPr>
              <w:t> </w:t>
            </w:r>
          </w:p>
        </w:tc>
        <w:tc>
          <w:tcPr>
            <w:tcW w:w="2200" w:type="dxa"/>
            <w:tcMar>
              <w:top w:w="20" w:type="dxa"/>
              <w:left w:w="20" w:type="dxa"/>
              <w:bottom w:w="20" w:type="dxa"/>
              <w:right w:w="20" w:type="dxa"/>
            </w:tcMar>
            <w:vAlign w:val="center"/>
          </w:tcPr>
          <w:p w14:paraId="33DAE65E" w14:textId="77777777" w:rsidR="00887D08" w:rsidRPr="00A56D42" w:rsidRDefault="00887D08" w:rsidP="00887D08">
            <w:pPr>
              <w:pStyle w:val="movimento2"/>
              <w:rPr>
                <w:color w:val="002060"/>
              </w:rPr>
            </w:pPr>
            <w:r w:rsidRPr="00A56D42">
              <w:rPr>
                <w:color w:val="002060"/>
              </w:rPr>
              <w:t> </w:t>
            </w:r>
          </w:p>
        </w:tc>
      </w:tr>
    </w:tbl>
    <w:p w14:paraId="5C0613EA" w14:textId="77777777" w:rsidR="00887D08" w:rsidRDefault="00887D08" w:rsidP="00887D08">
      <w:pPr>
        <w:pStyle w:val="breakline"/>
        <w:divId w:val="527259509"/>
        <w:rPr>
          <w:color w:val="002060"/>
        </w:rPr>
      </w:pPr>
    </w:p>
    <w:p w14:paraId="7036DD88"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03DDAF55" w14:textId="77777777" w:rsidR="00887D08" w:rsidRPr="00573F97" w:rsidRDefault="00887D08" w:rsidP="00887D08">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6A9C0C58" w14:textId="77777777" w:rsidR="00887D08" w:rsidRDefault="00887D08" w:rsidP="00887D08">
      <w:pPr>
        <w:pStyle w:val="breakline"/>
        <w:divId w:val="527259509"/>
        <w:rPr>
          <w:color w:val="002060"/>
        </w:rPr>
      </w:pPr>
    </w:p>
    <w:p w14:paraId="7F927C35" w14:textId="77777777" w:rsidR="00887D08" w:rsidRPr="002A7A74" w:rsidRDefault="00887D08" w:rsidP="00887D08">
      <w:pPr>
        <w:pStyle w:val="TITOLOCAMPIONATO"/>
        <w:shd w:val="clear" w:color="auto" w:fill="CCCCCC"/>
        <w:spacing w:before="80" w:after="40"/>
        <w:divId w:val="527259509"/>
        <w:rPr>
          <w:color w:val="002060"/>
        </w:rPr>
      </w:pPr>
      <w:r w:rsidRPr="002A7A74">
        <w:rPr>
          <w:color w:val="002060"/>
        </w:rPr>
        <w:t>COPPA MARCHE UNDER 21 CALCIO 5</w:t>
      </w:r>
    </w:p>
    <w:p w14:paraId="31B40134" w14:textId="77777777" w:rsidR="00887D08" w:rsidRPr="00A56D42" w:rsidRDefault="00887D08" w:rsidP="00887D08">
      <w:pPr>
        <w:pStyle w:val="TITOLOPRINC"/>
        <w:divId w:val="527259509"/>
        <w:rPr>
          <w:color w:val="002060"/>
        </w:rPr>
      </w:pPr>
      <w:r w:rsidRPr="00A56D42">
        <w:rPr>
          <w:color w:val="002060"/>
        </w:rPr>
        <w:t>PROGRAMMA GARE</w:t>
      </w:r>
    </w:p>
    <w:p w14:paraId="619EFCC8" w14:textId="77777777" w:rsidR="00887D08" w:rsidRPr="002A7A74" w:rsidRDefault="00887D08" w:rsidP="00887D08">
      <w:pPr>
        <w:pStyle w:val="breakline"/>
        <w:divId w:val="527259509"/>
        <w:rPr>
          <w:color w:val="002060"/>
        </w:rPr>
      </w:pPr>
    </w:p>
    <w:p w14:paraId="2B547D24" w14:textId="77777777" w:rsidR="00887D08" w:rsidRPr="002A7A74" w:rsidRDefault="00887D08" w:rsidP="00887D08">
      <w:pPr>
        <w:pStyle w:val="SOTTOTITOLOCAMPIONATO1"/>
        <w:divId w:val="527259509"/>
        <w:rPr>
          <w:color w:val="002060"/>
        </w:rPr>
      </w:pPr>
      <w:r w:rsidRPr="002A7A7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10"/>
        <w:gridCol w:w="385"/>
        <w:gridCol w:w="898"/>
        <w:gridCol w:w="1182"/>
        <w:gridCol w:w="1547"/>
        <w:gridCol w:w="1554"/>
      </w:tblGrid>
      <w:tr w:rsidR="00887D08" w:rsidRPr="002A7A74" w14:paraId="0720B9CC"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51AAEA"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16AEDF"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3F6F03"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92A34E"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8F9951"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971D2"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906FDF"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36D6D6F1"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D847D49" w14:textId="77777777" w:rsidR="00887D08" w:rsidRPr="002A7A74" w:rsidRDefault="00887D08" w:rsidP="00887D08">
            <w:pPr>
              <w:pStyle w:val="ROWTABELLA"/>
              <w:rPr>
                <w:color w:val="002060"/>
              </w:rPr>
            </w:pPr>
            <w:r w:rsidRPr="002A7A74">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C71982" w14:textId="77777777" w:rsidR="00887D08" w:rsidRPr="002A7A74" w:rsidRDefault="00887D08" w:rsidP="00887D08">
            <w:pPr>
              <w:pStyle w:val="ROWTABELLA"/>
              <w:rPr>
                <w:color w:val="002060"/>
              </w:rPr>
            </w:pPr>
            <w:proofErr w:type="gramStart"/>
            <w:r w:rsidRPr="002A7A74">
              <w:rPr>
                <w:color w:val="002060"/>
              </w:rPr>
              <w:t>U.MANDOLESI</w:t>
            </w:r>
            <w:proofErr w:type="gramEnd"/>
            <w:r w:rsidRPr="002A7A74">
              <w:rPr>
                <w:color w:val="002060"/>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72A6EB7" w14:textId="77777777" w:rsidR="00887D08" w:rsidRPr="002A7A74" w:rsidRDefault="00887D08" w:rsidP="00887D08">
            <w:pPr>
              <w:pStyle w:val="ROWTABELLA"/>
              <w:jc w:val="center"/>
              <w:rPr>
                <w:color w:val="002060"/>
              </w:rPr>
            </w:pPr>
            <w:r w:rsidRPr="002A7A7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E617D5" w14:textId="77777777" w:rsidR="00887D08" w:rsidRPr="002A7A74" w:rsidRDefault="00887D08" w:rsidP="00887D08">
            <w:pPr>
              <w:pStyle w:val="ROWTABELLA"/>
              <w:rPr>
                <w:color w:val="002060"/>
              </w:rPr>
            </w:pPr>
            <w:r w:rsidRPr="002A7A74">
              <w:rPr>
                <w:color w:val="002060"/>
              </w:rPr>
              <w:t>13/11/2019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2D0672" w14:textId="77777777" w:rsidR="00887D08" w:rsidRPr="002A7A74" w:rsidRDefault="00887D08" w:rsidP="00887D08">
            <w:pPr>
              <w:pStyle w:val="ROWTABELLA"/>
              <w:rPr>
                <w:color w:val="002060"/>
              </w:rPr>
            </w:pPr>
            <w:r w:rsidRPr="002A7A74">
              <w:rPr>
                <w:color w:val="002060"/>
              </w:rPr>
              <w:t>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5D0281" w14:textId="77777777" w:rsidR="00887D08" w:rsidRPr="002A7A74" w:rsidRDefault="00887D08" w:rsidP="00887D08">
            <w:pPr>
              <w:pStyle w:val="ROWTABELLA"/>
              <w:rPr>
                <w:color w:val="002060"/>
              </w:rPr>
            </w:pPr>
            <w:r w:rsidRPr="002A7A7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35E675" w14:textId="77777777" w:rsidR="00887D08" w:rsidRPr="002A7A74" w:rsidRDefault="00887D08" w:rsidP="00887D08">
            <w:pPr>
              <w:pStyle w:val="ROWTABELLA"/>
              <w:rPr>
                <w:color w:val="002060"/>
              </w:rPr>
            </w:pPr>
            <w:r w:rsidRPr="002A7A74">
              <w:rPr>
                <w:color w:val="002060"/>
              </w:rPr>
              <w:t>VIA ABBADIA DI FIASTRA</w:t>
            </w:r>
          </w:p>
        </w:tc>
      </w:tr>
      <w:tr w:rsidR="00887D08" w:rsidRPr="002A7A74" w14:paraId="4A62641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00BD7B" w14:textId="77777777" w:rsidR="00887D08" w:rsidRPr="002A7A74" w:rsidRDefault="00887D08" w:rsidP="00887D08">
            <w:pPr>
              <w:pStyle w:val="ROWTABELLA"/>
              <w:rPr>
                <w:color w:val="002060"/>
              </w:rPr>
            </w:pPr>
            <w:r w:rsidRPr="002A7A7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6720109" w14:textId="77777777" w:rsidR="00887D08" w:rsidRPr="002A7A74" w:rsidRDefault="00887D08" w:rsidP="00887D08">
            <w:pPr>
              <w:pStyle w:val="ROWTABELLA"/>
              <w:rPr>
                <w:color w:val="002060"/>
              </w:rPr>
            </w:pPr>
            <w:r w:rsidRPr="002A7A74">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9E78BB"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08A7C32" w14:textId="77777777" w:rsidR="00887D08" w:rsidRPr="002A7A74" w:rsidRDefault="00887D08" w:rsidP="00887D08">
            <w:pPr>
              <w:pStyle w:val="ROWTABELLA"/>
              <w:rPr>
                <w:color w:val="002060"/>
              </w:rPr>
            </w:pPr>
            <w:r w:rsidRPr="002A7A74">
              <w:rPr>
                <w:color w:val="002060"/>
              </w:rPr>
              <w:t>13/11/2019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BCB50F9" w14:textId="77777777" w:rsidR="00887D08" w:rsidRPr="002A7A74" w:rsidRDefault="00887D08" w:rsidP="00887D08">
            <w:pPr>
              <w:pStyle w:val="ROWTABELLA"/>
              <w:rPr>
                <w:color w:val="002060"/>
              </w:rPr>
            </w:pPr>
            <w:r w:rsidRPr="002A7A74">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EE2CE3"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3CBE6F" w14:textId="77777777" w:rsidR="00887D08" w:rsidRPr="002A7A74" w:rsidRDefault="00887D08" w:rsidP="00887D08">
            <w:pPr>
              <w:pStyle w:val="ROWTABELLA"/>
              <w:rPr>
                <w:color w:val="002060"/>
              </w:rPr>
            </w:pPr>
            <w:r w:rsidRPr="002A7A74">
              <w:rPr>
                <w:color w:val="002060"/>
              </w:rPr>
              <w:t>VIA MONTEPELAGO</w:t>
            </w:r>
          </w:p>
        </w:tc>
      </w:tr>
      <w:tr w:rsidR="00887D08" w:rsidRPr="002A7A74" w14:paraId="00E81BEA"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A7AACA" w14:textId="77777777" w:rsidR="00887D08" w:rsidRPr="002A7A74" w:rsidRDefault="00887D08" w:rsidP="00887D08">
            <w:pPr>
              <w:pStyle w:val="ROWTABELLA"/>
              <w:rPr>
                <w:color w:val="002060"/>
              </w:rPr>
            </w:pPr>
            <w:r w:rsidRPr="002A7A74">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4FE3B2" w14:textId="77777777" w:rsidR="00887D08" w:rsidRPr="002A7A74" w:rsidRDefault="00887D08" w:rsidP="00887D08">
            <w:pPr>
              <w:pStyle w:val="ROWTABELLA"/>
              <w:rPr>
                <w:color w:val="002060"/>
              </w:rPr>
            </w:pPr>
            <w:r w:rsidRPr="002A7A7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5DEF51C"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6E1E05" w14:textId="77777777" w:rsidR="00887D08" w:rsidRPr="002A7A74" w:rsidRDefault="00887D08" w:rsidP="00887D08">
            <w:pPr>
              <w:pStyle w:val="ROWTABELLA"/>
              <w:rPr>
                <w:color w:val="002060"/>
              </w:rPr>
            </w:pPr>
            <w:r w:rsidRPr="002A7A74">
              <w:rPr>
                <w:color w:val="002060"/>
              </w:rPr>
              <w:t>20/11/2019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828067" w14:textId="77777777" w:rsidR="00887D08" w:rsidRPr="002A7A74" w:rsidRDefault="00887D08" w:rsidP="00887D08">
            <w:pPr>
              <w:pStyle w:val="ROWTABELLA"/>
              <w:rPr>
                <w:color w:val="002060"/>
              </w:rPr>
            </w:pPr>
            <w:r w:rsidRPr="002A7A74">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84E069"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A1F2B1" w14:textId="77777777" w:rsidR="00887D08" w:rsidRPr="002A7A74" w:rsidRDefault="00887D08" w:rsidP="00887D08">
            <w:pPr>
              <w:pStyle w:val="ROWTABELLA"/>
              <w:rPr>
                <w:color w:val="002060"/>
              </w:rPr>
            </w:pPr>
            <w:r w:rsidRPr="002A7A74">
              <w:rPr>
                <w:color w:val="002060"/>
              </w:rPr>
              <w:t>VIA PETRARCA</w:t>
            </w:r>
          </w:p>
        </w:tc>
      </w:tr>
    </w:tbl>
    <w:p w14:paraId="6383888B" w14:textId="77777777" w:rsidR="00887D08" w:rsidRDefault="00887D08" w:rsidP="00887D08">
      <w:pPr>
        <w:pStyle w:val="breakline"/>
        <w:divId w:val="527259509"/>
        <w:rPr>
          <w:color w:val="002060"/>
        </w:rPr>
      </w:pPr>
    </w:p>
    <w:p w14:paraId="481A209A" w14:textId="77777777" w:rsidR="00887D08" w:rsidRPr="002A7A74" w:rsidRDefault="00887D08" w:rsidP="00887D08">
      <w:pPr>
        <w:pStyle w:val="TITOLOCAMPIONATO"/>
        <w:shd w:val="clear" w:color="auto" w:fill="CCCCCC"/>
        <w:spacing w:before="80" w:after="40"/>
        <w:divId w:val="527259509"/>
        <w:rPr>
          <w:color w:val="002060"/>
        </w:rPr>
      </w:pPr>
      <w:r w:rsidRPr="002A7A74">
        <w:rPr>
          <w:color w:val="002060"/>
        </w:rPr>
        <w:t xml:space="preserve">COPPA MARCHE </w:t>
      </w:r>
      <w:r>
        <w:rPr>
          <w:color w:val="002060"/>
        </w:rPr>
        <w:t>UNDER 19</w:t>
      </w:r>
      <w:r w:rsidRPr="002A7A74">
        <w:rPr>
          <w:color w:val="002060"/>
        </w:rPr>
        <w:t xml:space="preserve"> CALCIO 5</w:t>
      </w:r>
    </w:p>
    <w:p w14:paraId="2D618CA9" w14:textId="77777777" w:rsidR="00887D08" w:rsidRPr="00A56D42" w:rsidRDefault="00887D08" w:rsidP="00887D08">
      <w:pPr>
        <w:pStyle w:val="TITOLOPRINC"/>
        <w:divId w:val="527259509"/>
        <w:rPr>
          <w:color w:val="002060"/>
        </w:rPr>
      </w:pPr>
      <w:r w:rsidRPr="00A56D42">
        <w:rPr>
          <w:color w:val="002060"/>
        </w:rPr>
        <w:t>PROGRAMMA GARE</w:t>
      </w:r>
    </w:p>
    <w:p w14:paraId="125E0BA2" w14:textId="77777777" w:rsidR="00887D08" w:rsidRPr="002A7A74" w:rsidRDefault="00887D08" w:rsidP="00887D08">
      <w:pPr>
        <w:pStyle w:val="breakline"/>
        <w:divId w:val="527259509"/>
        <w:rPr>
          <w:color w:val="002060"/>
        </w:rPr>
      </w:pPr>
    </w:p>
    <w:p w14:paraId="3CF11055" w14:textId="77777777" w:rsidR="00887D08" w:rsidRPr="002A7A74" w:rsidRDefault="00887D08" w:rsidP="00887D08">
      <w:pPr>
        <w:pStyle w:val="SOTTOTITOLOCAMPIONATO1"/>
        <w:divId w:val="527259509"/>
        <w:rPr>
          <w:color w:val="002060"/>
        </w:rPr>
      </w:pPr>
      <w:r w:rsidRPr="002A7A7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887D08" w:rsidRPr="002A7A74" w14:paraId="08BFB157"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0C557D"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85042"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6BE87E"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C2EEA1"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4993EB"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BC7AE8"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C3FCA2"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07545F36" w14:textId="77777777" w:rsidTr="00887D08">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D030BF4" w14:textId="77777777" w:rsidR="00887D08" w:rsidRPr="002A7A74" w:rsidRDefault="00887D08" w:rsidP="00887D08">
            <w:pPr>
              <w:pStyle w:val="ROWTABELLA"/>
              <w:rPr>
                <w:color w:val="002060"/>
              </w:rPr>
            </w:pPr>
            <w:r w:rsidRPr="002A7A74">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EE7611" w14:textId="77777777" w:rsidR="00887D08" w:rsidRPr="002A7A74" w:rsidRDefault="00887D08" w:rsidP="00887D08">
            <w:pPr>
              <w:pStyle w:val="ROWTABELLA"/>
              <w:rPr>
                <w:color w:val="002060"/>
              </w:rPr>
            </w:pPr>
            <w:r w:rsidRPr="002A7A74">
              <w:rPr>
                <w:color w:val="002060"/>
              </w:rPr>
              <w:t>DINAMIS 1990</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344FA1"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DFAB15" w14:textId="77777777" w:rsidR="00887D08" w:rsidRPr="002A7A74" w:rsidRDefault="00887D08" w:rsidP="00887D08">
            <w:pPr>
              <w:pStyle w:val="ROWTABELLA"/>
              <w:rPr>
                <w:color w:val="002060"/>
              </w:rPr>
            </w:pPr>
            <w:r w:rsidRPr="002A7A74">
              <w:rPr>
                <w:color w:val="002060"/>
              </w:rPr>
              <w:t>20/11/2019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B30512" w14:textId="77777777" w:rsidR="00887D08" w:rsidRPr="002A7A74" w:rsidRDefault="00887D08" w:rsidP="00887D08">
            <w:pPr>
              <w:pStyle w:val="ROWTABELLA"/>
              <w:rPr>
                <w:color w:val="002060"/>
              </w:rPr>
            </w:pPr>
            <w:r w:rsidRPr="002A7A74">
              <w:rPr>
                <w:color w:val="002060"/>
              </w:rPr>
              <w:t>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D63F1B" w14:textId="77777777" w:rsidR="00887D08" w:rsidRPr="002A7A74" w:rsidRDefault="00887D08" w:rsidP="00887D08">
            <w:pPr>
              <w:pStyle w:val="ROWTABELLA"/>
              <w:rPr>
                <w:color w:val="002060"/>
              </w:rPr>
            </w:pPr>
            <w:r w:rsidRPr="002A7A74">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3FD829" w14:textId="77777777" w:rsidR="00887D08" w:rsidRPr="002A7A74" w:rsidRDefault="00887D08" w:rsidP="00887D08">
            <w:pPr>
              <w:pStyle w:val="ROWTABELLA"/>
              <w:rPr>
                <w:color w:val="002060"/>
              </w:rPr>
            </w:pPr>
            <w:r w:rsidRPr="002A7A74">
              <w:rPr>
                <w:color w:val="002060"/>
              </w:rPr>
              <w:t>VIA RISORGIMENTO 16</w:t>
            </w:r>
          </w:p>
        </w:tc>
      </w:tr>
    </w:tbl>
    <w:p w14:paraId="4AD54494" w14:textId="77777777" w:rsidR="00887D08" w:rsidRPr="00A56D42" w:rsidRDefault="00887D08" w:rsidP="00887D08">
      <w:pPr>
        <w:pStyle w:val="breakline"/>
        <w:divId w:val="527259509"/>
        <w:rPr>
          <w:color w:val="002060"/>
        </w:rPr>
      </w:pPr>
    </w:p>
    <w:p w14:paraId="72B4B0D0" w14:textId="77777777" w:rsidR="00887D08" w:rsidRPr="002A7A74" w:rsidRDefault="00887D08" w:rsidP="00887D08">
      <w:pPr>
        <w:pStyle w:val="TITOLOCAMPIONATO"/>
        <w:shd w:val="clear" w:color="auto" w:fill="CCCCCC"/>
        <w:spacing w:before="80" w:after="40"/>
        <w:divId w:val="527259509"/>
        <w:rPr>
          <w:color w:val="002060"/>
        </w:rPr>
      </w:pPr>
      <w:r w:rsidRPr="002A7A74">
        <w:rPr>
          <w:color w:val="002060"/>
        </w:rPr>
        <w:t xml:space="preserve">COPPA MARCHE </w:t>
      </w:r>
      <w:r>
        <w:rPr>
          <w:color w:val="002060"/>
        </w:rPr>
        <w:t>UNDER 17</w:t>
      </w:r>
      <w:r w:rsidRPr="002A7A74">
        <w:rPr>
          <w:color w:val="002060"/>
        </w:rPr>
        <w:t xml:space="preserve"> CALCIO A5</w:t>
      </w:r>
    </w:p>
    <w:p w14:paraId="18F00D9B" w14:textId="77777777" w:rsidR="00887D08" w:rsidRPr="00A56D42" w:rsidRDefault="00887D08" w:rsidP="00887D08">
      <w:pPr>
        <w:pStyle w:val="TITOLOPRINC"/>
        <w:divId w:val="527259509"/>
        <w:rPr>
          <w:color w:val="002060"/>
        </w:rPr>
      </w:pPr>
      <w:r w:rsidRPr="00A56D42">
        <w:rPr>
          <w:color w:val="002060"/>
        </w:rPr>
        <w:lastRenderedPageBreak/>
        <w:t>PROGRAMMA GARE</w:t>
      </w:r>
    </w:p>
    <w:p w14:paraId="4C46B878" w14:textId="77777777" w:rsidR="00887D08" w:rsidRPr="002A7A74" w:rsidRDefault="00887D08" w:rsidP="00887D08">
      <w:pPr>
        <w:pStyle w:val="breakline"/>
        <w:divId w:val="527259509"/>
        <w:rPr>
          <w:color w:val="002060"/>
        </w:rPr>
      </w:pPr>
    </w:p>
    <w:p w14:paraId="501FA02B" w14:textId="77777777" w:rsidR="00887D08" w:rsidRPr="002A7A74" w:rsidRDefault="00887D08" w:rsidP="00887D08">
      <w:pPr>
        <w:pStyle w:val="SOTTOTITOLOCAMPIONATO1"/>
        <w:divId w:val="527259509"/>
        <w:rPr>
          <w:color w:val="002060"/>
        </w:rPr>
      </w:pPr>
      <w:r w:rsidRPr="002A7A7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5"/>
        <w:gridCol w:w="385"/>
        <w:gridCol w:w="898"/>
        <w:gridCol w:w="1175"/>
        <w:gridCol w:w="1549"/>
        <w:gridCol w:w="1569"/>
      </w:tblGrid>
      <w:tr w:rsidR="00887D08" w:rsidRPr="002A7A74" w14:paraId="79014099"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083E2"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E07560"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3E2E2"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23A716"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CDA632"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6DB6A4"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0474CA"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1202273E"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1817E8" w14:textId="77777777" w:rsidR="00887D08" w:rsidRPr="002A7A74" w:rsidRDefault="00887D08" w:rsidP="00887D08">
            <w:pPr>
              <w:pStyle w:val="ROWTABELLA"/>
              <w:rPr>
                <w:color w:val="002060"/>
              </w:rPr>
            </w:pPr>
            <w:r w:rsidRPr="002A7A7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59EF87" w14:textId="77777777" w:rsidR="00887D08" w:rsidRPr="002A7A74" w:rsidRDefault="00887D08" w:rsidP="00887D08">
            <w:pPr>
              <w:pStyle w:val="ROWTABELLA"/>
              <w:rPr>
                <w:color w:val="002060"/>
              </w:rPr>
            </w:pPr>
            <w:r w:rsidRPr="002A7A74">
              <w:rPr>
                <w:color w:val="002060"/>
              </w:rPr>
              <w:t>C.U.S. ANCONA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046FC7D" w14:textId="77777777" w:rsidR="00887D08" w:rsidRPr="002A7A74" w:rsidRDefault="00887D08" w:rsidP="00887D08">
            <w:pPr>
              <w:pStyle w:val="ROWTABELLA"/>
              <w:jc w:val="center"/>
              <w:rPr>
                <w:color w:val="002060"/>
              </w:rPr>
            </w:pPr>
            <w:r w:rsidRPr="002A7A7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E51175C" w14:textId="77777777" w:rsidR="00887D08" w:rsidRPr="002A7A74" w:rsidRDefault="00887D08" w:rsidP="00887D08">
            <w:pPr>
              <w:pStyle w:val="ROWTABELLA"/>
              <w:rPr>
                <w:color w:val="002060"/>
              </w:rPr>
            </w:pPr>
            <w:r w:rsidRPr="002A7A74">
              <w:rPr>
                <w:color w:val="002060"/>
              </w:rPr>
              <w:t>13/11/2019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F9F6FF" w14:textId="77777777" w:rsidR="00887D08" w:rsidRPr="002A7A74" w:rsidRDefault="00887D08" w:rsidP="00887D08">
            <w:pPr>
              <w:pStyle w:val="ROWTABELLA"/>
              <w:rPr>
                <w:color w:val="002060"/>
              </w:rPr>
            </w:pPr>
            <w:r w:rsidRPr="002A7A74">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854E8E" w14:textId="77777777" w:rsidR="00887D08" w:rsidRPr="002A7A74" w:rsidRDefault="00887D08" w:rsidP="00887D08">
            <w:pPr>
              <w:pStyle w:val="ROWTABELLA"/>
              <w:rPr>
                <w:color w:val="002060"/>
              </w:rPr>
            </w:pPr>
            <w:r w:rsidRPr="002A7A7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238715" w14:textId="77777777" w:rsidR="00887D08" w:rsidRPr="002A7A74" w:rsidRDefault="00887D08" w:rsidP="00887D08">
            <w:pPr>
              <w:pStyle w:val="ROWTABELLA"/>
              <w:rPr>
                <w:color w:val="002060"/>
              </w:rPr>
            </w:pPr>
            <w:r w:rsidRPr="002A7A74">
              <w:rPr>
                <w:color w:val="002060"/>
              </w:rPr>
              <w:t>VIA RISORGIMENTO 16</w:t>
            </w:r>
          </w:p>
        </w:tc>
      </w:tr>
      <w:tr w:rsidR="00887D08" w:rsidRPr="002A7A74" w14:paraId="0D157F00"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7A83DAD" w14:textId="77777777" w:rsidR="00887D08" w:rsidRPr="002A7A74" w:rsidRDefault="00887D08" w:rsidP="00887D08">
            <w:pPr>
              <w:pStyle w:val="ROWTABELLA"/>
              <w:rPr>
                <w:color w:val="002060"/>
              </w:rPr>
            </w:pPr>
            <w:r w:rsidRPr="002A7A7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5312FB" w14:textId="77777777" w:rsidR="00887D08" w:rsidRPr="002A7A74" w:rsidRDefault="00887D08" w:rsidP="00887D08">
            <w:pPr>
              <w:pStyle w:val="ROWTABELLA"/>
              <w:rPr>
                <w:color w:val="002060"/>
              </w:rPr>
            </w:pPr>
            <w:r w:rsidRPr="002A7A74">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0BE7D8"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CA404E" w14:textId="77777777" w:rsidR="00887D08" w:rsidRPr="002A7A74" w:rsidRDefault="00887D08" w:rsidP="00887D08">
            <w:pPr>
              <w:pStyle w:val="ROWTABELLA"/>
              <w:rPr>
                <w:color w:val="002060"/>
              </w:rPr>
            </w:pPr>
            <w:r w:rsidRPr="002A7A74">
              <w:rPr>
                <w:color w:val="002060"/>
              </w:rPr>
              <w:t>14/11/2019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11CD53" w14:textId="77777777" w:rsidR="00887D08" w:rsidRPr="002A7A74" w:rsidRDefault="00887D08" w:rsidP="00887D08">
            <w:pPr>
              <w:pStyle w:val="ROWTABELLA"/>
              <w:rPr>
                <w:color w:val="002060"/>
              </w:rPr>
            </w:pPr>
            <w:r w:rsidRPr="002A7A74">
              <w:rPr>
                <w:color w:val="002060"/>
              </w:rPr>
              <w:t>CENTRO SP. POL. "</w:t>
            </w:r>
            <w:proofErr w:type="gramStart"/>
            <w:r w:rsidRPr="002A7A74">
              <w:rPr>
                <w:color w:val="002060"/>
              </w:rPr>
              <w:t>R.GATTARI</w:t>
            </w:r>
            <w:proofErr w:type="gramEnd"/>
            <w:r w:rsidRPr="002A7A7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FEAC97" w14:textId="77777777" w:rsidR="00887D08" w:rsidRPr="002A7A74" w:rsidRDefault="00887D08" w:rsidP="00887D08">
            <w:pPr>
              <w:pStyle w:val="ROWTABELLA"/>
              <w:rPr>
                <w:color w:val="002060"/>
              </w:rPr>
            </w:pPr>
            <w:r w:rsidRPr="002A7A7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2FE29E" w14:textId="77777777" w:rsidR="00887D08" w:rsidRPr="002A7A74" w:rsidRDefault="00887D08" w:rsidP="00887D08">
            <w:pPr>
              <w:pStyle w:val="ROWTABELLA"/>
              <w:rPr>
                <w:color w:val="002060"/>
              </w:rPr>
            </w:pPr>
            <w:r w:rsidRPr="002A7A74">
              <w:rPr>
                <w:color w:val="002060"/>
              </w:rPr>
              <w:t>VIA TAGLIAMENTO</w:t>
            </w:r>
          </w:p>
        </w:tc>
      </w:tr>
      <w:tr w:rsidR="00887D08" w:rsidRPr="002A7A74" w14:paraId="5C0F6A2E"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B5CDF0" w14:textId="77777777" w:rsidR="00887D08" w:rsidRPr="002A7A74" w:rsidRDefault="00887D08" w:rsidP="00887D08">
            <w:pPr>
              <w:pStyle w:val="ROWTABELLA"/>
              <w:rPr>
                <w:color w:val="002060"/>
              </w:rPr>
            </w:pPr>
            <w:r w:rsidRPr="002A7A74">
              <w:rPr>
                <w:color w:val="002060"/>
              </w:rPr>
              <w:t>FUTSAL ASKL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AA26BC" w14:textId="77777777" w:rsidR="00887D08" w:rsidRPr="002A7A74" w:rsidRDefault="00887D08" w:rsidP="00887D08">
            <w:pPr>
              <w:pStyle w:val="ROWTABELLA"/>
              <w:rPr>
                <w:color w:val="002060"/>
              </w:rPr>
            </w:pPr>
            <w:r w:rsidRPr="002A7A74">
              <w:rPr>
                <w:color w:val="002060"/>
              </w:rPr>
              <w:t>FUTSAL COBA SPORTIVA DIL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B9CDD20"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DC04DE" w14:textId="77777777" w:rsidR="00887D08" w:rsidRPr="002A7A74" w:rsidRDefault="00887D08" w:rsidP="00887D08">
            <w:pPr>
              <w:pStyle w:val="ROWTABELLA"/>
              <w:rPr>
                <w:color w:val="002060"/>
              </w:rPr>
            </w:pPr>
            <w:r w:rsidRPr="002A7A74">
              <w:rPr>
                <w:color w:val="002060"/>
              </w:rPr>
              <w:t>20/11/2019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B3963C" w14:textId="77777777" w:rsidR="00887D08" w:rsidRPr="002A7A74" w:rsidRDefault="00887D08" w:rsidP="00887D08">
            <w:pPr>
              <w:pStyle w:val="ROWTABELLA"/>
              <w:rPr>
                <w:color w:val="002060"/>
              </w:rPr>
            </w:pPr>
            <w:r w:rsidRPr="002A7A74">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97509E" w14:textId="77777777" w:rsidR="00887D08" w:rsidRPr="002A7A74" w:rsidRDefault="00887D08" w:rsidP="00887D08">
            <w:pPr>
              <w:pStyle w:val="ROWTABELLA"/>
              <w:rPr>
                <w:color w:val="002060"/>
              </w:rPr>
            </w:pPr>
            <w:r w:rsidRPr="002A7A74">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DFC888C" w14:textId="77777777" w:rsidR="00887D08" w:rsidRPr="002A7A74" w:rsidRDefault="00887D08" w:rsidP="00887D08">
            <w:pPr>
              <w:pStyle w:val="ROWTABELLA"/>
              <w:rPr>
                <w:color w:val="002060"/>
              </w:rPr>
            </w:pPr>
            <w:r w:rsidRPr="002A7A74">
              <w:rPr>
                <w:color w:val="002060"/>
              </w:rPr>
              <w:t xml:space="preserve">LOC.MONTEROCCO VIA </w:t>
            </w:r>
            <w:proofErr w:type="gramStart"/>
            <w:r w:rsidRPr="002A7A74">
              <w:rPr>
                <w:color w:val="002060"/>
              </w:rPr>
              <w:t>A.MANCINI</w:t>
            </w:r>
            <w:proofErr w:type="gramEnd"/>
          </w:p>
        </w:tc>
      </w:tr>
    </w:tbl>
    <w:p w14:paraId="56694259" w14:textId="77777777" w:rsidR="00887D08" w:rsidRDefault="00887D08" w:rsidP="00887D08">
      <w:pPr>
        <w:divId w:val="527259509"/>
        <w:rPr>
          <w:rFonts w:ascii="Arial" w:hAnsi="Arial" w:cs="Arial"/>
          <w:color w:val="002060"/>
          <w:sz w:val="18"/>
          <w:szCs w:val="18"/>
        </w:rPr>
      </w:pPr>
    </w:p>
    <w:p w14:paraId="1F232FCB" w14:textId="77777777" w:rsidR="00887D08" w:rsidRDefault="00887D08" w:rsidP="00887D08">
      <w:pPr>
        <w:divId w:val="527259509"/>
        <w:rPr>
          <w:rFonts w:ascii="Arial" w:hAnsi="Arial" w:cs="Arial"/>
          <w:color w:val="002060"/>
          <w:sz w:val="18"/>
          <w:szCs w:val="18"/>
        </w:rPr>
      </w:pPr>
    </w:p>
    <w:p w14:paraId="23ED41F5" w14:textId="77777777" w:rsidR="00887D08" w:rsidRPr="002A7A74" w:rsidRDefault="00887D08" w:rsidP="00887D08">
      <w:pPr>
        <w:pStyle w:val="TITOLOCAMPIONATO"/>
        <w:shd w:val="clear" w:color="auto" w:fill="CCCCCC"/>
        <w:spacing w:before="80" w:after="40"/>
        <w:divId w:val="527259509"/>
        <w:rPr>
          <w:color w:val="002060"/>
        </w:rPr>
      </w:pPr>
      <w:r w:rsidRPr="002A7A74">
        <w:rPr>
          <w:color w:val="002060"/>
        </w:rPr>
        <w:t xml:space="preserve">COPPA MARCHE </w:t>
      </w:r>
      <w:r>
        <w:rPr>
          <w:color w:val="002060"/>
        </w:rPr>
        <w:t>UNDER 15 CALCIO A5</w:t>
      </w:r>
    </w:p>
    <w:p w14:paraId="05CA82B1" w14:textId="77777777" w:rsidR="004B6020" w:rsidRPr="00A56D42" w:rsidRDefault="004B6020" w:rsidP="004B6020">
      <w:pPr>
        <w:pStyle w:val="TITOLOPRINC"/>
        <w:divId w:val="527259509"/>
        <w:rPr>
          <w:color w:val="002060"/>
        </w:rPr>
      </w:pPr>
      <w:r w:rsidRPr="00A56D42">
        <w:rPr>
          <w:color w:val="002060"/>
        </w:rPr>
        <w:t>VARIAZIONI AL PROGRAMMA GARE</w:t>
      </w:r>
    </w:p>
    <w:p w14:paraId="45046D1C" w14:textId="77777777" w:rsidR="004B6020" w:rsidRPr="00A56D42" w:rsidRDefault="004B6020" w:rsidP="004B6020">
      <w:pPr>
        <w:pStyle w:val="breakline"/>
        <w:divId w:val="527259509"/>
        <w:rPr>
          <w:color w:val="002060"/>
        </w:rPr>
      </w:pPr>
    </w:p>
    <w:p w14:paraId="55DA9679" w14:textId="548A89B2" w:rsidR="004B6020" w:rsidRPr="00A56D42" w:rsidRDefault="004B6020" w:rsidP="004B6020">
      <w:pPr>
        <w:pStyle w:val="SOTTOTITOLOCAMPIONATO1"/>
        <w:divId w:val="527259509"/>
        <w:rPr>
          <w:color w:val="002060"/>
        </w:rPr>
      </w:pPr>
      <w:r w:rsidRPr="00A56D42">
        <w:rPr>
          <w:color w:val="002060"/>
        </w:rPr>
        <w:t xml:space="preserve">GIRONE </w:t>
      </w:r>
      <w:r>
        <w:rPr>
          <w:color w:val="002060"/>
        </w:rPr>
        <w:t>SF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4B6020" w:rsidRPr="00A56D42" w14:paraId="4A4B9248" w14:textId="77777777" w:rsidTr="004B6020">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CB8EDA" w14:textId="77777777" w:rsidR="004B6020" w:rsidRPr="00A56D42" w:rsidRDefault="004B6020" w:rsidP="005F1C53">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341471" w14:textId="77777777" w:rsidR="004B6020" w:rsidRPr="00A56D42" w:rsidRDefault="004B6020" w:rsidP="005F1C53">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010552" w14:textId="77777777" w:rsidR="004B6020" w:rsidRPr="00A56D42" w:rsidRDefault="004B6020" w:rsidP="005F1C53">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360591" w14:textId="77777777" w:rsidR="004B6020" w:rsidRPr="00A56D42" w:rsidRDefault="004B6020" w:rsidP="005F1C53">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803901" w14:textId="77777777" w:rsidR="004B6020" w:rsidRPr="00A56D42" w:rsidRDefault="004B6020" w:rsidP="005F1C53">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17D773" w14:textId="77777777" w:rsidR="004B6020" w:rsidRPr="00A56D42" w:rsidRDefault="004B6020" w:rsidP="005F1C53">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B10275" w14:textId="77777777" w:rsidR="004B6020" w:rsidRPr="00A56D42" w:rsidRDefault="004B6020" w:rsidP="005F1C53">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B83EBD" w14:textId="77777777" w:rsidR="004B6020" w:rsidRPr="00A56D42" w:rsidRDefault="004B6020" w:rsidP="005F1C53">
            <w:pPr>
              <w:pStyle w:val="HEADERTABELLA"/>
              <w:rPr>
                <w:color w:val="002060"/>
              </w:rPr>
            </w:pPr>
            <w:r w:rsidRPr="00A56D42">
              <w:rPr>
                <w:color w:val="002060"/>
              </w:rPr>
              <w:t>Impianto</w:t>
            </w:r>
          </w:p>
        </w:tc>
      </w:tr>
      <w:tr w:rsidR="004B6020" w:rsidRPr="00A56D42" w14:paraId="73721274" w14:textId="77777777" w:rsidTr="004B6020">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7A1C8" w14:textId="50A1BCC9" w:rsidR="004B6020" w:rsidRPr="00021EE7" w:rsidRDefault="004B6020" w:rsidP="005F1C53">
            <w:pPr>
              <w:pStyle w:val="ROWTABELLA"/>
              <w:rPr>
                <w:color w:val="002060"/>
                <w:highlight w:val="yellow"/>
              </w:rPr>
            </w:pPr>
            <w:r>
              <w:rPr>
                <w:color w:val="002060"/>
                <w:highlight w:val="yellow"/>
              </w:rPr>
              <w:t>04/</w:t>
            </w:r>
            <w:r w:rsidRPr="00021EE7">
              <w:rPr>
                <w:color w:val="002060"/>
                <w:highlight w:val="yellow"/>
              </w:rPr>
              <w:t>1</w:t>
            </w:r>
            <w:r>
              <w:rPr>
                <w:color w:val="002060"/>
                <w:highlight w:val="yellow"/>
              </w:rPr>
              <w:t>2</w:t>
            </w:r>
            <w:r w:rsidRPr="00021EE7">
              <w:rPr>
                <w:color w:val="002060"/>
                <w:highlight w:val="yellow"/>
              </w:rPr>
              <w:t>/2019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465665" w14:textId="77777777" w:rsidR="004B6020" w:rsidRPr="00021EE7" w:rsidRDefault="004B6020" w:rsidP="005F1C53">
            <w:pPr>
              <w:pStyle w:val="ROWTABELLA"/>
              <w:jc w:val="center"/>
              <w:rPr>
                <w:color w:val="002060"/>
                <w:highlight w:val="yellow"/>
              </w:rPr>
            </w:pPr>
            <w:r w:rsidRPr="00021EE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D00EA" w14:textId="2D14F17E" w:rsidR="004B6020" w:rsidRPr="00021EE7" w:rsidRDefault="004B6020" w:rsidP="005F1C53">
            <w:pPr>
              <w:pStyle w:val="ROWTABELLA"/>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8C888" w14:textId="1B55407D" w:rsidR="004B6020" w:rsidRPr="00021EE7" w:rsidRDefault="004B6020" w:rsidP="005F1C53">
            <w:pPr>
              <w:pStyle w:val="ROWTABELLA"/>
              <w:rPr>
                <w:color w:val="002060"/>
                <w:highlight w:val="yellow"/>
              </w:rPr>
            </w:pPr>
            <w:r>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C1DF3B" w14:textId="3097C8AA" w:rsidR="004B6020" w:rsidRPr="00021EE7" w:rsidRDefault="004B6020" w:rsidP="005F1C53">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DD979" w14:textId="4C8CCD03" w:rsidR="004B6020" w:rsidRPr="00A56D42" w:rsidRDefault="004B6020" w:rsidP="005F1C53">
            <w:pPr>
              <w:pStyle w:val="ROWTABELLA"/>
              <w:jc w:val="center"/>
              <w:rPr>
                <w:color w:val="002060"/>
              </w:rPr>
            </w:pPr>
            <w:r w:rsidRPr="0015055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CE2EE" w14:textId="77777777" w:rsidR="004B6020" w:rsidRPr="00A56D42" w:rsidRDefault="004B6020" w:rsidP="005F1C53">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8A9490" w14:textId="70661BF0" w:rsidR="004B6020" w:rsidRPr="00A56D42" w:rsidRDefault="004B6020" w:rsidP="005F1C53">
            <w:pPr>
              <w:pStyle w:val="ROWTABELLA"/>
              <w:rPr>
                <w:color w:val="002060"/>
              </w:rPr>
            </w:pPr>
            <w:r w:rsidRPr="00150553">
              <w:rPr>
                <w:color w:val="002060"/>
                <w:highlight w:val="yellow"/>
              </w:rPr>
              <w:t>CAMPO DI C5 ENTRO PAL OLIMPIA MONTEPORZIO VIA RISORGIMENTO 16</w:t>
            </w:r>
          </w:p>
        </w:tc>
      </w:tr>
    </w:tbl>
    <w:p w14:paraId="4144C0D2" w14:textId="77777777" w:rsidR="004B6020" w:rsidRPr="004B6020" w:rsidRDefault="004B6020" w:rsidP="00021EE7">
      <w:pPr>
        <w:pStyle w:val="TITOLOPRINC"/>
        <w:divId w:val="527259509"/>
        <w:rPr>
          <w:color w:val="002060"/>
          <w:sz w:val="6"/>
          <w:szCs w:val="6"/>
        </w:rPr>
      </w:pPr>
    </w:p>
    <w:p w14:paraId="346EEDAB" w14:textId="7A3AEA8B" w:rsidR="00887D08" w:rsidRPr="00A56D42" w:rsidRDefault="00887D08" w:rsidP="00021EE7">
      <w:pPr>
        <w:pStyle w:val="TITOLOPRINC"/>
        <w:divId w:val="527259509"/>
        <w:rPr>
          <w:color w:val="002060"/>
        </w:rPr>
      </w:pPr>
      <w:r w:rsidRPr="00A56D42">
        <w:rPr>
          <w:color w:val="002060"/>
        </w:rPr>
        <w:t>PROGRAMMA GARE</w:t>
      </w:r>
    </w:p>
    <w:p w14:paraId="1EA0894C" w14:textId="77777777" w:rsidR="00887D08" w:rsidRPr="002A7A74" w:rsidRDefault="00887D08" w:rsidP="00887D08">
      <w:pPr>
        <w:pStyle w:val="breakline"/>
        <w:divId w:val="527259509"/>
        <w:rPr>
          <w:color w:val="002060"/>
        </w:rPr>
      </w:pPr>
    </w:p>
    <w:p w14:paraId="0FBFE9BA" w14:textId="77777777" w:rsidR="00887D08" w:rsidRPr="002A7A74" w:rsidRDefault="00887D08" w:rsidP="00887D08">
      <w:pPr>
        <w:pStyle w:val="SOTTOTITOLOCAMPIONATO1"/>
        <w:divId w:val="527259509"/>
        <w:rPr>
          <w:color w:val="002060"/>
        </w:rPr>
      </w:pPr>
      <w:r w:rsidRPr="002A7A74">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887D08" w:rsidRPr="002A7A74" w14:paraId="38D5A97F"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763220"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6DE03F"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40BCEF"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9CF3D2"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426E57"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00281"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BD00D4"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63C3983E"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D436DD" w14:textId="77777777" w:rsidR="00887D08" w:rsidRPr="002A7A74" w:rsidRDefault="00887D08" w:rsidP="00887D08">
            <w:pPr>
              <w:pStyle w:val="ROWTABELLA"/>
              <w:rPr>
                <w:color w:val="002060"/>
              </w:rPr>
            </w:pPr>
            <w:r w:rsidRPr="002A7A74">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49B24D" w14:textId="77777777" w:rsidR="00887D08" w:rsidRPr="002A7A74" w:rsidRDefault="00887D08" w:rsidP="00887D08">
            <w:pPr>
              <w:pStyle w:val="ROWTABELLA"/>
              <w:rPr>
                <w:color w:val="002060"/>
              </w:rPr>
            </w:pPr>
            <w:r w:rsidRPr="002A7A74">
              <w:rPr>
                <w:color w:val="002060"/>
              </w:rPr>
              <w:t>AMICI DEL CENTROSOCIO SP.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D49EABE" w14:textId="77777777" w:rsidR="00887D08" w:rsidRPr="002A7A74" w:rsidRDefault="00887D08" w:rsidP="00887D08">
            <w:pPr>
              <w:pStyle w:val="ROWTABELLA"/>
              <w:jc w:val="center"/>
              <w:rPr>
                <w:color w:val="002060"/>
              </w:rPr>
            </w:pPr>
            <w:r w:rsidRPr="002A7A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BF72C1" w14:textId="77777777" w:rsidR="00887D08" w:rsidRPr="002A7A74" w:rsidRDefault="00887D08" w:rsidP="00887D08">
            <w:pPr>
              <w:pStyle w:val="ROWTABELLA"/>
              <w:rPr>
                <w:color w:val="002060"/>
              </w:rPr>
            </w:pPr>
            <w:r w:rsidRPr="002A7A74">
              <w:rPr>
                <w:color w:val="002060"/>
              </w:rPr>
              <w:t>19/11/2019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A2605C" w14:textId="77777777" w:rsidR="00887D08" w:rsidRPr="002A7A74" w:rsidRDefault="00887D08" w:rsidP="00887D08">
            <w:pPr>
              <w:pStyle w:val="ROWTABELLA"/>
              <w:rPr>
                <w:color w:val="002060"/>
              </w:rPr>
            </w:pPr>
            <w:r w:rsidRPr="002A7A74">
              <w:rPr>
                <w:color w:val="00206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E5761D8" w14:textId="77777777" w:rsidR="00887D08" w:rsidRPr="002A7A74" w:rsidRDefault="00887D08" w:rsidP="00887D08">
            <w:pPr>
              <w:pStyle w:val="ROWTABELLA"/>
              <w:rPr>
                <w:color w:val="002060"/>
              </w:rPr>
            </w:pPr>
            <w:r w:rsidRPr="002A7A74">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516CB2" w14:textId="77777777" w:rsidR="00887D08" w:rsidRPr="002A7A74" w:rsidRDefault="00887D08" w:rsidP="00887D08">
            <w:pPr>
              <w:pStyle w:val="ROWTABELLA"/>
              <w:rPr>
                <w:color w:val="002060"/>
              </w:rPr>
            </w:pPr>
            <w:r w:rsidRPr="002A7A74">
              <w:rPr>
                <w:color w:val="002060"/>
              </w:rPr>
              <w:t>VIA DELLE ESPOSIZIONI, 33</w:t>
            </w:r>
          </w:p>
        </w:tc>
      </w:tr>
      <w:tr w:rsidR="00887D08" w:rsidRPr="002A7A74" w14:paraId="69768972"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B46979" w14:textId="77777777" w:rsidR="00887D08" w:rsidRPr="002A7A74" w:rsidRDefault="00887D08" w:rsidP="00887D08">
            <w:pPr>
              <w:pStyle w:val="ROWTABELLA"/>
              <w:rPr>
                <w:color w:val="002060"/>
              </w:rPr>
            </w:pPr>
            <w:r w:rsidRPr="002A7A74">
              <w:rPr>
                <w:color w:val="002060"/>
              </w:rPr>
              <w:t>FUTBOL3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3F36D3" w14:textId="77777777" w:rsidR="00887D08" w:rsidRPr="002A7A74" w:rsidRDefault="00887D08" w:rsidP="00887D08">
            <w:pPr>
              <w:pStyle w:val="ROWTABELLA"/>
              <w:rPr>
                <w:color w:val="002060"/>
              </w:rPr>
            </w:pPr>
            <w:r w:rsidRPr="002A7A74">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1271DC2" w14:textId="77777777" w:rsidR="00887D08" w:rsidRPr="002A7A74" w:rsidRDefault="00887D08" w:rsidP="00887D08">
            <w:pPr>
              <w:pStyle w:val="ROWTABELLA"/>
              <w:jc w:val="center"/>
              <w:rPr>
                <w:color w:val="002060"/>
              </w:rPr>
            </w:pPr>
            <w:r w:rsidRPr="002A7A7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AD84E6" w14:textId="77777777" w:rsidR="00887D08" w:rsidRPr="002A7A74" w:rsidRDefault="00887D08" w:rsidP="00887D08">
            <w:pPr>
              <w:pStyle w:val="ROWTABELLA"/>
              <w:rPr>
                <w:color w:val="002060"/>
              </w:rPr>
            </w:pPr>
            <w:r w:rsidRPr="002A7A74">
              <w:rPr>
                <w:color w:val="002060"/>
              </w:rPr>
              <w:t>21/11/2019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D05B32" w14:textId="77777777" w:rsidR="00887D08" w:rsidRPr="002A7A74" w:rsidRDefault="00887D08" w:rsidP="00887D08">
            <w:pPr>
              <w:pStyle w:val="ROWTABELLA"/>
              <w:rPr>
                <w:color w:val="002060"/>
              </w:rPr>
            </w:pPr>
            <w:r w:rsidRPr="002A7A74">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477FBB" w14:textId="77777777" w:rsidR="00887D08" w:rsidRPr="002A7A74" w:rsidRDefault="00887D08" w:rsidP="00887D08">
            <w:pPr>
              <w:pStyle w:val="ROWTABELLA"/>
              <w:rPr>
                <w:color w:val="002060"/>
              </w:rPr>
            </w:pPr>
            <w:r w:rsidRPr="002A7A74">
              <w:rPr>
                <w:color w:val="002060"/>
              </w:rPr>
              <w:t>SERRAVALLE DI CHIENTI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FBF86E" w14:textId="77777777" w:rsidR="00887D08" w:rsidRPr="002A7A74" w:rsidRDefault="00887D08" w:rsidP="00887D08">
            <w:pPr>
              <w:pStyle w:val="ROWTABELLA"/>
              <w:rPr>
                <w:color w:val="002060"/>
              </w:rPr>
            </w:pPr>
            <w:r w:rsidRPr="002A7A74">
              <w:rPr>
                <w:color w:val="002060"/>
              </w:rPr>
              <w:t>"DELLA VALLE"</w:t>
            </w:r>
          </w:p>
        </w:tc>
      </w:tr>
    </w:tbl>
    <w:p w14:paraId="0383D36D" w14:textId="77777777" w:rsidR="00887D08" w:rsidRDefault="00887D08" w:rsidP="00887D08">
      <w:pPr>
        <w:divId w:val="527259509"/>
        <w:rPr>
          <w:rFonts w:ascii="Arial" w:hAnsi="Arial" w:cs="Arial"/>
          <w:color w:val="002060"/>
          <w:sz w:val="18"/>
          <w:szCs w:val="18"/>
        </w:rPr>
      </w:pPr>
    </w:p>
    <w:p w14:paraId="7352BD7C" w14:textId="77777777" w:rsidR="00887D08" w:rsidRPr="00A56D42" w:rsidRDefault="00887D08" w:rsidP="00887D08">
      <w:pPr>
        <w:pStyle w:val="TITOLOCAMPIONATO"/>
        <w:shd w:val="clear" w:color="auto" w:fill="CCCCCC"/>
        <w:spacing w:before="80" w:after="40"/>
        <w:divId w:val="527259509"/>
        <w:rPr>
          <w:color w:val="002060"/>
        </w:rPr>
      </w:pPr>
      <w:r w:rsidRPr="00A56D42">
        <w:rPr>
          <w:color w:val="002060"/>
        </w:rPr>
        <w:t>COPPA MARCHE CALCIO 5 serie D</w:t>
      </w:r>
    </w:p>
    <w:p w14:paraId="7CEE030D" w14:textId="33C73660" w:rsidR="00887D08" w:rsidRPr="00A56D42" w:rsidRDefault="00887D08" w:rsidP="00021EE7">
      <w:pPr>
        <w:pStyle w:val="TITOLOPRINC"/>
        <w:divId w:val="527259509"/>
        <w:rPr>
          <w:color w:val="002060"/>
        </w:rPr>
      </w:pPr>
      <w:r w:rsidRPr="00A56D42">
        <w:rPr>
          <w:color w:val="002060"/>
        </w:rPr>
        <w:t>VARIAZIONI AL PROGRAMMA GARE</w:t>
      </w:r>
    </w:p>
    <w:p w14:paraId="51F7F432" w14:textId="77777777" w:rsidR="00887D08" w:rsidRPr="00A56D42" w:rsidRDefault="00887D08" w:rsidP="00887D08">
      <w:pPr>
        <w:pStyle w:val="breakline"/>
        <w:divId w:val="527259509"/>
        <w:rPr>
          <w:color w:val="002060"/>
        </w:rPr>
      </w:pPr>
    </w:p>
    <w:p w14:paraId="3060005A" w14:textId="77777777" w:rsidR="00887D08" w:rsidRPr="00A56D42" w:rsidRDefault="00887D08" w:rsidP="00887D08">
      <w:pPr>
        <w:pStyle w:val="SOTTOTITOLOCAMPIONATO1"/>
        <w:divId w:val="527259509"/>
        <w:rPr>
          <w:color w:val="002060"/>
        </w:rPr>
      </w:pPr>
      <w:r w:rsidRPr="00A56D42">
        <w:rPr>
          <w:color w:val="002060"/>
        </w:rPr>
        <w:t>GIRONE OF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887D08" w:rsidRPr="00A56D42" w14:paraId="76BB4BAE" w14:textId="77777777" w:rsidTr="00021EE7">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FA3C88" w14:textId="77777777" w:rsidR="00887D08" w:rsidRPr="00A56D42" w:rsidRDefault="00887D08" w:rsidP="00887D08">
            <w:pPr>
              <w:pStyle w:val="HEADERTABELLA"/>
              <w:rPr>
                <w:color w:val="002060"/>
              </w:rPr>
            </w:pPr>
            <w:r w:rsidRPr="00A56D4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F12452" w14:textId="77777777" w:rsidR="00887D08" w:rsidRPr="00A56D42" w:rsidRDefault="00887D08" w:rsidP="00887D08">
            <w:pPr>
              <w:pStyle w:val="HEADERTABELLA"/>
              <w:rPr>
                <w:color w:val="002060"/>
              </w:rPr>
            </w:pPr>
            <w:r w:rsidRPr="00A56D42">
              <w:rPr>
                <w:color w:val="002060"/>
              </w:rPr>
              <w:t xml:space="preserve">N° </w:t>
            </w:r>
            <w:proofErr w:type="spellStart"/>
            <w:r w:rsidRPr="00A56D42">
              <w:rPr>
                <w:color w:val="002060"/>
              </w:rPr>
              <w:t>Gior</w:t>
            </w:r>
            <w:proofErr w:type="spellEnd"/>
            <w:r w:rsidRPr="00A56D4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0B1B74" w14:textId="77777777" w:rsidR="00887D08" w:rsidRPr="00A56D42" w:rsidRDefault="00887D08" w:rsidP="00887D08">
            <w:pPr>
              <w:pStyle w:val="HEADERTABELLA"/>
              <w:rPr>
                <w:color w:val="002060"/>
              </w:rPr>
            </w:pPr>
            <w:r w:rsidRPr="00A56D4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291DC9" w14:textId="77777777" w:rsidR="00887D08" w:rsidRPr="00A56D42" w:rsidRDefault="00887D08" w:rsidP="00887D08">
            <w:pPr>
              <w:pStyle w:val="HEADERTABELLA"/>
              <w:rPr>
                <w:color w:val="002060"/>
              </w:rPr>
            </w:pPr>
            <w:r w:rsidRPr="00A56D4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689066" w14:textId="77777777" w:rsidR="00887D08" w:rsidRPr="00A56D42" w:rsidRDefault="00887D08" w:rsidP="00887D08">
            <w:pPr>
              <w:pStyle w:val="HEADERTABELLA"/>
              <w:rPr>
                <w:color w:val="002060"/>
              </w:rPr>
            </w:pPr>
            <w:r w:rsidRPr="00A56D42">
              <w:rPr>
                <w:color w:val="002060"/>
              </w:rPr>
              <w:t xml:space="preserve">Data </w:t>
            </w:r>
            <w:proofErr w:type="spellStart"/>
            <w:r w:rsidRPr="00A56D42">
              <w:rPr>
                <w:color w:val="002060"/>
              </w:rPr>
              <w:t>Orig</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84D82"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Var</w:t>
            </w:r>
            <w:proofErr w:type="spellEnd"/>
            <w:r w:rsidRPr="00A56D4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422D67" w14:textId="77777777" w:rsidR="00887D08" w:rsidRPr="00A56D42" w:rsidRDefault="00887D08" w:rsidP="00887D08">
            <w:pPr>
              <w:pStyle w:val="HEADERTABELLA"/>
              <w:rPr>
                <w:color w:val="002060"/>
              </w:rPr>
            </w:pPr>
            <w:r w:rsidRPr="00A56D42">
              <w:rPr>
                <w:color w:val="002060"/>
              </w:rPr>
              <w:t xml:space="preserve">Ora </w:t>
            </w:r>
            <w:proofErr w:type="spellStart"/>
            <w:r w:rsidRPr="00A56D42">
              <w:rPr>
                <w:color w:val="002060"/>
              </w:rPr>
              <w:t>Orig</w:t>
            </w:r>
            <w:proofErr w:type="spellEnd"/>
            <w:r w:rsidRPr="00A56D4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4833B" w14:textId="77777777" w:rsidR="00887D08" w:rsidRPr="00A56D42" w:rsidRDefault="00887D08" w:rsidP="00887D08">
            <w:pPr>
              <w:pStyle w:val="HEADERTABELLA"/>
              <w:rPr>
                <w:color w:val="002060"/>
              </w:rPr>
            </w:pPr>
            <w:r w:rsidRPr="00A56D42">
              <w:rPr>
                <w:color w:val="002060"/>
              </w:rPr>
              <w:t>Impianto</w:t>
            </w:r>
          </w:p>
        </w:tc>
      </w:tr>
      <w:tr w:rsidR="00887D08" w:rsidRPr="00A56D42" w14:paraId="01DAD33C" w14:textId="77777777" w:rsidTr="00021EE7">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34142" w14:textId="77777777" w:rsidR="00887D08" w:rsidRPr="00021EE7" w:rsidRDefault="00887D08" w:rsidP="00887D08">
            <w:pPr>
              <w:pStyle w:val="ROWTABELLA"/>
              <w:rPr>
                <w:color w:val="002060"/>
                <w:highlight w:val="yellow"/>
              </w:rPr>
            </w:pPr>
            <w:r w:rsidRPr="00021EE7">
              <w:rPr>
                <w:color w:val="002060"/>
                <w:highlight w:val="yellow"/>
              </w:rPr>
              <w:t>18/11/2019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B3BF2" w14:textId="77777777" w:rsidR="00887D08" w:rsidRPr="00021EE7" w:rsidRDefault="00887D08" w:rsidP="00887D08">
            <w:pPr>
              <w:pStyle w:val="ROWTABELLA"/>
              <w:jc w:val="center"/>
              <w:rPr>
                <w:color w:val="002060"/>
                <w:highlight w:val="yellow"/>
              </w:rPr>
            </w:pPr>
            <w:r w:rsidRPr="00021EE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78AE1" w14:textId="77777777" w:rsidR="00887D08" w:rsidRPr="00021EE7" w:rsidRDefault="00887D08" w:rsidP="00887D08">
            <w:pPr>
              <w:pStyle w:val="ROWTABELLA"/>
              <w:rPr>
                <w:color w:val="002060"/>
                <w:highlight w:val="yellow"/>
              </w:rPr>
            </w:pPr>
            <w:r w:rsidRPr="00021EE7">
              <w:rPr>
                <w:color w:val="002060"/>
                <w:highlight w:val="yellow"/>
              </w:rPr>
              <w:t>CANDIA BARACCOLA ASPIO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7BD04" w14:textId="77777777" w:rsidR="00887D08" w:rsidRPr="00021EE7" w:rsidRDefault="00887D08" w:rsidP="00887D08">
            <w:pPr>
              <w:pStyle w:val="ROWTABELLA"/>
              <w:rPr>
                <w:color w:val="002060"/>
                <w:highlight w:val="yellow"/>
              </w:rPr>
            </w:pPr>
            <w:r w:rsidRPr="00021EE7">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B3625" w14:textId="43CFEB95" w:rsidR="00887D08" w:rsidRPr="00021EE7" w:rsidRDefault="00021EE7" w:rsidP="00887D08">
            <w:pPr>
              <w:rPr>
                <w:rFonts w:ascii="Arial" w:hAnsi="Arial" w:cs="Arial"/>
                <w:color w:val="002060"/>
                <w:sz w:val="12"/>
                <w:szCs w:val="12"/>
              </w:rPr>
            </w:pPr>
            <w:r w:rsidRPr="00021EE7">
              <w:rPr>
                <w:rFonts w:ascii="Arial" w:hAnsi="Arial" w:cs="Arial"/>
                <w:color w:val="002060"/>
                <w:sz w:val="12"/>
                <w:szCs w:val="12"/>
              </w:rPr>
              <w:t>19/11/2019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8EE4D" w14:textId="77777777" w:rsidR="00887D08" w:rsidRPr="00A56D42" w:rsidRDefault="00887D08" w:rsidP="00887D08">
            <w:pPr>
              <w:pStyle w:val="ROWTABELLA"/>
              <w:jc w:val="center"/>
              <w:rPr>
                <w:color w:val="002060"/>
              </w:rPr>
            </w:pPr>
            <w:r w:rsidRPr="00021EE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AD70B" w14:textId="77777777" w:rsidR="00887D08" w:rsidRPr="00A56D42" w:rsidRDefault="00887D08" w:rsidP="00887D08">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87704" w14:textId="77777777" w:rsidR="00887D08" w:rsidRPr="00A56D42" w:rsidRDefault="00887D08" w:rsidP="00887D08">
            <w:pPr>
              <w:pStyle w:val="ROWTABELLA"/>
              <w:rPr>
                <w:color w:val="002060"/>
              </w:rPr>
            </w:pPr>
            <w:r w:rsidRPr="00021EE7">
              <w:rPr>
                <w:color w:val="002060"/>
                <w:highlight w:val="yellow"/>
              </w:rPr>
              <w:t>PALLONE GEODETICO MONTESICURO ANCONA LOCALITA' NONTESICURO</w:t>
            </w:r>
          </w:p>
        </w:tc>
      </w:tr>
    </w:tbl>
    <w:p w14:paraId="4DFCC005" w14:textId="6B2470C4" w:rsidR="00887D08" w:rsidRDefault="00887D08" w:rsidP="00887D08">
      <w:pPr>
        <w:divId w:val="527259509"/>
        <w:rPr>
          <w:rFonts w:ascii="Arial" w:hAnsi="Arial" w:cs="Arial"/>
          <w:color w:val="002060"/>
          <w:sz w:val="18"/>
          <w:szCs w:val="18"/>
        </w:rPr>
      </w:pPr>
    </w:p>
    <w:p w14:paraId="54F053B0" w14:textId="77777777" w:rsidR="00134C75" w:rsidRPr="00C94F80" w:rsidRDefault="00134C75" w:rsidP="00134C75">
      <w:pPr>
        <w:pStyle w:val="TITOLOPRINC"/>
        <w:divId w:val="527259509"/>
        <w:rPr>
          <w:color w:val="002060"/>
        </w:rPr>
      </w:pPr>
      <w:r w:rsidRPr="00C94F80">
        <w:rPr>
          <w:color w:val="002060"/>
        </w:rPr>
        <w:t>GIUDICE SPORTIVO</w:t>
      </w:r>
    </w:p>
    <w:p w14:paraId="22C779CE" w14:textId="4DDB6D96" w:rsidR="00134C75" w:rsidRPr="00C94F80" w:rsidRDefault="00134C75" w:rsidP="00134C75">
      <w:pPr>
        <w:pStyle w:val="diffida"/>
        <w:divId w:val="527259509"/>
        <w:rPr>
          <w:color w:val="002060"/>
        </w:rPr>
      </w:pPr>
      <w:r w:rsidRPr="00C94F80">
        <w:rPr>
          <w:color w:val="002060"/>
        </w:rPr>
        <w:t>Il Giudice Sportivo, Avv. Claudio Romagnoli, nella seduta del 1</w:t>
      </w:r>
      <w:r>
        <w:rPr>
          <w:color w:val="002060"/>
        </w:rPr>
        <w:t>3</w:t>
      </w:r>
      <w:r w:rsidRPr="00C94F80">
        <w:rPr>
          <w:color w:val="002060"/>
        </w:rPr>
        <w:t>/11/2019, ha adottato le decisioni che di seguito integralmente si riportano:</w:t>
      </w:r>
    </w:p>
    <w:p w14:paraId="698F98AC" w14:textId="77777777" w:rsidR="00134C75" w:rsidRPr="00C94F80" w:rsidRDefault="00134C75" w:rsidP="00134C75">
      <w:pPr>
        <w:pStyle w:val="titolo10"/>
        <w:divId w:val="527259509"/>
        <w:rPr>
          <w:color w:val="002060"/>
        </w:rPr>
      </w:pPr>
      <w:r w:rsidRPr="00C94F80">
        <w:rPr>
          <w:color w:val="002060"/>
        </w:rPr>
        <w:lastRenderedPageBreak/>
        <w:t xml:space="preserve">GARE DEL 5/11/2019 </w:t>
      </w:r>
    </w:p>
    <w:p w14:paraId="44E0FA6A" w14:textId="77777777" w:rsidR="00134C75" w:rsidRPr="00C94F80" w:rsidRDefault="00134C75" w:rsidP="00134C75">
      <w:pPr>
        <w:pStyle w:val="titolo7a"/>
        <w:divId w:val="527259509"/>
        <w:rPr>
          <w:color w:val="002060"/>
        </w:rPr>
      </w:pPr>
      <w:r w:rsidRPr="00C94F80">
        <w:rPr>
          <w:color w:val="002060"/>
        </w:rPr>
        <w:t xml:space="preserve">PROVVEDIMENTI DISCIPLINARI </w:t>
      </w:r>
    </w:p>
    <w:p w14:paraId="05F39EFC" w14:textId="77777777" w:rsidR="00134C75" w:rsidRPr="00C94F80" w:rsidRDefault="00134C75" w:rsidP="00134C75">
      <w:pPr>
        <w:pStyle w:val="TITOLO7B"/>
        <w:divId w:val="527259509"/>
        <w:rPr>
          <w:color w:val="002060"/>
        </w:rPr>
      </w:pPr>
      <w:r w:rsidRPr="00C94F80">
        <w:rPr>
          <w:color w:val="002060"/>
        </w:rPr>
        <w:t xml:space="preserve">In base alle risultanze degli atti ufficiali sono state deliberate le seguenti sanzioni disciplinari. </w:t>
      </w:r>
    </w:p>
    <w:p w14:paraId="098EF826" w14:textId="77777777" w:rsidR="00134C75" w:rsidRPr="00C94F80" w:rsidRDefault="00134C75" w:rsidP="00134C75">
      <w:pPr>
        <w:pStyle w:val="titolo3"/>
        <w:divId w:val="527259509"/>
        <w:rPr>
          <w:color w:val="002060"/>
        </w:rPr>
      </w:pPr>
      <w:r w:rsidRPr="00C94F80">
        <w:rPr>
          <w:color w:val="002060"/>
        </w:rPr>
        <w:t xml:space="preserve">A CARICO CALCIATORI ESPULSI DAL CAMPO </w:t>
      </w:r>
    </w:p>
    <w:p w14:paraId="4CD28885" w14:textId="77777777" w:rsidR="00134C75" w:rsidRPr="00C94F80" w:rsidRDefault="00134C75" w:rsidP="00134C75">
      <w:pPr>
        <w:pStyle w:val="titolo20"/>
        <w:divId w:val="527259509"/>
        <w:rPr>
          <w:color w:val="002060"/>
        </w:rPr>
      </w:pPr>
      <w:r w:rsidRPr="00C94F80">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134C75" w:rsidRPr="00C94F80" w14:paraId="46BC5B72" w14:textId="77777777" w:rsidTr="00134C75">
        <w:trPr>
          <w:divId w:val="527259509"/>
        </w:trPr>
        <w:tc>
          <w:tcPr>
            <w:tcW w:w="2200" w:type="dxa"/>
            <w:tcMar>
              <w:top w:w="20" w:type="dxa"/>
              <w:left w:w="20" w:type="dxa"/>
              <w:bottom w:w="20" w:type="dxa"/>
              <w:right w:w="20" w:type="dxa"/>
            </w:tcMar>
            <w:vAlign w:val="center"/>
          </w:tcPr>
          <w:p w14:paraId="43CC316E" w14:textId="12F910DE" w:rsidR="00134C75" w:rsidRPr="00C94F80" w:rsidRDefault="00134C75" w:rsidP="005F1C53">
            <w:pPr>
              <w:pStyle w:val="movimento"/>
              <w:rPr>
                <w:color w:val="002060"/>
              </w:rPr>
            </w:pPr>
            <w:r>
              <w:rPr>
                <w:color w:val="002060"/>
              </w:rPr>
              <w:t>PIERMARINI ANDREA</w:t>
            </w:r>
          </w:p>
        </w:tc>
        <w:tc>
          <w:tcPr>
            <w:tcW w:w="2200" w:type="dxa"/>
            <w:tcMar>
              <w:top w:w="20" w:type="dxa"/>
              <w:left w:w="20" w:type="dxa"/>
              <w:bottom w:w="20" w:type="dxa"/>
              <w:right w:w="20" w:type="dxa"/>
            </w:tcMar>
            <w:vAlign w:val="center"/>
          </w:tcPr>
          <w:p w14:paraId="0B911E02" w14:textId="77777777" w:rsidR="00134C75" w:rsidRPr="00C94F80" w:rsidRDefault="00134C75" w:rsidP="005F1C53">
            <w:pPr>
              <w:pStyle w:val="movimento2"/>
              <w:rPr>
                <w:color w:val="002060"/>
              </w:rPr>
            </w:pPr>
            <w:r w:rsidRPr="00C94F80">
              <w:rPr>
                <w:color w:val="002060"/>
              </w:rPr>
              <w:t xml:space="preserve">(FUTSAL VIRE C5) </w:t>
            </w:r>
          </w:p>
        </w:tc>
        <w:tc>
          <w:tcPr>
            <w:tcW w:w="800" w:type="dxa"/>
            <w:tcMar>
              <w:top w:w="20" w:type="dxa"/>
              <w:left w:w="20" w:type="dxa"/>
              <w:bottom w:w="20" w:type="dxa"/>
              <w:right w:w="20" w:type="dxa"/>
            </w:tcMar>
            <w:vAlign w:val="center"/>
          </w:tcPr>
          <w:p w14:paraId="5938EC6C" w14:textId="77777777" w:rsidR="00134C75" w:rsidRPr="00C94F80" w:rsidRDefault="00134C75" w:rsidP="005F1C53">
            <w:pPr>
              <w:pStyle w:val="movimento"/>
              <w:rPr>
                <w:color w:val="002060"/>
              </w:rPr>
            </w:pPr>
            <w:r w:rsidRPr="00C94F80">
              <w:rPr>
                <w:color w:val="002060"/>
              </w:rPr>
              <w:t> </w:t>
            </w:r>
          </w:p>
        </w:tc>
        <w:tc>
          <w:tcPr>
            <w:tcW w:w="2200" w:type="dxa"/>
            <w:tcMar>
              <w:top w:w="20" w:type="dxa"/>
              <w:left w:w="20" w:type="dxa"/>
              <w:bottom w:w="20" w:type="dxa"/>
              <w:right w:w="20" w:type="dxa"/>
            </w:tcMar>
            <w:vAlign w:val="center"/>
          </w:tcPr>
          <w:p w14:paraId="77D2BFD3" w14:textId="30775C1D" w:rsidR="00134C75" w:rsidRPr="00C94F80" w:rsidRDefault="00134C75" w:rsidP="005F1C53">
            <w:pPr>
              <w:pStyle w:val="movimento"/>
              <w:rPr>
                <w:color w:val="002060"/>
              </w:rPr>
            </w:pPr>
          </w:p>
        </w:tc>
        <w:tc>
          <w:tcPr>
            <w:tcW w:w="2200" w:type="dxa"/>
            <w:tcMar>
              <w:top w:w="20" w:type="dxa"/>
              <w:left w:w="20" w:type="dxa"/>
              <w:bottom w:w="20" w:type="dxa"/>
              <w:right w:w="20" w:type="dxa"/>
            </w:tcMar>
            <w:vAlign w:val="center"/>
          </w:tcPr>
          <w:p w14:paraId="6B1604A0" w14:textId="1D5DEDA5" w:rsidR="00134C75" w:rsidRPr="00C94F80" w:rsidRDefault="00134C75" w:rsidP="005F1C53">
            <w:pPr>
              <w:pStyle w:val="movimento2"/>
              <w:rPr>
                <w:color w:val="002060"/>
              </w:rPr>
            </w:pPr>
          </w:p>
        </w:tc>
      </w:tr>
    </w:tbl>
    <w:p w14:paraId="3CFAC418" w14:textId="77777777" w:rsidR="00134C75" w:rsidRDefault="00134C75" w:rsidP="00134C75">
      <w:pPr>
        <w:pStyle w:val="breakline"/>
        <w:divId w:val="527259509"/>
        <w:rPr>
          <w:color w:val="002060"/>
        </w:rPr>
      </w:pPr>
    </w:p>
    <w:p w14:paraId="7B419758" w14:textId="77777777" w:rsidR="00134C75" w:rsidRPr="00573F97" w:rsidRDefault="00134C75" w:rsidP="00134C75">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1E5807E0" w14:textId="77777777" w:rsidR="00134C75" w:rsidRPr="00573F97" w:rsidRDefault="00134C75" w:rsidP="00134C75">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7006EE49" w14:textId="77777777" w:rsidR="00134C75" w:rsidRDefault="00134C75" w:rsidP="00887D08">
      <w:pPr>
        <w:divId w:val="527259509"/>
        <w:rPr>
          <w:rFonts w:ascii="Arial" w:hAnsi="Arial" w:cs="Arial"/>
          <w:color w:val="002060"/>
          <w:sz w:val="18"/>
          <w:szCs w:val="18"/>
        </w:rPr>
      </w:pPr>
    </w:p>
    <w:p w14:paraId="745F529C" w14:textId="77777777" w:rsidR="00887D08" w:rsidRPr="002A7A74" w:rsidRDefault="00887D08" w:rsidP="00887D08">
      <w:pPr>
        <w:pStyle w:val="TITOLOPRINC"/>
        <w:divId w:val="527259509"/>
        <w:rPr>
          <w:color w:val="002060"/>
        </w:rPr>
      </w:pPr>
      <w:r w:rsidRPr="00A56D42">
        <w:rPr>
          <w:color w:val="002060"/>
        </w:rPr>
        <w:t>PROGRAMMA GARE</w:t>
      </w:r>
    </w:p>
    <w:p w14:paraId="07F11FDD" w14:textId="77777777" w:rsidR="00887D08" w:rsidRPr="002A7A74" w:rsidRDefault="00887D08" w:rsidP="00887D08">
      <w:pPr>
        <w:pStyle w:val="SOTTOTITOLOCAMPIONATO1"/>
        <w:divId w:val="527259509"/>
        <w:rPr>
          <w:color w:val="002060"/>
        </w:rPr>
      </w:pPr>
      <w:r w:rsidRPr="002A7A74">
        <w:rPr>
          <w:color w:val="002060"/>
        </w:rPr>
        <w:t>GIRONE OF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1999"/>
        <w:gridCol w:w="385"/>
        <w:gridCol w:w="898"/>
        <w:gridCol w:w="1179"/>
        <w:gridCol w:w="1557"/>
        <w:gridCol w:w="1567"/>
      </w:tblGrid>
      <w:tr w:rsidR="00887D08" w:rsidRPr="002A7A74" w14:paraId="736BC717" w14:textId="77777777" w:rsidTr="00887D0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60180F" w14:textId="77777777" w:rsidR="00887D08" w:rsidRPr="002A7A74" w:rsidRDefault="00887D08" w:rsidP="00887D08">
            <w:pPr>
              <w:pStyle w:val="HEADERTABELLA"/>
              <w:rPr>
                <w:color w:val="002060"/>
              </w:rPr>
            </w:pPr>
            <w:r w:rsidRPr="002A7A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7C8D3" w14:textId="77777777" w:rsidR="00887D08" w:rsidRPr="002A7A74" w:rsidRDefault="00887D08" w:rsidP="00887D08">
            <w:pPr>
              <w:pStyle w:val="HEADERTABELLA"/>
              <w:rPr>
                <w:color w:val="002060"/>
              </w:rPr>
            </w:pPr>
            <w:r w:rsidRPr="002A7A7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30042B" w14:textId="77777777" w:rsidR="00887D08" w:rsidRPr="002A7A74" w:rsidRDefault="00887D08" w:rsidP="00887D08">
            <w:pPr>
              <w:pStyle w:val="HEADERTABELLA"/>
              <w:rPr>
                <w:color w:val="002060"/>
              </w:rPr>
            </w:pPr>
            <w:r w:rsidRPr="002A7A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1CC455" w14:textId="77777777" w:rsidR="00887D08" w:rsidRPr="002A7A74" w:rsidRDefault="00887D08" w:rsidP="00887D08">
            <w:pPr>
              <w:pStyle w:val="HEADERTABELLA"/>
              <w:rPr>
                <w:color w:val="002060"/>
              </w:rPr>
            </w:pPr>
            <w:r w:rsidRPr="002A7A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A4BB22" w14:textId="77777777" w:rsidR="00887D08" w:rsidRPr="002A7A74" w:rsidRDefault="00887D08" w:rsidP="00887D08">
            <w:pPr>
              <w:pStyle w:val="HEADERTABELLA"/>
              <w:rPr>
                <w:color w:val="002060"/>
              </w:rPr>
            </w:pPr>
            <w:r w:rsidRPr="002A7A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ABE169" w14:textId="77777777" w:rsidR="00887D08" w:rsidRPr="002A7A74" w:rsidRDefault="00887D08" w:rsidP="00887D08">
            <w:pPr>
              <w:pStyle w:val="HEADERTABELLA"/>
              <w:rPr>
                <w:color w:val="002060"/>
              </w:rPr>
            </w:pPr>
            <w:proofErr w:type="spellStart"/>
            <w:r w:rsidRPr="002A7A74">
              <w:rPr>
                <w:color w:val="002060"/>
              </w:rPr>
              <w:t>Localita'</w:t>
            </w:r>
            <w:proofErr w:type="spellEnd"/>
            <w:r w:rsidRPr="002A7A7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F38616" w14:textId="77777777" w:rsidR="00887D08" w:rsidRPr="002A7A74" w:rsidRDefault="00887D08" w:rsidP="00887D08">
            <w:pPr>
              <w:pStyle w:val="HEADERTABELLA"/>
              <w:rPr>
                <w:color w:val="002060"/>
              </w:rPr>
            </w:pPr>
            <w:r w:rsidRPr="002A7A74">
              <w:rPr>
                <w:color w:val="002060"/>
              </w:rPr>
              <w:t>Indirizzo Impianto</w:t>
            </w:r>
          </w:p>
        </w:tc>
      </w:tr>
      <w:tr w:rsidR="00887D08" w:rsidRPr="002A7A74" w14:paraId="41F31BC0" w14:textId="77777777" w:rsidTr="00887D0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C1BA0A" w14:textId="77777777" w:rsidR="00887D08" w:rsidRPr="002A7A74" w:rsidRDefault="00887D08" w:rsidP="00887D08">
            <w:pPr>
              <w:pStyle w:val="ROWTABELLA"/>
              <w:rPr>
                <w:color w:val="002060"/>
              </w:rPr>
            </w:pPr>
            <w:r w:rsidRPr="002A7A74">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0ACEB4" w14:textId="77777777" w:rsidR="00887D08" w:rsidRPr="002A7A74" w:rsidRDefault="00887D08" w:rsidP="00887D08">
            <w:pPr>
              <w:pStyle w:val="ROWTABELLA"/>
              <w:rPr>
                <w:color w:val="002060"/>
              </w:rPr>
            </w:pPr>
            <w:r w:rsidRPr="002A7A74">
              <w:rPr>
                <w:color w:val="002060"/>
              </w:rPr>
              <w:t>CALCETTO NUMANA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8A8844A" w14:textId="77777777" w:rsidR="00887D08" w:rsidRPr="002A7A74" w:rsidRDefault="00887D08" w:rsidP="00887D08">
            <w:pPr>
              <w:pStyle w:val="ROWTABELLA"/>
              <w:jc w:val="center"/>
              <w:rPr>
                <w:color w:val="002060"/>
              </w:rPr>
            </w:pPr>
            <w:r w:rsidRPr="002A7A7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E7EDDD" w14:textId="77777777" w:rsidR="00887D08" w:rsidRPr="002A7A74" w:rsidRDefault="00887D08" w:rsidP="00887D08">
            <w:pPr>
              <w:pStyle w:val="ROWTABELLA"/>
              <w:rPr>
                <w:color w:val="002060"/>
              </w:rPr>
            </w:pPr>
            <w:r w:rsidRPr="002A7A74">
              <w:rPr>
                <w:color w:val="002060"/>
              </w:rPr>
              <w:t>18/11/2019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9D0F19" w14:textId="77777777" w:rsidR="00887D08" w:rsidRPr="002A7A74" w:rsidRDefault="00887D08" w:rsidP="00887D08">
            <w:pPr>
              <w:pStyle w:val="ROWTABELLA"/>
              <w:rPr>
                <w:color w:val="002060"/>
              </w:rPr>
            </w:pPr>
            <w:r w:rsidRPr="002A7A74">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592DCB" w14:textId="77777777" w:rsidR="00887D08" w:rsidRPr="002A7A74" w:rsidRDefault="00887D08" w:rsidP="00887D08">
            <w:pPr>
              <w:pStyle w:val="ROWTABELLA"/>
              <w:rPr>
                <w:color w:val="002060"/>
              </w:rPr>
            </w:pPr>
            <w:r w:rsidRPr="002A7A7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73E73F3" w14:textId="77777777" w:rsidR="00887D08" w:rsidRPr="002A7A74" w:rsidRDefault="00887D08" w:rsidP="00887D08">
            <w:pPr>
              <w:pStyle w:val="ROWTABELLA"/>
              <w:rPr>
                <w:color w:val="002060"/>
              </w:rPr>
            </w:pPr>
            <w:r w:rsidRPr="002A7A74">
              <w:rPr>
                <w:color w:val="002060"/>
              </w:rPr>
              <w:t>VIA GROTTE DI POSATORA 19/A</w:t>
            </w:r>
          </w:p>
        </w:tc>
      </w:tr>
      <w:tr w:rsidR="00887D08" w:rsidRPr="002A7A74" w14:paraId="1C8FA99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7C72DD" w14:textId="77777777" w:rsidR="00887D08" w:rsidRPr="002A7A74" w:rsidRDefault="00887D08" w:rsidP="00887D08">
            <w:pPr>
              <w:pStyle w:val="ROWTABELLA"/>
              <w:rPr>
                <w:color w:val="002060"/>
              </w:rPr>
            </w:pPr>
            <w:r w:rsidRPr="002A7A7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4F4129" w14:textId="77777777" w:rsidR="00887D08" w:rsidRPr="002A7A74" w:rsidRDefault="00887D08" w:rsidP="00887D08">
            <w:pPr>
              <w:pStyle w:val="ROWTABELLA"/>
              <w:rPr>
                <w:color w:val="002060"/>
              </w:rPr>
            </w:pPr>
            <w:r w:rsidRPr="002A7A74">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837033"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74381B" w14:textId="77777777" w:rsidR="00887D08" w:rsidRPr="002A7A74" w:rsidRDefault="00887D08" w:rsidP="00887D08">
            <w:pPr>
              <w:pStyle w:val="ROWTABELLA"/>
              <w:rPr>
                <w:color w:val="002060"/>
              </w:rPr>
            </w:pPr>
            <w:r w:rsidRPr="002A7A74">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994D15" w14:textId="77777777" w:rsidR="00887D08" w:rsidRPr="002A7A74" w:rsidRDefault="00887D08" w:rsidP="00887D08">
            <w:pPr>
              <w:pStyle w:val="ROWTABELLA"/>
              <w:rPr>
                <w:color w:val="002060"/>
              </w:rPr>
            </w:pPr>
            <w:r w:rsidRPr="002A7A74">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2F0057" w14:textId="77777777" w:rsidR="00887D08" w:rsidRPr="002A7A74" w:rsidRDefault="00887D08" w:rsidP="00887D08">
            <w:pPr>
              <w:pStyle w:val="ROWTABELLA"/>
              <w:rPr>
                <w:color w:val="002060"/>
              </w:rPr>
            </w:pPr>
            <w:r w:rsidRPr="002A7A7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2CB7B0" w14:textId="77777777" w:rsidR="00887D08" w:rsidRPr="002A7A74" w:rsidRDefault="00887D08" w:rsidP="00887D08">
            <w:pPr>
              <w:pStyle w:val="ROWTABELLA"/>
              <w:rPr>
                <w:color w:val="002060"/>
              </w:rPr>
            </w:pPr>
            <w:r w:rsidRPr="002A7A74">
              <w:rPr>
                <w:color w:val="002060"/>
              </w:rPr>
              <w:t>LOCALITA' NONTESICURO</w:t>
            </w:r>
          </w:p>
        </w:tc>
      </w:tr>
      <w:tr w:rsidR="00887D08" w:rsidRPr="002A7A74" w14:paraId="3B73264E"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6AC99F" w14:textId="77777777" w:rsidR="00887D08" w:rsidRPr="002A7A74" w:rsidRDefault="00887D08" w:rsidP="00887D08">
            <w:pPr>
              <w:pStyle w:val="ROWTABELLA"/>
              <w:rPr>
                <w:color w:val="002060"/>
              </w:rPr>
            </w:pPr>
            <w:r w:rsidRPr="002A7A74">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1C5AD94" w14:textId="77777777" w:rsidR="00887D08" w:rsidRPr="002A7A74" w:rsidRDefault="00887D08" w:rsidP="00887D08">
            <w:pPr>
              <w:pStyle w:val="ROWTABELLA"/>
              <w:rPr>
                <w:color w:val="002060"/>
              </w:rPr>
            </w:pPr>
            <w:proofErr w:type="gramStart"/>
            <w:r w:rsidRPr="002A7A74">
              <w:rPr>
                <w:color w:val="002060"/>
              </w:rPr>
              <w:t>L ALTRO</w:t>
            </w:r>
            <w:proofErr w:type="gramEnd"/>
            <w:r w:rsidRPr="002A7A74">
              <w:rPr>
                <w:color w:val="002060"/>
              </w:rPr>
              <w:t xml:space="preserve"> SPORT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A0F848"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61C331" w14:textId="77777777" w:rsidR="00887D08" w:rsidRPr="002A7A74" w:rsidRDefault="00887D08" w:rsidP="00887D08">
            <w:pPr>
              <w:pStyle w:val="ROWTABELLA"/>
              <w:rPr>
                <w:color w:val="002060"/>
              </w:rPr>
            </w:pPr>
            <w:r w:rsidRPr="002A7A74">
              <w:rPr>
                <w:color w:val="002060"/>
              </w:rPr>
              <w:t>18/11/2019 20:15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89EAE5" w14:textId="77777777" w:rsidR="00887D08" w:rsidRPr="002A7A74" w:rsidRDefault="00887D08" w:rsidP="00887D08">
            <w:pPr>
              <w:pStyle w:val="ROWTABELLA"/>
              <w:rPr>
                <w:color w:val="002060"/>
              </w:rPr>
            </w:pPr>
            <w:r w:rsidRPr="002A7A74">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052097" w14:textId="77777777" w:rsidR="00887D08" w:rsidRPr="002A7A74" w:rsidRDefault="00887D08" w:rsidP="00887D08">
            <w:pPr>
              <w:pStyle w:val="ROWTABELLA"/>
              <w:rPr>
                <w:color w:val="002060"/>
              </w:rPr>
            </w:pPr>
            <w:r w:rsidRPr="002A7A7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C0330B" w14:textId="77777777" w:rsidR="00887D08" w:rsidRPr="002A7A74" w:rsidRDefault="00887D08" w:rsidP="00887D08">
            <w:pPr>
              <w:pStyle w:val="ROWTABELLA"/>
              <w:rPr>
                <w:color w:val="002060"/>
              </w:rPr>
            </w:pPr>
            <w:r w:rsidRPr="002A7A74">
              <w:rPr>
                <w:color w:val="002060"/>
              </w:rPr>
              <w:t xml:space="preserve">LOC.MONTEROCCO VIA </w:t>
            </w:r>
            <w:proofErr w:type="gramStart"/>
            <w:r w:rsidRPr="002A7A74">
              <w:rPr>
                <w:color w:val="002060"/>
              </w:rPr>
              <w:t>A.MANCINI</w:t>
            </w:r>
            <w:proofErr w:type="gramEnd"/>
          </w:p>
        </w:tc>
      </w:tr>
      <w:tr w:rsidR="00887D08" w:rsidRPr="002A7A74" w14:paraId="6D055105"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B915B2C" w14:textId="77777777" w:rsidR="00887D08" w:rsidRPr="002A7A74" w:rsidRDefault="00887D08" w:rsidP="00887D08">
            <w:pPr>
              <w:pStyle w:val="ROWTABELLA"/>
              <w:rPr>
                <w:color w:val="002060"/>
              </w:rPr>
            </w:pPr>
            <w:r w:rsidRPr="002A7A74">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6382D9" w14:textId="77777777" w:rsidR="00887D08" w:rsidRPr="002A7A74" w:rsidRDefault="00887D08" w:rsidP="00887D08">
            <w:pPr>
              <w:pStyle w:val="ROWTABELLA"/>
              <w:rPr>
                <w:color w:val="002060"/>
              </w:rPr>
            </w:pPr>
            <w:r w:rsidRPr="002A7A74">
              <w:rPr>
                <w:color w:val="002060"/>
              </w:rPr>
              <w:t>VADO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E9F8CD5"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EAA497" w14:textId="77777777" w:rsidR="00887D08" w:rsidRPr="002A7A74" w:rsidRDefault="00887D08" w:rsidP="00887D08">
            <w:pPr>
              <w:pStyle w:val="ROWTABELLA"/>
              <w:rPr>
                <w:color w:val="002060"/>
              </w:rPr>
            </w:pPr>
            <w:r w:rsidRPr="002A7A74">
              <w:rPr>
                <w:color w:val="002060"/>
              </w:rPr>
              <w:t>18/11/2019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9B90D33" w14:textId="77777777" w:rsidR="00887D08" w:rsidRPr="002A7A74" w:rsidRDefault="00887D08" w:rsidP="00887D08">
            <w:pPr>
              <w:pStyle w:val="ROWTABELLA"/>
              <w:rPr>
                <w:color w:val="002060"/>
              </w:rPr>
            </w:pPr>
            <w:r w:rsidRPr="002A7A74">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3C16EC" w14:textId="77777777" w:rsidR="00887D08" w:rsidRPr="002A7A74" w:rsidRDefault="00887D08" w:rsidP="00887D08">
            <w:pPr>
              <w:pStyle w:val="ROWTABELLA"/>
              <w:rPr>
                <w:color w:val="002060"/>
              </w:rPr>
            </w:pPr>
            <w:r w:rsidRPr="002A7A7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483AD2" w14:textId="77777777" w:rsidR="00887D08" w:rsidRPr="002A7A74" w:rsidRDefault="00887D08" w:rsidP="00887D08">
            <w:pPr>
              <w:pStyle w:val="ROWTABELLA"/>
              <w:rPr>
                <w:color w:val="002060"/>
              </w:rPr>
            </w:pPr>
            <w:r w:rsidRPr="002A7A74">
              <w:rPr>
                <w:color w:val="002060"/>
              </w:rPr>
              <w:t>VIA ROMA, SNC</w:t>
            </w:r>
          </w:p>
        </w:tc>
      </w:tr>
      <w:tr w:rsidR="00887D08" w:rsidRPr="002A7A74" w14:paraId="641839B8"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00218A4" w14:textId="77777777" w:rsidR="00887D08" w:rsidRPr="002A7A74" w:rsidRDefault="00887D08" w:rsidP="00887D08">
            <w:pPr>
              <w:pStyle w:val="ROWTABELLA"/>
              <w:rPr>
                <w:color w:val="002060"/>
              </w:rPr>
            </w:pPr>
            <w:r w:rsidRPr="002A7A74">
              <w:rPr>
                <w:color w:val="002060"/>
              </w:rPr>
              <w:t>VIS CONCORDIA MORROVALLE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780DBD" w14:textId="77777777" w:rsidR="00887D08" w:rsidRPr="002A7A74" w:rsidRDefault="00887D08" w:rsidP="00887D08">
            <w:pPr>
              <w:pStyle w:val="ROWTABELLA"/>
              <w:rPr>
                <w:color w:val="002060"/>
              </w:rPr>
            </w:pPr>
            <w:r w:rsidRPr="002A7A74">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B3F469"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DB4455F" w14:textId="77777777" w:rsidR="00887D08" w:rsidRPr="002A7A74" w:rsidRDefault="00887D08" w:rsidP="00887D08">
            <w:pPr>
              <w:pStyle w:val="ROWTABELLA"/>
              <w:rPr>
                <w:color w:val="002060"/>
              </w:rPr>
            </w:pPr>
            <w:r w:rsidRPr="002A7A74">
              <w:rPr>
                <w:color w:val="002060"/>
              </w:rPr>
              <w:t>18/11/2019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D636A4" w14:textId="77777777" w:rsidR="00887D08" w:rsidRPr="002A7A74" w:rsidRDefault="00887D08" w:rsidP="00887D08">
            <w:pPr>
              <w:pStyle w:val="ROWTABELLA"/>
              <w:rPr>
                <w:color w:val="002060"/>
              </w:rPr>
            </w:pPr>
            <w:r w:rsidRPr="002A7A7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FADEFD" w14:textId="77777777" w:rsidR="00887D08" w:rsidRPr="002A7A74" w:rsidRDefault="00887D08" w:rsidP="00887D08">
            <w:pPr>
              <w:pStyle w:val="ROWTABELLA"/>
              <w:rPr>
                <w:color w:val="002060"/>
              </w:rPr>
            </w:pPr>
            <w:r w:rsidRPr="002A7A74">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49463C" w14:textId="77777777" w:rsidR="00887D08" w:rsidRPr="002A7A74" w:rsidRDefault="00887D08" w:rsidP="00887D08">
            <w:pPr>
              <w:pStyle w:val="ROWTABELLA"/>
              <w:rPr>
                <w:color w:val="002060"/>
              </w:rPr>
            </w:pPr>
            <w:r w:rsidRPr="002A7A74">
              <w:rPr>
                <w:color w:val="002060"/>
              </w:rPr>
              <w:t>VIA LIGURIA - BORGO PINTURA</w:t>
            </w:r>
          </w:p>
        </w:tc>
      </w:tr>
      <w:tr w:rsidR="00887D08" w:rsidRPr="002A7A74" w14:paraId="33A93574"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6B4474" w14:textId="77777777" w:rsidR="00887D08" w:rsidRPr="002A7A74" w:rsidRDefault="00887D08" w:rsidP="00887D08">
            <w:pPr>
              <w:pStyle w:val="ROWTABELLA"/>
              <w:rPr>
                <w:color w:val="002060"/>
              </w:rPr>
            </w:pPr>
            <w:r w:rsidRPr="002A7A74">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E2DCC3C" w14:textId="77777777" w:rsidR="00887D08" w:rsidRPr="002A7A74" w:rsidRDefault="00887D08" w:rsidP="00887D08">
            <w:pPr>
              <w:pStyle w:val="ROWTABELLA"/>
              <w:rPr>
                <w:color w:val="002060"/>
              </w:rPr>
            </w:pPr>
            <w:r w:rsidRPr="002A7A74">
              <w:rPr>
                <w:color w:val="002060"/>
              </w:rPr>
              <w:t>LUCREZIA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011F8B"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23FA2D" w14:textId="77777777" w:rsidR="00887D08" w:rsidRPr="002A7A74" w:rsidRDefault="00887D08" w:rsidP="00887D08">
            <w:pPr>
              <w:pStyle w:val="ROWTABELLA"/>
              <w:rPr>
                <w:color w:val="002060"/>
              </w:rPr>
            </w:pPr>
            <w:r w:rsidRPr="002A7A74">
              <w:rPr>
                <w:color w:val="002060"/>
              </w:rPr>
              <w:t>20/11/2019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4172A8" w14:textId="77777777" w:rsidR="00887D08" w:rsidRPr="002A7A74" w:rsidRDefault="00887D08" w:rsidP="00887D08">
            <w:pPr>
              <w:pStyle w:val="ROWTABELLA"/>
              <w:rPr>
                <w:color w:val="002060"/>
              </w:rPr>
            </w:pPr>
            <w:r w:rsidRPr="002A7A74">
              <w:rPr>
                <w:color w:val="002060"/>
              </w:rPr>
              <w:t>CAMPO SCOPERTO BIVIO BORZAGA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D8567F" w14:textId="77777777" w:rsidR="00887D08" w:rsidRPr="002A7A74" w:rsidRDefault="00887D08" w:rsidP="00887D08">
            <w:pPr>
              <w:pStyle w:val="ROWTABELLA"/>
              <w:rPr>
                <w:color w:val="002060"/>
              </w:rPr>
            </w:pPr>
            <w:r w:rsidRPr="002A7A74">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7B1A34" w14:textId="77777777" w:rsidR="00887D08" w:rsidRPr="002A7A74" w:rsidRDefault="00887D08" w:rsidP="00887D08">
            <w:pPr>
              <w:pStyle w:val="ROWTABELLA"/>
              <w:rPr>
                <w:color w:val="002060"/>
              </w:rPr>
            </w:pPr>
            <w:r w:rsidRPr="002A7A74">
              <w:rPr>
                <w:color w:val="002060"/>
              </w:rPr>
              <w:t>VIA DELL'INDUSTRIA</w:t>
            </w:r>
          </w:p>
        </w:tc>
      </w:tr>
      <w:tr w:rsidR="00887D08" w:rsidRPr="002A7A74" w14:paraId="7661FB69" w14:textId="77777777" w:rsidTr="00887D0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746094" w14:textId="77777777" w:rsidR="00887D08" w:rsidRPr="002A7A74" w:rsidRDefault="00887D08" w:rsidP="00887D08">
            <w:pPr>
              <w:pStyle w:val="ROWTABELLA"/>
              <w:rPr>
                <w:color w:val="002060"/>
              </w:rPr>
            </w:pPr>
            <w:r w:rsidRPr="002A7A74">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AA0BDE" w14:textId="77777777" w:rsidR="00887D08" w:rsidRPr="002A7A74" w:rsidRDefault="00887D08" w:rsidP="00887D08">
            <w:pPr>
              <w:pStyle w:val="ROWTABELLA"/>
              <w:rPr>
                <w:color w:val="002060"/>
              </w:rPr>
            </w:pPr>
            <w:r w:rsidRPr="002A7A74">
              <w:rPr>
                <w:color w:val="002060"/>
              </w:rPr>
              <w:t>AURORA TREIA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A963876"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000E79A" w14:textId="77777777" w:rsidR="00887D08" w:rsidRPr="002A7A74" w:rsidRDefault="00887D08" w:rsidP="00887D08">
            <w:pPr>
              <w:pStyle w:val="ROWTABELLA"/>
              <w:rPr>
                <w:color w:val="002060"/>
              </w:rPr>
            </w:pPr>
            <w:r w:rsidRPr="002A7A74">
              <w:rPr>
                <w:color w:val="002060"/>
              </w:rPr>
              <w:t>20/11/2019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C1C587" w14:textId="77777777" w:rsidR="00887D08" w:rsidRPr="002A7A74" w:rsidRDefault="00887D08" w:rsidP="00887D08">
            <w:pPr>
              <w:pStyle w:val="ROWTABELLA"/>
              <w:rPr>
                <w:color w:val="002060"/>
              </w:rPr>
            </w:pPr>
            <w:r w:rsidRPr="002A7A74">
              <w:rPr>
                <w:color w:val="002060"/>
              </w:rPr>
              <w:t>IMP.C5 "MICHELE ZITTI"</w:t>
            </w:r>
            <w:proofErr w:type="gramStart"/>
            <w:r w:rsidRPr="002A7A74">
              <w:rPr>
                <w:color w:val="002060"/>
              </w:rPr>
              <w:t>V.STRAD</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C3A9ED" w14:textId="77777777" w:rsidR="00887D08" w:rsidRPr="002A7A74" w:rsidRDefault="00887D08" w:rsidP="00887D08">
            <w:pPr>
              <w:pStyle w:val="ROWTABELLA"/>
              <w:rPr>
                <w:color w:val="002060"/>
              </w:rPr>
            </w:pPr>
            <w:r w:rsidRPr="002A7A7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5AD9CA" w14:textId="77777777" w:rsidR="00887D08" w:rsidRPr="002A7A74" w:rsidRDefault="00887D08" w:rsidP="00887D08">
            <w:pPr>
              <w:pStyle w:val="ROWTABELLA"/>
              <w:rPr>
                <w:color w:val="002060"/>
              </w:rPr>
            </w:pPr>
            <w:r w:rsidRPr="002A7A74">
              <w:rPr>
                <w:color w:val="002060"/>
              </w:rPr>
              <w:t xml:space="preserve">LARGO NELLO FABRIZI - </w:t>
            </w:r>
            <w:proofErr w:type="gramStart"/>
            <w:r w:rsidRPr="002A7A74">
              <w:rPr>
                <w:color w:val="002060"/>
              </w:rPr>
              <w:t>V.STRADA</w:t>
            </w:r>
            <w:proofErr w:type="gramEnd"/>
          </w:p>
        </w:tc>
      </w:tr>
      <w:tr w:rsidR="00887D08" w:rsidRPr="002A7A74" w14:paraId="6F86212B" w14:textId="77777777" w:rsidTr="00887D0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7F6F3F7" w14:textId="77777777" w:rsidR="00887D08" w:rsidRPr="002A7A74" w:rsidRDefault="00887D08" w:rsidP="00887D08">
            <w:pPr>
              <w:pStyle w:val="ROWTABELLA"/>
              <w:rPr>
                <w:color w:val="002060"/>
              </w:rPr>
            </w:pPr>
            <w:r w:rsidRPr="002A7A74">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7FA1848" w14:textId="77777777" w:rsidR="00887D08" w:rsidRPr="002A7A74" w:rsidRDefault="00887D08" w:rsidP="00887D08">
            <w:pPr>
              <w:pStyle w:val="ROWTABELLA"/>
              <w:rPr>
                <w:color w:val="002060"/>
              </w:rPr>
            </w:pPr>
            <w:r w:rsidRPr="002A7A74">
              <w:rPr>
                <w:color w:val="002060"/>
              </w:rPr>
              <w:t>FUTSAL CAMPIGLIONE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0825BEB" w14:textId="77777777" w:rsidR="00887D08" w:rsidRPr="002A7A74" w:rsidRDefault="00887D08" w:rsidP="00887D08">
            <w:pPr>
              <w:pStyle w:val="ROWTABELLA"/>
              <w:jc w:val="center"/>
              <w:rPr>
                <w:color w:val="002060"/>
              </w:rPr>
            </w:pPr>
            <w:r w:rsidRPr="002A7A7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0D3771" w14:textId="77777777" w:rsidR="00887D08" w:rsidRPr="002A7A74" w:rsidRDefault="00887D08" w:rsidP="00887D08">
            <w:pPr>
              <w:pStyle w:val="ROWTABELLA"/>
              <w:rPr>
                <w:color w:val="002060"/>
              </w:rPr>
            </w:pPr>
            <w:r w:rsidRPr="002A7A74">
              <w:rPr>
                <w:color w:val="002060"/>
              </w:rPr>
              <w:t>20/11/2019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14A134" w14:textId="77777777" w:rsidR="00887D08" w:rsidRPr="002A7A74" w:rsidRDefault="00887D08" w:rsidP="00887D08">
            <w:pPr>
              <w:pStyle w:val="ROWTABELLA"/>
              <w:rPr>
                <w:color w:val="002060"/>
              </w:rPr>
            </w:pPr>
            <w:r w:rsidRPr="002A7A74">
              <w:rPr>
                <w:color w:val="002060"/>
              </w:rPr>
              <w:t>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78EF60" w14:textId="77777777" w:rsidR="00887D08" w:rsidRPr="002A7A74" w:rsidRDefault="00887D08" w:rsidP="00887D08">
            <w:pPr>
              <w:pStyle w:val="ROWTABELLA"/>
              <w:rPr>
                <w:color w:val="002060"/>
              </w:rPr>
            </w:pPr>
            <w:r w:rsidRPr="002A7A74">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842B83" w14:textId="77777777" w:rsidR="00887D08" w:rsidRPr="002A7A74" w:rsidRDefault="00887D08" w:rsidP="00887D08">
            <w:pPr>
              <w:pStyle w:val="ROWTABELLA"/>
              <w:rPr>
                <w:color w:val="002060"/>
              </w:rPr>
            </w:pPr>
            <w:r w:rsidRPr="002A7A74">
              <w:rPr>
                <w:color w:val="002060"/>
              </w:rPr>
              <w:t>VIA NENNI</w:t>
            </w:r>
          </w:p>
        </w:tc>
      </w:tr>
    </w:tbl>
    <w:p w14:paraId="6EF0267E" w14:textId="4FD10A18" w:rsidR="00240BED" w:rsidRDefault="00240BED" w:rsidP="00EC16FE">
      <w:pPr>
        <w:pStyle w:val="Corpodeltesto21"/>
        <w:divId w:val="527259509"/>
        <w:rPr>
          <w:rFonts w:ascii="Arial" w:hAnsi="Arial" w:cs="Arial"/>
          <w:color w:val="002060"/>
          <w:sz w:val="22"/>
          <w:szCs w:val="22"/>
        </w:rPr>
      </w:pPr>
    </w:p>
    <w:p w14:paraId="584AEF72" w14:textId="77777777" w:rsidR="00134C75" w:rsidRPr="00937FDE" w:rsidRDefault="00134C75" w:rsidP="00134C75">
      <w:pPr>
        <w:pStyle w:val="TITOLOCAMPIONATO"/>
        <w:shd w:val="clear" w:color="auto" w:fill="002060"/>
        <w:spacing w:before="0" w:beforeAutospacing="0" w:after="0" w:afterAutospacing="0"/>
        <w:divId w:val="527259509"/>
        <w:rPr>
          <w:color w:val="FFFFFF"/>
        </w:rPr>
      </w:pPr>
      <w:bookmarkStart w:id="12" w:name="_Toc24036960"/>
      <w:r>
        <w:rPr>
          <w:color w:val="FFFFFF"/>
        </w:rPr>
        <w:t>ERRATA CORRIGE</w:t>
      </w:r>
      <w:bookmarkEnd w:id="12"/>
    </w:p>
    <w:p w14:paraId="4DD0CB18" w14:textId="77777777" w:rsidR="00134C75" w:rsidRDefault="00134C75" w:rsidP="00134C75">
      <w:pPr>
        <w:pStyle w:val="LndNormale1"/>
        <w:divId w:val="527259509"/>
      </w:pPr>
    </w:p>
    <w:p w14:paraId="5E0C3A06" w14:textId="33EF75FD" w:rsidR="00134C75" w:rsidRPr="00B418B3" w:rsidRDefault="00134C75" w:rsidP="00134C75">
      <w:pPr>
        <w:divId w:val="527259509"/>
        <w:rPr>
          <w:rFonts w:ascii="Arial" w:hAnsi="Arial" w:cs="Arial"/>
          <w:b/>
          <w:color w:val="002060"/>
          <w:sz w:val="28"/>
          <w:szCs w:val="28"/>
        </w:rPr>
      </w:pPr>
      <w:r w:rsidRPr="00B418B3">
        <w:rPr>
          <w:rFonts w:ascii="Arial" w:hAnsi="Arial" w:cs="Arial"/>
          <w:b/>
          <w:color w:val="002060"/>
          <w:sz w:val="28"/>
          <w:szCs w:val="28"/>
        </w:rPr>
        <w:t>COPPA MARC</w:t>
      </w:r>
      <w:r w:rsidR="00B418B3">
        <w:rPr>
          <w:rFonts w:ascii="Arial" w:hAnsi="Arial" w:cs="Arial"/>
          <w:b/>
          <w:color w:val="002060"/>
          <w:sz w:val="28"/>
          <w:szCs w:val="28"/>
        </w:rPr>
        <w:t>H</w:t>
      </w:r>
      <w:r w:rsidRPr="00B418B3">
        <w:rPr>
          <w:rFonts w:ascii="Arial" w:hAnsi="Arial" w:cs="Arial"/>
          <w:b/>
          <w:color w:val="002060"/>
          <w:sz w:val="28"/>
          <w:szCs w:val="28"/>
        </w:rPr>
        <w:t>E CALCIO A 5 SERIE D</w:t>
      </w:r>
    </w:p>
    <w:p w14:paraId="1FC3C6CC" w14:textId="77777777" w:rsidR="00134C75" w:rsidRPr="00B418B3" w:rsidRDefault="00134C75" w:rsidP="00134C75">
      <w:pPr>
        <w:pStyle w:val="Nessunaspaziatura"/>
        <w:jc w:val="both"/>
        <w:divId w:val="527259509"/>
        <w:rPr>
          <w:rFonts w:ascii="Arial" w:hAnsi="Arial" w:cs="Arial"/>
          <w:color w:val="002060"/>
        </w:rPr>
      </w:pPr>
    </w:p>
    <w:p w14:paraId="34AE524F" w14:textId="26BB5C59" w:rsidR="00134C75" w:rsidRPr="00B418B3" w:rsidRDefault="00134C75" w:rsidP="00134C75">
      <w:pPr>
        <w:pStyle w:val="Nessunaspaziatura"/>
        <w:jc w:val="both"/>
        <w:divId w:val="527259509"/>
        <w:rPr>
          <w:rFonts w:ascii="Arial" w:hAnsi="Arial" w:cs="Arial"/>
          <w:color w:val="002060"/>
        </w:rPr>
      </w:pPr>
      <w:r w:rsidRPr="00B418B3">
        <w:rPr>
          <w:rFonts w:ascii="Arial" w:hAnsi="Arial" w:cs="Arial"/>
          <w:color w:val="002060"/>
        </w:rPr>
        <w:t xml:space="preserve">A seguito delle segnalazioni delle Società interessante, preso atto della rettifica arbitrale, la </w:t>
      </w:r>
      <w:r w:rsidRPr="005C3A94">
        <w:rPr>
          <w:rFonts w:ascii="Arial" w:hAnsi="Arial" w:cs="Arial"/>
          <w:color w:val="002060"/>
          <w:u w:val="single"/>
        </w:rPr>
        <w:t>squalifica</w:t>
      </w:r>
      <w:r w:rsidRPr="00B418B3">
        <w:rPr>
          <w:rFonts w:ascii="Arial" w:hAnsi="Arial" w:cs="Arial"/>
          <w:color w:val="002060"/>
        </w:rPr>
        <w:t xml:space="preserve"> per una gara effettiva comminata nel C.U. n° 31 del 11/11/2019 a carico del calciatore </w:t>
      </w:r>
      <w:r w:rsidRPr="005C3A94">
        <w:rPr>
          <w:rFonts w:ascii="Arial" w:hAnsi="Arial" w:cs="Arial"/>
          <w:color w:val="002060"/>
          <w:u w:val="single"/>
        </w:rPr>
        <w:t>PEDICELLI MATTEO</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xml:space="preserve">. FUTSAL VIRE C5, deve 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si commina la squalifica per una gara effettiva</w:t>
      </w:r>
      <w:r w:rsidRPr="00B418B3">
        <w:rPr>
          <w:rFonts w:ascii="Arial" w:hAnsi="Arial" w:cs="Arial"/>
          <w:color w:val="002060"/>
        </w:rPr>
        <w:t xml:space="preserve"> al calciatore </w:t>
      </w:r>
      <w:r w:rsidRPr="005C3A94">
        <w:rPr>
          <w:rFonts w:ascii="Arial" w:hAnsi="Arial" w:cs="Arial"/>
          <w:b/>
          <w:bCs/>
          <w:color w:val="002060"/>
        </w:rPr>
        <w:t>PIERMARINI ANDREA</w:t>
      </w:r>
      <w:r w:rsidRPr="00B418B3">
        <w:rPr>
          <w:rFonts w:ascii="Arial" w:hAnsi="Arial" w:cs="Arial"/>
          <w:color w:val="002060"/>
        </w:rPr>
        <w:t xml:space="preserve">, tesserato con la </w:t>
      </w:r>
      <w:proofErr w:type="spellStart"/>
      <w:r w:rsidRPr="00B418B3">
        <w:rPr>
          <w:rFonts w:ascii="Arial" w:hAnsi="Arial" w:cs="Arial"/>
          <w:color w:val="002060"/>
        </w:rPr>
        <w:t>soc</w:t>
      </w:r>
      <w:proofErr w:type="spellEnd"/>
      <w:r w:rsidRPr="00B418B3">
        <w:rPr>
          <w:rFonts w:ascii="Arial" w:hAnsi="Arial" w:cs="Arial"/>
          <w:color w:val="002060"/>
        </w:rPr>
        <w:t>. FUTSAL VIRE C5, come risulta nel presente Comunicato Ufficiale</w:t>
      </w:r>
      <w:r w:rsidR="00B418B3" w:rsidRPr="00B418B3">
        <w:rPr>
          <w:rFonts w:ascii="Arial" w:hAnsi="Arial" w:cs="Arial"/>
          <w:color w:val="002060"/>
        </w:rPr>
        <w:t>.</w:t>
      </w:r>
    </w:p>
    <w:p w14:paraId="217D2040" w14:textId="77777777" w:rsidR="00134C75" w:rsidRPr="00B418B3" w:rsidRDefault="00134C75" w:rsidP="00EC16FE">
      <w:pPr>
        <w:pStyle w:val="Corpodeltesto21"/>
        <w:divId w:val="527259509"/>
        <w:rPr>
          <w:rFonts w:ascii="Arial" w:hAnsi="Arial" w:cs="Arial"/>
          <w:color w:val="002060"/>
          <w:sz w:val="22"/>
          <w:szCs w:val="22"/>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lastRenderedPageBreak/>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146BE25F"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DD424B">
        <w:rPr>
          <w:b/>
          <w:color w:val="002060"/>
          <w:u w:val="single"/>
        </w:rPr>
        <w:t>25</w:t>
      </w:r>
      <w:r w:rsidR="0013358E">
        <w:rPr>
          <w:b/>
          <w:color w:val="002060"/>
          <w:u w:val="single"/>
        </w:rPr>
        <w:t>/11</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200288FC"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DD424B">
        <w:rPr>
          <w:b/>
          <w:color w:val="002060"/>
          <w:u w:val="single"/>
        </w:rPr>
        <w:t>13</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5A3FB" w14:textId="77777777" w:rsidR="00441548" w:rsidRDefault="00441548">
      <w:r>
        <w:separator/>
      </w:r>
    </w:p>
  </w:endnote>
  <w:endnote w:type="continuationSeparator" w:id="0">
    <w:p w14:paraId="4A79CDC7" w14:textId="77777777" w:rsidR="00441548" w:rsidRDefault="0044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144F886"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32</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068F2" w14:textId="77777777" w:rsidR="00441548" w:rsidRDefault="00441548">
      <w:r>
        <w:separator/>
      </w:r>
    </w:p>
  </w:footnote>
  <w:footnote w:type="continuationSeparator" w:id="0">
    <w:p w14:paraId="59D680E4" w14:textId="77777777" w:rsidR="00441548" w:rsidRDefault="00441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454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4B06E-0DFD-47AF-A444-76402C229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135</TotalTime>
  <Pages>25</Pages>
  <Words>7285</Words>
  <Characters>41525</Characters>
  <Application>Microsoft Office Word</Application>
  <DocSecurity>0</DocSecurity>
  <Lines>346</Lines>
  <Paragraphs>97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48713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13</cp:revision>
  <cp:lastPrinted>2019-10-21T11:00:00Z</cp:lastPrinted>
  <dcterms:created xsi:type="dcterms:W3CDTF">2019-11-13T09:36:00Z</dcterms:created>
  <dcterms:modified xsi:type="dcterms:W3CDTF">2019-11-13T14:40:00Z</dcterms:modified>
</cp:coreProperties>
</file>