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3FC7213"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263B83">
              <w:rPr>
                <w:rFonts w:ascii="Arial" w:hAnsi="Arial" w:cs="Arial"/>
                <w:color w:val="002060"/>
                <w:sz w:val="40"/>
                <w:szCs w:val="40"/>
              </w:rPr>
              <w:t>5</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2A75C5">
              <w:rPr>
                <w:rFonts w:ascii="Arial" w:hAnsi="Arial" w:cs="Arial"/>
                <w:color w:val="002060"/>
                <w:sz w:val="40"/>
                <w:szCs w:val="40"/>
              </w:rPr>
              <w:t>1</w:t>
            </w:r>
            <w:r w:rsidR="00263B83">
              <w:rPr>
                <w:rFonts w:ascii="Arial" w:hAnsi="Arial" w:cs="Arial"/>
                <w:color w:val="002060"/>
                <w:sz w:val="40"/>
                <w:szCs w:val="40"/>
              </w:rPr>
              <w:t>3</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B6AF4EC"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263B83">
          <w:rPr>
            <w:noProof/>
            <w:webHidden/>
            <w:color w:val="002060"/>
          </w:rPr>
          <w:t>1</w:t>
        </w:r>
        <w:r w:rsidRPr="00B04E8D">
          <w:rPr>
            <w:noProof/>
            <w:webHidden/>
            <w:color w:val="002060"/>
          </w:rPr>
          <w:fldChar w:fldCharType="end"/>
        </w:r>
      </w:hyperlink>
    </w:p>
    <w:p w14:paraId="19B270DD" w14:textId="0F649F99" w:rsidR="00B04E8D" w:rsidRPr="00B04E8D" w:rsidRDefault="00B96481">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263B83">
          <w:rPr>
            <w:noProof/>
            <w:webHidden/>
            <w:color w:val="002060"/>
          </w:rPr>
          <w:t>1</w:t>
        </w:r>
        <w:r w:rsidR="00C859AB" w:rsidRPr="00B04E8D">
          <w:rPr>
            <w:noProof/>
            <w:webHidden/>
            <w:color w:val="002060"/>
          </w:rPr>
          <w:fldChar w:fldCharType="end"/>
        </w:r>
      </w:hyperlink>
    </w:p>
    <w:p w14:paraId="6DA095C4" w14:textId="075D252C" w:rsidR="00B04E8D" w:rsidRPr="00B04E8D" w:rsidRDefault="00B96481">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263B83">
          <w:rPr>
            <w:noProof/>
            <w:webHidden/>
            <w:color w:val="002060"/>
          </w:rPr>
          <w:t>1</w:t>
        </w:r>
        <w:r w:rsidR="00C859AB" w:rsidRPr="00B04E8D">
          <w:rPr>
            <w:noProof/>
            <w:webHidden/>
            <w:color w:val="002060"/>
          </w:rPr>
          <w:fldChar w:fldCharType="end"/>
        </w:r>
      </w:hyperlink>
    </w:p>
    <w:p w14:paraId="449E64FB" w14:textId="6435520E" w:rsidR="00B04E8D" w:rsidRPr="00B04E8D" w:rsidRDefault="00B96481">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263B83">
          <w:rPr>
            <w:noProof/>
            <w:webHidden/>
            <w:color w:val="002060"/>
          </w:rPr>
          <w:t>1</w:t>
        </w:r>
        <w:r w:rsidR="00C859AB" w:rsidRPr="00B04E8D">
          <w:rPr>
            <w:noProof/>
            <w:webHidden/>
            <w:color w:val="002060"/>
          </w:rPr>
          <w:fldChar w:fldCharType="end"/>
        </w:r>
      </w:hyperlink>
    </w:p>
    <w:p w14:paraId="0B94D6DD" w14:textId="0B3F919D" w:rsidR="00B04E8D" w:rsidRPr="00B04E8D" w:rsidRDefault="00B96481">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263B83">
          <w:rPr>
            <w:noProof/>
            <w:webHidden/>
            <w:color w:val="002060"/>
          </w:rPr>
          <w:t>1</w:t>
        </w:r>
        <w:r w:rsidR="00C859AB" w:rsidRPr="00B04E8D">
          <w:rPr>
            <w:noProof/>
            <w:webHidden/>
            <w:color w:val="002060"/>
          </w:rPr>
          <w:fldChar w:fldCharType="end"/>
        </w:r>
      </w:hyperlink>
    </w:p>
    <w:p w14:paraId="6803A26A" w14:textId="11759FD8" w:rsidR="00B04E8D" w:rsidRDefault="00B96481">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263B83">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bookmarkStart w:id="2" w:name="_GoBack"/>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Pr="00C55D88" w:rsidRDefault="00D7413D" w:rsidP="00F336CC">
      <w:pPr>
        <w:rPr>
          <w:rFonts w:ascii="Arial" w:hAnsi="Arial" w:cs="Arial"/>
          <w:color w:val="002060"/>
          <w:sz w:val="22"/>
          <w:szCs w:val="22"/>
        </w:rPr>
      </w:pPr>
    </w:p>
    <w:p w14:paraId="3E74E72E" w14:textId="77777777" w:rsidR="00C30BEA" w:rsidRPr="00C55D88" w:rsidRDefault="00C30BEA"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090C766A" w:rsidR="00C55D88" w:rsidRDefault="00C55D88" w:rsidP="00264BAF">
      <w:pPr>
        <w:pStyle w:val="LndNormale1"/>
        <w:rPr>
          <w:color w:val="002060"/>
        </w:rPr>
      </w:pPr>
    </w:p>
    <w:p w14:paraId="5DE6F601" w14:textId="0078798E" w:rsidR="00C34DB4" w:rsidRPr="00143CA3"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13BC5376" w14:textId="6F8CBA8D" w:rsidR="00173081" w:rsidRDefault="00173081" w:rsidP="00173081">
      <w:pPr>
        <w:pStyle w:val="breakline"/>
        <w:divId w:val="527259509"/>
        <w:rPr>
          <w:color w:val="002060"/>
        </w:rPr>
      </w:pPr>
    </w:p>
    <w:p w14:paraId="1116F6DB" w14:textId="77777777" w:rsidR="00263B83" w:rsidRPr="00000AC3" w:rsidRDefault="00263B83" w:rsidP="00263B83">
      <w:pPr>
        <w:pStyle w:val="TITOLOCAMPIONATO"/>
        <w:shd w:val="clear" w:color="auto" w:fill="CCCCCC"/>
        <w:spacing w:before="80" w:after="40"/>
        <w:divId w:val="527259509"/>
        <w:rPr>
          <w:color w:val="002060"/>
        </w:rPr>
      </w:pPr>
      <w:r w:rsidRPr="00000AC3">
        <w:rPr>
          <w:color w:val="002060"/>
        </w:rPr>
        <w:t>UNDER 21 CALCIO A 5 REGIONALE</w:t>
      </w:r>
    </w:p>
    <w:p w14:paraId="3908F338" w14:textId="77777777" w:rsidR="00263B83" w:rsidRPr="00000AC3" w:rsidRDefault="00263B83" w:rsidP="00263B83">
      <w:pPr>
        <w:pStyle w:val="TITOLOPRINC"/>
        <w:divId w:val="527259509"/>
        <w:rPr>
          <w:color w:val="002060"/>
        </w:rPr>
      </w:pPr>
      <w:r w:rsidRPr="00000AC3">
        <w:rPr>
          <w:color w:val="002060"/>
        </w:rPr>
        <w:t>RISULTATI</w:t>
      </w:r>
    </w:p>
    <w:p w14:paraId="27678602" w14:textId="77777777" w:rsidR="00263B83" w:rsidRPr="00000AC3" w:rsidRDefault="00263B83" w:rsidP="00263B83">
      <w:pPr>
        <w:pStyle w:val="breakline"/>
        <w:divId w:val="527259509"/>
        <w:rPr>
          <w:color w:val="002060"/>
        </w:rPr>
      </w:pPr>
    </w:p>
    <w:p w14:paraId="498CCC53" w14:textId="77777777" w:rsidR="00263B83" w:rsidRPr="00000AC3" w:rsidRDefault="00263B83" w:rsidP="00263B83">
      <w:pPr>
        <w:pStyle w:val="SOTTOTITOLOCAMPIONATO1"/>
        <w:divId w:val="527259509"/>
        <w:rPr>
          <w:color w:val="002060"/>
        </w:rPr>
      </w:pPr>
      <w:r w:rsidRPr="00000AC3">
        <w:rPr>
          <w:color w:val="002060"/>
        </w:rPr>
        <w:t>RISULTATI UFFICIALI GARE DEL 12/12/2019</w:t>
      </w:r>
    </w:p>
    <w:p w14:paraId="39875E93" w14:textId="77777777" w:rsidR="00263B83" w:rsidRPr="00000AC3" w:rsidRDefault="00263B83" w:rsidP="00263B83">
      <w:pPr>
        <w:pStyle w:val="SOTTOTITOLOCAMPIONATO2"/>
        <w:divId w:val="527259509"/>
        <w:rPr>
          <w:color w:val="002060"/>
        </w:rPr>
      </w:pPr>
      <w:r w:rsidRPr="00000AC3">
        <w:rPr>
          <w:color w:val="002060"/>
        </w:rPr>
        <w:t>Si trascrivono qui di seguito i risultati ufficiali delle gare disputate</w:t>
      </w:r>
    </w:p>
    <w:p w14:paraId="1943FFC0" w14:textId="77777777" w:rsidR="00263B83" w:rsidRPr="00000AC3" w:rsidRDefault="00263B83" w:rsidP="00263B8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63B83" w:rsidRPr="00000AC3" w14:paraId="72F0D9E8" w14:textId="77777777" w:rsidTr="00263B8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63B83" w:rsidRPr="00000AC3" w14:paraId="6F57A57C" w14:textId="77777777" w:rsidTr="008672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73420" w14:textId="77777777" w:rsidR="00263B83" w:rsidRPr="00000AC3" w:rsidRDefault="00263B83" w:rsidP="008672FD">
                  <w:pPr>
                    <w:pStyle w:val="HEADERTABELLA"/>
                    <w:rPr>
                      <w:color w:val="002060"/>
                    </w:rPr>
                  </w:pPr>
                  <w:r w:rsidRPr="00000AC3">
                    <w:rPr>
                      <w:color w:val="002060"/>
                    </w:rPr>
                    <w:t>GIRONE B - 3 Giornata - R</w:t>
                  </w:r>
                </w:p>
              </w:tc>
            </w:tr>
            <w:tr w:rsidR="00263B83" w:rsidRPr="00000AC3" w14:paraId="25A15B2F" w14:textId="77777777" w:rsidTr="008672F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0747B8A" w14:textId="77777777" w:rsidR="00263B83" w:rsidRPr="00000AC3" w:rsidRDefault="00263B83" w:rsidP="008672FD">
                  <w:pPr>
                    <w:pStyle w:val="ROWTABELLA"/>
                    <w:rPr>
                      <w:color w:val="002060"/>
                    </w:rPr>
                  </w:pPr>
                  <w:r w:rsidRPr="00000AC3">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B4096A" w14:textId="77777777" w:rsidR="00263B83" w:rsidRPr="00000AC3" w:rsidRDefault="00263B83" w:rsidP="008672FD">
                  <w:pPr>
                    <w:pStyle w:val="ROWTABELLA"/>
                    <w:rPr>
                      <w:color w:val="002060"/>
                    </w:rPr>
                  </w:pPr>
                  <w:r w:rsidRPr="00000AC3">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DA0EC3" w14:textId="77777777" w:rsidR="00263B83" w:rsidRPr="00000AC3" w:rsidRDefault="00263B83" w:rsidP="008672FD">
                  <w:pPr>
                    <w:pStyle w:val="ROWTABELLA"/>
                    <w:jc w:val="center"/>
                    <w:rPr>
                      <w:color w:val="002060"/>
                    </w:rPr>
                  </w:pPr>
                  <w:r w:rsidRPr="00000AC3">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750DDC" w14:textId="77777777" w:rsidR="00263B83" w:rsidRPr="00000AC3" w:rsidRDefault="00263B83" w:rsidP="008672FD">
                  <w:pPr>
                    <w:pStyle w:val="ROWTABELLA"/>
                    <w:jc w:val="center"/>
                    <w:rPr>
                      <w:color w:val="002060"/>
                    </w:rPr>
                  </w:pPr>
                  <w:r w:rsidRPr="00000AC3">
                    <w:rPr>
                      <w:color w:val="002060"/>
                    </w:rPr>
                    <w:t> </w:t>
                  </w:r>
                </w:p>
              </w:tc>
            </w:tr>
          </w:tbl>
          <w:p w14:paraId="3A33DEA3" w14:textId="77777777" w:rsidR="00263B83" w:rsidRPr="00000AC3" w:rsidRDefault="00263B83" w:rsidP="008672FD">
            <w:pPr>
              <w:rPr>
                <w:color w:val="002060"/>
                <w:sz w:val="24"/>
                <w:szCs w:val="24"/>
              </w:rPr>
            </w:pPr>
          </w:p>
        </w:tc>
      </w:tr>
    </w:tbl>
    <w:p w14:paraId="1CE494C4" w14:textId="77777777" w:rsidR="00263B83" w:rsidRPr="00000AC3" w:rsidRDefault="00263B83" w:rsidP="00263B83">
      <w:pPr>
        <w:pStyle w:val="breakline"/>
        <w:divId w:val="527259509"/>
        <w:rPr>
          <w:color w:val="002060"/>
        </w:rPr>
      </w:pPr>
    </w:p>
    <w:p w14:paraId="082BE3DF" w14:textId="77777777" w:rsidR="00263B83" w:rsidRPr="00000AC3" w:rsidRDefault="00263B83" w:rsidP="00263B83">
      <w:pPr>
        <w:pStyle w:val="breakline"/>
        <w:divId w:val="527259509"/>
        <w:rPr>
          <w:color w:val="002060"/>
        </w:rPr>
      </w:pPr>
    </w:p>
    <w:p w14:paraId="16D18C20" w14:textId="77777777" w:rsidR="00263B83" w:rsidRPr="00000AC3" w:rsidRDefault="00263B83" w:rsidP="00263B83">
      <w:pPr>
        <w:pStyle w:val="TITOLOPRINC"/>
        <w:divId w:val="527259509"/>
        <w:rPr>
          <w:color w:val="002060"/>
        </w:rPr>
      </w:pPr>
      <w:r w:rsidRPr="00000AC3">
        <w:rPr>
          <w:color w:val="002060"/>
        </w:rPr>
        <w:t>GIUDICE SPORTIVO</w:t>
      </w:r>
    </w:p>
    <w:p w14:paraId="7FF95E3F" w14:textId="77777777" w:rsidR="00263B83" w:rsidRPr="00000AC3" w:rsidRDefault="00263B83" w:rsidP="00263B83">
      <w:pPr>
        <w:pStyle w:val="diffida"/>
        <w:divId w:val="527259509"/>
        <w:rPr>
          <w:color w:val="002060"/>
        </w:rPr>
      </w:pPr>
      <w:r w:rsidRPr="00000AC3">
        <w:rPr>
          <w:color w:val="002060"/>
        </w:rPr>
        <w:t>Il Giudice Sportivo, Avv. Claudio Romagnoli, nella seduta del 13/12/2019, ha adottato le decisioni che di seguito integralmente si riportano:</w:t>
      </w:r>
    </w:p>
    <w:p w14:paraId="1CA180B0" w14:textId="77777777" w:rsidR="00263B83" w:rsidRPr="00000AC3" w:rsidRDefault="00263B83" w:rsidP="00263B83">
      <w:pPr>
        <w:pStyle w:val="titolo10"/>
        <w:divId w:val="527259509"/>
        <w:rPr>
          <w:color w:val="002060"/>
        </w:rPr>
      </w:pPr>
      <w:r w:rsidRPr="00000AC3">
        <w:rPr>
          <w:color w:val="002060"/>
        </w:rPr>
        <w:t xml:space="preserve">GARE DEL 12/12/2019 </w:t>
      </w:r>
    </w:p>
    <w:p w14:paraId="7AD2A5B1" w14:textId="77777777" w:rsidR="00263B83" w:rsidRPr="00000AC3" w:rsidRDefault="00263B83" w:rsidP="00263B83">
      <w:pPr>
        <w:pStyle w:val="titolo7a"/>
        <w:divId w:val="527259509"/>
        <w:rPr>
          <w:color w:val="002060"/>
        </w:rPr>
      </w:pPr>
      <w:r w:rsidRPr="00000AC3">
        <w:rPr>
          <w:color w:val="002060"/>
        </w:rPr>
        <w:t xml:space="preserve">PROVVEDIMENTI DISCIPLINARI </w:t>
      </w:r>
    </w:p>
    <w:p w14:paraId="7E2B7B9F" w14:textId="77777777" w:rsidR="00263B83" w:rsidRPr="00000AC3" w:rsidRDefault="00263B83" w:rsidP="00263B83">
      <w:pPr>
        <w:pStyle w:val="TITOLO7B"/>
        <w:divId w:val="527259509"/>
        <w:rPr>
          <w:color w:val="002060"/>
        </w:rPr>
      </w:pPr>
      <w:r w:rsidRPr="00000AC3">
        <w:rPr>
          <w:color w:val="002060"/>
        </w:rPr>
        <w:t xml:space="preserve">In base alle risultanze degli atti ufficiali sono state deliberate le seguenti sanzioni disciplinari. </w:t>
      </w:r>
    </w:p>
    <w:p w14:paraId="65327A92" w14:textId="77777777" w:rsidR="00263B83" w:rsidRPr="00000AC3" w:rsidRDefault="00263B83" w:rsidP="00263B83">
      <w:pPr>
        <w:pStyle w:val="titolo3"/>
        <w:divId w:val="527259509"/>
        <w:rPr>
          <w:color w:val="002060"/>
        </w:rPr>
      </w:pPr>
      <w:r w:rsidRPr="00000AC3">
        <w:rPr>
          <w:color w:val="002060"/>
        </w:rPr>
        <w:t xml:space="preserve">A CARICO CALCIATORI ESPULSI DAL CAMPO </w:t>
      </w:r>
    </w:p>
    <w:p w14:paraId="5C951DF6" w14:textId="77777777" w:rsidR="00263B83" w:rsidRPr="00000AC3" w:rsidRDefault="00263B83" w:rsidP="00263B83">
      <w:pPr>
        <w:pStyle w:val="titolo20"/>
        <w:divId w:val="527259509"/>
        <w:rPr>
          <w:color w:val="002060"/>
        </w:rPr>
      </w:pPr>
      <w:r w:rsidRPr="00000AC3">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6C383D6F" w14:textId="77777777" w:rsidTr="00263B83">
        <w:trPr>
          <w:divId w:val="527259509"/>
        </w:trPr>
        <w:tc>
          <w:tcPr>
            <w:tcW w:w="2200" w:type="dxa"/>
            <w:tcMar>
              <w:top w:w="20" w:type="dxa"/>
              <w:left w:w="20" w:type="dxa"/>
              <w:bottom w:w="20" w:type="dxa"/>
              <w:right w:w="20" w:type="dxa"/>
            </w:tcMar>
            <w:vAlign w:val="center"/>
          </w:tcPr>
          <w:p w14:paraId="5FAB47EC" w14:textId="77777777" w:rsidR="00263B83" w:rsidRPr="00000AC3" w:rsidRDefault="00263B83" w:rsidP="008672FD">
            <w:pPr>
              <w:pStyle w:val="movimento"/>
              <w:rPr>
                <w:color w:val="002060"/>
              </w:rPr>
            </w:pPr>
            <w:r w:rsidRPr="00000AC3">
              <w:rPr>
                <w:color w:val="002060"/>
              </w:rPr>
              <w:t>PAOLONI ALEX</w:t>
            </w:r>
          </w:p>
        </w:tc>
        <w:tc>
          <w:tcPr>
            <w:tcW w:w="2200" w:type="dxa"/>
            <w:tcMar>
              <w:top w:w="20" w:type="dxa"/>
              <w:left w:w="20" w:type="dxa"/>
              <w:bottom w:w="20" w:type="dxa"/>
              <w:right w:w="20" w:type="dxa"/>
            </w:tcMar>
            <w:vAlign w:val="center"/>
          </w:tcPr>
          <w:p w14:paraId="48F3159B" w14:textId="77777777" w:rsidR="00263B83" w:rsidRPr="00000AC3" w:rsidRDefault="00263B83" w:rsidP="008672FD">
            <w:pPr>
              <w:pStyle w:val="movimento2"/>
              <w:rPr>
                <w:color w:val="002060"/>
              </w:rPr>
            </w:pPr>
            <w:r w:rsidRPr="00000AC3">
              <w:rPr>
                <w:color w:val="002060"/>
              </w:rPr>
              <w:t xml:space="preserve">(CANDIA BARACCOLA ASPIO) </w:t>
            </w:r>
          </w:p>
        </w:tc>
        <w:tc>
          <w:tcPr>
            <w:tcW w:w="800" w:type="dxa"/>
            <w:tcMar>
              <w:top w:w="20" w:type="dxa"/>
              <w:left w:w="20" w:type="dxa"/>
              <w:bottom w:w="20" w:type="dxa"/>
              <w:right w:w="20" w:type="dxa"/>
            </w:tcMar>
            <w:vAlign w:val="center"/>
          </w:tcPr>
          <w:p w14:paraId="3090B23A"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3A122985"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65CFB3F9" w14:textId="77777777" w:rsidR="00263B83" w:rsidRPr="00000AC3" w:rsidRDefault="00263B83" w:rsidP="008672FD">
            <w:pPr>
              <w:pStyle w:val="movimento2"/>
              <w:rPr>
                <w:color w:val="002060"/>
              </w:rPr>
            </w:pPr>
            <w:r w:rsidRPr="00000AC3">
              <w:rPr>
                <w:color w:val="002060"/>
              </w:rPr>
              <w:t> </w:t>
            </w:r>
          </w:p>
        </w:tc>
      </w:tr>
    </w:tbl>
    <w:p w14:paraId="4499AD55" w14:textId="77777777" w:rsidR="00263B83" w:rsidRPr="00000AC3" w:rsidRDefault="00263B83" w:rsidP="00263B83">
      <w:pPr>
        <w:pStyle w:val="titolo3"/>
        <w:divId w:val="527259509"/>
        <w:rPr>
          <w:color w:val="002060"/>
        </w:rPr>
      </w:pPr>
      <w:r w:rsidRPr="00000AC3">
        <w:rPr>
          <w:color w:val="002060"/>
        </w:rPr>
        <w:t xml:space="preserve">A CARICO CALCIATORI NON ESPULSI DAL CAMPO </w:t>
      </w:r>
    </w:p>
    <w:p w14:paraId="569B5FD5" w14:textId="77777777" w:rsidR="00263B83" w:rsidRPr="00000AC3" w:rsidRDefault="00263B83" w:rsidP="00263B83">
      <w:pPr>
        <w:pStyle w:val="titolo20"/>
        <w:divId w:val="527259509"/>
        <w:rPr>
          <w:color w:val="002060"/>
        </w:rPr>
      </w:pPr>
      <w:r w:rsidRPr="00000AC3">
        <w:rPr>
          <w:color w:val="002060"/>
        </w:rPr>
        <w:lastRenderedPageBreak/>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2932306B" w14:textId="77777777" w:rsidTr="00263B83">
        <w:trPr>
          <w:divId w:val="527259509"/>
        </w:trPr>
        <w:tc>
          <w:tcPr>
            <w:tcW w:w="2200" w:type="dxa"/>
            <w:tcMar>
              <w:top w:w="20" w:type="dxa"/>
              <w:left w:w="20" w:type="dxa"/>
              <w:bottom w:w="20" w:type="dxa"/>
              <w:right w:w="20" w:type="dxa"/>
            </w:tcMar>
            <w:vAlign w:val="center"/>
          </w:tcPr>
          <w:p w14:paraId="21B852EF" w14:textId="77777777" w:rsidR="00263B83" w:rsidRPr="00000AC3" w:rsidRDefault="00263B83" w:rsidP="008672FD">
            <w:pPr>
              <w:pStyle w:val="movimento"/>
              <w:rPr>
                <w:color w:val="002060"/>
              </w:rPr>
            </w:pPr>
            <w:r w:rsidRPr="00000AC3">
              <w:rPr>
                <w:color w:val="002060"/>
              </w:rPr>
              <w:t>MORESCHI LEONARDO</w:t>
            </w:r>
          </w:p>
        </w:tc>
        <w:tc>
          <w:tcPr>
            <w:tcW w:w="2200" w:type="dxa"/>
            <w:tcMar>
              <w:top w:w="20" w:type="dxa"/>
              <w:left w:w="20" w:type="dxa"/>
              <w:bottom w:w="20" w:type="dxa"/>
              <w:right w:w="20" w:type="dxa"/>
            </w:tcMar>
            <w:vAlign w:val="center"/>
          </w:tcPr>
          <w:p w14:paraId="37526B86" w14:textId="77777777" w:rsidR="00263B83" w:rsidRPr="00000AC3" w:rsidRDefault="00263B83" w:rsidP="008672FD">
            <w:pPr>
              <w:pStyle w:val="movimento2"/>
              <w:rPr>
                <w:color w:val="002060"/>
              </w:rPr>
            </w:pPr>
            <w:r w:rsidRPr="00000AC3">
              <w:rPr>
                <w:color w:val="002060"/>
              </w:rPr>
              <w:t xml:space="preserve">(CANDIA BARACCOLA ASPIO) </w:t>
            </w:r>
          </w:p>
        </w:tc>
        <w:tc>
          <w:tcPr>
            <w:tcW w:w="800" w:type="dxa"/>
            <w:tcMar>
              <w:top w:w="20" w:type="dxa"/>
              <w:left w:w="20" w:type="dxa"/>
              <w:bottom w:w="20" w:type="dxa"/>
              <w:right w:w="20" w:type="dxa"/>
            </w:tcMar>
            <w:vAlign w:val="center"/>
          </w:tcPr>
          <w:p w14:paraId="6FF3BF34"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74FB31B0" w14:textId="77777777" w:rsidR="00263B83" w:rsidRPr="00000AC3" w:rsidRDefault="00263B83" w:rsidP="008672FD">
            <w:pPr>
              <w:pStyle w:val="movimento"/>
              <w:rPr>
                <w:color w:val="002060"/>
              </w:rPr>
            </w:pPr>
            <w:r w:rsidRPr="00000AC3">
              <w:rPr>
                <w:color w:val="002060"/>
              </w:rPr>
              <w:t>BEVILACQUA EDOARDO</w:t>
            </w:r>
          </w:p>
        </w:tc>
        <w:tc>
          <w:tcPr>
            <w:tcW w:w="2200" w:type="dxa"/>
            <w:tcMar>
              <w:top w:w="20" w:type="dxa"/>
              <w:left w:w="20" w:type="dxa"/>
              <w:bottom w:w="20" w:type="dxa"/>
              <w:right w:w="20" w:type="dxa"/>
            </w:tcMar>
            <w:vAlign w:val="center"/>
          </w:tcPr>
          <w:p w14:paraId="63AE1A42" w14:textId="77777777" w:rsidR="00263B83" w:rsidRPr="00000AC3" w:rsidRDefault="00263B83" w:rsidP="008672FD">
            <w:pPr>
              <w:pStyle w:val="movimento2"/>
              <w:rPr>
                <w:color w:val="002060"/>
              </w:rPr>
            </w:pPr>
            <w:r w:rsidRPr="00000AC3">
              <w:rPr>
                <w:color w:val="002060"/>
              </w:rPr>
              <w:t xml:space="preserve">(PIETRALACROCE 73) </w:t>
            </w:r>
          </w:p>
        </w:tc>
      </w:tr>
    </w:tbl>
    <w:p w14:paraId="05783591" w14:textId="2A88A40C" w:rsidR="00263B83" w:rsidRDefault="00263B83" w:rsidP="00263B83">
      <w:pPr>
        <w:pStyle w:val="breakline"/>
        <w:divId w:val="527259509"/>
        <w:rPr>
          <w:color w:val="002060"/>
        </w:rPr>
      </w:pPr>
    </w:p>
    <w:p w14:paraId="3BEC44C8"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72177C14"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570A29A3" w14:textId="77777777" w:rsidR="00263B83" w:rsidRPr="00000AC3" w:rsidRDefault="00263B83" w:rsidP="00263B83">
      <w:pPr>
        <w:pStyle w:val="breakline"/>
        <w:divId w:val="527259509"/>
        <w:rPr>
          <w:color w:val="002060"/>
        </w:rPr>
      </w:pPr>
    </w:p>
    <w:p w14:paraId="6FABB418" w14:textId="77777777" w:rsidR="00263B83" w:rsidRPr="00000AC3" w:rsidRDefault="00263B83" w:rsidP="00263B83">
      <w:pPr>
        <w:pStyle w:val="TITOLOPRINC"/>
        <w:divId w:val="527259509"/>
        <w:rPr>
          <w:color w:val="002060"/>
        </w:rPr>
      </w:pPr>
      <w:r w:rsidRPr="00000AC3">
        <w:rPr>
          <w:color w:val="002060"/>
        </w:rPr>
        <w:t>CLASSIFICA</w:t>
      </w:r>
    </w:p>
    <w:p w14:paraId="2928F44E" w14:textId="77777777" w:rsidR="00263B83" w:rsidRPr="00000AC3" w:rsidRDefault="00263B83" w:rsidP="00263B83">
      <w:pPr>
        <w:pStyle w:val="breakline"/>
        <w:divId w:val="527259509"/>
        <w:rPr>
          <w:color w:val="002060"/>
        </w:rPr>
      </w:pPr>
    </w:p>
    <w:p w14:paraId="23312A48" w14:textId="77777777" w:rsidR="00263B83" w:rsidRPr="00000AC3" w:rsidRDefault="00263B83" w:rsidP="00263B83">
      <w:pPr>
        <w:pStyle w:val="breakline"/>
        <w:divId w:val="527259509"/>
        <w:rPr>
          <w:color w:val="002060"/>
        </w:rPr>
      </w:pPr>
    </w:p>
    <w:p w14:paraId="302FCCBF" w14:textId="77777777" w:rsidR="00263B83" w:rsidRPr="00000AC3" w:rsidRDefault="00263B83" w:rsidP="00263B83">
      <w:pPr>
        <w:pStyle w:val="SOTTOTITOLOCAMPIONATO1"/>
        <w:divId w:val="527259509"/>
        <w:rPr>
          <w:color w:val="002060"/>
        </w:rPr>
      </w:pPr>
      <w:r w:rsidRPr="00000AC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63B83" w:rsidRPr="00000AC3" w14:paraId="16D02EF4" w14:textId="77777777" w:rsidTr="00263B8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E84E4" w14:textId="77777777" w:rsidR="00263B83" w:rsidRPr="00000AC3" w:rsidRDefault="00263B83" w:rsidP="008672FD">
            <w:pPr>
              <w:pStyle w:val="HEADERTABELLA"/>
              <w:rPr>
                <w:color w:val="002060"/>
              </w:rPr>
            </w:pPr>
            <w:r w:rsidRPr="00000A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CCFFEF" w14:textId="77777777" w:rsidR="00263B83" w:rsidRPr="00000AC3" w:rsidRDefault="00263B83" w:rsidP="008672FD">
            <w:pPr>
              <w:pStyle w:val="HEADERTABELLA"/>
              <w:rPr>
                <w:color w:val="002060"/>
              </w:rPr>
            </w:pPr>
            <w:r w:rsidRPr="00000A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835D3F" w14:textId="77777777" w:rsidR="00263B83" w:rsidRPr="00000AC3" w:rsidRDefault="00263B83" w:rsidP="008672FD">
            <w:pPr>
              <w:pStyle w:val="HEADERTABELLA"/>
              <w:rPr>
                <w:color w:val="002060"/>
              </w:rPr>
            </w:pPr>
            <w:r w:rsidRPr="00000A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D299B" w14:textId="77777777" w:rsidR="00263B83" w:rsidRPr="00000AC3" w:rsidRDefault="00263B83" w:rsidP="008672FD">
            <w:pPr>
              <w:pStyle w:val="HEADERTABELLA"/>
              <w:rPr>
                <w:color w:val="002060"/>
              </w:rPr>
            </w:pPr>
            <w:r w:rsidRPr="00000A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1F27A" w14:textId="77777777" w:rsidR="00263B83" w:rsidRPr="00000AC3" w:rsidRDefault="00263B83" w:rsidP="008672FD">
            <w:pPr>
              <w:pStyle w:val="HEADERTABELLA"/>
              <w:rPr>
                <w:color w:val="002060"/>
              </w:rPr>
            </w:pPr>
            <w:r w:rsidRPr="00000A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D023FC" w14:textId="77777777" w:rsidR="00263B83" w:rsidRPr="00000AC3" w:rsidRDefault="00263B83" w:rsidP="008672FD">
            <w:pPr>
              <w:pStyle w:val="HEADERTABELLA"/>
              <w:rPr>
                <w:color w:val="002060"/>
              </w:rPr>
            </w:pPr>
            <w:r w:rsidRPr="00000A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016971" w14:textId="77777777" w:rsidR="00263B83" w:rsidRPr="00000AC3" w:rsidRDefault="00263B83" w:rsidP="008672FD">
            <w:pPr>
              <w:pStyle w:val="HEADERTABELLA"/>
              <w:rPr>
                <w:color w:val="002060"/>
              </w:rPr>
            </w:pPr>
            <w:r w:rsidRPr="00000A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36E74B" w14:textId="77777777" w:rsidR="00263B83" w:rsidRPr="00000AC3" w:rsidRDefault="00263B83" w:rsidP="008672FD">
            <w:pPr>
              <w:pStyle w:val="HEADERTABELLA"/>
              <w:rPr>
                <w:color w:val="002060"/>
              </w:rPr>
            </w:pPr>
            <w:r w:rsidRPr="00000A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5420E1" w14:textId="77777777" w:rsidR="00263B83" w:rsidRPr="00000AC3" w:rsidRDefault="00263B83" w:rsidP="008672FD">
            <w:pPr>
              <w:pStyle w:val="HEADERTABELLA"/>
              <w:rPr>
                <w:color w:val="002060"/>
              </w:rPr>
            </w:pPr>
            <w:r w:rsidRPr="00000A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7E42A9" w14:textId="77777777" w:rsidR="00263B83" w:rsidRPr="00000AC3" w:rsidRDefault="00263B83" w:rsidP="008672FD">
            <w:pPr>
              <w:pStyle w:val="HEADERTABELLA"/>
              <w:rPr>
                <w:color w:val="002060"/>
              </w:rPr>
            </w:pPr>
            <w:r w:rsidRPr="00000AC3">
              <w:rPr>
                <w:color w:val="002060"/>
              </w:rPr>
              <w:t>PE</w:t>
            </w:r>
          </w:p>
        </w:tc>
      </w:tr>
      <w:tr w:rsidR="00263B83" w:rsidRPr="00000AC3" w14:paraId="48E3AAB3" w14:textId="77777777" w:rsidTr="00263B8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A60D26" w14:textId="77777777" w:rsidR="00263B83" w:rsidRPr="00000AC3" w:rsidRDefault="00263B83" w:rsidP="008672FD">
            <w:pPr>
              <w:pStyle w:val="ROWTABELLA"/>
              <w:rPr>
                <w:color w:val="002060"/>
              </w:rPr>
            </w:pPr>
            <w:r w:rsidRPr="00000AC3">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341B9" w14:textId="77777777" w:rsidR="00263B83" w:rsidRPr="00000AC3" w:rsidRDefault="00263B83" w:rsidP="008672FD">
            <w:pPr>
              <w:pStyle w:val="ROWTABELLA"/>
              <w:jc w:val="center"/>
              <w:rPr>
                <w:color w:val="002060"/>
              </w:rPr>
            </w:pPr>
            <w:r w:rsidRPr="00000A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D24A8"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421B0"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D42EA"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CED04"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D7C68" w14:textId="77777777" w:rsidR="00263B83" w:rsidRPr="00000AC3" w:rsidRDefault="00263B83" w:rsidP="008672FD">
            <w:pPr>
              <w:pStyle w:val="ROWTABELLA"/>
              <w:jc w:val="center"/>
              <w:rPr>
                <w:color w:val="002060"/>
              </w:rPr>
            </w:pPr>
            <w:r w:rsidRPr="00000A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A8656" w14:textId="77777777" w:rsidR="00263B83" w:rsidRPr="00000AC3" w:rsidRDefault="00263B83" w:rsidP="008672FD">
            <w:pPr>
              <w:pStyle w:val="ROWTABELLA"/>
              <w:jc w:val="center"/>
              <w:rPr>
                <w:color w:val="002060"/>
              </w:rPr>
            </w:pPr>
            <w:r w:rsidRPr="00000A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061F0" w14:textId="77777777" w:rsidR="00263B83" w:rsidRPr="00000AC3" w:rsidRDefault="00263B83" w:rsidP="008672FD">
            <w:pPr>
              <w:pStyle w:val="ROWTABELLA"/>
              <w:jc w:val="center"/>
              <w:rPr>
                <w:color w:val="002060"/>
              </w:rPr>
            </w:pPr>
            <w:r w:rsidRPr="00000A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A2614" w14:textId="77777777" w:rsidR="00263B83" w:rsidRPr="00000AC3" w:rsidRDefault="00263B83" w:rsidP="008672FD">
            <w:pPr>
              <w:pStyle w:val="ROWTABELLA"/>
              <w:jc w:val="center"/>
              <w:rPr>
                <w:color w:val="002060"/>
              </w:rPr>
            </w:pPr>
            <w:r w:rsidRPr="00000AC3">
              <w:rPr>
                <w:color w:val="002060"/>
              </w:rPr>
              <w:t>0</w:t>
            </w:r>
          </w:p>
        </w:tc>
      </w:tr>
      <w:tr w:rsidR="00263B83" w:rsidRPr="00000AC3" w14:paraId="2075104C"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188245" w14:textId="77777777" w:rsidR="00263B83" w:rsidRPr="00000AC3" w:rsidRDefault="00263B83" w:rsidP="008672FD">
            <w:pPr>
              <w:pStyle w:val="ROWTABELLA"/>
              <w:rPr>
                <w:color w:val="002060"/>
              </w:rPr>
            </w:pPr>
            <w:r w:rsidRPr="00000AC3">
              <w:rPr>
                <w:color w:val="002060"/>
              </w:rPr>
              <w:t xml:space="preserve">G.S. AUDAX 1970 </w:t>
            </w:r>
            <w:proofErr w:type="gramStart"/>
            <w:r w:rsidRPr="00000AC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A8AD4" w14:textId="77777777" w:rsidR="00263B83" w:rsidRPr="00000AC3" w:rsidRDefault="00263B83" w:rsidP="008672FD">
            <w:pPr>
              <w:pStyle w:val="ROWTABELLA"/>
              <w:jc w:val="center"/>
              <w:rPr>
                <w:color w:val="002060"/>
              </w:rPr>
            </w:pPr>
            <w:r w:rsidRPr="00000A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CA0DC"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3FA73"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C0883"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F5173"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463AD" w14:textId="77777777" w:rsidR="00263B83" w:rsidRPr="00000AC3" w:rsidRDefault="00263B83" w:rsidP="008672FD">
            <w:pPr>
              <w:pStyle w:val="ROWTABELLA"/>
              <w:jc w:val="center"/>
              <w:rPr>
                <w:color w:val="002060"/>
              </w:rPr>
            </w:pPr>
            <w:r w:rsidRPr="00000A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08E7C" w14:textId="77777777" w:rsidR="00263B83" w:rsidRPr="00000AC3" w:rsidRDefault="00263B83" w:rsidP="008672FD">
            <w:pPr>
              <w:pStyle w:val="ROWTABELLA"/>
              <w:jc w:val="center"/>
              <w:rPr>
                <w:color w:val="002060"/>
              </w:rPr>
            </w:pPr>
            <w:r w:rsidRPr="00000A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EC16" w14:textId="77777777" w:rsidR="00263B83" w:rsidRPr="00000AC3" w:rsidRDefault="00263B83" w:rsidP="008672FD">
            <w:pPr>
              <w:pStyle w:val="ROWTABELLA"/>
              <w:jc w:val="center"/>
              <w:rPr>
                <w:color w:val="002060"/>
              </w:rPr>
            </w:pPr>
            <w:r w:rsidRPr="00000A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BD4F2" w14:textId="77777777" w:rsidR="00263B83" w:rsidRPr="00000AC3" w:rsidRDefault="00263B83" w:rsidP="008672FD">
            <w:pPr>
              <w:pStyle w:val="ROWTABELLA"/>
              <w:jc w:val="center"/>
              <w:rPr>
                <w:color w:val="002060"/>
              </w:rPr>
            </w:pPr>
            <w:r w:rsidRPr="00000AC3">
              <w:rPr>
                <w:color w:val="002060"/>
              </w:rPr>
              <w:t>0</w:t>
            </w:r>
          </w:p>
        </w:tc>
      </w:tr>
      <w:tr w:rsidR="00263B83" w:rsidRPr="00000AC3" w14:paraId="6856B452"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FEF8EB" w14:textId="77777777" w:rsidR="00263B83" w:rsidRPr="00000AC3" w:rsidRDefault="00263B83" w:rsidP="008672FD">
            <w:pPr>
              <w:pStyle w:val="ROWTABELLA"/>
              <w:rPr>
                <w:color w:val="002060"/>
              </w:rPr>
            </w:pPr>
            <w:r w:rsidRPr="00000AC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029E2" w14:textId="77777777" w:rsidR="00263B83" w:rsidRPr="00000AC3" w:rsidRDefault="00263B83" w:rsidP="008672FD">
            <w:pPr>
              <w:pStyle w:val="ROWTABELLA"/>
              <w:jc w:val="center"/>
              <w:rPr>
                <w:color w:val="002060"/>
              </w:rPr>
            </w:pPr>
            <w:r w:rsidRPr="00000A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3AD20"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57F49"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10B7A"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2401B"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21E28"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BAFE9" w14:textId="77777777" w:rsidR="00263B83" w:rsidRPr="00000AC3" w:rsidRDefault="00263B83" w:rsidP="008672FD">
            <w:pPr>
              <w:pStyle w:val="ROWTABELLA"/>
              <w:jc w:val="center"/>
              <w:rPr>
                <w:color w:val="002060"/>
              </w:rPr>
            </w:pPr>
            <w:r w:rsidRPr="00000A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84D25"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45391" w14:textId="77777777" w:rsidR="00263B83" w:rsidRPr="00000AC3" w:rsidRDefault="00263B83" w:rsidP="008672FD">
            <w:pPr>
              <w:pStyle w:val="ROWTABELLA"/>
              <w:jc w:val="center"/>
              <w:rPr>
                <w:color w:val="002060"/>
              </w:rPr>
            </w:pPr>
            <w:r w:rsidRPr="00000AC3">
              <w:rPr>
                <w:color w:val="002060"/>
              </w:rPr>
              <w:t>0</w:t>
            </w:r>
          </w:p>
        </w:tc>
      </w:tr>
      <w:tr w:rsidR="00263B83" w:rsidRPr="00000AC3" w14:paraId="4588D257"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50950A" w14:textId="77777777" w:rsidR="00263B83" w:rsidRPr="00000AC3" w:rsidRDefault="00263B83" w:rsidP="008672FD">
            <w:pPr>
              <w:pStyle w:val="ROWTABELLA"/>
              <w:rPr>
                <w:color w:val="002060"/>
              </w:rPr>
            </w:pPr>
            <w:r w:rsidRPr="00000AC3">
              <w:rPr>
                <w:color w:val="002060"/>
              </w:rPr>
              <w:t xml:space="preserve">A.S.D. REAL </w:t>
            </w:r>
            <w:proofErr w:type="gramStart"/>
            <w:r w:rsidRPr="00000AC3">
              <w:rPr>
                <w:color w:val="002060"/>
              </w:rPr>
              <w:t>S.COSTANZO</w:t>
            </w:r>
            <w:proofErr w:type="gramEnd"/>
            <w:r w:rsidRPr="00000AC3">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28602"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BF1B7"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4BE0A"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B6730"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2894F"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A72B0" w14:textId="77777777" w:rsidR="00263B83" w:rsidRPr="00000AC3" w:rsidRDefault="00263B83" w:rsidP="008672FD">
            <w:pPr>
              <w:pStyle w:val="ROWTABELLA"/>
              <w:jc w:val="center"/>
              <w:rPr>
                <w:color w:val="002060"/>
              </w:rPr>
            </w:pPr>
            <w:r w:rsidRPr="00000A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EC5B8"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40062"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F6F96" w14:textId="77777777" w:rsidR="00263B83" w:rsidRPr="00000AC3" w:rsidRDefault="00263B83" w:rsidP="008672FD">
            <w:pPr>
              <w:pStyle w:val="ROWTABELLA"/>
              <w:jc w:val="center"/>
              <w:rPr>
                <w:color w:val="002060"/>
              </w:rPr>
            </w:pPr>
            <w:r w:rsidRPr="00000AC3">
              <w:rPr>
                <w:color w:val="002060"/>
              </w:rPr>
              <w:t>0</w:t>
            </w:r>
          </w:p>
        </w:tc>
      </w:tr>
      <w:tr w:rsidR="00263B83" w:rsidRPr="00000AC3" w14:paraId="3D4A2EC1"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FA2F65" w14:textId="77777777" w:rsidR="00263B83" w:rsidRPr="00000AC3" w:rsidRDefault="00263B83" w:rsidP="008672FD">
            <w:pPr>
              <w:pStyle w:val="ROWTABELLA"/>
              <w:rPr>
                <w:color w:val="002060"/>
              </w:rPr>
            </w:pPr>
            <w:r w:rsidRPr="00000AC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8FCBA"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4268A"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75419"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2265D"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68B1C"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39C65"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3A5C2" w14:textId="77777777" w:rsidR="00263B83" w:rsidRPr="00000AC3" w:rsidRDefault="00263B83" w:rsidP="008672FD">
            <w:pPr>
              <w:pStyle w:val="ROWTABELLA"/>
              <w:jc w:val="center"/>
              <w:rPr>
                <w:color w:val="002060"/>
              </w:rPr>
            </w:pPr>
            <w:r w:rsidRPr="00000A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ADFDD"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AF9B3" w14:textId="77777777" w:rsidR="00263B83" w:rsidRPr="00000AC3" w:rsidRDefault="00263B83" w:rsidP="008672FD">
            <w:pPr>
              <w:pStyle w:val="ROWTABELLA"/>
              <w:jc w:val="center"/>
              <w:rPr>
                <w:color w:val="002060"/>
              </w:rPr>
            </w:pPr>
            <w:r w:rsidRPr="00000AC3">
              <w:rPr>
                <w:color w:val="002060"/>
              </w:rPr>
              <w:t>0</w:t>
            </w:r>
          </w:p>
        </w:tc>
      </w:tr>
      <w:tr w:rsidR="00263B83" w:rsidRPr="00000AC3" w14:paraId="624BF811"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F07D13" w14:textId="77777777" w:rsidR="00263B83" w:rsidRPr="00000AC3" w:rsidRDefault="00263B83" w:rsidP="008672FD">
            <w:pPr>
              <w:pStyle w:val="ROWTABELLA"/>
              <w:rPr>
                <w:color w:val="002060"/>
              </w:rPr>
            </w:pPr>
            <w:r w:rsidRPr="00000AC3">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B2F5F"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537CF"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AFA68"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54B84"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EB171"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9EF28" w14:textId="77777777" w:rsidR="00263B83" w:rsidRPr="00000AC3" w:rsidRDefault="00263B83" w:rsidP="008672FD">
            <w:pPr>
              <w:pStyle w:val="ROWTABELLA"/>
              <w:jc w:val="center"/>
              <w:rPr>
                <w:color w:val="002060"/>
              </w:rPr>
            </w:pPr>
            <w:r w:rsidRPr="00000A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8805C" w14:textId="77777777" w:rsidR="00263B83" w:rsidRPr="00000AC3" w:rsidRDefault="00263B83" w:rsidP="008672FD">
            <w:pPr>
              <w:pStyle w:val="ROWTABELLA"/>
              <w:jc w:val="center"/>
              <w:rPr>
                <w:color w:val="002060"/>
              </w:rPr>
            </w:pPr>
            <w:r w:rsidRPr="00000A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1376C" w14:textId="77777777" w:rsidR="00263B83" w:rsidRPr="00000AC3" w:rsidRDefault="00263B83" w:rsidP="008672FD">
            <w:pPr>
              <w:pStyle w:val="ROWTABELLA"/>
              <w:jc w:val="center"/>
              <w:rPr>
                <w:color w:val="002060"/>
              </w:rPr>
            </w:pPr>
            <w:r w:rsidRPr="00000A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D039" w14:textId="77777777" w:rsidR="00263B83" w:rsidRPr="00000AC3" w:rsidRDefault="00263B83" w:rsidP="008672FD">
            <w:pPr>
              <w:pStyle w:val="ROWTABELLA"/>
              <w:jc w:val="center"/>
              <w:rPr>
                <w:color w:val="002060"/>
              </w:rPr>
            </w:pPr>
            <w:r w:rsidRPr="00000AC3">
              <w:rPr>
                <w:color w:val="002060"/>
              </w:rPr>
              <w:t>0</w:t>
            </w:r>
          </w:p>
        </w:tc>
      </w:tr>
      <w:tr w:rsidR="00263B83" w:rsidRPr="00000AC3" w14:paraId="76587D7E" w14:textId="77777777" w:rsidTr="00263B8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788A75" w14:textId="77777777" w:rsidR="00263B83" w:rsidRPr="00000AC3" w:rsidRDefault="00263B83" w:rsidP="008672FD">
            <w:pPr>
              <w:pStyle w:val="ROWTABELLA"/>
              <w:rPr>
                <w:color w:val="002060"/>
              </w:rPr>
            </w:pPr>
            <w:r w:rsidRPr="00000AC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45BA9"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D1BDD"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C2D357"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27338"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AF12E"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33046" w14:textId="77777777" w:rsidR="00263B83" w:rsidRPr="00000AC3" w:rsidRDefault="00263B83" w:rsidP="008672FD">
            <w:pPr>
              <w:pStyle w:val="ROWTABELLA"/>
              <w:jc w:val="center"/>
              <w:rPr>
                <w:color w:val="002060"/>
              </w:rPr>
            </w:pPr>
            <w:r w:rsidRPr="00000A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FE0F8" w14:textId="77777777" w:rsidR="00263B83" w:rsidRPr="00000AC3" w:rsidRDefault="00263B83" w:rsidP="008672FD">
            <w:pPr>
              <w:pStyle w:val="ROWTABELLA"/>
              <w:jc w:val="center"/>
              <w:rPr>
                <w:color w:val="002060"/>
              </w:rPr>
            </w:pPr>
            <w:r w:rsidRPr="00000AC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66760"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8D38C" w14:textId="77777777" w:rsidR="00263B83" w:rsidRPr="00000AC3" w:rsidRDefault="00263B83" w:rsidP="008672FD">
            <w:pPr>
              <w:pStyle w:val="ROWTABELLA"/>
              <w:jc w:val="center"/>
              <w:rPr>
                <w:color w:val="002060"/>
              </w:rPr>
            </w:pPr>
            <w:r w:rsidRPr="00000AC3">
              <w:rPr>
                <w:color w:val="002060"/>
              </w:rPr>
              <w:t>0</w:t>
            </w:r>
          </w:p>
        </w:tc>
      </w:tr>
    </w:tbl>
    <w:p w14:paraId="3BD35099" w14:textId="77777777" w:rsidR="00263B83" w:rsidRPr="00000AC3" w:rsidRDefault="00263B83" w:rsidP="00263B83">
      <w:pPr>
        <w:pStyle w:val="breakline"/>
        <w:divId w:val="527259509"/>
        <w:rPr>
          <w:color w:val="002060"/>
        </w:rPr>
      </w:pPr>
    </w:p>
    <w:p w14:paraId="34C7C0F2" w14:textId="77777777" w:rsidR="00263B83" w:rsidRPr="00000AC3" w:rsidRDefault="00263B83" w:rsidP="00263B83">
      <w:pPr>
        <w:pStyle w:val="breakline"/>
        <w:divId w:val="527259509"/>
        <w:rPr>
          <w:color w:val="002060"/>
        </w:rPr>
      </w:pPr>
    </w:p>
    <w:p w14:paraId="6E41C2B4" w14:textId="77777777" w:rsidR="00263B83" w:rsidRPr="00000AC3" w:rsidRDefault="00263B83" w:rsidP="00263B83">
      <w:pPr>
        <w:pStyle w:val="SOTTOTITOLOCAMPIONATO1"/>
        <w:divId w:val="527259509"/>
        <w:rPr>
          <w:color w:val="002060"/>
        </w:rPr>
      </w:pPr>
      <w:r w:rsidRPr="00000AC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63B83" w:rsidRPr="00000AC3" w14:paraId="0424A415" w14:textId="77777777" w:rsidTr="00263B8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D75578" w14:textId="77777777" w:rsidR="00263B83" w:rsidRPr="00000AC3" w:rsidRDefault="00263B83" w:rsidP="008672FD">
            <w:pPr>
              <w:pStyle w:val="HEADERTABELLA"/>
              <w:rPr>
                <w:color w:val="002060"/>
              </w:rPr>
            </w:pPr>
            <w:r w:rsidRPr="00000A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F6D3F4" w14:textId="77777777" w:rsidR="00263B83" w:rsidRPr="00000AC3" w:rsidRDefault="00263B83" w:rsidP="008672FD">
            <w:pPr>
              <w:pStyle w:val="HEADERTABELLA"/>
              <w:rPr>
                <w:color w:val="002060"/>
              </w:rPr>
            </w:pPr>
            <w:r w:rsidRPr="00000A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E1F1E" w14:textId="77777777" w:rsidR="00263B83" w:rsidRPr="00000AC3" w:rsidRDefault="00263B83" w:rsidP="008672FD">
            <w:pPr>
              <w:pStyle w:val="HEADERTABELLA"/>
              <w:rPr>
                <w:color w:val="002060"/>
              </w:rPr>
            </w:pPr>
            <w:r w:rsidRPr="00000A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6C95D1" w14:textId="77777777" w:rsidR="00263B83" w:rsidRPr="00000AC3" w:rsidRDefault="00263B83" w:rsidP="008672FD">
            <w:pPr>
              <w:pStyle w:val="HEADERTABELLA"/>
              <w:rPr>
                <w:color w:val="002060"/>
              </w:rPr>
            </w:pPr>
            <w:r w:rsidRPr="00000A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BC5D8C" w14:textId="77777777" w:rsidR="00263B83" w:rsidRPr="00000AC3" w:rsidRDefault="00263B83" w:rsidP="008672FD">
            <w:pPr>
              <w:pStyle w:val="HEADERTABELLA"/>
              <w:rPr>
                <w:color w:val="002060"/>
              </w:rPr>
            </w:pPr>
            <w:r w:rsidRPr="00000A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5DAFE7" w14:textId="77777777" w:rsidR="00263B83" w:rsidRPr="00000AC3" w:rsidRDefault="00263B83" w:rsidP="008672FD">
            <w:pPr>
              <w:pStyle w:val="HEADERTABELLA"/>
              <w:rPr>
                <w:color w:val="002060"/>
              </w:rPr>
            </w:pPr>
            <w:r w:rsidRPr="00000A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322E45" w14:textId="77777777" w:rsidR="00263B83" w:rsidRPr="00000AC3" w:rsidRDefault="00263B83" w:rsidP="008672FD">
            <w:pPr>
              <w:pStyle w:val="HEADERTABELLA"/>
              <w:rPr>
                <w:color w:val="002060"/>
              </w:rPr>
            </w:pPr>
            <w:r w:rsidRPr="00000A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608EC" w14:textId="77777777" w:rsidR="00263B83" w:rsidRPr="00000AC3" w:rsidRDefault="00263B83" w:rsidP="008672FD">
            <w:pPr>
              <w:pStyle w:val="HEADERTABELLA"/>
              <w:rPr>
                <w:color w:val="002060"/>
              </w:rPr>
            </w:pPr>
            <w:r w:rsidRPr="00000A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312951" w14:textId="77777777" w:rsidR="00263B83" w:rsidRPr="00000AC3" w:rsidRDefault="00263B83" w:rsidP="008672FD">
            <w:pPr>
              <w:pStyle w:val="HEADERTABELLA"/>
              <w:rPr>
                <w:color w:val="002060"/>
              </w:rPr>
            </w:pPr>
            <w:r w:rsidRPr="00000A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0ACB43" w14:textId="77777777" w:rsidR="00263B83" w:rsidRPr="00000AC3" w:rsidRDefault="00263B83" w:rsidP="008672FD">
            <w:pPr>
              <w:pStyle w:val="HEADERTABELLA"/>
              <w:rPr>
                <w:color w:val="002060"/>
              </w:rPr>
            </w:pPr>
            <w:r w:rsidRPr="00000AC3">
              <w:rPr>
                <w:color w:val="002060"/>
              </w:rPr>
              <w:t>PE</w:t>
            </w:r>
          </w:p>
        </w:tc>
      </w:tr>
      <w:tr w:rsidR="00263B83" w:rsidRPr="00000AC3" w14:paraId="19552CB3" w14:textId="77777777" w:rsidTr="00263B8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B76BD6" w14:textId="77777777" w:rsidR="00263B83" w:rsidRPr="00000AC3" w:rsidRDefault="00263B83" w:rsidP="008672FD">
            <w:pPr>
              <w:pStyle w:val="ROWTABELLA"/>
              <w:rPr>
                <w:color w:val="002060"/>
              </w:rPr>
            </w:pPr>
            <w:r w:rsidRPr="00000AC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098AD" w14:textId="77777777" w:rsidR="00263B83" w:rsidRPr="00000AC3" w:rsidRDefault="00263B83" w:rsidP="008672FD">
            <w:pPr>
              <w:pStyle w:val="ROWTABELLA"/>
              <w:jc w:val="center"/>
              <w:rPr>
                <w:color w:val="002060"/>
              </w:rPr>
            </w:pPr>
            <w:r w:rsidRPr="00000A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E1DEE"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F21AE"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BF178"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B5998"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8DD41" w14:textId="77777777" w:rsidR="00263B83" w:rsidRPr="00000AC3" w:rsidRDefault="00263B83" w:rsidP="008672FD">
            <w:pPr>
              <w:pStyle w:val="ROWTABELLA"/>
              <w:jc w:val="center"/>
              <w:rPr>
                <w:color w:val="002060"/>
              </w:rPr>
            </w:pPr>
            <w:r w:rsidRPr="00000A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CF9ED" w14:textId="77777777" w:rsidR="00263B83" w:rsidRPr="00000AC3" w:rsidRDefault="00263B83" w:rsidP="008672FD">
            <w:pPr>
              <w:pStyle w:val="ROWTABELLA"/>
              <w:jc w:val="center"/>
              <w:rPr>
                <w:color w:val="002060"/>
              </w:rPr>
            </w:pPr>
            <w:r w:rsidRPr="00000A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CE7EB"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9EEA5" w14:textId="77777777" w:rsidR="00263B83" w:rsidRPr="00000AC3" w:rsidRDefault="00263B83" w:rsidP="008672FD">
            <w:pPr>
              <w:pStyle w:val="ROWTABELLA"/>
              <w:jc w:val="center"/>
              <w:rPr>
                <w:color w:val="002060"/>
              </w:rPr>
            </w:pPr>
            <w:r w:rsidRPr="00000AC3">
              <w:rPr>
                <w:color w:val="002060"/>
              </w:rPr>
              <w:t>0</w:t>
            </w:r>
          </w:p>
        </w:tc>
      </w:tr>
      <w:tr w:rsidR="00263B83" w:rsidRPr="00000AC3" w14:paraId="2B25254D"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A09322" w14:textId="77777777" w:rsidR="00263B83" w:rsidRPr="00000AC3" w:rsidRDefault="00263B83" w:rsidP="008672FD">
            <w:pPr>
              <w:pStyle w:val="ROWTABELLA"/>
              <w:rPr>
                <w:color w:val="002060"/>
              </w:rPr>
            </w:pPr>
            <w:r w:rsidRPr="00000AC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983D2" w14:textId="77777777" w:rsidR="00263B83" w:rsidRPr="00000AC3" w:rsidRDefault="00263B83" w:rsidP="008672FD">
            <w:pPr>
              <w:pStyle w:val="ROWTABELLA"/>
              <w:jc w:val="center"/>
              <w:rPr>
                <w:color w:val="002060"/>
              </w:rPr>
            </w:pPr>
            <w:r w:rsidRPr="00000A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314E3"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C51D35"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E64CE"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DF1B3"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E4914"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66825"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63228"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ECC6B" w14:textId="77777777" w:rsidR="00263B83" w:rsidRPr="00000AC3" w:rsidRDefault="00263B83" w:rsidP="008672FD">
            <w:pPr>
              <w:pStyle w:val="ROWTABELLA"/>
              <w:jc w:val="center"/>
              <w:rPr>
                <w:color w:val="002060"/>
              </w:rPr>
            </w:pPr>
            <w:r w:rsidRPr="00000AC3">
              <w:rPr>
                <w:color w:val="002060"/>
              </w:rPr>
              <w:t>0</w:t>
            </w:r>
          </w:p>
        </w:tc>
      </w:tr>
      <w:tr w:rsidR="00263B83" w:rsidRPr="00000AC3" w14:paraId="2914891B"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14BB56" w14:textId="77777777" w:rsidR="00263B83" w:rsidRPr="00000AC3" w:rsidRDefault="00263B83" w:rsidP="008672FD">
            <w:pPr>
              <w:pStyle w:val="ROWTABELLA"/>
              <w:rPr>
                <w:color w:val="002060"/>
              </w:rPr>
            </w:pPr>
            <w:r w:rsidRPr="00000AC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3AD34" w14:textId="77777777" w:rsidR="00263B83" w:rsidRPr="00000AC3" w:rsidRDefault="00263B83" w:rsidP="008672FD">
            <w:pPr>
              <w:pStyle w:val="ROWTABELLA"/>
              <w:jc w:val="center"/>
              <w:rPr>
                <w:color w:val="002060"/>
              </w:rPr>
            </w:pPr>
            <w:r w:rsidRPr="00000A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8915D"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D5ECC"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A92ED"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34744"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1EC3F"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116FB"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BA32D"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FE943" w14:textId="77777777" w:rsidR="00263B83" w:rsidRPr="00000AC3" w:rsidRDefault="00263B83" w:rsidP="008672FD">
            <w:pPr>
              <w:pStyle w:val="ROWTABELLA"/>
              <w:jc w:val="center"/>
              <w:rPr>
                <w:color w:val="002060"/>
              </w:rPr>
            </w:pPr>
            <w:r w:rsidRPr="00000AC3">
              <w:rPr>
                <w:color w:val="002060"/>
              </w:rPr>
              <w:t>0</w:t>
            </w:r>
          </w:p>
        </w:tc>
      </w:tr>
      <w:tr w:rsidR="00263B83" w:rsidRPr="00000AC3" w14:paraId="4E92E296"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DC9B84" w14:textId="77777777" w:rsidR="00263B83" w:rsidRPr="00000AC3" w:rsidRDefault="00263B83" w:rsidP="008672FD">
            <w:pPr>
              <w:pStyle w:val="ROWTABELLA"/>
              <w:rPr>
                <w:color w:val="002060"/>
              </w:rPr>
            </w:pPr>
            <w:r w:rsidRPr="00000A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6CE1B" w14:textId="77777777" w:rsidR="00263B83" w:rsidRPr="00000AC3" w:rsidRDefault="00263B83" w:rsidP="008672FD">
            <w:pPr>
              <w:pStyle w:val="ROWTABELLA"/>
              <w:jc w:val="center"/>
              <w:rPr>
                <w:color w:val="002060"/>
              </w:rPr>
            </w:pPr>
            <w:r w:rsidRPr="00000AC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D894B"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8F7E1"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A79B0"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B0DA8"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7D321" w14:textId="77777777" w:rsidR="00263B83" w:rsidRPr="00000AC3" w:rsidRDefault="00263B83" w:rsidP="008672FD">
            <w:pPr>
              <w:pStyle w:val="ROWTABELLA"/>
              <w:jc w:val="center"/>
              <w:rPr>
                <w:color w:val="002060"/>
              </w:rPr>
            </w:pPr>
            <w:r w:rsidRPr="00000A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B5E73" w14:textId="77777777" w:rsidR="00263B83" w:rsidRPr="00000AC3" w:rsidRDefault="00263B83" w:rsidP="008672FD">
            <w:pPr>
              <w:pStyle w:val="ROWTABELLA"/>
              <w:jc w:val="center"/>
              <w:rPr>
                <w:color w:val="002060"/>
              </w:rPr>
            </w:pPr>
            <w:r w:rsidRPr="00000A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323DD"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3B710" w14:textId="77777777" w:rsidR="00263B83" w:rsidRPr="00000AC3" w:rsidRDefault="00263B83" w:rsidP="008672FD">
            <w:pPr>
              <w:pStyle w:val="ROWTABELLA"/>
              <w:jc w:val="center"/>
              <w:rPr>
                <w:color w:val="002060"/>
              </w:rPr>
            </w:pPr>
            <w:r w:rsidRPr="00000AC3">
              <w:rPr>
                <w:color w:val="002060"/>
              </w:rPr>
              <w:t>0</w:t>
            </w:r>
          </w:p>
        </w:tc>
      </w:tr>
      <w:tr w:rsidR="00263B83" w:rsidRPr="00000AC3" w14:paraId="392C98AF"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0B8568" w14:textId="77777777" w:rsidR="00263B83" w:rsidRPr="00000AC3" w:rsidRDefault="00263B83" w:rsidP="008672FD">
            <w:pPr>
              <w:pStyle w:val="ROWTABELLA"/>
              <w:rPr>
                <w:color w:val="002060"/>
              </w:rPr>
            </w:pPr>
            <w:r w:rsidRPr="00000AC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9DCB7" w14:textId="77777777" w:rsidR="00263B83" w:rsidRPr="00000AC3" w:rsidRDefault="00263B83" w:rsidP="008672FD">
            <w:pPr>
              <w:pStyle w:val="ROWTABELLA"/>
              <w:jc w:val="center"/>
              <w:rPr>
                <w:color w:val="002060"/>
              </w:rPr>
            </w:pPr>
            <w:r w:rsidRPr="00000A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655517"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E0987"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06665"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50F53"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9CCCC" w14:textId="77777777" w:rsidR="00263B83" w:rsidRPr="00000AC3" w:rsidRDefault="00263B83" w:rsidP="008672FD">
            <w:pPr>
              <w:pStyle w:val="ROWTABELLA"/>
              <w:jc w:val="center"/>
              <w:rPr>
                <w:color w:val="002060"/>
              </w:rPr>
            </w:pPr>
            <w:r w:rsidRPr="00000AC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2B2A8"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CBD4F"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7574A" w14:textId="77777777" w:rsidR="00263B83" w:rsidRPr="00000AC3" w:rsidRDefault="00263B83" w:rsidP="008672FD">
            <w:pPr>
              <w:pStyle w:val="ROWTABELLA"/>
              <w:jc w:val="center"/>
              <w:rPr>
                <w:color w:val="002060"/>
              </w:rPr>
            </w:pPr>
            <w:r w:rsidRPr="00000AC3">
              <w:rPr>
                <w:color w:val="002060"/>
              </w:rPr>
              <w:t>0</w:t>
            </w:r>
          </w:p>
        </w:tc>
      </w:tr>
      <w:tr w:rsidR="00263B83" w:rsidRPr="00000AC3" w14:paraId="62B4E7FE"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EA5381" w14:textId="77777777" w:rsidR="00263B83" w:rsidRPr="00000AC3" w:rsidRDefault="00263B83" w:rsidP="008672FD">
            <w:pPr>
              <w:pStyle w:val="ROWTABELLA"/>
              <w:rPr>
                <w:color w:val="002060"/>
              </w:rPr>
            </w:pPr>
            <w:r w:rsidRPr="00000AC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26535"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1B171"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11A62"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9E15BE"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4E255"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9539" w14:textId="77777777" w:rsidR="00263B83" w:rsidRPr="00000AC3" w:rsidRDefault="00263B83" w:rsidP="008672FD">
            <w:pPr>
              <w:pStyle w:val="ROWTABELLA"/>
              <w:jc w:val="center"/>
              <w:rPr>
                <w:color w:val="002060"/>
              </w:rPr>
            </w:pPr>
            <w:r w:rsidRPr="00000A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863FB" w14:textId="77777777" w:rsidR="00263B83" w:rsidRPr="00000AC3" w:rsidRDefault="00263B83" w:rsidP="008672FD">
            <w:pPr>
              <w:pStyle w:val="ROWTABELLA"/>
              <w:jc w:val="center"/>
              <w:rPr>
                <w:color w:val="002060"/>
              </w:rPr>
            </w:pPr>
            <w:r w:rsidRPr="00000A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05779"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874C7" w14:textId="77777777" w:rsidR="00263B83" w:rsidRPr="00000AC3" w:rsidRDefault="00263B83" w:rsidP="008672FD">
            <w:pPr>
              <w:pStyle w:val="ROWTABELLA"/>
              <w:jc w:val="center"/>
              <w:rPr>
                <w:color w:val="002060"/>
              </w:rPr>
            </w:pPr>
            <w:r w:rsidRPr="00000AC3">
              <w:rPr>
                <w:color w:val="002060"/>
              </w:rPr>
              <w:t>0</w:t>
            </w:r>
          </w:p>
        </w:tc>
      </w:tr>
      <w:tr w:rsidR="00263B83" w:rsidRPr="00000AC3" w14:paraId="1194A370" w14:textId="77777777" w:rsidTr="00263B8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34E9DE" w14:textId="77777777" w:rsidR="00263B83" w:rsidRPr="00000AC3" w:rsidRDefault="00263B83" w:rsidP="008672FD">
            <w:pPr>
              <w:pStyle w:val="ROWTABELLA"/>
              <w:rPr>
                <w:color w:val="002060"/>
              </w:rPr>
            </w:pPr>
            <w:r w:rsidRPr="00000AC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CC761"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9DD5B"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DD57C"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3BF67"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2A597"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75D28"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DB66D" w14:textId="77777777" w:rsidR="00263B83" w:rsidRPr="00000AC3" w:rsidRDefault="00263B83" w:rsidP="008672FD">
            <w:pPr>
              <w:pStyle w:val="ROWTABELLA"/>
              <w:jc w:val="center"/>
              <w:rPr>
                <w:color w:val="002060"/>
              </w:rPr>
            </w:pPr>
            <w:r w:rsidRPr="00000AC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C46D8"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69EBE" w14:textId="77777777" w:rsidR="00263B83" w:rsidRPr="00000AC3" w:rsidRDefault="00263B83" w:rsidP="008672FD">
            <w:pPr>
              <w:pStyle w:val="ROWTABELLA"/>
              <w:jc w:val="center"/>
              <w:rPr>
                <w:color w:val="002060"/>
              </w:rPr>
            </w:pPr>
            <w:r w:rsidRPr="00000AC3">
              <w:rPr>
                <w:color w:val="002060"/>
              </w:rPr>
              <w:t>0</w:t>
            </w:r>
          </w:p>
        </w:tc>
      </w:tr>
    </w:tbl>
    <w:p w14:paraId="0E4EACF3" w14:textId="77777777" w:rsidR="00263B83" w:rsidRPr="00000AC3" w:rsidRDefault="00263B83" w:rsidP="00263B83">
      <w:pPr>
        <w:pStyle w:val="breakline"/>
        <w:divId w:val="527259509"/>
        <w:rPr>
          <w:color w:val="002060"/>
        </w:rPr>
      </w:pPr>
    </w:p>
    <w:p w14:paraId="7B4D8EA9" w14:textId="77777777" w:rsidR="00263B83" w:rsidRPr="00000AC3" w:rsidRDefault="00263B83" w:rsidP="00263B83">
      <w:pPr>
        <w:pStyle w:val="breakline"/>
        <w:divId w:val="527259509"/>
        <w:rPr>
          <w:color w:val="002060"/>
        </w:rPr>
      </w:pPr>
    </w:p>
    <w:p w14:paraId="6966E5EC" w14:textId="77777777" w:rsidR="00263B83" w:rsidRPr="00000AC3" w:rsidRDefault="00263B83" w:rsidP="00263B83">
      <w:pPr>
        <w:pStyle w:val="SOTTOTITOLOCAMPIONATO1"/>
        <w:divId w:val="527259509"/>
        <w:rPr>
          <w:color w:val="002060"/>
        </w:rPr>
      </w:pPr>
      <w:r w:rsidRPr="00000AC3">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63B83" w:rsidRPr="00000AC3" w14:paraId="5A7742EE" w14:textId="77777777" w:rsidTr="00263B8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F8ABE" w14:textId="77777777" w:rsidR="00263B83" w:rsidRPr="00000AC3" w:rsidRDefault="00263B83" w:rsidP="008672FD">
            <w:pPr>
              <w:pStyle w:val="HEADERTABELLA"/>
              <w:rPr>
                <w:color w:val="002060"/>
              </w:rPr>
            </w:pPr>
            <w:r w:rsidRPr="00000A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A661A" w14:textId="77777777" w:rsidR="00263B83" w:rsidRPr="00000AC3" w:rsidRDefault="00263B83" w:rsidP="008672FD">
            <w:pPr>
              <w:pStyle w:val="HEADERTABELLA"/>
              <w:rPr>
                <w:color w:val="002060"/>
              </w:rPr>
            </w:pPr>
            <w:r w:rsidRPr="00000A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BBCD6F" w14:textId="77777777" w:rsidR="00263B83" w:rsidRPr="00000AC3" w:rsidRDefault="00263B83" w:rsidP="008672FD">
            <w:pPr>
              <w:pStyle w:val="HEADERTABELLA"/>
              <w:rPr>
                <w:color w:val="002060"/>
              </w:rPr>
            </w:pPr>
            <w:r w:rsidRPr="00000A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4FAEF" w14:textId="77777777" w:rsidR="00263B83" w:rsidRPr="00000AC3" w:rsidRDefault="00263B83" w:rsidP="008672FD">
            <w:pPr>
              <w:pStyle w:val="HEADERTABELLA"/>
              <w:rPr>
                <w:color w:val="002060"/>
              </w:rPr>
            </w:pPr>
            <w:r w:rsidRPr="00000A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DB73F8" w14:textId="77777777" w:rsidR="00263B83" w:rsidRPr="00000AC3" w:rsidRDefault="00263B83" w:rsidP="008672FD">
            <w:pPr>
              <w:pStyle w:val="HEADERTABELLA"/>
              <w:rPr>
                <w:color w:val="002060"/>
              </w:rPr>
            </w:pPr>
            <w:r w:rsidRPr="00000A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CE66E" w14:textId="77777777" w:rsidR="00263B83" w:rsidRPr="00000AC3" w:rsidRDefault="00263B83" w:rsidP="008672FD">
            <w:pPr>
              <w:pStyle w:val="HEADERTABELLA"/>
              <w:rPr>
                <w:color w:val="002060"/>
              </w:rPr>
            </w:pPr>
            <w:r w:rsidRPr="00000A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20F509" w14:textId="77777777" w:rsidR="00263B83" w:rsidRPr="00000AC3" w:rsidRDefault="00263B83" w:rsidP="008672FD">
            <w:pPr>
              <w:pStyle w:val="HEADERTABELLA"/>
              <w:rPr>
                <w:color w:val="002060"/>
              </w:rPr>
            </w:pPr>
            <w:r w:rsidRPr="00000A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52367" w14:textId="77777777" w:rsidR="00263B83" w:rsidRPr="00000AC3" w:rsidRDefault="00263B83" w:rsidP="008672FD">
            <w:pPr>
              <w:pStyle w:val="HEADERTABELLA"/>
              <w:rPr>
                <w:color w:val="002060"/>
              </w:rPr>
            </w:pPr>
            <w:r w:rsidRPr="00000A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BE4AF" w14:textId="77777777" w:rsidR="00263B83" w:rsidRPr="00000AC3" w:rsidRDefault="00263B83" w:rsidP="008672FD">
            <w:pPr>
              <w:pStyle w:val="HEADERTABELLA"/>
              <w:rPr>
                <w:color w:val="002060"/>
              </w:rPr>
            </w:pPr>
            <w:r w:rsidRPr="00000A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50E53E" w14:textId="77777777" w:rsidR="00263B83" w:rsidRPr="00000AC3" w:rsidRDefault="00263B83" w:rsidP="008672FD">
            <w:pPr>
              <w:pStyle w:val="HEADERTABELLA"/>
              <w:rPr>
                <w:color w:val="002060"/>
              </w:rPr>
            </w:pPr>
            <w:r w:rsidRPr="00000AC3">
              <w:rPr>
                <w:color w:val="002060"/>
              </w:rPr>
              <w:t>PE</w:t>
            </w:r>
          </w:p>
        </w:tc>
      </w:tr>
      <w:tr w:rsidR="00263B83" w:rsidRPr="00000AC3" w14:paraId="106E5F2A" w14:textId="77777777" w:rsidTr="00263B8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4F8246" w14:textId="77777777" w:rsidR="00263B83" w:rsidRPr="00000AC3" w:rsidRDefault="00263B83" w:rsidP="008672FD">
            <w:pPr>
              <w:pStyle w:val="ROWTABELLA"/>
              <w:rPr>
                <w:color w:val="002060"/>
              </w:rPr>
            </w:pPr>
            <w:r w:rsidRPr="00000AC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57ACB" w14:textId="77777777" w:rsidR="00263B83" w:rsidRPr="00000AC3" w:rsidRDefault="00263B83" w:rsidP="008672FD">
            <w:pPr>
              <w:pStyle w:val="ROWTABELLA"/>
              <w:jc w:val="center"/>
              <w:rPr>
                <w:color w:val="002060"/>
              </w:rPr>
            </w:pPr>
            <w:r w:rsidRPr="00000A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47C89"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A75DA"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80895"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E148C"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6FF38" w14:textId="77777777" w:rsidR="00263B83" w:rsidRPr="00000AC3" w:rsidRDefault="00263B83" w:rsidP="008672FD">
            <w:pPr>
              <w:pStyle w:val="ROWTABELLA"/>
              <w:jc w:val="center"/>
              <w:rPr>
                <w:color w:val="002060"/>
              </w:rPr>
            </w:pPr>
            <w:r w:rsidRPr="00000AC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A08AD"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B75BE"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0C9E7" w14:textId="77777777" w:rsidR="00263B83" w:rsidRPr="00000AC3" w:rsidRDefault="00263B83" w:rsidP="008672FD">
            <w:pPr>
              <w:pStyle w:val="ROWTABELLA"/>
              <w:jc w:val="center"/>
              <w:rPr>
                <w:color w:val="002060"/>
              </w:rPr>
            </w:pPr>
            <w:r w:rsidRPr="00000AC3">
              <w:rPr>
                <w:color w:val="002060"/>
              </w:rPr>
              <w:t>0</w:t>
            </w:r>
          </w:p>
        </w:tc>
      </w:tr>
      <w:tr w:rsidR="00263B83" w:rsidRPr="00000AC3" w14:paraId="310365F8"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545833B" w14:textId="77777777" w:rsidR="00263B83" w:rsidRPr="00000AC3" w:rsidRDefault="00263B83" w:rsidP="008672FD">
            <w:pPr>
              <w:pStyle w:val="ROWTABELLA"/>
              <w:rPr>
                <w:color w:val="002060"/>
              </w:rPr>
            </w:pPr>
            <w:r w:rsidRPr="00000AC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863E3" w14:textId="77777777" w:rsidR="00263B83" w:rsidRPr="00000AC3" w:rsidRDefault="00263B83" w:rsidP="008672FD">
            <w:pPr>
              <w:pStyle w:val="ROWTABELLA"/>
              <w:jc w:val="center"/>
              <w:rPr>
                <w:color w:val="002060"/>
              </w:rPr>
            </w:pPr>
            <w:r w:rsidRPr="00000A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CB77B"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7D67C"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BFCA3"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7A56C"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20084" w14:textId="77777777" w:rsidR="00263B83" w:rsidRPr="00000AC3" w:rsidRDefault="00263B83" w:rsidP="008672FD">
            <w:pPr>
              <w:pStyle w:val="ROWTABELLA"/>
              <w:jc w:val="center"/>
              <w:rPr>
                <w:color w:val="002060"/>
              </w:rPr>
            </w:pPr>
            <w:r w:rsidRPr="00000A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ABCEB" w14:textId="77777777" w:rsidR="00263B83" w:rsidRPr="00000AC3" w:rsidRDefault="00263B83" w:rsidP="008672FD">
            <w:pPr>
              <w:pStyle w:val="ROWTABELLA"/>
              <w:jc w:val="center"/>
              <w:rPr>
                <w:color w:val="002060"/>
              </w:rPr>
            </w:pPr>
            <w:r w:rsidRPr="00000A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E4B9B" w14:textId="77777777" w:rsidR="00263B83" w:rsidRPr="00000AC3" w:rsidRDefault="00263B83" w:rsidP="008672FD">
            <w:pPr>
              <w:pStyle w:val="ROWTABELLA"/>
              <w:jc w:val="center"/>
              <w:rPr>
                <w:color w:val="002060"/>
              </w:rPr>
            </w:pPr>
            <w:r w:rsidRPr="00000A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730AF" w14:textId="77777777" w:rsidR="00263B83" w:rsidRPr="00000AC3" w:rsidRDefault="00263B83" w:rsidP="008672FD">
            <w:pPr>
              <w:pStyle w:val="ROWTABELLA"/>
              <w:jc w:val="center"/>
              <w:rPr>
                <w:color w:val="002060"/>
              </w:rPr>
            </w:pPr>
            <w:r w:rsidRPr="00000AC3">
              <w:rPr>
                <w:color w:val="002060"/>
              </w:rPr>
              <w:t>0</w:t>
            </w:r>
          </w:p>
        </w:tc>
      </w:tr>
      <w:tr w:rsidR="00263B83" w:rsidRPr="00000AC3" w14:paraId="737D3CF7"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6B9E01" w14:textId="77777777" w:rsidR="00263B83" w:rsidRPr="00000AC3" w:rsidRDefault="00263B83" w:rsidP="008672FD">
            <w:pPr>
              <w:pStyle w:val="ROWTABELLA"/>
              <w:rPr>
                <w:color w:val="002060"/>
              </w:rPr>
            </w:pPr>
            <w:r w:rsidRPr="00000AC3">
              <w:rPr>
                <w:color w:val="002060"/>
              </w:rPr>
              <w:t xml:space="preserve">POL.D. </w:t>
            </w:r>
            <w:proofErr w:type="gramStart"/>
            <w:r w:rsidRPr="00000AC3">
              <w:rPr>
                <w:color w:val="002060"/>
              </w:rPr>
              <w:t>U.MANDOLESI</w:t>
            </w:r>
            <w:proofErr w:type="gramEnd"/>
            <w:r w:rsidRPr="00000AC3">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96E12" w14:textId="77777777" w:rsidR="00263B83" w:rsidRPr="00000AC3" w:rsidRDefault="00263B83" w:rsidP="008672FD">
            <w:pPr>
              <w:pStyle w:val="ROWTABELLA"/>
              <w:jc w:val="center"/>
              <w:rPr>
                <w:color w:val="002060"/>
              </w:rPr>
            </w:pPr>
            <w:r w:rsidRPr="00000A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07CFC"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79E38"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DBFE7"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800F9"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A1431"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57D6F"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9D8CC"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F0344" w14:textId="77777777" w:rsidR="00263B83" w:rsidRPr="00000AC3" w:rsidRDefault="00263B83" w:rsidP="008672FD">
            <w:pPr>
              <w:pStyle w:val="ROWTABELLA"/>
              <w:jc w:val="center"/>
              <w:rPr>
                <w:color w:val="002060"/>
              </w:rPr>
            </w:pPr>
            <w:r w:rsidRPr="00000AC3">
              <w:rPr>
                <w:color w:val="002060"/>
              </w:rPr>
              <w:t>0</w:t>
            </w:r>
          </w:p>
        </w:tc>
      </w:tr>
      <w:tr w:rsidR="00263B83" w:rsidRPr="00000AC3" w14:paraId="6C70350A"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98B3E9" w14:textId="77777777" w:rsidR="00263B83" w:rsidRPr="00000AC3" w:rsidRDefault="00263B83" w:rsidP="008672FD">
            <w:pPr>
              <w:pStyle w:val="ROWTABELLA"/>
              <w:rPr>
                <w:color w:val="002060"/>
              </w:rPr>
            </w:pPr>
            <w:r w:rsidRPr="00000AC3">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AC5F0" w14:textId="77777777" w:rsidR="00263B83" w:rsidRPr="00000AC3" w:rsidRDefault="00263B83" w:rsidP="008672FD">
            <w:pPr>
              <w:pStyle w:val="ROWTABELLA"/>
              <w:jc w:val="center"/>
              <w:rPr>
                <w:color w:val="002060"/>
              </w:rPr>
            </w:pPr>
            <w:r w:rsidRPr="00000A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86F4A"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624153"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0E604"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511A1"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20FBA"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21BED"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062645"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6F05F" w14:textId="77777777" w:rsidR="00263B83" w:rsidRPr="00000AC3" w:rsidRDefault="00263B83" w:rsidP="008672FD">
            <w:pPr>
              <w:pStyle w:val="ROWTABELLA"/>
              <w:jc w:val="center"/>
              <w:rPr>
                <w:color w:val="002060"/>
              </w:rPr>
            </w:pPr>
            <w:r w:rsidRPr="00000AC3">
              <w:rPr>
                <w:color w:val="002060"/>
              </w:rPr>
              <w:t>0</w:t>
            </w:r>
          </w:p>
        </w:tc>
      </w:tr>
      <w:tr w:rsidR="00263B83" w:rsidRPr="00000AC3" w14:paraId="1B09B88C"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AFBA3E" w14:textId="77777777" w:rsidR="00263B83" w:rsidRPr="00000AC3" w:rsidRDefault="00263B83" w:rsidP="008672FD">
            <w:pPr>
              <w:pStyle w:val="ROWTABELLA"/>
              <w:rPr>
                <w:color w:val="002060"/>
              </w:rPr>
            </w:pPr>
            <w:r w:rsidRPr="00000AC3">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8AEDF" w14:textId="77777777" w:rsidR="00263B83" w:rsidRPr="00000AC3" w:rsidRDefault="00263B83" w:rsidP="008672FD">
            <w:pPr>
              <w:pStyle w:val="ROWTABELLA"/>
              <w:jc w:val="center"/>
              <w:rPr>
                <w:color w:val="002060"/>
              </w:rPr>
            </w:pPr>
            <w:r w:rsidRPr="00000A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96C63"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007D4"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91F25"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C7ABA"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CF276" w14:textId="77777777" w:rsidR="00263B83" w:rsidRPr="00000AC3" w:rsidRDefault="00263B83" w:rsidP="008672FD">
            <w:pPr>
              <w:pStyle w:val="ROWTABELLA"/>
              <w:jc w:val="center"/>
              <w:rPr>
                <w:color w:val="002060"/>
              </w:rPr>
            </w:pPr>
            <w:r w:rsidRPr="00000AC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E57E2" w14:textId="77777777" w:rsidR="00263B83" w:rsidRPr="00000AC3" w:rsidRDefault="00263B83" w:rsidP="008672FD">
            <w:pPr>
              <w:pStyle w:val="ROWTABELLA"/>
              <w:jc w:val="center"/>
              <w:rPr>
                <w:color w:val="002060"/>
              </w:rPr>
            </w:pPr>
            <w:r w:rsidRPr="00000A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E49BA"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F2921" w14:textId="77777777" w:rsidR="00263B83" w:rsidRPr="00000AC3" w:rsidRDefault="00263B83" w:rsidP="008672FD">
            <w:pPr>
              <w:pStyle w:val="ROWTABELLA"/>
              <w:jc w:val="center"/>
              <w:rPr>
                <w:color w:val="002060"/>
              </w:rPr>
            </w:pPr>
            <w:r w:rsidRPr="00000AC3">
              <w:rPr>
                <w:color w:val="002060"/>
              </w:rPr>
              <w:t>0</w:t>
            </w:r>
          </w:p>
        </w:tc>
      </w:tr>
      <w:tr w:rsidR="00263B83" w:rsidRPr="00000AC3" w14:paraId="70623C4D"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F9995E" w14:textId="77777777" w:rsidR="00263B83" w:rsidRPr="00000AC3" w:rsidRDefault="00263B83" w:rsidP="008672FD">
            <w:pPr>
              <w:pStyle w:val="ROWTABELLA"/>
              <w:rPr>
                <w:color w:val="002060"/>
              </w:rPr>
            </w:pPr>
            <w:r w:rsidRPr="00000AC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D8211"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3949F"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99EC9"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D44C9"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49C9A"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881A7" w14:textId="77777777" w:rsidR="00263B83" w:rsidRPr="00000AC3" w:rsidRDefault="00263B83" w:rsidP="008672FD">
            <w:pPr>
              <w:pStyle w:val="ROWTABELLA"/>
              <w:jc w:val="center"/>
              <w:rPr>
                <w:color w:val="002060"/>
              </w:rPr>
            </w:pPr>
            <w:r w:rsidRPr="00000A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2EF57" w14:textId="77777777" w:rsidR="00263B83" w:rsidRPr="00000AC3" w:rsidRDefault="00263B83" w:rsidP="008672FD">
            <w:pPr>
              <w:pStyle w:val="ROWTABELLA"/>
              <w:jc w:val="center"/>
              <w:rPr>
                <w:color w:val="002060"/>
              </w:rPr>
            </w:pPr>
            <w:r w:rsidRPr="00000A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496FA"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0BB68" w14:textId="77777777" w:rsidR="00263B83" w:rsidRPr="00000AC3" w:rsidRDefault="00263B83" w:rsidP="008672FD">
            <w:pPr>
              <w:pStyle w:val="ROWTABELLA"/>
              <w:jc w:val="center"/>
              <w:rPr>
                <w:color w:val="002060"/>
              </w:rPr>
            </w:pPr>
            <w:r w:rsidRPr="00000AC3">
              <w:rPr>
                <w:color w:val="002060"/>
              </w:rPr>
              <w:t>0</w:t>
            </w:r>
          </w:p>
        </w:tc>
      </w:tr>
      <w:tr w:rsidR="00263B83" w:rsidRPr="00000AC3" w14:paraId="600B222D" w14:textId="77777777" w:rsidTr="00263B8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B046AB" w14:textId="77777777" w:rsidR="00263B83" w:rsidRPr="00000AC3" w:rsidRDefault="00263B83" w:rsidP="008672FD">
            <w:pPr>
              <w:pStyle w:val="ROWTABELLA"/>
              <w:rPr>
                <w:color w:val="002060"/>
              </w:rPr>
            </w:pPr>
            <w:r w:rsidRPr="00000AC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3C8CB"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ACFD6"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43882"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89F21"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D8EE7"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00C8F" w14:textId="77777777" w:rsidR="00263B83" w:rsidRPr="00000AC3" w:rsidRDefault="00263B83" w:rsidP="008672FD">
            <w:pPr>
              <w:pStyle w:val="ROWTABELLA"/>
              <w:jc w:val="center"/>
              <w:rPr>
                <w:color w:val="002060"/>
              </w:rPr>
            </w:pPr>
            <w:r w:rsidRPr="00000A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E9F38" w14:textId="77777777" w:rsidR="00263B83" w:rsidRPr="00000AC3" w:rsidRDefault="00263B83" w:rsidP="008672FD">
            <w:pPr>
              <w:pStyle w:val="ROWTABELLA"/>
              <w:jc w:val="center"/>
              <w:rPr>
                <w:color w:val="002060"/>
              </w:rPr>
            </w:pPr>
            <w:r w:rsidRPr="00000AC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EF5F2" w14:textId="77777777" w:rsidR="00263B83" w:rsidRPr="00000AC3" w:rsidRDefault="00263B83" w:rsidP="008672FD">
            <w:pPr>
              <w:pStyle w:val="ROWTABELLA"/>
              <w:jc w:val="center"/>
              <w:rPr>
                <w:color w:val="002060"/>
              </w:rPr>
            </w:pPr>
            <w:r w:rsidRPr="00000A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E0D25" w14:textId="77777777" w:rsidR="00263B83" w:rsidRPr="00000AC3" w:rsidRDefault="00263B83" w:rsidP="008672FD">
            <w:pPr>
              <w:pStyle w:val="ROWTABELLA"/>
              <w:jc w:val="center"/>
              <w:rPr>
                <w:color w:val="002060"/>
              </w:rPr>
            </w:pPr>
            <w:r w:rsidRPr="00000AC3">
              <w:rPr>
                <w:color w:val="002060"/>
              </w:rPr>
              <w:t>0</w:t>
            </w:r>
          </w:p>
        </w:tc>
      </w:tr>
    </w:tbl>
    <w:p w14:paraId="262AFB1B" w14:textId="77777777" w:rsidR="00263B83" w:rsidRPr="00000AC3" w:rsidRDefault="00263B83" w:rsidP="00263B83">
      <w:pPr>
        <w:pStyle w:val="breakline"/>
        <w:divId w:val="527259509"/>
        <w:rPr>
          <w:color w:val="002060"/>
        </w:rPr>
      </w:pPr>
    </w:p>
    <w:p w14:paraId="59EFFDB8" w14:textId="77777777" w:rsidR="00263B83" w:rsidRPr="00000AC3" w:rsidRDefault="00263B83" w:rsidP="00263B83">
      <w:pPr>
        <w:pStyle w:val="breakline"/>
        <w:divId w:val="527259509"/>
        <w:rPr>
          <w:color w:val="002060"/>
        </w:rPr>
      </w:pPr>
    </w:p>
    <w:p w14:paraId="66E55D8C" w14:textId="77777777" w:rsidR="00263B83" w:rsidRPr="00000AC3" w:rsidRDefault="00263B83" w:rsidP="00263B83">
      <w:pPr>
        <w:pStyle w:val="TITOLOCAMPIONATO"/>
        <w:shd w:val="clear" w:color="auto" w:fill="CCCCCC"/>
        <w:spacing w:before="80" w:after="40"/>
        <w:divId w:val="527259509"/>
        <w:rPr>
          <w:color w:val="002060"/>
        </w:rPr>
      </w:pPr>
      <w:r w:rsidRPr="00000AC3">
        <w:rPr>
          <w:color w:val="002060"/>
        </w:rPr>
        <w:t>UNDER 17 C5 REGIONALI MASCHILI</w:t>
      </w:r>
    </w:p>
    <w:p w14:paraId="0842BEAC" w14:textId="77777777" w:rsidR="00263B83" w:rsidRPr="00000AC3" w:rsidRDefault="00263B83" w:rsidP="00263B83">
      <w:pPr>
        <w:pStyle w:val="TITOLOPRINC"/>
        <w:divId w:val="527259509"/>
        <w:rPr>
          <w:color w:val="002060"/>
        </w:rPr>
      </w:pPr>
      <w:r w:rsidRPr="00000AC3">
        <w:rPr>
          <w:color w:val="002060"/>
        </w:rPr>
        <w:t>RISULTATI</w:t>
      </w:r>
    </w:p>
    <w:p w14:paraId="039974CD" w14:textId="77777777" w:rsidR="00263B83" w:rsidRPr="00000AC3" w:rsidRDefault="00263B83" w:rsidP="00263B83">
      <w:pPr>
        <w:pStyle w:val="breakline"/>
        <w:divId w:val="527259509"/>
        <w:rPr>
          <w:color w:val="002060"/>
        </w:rPr>
      </w:pPr>
    </w:p>
    <w:p w14:paraId="3122854F" w14:textId="77777777" w:rsidR="00263B83" w:rsidRPr="00000AC3" w:rsidRDefault="00263B83" w:rsidP="00263B83">
      <w:pPr>
        <w:pStyle w:val="SOTTOTITOLOCAMPIONATO1"/>
        <w:divId w:val="527259509"/>
        <w:rPr>
          <w:color w:val="002060"/>
        </w:rPr>
      </w:pPr>
      <w:r w:rsidRPr="00000AC3">
        <w:rPr>
          <w:color w:val="002060"/>
        </w:rPr>
        <w:t>RISULTATI UFFICIALI GARE DEL 11/12/2019</w:t>
      </w:r>
    </w:p>
    <w:p w14:paraId="14610151" w14:textId="77777777" w:rsidR="00263B83" w:rsidRPr="00000AC3" w:rsidRDefault="00263B83" w:rsidP="00263B83">
      <w:pPr>
        <w:pStyle w:val="SOTTOTITOLOCAMPIONATO2"/>
        <w:divId w:val="527259509"/>
        <w:rPr>
          <w:color w:val="002060"/>
        </w:rPr>
      </w:pPr>
      <w:r w:rsidRPr="00000AC3">
        <w:rPr>
          <w:color w:val="002060"/>
        </w:rPr>
        <w:t>Si trascrivono qui di seguito i risultati ufficiali delle gare disputate</w:t>
      </w:r>
    </w:p>
    <w:p w14:paraId="687C3D31" w14:textId="77777777" w:rsidR="00263B83" w:rsidRPr="00000AC3" w:rsidRDefault="00263B83" w:rsidP="00263B8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63B83" w:rsidRPr="00000AC3" w14:paraId="7C7180CA" w14:textId="77777777" w:rsidTr="00263B8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63B83" w:rsidRPr="00000AC3" w14:paraId="381F22B0" w14:textId="77777777" w:rsidTr="008672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4668F" w14:textId="77777777" w:rsidR="00263B83" w:rsidRPr="00000AC3" w:rsidRDefault="00263B83" w:rsidP="008672FD">
                  <w:pPr>
                    <w:pStyle w:val="HEADERTABELLA"/>
                    <w:rPr>
                      <w:color w:val="002060"/>
                    </w:rPr>
                  </w:pPr>
                  <w:r w:rsidRPr="00000AC3">
                    <w:rPr>
                      <w:color w:val="002060"/>
                    </w:rPr>
                    <w:t>GIRONE A - 10 Giornata - A</w:t>
                  </w:r>
                </w:p>
              </w:tc>
            </w:tr>
            <w:tr w:rsidR="00263B83" w:rsidRPr="00000AC3" w14:paraId="06D869D9" w14:textId="77777777" w:rsidTr="008672F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D829042" w14:textId="77777777" w:rsidR="00263B83" w:rsidRPr="00000AC3" w:rsidRDefault="00263B83" w:rsidP="008672FD">
                  <w:pPr>
                    <w:pStyle w:val="ROWTABELLA"/>
                    <w:rPr>
                      <w:color w:val="002060"/>
                    </w:rPr>
                  </w:pPr>
                  <w:r w:rsidRPr="00000AC3">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E4FC82" w14:textId="77777777" w:rsidR="00263B83" w:rsidRPr="00000AC3" w:rsidRDefault="00263B83" w:rsidP="008672FD">
                  <w:pPr>
                    <w:pStyle w:val="ROWTABELLA"/>
                    <w:rPr>
                      <w:color w:val="002060"/>
                    </w:rPr>
                  </w:pPr>
                  <w:r w:rsidRPr="00000AC3">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B7DA79" w14:textId="77777777" w:rsidR="00263B83" w:rsidRPr="00000AC3" w:rsidRDefault="00263B83" w:rsidP="008672FD">
                  <w:pPr>
                    <w:pStyle w:val="ROWTABELLA"/>
                    <w:jc w:val="center"/>
                    <w:rPr>
                      <w:color w:val="002060"/>
                    </w:rPr>
                  </w:pPr>
                  <w:r w:rsidRPr="00000AC3">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45263A" w14:textId="77777777" w:rsidR="00263B83" w:rsidRPr="00000AC3" w:rsidRDefault="00263B83" w:rsidP="008672FD">
                  <w:pPr>
                    <w:pStyle w:val="ROWTABELLA"/>
                    <w:jc w:val="center"/>
                    <w:rPr>
                      <w:color w:val="002060"/>
                    </w:rPr>
                  </w:pPr>
                  <w:r w:rsidRPr="00000AC3">
                    <w:rPr>
                      <w:color w:val="002060"/>
                    </w:rPr>
                    <w:t> </w:t>
                  </w:r>
                </w:p>
              </w:tc>
            </w:tr>
          </w:tbl>
          <w:p w14:paraId="37615717" w14:textId="77777777" w:rsidR="00263B83" w:rsidRPr="00000AC3" w:rsidRDefault="00263B83" w:rsidP="008672FD">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63B83" w:rsidRPr="00000AC3" w14:paraId="1B46CDFB" w14:textId="77777777" w:rsidTr="008672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56DC1B" w14:textId="77777777" w:rsidR="00263B83" w:rsidRPr="00000AC3" w:rsidRDefault="00263B83" w:rsidP="008672FD">
                  <w:pPr>
                    <w:pStyle w:val="HEADERTABELLA"/>
                    <w:rPr>
                      <w:color w:val="002060"/>
                    </w:rPr>
                  </w:pPr>
                  <w:r w:rsidRPr="00000AC3">
                    <w:rPr>
                      <w:color w:val="002060"/>
                    </w:rPr>
                    <w:t>GIRONE B - 10 Giornata - A</w:t>
                  </w:r>
                </w:p>
              </w:tc>
            </w:tr>
            <w:tr w:rsidR="00263B83" w:rsidRPr="00000AC3" w14:paraId="69232544" w14:textId="77777777" w:rsidTr="008672F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658C551" w14:textId="77777777" w:rsidR="00263B83" w:rsidRPr="00000AC3" w:rsidRDefault="00263B83" w:rsidP="008672FD">
                  <w:pPr>
                    <w:pStyle w:val="ROWTABELLA"/>
                    <w:rPr>
                      <w:color w:val="002060"/>
                    </w:rPr>
                  </w:pPr>
                  <w:r w:rsidRPr="00000AC3">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967192" w14:textId="77777777" w:rsidR="00263B83" w:rsidRPr="00000AC3" w:rsidRDefault="00263B83" w:rsidP="008672FD">
                  <w:pPr>
                    <w:pStyle w:val="ROWTABELLA"/>
                    <w:rPr>
                      <w:color w:val="002060"/>
                    </w:rPr>
                  </w:pPr>
                  <w:r w:rsidRPr="00000AC3">
                    <w:rPr>
                      <w:color w:val="002060"/>
                    </w:rPr>
                    <w:t>- POLISPORTIVA GAGLIARDA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8FA9E9" w14:textId="77777777" w:rsidR="00263B83" w:rsidRPr="00000AC3" w:rsidRDefault="00263B83" w:rsidP="008672FD">
                  <w:pPr>
                    <w:pStyle w:val="ROWTABELLA"/>
                    <w:jc w:val="center"/>
                    <w:rPr>
                      <w:color w:val="002060"/>
                    </w:rPr>
                  </w:pPr>
                  <w:r w:rsidRPr="00000AC3">
                    <w:rPr>
                      <w:color w:val="002060"/>
                    </w:rPr>
                    <w:t>9 - 3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760824" w14:textId="77777777" w:rsidR="00263B83" w:rsidRPr="00000AC3" w:rsidRDefault="00263B83" w:rsidP="008672FD">
                  <w:pPr>
                    <w:pStyle w:val="ROWTABELLA"/>
                    <w:jc w:val="center"/>
                    <w:rPr>
                      <w:color w:val="002060"/>
                    </w:rPr>
                  </w:pPr>
                  <w:r w:rsidRPr="00000AC3">
                    <w:rPr>
                      <w:color w:val="002060"/>
                    </w:rPr>
                    <w:t> </w:t>
                  </w:r>
                </w:p>
              </w:tc>
            </w:tr>
          </w:tbl>
          <w:p w14:paraId="045999E4" w14:textId="77777777" w:rsidR="00263B83" w:rsidRPr="00000AC3" w:rsidRDefault="00263B83" w:rsidP="008672FD">
            <w:pPr>
              <w:rPr>
                <w:color w:val="002060"/>
                <w:sz w:val="24"/>
                <w:szCs w:val="24"/>
              </w:rPr>
            </w:pPr>
          </w:p>
        </w:tc>
      </w:tr>
    </w:tbl>
    <w:p w14:paraId="2966B1BB" w14:textId="77777777" w:rsidR="00263B83" w:rsidRPr="00000AC3" w:rsidRDefault="00263B83" w:rsidP="00263B83">
      <w:pPr>
        <w:pStyle w:val="breakline"/>
        <w:divId w:val="527259509"/>
        <w:rPr>
          <w:color w:val="002060"/>
        </w:rPr>
      </w:pPr>
    </w:p>
    <w:p w14:paraId="63BD1F95" w14:textId="77777777" w:rsidR="00263B83" w:rsidRPr="00000AC3" w:rsidRDefault="00263B83" w:rsidP="00263B83">
      <w:pPr>
        <w:pStyle w:val="breakline"/>
        <w:divId w:val="527259509"/>
        <w:rPr>
          <w:color w:val="002060"/>
        </w:rPr>
      </w:pPr>
    </w:p>
    <w:p w14:paraId="6971905C" w14:textId="77777777" w:rsidR="00263B83" w:rsidRPr="00000AC3" w:rsidRDefault="00263B83" w:rsidP="00263B83">
      <w:pPr>
        <w:pStyle w:val="TITOLOPRINC"/>
        <w:divId w:val="527259509"/>
        <w:rPr>
          <w:color w:val="002060"/>
        </w:rPr>
      </w:pPr>
      <w:r w:rsidRPr="00000AC3">
        <w:rPr>
          <w:color w:val="002060"/>
        </w:rPr>
        <w:t>GIUDICE SPORTIVO</w:t>
      </w:r>
    </w:p>
    <w:p w14:paraId="44BC1594" w14:textId="77777777" w:rsidR="00263B83" w:rsidRPr="00000AC3" w:rsidRDefault="00263B83" w:rsidP="00263B83">
      <w:pPr>
        <w:pStyle w:val="diffida"/>
        <w:divId w:val="527259509"/>
        <w:rPr>
          <w:color w:val="002060"/>
        </w:rPr>
      </w:pPr>
      <w:r w:rsidRPr="00000AC3">
        <w:rPr>
          <w:color w:val="002060"/>
        </w:rPr>
        <w:lastRenderedPageBreak/>
        <w:t>Il Giudice Sportivo, Avv. Claudio Romagnoli, nella seduta del 13/12/2019, ha adottato le decisioni che di seguito integralmente si riportano:</w:t>
      </w:r>
    </w:p>
    <w:p w14:paraId="7E94A7C7" w14:textId="77777777" w:rsidR="00263B83" w:rsidRPr="00000AC3" w:rsidRDefault="00263B83" w:rsidP="00263B83">
      <w:pPr>
        <w:pStyle w:val="titolo10"/>
        <w:divId w:val="527259509"/>
        <w:rPr>
          <w:color w:val="002060"/>
        </w:rPr>
      </w:pPr>
      <w:r w:rsidRPr="00000AC3">
        <w:rPr>
          <w:color w:val="002060"/>
        </w:rPr>
        <w:t xml:space="preserve">GARE DEL 11/12/2019 </w:t>
      </w:r>
    </w:p>
    <w:p w14:paraId="27F57568" w14:textId="77777777" w:rsidR="00263B83" w:rsidRPr="00000AC3" w:rsidRDefault="00263B83" w:rsidP="00263B83">
      <w:pPr>
        <w:pStyle w:val="titolo7a"/>
        <w:divId w:val="527259509"/>
        <w:rPr>
          <w:color w:val="002060"/>
        </w:rPr>
      </w:pPr>
      <w:r w:rsidRPr="00000AC3">
        <w:rPr>
          <w:color w:val="002060"/>
        </w:rPr>
        <w:t xml:space="preserve">PROVVEDIMENTI DISCIPLINARI </w:t>
      </w:r>
    </w:p>
    <w:p w14:paraId="0EA5D0DB" w14:textId="77777777" w:rsidR="00263B83" w:rsidRPr="00000AC3" w:rsidRDefault="00263B83" w:rsidP="00263B83">
      <w:pPr>
        <w:pStyle w:val="TITOLO7B"/>
        <w:divId w:val="527259509"/>
        <w:rPr>
          <w:color w:val="002060"/>
        </w:rPr>
      </w:pPr>
      <w:r w:rsidRPr="00000AC3">
        <w:rPr>
          <w:color w:val="002060"/>
        </w:rPr>
        <w:t xml:space="preserve">In base alle risultanze degli atti ufficiali sono state deliberate le seguenti sanzioni disciplinari. </w:t>
      </w:r>
    </w:p>
    <w:p w14:paraId="0A4A0C45" w14:textId="77777777" w:rsidR="00263B83" w:rsidRPr="00000AC3" w:rsidRDefault="00263B83" w:rsidP="00263B83">
      <w:pPr>
        <w:pStyle w:val="titolo3"/>
        <w:divId w:val="527259509"/>
        <w:rPr>
          <w:color w:val="002060"/>
        </w:rPr>
      </w:pPr>
      <w:r w:rsidRPr="00000AC3">
        <w:rPr>
          <w:color w:val="002060"/>
        </w:rPr>
        <w:t xml:space="preserve">A CARICO CALCIATORI NON ESPULSI DAL CAMPO </w:t>
      </w:r>
    </w:p>
    <w:p w14:paraId="55C57B12" w14:textId="77777777" w:rsidR="00263B83" w:rsidRPr="00000AC3" w:rsidRDefault="00263B83" w:rsidP="00263B83">
      <w:pPr>
        <w:pStyle w:val="titolo20"/>
        <w:divId w:val="527259509"/>
        <w:rPr>
          <w:color w:val="002060"/>
        </w:rPr>
      </w:pPr>
      <w:r w:rsidRPr="00000AC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35D7A624" w14:textId="77777777" w:rsidTr="00263B83">
        <w:trPr>
          <w:divId w:val="527259509"/>
        </w:trPr>
        <w:tc>
          <w:tcPr>
            <w:tcW w:w="2200" w:type="dxa"/>
            <w:tcMar>
              <w:top w:w="20" w:type="dxa"/>
              <w:left w:w="20" w:type="dxa"/>
              <w:bottom w:w="20" w:type="dxa"/>
              <w:right w:w="20" w:type="dxa"/>
            </w:tcMar>
            <w:vAlign w:val="center"/>
          </w:tcPr>
          <w:p w14:paraId="140F50BC" w14:textId="77777777" w:rsidR="00263B83" w:rsidRPr="00000AC3" w:rsidRDefault="00263B83" w:rsidP="008672FD">
            <w:pPr>
              <w:pStyle w:val="movimento"/>
              <w:rPr>
                <w:color w:val="002060"/>
              </w:rPr>
            </w:pPr>
            <w:r w:rsidRPr="00000AC3">
              <w:rPr>
                <w:color w:val="002060"/>
              </w:rPr>
              <w:t>MARTA ANTONIO</w:t>
            </w:r>
          </w:p>
        </w:tc>
        <w:tc>
          <w:tcPr>
            <w:tcW w:w="2200" w:type="dxa"/>
            <w:tcMar>
              <w:top w:w="20" w:type="dxa"/>
              <w:left w:w="20" w:type="dxa"/>
              <w:bottom w:w="20" w:type="dxa"/>
              <w:right w:w="20" w:type="dxa"/>
            </w:tcMar>
            <w:vAlign w:val="center"/>
          </w:tcPr>
          <w:p w14:paraId="2A99050E" w14:textId="77777777" w:rsidR="00263B83" w:rsidRPr="00000AC3" w:rsidRDefault="00263B83" w:rsidP="008672FD">
            <w:pPr>
              <w:pStyle w:val="movimento2"/>
              <w:rPr>
                <w:color w:val="002060"/>
              </w:rPr>
            </w:pPr>
            <w:r w:rsidRPr="00000AC3">
              <w:rPr>
                <w:color w:val="002060"/>
              </w:rPr>
              <w:t xml:space="preserve">(SENIGALLIA CALCIO) </w:t>
            </w:r>
          </w:p>
        </w:tc>
        <w:tc>
          <w:tcPr>
            <w:tcW w:w="800" w:type="dxa"/>
            <w:tcMar>
              <w:top w:w="20" w:type="dxa"/>
              <w:left w:w="20" w:type="dxa"/>
              <w:bottom w:w="20" w:type="dxa"/>
              <w:right w:w="20" w:type="dxa"/>
            </w:tcMar>
            <w:vAlign w:val="center"/>
          </w:tcPr>
          <w:p w14:paraId="4B63ABDF"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49C57648"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3757940E" w14:textId="77777777" w:rsidR="00263B83" w:rsidRPr="00000AC3" w:rsidRDefault="00263B83" w:rsidP="008672FD">
            <w:pPr>
              <w:pStyle w:val="movimento2"/>
              <w:rPr>
                <w:color w:val="002060"/>
              </w:rPr>
            </w:pPr>
            <w:r w:rsidRPr="00000AC3">
              <w:rPr>
                <w:color w:val="002060"/>
              </w:rPr>
              <w:t> </w:t>
            </w:r>
          </w:p>
        </w:tc>
      </w:tr>
    </w:tbl>
    <w:p w14:paraId="2D0D90BD" w14:textId="09FFF9CA" w:rsidR="00263B83" w:rsidRDefault="00263B83" w:rsidP="00263B83">
      <w:pPr>
        <w:pStyle w:val="breakline"/>
        <w:divId w:val="527259509"/>
        <w:rPr>
          <w:color w:val="002060"/>
        </w:rPr>
      </w:pPr>
    </w:p>
    <w:p w14:paraId="75F667C4"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08F7AEFC"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3C1E6ADD" w14:textId="77777777" w:rsidR="00263B83" w:rsidRPr="00000AC3" w:rsidRDefault="00263B83" w:rsidP="00263B83">
      <w:pPr>
        <w:pStyle w:val="breakline"/>
        <w:divId w:val="527259509"/>
        <w:rPr>
          <w:color w:val="002060"/>
        </w:rPr>
      </w:pPr>
    </w:p>
    <w:p w14:paraId="7C767E72" w14:textId="77777777" w:rsidR="00263B83" w:rsidRPr="00000AC3" w:rsidRDefault="00263B83" w:rsidP="00263B83">
      <w:pPr>
        <w:pStyle w:val="TITOLOPRINC"/>
        <w:divId w:val="527259509"/>
        <w:rPr>
          <w:color w:val="002060"/>
        </w:rPr>
      </w:pPr>
      <w:r w:rsidRPr="00000AC3">
        <w:rPr>
          <w:color w:val="002060"/>
        </w:rPr>
        <w:t>CLASSIFICA</w:t>
      </w:r>
    </w:p>
    <w:p w14:paraId="68DDC8CF" w14:textId="77777777" w:rsidR="00263B83" w:rsidRPr="00000AC3" w:rsidRDefault="00263B83" w:rsidP="00263B83">
      <w:pPr>
        <w:pStyle w:val="breakline"/>
        <w:divId w:val="527259509"/>
        <w:rPr>
          <w:color w:val="002060"/>
        </w:rPr>
      </w:pPr>
    </w:p>
    <w:p w14:paraId="1F6D8E89" w14:textId="77777777" w:rsidR="00263B83" w:rsidRPr="00000AC3" w:rsidRDefault="00263B83" w:rsidP="00263B83">
      <w:pPr>
        <w:pStyle w:val="breakline"/>
        <w:divId w:val="527259509"/>
        <w:rPr>
          <w:color w:val="002060"/>
        </w:rPr>
      </w:pPr>
    </w:p>
    <w:p w14:paraId="4901CF5F" w14:textId="77777777" w:rsidR="00263B83" w:rsidRPr="00000AC3" w:rsidRDefault="00263B83" w:rsidP="00263B83">
      <w:pPr>
        <w:pStyle w:val="SOTTOTITOLOCAMPIONATO1"/>
        <w:divId w:val="527259509"/>
        <w:rPr>
          <w:color w:val="002060"/>
        </w:rPr>
      </w:pPr>
      <w:r w:rsidRPr="00000AC3">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63B83" w:rsidRPr="00000AC3" w14:paraId="6763B7CC" w14:textId="77777777" w:rsidTr="00263B8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D52CA" w14:textId="77777777" w:rsidR="00263B83" w:rsidRPr="00000AC3" w:rsidRDefault="00263B83" w:rsidP="008672FD">
            <w:pPr>
              <w:pStyle w:val="HEADERTABELLA"/>
              <w:rPr>
                <w:color w:val="002060"/>
              </w:rPr>
            </w:pPr>
            <w:r w:rsidRPr="00000A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DE0313" w14:textId="77777777" w:rsidR="00263B83" w:rsidRPr="00000AC3" w:rsidRDefault="00263B83" w:rsidP="008672FD">
            <w:pPr>
              <w:pStyle w:val="HEADERTABELLA"/>
              <w:rPr>
                <w:color w:val="002060"/>
              </w:rPr>
            </w:pPr>
            <w:r w:rsidRPr="00000A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28B4C3" w14:textId="77777777" w:rsidR="00263B83" w:rsidRPr="00000AC3" w:rsidRDefault="00263B83" w:rsidP="008672FD">
            <w:pPr>
              <w:pStyle w:val="HEADERTABELLA"/>
              <w:rPr>
                <w:color w:val="002060"/>
              </w:rPr>
            </w:pPr>
            <w:r w:rsidRPr="00000A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B73E7" w14:textId="77777777" w:rsidR="00263B83" w:rsidRPr="00000AC3" w:rsidRDefault="00263B83" w:rsidP="008672FD">
            <w:pPr>
              <w:pStyle w:val="HEADERTABELLA"/>
              <w:rPr>
                <w:color w:val="002060"/>
              </w:rPr>
            </w:pPr>
            <w:r w:rsidRPr="00000A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8A67AA" w14:textId="77777777" w:rsidR="00263B83" w:rsidRPr="00000AC3" w:rsidRDefault="00263B83" w:rsidP="008672FD">
            <w:pPr>
              <w:pStyle w:val="HEADERTABELLA"/>
              <w:rPr>
                <w:color w:val="002060"/>
              </w:rPr>
            </w:pPr>
            <w:r w:rsidRPr="00000A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7E39D" w14:textId="77777777" w:rsidR="00263B83" w:rsidRPr="00000AC3" w:rsidRDefault="00263B83" w:rsidP="008672FD">
            <w:pPr>
              <w:pStyle w:val="HEADERTABELLA"/>
              <w:rPr>
                <w:color w:val="002060"/>
              </w:rPr>
            </w:pPr>
            <w:r w:rsidRPr="00000A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A3C571" w14:textId="77777777" w:rsidR="00263B83" w:rsidRPr="00000AC3" w:rsidRDefault="00263B83" w:rsidP="008672FD">
            <w:pPr>
              <w:pStyle w:val="HEADERTABELLA"/>
              <w:rPr>
                <w:color w:val="002060"/>
              </w:rPr>
            </w:pPr>
            <w:r w:rsidRPr="00000A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A5DDC" w14:textId="77777777" w:rsidR="00263B83" w:rsidRPr="00000AC3" w:rsidRDefault="00263B83" w:rsidP="008672FD">
            <w:pPr>
              <w:pStyle w:val="HEADERTABELLA"/>
              <w:rPr>
                <w:color w:val="002060"/>
              </w:rPr>
            </w:pPr>
            <w:r w:rsidRPr="00000A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4FAAA5" w14:textId="77777777" w:rsidR="00263B83" w:rsidRPr="00000AC3" w:rsidRDefault="00263B83" w:rsidP="008672FD">
            <w:pPr>
              <w:pStyle w:val="HEADERTABELLA"/>
              <w:rPr>
                <w:color w:val="002060"/>
              </w:rPr>
            </w:pPr>
            <w:r w:rsidRPr="00000A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526119" w14:textId="77777777" w:rsidR="00263B83" w:rsidRPr="00000AC3" w:rsidRDefault="00263B83" w:rsidP="008672FD">
            <w:pPr>
              <w:pStyle w:val="HEADERTABELLA"/>
              <w:rPr>
                <w:color w:val="002060"/>
              </w:rPr>
            </w:pPr>
            <w:r w:rsidRPr="00000AC3">
              <w:rPr>
                <w:color w:val="002060"/>
              </w:rPr>
              <w:t>PE</w:t>
            </w:r>
          </w:p>
        </w:tc>
      </w:tr>
      <w:tr w:rsidR="00263B83" w:rsidRPr="00000AC3" w14:paraId="26F136B8" w14:textId="77777777" w:rsidTr="00263B8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8F0464" w14:textId="77777777" w:rsidR="00263B83" w:rsidRPr="00000AC3" w:rsidRDefault="00263B83" w:rsidP="008672FD">
            <w:pPr>
              <w:pStyle w:val="ROWTABELLA"/>
              <w:rPr>
                <w:color w:val="002060"/>
              </w:rPr>
            </w:pPr>
            <w:r w:rsidRPr="00000AC3">
              <w:rPr>
                <w:color w:val="002060"/>
              </w:rPr>
              <w:t xml:space="preserve">A.S.D. REAL </w:t>
            </w:r>
            <w:proofErr w:type="gramStart"/>
            <w:r w:rsidRPr="00000AC3">
              <w:rPr>
                <w:color w:val="002060"/>
              </w:rPr>
              <w:t>S.COSTANZO</w:t>
            </w:r>
            <w:proofErr w:type="gramEnd"/>
            <w:r w:rsidRPr="00000AC3">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87720"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ED7C7"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895E8"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BA9FD"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53E67"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7DA0D" w14:textId="77777777" w:rsidR="00263B83" w:rsidRPr="00000AC3" w:rsidRDefault="00263B83" w:rsidP="008672FD">
            <w:pPr>
              <w:pStyle w:val="ROWTABELLA"/>
              <w:jc w:val="center"/>
              <w:rPr>
                <w:color w:val="002060"/>
              </w:rPr>
            </w:pPr>
            <w:r w:rsidRPr="00000AC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4D607" w14:textId="77777777" w:rsidR="00263B83" w:rsidRPr="00000AC3" w:rsidRDefault="00263B83" w:rsidP="008672FD">
            <w:pPr>
              <w:pStyle w:val="ROWTABELLA"/>
              <w:jc w:val="center"/>
              <w:rPr>
                <w:color w:val="002060"/>
              </w:rPr>
            </w:pPr>
            <w:r w:rsidRPr="00000A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391F3" w14:textId="77777777" w:rsidR="00263B83" w:rsidRPr="00000AC3" w:rsidRDefault="00263B83" w:rsidP="008672FD">
            <w:pPr>
              <w:pStyle w:val="ROWTABELLA"/>
              <w:jc w:val="center"/>
              <w:rPr>
                <w:color w:val="002060"/>
              </w:rPr>
            </w:pPr>
            <w:r w:rsidRPr="00000AC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2F516" w14:textId="77777777" w:rsidR="00263B83" w:rsidRPr="00000AC3" w:rsidRDefault="00263B83" w:rsidP="008672FD">
            <w:pPr>
              <w:pStyle w:val="ROWTABELLA"/>
              <w:jc w:val="center"/>
              <w:rPr>
                <w:color w:val="002060"/>
              </w:rPr>
            </w:pPr>
            <w:r w:rsidRPr="00000AC3">
              <w:rPr>
                <w:color w:val="002060"/>
              </w:rPr>
              <w:t>0</w:t>
            </w:r>
          </w:p>
        </w:tc>
      </w:tr>
      <w:tr w:rsidR="00263B83" w:rsidRPr="00000AC3" w14:paraId="6DD54E23"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CCEFB6" w14:textId="77777777" w:rsidR="00263B83" w:rsidRPr="00000AC3" w:rsidRDefault="00263B83" w:rsidP="008672FD">
            <w:pPr>
              <w:pStyle w:val="ROWTABELLA"/>
              <w:rPr>
                <w:color w:val="002060"/>
              </w:rPr>
            </w:pPr>
            <w:r w:rsidRPr="00000AC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4DBCD" w14:textId="77777777" w:rsidR="00263B83" w:rsidRPr="00000AC3" w:rsidRDefault="00263B83" w:rsidP="008672FD">
            <w:pPr>
              <w:pStyle w:val="ROWTABELLA"/>
              <w:jc w:val="center"/>
              <w:rPr>
                <w:color w:val="002060"/>
              </w:rPr>
            </w:pPr>
            <w:r w:rsidRPr="00000A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13AA4"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36006" w14:textId="77777777" w:rsidR="00263B83" w:rsidRPr="00000AC3" w:rsidRDefault="00263B83" w:rsidP="008672FD">
            <w:pPr>
              <w:pStyle w:val="ROWTABELLA"/>
              <w:jc w:val="center"/>
              <w:rPr>
                <w:color w:val="002060"/>
              </w:rPr>
            </w:pPr>
            <w:r w:rsidRPr="00000AC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793BA"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B46B4"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40BE2" w14:textId="77777777" w:rsidR="00263B83" w:rsidRPr="00000AC3" w:rsidRDefault="00263B83" w:rsidP="008672FD">
            <w:pPr>
              <w:pStyle w:val="ROWTABELLA"/>
              <w:jc w:val="center"/>
              <w:rPr>
                <w:color w:val="002060"/>
              </w:rPr>
            </w:pPr>
            <w:r w:rsidRPr="00000A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8A230"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2D10C"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A8962" w14:textId="77777777" w:rsidR="00263B83" w:rsidRPr="00000AC3" w:rsidRDefault="00263B83" w:rsidP="008672FD">
            <w:pPr>
              <w:pStyle w:val="ROWTABELLA"/>
              <w:jc w:val="center"/>
              <w:rPr>
                <w:color w:val="002060"/>
              </w:rPr>
            </w:pPr>
            <w:r w:rsidRPr="00000AC3">
              <w:rPr>
                <w:color w:val="002060"/>
              </w:rPr>
              <w:t>0</w:t>
            </w:r>
          </w:p>
        </w:tc>
      </w:tr>
      <w:tr w:rsidR="00263B83" w:rsidRPr="00000AC3" w14:paraId="440DD05D"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23973E" w14:textId="77777777" w:rsidR="00263B83" w:rsidRPr="00000AC3" w:rsidRDefault="00263B83" w:rsidP="008672FD">
            <w:pPr>
              <w:pStyle w:val="ROWTABELLA"/>
              <w:rPr>
                <w:color w:val="002060"/>
              </w:rPr>
            </w:pPr>
            <w:r w:rsidRPr="00000AC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DE930" w14:textId="77777777" w:rsidR="00263B83" w:rsidRPr="00000AC3" w:rsidRDefault="00263B83" w:rsidP="008672FD">
            <w:pPr>
              <w:pStyle w:val="ROWTABELLA"/>
              <w:jc w:val="center"/>
              <w:rPr>
                <w:color w:val="002060"/>
              </w:rPr>
            </w:pPr>
            <w:r w:rsidRPr="00000A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78ABE"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24641"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E2467"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72F67"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24DCB" w14:textId="77777777" w:rsidR="00263B83" w:rsidRPr="00000AC3" w:rsidRDefault="00263B83" w:rsidP="008672FD">
            <w:pPr>
              <w:pStyle w:val="ROWTABELLA"/>
              <w:jc w:val="center"/>
              <w:rPr>
                <w:color w:val="002060"/>
              </w:rPr>
            </w:pPr>
            <w:r w:rsidRPr="00000AC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F5A9D" w14:textId="77777777" w:rsidR="00263B83" w:rsidRPr="00000AC3" w:rsidRDefault="00263B83" w:rsidP="008672FD">
            <w:pPr>
              <w:pStyle w:val="ROWTABELLA"/>
              <w:jc w:val="center"/>
              <w:rPr>
                <w:color w:val="002060"/>
              </w:rPr>
            </w:pPr>
            <w:r w:rsidRPr="00000AC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3E1CC" w14:textId="77777777" w:rsidR="00263B83" w:rsidRPr="00000AC3" w:rsidRDefault="00263B83" w:rsidP="008672FD">
            <w:pPr>
              <w:pStyle w:val="ROWTABELLA"/>
              <w:jc w:val="center"/>
              <w:rPr>
                <w:color w:val="002060"/>
              </w:rPr>
            </w:pPr>
            <w:r w:rsidRPr="00000A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A21C1" w14:textId="77777777" w:rsidR="00263B83" w:rsidRPr="00000AC3" w:rsidRDefault="00263B83" w:rsidP="008672FD">
            <w:pPr>
              <w:pStyle w:val="ROWTABELLA"/>
              <w:jc w:val="center"/>
              <w:rPr>
                <w:color w:val="002060"/>
              </w:rPr>
            </w:pPr>
            <w:r w:rsidRPr="00000AC3">
              <w:rPr>
                <w:color w:val="002060"/>
              </w:rPr>
              <w:t>0</w:t>
            </w:r>
          </w:p>
        </w:tc>
      </w:tr>
      <w:tr w:rsidR="00263B83" w:rsidRPr="00000AC3" w14:paraId="33557869"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FF6529" w14:textId="77777777" w:rsidR="00263B83" w:rsidRPr="00000AC3" w:rsidRDefault="00263B83" w:rsidP="008672FD">
            <w:pPr>
              <w:pStyle w:val="ROWTABELLA"/>
              <w:rPr>
                <w:color w:val="002060"/>
              </w:rPr>
            </w:pPr>
            <w:r w:rsidRPr="00000AC3">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8CCE2" w14:textId="77777777" w:rsidR="00263B83" w:rsidRPr="00000AC3" w:rsidRDefault="00263B83" w:rsidP="008672FD">
            <w:pPr>
              <w:pStyle w:val="ROWTABELLA"/>
              <w:jc w:val="center"/>
              <w:rPr>
                <w:color w:val="002060"/>
              </w:rPr>
            </w:pPr>
            <w:r w:rsidRPr="00000A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8BEA9"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73AF4"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D6927"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7ADB9"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060A8"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8EDB1"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35EEB"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D1903" w14:textId="77777777" w:rsidR="00263B83" w:rsidRPr="00000AC3" w:rsidRDefault="00263B83" w:rsidP="008672FD">
            <w:pPr>
              <w:pStyle w:val="ROWTABELLA"/>
              <w:jc w:val="center"/>
              <w:rPr>
                <w:color w:val="002060"/>
              </w:rPr>
            </w:pPr>
            <w:r w:rsidRPr="00000AC3">
              <w:rPr>
                <w:color w:val="002060"/>
              </w:rPr>
              <w:t>0</w:t>
            </w:r>
          </w:p>
        </w:tc>
      </w:tr>
      <w:tr w:rsidR="00263B83" w:rsidRPr="00000AC3" w14:paraId="5E940850"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F91268" w14:textId="77777777" w:rsidR="00263B83" w:rsidRPr="00000AC3" w:rsidRDefault="00263B83" w:rsidP="008672FD">
            <w:pPr>
              <w:pStyle w:val="ROWTABELLA"/>
              <w:rPr>
                <w:color w:val="002060"/>
              </w:rPr>
            </w:pPr>
            <w:r w:rsidRPr="00000AC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41DD0" w14:textId="77777777" w:rsidR="00263B83" w:rsidRPr="00000AC3" w:rsidRDefault="00263B83" w:rsidP="008672FD">
            <w:pPr>
              <w:pStyle w:val="ROWTABELLA"/>
              <w:jc w:val="center"/>
              <w:rPr>
                <w:color w:val="002060"/>
              </w:rPr>
            </w:pPr>
            <w:r w:rsidRPr="00000AC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87C1F"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FE76A6"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A796C"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10A24"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EBBC0" w14:textId="77777777" w:rsidR="00263B83" w:rsidRPr="00000AC3" w:rsidRDefault="00263B83" w:rsidP="008672FD">
            <w:pPr>
              <w:pStyle w:val="ROWTABELLA"/>
              <w:jc w:val="center"/>
              <w:rPr>
                <w:color w:val="002060"/>
              </w:rPr>
            </w:pPr>
            <w:r w:rsidRPr="00000A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5A931" w14:textId="77777777" w:rsidR="00263B83" w:rsidRPr="00000AC3" w:rsidRDefault="00263B83" w:rsidP="008672FD">
            <w:pPr>
              <w:pStyle w:val="ROWTABELLA"/>
              <w:jc w:val="center"/>
              <w:rPr>
                <w:color w:val="002060"/>
              </w:rPr>
            </w:pPr>
            <w:r w:rsidRPr="00000A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87AC5" w14:textId="77777777" w:rsidR="00263B83" w:rsidRPr="00000AC3" w:rsidRDefault="00263B83" w:rsidP="008672FD">
            <w:pPr>
              <w:pStyle w:val="ROWTABELLA"/>
              <w:jc w:val="center"/>
              <w:rPr>
                <w:color w:val="002060"/>
              </w:rPr>
            </w:pPr>
            <w:r w:rsidRPr="00000A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A935B" w14:textId="77777777" w:rsidR="00263B83" w:rsidRPr="00000AC3" w:rsidRDefault="00263B83" w:rsidP="008672FD">
            <w:pPr>
              <w:pStyle w:val="ROWTABELLA"/>
              <w:jc w:val="center"/>
              <w:rPr>
                <w:color w:val="002060"/>
              </w:rPr>
            </w:pPr>
            <w:r w:rsidRPr="00000AC3">
              <w:rPr>
                <w:color w:val="002060"/>
              </w:rPr>
              <w:t>0</w:t>
            </w:r>
          </w:p>
        </w:tc>
      </w:tr>
      <w:tr w:rsidR="00263B83" w:rsidRPr="00000AC3" w14:paraId="2DD77E7E"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0FC15F" w14:textId="77777777" w:rsidR="00263B83" w:rsidRPr="00000AC3" w:rsidRDefault="00263B83" w:rsidP="008672FD">
            <w:pPr>
              <w:pStyle w:val="ROWTABELLA"/>
              <w:rPr>
                <w:color w:val="002060"/>
              </w:rPr>
            </w:pPr>
            <w:r w:rsidRPr="00000AC3">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A5153" w14:textId="77777777" w:rsidR="00263B83" w:rsidRPr="00000AC3" w:rsidRDefault="00263B83" w:rsidP="008672FD">
            <w:pPr>
              <w:pStyle w:val="ROWTABELLA"/>
              <w:jc w:val="center"/>
              <w:rPr>
                <w:color w:val="002060"/>
              </w:rPr>
            </w:pPr>
            <w:r w:rsidRPr="00000AC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EA1B7"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EA4AC"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0475B"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E450C"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BD925" w14:textId="77777777" w:rsidR="00263B83" w:rsidRPr="00000AC3" w:rsidRDefault="00263B83" w:rsidP="008672FD">
            <w:pPr>
              <w:pStyle w:val="ROWTABELLA"/>
              <w:jc w:val="center"/>
              <w:rPr>
                <w:color w:val="002060"/>
              </w:rPr>
            </w:pPr>
            <w:r w:rsidRPr="00000AC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6169D" w14:textId="77777777" w:rsidR="00263B83" w:rsidRPr="00000AC3" w:rsidRDefault="00263B83" w:rsidP="008672FD">
            <w:pPr>
              <w:pStyle w:val="ROWTABELLA"/>
              <w:jc w:val="center"/>
              <w:rPr>
                <w:color w:val="002060"/>
              </w:rPr>
            </w:pPr>
            <w:r w:rsidRPr="00000AC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E6B64"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A9374" w14:textId="77777777" w:rsidR="00263B83" w:rsidRPr="00000AC3" w:rsidRDefault="00263B83" w:rsidP="008672FD">
            <w:pPr>
              <w:pStyle w:val="ROWTABELLA"/>
              <w:jc w:val="center"/>
              <w:rPr>
                <w:color w:val="002060"/>
              </w:rPr>
            </w:pPr>
            <w:r w:rsidRPr="00000AC3">
              <w:rPr>
                <w:color w:val="002060"/>
              </w:rPr>
              <w:t>0</w:t>
            </w:r>
          </w:p>
        </w:tc>
      </w:tr>
      <w:tr w:rsidR="00263B83" w:rsidRPr="00000AC3" w14:paraId="366E3C66"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1C67D7" w14:textId="77777777" w:rsidR="00263B83" w:rsidRPr="00000AC3" w:rsidRDefault="00263B83" w:rsidP="008672FD">
            <w:pPr>
              <w:pStyle w:val="ROWTABELLA"/>
              <w:rPr>
                <w:color w:val="002060"/>
              </w:rPr>
            </w:pPr>
            <w:r w:rsidRPr="00000AC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87095"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3D6EE"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910EC"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B0ADE"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CDE62"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C397B" w14:textId="77777777" w:rsidR="00263B83" w:rsidRPr="00000AC3" w:rsidRDefault="00263B83" w:rsidP="008672FD">
            <w:pPr>
              <w:pStyle w:val="ROWTABELLA"/>
              <w:jc w:val="center"/>
              <w:rPr>
                <w:color w:val="002060"/>
              </w:rPr>
            </w:pPr>
            <w:r w:rsidRPr="00000A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60265" w14:textId="77777777" w:rsidR="00263B83" w:rsidRPr="00000AC3" w:rsidRDefault="00263B83" w:rsidP="008672FD">
            <w:pPr>
              <w:pStyle w:val="ROWTABELLA"/>
              <w:jc w:val="center"/>
              <w:rPr>
                <w:color w:val="002060"/>
              </w:rPr>
            </w:pPr>
            <w:r w:rsidRPr="00000AC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6A6F2"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F6BFA" w14:textId="77777777" w:rsidR="00263B83" w:rsidRPr="00000AC3" w:rsidRDefault="00263B83" w:rsidP="008672FD">
            <w:pPr>
              <w:pStyle w:val="ROWTABELLA"/>
              <w:jc w:val="center"/>
              <w:rPr>
                <w:color w:val="002060"/>
              </w:rPr>
            </w:pPr>
            <w:r w:rsidRPr="00000AC3">
              <w:rPr>
                <w:color w:val="002060"/>
              </w:rPr>
              <w:t>0</w:t>
            </w:r>
          </w:p>
        </w:tc>
      </w:tr>
      <w:tr w:rsidR="00263B83" w:rsidRPr="00000AC3" w14:paraId="2EE3E40A"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0FE215" w14:textId="77777777" w:rsidR="00263B83" w:rsidRPr="00000AC3" w:rsidRDefault="00263B83" w:rsidP="008672FD">
            <w:pPr>
              <w:pStyle w:val="ROWTABELLA"/>
              <w:rPr>
                <w:color w:val="002060"/>
              </w:rPr>
            </w:pPr>
            <w:r w:rsidRPr="00000AC3">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10EFB"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8745F"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53B66"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4B590"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61261"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BEE80" w14:textId="77777777" w:rsidR="00263B83" w:rsidRPr="00000AC3" w:rsidRDefault="00263B83" w:rsidP="008672FD">
            <w:pPr>
              <w:pStyle w:val="ROWTABELLA"/>
              <w:jc w:val="center"/>
              <w:rPr>
                <w:color w:val="002060"/>
              </w:rPr>
            </w:pPr>
            <w:r w:rsidRPr="00000AC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9877B" w14:textId="77777777" w:rsidR="00263B83" w:rsidRPr="00000AC3" w:rsidRDefault="00263B83" w:rsidP="008672FD">
            <w:pPr>
              <w:pStyle w:val="ROWTABELLA"/>
              <w:jc w:val="center"/>
              <w:rPr>
                <w:color w:val="002060"/>
              </w:rPr>
            </w:pPr>
            <w:r w:rsidRPr="00000AC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F517F"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670D8" w14:textId="77777777" w:rsidR="00263B83" w:rsidRPr="00000AC3" w:rsidRDefault="00263B83" w:rsidP="008672FD">
            <w:pPr>
              <w:pStyle w:val="ROWTABELLA"/>
              <w:jc w:val="center"/>
              <w:rPr>
                <w:color w:val="002060"/>
              </w:rPr>
            </w:pPr>
            <w:r w:rsidRPr="00000AC3">
              <w:rPr>
                <w:color w:val="002060"/>
              </w:rPr>
              <w:t>0</w:t>
            </w:r>
          </w:p>
        </w:tc>
      </w:tr>
      <w:tr w:rsidR="00263B83" w:rsidRPr="00000AC3" w14:paraId="45BCF8AF"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B017BD" w14:textId="77777777" w:rsidR="00263B83" w:rsidRPr="00000AC3" w:rsidRDefault="00263B83" w:rsidP="008672FD">
            <w:pPr>
              <w:pStyle w:val="ROWTABELLA"/>
              <w:rPr>
                <w:color w:val="002060"/>
              </w:rPr>
            </w:pPr>
            <w:r w:rsidRPr="00000AC3">
              <w:rPr>
                <w:color w:val="002060"/>
              </w:rPr>
              <w:t xml:space="preserve">G.S. AUDAX 1970 </w:t>
            </w:r>
            <w:proofErr w:type="gramStart"/>
            <w:r w:rsidRPr="00000AC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BB222"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DA196"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CCC29"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12479"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11F28"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51C46" w14:textId="77777777" w:rsidR="00263B83" w:rsidRPr="00000AC3" w:rsidRDefault="00263B83" w:rsidP="008672FD">
            <w:pPr>
              <w:pStyle w:val="ROWTABELLA"/>
              <w:jc w:val="center"/>
              <w:rPr>
                <w:color w:val="002060"/>
              </w:rPr>
            </w:pPr>
            <w:r w:rsidRPr="00000A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A5BA2" w14:textId="77777777" w:rsidR="00263B83" w:rsidRPr="00000AC3" w:rsidRDefault="00263B83" w:rsidP="008672FD">
            <w:pPr>
              <w:pStyle w:val="ROWTABELLA"/>
              <w:jc w:val="center"/>
              <w:rPr>
                <w:color w:val="002060"/>
              </w:rPr>
            </w:pPr>
            <w:r w:rsidRPr="00000AC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A2427" w14:textId="77777777" w:rsidR="00263B83" w:rsidRPr="00000AC3" w:rsidRDefault="00263B83" w:rsidP="008672FD">
            <w:pPr>
              <w:pStyle w:val="ROWTABELLA"/>
              <w:jc w:val="center"/>
              <w:rPr>
                <w:color w:val="002060"/>
              </w:rPr>
            </w:pPr>
            <w:r w:rsidRPr="00000AC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9BEE4" w14:textId="77777777" w:rsidR="00263B83" w:rsidRPr="00000AC3" w:rsidRDefault="00263B83" w:rsidP="008672FD">
            <w:pPr>
              <w:pStyle w:val="ROWTABELLA"/>
              <w:jc w:val="center"/>
              <w:rPr>
                <w:color w:val="002060"/>
              </w:rPr>
            </w:pPr>
            <w:r w:rsidRPr="00000AC3">
              <w:rPr>
                <w:color w:val="002060"/>
              </w:rPr>
              <w:t>0</w:t>
            </w:r>
          </w:p>
        </w:tc>
      </w:tr>
      <w:tr w:rsidR="00263B83" w:rsidRPr="00000AC3" w14:paraId="2C2AB3E4"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9D32D4" w14:textId="77777777" w:rsidR="00263B83" w:rsidRPr="00000AC3" w:rsidRDefault="00263B83" w:rsidP="008672FD">
            <w:pPr>
              <w:pStyle w:val="ROWTABELLA"/>
              <w:rPr>
                <w:color w:val="002060"/>
              </w:rPr>
            </w:pPr>
            <w:r w:rsidRPr="00000AC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3E661"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9D85B"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DC89E"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619A8"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32E15"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B8C68" w14:textId="77777777" w:rsidR="00263B83" w:rsidRPr="00000AC3" w:rsidRDefault="00263B83" w:rsidP="008672FD">
            <w:pPr>
              <w:pStyle w:val="ROWTABELLA"/>
              <w:jc w:val="center"/>
              <w:rPr>
                <w:color w:val="002060"/>
              </w:rPr>
            </w:pPr>
            <w:r w:rsidRPr="00000AC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65524" w14:textId="77777777" w:rsidR="00263B83" w:rsidRPr="00000AC3" w:rsidRDefault="00263B83" w:rsidP="008672FD">
            <w:pPr>
              <w:pStyle w:val="ROWTABELLA"/>
              <w:jc w:val="center"/>
              <w:rPr>
                <w:color w:val="002060"/>
              </w:rPr>
            </w:pPr>
            <w:r w:rsidRPr="00000AC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D0B03"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C5021" w14:textId="77777777" w:rsidR="00263B83" w:rsidRPr="00000AC3" w:rsidRDefault="00263B83" w:rsidP="008672FD">
            <w:pPr>
              <w:pStyle w:val="ROWTABELLA"/>
              <w:jc w:val="center"/>
              <w:rPr>
                <w:color w:val="002060"/>
              </w:rPr>
            </w:pPr>
            <w:r w:rsidRPr="00000AC3">
              <w:rPr>
                <w:color w:val="002060"/>
              </w:rPr>
              <w:t>0</w:t>
            </w:r>
          </w:p>
        </w:tc>
      </w:tr>
      <w:tr w:rsidR="00263B83" w:rsidRPr="00000AC3" w14:paraId="50820732"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440A9D" w14:textId="77777777" w:rsidR="00263B83" w:rsidRPr="00000AC3" w:rsidRDefault="00263B83" w:rsidP="008672FD">
            <w:pPr>
              <w:pStyle w:val="ROWTABELLA"/>
              <w:rPr>
                <w:color w:val="002060"/>
              </w:rPr>
            </w:pPr>
            <w:r w:rsidRPr="00000AC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8329B"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A2AAA"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3AB19"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A7DB4A"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46D5E"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46D91"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C12EA" w14:textId="77777777" w:rsidR="00263B83" w:rsidRPr="00000AC3" w:rsidRDefault="00263B83" w:rsidP="008672FD">
            <w:pPr>
              <w:pStyle w:val="ROWTABELLA"/>
              <w:jc w:val="center"/>
              <w:rPr>
                <w:color w:val="002060"/>
              </w:rPr>
            </w:pPr>
            <w:r w:rsidRPr="00000AC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E808A" w14:textId="77777777" w:rsidR="00263B83" w:rsidRPr="00000AC3" w:rsidRDefault="00263B83" w:rsidP="008672FD">
            <w:pPr>
              <w:pStyle w:val="ROWTABELLA"/>
              <w:jc w:val="center"/>
              <w:rPr>
                <w:color w:val="002060"/>
              </w:rPr>
            </w:pPr>
            <w:r w:rsidRPr="00000A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5E655" w14:textId="77777777" w:rsidR="00263B83" w:rsidRPr="00000AC3" w:rsidRDefault="00263B83" w:rsidP="008672FD">
            <w:pPr>
              <w:pStyle w:val="ROWTABELLA"/>
              <w:jc w:val="center"/>
              <w:rPr>
                <w:color w:val="002060"/>
              </w:rPr>
            </w:pPr>
            <w:r w:rsidRPr="00000AC3">
              <w:rPr>
                <w:color w:val="002060"/>
              </w:rPr>
              <w:t>0</w:t>
            </w:r>
          </w:p>
        </w:tc>
      </w:tr>
      <w:tr w:rsidR="00263B83" w:rsidRPr="00000AC3" w14:paraId="01EFECB5"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5AEB79" w14:textId="77777777" w:rsidR="00263B83" w:rsidRPr="00000AC3" w:rsidRDefault="00263B83" w:rsidP="008672FD">
            <w:pPr>
              <w:pStyle w:val="ROWTABELLA"/>
              <w:rPr>
                <w:color w:val="002060"/>
              </w:rPr>
            </w:pPr>
            <w:r w:rsidRPr="00000AC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8406B"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C434D"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ED988"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C1A36"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6615D"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1D4CB" w14:textId="77777777" w:rsidR="00263B83" w:rsidRPr="00000AC3" w:rsidRDefault="00263B83" w:rsidP="008672FD">
            <w:pPr>
              <w:pStyle w:val="ROWTABELLA"/>
              <w:jc w:val="center"/>
              <w:rPr>
                <w:color w:val="002060"/>
              </w:rPr>
            </w:pPr>
            <w:r w:rsidRPr="00000AC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D6FCC" w14:textId="77777777" w:rsidR="00263B83" w:rsidRPr="00000AC3" w:rsidRDefault="00263B83" w:rsidP="008672FD">
            <w:pPr>
              <w:pStyle w:val="ROWTABELLA"/>
              <w:jc w:val="center"/>
              <w:rPr>
                <w:color w:val="002060"/>
              </w:rPr>
            </w:pPr>
            <w:r w:rsidRPr="00000A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6CF49" w14:textId="77777777" w:rsidR="00263B83" w:rsidRPr="00000AC3" w:rsidRDefault="00263B83" w:rsidP="008672FD">
            <w:pPr>
              <w:pStyle w:val="ROWTABELLA"/>
              <w:jc w:val="center"/>
              <w:rPr>
                <w:color w:val="002060"/>
              </w:rPr>
            </w:pPr>
            <w:r w:rsidRPr="00000A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AE5D4" w14:textId="77777777" w:rsidR="00263B83" w:rsidRPr="00000AC3" w:rsidRDefault="00263B83" w:rsidP="008672FD">
            <w:pPr>
              <w:pStyle w:val="ROWTABELLA"/>
              <w:jc w:val="center"/>
              <w:rPr>
                <w:color w:val="002060"/>
              </w:rPr>
            </w:pPr>
            <w:r w:rsidRPr="00000AC3">
              <w:rPr>
                <w:color w:val="002060"/>
              </w:rPr>
              <w:t>0</w:t>
            </w:r>
          </w:p>
        </w:tc>
      </w:tr>
      <w:tr w:rsidR="00263B83" w:rsidRPr="00000AC3" w14:paraId="57D573E2" w14:textId="77777777" w:rsidTr="00263B8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588470" w14:textId="77777777" w:rsidR="00263B83" w:rsidRPr="00000AC3" w:rsidRDefault="00263B83" w:rsidP="008672FD">
            <w:pPr>
              <w:pStyle w:val="ROWTABELLA"/>
              <w:rPr>
                <w:color w:val="002060"/>
              </w:rPr>
            </w:pPr>
            <w:proofErr w:type="spellStart"/>
            <w:proofErr w:type="gramStart"/>
            <w:r w:rsidRPr="00000AC3">
              <w:rPr>
                <w:color w:val="002060"/>
              </w:rPr>
              <w:t>sq.B</w:t>
            </w:r>
            <w:proofErr w:type="spellEnd"/>
            <w:proofErr w:type="gramEnd"/>
            <w:r w:rsidRPr="00000AC3">
              <w:rPr>
                <w:color w:val="002060"/>
              </w:rPr>
              <w:t xml:space="preserve"> REAL S.COSTANZO </w:t>
            </w:r>
            <w:proofErr w:type="spellStart"/>
            <w:r w:rsidRPr="00000AC3">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DAEBC"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51805"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75AB9"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03C0E"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CBE8D"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6FC6A"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E5C82"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F8D38"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95458" w14:textId="77777777" w:rsidR="00263B83" w:rsidRPr="00000AC3" w:rsidRDefault="00263B83" w:rsidP="008672FD">
            <w:pPr>
              <w:pStyle w:val="ROWTABELLA"/>
              <w:jc w:val="center"/>
              <w:rPr>
                <w:color w:val="002060"/>
              </w:rPr>
            </w:pPr>
            <w:r w:rsidRPr="00000AC3">
              <w:rPr>
                <w:color w:val="002060"/>
              </w:rPr>
              <w:t>0</w:t>
            </w:r>
          </w:p>
        </w:tc>
      </w:tr>
    </w:tbl>
    <w:p w14:paraId="32CB7C9E" w14:textId="77777777" w:rsidR="00263B83" w:rsidRPr="00000AC3" w:rsidRDefault="00263B83" w:rsidP="00263B83">
      <w:pPr>
        <w:pStyle w:val="breakline"/>
        <w:divId w:val="527259509"/>
        <w:rPr>
          <w:color w:val="002060"/>
        </w:rPr>
      </w:pPr>
    </w:p>
    <w:p w14:paraId="4378993B" w14:textId="77777777" w:rsidR="00263B83" w:rsidRPr="00000AC3" w:rsidRDefault="00263B83" w:rsidP="00263B83">
      <w:pPr>
        <w:pStyle w:val="breakline"/>
        <w:divId w:val="527259509"/>
        <w:rPr>
          <w:color w:val="002060"/>
        </w:rPr>
      </w:pPr>
    </w:p>
    <w:p w14:paraId="049B527D" w14:textId="77777777" w:rsidR="00263B83" w:rsidRPr="00000AC3" w:rsidRDefault="00263B83" w:rsidP="00263B83">
      <w:pPr>
        <w:pStyle w:val="SOTTOTITOLOCAMPIONATO1"/>
        <w:divId w:val="527259509"/>
        <w:rPr>
          <w:color w:val="002060"/>
        </w:rPr>
      </w:pPr>
      <w:r w:rsidRPr="00000AC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63B83" w:rsidRPr="00000AC3" w14:paraId="60CAA462" w14:textId="77777777" w:rsidTr="00263B8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84805" w14:textId="77777777" w:rsidR="00263B83" w:rsidRPr="00000AC3" w:rsidRDefault="00263B83" w:rsidP="008672FD">
            <w:pPr>
              <w:pStyle w:val="HEADERTABELLA"/>
              <w:rPr>
                <w:color w:val="002060"/>
              </w:rPr>
            </w:pPr>
            <w:r w:rsidRPr="00000AC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AFD404" w14:textId="77777777" w:rsidR="00263B83" w:rsidRPr="00000AC3" w:rsidRDefault="00263B83" w:rsidP="008672FD">
            <w:pPr>
              <w:pStyle w:val="HEADERTABELLA"/>
              <w:rPr>
                <w:color w:val="002060"/>
              </w:rPr>
            </w:pPr>
            <w:r w:rsidRPr="00000AC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655C06" w14:textId="77777777" w:rsidR="00263B83" w:rsidRPr="00000AC3" w:rsidRDefault="00263B83" w:rsidP="008672FD">
            <w:pPr>
              <w:pStyle w:val="HEADERTABELLA"/>
              <w:rPr>
                <w:color w:val="002060"/>
              </w:rPr>
            </w:pPr>
            <w:r w:rsidRPr="00000AC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7F8FF" w14:textId="77777777" w:rsidR="00263B83" w:rsidRPr="00000AC3" w:rsidRDefault="00263B83" w:rsidP="008672FD">
            <w:pPr>
              <w:pStyle w:val="HEADERTABELLA"/>
              <w:rPr>
                <w:color w:val="002060"/>
              </w:rPr>
            </w:pPr>
            <w:r w:rsidRPr="00000AC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68058F" w14:textId="77777777" w:rsidR="00263B83" w:rsidRPr="00000AC3" w:rsidRDefault="00263B83" w:rsidP="008672FD">
            <w:pPr>
              <w:pStyle w:val="HEADERTABELLA"/>
              <w:rPr>
                <w:color w:val="002060"/>
              </w:rPr>
            </w:pPr>
            <w:r w:rsidRPr="00000AC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AA1E41" w14:textId="77777777" w:rsidR="00263B83" w:rsidRPr="00000AC3" w:rsidRDefault="00263B83" w:rsidP="008672FD">
            <w:pPr>
              <w:pStyle w:val="HEADERTABELLA"/>
              <w:rPr>
                <w:color w:val="002060"/>
              </w:rPr>
            </w:pPr>
            <w:r w:rsidRPr="00000AC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57A59D" w14:textId="77777777" w:rsidR="00263B83" w:rsidRPr="00000AC3" w:rsidRDefault="00263B83" w:rsidP="008672FD">
            <w:pPr>
              <w:pStyle w:val="HEADERTABELLA"/>
              <w:rPr>
                <w:color w:val="002060"/>
              </w:rPr>
            </w:pPr>
            <w:r w:rsidRPr="00000AC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795792" w14:textId="77777777" w:rsidR="00263B83" w:rsidRPr="00000AC3" w:rsidRDefault="00263B83" w:rsidP="008672FD">
            <w:pPr>
              <w:pStyle w:val="HEADERTABELLA"/>
              <w:rPr>
                <w:color w:val="002060"/>
              </w:rPr>
            </w:pPr>
            <w:r w:rsidRPr="00000AC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214638" w14:textId="77777777" w:rsidR="00263B83" w:rsidRPr="00000AC3" w:rsidRDefault="00263B83" w:rsidP="008672FD">
            <w:pPr>
              <w:pStyle w:val="HEADERTABELLA"/>
              <w:rPr>
                <w:color w:val="002060"/>
              </w:rPr>
            </w:pPr>
            <w:r w:rsidRPr="00000AC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FA570" w14:textId="77777777" w:rsidR="00263B83" w:rsidRPr="00000AC3" w:rsidRDefault="00263B83" w:rsidP="008672FD">
            <w:pPr>
              <w:pStyle w:val="HEADERTABELLA"/>
              <w:rPr>
                <w:color w:val="002060"/>
              </w:rPr>
            </w:pPr>
            <w:r w:rsidRPr="00000AC3">
              <w:rPr>
                <w:color w:val="002060"/>
              </w:rPr>
              <w:t>PE</w:t>
            </w:r>
          </w:p>
        </w:tc>
      </w:tr>
      <w:tr w:rsidR="00263B83" w:rsidRPr="00000AC3" w14:paraId="665921FC" w14:textId="77777777" w:rsidTr="00263B8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911369E" w14:textId="77777777" w:rsidR="00263B83" w:rsidRPr="00000AC3" w:rsidRDefault="00263B83" w:rsidP="008672FD">
            <w:pPr>
              <w:pStyle w:val="ROWTABELLA"/>
              <w:rPr>
                <w:color w:val="002060"/>
              </w:rPr>
            </w:pPr>
            <w:r w:rsidRPr="00000AC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91E46" w14:textId="77777777" w:rsidR="00263B83" w:rsidRPr="00000AC3" w:rsidRDefault="00263B83" w:rsidP="008672FD">
            <w:pPr>
              <w:pStyle w:val="ROWTABELLA"/>
              <w:jc w:val="center"/>
              <w:rPr>
                <w:color w:val="002060"/>
              </w:rPr>
            </w:pPr>
            <w:r w:rsidRPr="00000AC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B12DC"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F5AF0"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07AEF"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9032F"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BEC54" w14:textId="77777777" w:rsidR="00263B83" w:rsidRPr="00000AC3" w:rsidRDefault="00263B83" w:rsidP="008672FD">
            <w:pPr>
              <w:pStyle w:val="ROWTABELLA"/>
              <w:jc w:val="center"/>
              <w:rPr>
                <w:color w:val="002060"/>
              </w:rPr>
            </w:pPr>
            <w:r w:rsidRPr="00000AC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62C94" w14:textId="77777777" w:rsidR="00263B83" w:rsidRPr="00000AC3" w:rsidRDefault="00263B83" w:rsidP="008672FD">
            <w:pPr>
              <w:pStyle w:val="ROWTABELLA"/>
              <w:jc w:val="center"/>
              <w:rPr>
                <w:color w:val="002060"/>
              </w:rPr>
            </w:pPr>
            <w:r w:rsidRPr="00000AC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91058" w14:textId="77777777" w:rsidR="00263B83" w:rsidRPr="00000AC3" w:rsidRDefault="00263B83" w:rsidP="008672FD">
            <w:pPr>
              <w:pStyle w:val="ROWTABELLA"/>
              <w:jc w:val="center"/>
              <w:rPr>
                <w:color w:val="002060"/>
              </w:rPr>
            </w:pPr>
            <w:r w:rsidRPr="00000A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4CCFE" w14:textId="77777777" w:rsidR="00263B83" w:rsidRPr="00000AC3" w:rsidRDefault="00263B83" w:rsidP="008672FD">
            <w:pPr>
              <w:pStyle w:val="ROWTABELLA"/>
              <w:jc w:val="center"/>
              <w:rPr>
                <w:color w:val="002060"/>
              </w:rPr>
            </w:pPr>
            <w:r w:rsidRPr="00000AC3">
              <w:rPr>
                <w:color w:val="002060"/>
              </w:rPr>
              <w:t>0</w:t>
            </w:r>
          </w:p>
        </w:tc>
      </w:tr>
      <w:tr w:rsidR="00263B83" w:rsidRPr="00000AC3" w14:paraId="7DAB15AF"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79A82D" w14:textId="77777777" w:rsidR="00263B83" w:rsidRPr="00000AC3" w:rsidRDefault="00263B83" w:rsidP="008672FD">
            <w:pPr>
              <w:pStyle w:val="ROWTABELLA"/>
              <w:rPr>
                <w:color w:val="002060"/>
              </w:rPr>
            </w:pPr>
            <w:r w:rsidRPr="00000AC3">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581D7" w14:textId="77777777" w:rsidR="00263B83" w:rsidRPr="00000AC3" w:rsidRDefault="00263B83" w:rsidP="008672FD">
            <w:pPr>
              <w:pStyle w:val="ROWTABELLA"/>
              <w:jc w:val="center"/>
              <w:rPr>
                <w:color w:val="002060"/>
              </w:rPr>
            </w:pPr>
            <w:r w:rsidRPr="00000A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2F77E"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D3CD8"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3FA6C"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AC471"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F20A1" w14:textId="77777777" w:rsidR="00263B83" w:rsidRPr="00000AC3" w:rsidRDefault="00263B83" w:rsidP="008672FD">
            <w:pPr>
              <w:pStyle w:val="ROWTABELLA"/>
              <w:jc w:val="center"/>
              <w:rPr>
                <w:color w:val="002060"/>
              </w:rPr>
            </w:pPr>
            <w:r w:rsidRPr="00000AC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3AACF" w14:textId="77777777" w:rsidR="00263B83" w:rsidRPr="00000AC3" w:rsidRDefault="00263B83" w:rsidP="008672FD">
            <w:pPr>
              <w:pStyle w:val="ROWTABELLA"/>
              <w:jc w:val="center"/>
              <w:rPr>
                <w:color w:val="002060"/>
              </w:rPr>
            </w:pPr>
            <w:r w:rsidRPr="00000AC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CBDCF" w14:textId="77777777" w:rsidR="00263B83" w:rsidRPr="00000AC3" w:rsidRDefault="00263B83" w:rsidP="008672FD">
            <w:pPr>
              <w:pStyle w:val="ROWTABELLA"/>
              <w:jc w:val="center"/>
              <w:rPr>
                <w:color w:val="002060"/>
              </w:rPr>
            </w:pPr>
            <w:r w:rsidRPr="00000A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A9CB8" w14:textId="77777777" w:rsidR="00263B83" w:rsidRPr="00000AC3" w:rsidRDefault="00263B83" w:rsidP="008672FD">
            <w:pPr>
              <w:pStyle w:val="ROWTABELLA"/>
              <w:jc w:val="center"/>
              <w:rPr>
                <w:color w:val="002060"/>
              </w:rPr>
            </w:pPr>
            <w:r w:rsidRPr="00000AC3">
              <w:rPr>
                <w:color w:val="002060"/>
              </w:rPr>
              <w:t>0</w:t>
            </w:r>
          </w:p>
        </w:tc>
      </w:tr>
      <w:tr w:rsidR="00263B83" w:rsidRPr="00000AC3" w14:paraId="67C6C01B"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BC86C" w14:textId="77777777" w:rsidR="00263B83" w:rsidRPr="00000AC3" w:rsidRDefault="00263B83" w:rsidP="008672FD">
            <w:pPr>
              <w:pStyle w:val="ROWTABELLA"/>
              <w:rPr>
                <w:color w:val="002060"/>
              </w:rPr>
            </w:pPr>
            <w:r w:rsidRPr="00000AC3">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495CC" w14:textId="77777777" w:rsidR="00263B83" w:rsidRPr="00000AC3" w:rsidRDefault="00263B83" w:rsidP="008672FD">
            <w:pPr>
              <w:pStyle w:val="ROWTABELLA"/>
              <w:jc w:val="center"/>
              <w:rPr>
                <w:color w:val="002060"/>
              </w:rPr>
            </w:pPr>
            <w:r w:rsidRPr="00000AC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3A6A5"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D0BBE"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83EFB"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FD8B"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FBFF3" w14:textId="77777777" w:rsidR="00263B83" w:rsidRPr="00000AC3" w:rsidRDefault="00263B83" w:rsidP="008672FD">
            <w:pPr>
              <w:pStyle w:val="ROWTABELLA"/>
              <w:jc w:val="center"/>
              <w:rPr>
                <w:color w:val="002060"/>
              </w:rPr>
            </w:pPr>
            <w:r w:rsidRPr="00000AC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389E5" w14:textId="77777777" w:rsidR="00263B83" w:rsidRPr="00000AC3" w:rsidRDefault="00263B83" w:rsidP="008672FD">
            <w:pPr>
              <w:pStyle w:val="ROWTABELLA"/>
              <w:jc w:val="center"/>
              <w:rPr>
                <w:color w:val="002060"/>
              </w:rPr>
            </w:pPr>
            <w:r w:rsidRPr="00000AC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DEE02" w14:textId="77777777" w:rsidR="00263B83" w:rsidRPr="00000AC3" w:rsidRDefault="00263B83" w:rsidP="008672FD">
            <w:pPr>
              <w:pStyle w:val="ROWTABELLA"/>
              <w:jc w:val="center"/>
              <w:rPr>
                <w:color w:val="002060"/>
              </w:rPr>
            </w:pPr>
            <w:r w:rsidRPr="00000AC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09812" w14:textId="77777777" w:rsidR="00263B83" w:rsidRPr="00000AC3" w:rsidRDefault="00263B83" w:rsidP="008672FD">
            <w:pPr>
              <w:pStyle w:val="ROWTABELLA"/>
              <w:jc w:val="center"/>
              <w:rPr>
                <w:color w:val="002060"/>
              </w:rPr>
            </w:pPr>
            <w:r w:rsidRPr="00000AC3">
              <w:rPr>
                <w:color w:val="002060"/>
              </w:rPr>
              <w:t>0</w:t>
            </w:r>
          </w:p>
        </w:tc>
      </w:tr>
      <w:tr w:rsidR="00263B83" w:rsidRPr="00000AC3" w14:paraId="22AEAA49"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C4B648" w14:textId="77777777" w:rsidR="00263B83" w:rsidRPr="00000AC3" w:rsidRDefault="00263B83" w:rsidP="008672FD">
            <w:pPr>
              <w:pStyle w:val="ROWTABELLA"/>
              <w:rPr>
                <w:color w:val="002060"/>
              </w:rPr>
            </w:pPr>
            <w:r w:rsidRPr="00000AC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1C644" w14:textId="77777777" w:rsidR="00263B83" w:rsidRPr="00000AC3" w:rsidRDefault="00263B83" w:rsidP="008672FD">
            <w:pPr>
              <w:pStyle w:val="ROWTABELLA"/>
              <w:jc w:val="center"/>
              <w:rPr>
                <w:color w:val="002060"/>
              </w:rPr>
            </w:pPr>
            <w:r w:rsidRPr="00000AC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FFDF0"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DB4EF"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2F902"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D7A6CF"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707F3" w14:textId="77777777" w:rsidR="00263B83" w:rsidRPr="00000AC3" w:rsidRDefault="00263B83" w:rsidP="008672FD">
            <w:pPr>
              <w:pStyle w:val="ROWTABELLA"/>
              <w:jc w:val="center"/>
              <w:rPr>
                <w:color w:val="002060"/>
              </w:rPr>
            </w:pPr>
            <w:r w:rsidRPr="00000AC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8CA53" w14:textId="77777777" w:rsidR="00263B83" w:rsidRPr="00000AC3" w:rsidRDefault="00263B83" w:rsidP="008672FD">
            <w:pPr>
              <w:pStyle w:val="ROWTABELLA"/>
              <w:jc w:val="center"/>
              <w:rPr>
                <w:color w:val="002060"/>
              </w:rPr>
            </w:pPr>
            <w:r w:rsidRPr="00000A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68BD8" w14:textId="77777777" w:rsidR="00263B83" w:rsidRPr="00000AC3" w:rsidRDefault="00263B83" w:rsidP="008672FD">
            <w:pPr>
              <w:pStyle w:val="ROWTABELLA"/>
              <w:jc w:val="center"/>
              <w:rPr>
                <w:color w:val="002060"/>
              </w:rPr>
            </w:pPr>
            <w:r w:rsidRPr="00000A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FD86D" w14:textId="77777777" w:rsidR="00263B83" w:rsidRPr="00000AC3" w:rsidRDefault="00263B83" w:rsidP="008672FD">
            <w:pPr>
              <w:pStyle w:val="ROWTABELLA"/>
              <w:jc w:val="center"/>
              <w:rPr>
                <w:color w:val="002060"/>
              </w:rPr>
            </w:pPr>
            <w:r w:rsidRPr="00000AC3">
              <w:rPr>
                <w:color w:val="002060"/>
              </w:rPr>
              <w:t>0</w:t>
            </w:r>
          </w:p>
        </w:tc>
      </w:tr>
      <w:tr w:rsidR="00263B83" w:rsidRPr="00000AC3" w14:paraId="67D8AC54"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C78072" w14:textId="77777777" w:rsidR="00263B83" w:rsidRPr="00000AC3" w:rsidRDefault="00263B83" w:rsidP="008672FD">
            <w:pPr>
              <w:pStyle w:val="ROWTABELLA"/>
              <w:rPr>
                <w:color w:val="002060"/>
              </w:rPr>
            </w:pPr>
            <w:r w:rsidRPr="00000AC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76BA7" w14:textId="77777777" w:rsidR="00263B83" w:rsidRPr="00000AC3" w:rsidRDefault="00263B83" w:rsidP="008672FD">
            <w:pPr>
              <w:pStyle w:val="ROWTABELLA"/>
              <w:jc w:val="center"/>
              <w:rPr>
                <w:color w:val="002060"/>
              </w:rPr>
            </w:pPr>
            <w:r w:rsidRPr="00000AC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09E87E"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9094E"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6E5E1"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DBBD5"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BC513" w14:textId="77777777" w:rsidR="00263B83" w:rsidRPr="00000AC3" w:rsidRDefault="00263B83" w:rsidP="008672FD">
            <w:pPr>
              <w:pStyle w:val="ROWTABELLA"/>
              <w:jc w:val="center"/>
              <w:rPr>
                <w:color w:val="002060"/>
              </w:rPr>
            </w:pPr>
            <w:r w:rsidRPr="00000AC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45CEC" w14:textId="77777777" w:rsidR="00263B83" w:rsidRPr="00000AC3" w:rsidRDefault="00263B83" w:rsidP="008672FD">
            <w:pPr>
              <w:pStyle w:val="ROWTABELLA"/>
              <w:jc w:val="center"/>
              <w:rPr>
                <w:color w:val="002060"/>
              </w:rPr>
            </w:pPr>
            <w:r w:rsidRPr="00000A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7651"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0DE30" w14:textId="77777777" w:rsidR="00263B83" w:rsidRPr="00000AC3" w:rsidRDefault="00263B83" w:rsidP="008672FD">
            <w:pPr>
              <w:pStyle w:val="ROWTABELLA"/>
              <w:jc w:val="center"/>
              <w:rPr>
                <w:color w:val="002060"/>
              </w:rPr>
            </w:pPr>
            <w:r w:rsidRPr="00000AC3">
              <w:rPr>
                <w:color w:val="002060"/>
              </w:rPr>
              <w:t>0</w:t>
            </w:r>
          </w:p>
        </w:tc>
      </w:tr>
      <w:tr w:rsidR="00263B83" w:rsidRPr="00000AC3" w14:paraId="1D088A41"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580AFF" w14:textId="77777777" w:rsidR="00263B83" w:rsidRPr="00000AC3" w:rsidRDefault="00263B83" w:rsidP="008672FD">
            <w:pPr>
              <w:pStyle w:val="ROWTABELLA"/>
              <w:rPr>
                <w:color w:val="002060"/>
              </w:rPr>
            </w:pPr>
            <w:r w:rsidRPr="00000AC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ADBD7" w14:textId="77777777" w:rsidR="00263B83" w:rsidRPr="00000AC3" w:rsidRDefault="00263B83" w:rsidP="008672FD">
            <w:pPr>
              <w:pStyle w:val="ROWTABELLA"/>
              <w:jc w:val="center"/>
              <w:rPr>
                <w:color w:val="002060"/>
              </w:rPr>
            </w:pPr>
            <w:r w:rsidRPr="00000AC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07CAE"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BF42E"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361CC"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BCE30" w14:textId="77777777" w:rsidR="00263B83" w:rsidRPr="00000AC3" w:rsidRDefault="00263B83" w:rsidP="008672FD">
            <w:pPr>
              <w:pStyle w:val="ROWTABELLA"/>
              <w:jc w:val="center"/>
              <w:rPr>
                <w:color w:val="002060"/>
              </w:rPr>
            </w:pPr>
            <w:r w:rsidRPr="00000AC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1E3AC" w14:textId="77777777" w:rsidR="00263B83" w:rsidRPr="00000AC3" w:rsidRDefault="00263B83" w:rsidP="008672FD">
            <w:pPr>
              <w:pStyle w:val="ROWTABELLA"/>
              <w:jc w:val="center"/>
              <w:rPr>
                <w:color w:val="002060"/>
              </w:rPr>
            </w:pPr>
            <w:r w:rsidRPr="00000AC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82E53" w14:textId="77777777" w:rsidR="00263B83" w:rsidRPr="00000AC3" w:rsidRDefault="00263B83" w:rsidP="008672FD">
            <w:pPr>
              <w:pStyle w:val="ROWTABELLA"/>
              <w:jc w:val="center"/>
              <w:rPr>
                <w:color w:val="002060"/>
              </w:rPr>
            </w:pPr>
            <w:r w:rsidRPr="00000AC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61546" w14:textId="77777777" w:rsidR="00263B83" w:rsidRPr="00000AC3" w:rsidRDefault="00263B83" w:rsidP="008672FD">
            <w:pPr>
              <w:pStyle w:val="ROWTABELLA"/>
              <w:jc w:val="center"/>
              <w:rPr>
                <w:color w:val="002060"/>
              </w:rPr>
            </w:pPr>
            <w:r w:rsidRPr="00000A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AE037" w14:textId="77777777" w:rsidR="00263B83" w:rsidRPr="00000AC3" w:rsidRDefault="00263B83" w:rsidP="008672FD">
            <w:pPr>
              <w:pStyle w:val="ROWTABELLA"/>
              <w:jc w:val="center"/>
              <w:rPr>
                <w:color w:val="002060"/>
              </w:rPr>
            </w:pPr>
            <w:r w:rsidRPr="00000AC3">
              <w:rPr>
                <w:color w:val="002060"/>
              </w:rPr>
              <w:t>0</w:t>
            </w:r>
          </w:p>
        </w:tc>
      </w:tr>
      <w:tr w:rsidR="00263B83" w:rsidRPr="00000AC3" w14:paraId="1C66248D"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ACA525" w14:textId="77777777" w:rsidR="00263B83" w:rsidRPr="00000AC3" w:rsidRDefault="00263B83" w:rsidP="008672FD">
            <w:pPr>
              <w:pStyle w:val="ROWTABELLA"/>
              <w:rPr>
                <w:color w:val="002060"/>
              </w:rPr>
            </w:pPr>
            <w:r w:rsidRPr="00000AC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86BDC" w14:textId="77777777" w:rsidR="00263B83" w:rsidRPr="00000AC3" w:rsidRDefault="00263B83" w:rsidP="008672FD">
            <w:pPr>
              <w:pStyle w:val="ROWTABELLA"/>
              <w:jc w:val="center"/>
              <w:rPr>
                <w:color w:val="002060"/>
              </w:rPr>
            </w:pPr>
            <w:r w:rsidRPr="00000A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EB4A8"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573CA"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77CF4B"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851F4" w14:textId="77777777" w:rsidR="00263B83" w:rsidRPr="00000AC3" w:rsidRDefault="00263B83" w:rsidP="008672FD">
            <w:pPr>
              <w:pStyle w:val="ROWTABELLA"/>
              <w:jc w:val="center"/>
              <w:rPr>
                <w:color w:val="002060"/>
              </w:rPr>
            </w:pPr>
            <w:r w:rsidRPr="00000AC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CD217" w14:textId="77777777" w:rsidR="00263B83" w:rsidRPr="00000AC3" w:rsidRDefault="00263B83" w:rsidP="008672FD">
            <w:pPr>
              <w:pStyle w:val="ROWTABELLA"/>
              <w:jc w:val="center"/>
              <w:rPr>
                <w:color w:val="002060"/>
              </w:rPr>
            </w:pPr>
            <w:r w:rsidRPr="00000AC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464AB" w14:textId="77777777" w:rsidR="00263B83" w:rsidRPr="00000AC3" w:rsidRDefault="00263B83" w:rsidP="008672FD">
            <w:pPr>
              <w:pStyle w:val="ROWTABELLA"/>
              <w:jc w:val="center"/>
              <w:rPr>
                <w:color w:val="002060"/>
              </w:rPr>
            </w:pPr>
            <w:r w:rsidRPr="00000A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C353"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FFA68" w14:textId="77777777" w:rsidR="00263B83" w:rsidRPr="00000AC3" w:rsidRDefault="00263B83" w:rsidP="008672FD">
            <w:pPr>
              <w:pStyle w:val="ROWTABELLA"/>
              <w:jc w:val="center"/>
              <w:rPr>
                <w:color w:val="002060"/>
              </w:rPr>
            </w:pPr>
            <w:r w:rsidRPr="00000AC3">
              <w:rPr>
                <w:color w:val="002060"/>
              </w:rPr>
              <w:t>0</w:t>
            </w:r>
          </w:p>
        </w:tc>
      </w:tr>
      <w:tr w:rsidR="00263B83" w:rsidRPr="00000AC3" w14:paraId="0E65C49A"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94F49D" w14:textId="77777777" w:rsidR="00263B83" w:rsidRPr="00000AC3" w:rsidRDefault="00263B83" w:rsidP="008672FD">
            <w:pPr>
              <w:pStyle w:val="ROWTABELLA"/>
              <w:rPr>
                <w:color w:val="002060"/>
              </w:rPr>
            </w:pPr>
            <w:r w:rsidRPr="00000AC3">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8F824"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42D08"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06F56"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C1180"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864D8"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18A5C" w14:textId="77777777" w:rsidR="00263B83" w:rsidRPr="00000AC3" w:rsidRDefault="00263B83" w:rsidP="008672FD">
            <w:pPr>
              <w:pStyle w:val="ROWTABELLA"/>
              <w:jc w:val="center"/>
              <w:rPr>
                <w:color w:val="002060"/>
              </w:rPr>
            </w:pPr>
            <w:r w:rsidRPr="00000AC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5C7BC" w14:textId="77777777" w:rsidR="00263B83" w:rsidRPr="00000AC3" w:rsidRDefault="00263B83" w:rsidP="008672FD">
            <w:pPr>
              <w:pStyle w:val="ROWTABELLA"/>
              <w:jc w:val="center"/>
              <w:rPr>
                <w:color w:val="002060"/>
              </w:rPr>
            </w:pPr>
            <w:r w:rsidRPr="00000AC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C48BE"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F8BDF" w14:textId="77777777" w:rsidR="00263B83" w:rsidRPr="00000AC3" w:rsidRDefault="00263B83" w:rsidP="008672FD">
            <w:pPr>
              <w:pStyle w:val="ROWTABELLA"/>
              <w:jc w:val="center"/>
              <w:rPr>
                <w:color w:val="002060"/>
              </w:rPr>
            </w:pPr>
            <w:r w:rsidRPr="00000AC3">
              <w:rPr>
                <w:color w:val="002060"/>
              </w:rPr>
              <w:t>0</w:t>
            </w:r>
          </w:p>
        </w:tc>
      </w:tr>
      <w:tr w:rsidR="00263B83" w:rsidRPr="00000AC3" w14:paraId="6A8ED5B6"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341292" w14:textId="77777777" w:rsidR="00263B83" w:rsidRPr="00000AC3" w:rsidRDefault="00263B83" w:rsidP="008672FD">
            <w:pPr>
              <w:pStyle w:val="ROWTABELLA"/>
              <w:rPr>
                <w:color w:val="002060"/>
              </w:rPr>
            </w:pPr>
            <w:r w:rsidRPr="00000AC3">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967F1"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580F5"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1334F"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A44A7"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88452" w14:textId="77777777" w:rsidR="00263B83" w:rsidRPr="00000AC3" w:rsidRDefault="00263B83" w:rsidP="008672FD">
            <w:pPr>
              <w:pStyle w:val="ROWTABELLA"/>
              <w:jc w:val="center"/>
              <w:rPr>
                <w:color w:val="002060"/>
              </w:rPr>
            </w:pPr>
            <w:r w:rsidRPr="00000AC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92CD5" w14:textId="77777777" w:rsidR="00263B83" w:rsidRPr="00000AC3" w:rsidRDefault="00263B83" w:rsidP="008672FD">
            <w:pPr>
              <w:pStyle w:val="ROWTABELLA"/>
              <w:jc w:val="center"/>
              <w:rPr>
                <w:color w:val="002060"/>
              </w:rPr>
            </w:pPr>
            <w:r w:rsidRPr="00000A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9C8B5" w14:textId="77777777" w:rsidR="00263B83" w:rsidRPr="00000AC3" w:rsidRDefault="00263B83" w:rsidP="008672FD">
            <w:pPr>
              <w:pStyle w:val="ROWTABELLA"/>
              <w:jc w:val="center"/>
              <w:rPr>
                <w:color w:val="002060"/>
              </w:rPr>
            </w:pPr>
            <w:r w:rsidRPr="00000AC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5C616" w14:textId="77777777" w:rsidR="00263B83" w:rsidRPr="00000AC3" w:rsidRDefault="00263B83" w:rsidP="008672FD">
            <w:pPr>
              <w:pStyle w:val="ROWTABELLA"/>
              <w:jc w:val="center"/>
              <w:rPr>
                <w:color w:val="002060"/>
              </w:rPr>
            </w:pPr>
            <w:r w:rsidRPr="00000AC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CF70F" w14:textId="77777777" w:rsidR="00263B83" w:rsidRPr="00000AC3" w:rsidRDefault="00263B83" w:rsidP="008672FD">
            <w:pPr>
              <w:pStyle w:val="ROWTABELLA"/>
              <w:jc w:val="center"/>
              <w:rPr>
                <w:color w:val="002060"/>
              </w:rPr>
            </w:pPr>
            <w:r w:rsidRPr="00000AC3">
              <w:rPr>
                <w:color w:val="002060"/>
              </w:rPr>
              <w:t>0</w:t>
            </w:r>
          </w:p>
        </w:tc>
      </w:tr>
      <w:tr w:rsidR="00263B83" w:rsidRPr="00000AC3" w14:paraId="5991D5FF"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A98A1A" w14:textId="77777777" w:rsidR="00263B83" w:rsidRPr="00000AC3" w:rsidRDefault="00263B83" w:rsidP="008672FD">
            <w:pPr>
              <w:pStyle w:val="ROWTABELLA"/>
              <w:rPr>
                <w:color w:val="002060"/>
              </w:rPr>
            </w:pPr>
            <w:r w:rsidRPr="00000AC3">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3B8E5"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924E6"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96133" w14:textId="77777777" w:rsidR="00263B83" w:rsidRPr="00000AC3" w:rsidRDefault="00263B83" w:rsidP="008672FD">
            <w:pPr>
              <w:pStyle w:val="ROWTABELLA"/>
              <w:jc w:val="center"/>
              <w:rPr>
                <w:color w:val="002060"/>
              </w:rPr>
            </w:pPr>
            <w:r w:rsidRPr="00000AC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2AC9B"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4904B"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09338" w14:textId="77777777" w:rsidR="00263B83" w:rsidRPr="00000AC3" w:rsidRDefault="00263B83" w:rsidP="008672FD">
            <w:pPr>
              <w:pStyle w:val="ROWTABELLA"/>
              <w:jc w:val="center"/>
              <w:rPr>
                <w:color w:val="002060"/>
              </w:rPr>
            </w:pPr>
            <w:r w:rsidRPr="00000AC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C9C7F" w14:textId="77777777" w:rsidR="00263B83" w:rsidRPr="00000AC3" w:rsidRDefault="00263B83" w:rsidP="008672FD">
            <w:pPr>
              <w:pStyle w:val="ROWTABELLA"/>
              <w:jc w:val="center"/>
              <w:rPr>
                <w:color w:val="002060"/>
              </w:rPr>
            </w:pPr>
            <w:r w:rsidRPr="00000AC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C5CBF" w14:textId="77777777" w:rsidR="00263B83" w:rsidRPr="00000AC3" w:rsidRDefault="00263B83" w:rsidP="008672FD">
            <w:pPr>
              <w:pStyle w:val="ROWTABELLA"/>
              <w:jc w:val="center"/>
              <w:rPr>
                <w:color w:val="002060"/>
              </w:rPr>
            </w:pPr>
            <w:r w:rsidRPr="00000AC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EF675" w14:textId="77777777" w:rsidR="00263B83" w:rsidRPr="00000AC3" w:rsidRDefault="00263B83" w:rsidP="008672FD">
            <w:pPr>
              <w:pStyle w:val="ROWTABELLA"/>
              <w:jc w:val="center"/>
              <w:rPr>
                <w:color w:val="002060"/>
              </w:rPr>
            </w:pPr>
            <w:r w:rsidRPr="00000AC3">
              <w:rPr>
                <w:color w:val="002060"/>
              </w:rPr>
              <w:t>0</w:t>
            </w:r>
          </w:p>
        </w:tc>
      </w:tr>
      <w:tr w:rsidR="00263B83" w:rsidRPr="00000AC3" w14:paraId="152D61B0" w14:textId="77777777" w:rsidTr="00263B8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CB7C44" w14:textId="77777777" w:rsidR="00263B83" w:rsidRPr="00000AC3" w:rsidRDefault="00263B83" w:rsidP="008672FD">
            <w:pPr>
              <w:pStyle w:val="ROWTABELLA"/>
              <w:rPr>
                <w:color w:val="002060"/>
              </w:rPr>
            </w:pPr>
            <w:r w:rsidRPr="00000AC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B145E"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947EB"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8E041" w14:textId="77777777" w:rsidR="00263B83" w:rsidRPr="00000AC3" w:rsidRDefault="00263B83" w:rsidP="008672FD">
            <w:pPr>
              <w:pStyle w:val="ROWTABELLA"/>
              <w:jc w:val="center"/>
              <w:rPr>
                <w:color w:val="002060"/>
              </w:rPr>
            </w:pPr>
            <w:r w:rsidRPr="00000AC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00E4F"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C1A75E" w14:textId="77777777" w:rsidR="00263B83" w:rsidRPr="00000AC3" w:rsidRDefault="00263B83" w:rsidP="008672FD">
            <w:pPr>
              <w:pStyle w:val="ROWTABELLA"/>
              <w:jc w:val="center"/>
              <w:rPr>
                <w:color w:val="002060"/>
              </w:rPr>
            </w:pPr>
            <w:r w:rsidRPr="00000AC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EA39B" w14:textId="77777777" w:rsidR="00263B83" w:rsidRPr="00000AC3" w:rsidRDefault="00263B83" w:rsidP="008672FD">
            <w:pPr>
              <w:pStyle w:val="ROWTABELLA"/>
              <w:jc w:val="center"/>
              <w:rPr>
                <w:color w:val="002060"/>
              </w:rPr>
            </w:pPr>
            <w:r w:rsidRPr="00000AC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73EB6" w14:textId="77777777" w:rsidR="00263B83" w:rsidRPr="00000AC3" w:rsidRDefault="00263B83" w:rsidP="008672FD">
            <w:pPr>
              <w:pStyle w:val="ROWTABELLA"/>
              <w:jc w:val="center"/>
              <w:rPr>
                <w:color w:val="002060"/>
              </w:rPr>
            </w:pPr>
            <w:r w:rsidRPr="00000AC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D97F2" w14:textId="77777777" w:rsidR="00263B83" w:rsidRPr="00000AC3" w:rsidRDefault="00263B83" w:rsidP="008672FD">
            <w:pPr>
              <w:pStyle w:val="ROWTABELLA"/>
              <w:jc w:val="center"/>
              <w:rPr>
                <w:color w:val="002060"/>
              </w:rPr>
            </w:pPr>
            <w:r w:rsidRPr="00000AC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AF1DC" w14:textId="77777777" w:rsidR="00263B83" w:rsidRPr="00000AC3" w:rsidRDefault="00263B83" w:rsidP="008672FD">
            <w:pPr>
              <w:pStyle w:val="ROWTABELLA"/>
              <w:jc w:val="center"/>
              <w:rPr>
                <w:color w:val="002060"/>
              </w:rPr>
            </w:pPr>
            <w:r w:rsidRPr="00000AC3">
              <w:rPr>
                <w:color w:val="002060"/>
              </w:rPr>
              <w:t>0</w:t>
            </w:r>
          </w:p>
        </w:tc>
      </w:tr>
      <w:tr w:rsidR="00263B83" w:rsidRPr="00000AC3" w14:paraId="3A392C50" w14:textId="77777777" w:rsidTr="00263B8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094B79" w14:textId="77777777" w:rsidR="00263B83" w:rsidRPr="00000AC3" w:rsidRDefault="00263B83" w:rsidP="008672FD">
            <w:pPr>
              <w:pStyle w:val="ROWTABELLA"/>
              <w:rPr>
                <w:color w:val="002060"/>
              </w:rPr>
            </w:pPr>
            <w:r w:rsidRPr="00000AC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10CB7"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1A550" w14:textId="77777777" w:rsidR="00263B83" w:rsidRPr="00000AC3" w:rsidRDefault="00263B83" w:rsidP="008672FD">
            <w:pPr>
              <w:pStyle w:val="ROWTABELLA"/>
              <w:jc w:val="center"/>
              <w:rPr>
                <w:color w:val="002060"/>
              </w:rPr>
            </w:pPr>
            <w:r w:rsidRPr="00000AC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FF04A" w14:textId="77777777" w:rsidR="00263B83" w:rsidRPr="00000AC3" w:rsidRDefault="00263B83" w:rsidP="008672FD">
            <w:pPr>
              <w:pStyle w:val="ROWTABELLA"/>
              <w:jc w:val="center"/>
              <w:rPr>
                <w:color w:val="002060"/>
              </w:rPr>
            </w:pPr>
            <w:r w:rsidRPr="00000AC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21509" w14:textId="77777777" w:rsidR="00263B83" w:rsidRPr="00000AC3" w:rsidRDefault="00263B83" w:rsidP="008672FD">
            <w:pPr>
              <w:pStyle w:val="ROWTABELLA"/>
              <w:jc w:val="center"/>
              <w:rPr>
                <w:color w:val="002060"/>
              </w:rPr>
            </w:pPr>
            <w:r w:rsidRPr="00000AC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DBF0D" w14:textId="77777777" w:rsidR="00263B83" w:rsidRPr="00000AC3" w:rsidRDefault="00263B83" w:rsidP="008672FD">
            <w:pPr>
              <w:pStyle w:val="ROWTABELLA"/>
              <w:jc w:val="center"/>
              <w:rPr>
                <w:color w:val="002060"/>
              </w:rPr>
            </w:pPr>
            <w:r w:rsidRPr="00000AC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74C2E" w14:textId="77777777" w:rsidR="00263B83" w:rsidRPr="00000AC3" w:rsidRDefault="00263B83" w:rsidP="008672FD">
            <w:pPr>
              <w:pStyle w:val="ROWTABELLA"/>
              <w:jc w:val="center"/>
              <w:rPr>
                <w:color w:val="002060"/>
              </w:rPr>
            </w:pPr>
            <w:r w:rsidRPr="00000AC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287A8" w14:textId="77777777" w:rsidR="00263B83" w:rsidRPr="00000AC3" w:rsidRDefault="00263B83" w:rsidP="008672FD">
            <w:pPr>
              <w:pStyle w:val="ROWTABELLA"/>
              <w:jc w:val="center"/>
              <w:rPr>
                <w:color w:val="002060"/>
              </w:rPr>
            </w:pPr>
            <w:r w:rsidRPr="00000AC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B171E" w14:textId="77777777" w:rsidR="00263B83" w:rsidRPr="00000AC3" w:rsidRDefault="00263B83" w:rsidP="008672FD">
            <w:pPr>
              <w:pStyle w:val="ROWTABELLA"/>
              <w:jc w:val="center"/>
              <w:rPr>
                <w:color w:val="002060"/>
              </w:rPr>
            </w:pPr>
            <w:r w:rsidRPr="00000AC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2A0A2" w14:textId="77777777" w:rsidR="00263B83" w:rsidRPr="00000AC3" w:rsidRDefault="00263B83" w:rsidP="008672FD">
            <w:pPr>
              <w:pStyle w:val="ROWTABELLA"/>
              <w:jc w:val="center"/>
              <w:rPr>
                <w:color w:val="002060"/>
              </w:rPr>
            </w:pPr>
            <w:r w:rsidRPr="00000AC3">
              <w:rPr>
                <w:color w:val="002060"/>
              </w:rPr>
              <w:t>1</w:t>
            </w:r>
          </w:p>
        </w:tc>
      </w:tr>
    </w:tbl>
    <w:p w14:paraId="3E65BB26" w14:textId="77777777" w:rsidR="00263B83" w:rsidRPr="00000AC3" w:rsidRDefault="00263B83" w:rsidP="00263B83">
      <w:pPr>
        <w:pStyle w:val="breakline"/>
        <w:divId w:val="527259509"/>
        <w:rPr>
          <w:color w:val="002060"/>
        </w:rPr>
      </w:pPr>
    </w:p>
    <w:p w14:paraId="5FC98296" w14:textId="77777777" w:rsidR="00263B83" w:rsidRPr="00000AC3" w:rsidRDefault="00263B83" w:rsidP="00263B83">
      <w:pPr>
        <w:pStyle w:val="breakline"/>
        <w:divId w:val="527259509"/>
        <w:rPr>
          <w:color w:val="002060"/>
        </w:rPr>
      </w:pPr>
    </w:p>
    <w:p w14:paraId="50A38FE7" w14:textId="77777777" w:rsidR="00263B83" w:rsidRPr="00000AC3" w:rsidRDefault="00263B83" w:rsidP="00263B83">
      <w:pPr>
        <w:pStyle w:val="TITOLOCAMPIONATO"/>
        <w:shd w:val="clear" w:color="auto" w:fill="CCCCCC"/>
        <w:spacing w:before="80" w:after="40"/>
        <w:divId w:val="527259509"/>
        <w:rPr>
          <w:color w:val="002060"/>
        </w:rPr>
      </w:pPr>
      <w:r w:rsidRPr="00000AC3">
        <w:rPr>
          <w:color w:val="002060"/>
        </w:rPr>
        <w:t>COPPA MARCHE ALLIEVI CALCIO A5</w:t>
      </w:r>
    </w:p>
    <w:p w14:paraId="18FAD89C" w14:textId="77777777" w:rsidR="00263B83" w:rsidRPr="009E0381" w:rsidRDefault="00263B83" w:rsidP="00263B83">
      <w:pPr>
        <w:pStyle w:val="Corpodeltesto21"/>
        <w:jc w:val="center"/>
        <w:divId w:val="527259509"/>
        <w:rPr>
          <w:rFonts w:ascii="Arial" w:hAnsi="Arial" w:cs="Arial"/>
          <w:b/>
          <w:color w:val="002060"/>
          <w:sz w:val="36"/>
          <w:szCs w:val="36"/>
        </w:rPr>
      </w:pPr>
      <w:r w:rsidRPr="009E0381">
        <w:rPr>
          <w:rFonts w:ascii="Arial" w:hAnsi="Arial" w:cs="Arial"/>
          <w:b/>
          <w:color w:val="002060"/>
          <w:sz w:val="36"/>
          <w:szCs w:val="36"/>
        </w:rPr>
        <w:t>FINALE</w:t>
      </w:r>
    </w:p>
    <w:p w14:paraId="6A54A7DE" w14:textId="77777777" w:rsidR="00263B83" w:rsidRPr="009E0381" w:rsidRDefault="00263B83" w:rsidP="00263B83">
      <w:pPr>
        <w:pStyle w:val="Corpodeltesto21"/>
        <w:divId w:val="527259509"/>
        <w:rPr>
          <w:rFonts w:ascii="Arial" w:hAnsi="Arial" w:cs="Arial"/>
          <w:color w:val="002060"/>
          <w:sz w:val="22"/>
          <w:szCs w:val="22"/>
          <w:highlight w:val="yellow"/>
        </w:rPr>
      </w:pPr>
    </w:p>
    <w:p w14:paraId="4CB8EFA0" w14:textId="77777777" w:rsidR="00263B83" w:rsidRPr="009E0381" w:rsidRDefault="00263B83" w:rsidP="00263B83">
      <w:pPr>
        <w:pStyle w:val="Corpodeltesto21"/>
        <w:divId w:val="527259509"/>
        <w:rPr>
          <w:rFonts w:ascii="Arial" w:hAnsi="Arial" w:cs="Arial"/>
          <w:color w:val="002060"/>
          <w:sz w:val="22"/>
          <w:szCs w:val="22"/>
        </w:rPr>
      </w:pPr>
      <w:r w:rsidRPr="009E0381">
        <w:rPr>
          <w:rFonts w:ascii="Arial" w:hAnsi="Arial" w:cs="Arial"/>
          <w:color w:val="002060"/>
          <w:sz w:val="22"/>
          <w:szCs w:val="22"/>
        </w:rPr>
        <w:t>Al termine delle Semifinali si sono qualificate alle Semifinali le seguenti Società:</w:t>
      </w:r>
    </w:p>
    <w:p w14:paraId="6DCDB041" w14:textId="77777777" w:rsidR="00263B83" w:rsidRPr="009E0381" w:rsidRDefault="00263B83" w:rsidP="00263B83">
      <w:pPr>
        <w:pStyle w:val="Corpodeltesto21"/>
        <w:divId w:val="527259509"/>
        <w:rPr>
          <w:rFonts w:ascii="Arial" w:hAnsi="Arial" w:cs="Arial"/>
          <w:b/>
          <w:color w:val="002060"/>
          <w:sz w:val="22"/>
          <w:u w:val="single"/>
        </w:rPr>
      </w:pPr>
    </w:p>
    <w:p w14:paraId="06EF935F" w14:textId="089038CD" w:rsidR="00263B83" w:rsidRPr="009E0381" w:rsidRDefault="00263B83" w:rsidP="00263B83">
      <w:pPr>
        <w:pStyle w:val="Corpodeltesto21"/>
        <w:divId w:val="527259509"/>
        <w:rPr>
          <w:rFonts w:ascii="Arial" w:hAnsi="Arial" w:cs="Arial"/>
          <w:color w:val="002060"/>
          <w:sz w:val="22"/>
        </w:rPr>
      </w:pPr>
      <w:r w:rsidRPr="009E0381">
        <w:rPr>
          <w:rFonts w:ascii="Arial" w:hAnsi="Arial" w:cs="Arial"/>
          <w:bCs/>
          <w:color w:val="002060"/>
          <w:sz w:val="22"/>
        </w:rPr>
        <w:lastRenderedPageBreak/>
        <w:t>1</w:t>
      </w:r>
      <w:r w:rsidRPr="009E0381">
        <w:rPr>
          <w:rFonts w:ascii="Arial" w:hAnsi="Arial" w:cs="Arial"/>
          <w:bCs/>
          <w:color w:val="002060"/>
          <w:sz w:val="22"/>
        </w:rPr>
        <w:tab/>
      </w:r>
      <w:r>
        <w:rPr>
          <w:rFonts w:ascii="Arial" w:hAnsi="Arial" w:cs="Arial"/>
          <w:color w:val="002060"/>
          <w:sz w:val="22"/>
        </w:rPr>
        <w:t>CANTINE RIUNITE CSI</w:t>
      </w:r>
      <w:r w:rsidRPr="009E0381">
        <w:rPr>
          <w:rFonts w:ascii="Arial" w:hAnsi="Arial" w:cs="Arial"/>
          <w:color w:val="002060"/>
          <w:sz w:val="22"/>
        </w:rPr>
        <w:t xml:space="preserve">            </w:t>
      </w:r>
    </w:p>
    <w:p w14:paraId="2FF54A67" w14:textId="77777777" w:rsidR="00263B83" w:rsidRPr="009E0381" w:rsidRDefault="00263B83" w:rsidP="00263B83">
      <w:pPr>
        <w:pStyle w:val="Corpodeltesto21"/>
        <w:divId w:val="527259509"/>
        <w:rPr>
          <w:rFonts w:ascii="Arial" w:hAnsi="Arial" w:cs="Arial"/>
          <w:color w:val="002060"/>
          <w:sz w:val="22"/>
        </w:rPr>
      </w:pPr>
      <w:r w:rsidRPr="009E0381">
        <w:rPr>
          <w:rFonts w:ascii="Arial" w:hAnsi="Arial" w:cs="Arial"/>
          <w:color w:val="002060"/>
          <w:sz w:val="22"/>
        </w:rPr>
        <w:t xml:space="preserve">     </w:t>
      </w:r>
    </w:p>
    <w:p w14:paraId="70340F4E" w14:textId="6C8DF6FA" w:rsidR="00263B83" w:rsidRPr="009E0381" w:rsidRDefault="00263B83" w:rsidP="00263B83">
      <w:pPr>
        <w:pStyle w:val="Corpodeltesto21"/>
        <w:divId w:val="527259509"/>
        <w:rPr>
          <w:rFonts w:ascii="Arial" w:hAnsi="Arial" w:cs="Arial"/>
          <w:color w:val="002060"/>
          <w:sz w:val="22"/>
        </w:rPr>
      </w:pPr>
      <w:r w:rsidRPr="009E0381">
        <w:rPr>
          <w:rFonts w:ascii="Arial" w:hAnsi="Arial" w:cs="Arial"/>
          <w:bCs/>
          <w:color w:val="002060"/>
          <w:sz w:val="22"/>
        </w:rPr>
        <w:t>2</w:t>
      </w:r>
      <w:r w:rsidRPr="009E0381">
        <w:rPr>
          <w:rFonts w:ascii="Arial" w:hAnsi="Arial" w:cs="Arial"/>
          <w:bCs/>
          <w:color w:val="002060"/>
          <w:sz w:val="22"/>
        </w:rPr>
        <w:tab/>
      </w:r>
      <w:r>
        <w:rPr>
          <w:rFonts w:ascii="Arial" w:hAnsi="Arial" w:cs="Arial"/>
          <w:color w:val="002060"/>
          <w:sz w:val="22"/>
        </w:rPr>
        <w:t>C.U.S. ANCONA</w:t>
      </w:r>
    </w:p>
    <w:p w14:paraId="183C24E4" w14:textId="77777777" w:rsidR="00263B83" w:rsidRPr="009E0381" w:rsidRDefault="00263B83" w:rsidP="00263B83">
      <w:pPr>
        <w:pStyle w:val="Corpodeltesto21"/>
        <w:divId w:val="527259509"/>
        <w:rPr>
          <w:rFonts w:ascii="Arial" w:hAnsi="Arial" w:cs="Arial"/>
          <w:color w:val="002060"/>
          <w:sz w:val="22"/>
        </w:rPr>
      </w:pPr>
      <w:r w:rsidRPr="009E0381">
        <w:rPr>
          <w:rFonts w:ascii="Arial" w:hAnsi="Arial" w:cs="Arial"/>
          <w:color w:val="002060"/>
          <w:sz w:val="22"/>
        </w:rPr>
        <w:t xml:space="preserve">    </w:t>
      </w:r>
    </w:p>
    <w:p w14:paraId="565FF48D" w14:textId="77777777" w:rsidR="00263B83" w:rsidRPr="009E0381" w:rsidRDefault="00263B83" w:rsidP="00263B83">
      <w:pPr>
        <w:pStyle w:val="Corpodeltesto21"/>
        <w:divId w:val="527259509"/>
        <w:rPr>
          <w:rFonts w:ascii="Arial" w:hAnsi="Arial" w:cs="Arial"/>
          <w:color w:val="002060"/>
          <w:sz w:val="22"/>
          <w:szCs w:val="22"/>
        </w:rPr>
      </w:pPr>
    </w:p>
    <w:p w14:paraId="3A35A821" w14:textId="77777777" w:rsidR="00263B83" w:rsidRPr="009E0381" w:rsidRDefault="00263B83" w:rsidP="00263B83">
      <w:pPr>
        <w:pStyle w:val="Corpodeltesto21"/>
        <w:divId w:val="527259509"/>
        <w:rPr>
          <w:rFonts w:ascii="Arial" w:hAnsi="Arial" w:cs="Arial"/>
          <w:b/>
          <w:iCs/>
          <w:color w:val="002060"/>
          <w:sz w:val="22"/>
        </w:rPr>
      </w:pPr>
      <w:r w:rsidRPr="009E0381">
        <w:rPr>
          <w:rFonts w:ascii="Arial" w:hAnsi="Arial" w:cs="Arial"/>
          <w:b/>
          <w:iCs/>
          <w:color w:val="002060"/>
          <w:sz w:val="22"/>
        </w:rPr>
        <w:t>Finale</w:t>
      </w:r>
    </w:p>
    <w:p w14:paraId="377FCAD6" w14:textId="77777777" w:rsidR="00263B83" w:rsidRPr="009E0381" w:rsidRDefault="00263B83" w:rsidP="00263B83">
      <w:pPr>
        <w:pStyle w:val="Corpodeltesto21"/>
        <w:divId w:val="527259509"/>
        <w:rPr>
          <w:rFonts w:ascii="Arial" w:hAnsi="Arial" w:cs="Arial"/>
          <w:b/>
          <w:iCs/>
          <w:color w:val="002060"/>
          <w:sz w:val="22"/>
        </w:rPr>
      </w:pPr>
      <w:r w:rsidRPr="009E0381">
        <w:rPr>
          <w:rFonts w:ascii="Arial" w:hAnsi="Arial" w:cs="Arial"/>
          <w:b/>
          <w:iCs/>
          <w:color w:val="002060"/>
          <w:sz w:val="22"/>
        </w:rPr>
        <w:t xml:space="preserve">Gara Unica </w:t>
      </w:r>
      <w:r>
        <w:rPr>
          <w:rFonts w:ascii="Arial" w:hAnsi="Arial" w:cs="Arial"/>
          <w:b/>
          <w:iCs/>
          <w:color w:val="002060"/>
          <w:sz w:val="22"/>
        </w:rPr>
        <w:t>Lunedì 06</w:t>
      </w:r>
      <w:r w:rsidRPr="009E0381">
        <w:rPr>
          <w:rFonts w:ascii="Arial" w:hAnsi="Arial" w:cs="Arial"/>
          <w:b/>
          <w:iCs/>
          <w:color w:val="002060"/>
          <w:sz w:val="22"/>
        </w:rPr>
        <w:t xml:space="preserve"> Gennaio 2020 ore 1</w:t>
      </w:r>
      <w:r>
        <w:rPr>
          <w:rFonts w:ascii="Arial" w:hAnsi="Arial" w:cs="Arial"/>
          <w:b/>
          <w:iCs/>
          <w:color w:val="002060"/>
          <w:sz w:val="22"/>
        </w:rPr>
        <w:t>3</w:t>
      </w:r>
      <w:r w:rsidRPr="009E0381">
        <w:rPr>
          <w:rFonts w:ascii="Arial" w:hAnsi="Arial" w:cs="Arial"/>
          <w:b/>
          <w:iCs/>
          <w:color w:val="002060"/>
          <w:sz w:val="22"/>
        </w:rPr>
        <w:t>:00</w:t>
      </w:r>
    </w:p>
    <w:p w14:paraId="3C954D35" w14:textId="77777777" w:rsidR="00263B83" w:rsidRPr="009E0381" w:rsidRDefault="00263B83" w:rsidP="00263B83">
      <w:pPr>
        <w:pStyle w:val="Corpodeltesto21"/>
        <w:divId w:val="527259509"/>
        <w:rPr>
          <w:rFonts w:ascii="Arial" w:hAnsi="Arial" w:cs="Arial"/>
          <w:color w:val="002060"/>
          <w:sz w:val="22"/>
        </w:rPr>
      </w:pPr>
      <w:r w:rsidRPr="009E0381">
        <w:rPr>
          <w:rFonts w:ascii="Arial" w:hAnsi="Arial" w:cs="Arial"/>
          <w:color w:val="002060"/>
          <w:sz w:val="22"/>
        </w:rPr>
        <w:t>Le 2 società vincenti le Semifinali disputeranno, in sede unica la gara di finale nel corso delle “</w:t>
      </w:r>
      <w:proofErr w:type="spellStart"/>
      <w:r w:rsidRPr="009E0381">
        <w:rPr>
          <w:rFonts w:ascii="Arial" w:hAnsi="Arial" w:cs="Arial"/>
          <w:color w:val="002060"/>
          <w:sz w:val="22"/>
        </w:rPr>
        <w:t>Finals</w:t>
      </w:r>
      <w:proofErr w:type="spellEnd"/>
      <w:r w:rsidRPr="009E0381">
        <w:rPr>
          <w:rFonts w:ascii="Arial" w:hAnsi="Arial" w:cs="Arial"/>
          <w:color w:val="002060"/>
          <w:sz w:val="22"/>
        </w:rPr>
        <w:t xml:space="preserve"> Cup”. il regolamento e la disciplina sportiva della “</w:t>
      </w:r>
      <w:proofErr w:type="spellStart"/>
      <w:r w:rsidRPr="009E0381">
        <w:rPr>
          <w:rFonts w:ascii="Arial" w:hAnsi="Arial" w:cs="Arial"/>
          <w:color w:val="002060"/>
          <w:sz w:val="22"/>
        </w:rPr>
        <w:t>Finals</w:t>
      </w:r>
      <w:proofErr w:type="spellEnd"/>
      <w:r w:rsidRPr="009E0381">
        <w:rPr>
          <w:rFonts w:ascii="Arial" w:hAnsi="Arial" w:cs="Arial"/>
          <w:color w:val="002060"/>
          <w:sz w:val="22"/>
        </w:rPr>
        <w:t xml:space="preserve"> Cup” è consultabile nel C.U. n° 43 del 11/12/2019.</w:t>
      </w:r>
    </w:p>
    <w:p w14:paraId="2DD481D6" w14:textId="77777777" w:rsidR="00263B83" w:rsidRPr="00000AC3" w:rsidRDefault="00263B83" w:rsidP="00263B83">
      <w:pPr>
        <w:pStyle w:val="TITOLOPRINC"/>
        <w:divId w:val="527259509"/>
        <w:rPr>
          <w:color w:val="002060"/>
        </w:rPr>
      </w:pPr>
      <w:r w:rsidRPr="00000AC3">
        <w:rPr>
          <w:color w:val="002060"/>
        </w:rPr>
        <w:t>RISULTATI</w:t>
      </w:r>
    </w:p>
    <w:p w14:paraId="4C85BE51" w14:textId="77777777" w:rsidR="00263B83" w:rsidRPr="00000AC3" w:rsidRDefault="00263B83" w:rsidP="00263B83">
      <w:pPr>
        <w:pStyle w:val="breakline"/>
        <w:divId w:val="527259509"/>
        <w:rPr>
          <w:color w:val="002060"/>
        </w:rPr>
      </w:pPr>
    </w:p>
    <w:p w14:paraId="41E2FF85" w14:textId="77777777" w:rsidR="00263B83" w:rsidRPr="00000AC3" w:rsidRDefault="00263B83" w:rsidP="00263B83">
      <w:pPr>
        <w:pStyle w:val="SOTTOTITOLOCAMPIONATO1"/>
        <w:divId w:val="527259509"/>
        <w:rPr>
          <w:color w:val="002060"/>
        </w:rPr>
      </w:pPr>
      <w:r w:rsidRPr="00000AC3">
        <w:rPr>
          <w:color w:val="002060"/>
        </w:rPr>
        <w:t>RISULTATI UFFICIALI GARE DEL 12/12/2019</w:t>
      </w:r>
    </w:p>
    <w:p w14:paraId="3C715FD8" w14:textId="77777777" w:rsidR="00263B83" w:rsidRPr="00000AC3" w:rsidRDefault="00263B83" w:rsidP="00263B83">
      <w:pPr>
        <w:pStyle w:val="SOTTOTITOLOCAMPIONATO2"/>
        <w:divId w:val="527259509"/>
        <w:rPr>
          <w:color w:val="002060"/>
        </w:rPr>
      </w:pPr>
      <w:r w:rsidRPr="00000AC3">
        <w:rPr>
          <w:color w:val="002060"/>
        </w:rPr>
        <w:t>Si trascrivono qui di seguito i risultati ufficiali delle gare disputate</w:t>
      </w:r>
    </w:p>
    <w:p w14:paraId="6476A2BB" w14:textId="77777777" w:rsidR="00263B83" w:rsidRPr="00000AC3" w:rsidRDefault="00263B83" w:rsidP="00263B8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63B83" w:rsidRPr="00000AC3" w14:paraId="54A7BE14" w14:textId="77777777" w:rsidTr="00263B8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63B83" w:rsidRPr="00000AC3" w14:paraId="601044C3" w14:textId="77777777" w:rsidTr="008672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4DC1CA" w14:textId="77777777" w:rsidR="00263B83" w:rsidRPr="00000AC3" w:rsidRDefault="00263B83" w:rsidP="008672FD">
                  <w:pPr>
                    <w:pStyle w:val="HEADERTABELLA"/>
                    <w:rPr>
                      <w:color w:val="002060"/>
                    </w:rPr>
                  </w:pPr>
                  <w:r w:rsidRPr="00000AC3">
                    <w:rPr>
                      <w:color w:val="002060"/>
                    </w:rPr>
                    <w:t>GIRONE SF - 1 Giornata - R</w:t>
                  </w:r>
                </w:p>
              </w:tc>
            </w:tr>
            <w:tr w:rsidR="00263B83" w:rsidRPr="00000AC3" w14:paraId="4C2BC700" w14:textId="77777777" w:rsidTr="008672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2AD9A2" w14:textId="77777777" w:rsidR="00263B83" w:rsidRPr="00000AC3" w:rsidRDefault="00263B83" w:rsidP="008672FD">
                  <w:pPr>
                    <w:pStyle w:val="ROWTABELLA"/>
                    <w:rPr>
                      <w:color w:val="002060"/>
                    </w:rPr>
                  </w:pPr>
                  <w:r w:rsidRPr="00000AC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EC1229" w14:textId="77777777" w:rsidR="00263B83" w:rsidRPr="00000AC3" w:rsidRDefault="00263B83" w:rsidP="008672FD">
                  <w:pPr>
                    <w:pStyle w:val="ROWTABELLA"/>
                    <w:rPr>
                      <w:color w:val="002060"/>
                    </w:rPr>
                  </w:pPr>
                  <w:r w:rsidRPr="00000AC3">
                    <w:rPr>
                      <w:color w:val="002060"/>
                    </w:rPr>
                    <w:t>- FUTSAL COBA SPORTIVA DIL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81A7E8" w14:textId="77777777" w:rsidR="00263B83" w:rsidRPr="00000AC3" w:rsidRDefault="00263B83" w:rsidP="008672FD">
                  <w:pPr>
                    <w:pStyle w:val="ROWTABELLA"/>
                    <w:jc w:val="center"/>
                    <w:rPr>
                      <w:color w:val="002060"/>
                    </w:rPr>
                  </w:pPr>
                  <w:r w:rsidRPr="00000AC3">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13302C" w14:textId="77777777" w:rsidR="00263B83" w:rsidRPr="00000AC3" w:rsidRDefault="00263B83" w:rsidP="008672FD">
                  <w:pPr>
                    <w:pStyle w:val="ROWTABELLA"/>
                    <w:jc w:val="center"/>
                    <w:rPr>
                      <w:color w:val="002060"/>
                    </w:rPr>
                  </w:pPr>
                  <w:r w:rsidRPr="00000AC3">
                    <w:rPr>
                      <w:color w:val="002060"/>
                    </w:rPr>
                    <w:t> </w:t>
                  </w:r>
                </w:p>
              </w:tc>
            </w:tr>
            <w:tr w:rsidR="00263B83" w:rsidRPr="00000AC3" w14:paraId="6D412894" w14:textId="77777777" w:rsidTr="008672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7E1B9F" w14:textId="77777777" w:rsidR="00263B83" w:rsidRPr="00000AC3" w:rsidRDefault="00263B83" w:rsidP="008672FD">
                  <w:pPr>
                    <w:pStyle w:val="ROWTABELLA"/>
                    <w:rPr>
                      <w:color w:val="002060"/>
                    </w:rPr>
                  </w:pPr>
                  <w:r w:rsidRPr="00000AC3">
                    <w:rPr>
                      <w:color w:val="002060"/>
                    </w:rPr>
                    <w:t xml:space="preserve">(1) REAL </w:t>
                  </w:r>
                  <w:proofErr w:type="gramStart"/>
                  <w:r w:rsidRPr="00000AC3">
                    <w:rPr>
                      <w:color w:val="002060"/>
                    </w:rPr>
                    <w:t>S.COSTANZO</w:t>
                  </w:r>
                  <w:proofErr w:type="gramEnd"/>
                  <w:r w:rsidRPr="00000AC3">
                    <w:rPr>
                      <w:color w:val="002060"/>
                    </w:rPr>
                    <w:t xml:space="preserve">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F68DAF" w14:textId="77777777" w:rsidR="00263B83" w:rsidRPr="00000AC3" w:rsidRDefault="00263B83" w:rsidP="008672FD">
                  <w:pPr>
                    <w:pStyle w:val="ROWTABELLA"/>
                    <w:rPr>
                      <w:color w:val="002060"/>
                    </w:rPr>
                  </w:pPr>
                  <w:r w:rsidRPr="00000AC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A65423" w14:textId="77777777" w:rsidR="00263B83" w:rsidRPr="00000AC3" w:rsidRDefault="00263B83" w:rsidP="008672FD">
                  <w:pPr>
                    <w:pStyle w:val="ROWTABELLA"/>
                    <w:jc w:val="center"/>
                    <w:rPr>
                      <w:color w:val="002060"/>
                    </w:rPr>
                  </w:pPr>
                  <w:r w:rsidRPr="00000AC3">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F66303" w14:textId="77777777" w:rsidR="00263B83" w:rsidRPr="00000AC3" w:rsidRDefault="00263B83" w:rsidP="008672FD">
                  <w:pPr>
                    <w:pStyle w:val="ROWTABELLA"/>
                    <w:jc w:val="center"/>
                    <w:rPr>
                      <w:color w:val="002060"/>
                    </w:rPr>
                  </w:pPr>
                  <w:r w:rsidRPr="00000AC3">
                    <w:rPr>
                      <w:color w:val="002060"/>
                    </w:rPr>
                    <w:t> </w:t>
                  </w:r>
                </w:p>
              </w:tc>
            </w:tr>
            <w:tr w:rsidR="00263B83" w:rsidRPr="00000AC3" w14:paraId="67669EB9" w14:textId="77777777" w:rsidTr="008672FD">
              <w:tc>
                <w:tcPr>
                  <w:tcW w:w="4700" w:type="dxa"/>
                  <w:gridSpan w:val="4"/>
                  <w:tcBorders>
                    <w:top w:val="nil"/>
                    <w:left w:val="nil"/>
                    <w:bottom w:val="nil"/>
                    <w:right w:val="nil"/>
                  </w:tcBorders>
                  <w:tcMar>
                    <w:top w:w="20" w:type="dxa"/>
                    <w:left w:w="20" w:type="dxa"/>
                    <w:bottom w:w="20" w:type="dxa"/>
                    <w:right w:w="20" w:type="dxa"/>
                  </w:tcMar>
                  <w:vAlign w:val="center"/>
                </w:tcPr>
                <w:p w14:paraId="77BEA255" w14:textId="77777777" w:rsidR="00263B83" w:rsidRPr="00000AC3" w:rsidRDefault="00263B83" w:rsidP="008672FD">
                  <w:pPr>
                    <w:pStyle w:val="ROWTABELLA"/>
                    <w:rPr>
                      <w:color w:val="002060"/>
                    </w:rPr>
                  </w:pPr>
                  <w:r w:rsidRPr="00000AC3">
                    <w:rPr>
                      <w:color w:val="002060"/>
                    </w:rPr>
                    <w:t>(1) - disputata il 09/12/2019</w:t>
                  </w:r>
                </w:p>
              </w:tc>
            </w:tr>
          </w:tbl>
          <w:p w14:paraId="66E4052F" w14:textId="77777777" w:rsidR="00263B83" w:rsidRPr="00000AC3" w:rsidRDefault="00263B83" w:rsidP="008672FD">
            <w:pPr>
              <w:rPr>
                <w:color w:val="002060"/>
                <w:sz w:val="24"/>
                <w:szCs w:val="24"/>
              </w:rPr>
            </w:pPr>
          </w:p>
        </w:tc>
      </w:tr>
    </w:tbl>
    <w:p w14:paraId="4233F595" w14:textId="77777777" w:rsidR="00263B83" w:rsidRPr="00000AC3" w:rsidRDefault="00263B83" w:rsidP="00263B83">
      <w:pPr>
        <w:pStyle w:val="breakline"/>
        <w:divId w:val="527259509"/>
        <w:rPr>
          <w:color w:val="002060"/>
        </w:rPr>
      </w:pPr>
    </w:p>
    <w:p w14:paraId="5E6139AE" w14:textId="77777777" w:rsidR="00263B83" w:rsidRPr="00000AC3" w:rsidRDefault="00263B83" w:rsidP="00263B83">
      <w:pPr>
        <w:pStyle w:val="breakline"/>
        <w:divId w:val="527259509"/>
        <w:rPr>
          <w:color w:val="002060"/>
        </w:rPr>
      </w:pPr>
    </w:p>
    <w:p w14:paraId="52EEBF45" w14:textId="77777777" w:rsidR="00263B83" w:rsidRPr="00000AC3" w:rsidRDefault="00263B83" w:rsidP="00263B83">
      <w:pPr>
        <w:pStyle w:val="TITOLOPRINC"/>
        <w:divId w:val="527259509"/>
        <w:rPr>
          <w:color w:val="002060"/>
        </w:rPr>
      </w:pPr>
      <w:r w:rsidRPr="00000AC3">
        <w:rPr>
          <w:color w:val="002060"/>
        </w:rPr>
        <w:t>GIUDICE SPORTIVO</w:t>
      </w:r>
    </w:p>
    <w:p w14:paraId="2C2CABF5" w14:textId="77777777" w:rsidR="00263B83" w:rsidRPr="00000AC3" w:rsidRDefault="00263B83" w:rsidP="00263B83">
      <w:pPr>
        <w:pStyle w:val="diffida"/>
        <w:divId w:val="527259509"/>
        <w:rPr>
          <w:color w:val="002060"/>
        </w:rPr>
      </w:pPr>
      <w:r w:rsidRPr="00000AC3">
        <w:rPr>
          <w:color w:val="002060"/>
        </w:rPr>
        <w:t>Il Giudice Sportivo, Avv. Claudio Romagnoli, nella seduta del 13/12/2019, ha adottato le decisioni che di seguito integralmente si riportano:</w:t>
      </w:r>
    </w:p>
    <w:p w14:paraId="48CDB370" w14:textId="77777777" w:rsidR="00263B83" w:rsidRPr="00000AC3" w:rsidRDefault="00263B83" w:rsidP="00263B83">
      <w:pPr>
        <w:pStyle w:val="titolo10"/>
        <w:divId w:val="527259509"/>
        <w:rPr>
          <w:color w:val="002060"/>
        </w:rPr>
      </w:pPr>
      <w:r w:rsidRPr="00000AC3">
        <w:rPr>
          <w:color w:val="002060"/>
        </w:rPr>
        <w:t xml:space="preserve">GARE DEL 9/12/2019 </w:t>
      </w:r>
    </w:p>
    <w:p w14:paraId="1669BCF0" w14:textId="77777777" w:rsidR="00263B83" w:rsidRPr="00000AC3" w:rsidRDefault="00263B83" w:rsidP="00263B83">
      <w:pPr>
        <w:pStyle w:val="titolo7a"/>
        <w:divId w:val="527259509"/>
        <w:rPr>
          <w:color w:val="002060"/>
        </w:rPr>
      </w:pPr>
      <w:r w:rsidRPr="00000AC3">
        <w:rPr>
          <w:color w:val="002060"/>
        </w:rPr>
        <w:t xml:space="preserve">PROVVEDIMENTI DISCIPLINARI </w:t>
      </w:r>
    </w:p>
    <w:p w14:paraId="7181F037" w14:textId="77777777" w:rsidR="00263B83" w:rsidRPr="00000AC3" w:rsidRDefault="00263B83" w:rsidP="00263B83">
      <w:pPr>
        <w:pStyle w:val="TITOLO7B"/>
        <w:divId w:val="527259509"/>
        <w:rPr>
          <w:color w:val="002060"/>
        </w:rPr>
      </w:pPr>
      <w:r w:rsidRPr="00000AC3">
        <w:rPr>
          <w:color w:val="002060"/>
        </w:rPr>
        <w:t xml:space="preserve">In base alle risultanze degli atti ufficiali sono state deliberate le seguenti sanzioni disciplinari. </w:t>
      </w:r>
    </w:p>
    <w:p w14:paraId="20E9748E" w14:textId="77777777" w:rsidR="00263B83" w:rsidRPr="00000AC3" w:rsidRDefault="00263B83" w:rsidP="00263B83">
      <w:pPr>
        <w:pStyle w:val="titolo3"/>
        <w:divId w:val="527259509"/>
        <w:rPr>
          <w:color w:val="002060"/>
        </w:rPr>
      </w:pPr>
      <w:r w:rsidRPr="00000AC3">
        <w:rPr>
          <w:color w:val="002060"/>
        </w:rPr>
        <w:t xml:space="preserve">A CARICO DI ALLENATORI </w:t>
      </w:r>
    </w:p>
    <w:p w14:paraId="372927C1" w14:textId="77777777" w:rsidR="00263B83" w:rsidRPr="00000AC3" w:rsidRDefault="00263B83" w:rsidP="00263B83">
      <w:pPr>
        <w:pStyle w:val="titolo20"/>
        <w:divId w:val="527259509"/>
        <w:rPr>
          <w:color w:val="002060"/>
        </w:rPr>
      </w:pPr>
      <w:r w:rsidRPr="00000AC3">
        <w:rPr>
          <w:color w:val="002060"/>
        </w:rPr>
        <w:t xml:space="preserve">SQUALIFICA FINO AL 25/12/2019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20CB22BA" w14:textId="77777777" w:rsidTr="00263B83">
        <w:trPr>
          <w:divId w:val="527259509"/>
        </w:trPr>
        <w:tc>
          <w:tcPr>
            <w:tcW w:w="2200" w:type="dxa"/>
            <w:tcMar>
              <w:top w:w="20" w:type="dxa"/>
              <w:left w:w="20" w:type="dxa"/>
              <w:bottom w:w="20" w:type="dxa"/>
              <w:right w:w="20" w:type="dxa"/>
            </w:tcMar>
            <w:vAlign w:val="center"/>
          </w:tcPr>
          <w:p w14:paraId="40E6EB7C" w14:textId="77777777" w:rsidR="00263B83" w:rsidRPr="00000AC3" w:rsidRDefault="00263B83" w:rsidP="008672FD">
            <w:pPr>
              <w:pStyle w:val="movimento"/>
              <w:rPr>
                <w:color w:val="002060"/>
              </w:rPr>
            </w:pPr>
            <w:r w:rsidRPr="00000AC3">
              <w:rPr>
                <w:color w:val="002060"/>
              </w:rPr>
              <w:t>SANTILLI ALESSIO</w:t>
            </w:r>
          </w:p>
        </w:tc>
        <w:tc>
          <w:tcPr>
            <w:tcW w:w="2200" w:type="dxa"/>
            <w:tcMar>
              <w:top w:w="20" w:type="dxa"/>
              <w:left w:w="20" w:type="dxa"/>
              <w:bottom w:w="20" w:type="dxa"/>
              <w:right w:w="20" w:type="dxa"/>
            </w:tcMar>
            <w:vAlign w:val="center"/>
          </w:tcPr>
          <w:p w14:paraId="75E4BBC0" w14:textId="77777777" w:rsidR="00263B83" w:rsidRPr="00000AC3" w:rsidRDefault="00263B83" w:rsidP="008672FD">
            <w:pPr>
              <w:pStyle w:val="movimento2"/>
              <w:rPr>
                <w:color w:val="002060"/>
              </w:rPr>
            </w:pPr>
            <w:r w:rsidRPr="00000AC3">
              <w:rPr>
                <w:color w:val="002060"/>
              </w:rPr>
              <w:t xml:space="preserve">(C.U.S. ANCONA) </w:t>
            </w:r>
          </w:p>
        </w:tc>
        <w:tc>
          <w:tcPr>
            <w:tcW w:w="800" w:type="dxa"/>
            <w:tcMar>
              <w:top w:w="20" w:type="dxa"/>
              <w:left w:w="20" w:type="dxa"/>
              <w:bottom w:w="20" w:type="dxa"/>
              <w:right w:w="20" w:type="dxa"/>
            </w:tcMar>
            <w:vAlign w:val="center"/>
          </w:tcPr>
          <w:p w14:paraId="6303AE6F"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1F47B191"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1C73C7F7" w14:textId="77777777" w:rsidR="00263B83" w:rsidRPr="00000AC3" w:rsidRDefault="00263B83" w:rsidP="008672FD">
            <w:pPr>
              <w:pStyle w:val="movimento2"/>
              <w:rPr>
                <w:color w:val="002060"/>
              </w:rPr>
            </w:pPr>
            <w:r w:rsidRPr="00000AC3">
              <w:rPr>
                <w:color w:val="002060"/>
              </w:rPr>
              <w:t> </w:t>
            </w:r>
          </w:p>
        </w:tc>
      </w:tr>
    </w:tbl>
    <w:p w14:paraId="2C0004CD" w14:textId="77777777" w:rsidR="00263B83" w:rsidRPr="00000AC3" w:rsidRDefault="00263B83" w:rsidP="00263B83">
      <w:pPr>
        <w:pStyle w:val="diffida"/>
        <w:spacing w:before="80" w:beforeAutospacing="0" w:after="40" w:afterAutospacing="0"/>
        <w:divId w:val="527259509"/>
        <w:rPr>
          <w:color w:val="002060"/>
        </w:rPr>
      </w:pPr>
      <w:r w:rsidRPr="00000AC3">
        <w:rPr>
          <w:color w:val="002060"/>
        </w:rPr>
        <w:t xml:space="preserve">per essere venuto a diverbio con l'allenatore della squadra avversaria.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769F4945" w14:textId="77777777" w:rsidTr="00263B83">
        <w:trPr>
          <w:divId w:val="527259509"/>
        </w:trPr>
        <w:tc>
          <w:tcPr>
            <w:tcW w:w="2200" w:type="dxa"/>
            <w:tcMar>
              <w:top w:w="20" w:type="dxa"/>
              <w:left w:w="20" w:type="dxa"/>
              <w:bottom w:w="20" w:type="dxa"/>
              <w:right w:w="20" w:type="dxa"/>
            </w:tcMar>
            <w:vAlign w:val="center"/>
          </w:tcPr>
          <w:p w14:paraId="17C4EE0A" w14:textId="77777777" w:rsidR="00263B83" w:rsidRPr="00000AC3" w:rsidRDefault="00263B83" w:rsidP="008672FD">
            <w:pPr>
              <w:pStyle w:val="movimento"/>
              <w:rPr>
                <w:color w:val="002060"/>
              </w:rPr>
            </w:pPr>
            <w:r w:rsidRPr="00000AC3">
              <w:rPr>
                <w:color w:val="002060"/>
              </w:rPr>
              <w:t>SANTARELLI CRISTIAN</w:t>
            </w:r>
          </w:p>
        </w:tc>
        <w:tc>
          <w:tcPr>
            <w:tcW w:w="2200" w:type="dxa"/>
            <w:tcMar>
              <w:top w:w="20" w:type="dxa"/>
              <w:left w:w="20" w:type="dxa"/>
              <w:bottom w:w="20" w:type="dxa"/>
              <w:right w:w="20" w:type="dxa"/>
            </w:tcMar>
            <w:vAlign w:val="center"/>
          </w:tcPr>
          <w:p w14:paraId="78ECA6A2" w14:textId="77777777" w:rsidR="00263B83" w:rsidRPr="00000AC3" w:rsidRDefault="00263B83" w:rsidP="008672FD">
            <w:pPr>
              <w:pStyle w:val="movimento2"/>
              <w:rPr>
                <w:color w:val="002060"/>
              </w:rPr>
            </w:pPr>
            <w:r w:rsidRPr="00000AC3">
              <w:rPr>
                <w:color w:val="002060"/>
              </w:rPr>
              <w:t xml:space="preserve">(REAL </w:t>
            </w:r>
            <w:proofErr w:type="gramStart"/>
            <w:r w:rsidRPr="00000AC3">
              <w:rPr>
                <w:color w:val="002060"/>
              </w:rPr>
              <w:t>S.COSTANZO</w:t>
            </w:r>
            <w:proofErr w:type="gramEnd"/>
            <w:r w:rsidRPr="00000AC3">
              <w:rPr>
                <w:color w:val="002060"/>
              </w:rPr>
              <w:t xml:space="preserve"> CALCIO 5) </w:t>
            </w:r>
          </w:p>
        </w:tc>
        <w:tc>
          <w:tcPr>
            <w:tcW w:w="800" w:type="dxa"/>
            <w:tcMar>
              <w:top w:w="20" w:type="dxa"/>
              <w:left w:w="20" w:type="dxa"/>
              <w:bottom w:w="20" w:type="dxa"/>
              <w:right w:w="20" w:type="dxa"/>
            </w:tcMar>
            <w:vAlign w:val="center"/>
          </w:tcPr>
          <w:p w14:paraId="29C18D1D"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014F598C"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5C2AF253" w14:textId="77777777" w:rsidR="00263B83" w:rsidRPr="00000AC3" w:rsidRDefault="00263B83" w:rsidP="008672FD">
            <w:pPr>
              <w:pStyle w:val="movimento2"/>
              <w:rPr>
                <w:color w:val="002060"/>
              </w:rPr>
            </w:pPr>
            <w:r w:rsidRPr="00000AC3">
              <w:rPr>
                <w:color w:val="002060"/>
              </w:rPr>
              <w:t> </w:t>
            </w:r>
          </w:p>
        </w:tc>
      </w:tr>
    </w:tbl>
    <w:p w14:paraId="57CACFAE" w14:textId="77777777" w:rsidR="00263B83" w:rsidRPr="00000AC3" w:rsidRDefault="00263B83" w:rsidP="00263B83">
      <w:pPr>
        <w:pStyle w:val="diffida"/>
        <w:spacing w:before="80" w:beforeAutospacing="0" w:after="40" w:afterAutospacing="0"/>
        <w:divId w:val="527259509"/>
        <w:rPr>
          <w:color w:val="002060"/>
        </w:rPr>
      </w:pPr>
      <w:r w:rsidRPr="00000AC3">
        <w:rPr>
          <w:color w:val="002060"/>
        </w:rPr>
        <w:t xml:space="preserve">per aver avuto un diverbio con l'allenatore e un dirigente della squadra avversaria a fine gara. </w:t>
      </w:r>
    </w:p>
    <w:p w14:paraId="1A8E2A8B" w14:textId="77777777" w:rsidR="00263B83" w:rsidRPr="00000AC3" w:rsidRDefault="00263B83" w:rsidP="00263B83">
      <w:pPr>
        <w:pStyle w:val="titolo3"/>
        <w:divId w:val="527259509"/>
        <w:rPr>
          <w:color w:val="002060"/>
        </w:rPr>
      </w:pPr>
      <w:r w:rsidRPr="00000AC3">
        <w:rPr>
          <w:color w:val="002060"/>
        </w:rPr>
        <w:t xml:space="preserve">A CARICO CALCIATORI NON ESPULSI DAL CAMPO </w:t>
      </w:r>
    </w:p>
    <w:p w14:paraId="5B02D24A" w14:textId="77777777" w:rsidR="00263B83" w:rsidRPr="00000AC3" w:rsidRDefault="00263B83" w:rsidP="00263B83">
      <w:pPr>
        <w:pStyle w:val="titolo20"/>
        <w:divId w:val="527259509"/>
        <w:rPr>
          <w:color w:val="002060"/>
        </w:rPr>
      </w:pPr>
      <w:r w:rsidRPr="00000AC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0B8F62B6" w14:textId="77777777" w:rsidTr="00263B83">
        <w:trPr>
          <w:divId w:val="527259509"/>
        </w:trPr>
        <w:tc>
          <w:tcPr>
            <w:tcW w:w="2200" w:type="dxa"/>
            <w:tcMar>
              <w:top w:w="20" w:type="dxa"/>
              <w:left w:w="20" w:type="dxa"/>
              <w:bottom w:w="20" w:type="dxa"/>
              <w:right w:w="20" w:type="dxa"/>
            </w:tcMar>
            <w:vAlign w:val="center"/>
          </w:tcPr>
          <w:p w14:paraId="164A38C7" w14:textId="77777777" w:rsidR="00263B83" w:rsidRPr="00000AC3" w:rsidRDefault="00263B83" w:rsidP="008672FD">
            <w:pPr>
              <w:pStyle w:val="movimento"/>
              <w:rPr>
                <w:color w:val="002060"/>
              </w:rPr>
            </w:pPr>
            <w:r w:rsidRPr="00000AC3">
              <w:rPr>
                <w:color w:val="002060"/>
              </w:rPr>
              <w:t>SERFILIPPI DANNY</w:t>
            </w:r>
          </w:p>
        </w:tc>
        <w:tc>
          <w:tcPr>
            <w:tcW w:w="2200" w:type="dxa"/>
            <w:tcMar>
              <w:top w:w="20" w:type="dxa"/>
              <w:left w:w="20" w:type="dxa"/>
              <w:bottom w:w="20" w:type="dxa"/>
              <w:right w:w="20" w:type="dxa"/>
            </w:tcMar>
            <w:vAlign w:val="center"/>
          </w:tcPr>
          <w:p w14:paraId="3870E03E" w14:textId="77777777" w:rsidR="00263B83" w:rsidRPr="00000AC3" w:rsidRDefault="00263B83" w:rsidP="008672FD">
            <w:pPr>
              <w:pStyle w:val="movimento2"/>
              <w:rPr>
                <w:color w:val="002060"/>
              </w:rPr>
            </w:pPr>
            <w:r w:rsidRPr="00000AC3">
              <w:rPr>
                <w:color w:val="002060"/>
              </w:rPr>
              <w:t xml:space="preserve">(REAL </w:t>
            </w:r>
            <w:proofErr w:type="gramStart"/>
            <w:r w:rsidRPr="00000AC3">
              <w:rPr>
                <w:color w:val="002060"/>
              </w:rPr>
              <w:t>S.COSTANZO</w:t>
            </w:r>
            <w:proofErr w:type="gramEnd"/>
            <w:r w:rsidRPr="00000AC3">
              <w:rPr>
                <w:color w:val="002060"/>
              </w:rPr>
              <w:t xml:space="preserve"> CALCIO 5) </w:t>
            </w:r>
          </w:p>
        </w:tc>
        <w:tc>
          <w:tcPr>
            <w:tcW w:w="800" w:type="dxa"/>
            <w:tcMar>
              <w:top w:w="20" w:type="dxa"/>
              <w:left w:w="20" w:type="dxa"/>
              <w:bottom w:w="20" w:type="dxa"/>
              <w:right w:w="20" w:type="dxa"/>
            </w:tcMar>
            <w:vAlign w:val="center"/>
          </w:tcPr>
          <w:p w14:paraId="5D577BF8"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003BC3F2"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0FD8CF24" w14:textId="77777777" w:rsidR="00263B83" w:rsidRPr="00000AC3" w:rsidRDefault="00263B83" w:rsidP="008672FD">
            <w:pPr>
              <w:pStyle w:val="movimento2"/>
              <w:rPr>
                <w:color w:val="002060"/>
              </w:rPr>
            </w:pPr>
            <w:r w:rsidRPr="00000AC3">
              <w:rPr>
                <w:color w:val="002060"/>
              </w:rPr>
              <w:t> </w:t>
            </w:r>
          </w:p>
        </w:tc>
      </w:tr>
    </w:tbl>
    <w:p w14:paraId="16CA9EAB" w14:textId="77777777" w:rsidR="00263B83" w:rsidRPr="00000AC3" w:rsidRDefault="00263B83" w:rsidP="00263B83">
      <w:pPr>
        <w:pStyle w:val="titolo10"/>
        <w:divId w:val="527259509"/>
        <w:rPr>
          <w:color w:val="002060"/>
        </w:rPr>
      </w:pPr>
      <w:r w:rsidRPr="00000AC3">
        <w:rPr>
          <w:color w:val="002060"/>
        </w:rPr>
        <w:t xml:space="preserve">GARE DEL 12/12/2019 </w:t>
      </w:r>
    </w:p>
    <w:p w14:paraId="7635B4C8" w14:textId="77777777" w:rsidR="00263B83" w:rsidRPr="00000AC3" w:rsidRDefault="00263B83" w:rsidP="00263B83">
      <w:pPr>
        <w:pStyle w:val="titolo7a"/>
        <w:divId w:val="527259509"/>
        <w:rPr>
          <w:color w:val="002060"/>
        </w:rPr>
      </w:pPr>
      <w:r w:rsidRPr="00000AC3">
        <w:rPr>
          <w:color w:val="002060"/>
        </w:rPr>
        <w:t xml:space="preserve">PROVVEDIMENTI DISCIPLINARI </w:t>
      </w:r>
    </w:p>
    <w:p w14:paraId="05654491" w14:textId="77777777" w:rsidR="00263B83" w:rsidRPr="00000AC3" w:rsidRDefault="00263B83" w:rsidP="00263B83">
      <w:pPr>
        <w:pStyle w:val="TITOLO7B"/>
        <w:divId w:val="527259509"/>
        <w:rPr>
          <w:color w:val="002060"/>
        </w:rPr>
      </w:pPr>
      <w:r w:rsidRPr="00000AC3">
        <w:rPr>
          <w:color w:val="002060"/>
        </w:rPr>
        <w:t xml:space="preserve">In base alle risultanze degli atti ufficiali sono state deliberate le seguenti sanzioni disciplinari. </w:t>
      </w:r>
    </w:p>
    <w:p w14:paraId="1904278D" w14:textId="77777777" w:rsidR="00263B83" w:rsidRPr="00000AC3" w:rsidRDefault="00263B83" w:rsidP="00263B83">
      <w:pPr>
        <w:pStyle w:val="titolo3"/>
        <w:divId w:val="527259509"/>
        <w:rPr>
          <w:color w:val="002060"/>
        </w:rPr>
      </w:pPr>
      <w:r w:rsidRPr="00000AC3">
        <w:rPr>
          <w:color w:val="002060"/>
        </w:rPr>
        <w:t xml:space="preserve">A CARICO CALCIATORI NON ESPULSI DAL CAMPO </w:t>
      </w:r>
    </w:p>
    <w:p w14:paraId="4F6DFA87" w14:textId="77777777" w:rsidR="00263B83" w:rsidRPr="00000AC3" w:rsidRDefault="00263B83" w:rsidP="00263B83">
      <w:pPr>
        <w:pStyle w:val="titolo20"/>
        <w:divId w:val="527259509"/>
        <w:rPr>
          <w:color w:val="002060"/>
        </w:rPr>
      </w:pPr>
      <w:r w:rsidRPr="00000AC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0B000FF6" w14:textId="77777777" w:rsidTr="00263B83">
        <w:trPr>
          <w:divId w:val="527259509"/>
        </w:trPr>
        <w:tc>
          <w:tcPr>
            <w:tcW w:w="2200" w:type="dxa"/>
            <w:tcMar>
              <w:top w:w="20" w:type="dxa"/>
              <w:left w:w="20" w:type="dxa"/>
              <w:bottom w:w="20" w:type="dxa"/>
              <w:right w:w="20" w:type="dxa"/>
            </w:tcMar>
            <w:vAlign w:val="center"/>
          </w:tcPr>
          <w:p w14:paraId="4930F09F" w14:textId="77777777" w:rsidR="00263B83" w:rsidRPr="00000AC3" w:rsidRDefault="00263B83" w:rsidP="008672FD">
            <w:pPr>
              <w:pStyle w:val="movimento"/>
              <w:rPr>
                <w:color w:val="002060"/>
              </w:rPr>
            </w:pPr>
            <w:r w:rsidRPr="00000AC3">
              <w:rPr>
                <w:color w:val="002060"/>
              </w:rPr>
              <w:lastRenderedPageBreak/>
              <w:t>TESTICCIOLI MATTEO</w:t>
            </w:r>
          </w:p>
        </w:tc>
        <w:tc>
          <w:tcPr>
            <w:tcW w:w="2200" w:type="dxa"/>
            <w:tcMar>
              <w:top w:w="20" w:type="dxa"/>
              <w:left w:w="20" w:type="dxa"/>
              <w:bottom w:w="20" w:type="dxa"/>
              <w:right w:w="20" w:type="dxa"/>
            </w:tcMar>
            <w:vAlign w:val="center"/>
          </w:tcPr>
          <w:p w14:paraId="758BECF5" w14:textId="77777777" w:rsidR="00263B83" w:rsidRPr="00000AC3" w:rsidRDefault="00263B83" w:rsidP="008672FD">
            <w:pPr>
              <w:pStyle w:val="movimento2"/>
              <w:rPr>
                <w:color w:val="002060"/>
              </w:rPr>
            </w:pPr>
            <w:r w:rsidRPr="00000AC3">
              <w:rPr>
                <w:color w:val="002060"/>
              </w:rPr>
              <w:t xml:space="preserve">(CANTINE RIUNITE CSI) </w:t>
            </w:r>
          </w:p>
        </w:tc>
        <w:tc>
          <w:tcPr>
            <w:tcW w:w="800" w:type="dxa"/>
            <w:tcMar>
              <w:top w:w="20" w:type="dxa"/>
              <w:left w:w="20" w:type="dxa"/>
              <w:bottom w:w="20" w:type="dxa"/>
              <w:right w:w="20" w:type="dxa"/>
            </w:tcMar>
            <w:vAlign w:val="center"/>
          </w:tcPr>
          <w:p w14:paraId="140E741C"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09890874"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6915F90B" w14:textId="77777777" w:rsidR="00263B83" w:rsidRPr="00000AC3" w:rsidRDefault="00263B83" w:rsidP="008672FD">
            <w:pPr>
              <w:pStyle w:val="movimento2"/>
              <w:rPr>
                <w:color w:val="002060"/>
              </w:rPr>
            </w:pPr>
            <w:r w:rsidRPr="00000AC3">
              <w:rPr>
                <w:color w:val="002060"/>
              </w:rPr>
              <w:t> </w:t>
            </w:r>
          </w:p>
        </w:tc>
      </w:tr>
    </w:tbl>
    <w:p w14:paraId="1C71189A" w14:textId="77777777" w:rsidR="00263B83" w:rsidRPr="00000AC3" w:rsidRDefault="00263B83" w:rsidP="00263B83">
      <w:pPr>
        <w:pStyle w:val="breakline"/>
        <w:divId w:val="527259509"/>
        <w:rPr>
          <w:rFonts w:ascii="Arial" w:hAnsi="Arial" w:cs="Arial"/>
          <w:color w:val="002060"/>
          <w:sz w:val="18"/>
          <w:szCs w:val="18"/>
        </w:rPr>
      </w:pPr>
    </w:p>
    <w:p w14:paraId="2100B8DD"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33C0BC6B" w14:textId="77777777" w:rsidR="00263B83" w:rsidRPr="009E0381" w:rsidRDefault="00263B83" w:rsidP="00263B83">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39C98351" w14:textId="77777777" w:rsidR="00263B83" w:rsidRPr="00000AC3" w:rsidRDefault="00263B83" w:rsidP="00263B83">
      <w:pPr>
        <w:pStyle w:val="breakline"/>
        <w:divId w:val="527259509"/>
        <w:rPr>
          <w:rFonts w:ascii="Arial" w:hAnsi="Arial" w:cs="Arial"/>
          <w:color w:val="002060"/>
          <w:sz w:val="18"/>
          <w:szCs w:val="18"/>
        </w:rPr>
      </w:pPr>
    </w:p>
    <w:p w14:paraId="02BF9D2F" w14:textId="77777777" w:rsidR="00263B83" w:rsidRPr="00000AC3" w:rsidRDefault="00263B83" w:rsidP="00263B83">
      <w:pPr>
        <w:pStyle w:val="TITOLOCAMPIONATO"/>
        <w:shd w:val="clear" w:color="auto" w:fill="CCCCCC"/>
        <w:spacing w:before="80" w:after="40"/>
        <w:divId w:val="527259509"/>
        <w:rPr>
          <w:color w:val="002060"/>
        </w:rPr>
      </w:pPr>
      <w:r w:rsidRPr="00000AC3">
        <w:rPr>
          <w:color w:val="002060"/>
        </w:rPr>
        <w:t>COPPA MARCHE CALCIO 5 serie D</w:t>
      </w:r>
    </w:p>
    <w:p w14:paraId="0BFDD6FD" w14:textId="77777777" w:rsidR="00263B83" w:rsidRPr="00000AC3" w:rsidRDefault="00263B83" w:rsidP="00263B83">
      <w:pPr>
        <w:pStyle w:val="TITOLOPRINC"/>
        <w:divId w:val="527259509"/>
        <w:rPr>
          <w:color w:val="002060"/>
        </w:rPr>
      </w:pPr>
      <w:r w:rsidRPr="00000AC3">
        <w:rPr>
          <w:color w:val="002060"/>
        </w:rPr>
        <w:t>RISULTATI</w:t>
      </w:r>
    </w:p>
    <w:p w14:paraId="242D6342" w14:textId="77777777" w:rsidR="00263B83" w:rsidRPr="00000AC3" w:rsidRDefault="00263B83" w:rsidP="00263B83">
      <w:pPr>
        <w:pStyle w:val="breakline"/>
        <w:divId w:val="527259509"/>
        <w:rPr>
          <w:color w:val="002060"/>
        </w:rPr>
      </w:pPr>
    </w:p>
    <w:p w14:paraId="7C45A00C" w14:textId="77777777" w:rsidR="00263B83" w:rsidRPr="00000AC3" w:rsidRDefault="00263B83" w:rsidP="00263B83">
      <w:pPr>
        <w:pStyle w:val="SOTTOTITOLOCAMPIONATO1"/>
        <w:divId w:val="527259509"/>
        <w:rPr>
          <w:color w:val="002060"/>
        </w:rPr>
      </w:pPr>
      <w:r w:rsidRPr="00000AC3">
        <w:rPr>
          <w:color w:val="002060"/>
        </w:rPr>
        <w:t>RISULTATI UFFICIALI GARE DEL 11/12/2019</w:t>
      </w:r>
    </w:p>
    <w:p w14:paraId="1619EF73" w14:textId="77777777" w:rsidR="00263B83" w:rsidRPr="00000AC3" w:rsidRDefault="00263B83" w:rsidP="00263B83">
      <w:pPr>
        <w:pStyle w:val="SOTTOTITOLOCAMPIONATO2"/>
        <w:divId w:val="527259509"/>
        <w:rPr>
          <w:color w:val="002060"/>
        </w:rPr>
      </w:pPr>
      <w:r w:rsidRPr="00000AC3">
        <w:rPr>
          <w:color w:val="002060"/>
        </w:rPr>
        <w:t>Si trascrivono qui di seguito i risultati ufficiali delle gare disputate</w:t>
      </w:r>
    </w:p>
    <w:p w14:paraId="7C03CD0A" w14:textId="77777777" w:rsidR="00263B83" w:rsidRPr="00000AC3" w:rsidRDefault="00263B83" w:rsidP="00263B8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63B83" w:rsidRPr="00000AC3" w14:paraId="3B9824B9" w14:textId="77777777" w:rsidTr="00263B8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63B83" w:rsidRPr="00000AC3" w14:paraId="364C9F51" w14:textId="77777777" w:rsidTr="008672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DDF6AA" w14:textId="77777777" w:rsidR="00263B83" w:rsidRPr="00000AC3" w:rsidRDefault="00263B83" w:rsidP="008672FD">
                  <w:pPr>
                    <w:pStyle w:val="HEADERTABELLA"/>
                    <w:rPr>
                      <w:color w:val="002060"/>
                    </w:rPr>
                  </w:pPr>
                  <w:r w:rsidRPr="00000AC3">
                    <w:rPr>
                      <w:color w:val="002060"/>
                    </w:rPr>
                    <w:t>GIRONE QF - 1 Giornata - A</w:t>
                  </w:r>
                </w:p>
              </w:tc>
            </w:tr>
            <w:tr w:rsidR="00263B83" w:rsidRPr="00000AC3" w14:paraId="024EF67B" w14:textId="77777777" w:rsidTr="008672F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488ABCF" w14:textId="77777777" w:rsidR="00263B83" w:rsidRPr="00000AC3" w:rsidRDefault="00263B83" w:rsidP="008672FD">
                  <w:pPr>
                    <w:pStyle w:val="ROWTABELLA"/>
                    <w:rPr>
                      <w:color w:val="002060"/>
                    </w:rPr>
                  </w:pPr>
                  <w:r w:rsidRPr="00000AC3">
                    <w:rPr>
                      <w:color w:val="002060"/>
                    </w:rPr>
                    <w:t>ROCCAFLUVIONE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3405AD" w14:textId="77777777" w:rsidR="00263B83" w:rsidRPr="00000AC3" w:rsidRDefault="00263B83" w:rsidP="008672FD">
                  <w:pPr>
                    <w:pStyle w:val="ROWTABELLA"/>
                    <w:rPr>
                      <w:color w:val="002060"/>
                    </w:rPr>
                  </w:pPr>
                  <w:r w:rsidRPr="00000AC3">
                    <w:rPr>
                      <w:color w:val="002060"/>
                    </w:rPr>
                    <w:t>- FUTSAL VIRE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CACA1D" w14:textId="77777777" w:rsidR="00263B83" w:rsidRPr="00000AC3" w:rsidRDefault="00263B83" w:rsidP="008672FD">
                  <w:pPr>
                    <w:pStyle w:val="ROWTABELLA"/>
                    <w:jc w:val="center"/>
                    <w:rPr>
                      <w:color w:val="002060"/>
                    </w:rPr>
                  </w:pPr>
                  <w:r w:rsidRPr="00000AC3">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B89592" w14:textId="77777777" w:rsidR="00263B83" w:rsidRPr="00000AC3" w:rsidRDefault="00263B83" w:rsidP="008672FD">
                  <w:pPr>
                    <w:pStyle w:val="ROWTABELLA"/>
                    <w:jc w:val="center"/>
                    <w:rPr>
                      <w:color w:val="002060"/>
                    </w:rPr>
                  </w:pPr>
                  <w:r w:rsidRPr="00000AC3">
                    <w:rPr>
                      <w:color w:val="002060"/>
                    </w:rPr>
                    <w:t> </w:t>
                  </w:r>
                </w:p>
              </w:tc>
            </w:tr>
          </w:tbl>
          <w:p w14:paraId="2A528A80" w14:textId="77777777" w:rsidR="00263B83" w:rsidRPr="00000AC3" w:rsidRDefault="00263B83" w:rsidP="008672FD">
            <w:pPr>
              <w:rPr>
                <w:color w:val="002060"/>
                <w:sz w:val="24"/>
                <w:szCs w:val="24"/>
              </w:rPr>
            </w:pPr>
          </w:p>
        </w:tc>
      </w:tr>
    </w:tbl>
    <w:p w14:paraId="56C59DFB" w14:textId="77777777" w:rsidR="00263B83" w:rsidRPr="00000AC3" w:rsidRDefault="00263B83" w:rsidP="00263B83">
      <w:pPr>
        <w:pStyle w:val="breakline"/>
        <w:divId w:val="527259509"/>
        <w:rPr>
          <w:color w:val="002060"/>
        </w:rPr>
      </w:pPr>
    </w:p>
    <w:p w14:paraId="764A78AD" w14:textId="77777777" w:rsidR="00263B83" w:rsidRPr="00000AC3" w:rsidRDefault="00263B83" w:rsidP="00263B83">
      <w:pPr>
        <w:pStyle w:val="breakline"/>
        <w:divId w:val="527259509"/>
        <w:rPr>
          <w:color w:val="002060"/>
        </w:rPr>
      </w:pPr>
    </w:p>
    <w:p w14:paraId="22048487" w14:textId="77777777" w:rsidR="00263B83" w:rsidRPr="00000AC3" w:rsidRDefault="00263B83" w:rsidP="00263B83">
      <w:pPr>
        <w:pStyle w:val="TITOLOPRINC"/>
        <w:divId w:val="527259509"/>
        <w:rPr>
          <w:color w:val="002060"/>
        </w:rPr>
      </w:pPr>
      <w:r w:rsidRPr="00000AC3">
        <w:rPr>
          <w:color w:val="002060"/>
        </w:rPr>
        <w:t>GIUDICE SPORTIVO</w:t>
      </w:r>
    </w:p>
    <w:p w14:paraId="225CF64D" w14:textId="77777777" w:rsidR="00263B83" w:rsidRPr="00000AC3" w:rsidRDefault="00263B83" w:rsidP="00263B83">
      <w:pPr>
        <w:pStyle w:val="diffida"/>
        <w:divId w:val="527259509"/>
        <w:rPr>
          <w:color w:val="002060"/>
        </w:rPr>
      </w:pPr>
      <w:r w:rsidRPr="00000AC3">
        <w:rPr>
          <w:color w:val="002060"/>
        </w:rPr>
        <w:t>Il Giudice Sportivo, Avv. Claudio Romagnoli, nella seduta del 13/12/2019, ha adottato le decisioni che di seguito integralmente si riportano:</w:t>
      </w:r>
    </w:p>
    <w:p w14:paraId="6361B7D8" w14:textId="77777777" w:rsidR="00263B83" w:rsidRPr="00000AC3" w:rsidRDefault="00263B83" w:rsidP="00263B83">
      <w:pPr>
        <w:pStyle w:val="titolo10"/>
        <w:divId w:val="527259509"/>
        <w:rPr>
          <w:color w:val="002060"/>
        </w:rPr>
      </w:pPr>
      <w:r w:rsidRPr="00000AC3">
        <w:rPr>
          <w:color w:val="002060"/>
        </w:rPr>
        <w:t xml:space="preserve">GARE DEL 11/12/2019 </w:t>
      </w:r>
    </w:p>
    <w:p w14:paraId="36D6CB70" w14:textId="77777777" w:rsidR="00263B83" w:rsidRPr="00000AC3" w:rsidRDefault="00263B83" w:rsidP="00263B83">
      <w:pPr>
        <w:pStyle w:val="titolo7a"/>
        <w:divId w:val="527259509"/>
        <w:rPr>
          <w:color w:val="002060"/>
        </w:rPr>
      </w:pPr>
      <w:r w:rsidRPr="00000AC3">
        <w:rPr>
          <w:color w:val="002060"/>
        </w:rPr>
        <w:t xml:space="preserve">PROVVEDIMENTI DISCIPLINARI </w:t>
      </w:r>
    </w:p>
    <w:p w14:paraId="694745BA" w14:textId="77777777" w:rsidR="00263B83" w:rsidRPr="00000AC3" w:rsidRDefault="00263B83" w:rsidP="00263B83">
      <w:pPr>
        <w:pStyle w:val="TITOLO7B"/>
        <w:divId w:val="527259509"/>
        <w:rPr>
          <w:color w:val="002060"/>
        </w:rPr>
      </w:pPr>
      <w:r w:rsidRPr="00000AC3">
        <w:rPr>
          <w:color w:val="002060"/>
        </w:rPr>
        <w:t xml:space="preserve">In base alle risultanze degli atti ufficiali sono state deliberate le seguenti sanzioni disciplinari. </w:t>
      </w:r>
    </w:p>
    <w:p w14:paraId="6E4AD9B1" w14:textId="77777777" w:rsidR="00263B83" w:rsidRPr="00000AC3" w:rsidRDefault="00263B83" w:rsidP="00263B83">
      <w:pPr>
        <w:pStyle w:val="titolo3"/>
        <w:divId w:val="527259509"/>
        <w:rPr>
          <w:color w:val="002060"/>
        </w:rPr>
      </w:pPr>
      <w:r w:rsidRPr="00000AC3">
        <w:rPr>
          <w:color w:val="002060"/>
        </w:rPr>
        <w:t xml:space="preserve">A CARICO DI SOCIETA' </w:t>
      </w:r>
    </w:p>
    <w:p w14:paraId="488E556F" w14:textId="77777777" w:rsidR="00263B83" w:rsidRPr="00000AC3" w:rsidRDefault="00263B83" w:rsidP="00263B83">
      <w:pPr>
        <w:pStyle w:val="titolo20"/>
        <w:divId w:val="527259509"/>
        <w:rPr>
          <w:color w:val="002060"/>
        </w:rPr>
      </w:pPr>
      <w:r w:rsidRPr="00000AC3">
        <w:rPr>
          <w:color w:val="002060"/>
        </w:rPr>
        <w:t xml:space="preserve">AMMENDA </w:t>
      </w:r>
    </w:p>
    <w:p w14:paraId="1770602A" w14:textId="77777777" w:rsidR="00263B83" w:rsidRPr="00000AC3" w:rsidRDefault="00263B83" w:rsidP="00263B83">
      <w:pPr>
        <w:pStyle w:val="diffida"/>
        <w:spacing w:before="80" w:beforeAutospacing="0" w:after="40" w:afterAutospacing="0"/>
        <w:jc w:val="left"/>
        <w:divId w:val="527259509"/>
        <w:rPr>
          <w:color w:val="002060"/>
        </w:rPr>
      </w:pPr>
      <w:r w:rsidRPr="00000AC3">
        <w:rPr>
          <w:color w:val="002060"/>
        </w:rPr>
        <w:t xml:space="preserve">Euro 80,00 ROCCAFLUVIONE </w:t>
      </w:r>
      <w:r w:rsidRPr="00000AC3">
        <w:rPr>
          <w:color w:val="002060"/>
        </w:rPr>
        <w:br/>
        <w:t xml:space="preserve">per comportamento irriguardoso del proprio pubblico nei confronti dell'arbitro durante la gara. </w:t>
      </w:r>
    </w:p>
    <w:p w14:paraId="4D25E0C2" w14:textId="77777777" w:rsidR="00263B83" w:rsidRPr="00000AC3" w:rsidRDefault="00263B83" w:rsidP="00263B83">
      <w:pPr>
        <w:pStyle w:val="titolo3"/>
        <w:divId w:val="527259509"/>
        <w:rPr>
          <w:color w:val="002060"/>
        </w:rPr>
      </w:pPr>
      <w:r w:rsidRPr="00000AC3">
        <w:rPr>
          <w:color w:val="002060"/>
        </w:rPr>
        <w:t xml:space="preserve">A CARICO CALCIATORI NON ESPULSI DAL CAMPO </w:t>
      </w:r>
    </w:p>
    <w:p w14:paraId="412C407A" w14:textId="77777777" w:rsidR="00263B83" w:rsidRPr="00000AC3" w:rsidRDefault="00263B83" w:rsidP="00263B83">
      <w:pPr>
        <w:pStyle w:val="titolo20"/>
        <w:divId w:val="527259509"/>
        <w:rPr>
          <w:color w:val="002060"/>
        </w:rPr>
      </w:pPr>
      <w:r w:rsidRPr="00000AC3">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426EB3C0" w14:textId="77777777" w:rsidTr="00263B83">
        <w:trPr>
          <w:divId w:val="527259509"/>
        </w:trPr>
        <w:tc>
          <w:tcPr>
            <w:tcW w:w="2200" w:type="dxa"/>
            <w:tcMar>
              <w:top w:w="20" w:type="dxa"/>
              <w:left w:w="20" w:type="dxa"/>
              <w:bottom w:w="20" w:type="dxa"/>
              <w:right w:w="20" w:type="dxa"/>
            </w:tcMar>
            <w:vAlign w:val="center"/>
          </w:tcPr>
          <w:p w14:paraId="59B26588" w14:textId="77777777" w:rsidR="00263B83" w:rsidRPr="00000AC3" w:rsidRDefault="00263B83" w:rsidP="008672FD">
            <w:pPr>
              <w:pStyle w:val="movimento"/>
              <w:rPr>
                <w:color w:val="002060"/>
              </w:rPr>
            </w:pPr>
            <w:r w:rsidRPr="00000AC3">
              <w:rPr>
                <w:color w:val="002060"/>
              </w:rPr>
              <w:t>PEZZINI GRAZIANO</w:t>
            </w:r>
          </w:p>
        </w:tc>
        <w:tc>
          <w:tcPr>
            <w:tcW w:w="2200" w:type="dxa"/>
            <w:tcMar>
              <w:top w:w="20" w:type="dxa"/>
              <w:left w:w="20" w:type="dxa"/>
              <w:bottom w:w="20" w:type="dxa"/>
              <w:right w:w="20" w:type="dxa"/>
            </w:tcMar>
            <w:vAlign w:val="center"/>
          </w:tcPr>
          <w:p w14:paraId="2BEDEAC0" w14:textId="77777777" w:rsidR="00263B83" w:rsidRPr="00000AC3" w:rsidRDefault="00263B83" w:rsidP="008672FD">
            <w:pPr>
              <w:pStyle w:val="movimento2"/>
              <w:rPr>
                <w:color w:val="002060"/>
              </w:rPr>
            </w:pPr>
            <w:r w:rsidRPr="00000AC3">
              <w:rPr>
                <w:color w:val="002060"/>
              </w:rPr>
              <w:t xml:space="preserve">(ROCCAFLUVIONE) </w:t>
            </w:r>
          </w:p>
        </w:tc>
        <w:tc>
          <w:tcPr>
            <w:tcW w:w="800" w:type="dxa"/>
            <w:tcMar>
              <w:top w:w="20" w:type="dxa"/>
              <w:left w:w="20" w:type="dxa"/>
              <w:bottom w:w="20" w:type="dxa"/>
              <w:right w:w="20" w:type="dxa"/>
            </w:tcMar>
            <w:vAlign w:val="center"/>
          </w:tcPr>
          <w:p w14:paraId="61538125"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5B8E4786"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7C5ACCC6" w14:textId="77777777" w:rsidR="00263B83" w:rsidRPr="00000AC3" w:rsidRDefault="00263B83" w:rsidP="008672FD">
            <w:pPr>
              <w:pStyle w:val="movimento2"/>
              <w:rPr>
                <w:color w:val="002060"/>
              </w:rPr>
            </w:pPr>
            <w:r w:rsidRPr="00000AC3">
              <w:rPr>
                <w:color w:val="002060"/>
              </w:rPr>
              <w:t> </w:t>
            </w:r>
          </w:p>
        </w:tc>
      </w:tr>
    </w:tbl>
    <w:p w14:paraId="2BF2B547" w14:textId="77777777" w:rsidR="00263B83" w:rsidRPr="00000AC3" w:rsidRDefault="00263B83" w:rsidP="00263B83">
      <w:pPr>
        <w:pStyle w:val="titolo20"/>
        <w:divId w:val="527259509"/>
        <w:rPr>
          <w:color w:val="002060"/>
        </w:rPr>
      </w:pPr>
      <w:r w:rsidRPr="00000AC3">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3A361B6A" w14:textId="77777777" w:rsidTr="00263B83">
        <w:trPr>
          <w:divId w:val="527259509"/>
        </w:trPr>
        <w:tc>
          <w:tcPr>
            <w:tcW w:w="2200" w:type="dxa"/>
            <w:tcMar>
              <w:top w:w="20" w:type="dxa"/>
              <w:left w:w="20" w:type="dxa"/>
              <w:bottom w:w="20" w:type="dxa"/>
              <w:right w:w="20" w:type="dxa"/>
            </w:tcMar>
            <w:vAlign w:val="center"/>
          </w:tcPr>
          <w:p w14:paraId="1921272F" w14:textId="77777777" w:rsidR="00263B83" w:rsidRPr="00000AC3" w:rsidRDefault="00263B83" w:rsidP="008672FD">
            <w:pPr>
              <w:pStyle w:val="movimento"/>
              <w:rPr>
                <w:color w:val="002060"/>
              </w:rPr>
            </w:pPr>
            <w:r w:rsidRPr="00000AC3">
              <w:rPr>
                <w:color w:val="002060"/>
              </w:rPr>
              <w:t>ANASTASIO ALESSANDRO</w:t>
            </w:r>
          </w:p>
        </w:tc>
        <w:tc>
          <w:tcPr>
            <w:tcW w:w="2200" w:type="dxa"/>
            <w:tcMar>
              <w:top w:w="20" w:type="dxa"/>
              <w:left w:w="20" w:type="dxa"/>
              <w:bottom w:w="20" w:type="dxa"/>
              <w:right w:w="20" w:type="dxa"/>
            </w:tcMar>
            <w:vAlign w:val="center"/>
          </w:tcPr>
          <w:p w14:paraId="27E8E701" w14:textId="77777777" w:rsidR="00263B83" w:rsidRPr="00000AC3" w:rsidRDefault="00263B83" w:rsidP="008672FD">
            <w:pPr>
              <w:pStyle w:val="movimento2"/>
              <w:rPr>
                <w:color w:val="002060"/>
              </w:rPr>
            </w:pPr>
            <w:r w:rsidRPr="00000AC3">
              <w:rPr>
                <w:color w:val="002060"/>
              </w:rPr>
              <w:t xml:space="preserve">(FUTSAL VIRE C5) </w:t>
            </w:r>
          </w:p>
        </w:tc>
        <w:tc>
          <w:tcPr>
            <w:tcW w:w="800" w:type="dxa"/>
            <w:tcMar>
              <w:top w:w="20" w:type="dxa"/>
              <w:left w:w="20" w:type="dxa"/>
              <w:bottom w:w="20" w:type="dxa"/>
              <w:right w:w="20" w:type="dxa"/>
            </w:tcMar>
            <w:vAlign w:val="center"/>
          </w:tcPr>
          <w:p w14:paraId="2CF2DC4B"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7BF9F54C"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3F444C76" w14:textId="77777777" w:rsidR="00263B83" w:rsidRPr="00000AC3" w:rsidRDefault="00263B83" w:rsidP="008672FD">
            <w:pPr>
              <w:pStyle w:val="movimento2"/>
              <w:rPr>
                <w:color w:val="002060"/>
              </w:rPr>
            </w:pPr>
            <w:r w:rsidRPr="00000AC3">
              <w:rPr>
                <w:color w:val="002060"/>
              </w:rPr>
              <w:t> </w:t>
            </w:r>
          </w:p>
        </w:tc>
      </w:tr>
    </w:tbl>
    <w:p w14:paraId="48C69576" w14:textId="77777777" w:rsidR="00263B83" w:rsidRPr="00000AC3" w:rsidRDefault="00263B83" w:rsidP="00263B83">
      <w:pPr>
        <w:pStyle w:val="titolo20"/>
        <w:divId w:val="527259509"/>
        <w:rPr>
          <w:color w:val="002060"/>
        </w:rPr>
      </w:pPr>
      <w:r w:rsidRPr="00000AC3">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63B83" w:rsidRPr="00000AC3" w14:paraId="519D48CA" w14:textId="77777777" w:rsidTr="00263B83">
        <w:trPr>
          <w:divId w:val="527259509"/>
        </w:trPr>
        <w:tc>
          <w:tcPr>
            <w:tcW w:w="2200" w:type="dxa"/>
            <w:tcMar>
              <w:top w:w="20" w:type="dxa"/>
              <w:left w:w="20" w:type="dxa"/>
              <w:bottom w:w="20" w:type="dxa"/>
              <w:right w:w="20" w:type="dxa"/>
            </w:tcMar>
            <w:vAlign w:val="center"/>
          </w:tcPr>
          <w:p w14:paraId="0560B58C" w14:textId="77777777" w:rsidR="00263B83" w:rsidRPr="00000AC3" w:rsidRDefault="00263B83" w:rsidP="008672FD">
            <w:pPr>
              <w:pStyle w:val="movimento"/>
              <w:rPr>
                <w:color w:val="002060"/>
              </w:rPr>
            </w:pPr>
            <w:r w:rsidRPr="00000AC3">
              <w:rPr>
                <w:color w:val="002060"/>
              </w:rPr>
              <w:t>GALOTTO LUCA</w:t>
            </w:r>
          </w:p>
        </w:tc>
        <w:tc>
          <w:tcPr>
            <w:tcW w:w="2200" w:type="dxa"/>
            <w:tcMar>
              <w:top w:w="20" w:type="dxa"/>
              <w:left w:w="20" w:type="dxa"/>
              <w:bottom w:w="20" w:type="dxa"/>
              <w:right w:w="20" w:type="dxa"/>
            </w:tcMar>
            <w:vAlign w:val="center"/>
          </w:tcPr>
          <w:p w14:paraId="6A2181FD" w14:textId="77777777" w:rsidR="00263B83" w:rsidRPr="00000AC3" w:rsidRDefault="00263B83" w:rsidP="008672FD">
            <w:pPr>
              <w:pStyle w:val="movimento2"/>
              <w:rPr>
                <w:color w:val="002060"/>
              </w:rPr>
            </w:pPr>
            <w:r w:rsidRPr="00000AC3">
              <w:rPr>
                <w:color w:val="002060"/>
              </w:rPr>
              <w:t xml:space="preserve">(ROCCAFLUVIONE) </w:t>
            </w:r>
          </w:p>
        </w:tc>
        <w:tc>
          <w:tcPr>
            <w:tcW w:w="800" w:type="dxa"/>
            <w:tcMar>
              <w:top w:w="20" w:type="dxa"/>
              <w:left w:w="20" w:type="dxa"/>
              <w:bottom w:w="20" w:type="dxa"/>
              <w:right w:w="20" w:type="dxa"/>
            </w:tcMar>
            <w:vAlign w:val="center"/>
          </w:tcPr>
          <w:p w14:paraId="2284C7B7" w14:textId="77777777" w:rsidR="00263B83" w:rsidRPr="00000AC3" w:rsidRDefault="00263B83" w:rsidP="008672FD">
            <w:pPr>
              <w:pStyle w:val="movimento"/>
              <w:rPr>
                <w:color w:val="002060"/>
              </w:rPr>
            </w:pPr>
            <w:r w:rsidRPr="00000AC3">
              <w:rPr>
                <w:color w:val="002060"/>
              </w:rPr>
              <w:t> </w:t>
            </w:r>
          </w:p>
        </w:tc>
        <w:tc>
          <w:tcPr>
            <w:tcW w:w="2200" w:type="dxa"/>
            <w:tcMar>
              <w:top w:w="20" w:type="dxa"/>
              <w:left w:w="20" w:type="dxa"/>
              <w:bottom w:w="20" w:type="dxa"/>
              <w:right w:w="20" w:type="dxa"/>
            </w:tcMar>
            <w:vAlign w:val="center"/>
          </w:tcPr>
          <w:p w14:paraId="5AEE742C" w14:textId="77777777" w:rsidR="00263B83" w:rsidRPr="00000AC3" w:rsidRDefault="00263B83" w:rsidP="008672FD">
            <w:pPr>
              <w:pStyle w:val="movimento"/>
              <w:rPr>
                <w:color w:val="002060"/>
              </w:rPr>
            </w:pPr>
            <w:r w:rsidRPr="00000AC3">
              <w:rPr>
                <w:color w:val="002060"/>
              </w:rPr>
              <w:t>LATINI PIO</w:t>
            </w:r>
          </w:p>
        </w:tc>
        <w:tc>
          <w:tcPr>
            <w:tcW w:w="2200" w:type="dxa"/>
            <w:tcMar>
              <w:top w:w="20" w:type="dxa"/>
              <w:left w:w="20" w:type="dxa"/>
              <w:bottom w:w="20" w:type="dxa"/>
              <w:right w:w="20" w:type="dxa"/>
            </w:tcMar>
            <w:vAlign w:val="center"/>
          </w:tcPr>
          <w:p w14:paraId="08EB9AC6" w14:textId="77777777" w:rsidR="00263B83" w:rsidRPr="00000AC3" w:rsidRDefault="00263B83" w:rsidP="008672FD">
            <w:pPr>
              <w:pStyle w:val="movimento2"/>
              <w:rPr>
                <w:color w:val="002060"/>
              </w:rPr>
            </w:pPr>
            <w:r w:rsidRPr="00000AC3">
              <w:rPr>
                <w:color w:val="002060"/>
              </w:rPr>
              <w:t xml:space="preserve">(ROCCAFLUVIONE) </w:t>
            </w:r>
          </w:p>
        </w:tc>
      </w:tr>
    </w:tbl>
    <w:p w14:paraId="3DAA45D0" w14:textId="77777777" w:rsidR="00DD3248" w:rsidRPr="009E0381" w:rsidRDefault="00DD3248" w:rsidP="00DD3248">
      <w:pPr>
        <w:pStyle w:val="breakline"/>
        <w:divId w:val="527259509"/>
        <w:rPr>
          <w:color w:val="002060"/>
        </w:rPr>
      </w:pPr>
    </w:p>
    <w:p w14:paraId="484517FA"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F.to IL GIUDICE SPORTIVO</w:t>
      </w:r>
    </w:p>
    <w:p w14:paraId="1DB5B361" w14:textId="77777777" w:rsidR="00DD3248" w:rsidRPr="009E0381" w:rsidRDefault="00DD3248" w:rsidP="00DD3248">
      <w:pPr>
        <w:pStyle w:val="Nessunaspaziatura"/>
        <w:divId w:val="527259509"/>
        <w:rPr>
          <w:rFonts w:ascii="Arial" w:hAnsi="Arial" w:cs="Arial"/>
          <w:noProof/>
          <w:color w:val="002060"/>
          <w:lang w:eastAsia="it-IT"/>
        </w:rPr>
      </w:pPr>
      <w:r w:rsidRPr="009E0381">
        <w:rPr>
          <w:rFonts w:ascii="Arial" w:hAnsi="Arial" w:cs="Arial"/>
          <w:noProof/>
          <w:color w:val="002060"/>
          <w:lang w:eastAsia="it-IT"/>
        </w:rPr>
        <w:t xml:space="preserve"> </w:t>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r>
      <w:r w:rsidRPr="009E0381">
        <w:rPr>
          <w:rFonts w:ascii="Arial" w:hAnsi="Arial" w:cs="Arial"/>
          <w:noProof/>
          <w:color w:val="002060"/>
          <w:lang w:eastAsia="it-IT"/>
        </w:rPr>
        <w:tab/>
        <w:t xml:space="preserve">   </w:t>
      </w:r>
      <w:r w:rsidRPr="009E0381">
        <w:rPr>
          <w:rFonts w:ascii="Arial" w:hAnsi="Arial" w:cs="Arial"/>
          <w:noProof/>
          <w:color w:val="002060"/>
          <w:lang w:eastAsia="it-IT"/>
        </w:rPr>
        <w:tab/>
        <w:t xml:space="preserve">       Claudio Romagnoli</w:t>
      </w:r>
    </w:p>
    <w:p w14:paraId="5EAF56BF" w14:textId="77777777" w:rsidR="00DD3248" w:rsidRPr="009E0381" w:rsidRDefault="00DD3248" w:rsidP="00DD3248">
      <w:pPr>
        <w:pStyle w:val="breakline"/>
        <w:divId w:val="527259509"/>
        <w:rPr>
          <w:color w:val="002060"/>
        </w:rPr>
      </w:pPr>
    </w:p>
    <w:p w14:paraId="16C11479" w14:textId="77777777" w:rsidR="00DD3248" w:rsidRPr="009E0381" w:rsidRDefault="00DD3248" w:rsidP="00DD3248">
      <w:pPr>
        <w:pStyle w:val="breakline"/>
        <w:divId w:val="527259509"/>
        <w:rPr>
          <w:color w:val="002060"/>
        </w:rPr>
      </w:pPr>
    </w:p>
    <w:p w14:paraId="397420A6" w14:textId="77777777" w:rsidR="003F1202" w:rsidRDefault="003F1202" w:rsidP="00DD3248">
      <w:pPr>
        <w:pStyle w:val="breakline"/>
        <w:divId w:val="527259509"/>
        <w:rPr>
          <w:color w:val="002060"/>
        </w:rPr>
      </w:pPr>
    </w:p>
    <w:p w14:paraId="2994716C" w14:textId="3ED01879" w:rsidR="00DD3248" w:rsidRDefault="00DD3248" w:rsidP="00DD3248">
      <w:pPr>
        <w:pStyle w:val="breakline"/>
        <w:divId w:val="527259509"/>
        <w:rPr>
          <w:color w:val="002060"/>
        </w:rPr>
      </w:pPr>
    </w:p>
    <w:p w14:paraId="053BA664" w14:textId="77777777" w:rsidR="0048700B" w:rsidRPr="00DD3248" w:rsidRDefault="0048700B" w:rsidP="0048700B">
      <w:pPr>
        <w:pStyle w:val="LndNormale1"/>
        <w:divId w:val="527259509"/>
        <w:rPr>
          <w:color w:val="002060"/>
        </w:rPr>
      </w:pPr>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lastRenderedPageBreak/>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61FE69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DD3248">
        <w:rPr>
          <w:b/>
          <w:color w:val="002060"/>
          <w:u w:val="single"/>
        </w:rPr>
        <w:t>23</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1DDA19CB"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3248">
        <w:rPr>
          <w:b/>
          <w:color w:val="002060"/>
          <w:u w:val="single"/>
        </w:rPr>
        <w:t>1</w:t>
      </w:r>
      <w:r w:rsidR="00263B83">
        <w:rPr>
          <w:b/>
          <w:color w:val="002060"/>
          <w:u w:val="single"/>
        </w:rPr>
        <w:t>3</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DB71C" w14:textId="77777777" w:rsidR="00B96481" w:rsidRDefault="00B96481">
      <w:r>
        <w:separator/>
      </w:r>
    </w:p>
  </w:endnote>
  <w:endnote w:type="continuationSeparator" w:id="0">
    <w:p w14:paraId="745788D5" w14:textId="77777777" w:rsidR="00B96481" w:rsidRDefault="00B9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D3248" w:rsidRDefault="00DD324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D3248" w:rsidRDefault="00DD3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4E4A779E" w:rsidR="00DD3248" w:rsidRPr="00687C6B" w:rsidRDefault="00DD324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4</w:t>
    </w:r>
    <w:r w:rsidR="00263B83">
      <w:rPr>
        <w:rStyle w:val="Numeropagina"/>
        <w:rFonts w:ascii="Arial" w:hAnsi="Arial" w:cs="Arial"/>
        <w:color w:val="002060"/>
      </w:rPr>
      <w:t>5</w:t>
    </w:r>
  </w:p>
  <w:p w14:paraId="51693FC2" w14:textId="77777777" w:rsidR="00DD3248" w:rsidRPr="00B41648" w:rsidRDefault="00DD324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5B2A" w14:textId="77777777" w:rsidR="00B96481" w:rsidRDefault="00B96481">
      <w:r>
        <w:separator/>
      </w:r>
    </w:p>
  </w:footnote>
  <w:footnote w:type="continuationSeparator" w:id="0">
    <w:p w14:paraId="4F7040F7" w14:textId="77777777" w:rsidR="00B96481" w:rsidRDefault="00B9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D3248" w:rsidRDefault="00DD324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D3248" w14:paraId="5C6396BE" w14:textId="77777777">
      <w:tc>
        <w:tcPr>
          <w:tcW w:w="2050" w:type="dxa"/>
        </w:tcPr>
        <w:p w14:paraId="56697B17" w14:textId="77777777" w:rsidR="00DD3248" w:rsidRDefault="00DD324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D3248" w:rsidRDefault="00DD3248">
          <w:pPr>
            <w:pStyle w:val="Intestazione"/>
            <w:tabs>
              <w:tab w:val="left" w:pos="435"/>
              <w:tab w:val="right" w:pos="7588"/>
            </w:tabs>
            <w:rPr>
              <w:sz w:val="24"/>
            </w:rPr>
          </w:pPr>
        </w:p>
      </w:tc>
    </w:tr>
  </w:tbl>
  <w:p w14:paraId="739AEB3C" w14:textId="77777777" w:rsidR="00DD3248" w:rsidRDefault="00DD324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0"/>
  </w:num>
  <w:num w:numId="6">
    <w:abstractNumId w:val="7"/>
  </w:num>
  <w:num w:numId="7">
    <w:abstractNumId w:val="12"/>
  </w:num>
  <w:num w:numId="8">
    <w:abstractNumId w:val="9"/>
  </w:num>
  <w:num w:numId="9">
    <w:abstractNumId w:val="3"/>
  </w:num>
  <w:num w:numId="10">
    <w:abstractNumId w:val="13"/>
  </w:num>
  <w:num w:numId="11">
    <w:abstractNumId w:val="1"/>
  </w:num>
  <w:num w:numId="12">
    <w:abstractNumId w:val="8"/>
  </w:num>
  <w:num w:numId="13">
    <w:abstractNumId w:val="2"/>
  </w:num>
  <w:num w:numId="14">
    <w:abstractNumId w:val="5"/>
  </w:num>
  <w:num w:numId="1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0426D-709E-4943-8F57-655B3F17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7</Pages>
  <Words>1560</Words>
  <Characters>8898</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10438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cp:revision>
  <cp:lastPrinted>2019-12-11T14:52:00Z</cp:lastPrinted>
  <dcterms:created xsi:type="dcterms:W3CDTF">2019-12-13T13:20:00Z</dcterms:created>
  <dcterms:modified xsi:type="dcterms:W3CDTF">2019-12-13T13:20:00Z</dcterms:modified>
</cp:coreProperties>
</file>